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90BCAD" w14:textId="77777777" w:rsidR="00C71349" w:rsidRDefault="00C2337F" w:rsidP="008C100C">
      <w:pPr>
        <w:pStyle w:val="Header"/>
      </w:pPr>
      <w:bookmarkStart w:id="0" w:name="_GoBack"/>
      <w:bookmarkEnd w:id="0"/>
      <w:r>
        <w:rPr>
          <w:noProof/>
        </w:rPr>
        <w:drawing>
          <wp:inline distT="0" distB="0" distL="0" distR="0" wp14:anchorId="72110777" wp14:editId="12584ADB">
            <wp:extent cx="1939925" cy="508635"/>
            <wp:effectExtent l="0" t="0" r="3175" b="5715"/>
            <wp:docPr id="1" name="Picture 1" descr="oasi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s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9925" cy="508635"/>
                    </a:xfrm>
                    <a:prstGeom prst="rect">
                      <a:avLst/>
                    </a:prstGeom>
                    <a:noFill/>
                    <a:ln>
                      <a:noFill/>
                    </a:ln>
                  </pic:spPr>
                </pic:pic>
              </a:graphicData>
            </a:graphic>
          </wp:inline>
        </w:drawing>
      </w:r>
    </w:p>
    <w:p w14:paraId="46A31802" w14:textId="77777777" w:rsidR="00C71349" w:rsidRPr="00ED456B" w:rsidRDefault="00ED456B" w:rsidP="008C100C">
      <w:pPr>
        <w:pStyle w:val="Title"/>
        <w:rPr>
          <w:sz w:val="44"/>
        </w:rPr>
      </w:pPr>
      <w:r w:rsidRPr="00ED456B">
        <w:rPr>
          <w:sz w:val="44"/>
        </w:rPr>
        <w:t>TOSCA Simple Profile in YAML Version 1.0</w:t>
      </w:r>
    </w:p>
    <w:p w14:paraId="79DCD26D" w14:textId="11CA7588" w:rsidR="00E4299F" w:rsidRDefault="00B03FBA" w:rsidP="008C100C">
      <w:pPr>
        <w:pStyle w:val="Subtitle"/>
      </w:pPr>
      <w:r>
        <w:t xml:space="preserve">Committee Specification </w:t>
      </w:r>
      <w:r w:rsidR="003F1567">
        <w:t>01</w:t>
      </w:r>
    </w:p>
    <w:p w14:paraId="2781874D" w14:textId="1E3945F8" w:rsidR="00286EC7" w:rsidRDefault="003F1567" w:rsidP="008C100C">
      <w:pPr>
        <w:pStyle w:val="Subtitle"/>
      </w:pPr>
      <w:r>
        <w:t>12 June</w:t>
      </w:r>
      <w:r w:rsidR="00ED456B">
        <w:t xml:space="preserve"> 2016</w:t>
      </w:r>
    </w:p>
    <w:p w14:paraId="2F30576F" w14:textId="77777777" w:rsidR="00E4299F" w:rsidRPr="00DC2EB1" w:rsidRDefault="000E5705" w:rsidP="00E4299F">
      <w:pPr>
        <w:pStyle w:val="Titlepageinfo"/>
        <w:rPr>
          <w:sz w:val="24"/>
          <w:szCs w:val="24"/>
        </w:rPr>
      </w:pPr>
      <w:r>
        <w:rPr>
          <w:sz w:val="24"/>
          <w:szCs w:val="24"/>
        </w:rPr>
        <w:t>Specification</w:t>
      </w:r>
      <w:r w:rsidR="00E4299F" w:rsidRPr="00DC2EB1">
        <w:rPr>
          <w:sz w:val="24"/>
          <w:szCs w:val="24"/>
        </w:rPr>
        <w:t xml:space="preserve"> URIs</w:t>
      </w:r>
    </w:p>
    <w:p w14:paraId="6C971B95" w14:textId="77777777" w:rsidR="00D54431" w:rsidRDefault="003B0E37" w:rsidP="00D54431">
      <w:pPr>
        <w:pStyle w:val="Titlepageinfo"/>
      </w:pPr>
      <w:r>
        <w:t xml:space="preserve">This </w:t>
      </w:r>
      <w:r w:rsidR="00C5515D">
        <w:t>v</w:t>
      </w:r>
      <w:r>
        <w:t>ersion</w:t>
      </w:r>
      <w:r w:rsidR="00D54431">
        <w:t>:</w:t>
      </w:r>
    </w:p>
    <w:p w14:paraId="7C0A104C" w14:textId="6C1A9992" w:rsidR="00D54431" w:rsidRPr="003707E2" w:rsidRDefault="008C123E" w:rsidP="00D54431">
      <w:pPr>
        <w:pStyle w:val="Titlepageinfodescription"/>
        <w:rPr>
          <w:rStyle w:val="Hyperlink"/>
          <w:color w:val="auto"/>
        </w:rPr>
      </w:pPr>
      <w:hyperlink r:id="rId11" w:history="1">
        <w:r w:rsidR="00496C41" w:rsidRPr="00B45061">
          <w:rPr>
            <w:rStyle w:val="Hyperlink"/>
          </w:rPr>
          <w:t>http://docs.oasis-open.org/tosca/TOSCA-Simple-Profile-YAML/v1.0/cs01/TOSCA-Simple-Profile-YAML-v1.0-cs01.pdf</w:t>
        </w:r>
      </w:hyperlink>
      <w:r w:rsidR="00496C41">
        <w:t xml:space="preserve"> </w:t>
      </w:r>
      <w:r w:rsidR="002659E9">
        <w:rPr>
          <w:rStyle w:val="Hyperlink"/>
          <w:color w:val="auto"/>
        </w:rPr>
        <w:t>(Authoritative)</w:t>
      </w:r>
    </w:p>
    <w:p w14:paraId="2920267A" w14:textId="53826D8C" w:rsidR="00FC06F0" w:rsidRDefault="008C123E" w:rsidP="00CF629C">
      <w:pPr>
        <w:pStyle w:val="Titlepageinfodescription"/>
        <w:rPr>
          <w:rStyle w:val="Hyperlink"/>
          <w:color w:val="auto"/>
        </w:rPr>
      </w:pPr>
      <w:hyperlink r:id="rId12" w:history="1">
        <w:r w:rsidR="00496C41" w:rsidRPr="00B45061">
          <w:rPr>
            <w:rStyle w:val="Hyperlink"/>
          </w:rPr>
          <w:t>http://docs.oasis-open.org/tosca/TOSCA-Simple-Profile-YAML/v1.0/cs01/TOSCA-Simple-Profile-YAML-v1.0-cs01.html</w:t>
        </w:r>
      </w:hyperlink>
    </w:p>
    <w:p w14:paraId="5170DB54" w14:textId="4DB18946" w:rsidR="00CF629C" w:rsidRPr="00FC06F0" w:rsidRDefault="008C123E" w:rsidP="00CF629C">
      <w:pPr>
        <w:pStyle w:val="Titlepageinfodescription"/>
        <w:rPr>
          <w:rStyle w:val="Hyperlink"/>
          <w:color w:val="auto"/>
        </w:rPr>
      </w:pPr>
      <w:hyperlink r:id="rId13" w:history="1">
        <w:r w:rsidR="00496C41" w:rsidRPr="00B45061">
          <w:rPr>
            <w:rStyle w:val="Hyperlink"/>
          </w:rPr>
          <w:t>http://docs.oasis-open.org/tosca/TOSCA-Simple-Profile-YAML/v1.0/cs01/TOSCA-Simple-Profile-YAML-v1.0-cs01.docx</w:t>
        </w:r>
      </w:hyperlink>
    </w:p>
    <w:p w14:paraId="719B0A84" w14:textId="77777777" w:rsidR="003B0E37" w:rsidRDefault="003B0E37" w:rsidP="003B0E37">
      <w:pPr>
        <w:pStyle w:val="Titlepageinfo"/>
      </w:pPr>
      <w:r>
        <w:t xml:space="preserve">Previous </w:t>
      </w:r>
      <w:r w:rsidR="00C5515D">
        <w:t>v</w:t>
      </w:r>
      <w:r>
        <w:t>ersion:</w:t>
      </w:r>
    </w:p>
    <w:p w14:paraId="63EF6476" w14:textId="60B68CB2" w:rsidR="00635370" w:rsidRPr="002659E9" w:rsidRDefault="008C123E" w:rsidP="00635370">
      <w:pPr>
        <w:pStyle w:val="Titlepageinfodescription"/>
        <w:rPr>
          <w:rStyle w:val="Hyperlink"/>
          <w:color w:val="auto"/>
        </w:rPr>
      </w:pPr>
      <w:hyperlink r:id="rId14" w:history="1">
        <w:r w:rsidR="0012194D">
          <w:rPr>
            <w:rStyle w:val="Hyperlink"/>
          </w:rPr>
          <w:t>http://docs.oasis-open.org/tosca/TOSCA-Simple-Profile-YAML/v1.0/csprd01/TOSCA-Simple-Profile-YAML-v1.0-csprd01.pdf</w:t>
        </w:r>
      </w:hyperlink>
      <w:r w:rsidR="00FC06F0">
        <w:rPr>
          <w:rStyle w:val="Hyperlink"/>
          <w:color w:val="auto"/>
        </w:rPr>
        <w:t xml:space="preserve"> (Authoritative)</w:t>
      </w:r>
    </w:p>
    <w:p w14:paraId="71EDDC1B" w14:textId="6A68E774" w:rsidR="00FC06F0" w:rsidRDefault="008C123E" w:rsidP="00FC06F0">
      <w:pPr>
        <w:pStyle w:val="Titlepageinfodescription"/>
        <w:rPr>
          <w:rStyle w:val="Hyperlink"/>
          <w:color w:val="auto"/>
        </w:rPr>
      </w:pPr>
      <w:hyperlink r:id="rId15" w:history="1">
        <w:r w:rsidR="000549BD">
          <w:rPr>
            <w:rStyle w:val="Hyperlink"/>
          </w:rPr>
          <w:t>http://docs.oasis-open.org/tosca/TOSCA-Simple-Profile-YAML/v1.0/csprd01/TOSCA-Simple-Profile-YAML-v1.0-csprd01.html</w:t>
        </w:r>
      </w:hyperlink>
    </w:p>
    <w:p w14:paraId="4D21DE76" w14:textId="7B5054AB" w:rsidR="00FC06F0" w:rsidRPr="00FC06F0" w:rsidRDefault="008C123E" w:rsidP="00FC06F0">
      <w:pPr>
        <w:pStyle w:val="Titlepageinfodescription"/>
        <w:rPr>
          <w:rStyle w:val="Hyperlink"/>
          <w:color w:val="auto"/>
        </w:rPr>
      </w:pPr>
      <w:hyperlink r:id="rId16" w:history="1">
        <w:r w:rsidR="00E10711">
          <w:rPr>
            <w:rStyle w:val="Hyperlink"/>
          </w:rPr>
          <w:t>http://docs.oasis-open.org/tosca/TOSCA-Simple-Profile-YAML/v1.0/csprd01/TOSCA-Simple-Profile-YAML-v1.0-csprd01.docx</w:t>
        </w:r>
      </w:hyperlink>
    </w:p>
    <w:p w14:paraId="27602903" w14:textId="77777777" w:rsidR="003B0E37" w:rsidRDefault="003B0E37" w:rsidP="003B0E37">
      <w:pPr>
        <w:pStyle w:val="Titlepageinfo"/>
      </w:pPr>
      <w:r>
        <w:t xml:space="preserve">Latest </w:t>
      </w:r>
      <w:r w:rsidR="00C5515D">
        <w:t>v</w:t>
      </w:r>
      <w:r>
        <w:t>ersion:</w:t>
      </w:r>
    </w:p>
    <w:p w14:paraId="2F123142" w14:textId="1C0887EB" w:rsidR="00FC06F0" w:rsidRPr="003707E2" w:rsidRDefault="008C123E" w:rsidP="00FC06F0">
      <w:pPr>
        <w:pStyle w:val="Titlepageinfodescription"/>
        <w:rPr>
          <w:rStyle w:val="Hyperlink"/>
          <w:color w:val="auto"/>
        </w:rPr>
      </w:pPr>
      <w:hyperlink r:id="rId17" w:history="1">
        <w:r w:rsidR="00FC0217">
          <w:rPr>
            <w:rStyle w:val="Hyperlink"/>
          </w:rPr>
          <w:t>http://docs.oasis-open.org/tosca/TOSCA-Simple-Profile-YAML/v1.0/TOSCA-Simple-Profile-YAML-v1.0.pdf</w:t>
        </w:r>
      </w:hyperlink>
      <w:r w:rsidR="00FC06F0">
        <w:rPr>
          <w:rStyle w:val="Hyperlink"/>
          <w:color w:val="auto"/>
        </w:rPr>
        <w:t xml:space="preserve"> (Authoritative)</w:t>
      </w:r>
    </w:p>
    <w:p w14:paraId="67F86A4B" w14:textId="4219CF9B" w:rsidR="00FC06F0" w:rsidRDefault="008C123E" w:rsidP="00FC06F0">
      <w:pPr>
        <w:pStyle w:val="Titlepageinfodescription"/>
        <w:rPr>
          <w:rStyle w:val="Hyperlink"/>
          <w:color w:val="auto"/>
        </w:rPr>
      </w:pPr>
      <w:hyperlink r:id="rId18" w:history="1">
        <w:r w:rsidR="00FC0217">
          <w:rPr>
            <w:rStyle w:val="Hyperlink"/>
          </w:rPr>
          <w:t>http://docs.oasis-open.org/tosca/TOSCA-Simple-Profile-YAML/v1.0/TOSCA-Simple-Profile-YAML-v1.0.html</w:t>
        </w:r>
      </w:hyperlink>
    </w:p>
    <w:p w14:paraId="4012BDBA" w14:textId="204D3968" w:rsidR="00FC06F0" w:rsidRPr="00FC06F0" w:rsidRDefault="008C123E" w:rsidP="00FC06F0">
      <w:pPr>
        <w:pStyle w:val="Titlepageinfodescription"/>
        <w:rPr>
          <w:rStyle w:val="Hyperlink"/>
          <w:color w:val="auto"/>
        </w:rPr>
      </w:pPr>
      <w:hyperlink r:id="rId19" w:history="1">
        <w:r w:rsidR="00FC0217">
          <w:rPr>
            <w:rStyle w:val="Hyperlink"/>
          </w:rPr>
          <w:t>http://docs.oasis-open.org/tosca/TOSCA-Simple-Profile-YAML/v1.0/TOSCA-Simple-Profile-YAML-v1.0.docx</w:t>
        </w:r>
      </w:hyperlink>
    </w:p>
    <w:p w14:paraId="2A05536D" w14:textId="77777777" w:rsidR="00024C43" w:rsidRDefault="00024C43" w:rsidP="008C100C">
      <w:pPr>
        <w:pStyle w:val="Titlepageinfo"/>
      </w:pPr>
      <w:r>
        <w:t>Technical Committee:</w:t>
      </w:r>
    </w:p>
    <w:p w14:paraId="50F01500" w14:textId="0B8C9880" w:rsidR="00A24D95" w:rsidRPr="00A24D95" w:rsidRDefault="008C123E" w:rsidP="00A24D95">
      <w:pPr>
        <w:pStyle w:val="Titlepageinfodescription"/>
      </w:pPr>
      <w:hyperlink r:id="rId20" w:history="1">
        <w:r w:rsidR="00A24D95" w:rsidRPr="00A24D95">
          <w:rPr>
            <w:rStyle w:val="Hyperlink"/>
          </w:rPr>
          <w:t>OASIS Topology and Orchestration Specification for Cloud Applications (TOSCA) TC</w:t>
        </w:r>
      </w:hyperlink>
    </w:p>
    <w:p w14:paraId="200A9C2F" w14:textId="77777777" w:rsidR="009C7DCE" w:rsidRDefault="00DC2EB1" w:rsidP="008C100C">
      <w:pPr>
        <w:pStyle w:val="Titlepageinfo"/>
      </w:pPr>
      <w:r>
        <w:t>Chairs</w:t>
      </w:r>
      <w:r w:rsidR="009C7DCE">
        <w:t>:</w:t>
      </w:r>
    </w:p>
    <w:p w14:paraId="6FF62EC1" w14:textId="77777777" w:rsidR="00D55330" w:rsidRPr="00D55330" w:rsidRDefault="00D55330" w:rsidP="00D55330">
      <w:pPr>
        <w:pStyle w:val="Contributor"/>
        <w:rPr>
          <w:lang w:val="fr-FR"/>
        </w:rPr>
      </w:pPr>
      <w:r w:rsidRPr="00D55330">
        <w:rPr>
          <w:lang w:val="fr-FR"/>
        </w:rPr>
        <w:t>Paul Lipton (</w:t>
      </w:r>
      <w:hyperlink r:id="rId21" w:history="1">
        <w:r w:rsidRPr="00D55330">
          <w:rPr>
            <w:rStyle w:val="Hyperlink"/>
          </w:rPr>
          <w:t>paul.lipton@ca.com</w:t>
        </w:r>
      </w:hyperlink>
      <w:r w:rsidRPr="00D55330">
        <w:rPr>
          <w:lang w:val="fr-FR"/>
        </w:rPr>
        <w:t xml:space="preserve">), </w:t>
      </w:r>
      <w:hyperlink r:id="rId22" w:history="1">
        <w:r w:rsidRPr="00D55330">
          <w:rPr>
            <w:rStyle w:val="Hyperlink"/>
          </w:rPr>
          <w:t>CA Technologies</w:t>
        </w:r>
      </w:hyperlink>
    </w:p>
    <w:p w14:paraId="526C8F6F" w14:textId="77777777" w:rsidR="00D55330" w:rsidRPr="00D55330" w:rsidRDefault="00D55330" w:rsidP="00D55330">
      <w:pPr>
        <w:pStyle w:val="Contributor"/>
      </w:pPr>
      <w:r w:rsidRPr="00D55330">
        <w:rPr>
          <w:lang w:val="fr-FR"/>
        </w:rPr>
        <w:t>Simon Moser (</w:t>
      </w:r>
      <w:hyperlink r:id="rId23" w:history="1">
        <w:r w:rsidRPr="00D55330">
          <w:rPr>
            <w:rStyle w:val="Hyperlink"/>
          </w:rPr>
          <w:t>smoser@de.ibm.com</w:t>
        </w:r>
      </w:hyperlink>
      <w:r w:rsidRPr="00D55330">
        <w:rPr>
          <w:lang w:val="fr-FR"/>
        </w:rPr>
        <w:t xml:space="preserve">), </w:t>
      </w:r>
      <w:hyperlink r:id="rId24" w:history="1">
        <w:r w:rsidRPr="00D55330">
          <w:rPr>
            <w:rStyle w:val="Hyperlink"/>
          </w:rPr>
          <w:t>IBM</w:t>
        </w:r>
      </w:hyperlink>
    </w:p>
    <w:p w14:paraId="3516E6ED" w14:textId="77777777" w:rsidR="007816D7" w:rsidRDefault="00DC2EB1" w:rsidP="008C100C">
      <w:pPr>
        <w:pStyle w:val="Titlepageinfo"/>
      </w:pPr>
      <w:r>
        <w:t>Editors</w:t>
      </w:r>
      <w:r w:rsidR="007816D7">
        <w:t>:</w:t>
      </w:r>
    </w:p>
    <w:p w14:paraId="1F73A631" w14:textId="77777777" w:rsidR="00167A16" w:rsidRPr="00167A16" w:rsidRDefault="00167A16" w:rsidP="00167A16">
      <w:pPr>
        <w:pStyle w:val="Contributor"/>
      </w:pPr>
      <w:r w:rsidRPr="00167A16">
        <w:rPr>
          <w:lang w:val="fr-FR"/>
        </w:rPr>
        <w:t>Derek Palma (</w:t>
      </w:r>
      <w:hyperlink r:id="rId25" w:history="1">
        <w:r w:rsidRPr="00167A16">
          <w:rPr>
            <w:rStyle w:val="Hyperlink"/>
            <w:lang w:val="fr-FR"/>
          </w:rPr>
          <w:t>dpalma@vnomic.com</w:t>
        </w:r>
      </w:hyperlink>
      <w:r w:rsidRPr="00167A16">
        <w:rPr>
          <w:lang w:val="fr-FR"/>
        </w:rPr>
        <w:t xml:space="preserve">), </w:t>
      </w:r>
      <w:hyperlink r:id="rId26" w:history="1">
        <w:r w:rsidRPr="00167A16">
          <w:rPr>
            <w:rStyle w:val="Hyperlink"/>
            <w:lang w:val="fr-FR"/>
          </w:rPr>
          <w:t>Vnomic</w:t>
        </w:r>
      </w:hyperlink>
    </w:p>
    <w:p w14:paraId="32BB72C1" w14:textId="77777777" w:rsidR="00167A16" w:rsidRPr="00167A16" w:rsidRDefault="00167A16" w:rsidP="00167A16">
      <w:pPr>
        <w:pStyle w:val="Contributor"/>
      </w:pPr>
      <w:r w:rsidRPr="00167A16">
        <w:t>Matt Rutkowski (</w:t>
      </w:r>
      <w:hyperlink r:id="rId27" w:history="1">
        <w:r w:rsidRPr="00167A16">
          <w:rPr>
            <w:rStyle w:val="Hyperlink"/>
          </w:rPr>
          <w:t>mrutkows@us.ibm.com</w:t>
        </w:r>
      </w:hyperlink>
      <w:r w:rsidRPr="00167A16">
        <w:t xml:space="preserve">), </w:t>
      </w:r>
      <w:hyperlink r:id="rId28" w:history="1">
        <w:r w:rsidRPr="00167A16">
          <w:rPr>
            <w:rStyle w:val="Hyperlink"/>
          </w:rPr>
          <w:t>IBM</w:t>
        </w:r>
      </w:hyperlink>
    </w:p>
    <w:p w14:paraId="5C2E1E7E" w14:textId="77777777" w:rsidR="00167A16" w:rsidRPr="00167A16" w:rsidRDefault="00167A16" w:rsidP="00167A16">
      <w:pPr>
        <w:pStyle w:val="Contributor"/>
      </w:pPr>
      <w:r w:rsidRPr="00167A16">
        <w:rPr>
          <w:lang w:val="fr-FR"/>
        </w:rPr>
        <w:t>Thomas Spatzier (</w:t>
      </w:r>
      <w:hyperlink r:id="rId29" w:history="1">
        <w:r w:rsidRPr="00167A16">
          <w:rPr>
            <w:rStyle w:val="Hyperlink"/>
            <w:lang w:val="fr-FR"/>
          </w:rPr>
          <w:t>thomas.spatzier@de.ibm.com</w:t>
        </w:r>
      </w:hyperlink>
      <w:r w:rsidRPr="00167A16">
        <w:rPr>
          <w:lang w:val="fr-FR"/>
        </w:rPr>
        <w:t xml:space="preserve">), </w:t>
      </w:r>
      <w:hyperlink r:id="rId30" w:history="1">
        <w:r w:rsidRPr="00167A16">
          <w:rPr>
            <w:rStyle w:val="Hyperlink"/>
            <w:lang w:val="de-DE"/>
          </w:rPr>
          <w:t>IBM</w:t>
        </w:r>
      </w:hyperlink>
    </w:p>
    <w:p w14:paraId="534264A7" w14:textId="77777777" w:rsidR="00D00DF9" w:rsidRDefault="00D00DF9" w:rsidP="00D00DF9">
      <w:pPr>
        <w:pStyle w:val="Titlepageinfo"/>
      </w:pPr>
      <w:r>
        <w:t>Related work:</w:t>
      </w:r>
    </w:p>
    <w:p w14:paraId="6EAD0330" w14:textId="77777777" w:rsidR="00D00DF9" w:rsidRPr="004C4D7C" w:rsidRDefault="00D00DF9" w:rsidP="00D00DF9">
      <w:pPr>
        <w:pStyle w:val="Titlepageinfodescription"/>
      </w:pPr>
      <w:r>
        <w:t xml:space="preserve">This </w:t>
      </w:r>
      <w:r w:rsidR="00494EE0">
        <w:t>specification</w:t>
      </w:r>
      <w:r>
        <w:t xml:space="preserve"> is related to:</w:t>
      </w:r>
    </w:p>
    <w:p w14:paraId="1DD5B24D" w14:textId="33C4A59F" w:rsidR="00726A8D" w:rsidRPr="00560795" w:rsidRDefault="00726A8D" w:rsidP="002659E9">
      <w:pPr>
        <w:pStyle w:val="RelatedWork"/>
      </w:pPr>
      <w:r w:rsidRPr="00AB75A9">
        <w:rPr>
          <w:i/>
        </w:rPr>
        <w:t>Topology and Orchestration Specification for Cloud Applications Version 1.0</w:t>
      </w:r>
      <w:r w:rsidRPr="00726A8D">
        <w:t xml:space="preserve">. </w:t>
      </w:r>
      <w:r w:rsidR="001344A1">
        <w:t xml:space="preserve">Edited by Derek Palma and Thomas Spatzier. </w:t>
      </w:r>
      <w:r w:rsidRPr="00726A8D">
        <w:t xml:space="preserve">25 November 2013. OASIS Standard. </w:t>
      </w:r>
      <w:hyperlink r:id="rId31" w:history="1">
        <w:r w:rsidRPr="00726A8D">
          <w:rPr>
            <w:rStyle w:val="Hyperlink"/>
          </w:rPr>
          <w:t>http://docs.oasis-open.org/tosca/TOSCA/v1.0/os/TOSCA-v1.0-os.html</w:t>
        </w:r>
      </w:hyperlink>
      <w:r w:rsidRPr="00726A8D">
        <w:t>.</w:t>
      </w:r>
    </w:p>
    <w:p w14:paraId="4E2E9491" w14:textId="77777777" w:rsidR="00547E3B" w:rsidRDefault="00547E3B" w:rsidP="00547E3B">
      <w:pPr>
        <w:pStyle w:val="Titlepageinfo"/>
      </w:pPr>
      <w:r>
        <w:t>Declared XML namespaces:</w:t>
      </w:r>
    </w:p>
    <w:p w14:paraId="141E4E51" w14:textId="01CA5B0A" w:rsidR="00125531" w:rsidRPr="00125531" w:rsidRDefault="008C123E" w:rsidP="00125531">
      <w:pPr>
        <w:pStyle w:val="RelatedWork"/>
      </w:pPr>
      <w:hyperlink r:id="rId32" w:history="1">
        <w:r w:rsidR="00125531" w:rsidRPr="00125531">
          <w:rPr>
            <w:rStyle w:val="Hyperlink"/>
          </w:rPr>
          <w:t>http://docs.oasis-open.org/tosca/ns/simple/yaml/1.0</w:t>
        </w:r>
      </w:hyperlink>
    </w:p>
    <w:p w14:paraId="4B928536" w14:textId="77777777" w:rsidR="009C7DCE" w:rsidRDefault="009C7DCE" w:rsidP="008C100C">
      <w:pPr>
        <w:pStyle w:val="Titlepageinfo"/>
      </w:pPr>
      <w:r>
        <w:lastRenderedPageBreak/>
        <w:t>Abstract:</w:t>
      </w:r>
    </w:p>
    <w:p w14:paraId="5073C12B" w14:textId="6FFB0D82" w:rsidR="00014AA1" w:rsidRPr="00014AA1" w:rsidRDefault="00014AA1" w:rsidP="00014AA1">
      <w:pPr>
        <w:pStyle w:val="Abstract"/>
      </w:pPr>
      <w:r w:rsidRPr="00014AA1">
        <w:t xml:space="preserve">This document defines a simplified profile of the TOSCA version 1.0 specification in a YAML rendering which is intended to simplify the authoring of TOSCA service templates.  This profile defines a less verbose and more human-readable YAML rendering, reduced level of indirection between different modeling artifacts as well as the assumption of a base type system. </w:t>
      </w:r>
    </w:p>
    <w:p w14:paraId="48E3E963" w14:textId="77777777" w:rsidR="009C7DCE" w:rsidRDefault="009C7DCE" w:rsidP="008C100C">
      <w:pPr>
        <w:pStyle w:val="Titlepageinfo"/>
      </w:pPr>
      <w:r>
        <w:t>Status:</w:t>
      </w:r>
    </w:p>
    <w:p w14:paraId="6A7D45AB" w14:textId="565A454D" w:rsidR="009C7DCE" w:rsidRDefault="006F2371" w:rsidP="008C100C">
      <w:pPr>
        <w:pStyle w:val="Abstract"/>
      </w:pPr>
      <w:r>
        <w:t xml:space="preserve">This </w:t>
      </w:r>
      <w:r w:rsidR="00FC3563">
        <w:t>document</w:t>
      </w:r>
      <w:r>
        <w:t xml:space="preserve"> was last revised or approved by the</w:t>
      </w:r>
      <w:r w:rsidR="006C7EFD">
        <w:t xml:space="preserve"> </w:t>
      </w:r>
      <w:r w:rsidR="006C7EFD" w:rsidRPr="006C7EFD">
        <w:t>OASIS Topology and Orchestration Specification for Cloud Applications (TOSCA) TC</w:t>
      </w:r>
      <w:r>
        <w:t xml:space="preserve"> on the above date. The level of approval is also listed above. </w:t>
      </w:r>
      <w:r w:rsidR="00B569DB">
        <w:t xml:space="preserve">Check the </w:t>
      </w:r>
      <w:r w:rsidR="002C0868">
        <w:t xml:space="preserve">“Latest </w:t>
      </w:r>
      <w:r w:rsidR="00F9240B">
        <w:t>v</w:t>
      </w:r>
      <w:r w:rsidR="002C0868">
        <w:t>ersion”</w:t>
      </w:r>
      <w:r w:rsidR="00B569DB">
        <w:t xml:space="preserve"> location noted above for possible later revisions of this </w:t>
      </w:r>
      <w:r w:rsidR="00FC3563">
        <w:t>document</w:t>
      </w:r>
      <w:r w:rsidR="00B569DB">
        <w:t>.</w:t>
      </w:r>
      <w:r w:rsidR="00034345">
        <w:t xml:space="preserve"> </w:t>
      </w:r>
      <w:r w:rsidR="00BC5AF2">
        <w:t>Any other numbered Versions and other t</w:t>
      </w:r>
      <w:r w:rsidR="00930197">
        <w:t xml:space="preserve">echnical work produced by the </w:t>
      </w:r>
      <w:r w:rsidR="00316300">
        <w:t xml:space="preserve">Technical </w:t>
      </w:r>
      <w:r w:rsidR="00930197">
        <w:t>Committee</w:t>
      </w:r>
      <w:r w:rsidR="00316300">
        <w:t xml:space="preserve"> (TC) </w:t>
      </w:r>
      <w:r w:rsidR="00BC5AF2">
        <w:t>are</w:t>
      </w:r>
      <w:r w:rsidR="00316300">
        <w:t xml:space="preserve"> </w:t>
      </w:r>
      <w:r w:rsidR="00F442F9">
        <w:t>listed</w:t>
      </w:r>
      <w:r w:rsidR="00316300">
        <w:t xml:space="preserve"> at </w:t>
      </w:r>
      <w:hyperlink r:id="rId33" w:anchor="technical" w:history="1">
        <w:r w:rsidR="00672596">
          <w:rPr>
            <w:rStyle w:val="Hyperlink"/>
          </w:rPr>
          <w:t>https://www.oasis-open.org/committees/tc_home.php?wg_abbrev=tosca#technical</w:t>
        </w:r>
      </w:hyperlink>
      <w:r w:rsidR="00316300">
        <w:t>.</w:t>
      </w:r>
    </w:p>
    <w:p w14:paraId="62E68EA1" w14:textId="55D9D71B" w:rsidR="00B569DB" w:rsidRPr="00A74011" w:rsidRDefault="00BC5AF2" w:rsidP="00A74011">
      <w:pPr>
        <w:pStyle w:val="Abstract"/>
        <w:rPr>
          <w:rStyle w:val="Hyperlink"/>
          <w:color w:val="auto"/>
        </w:rPr>
      </w:pPr>
      <w:r>
        <w:t>TC</w:t>
      </w:r>
      <w:r w:rsidR="00B569DB">
        <w:t xml:space="preserve"> members should send comments on this </w:t>
      </w:r>
      <w:r w:rsidR="00FC3563">
        <w:t>specification</w:t>
      </w:r>
      <w:r w:rsidR="00B569DB">
        <w:t xml:space="preserve"> to the T</w:t>
      </w:r>
      <w:r w:rsidR="007402C5">
        <w:t>C</w:t>
      </w:r>
      <w:r w:rsidR="00B569DB">
        <w:t xml:space="preserve">’s email list. Others should send comments </w:t>
      </w:r>
      <w:r w:rsidR="00FC6559">
        <w:t>to</w:t>
      </w:r>
      <w:r w:rsidR="00B569DB">
        <w:t xml:space="preserve"> the T</w:t>
      </w:r>
      <w:r w:rsidR="007402C5">
        <w:t>C’s</w:t>
      </w:r>
      <w:r w:rsidR="00B569DB">
        <w:t xml:space="preserve"> </w:t>
      </w:r>
      <w:r w:rsidR="00FC6559">
        <w:t>public</w:t>
      </w:r>
      <w:r w:rsidR="007402C5">
        <w:t xml:space="preserve"> comment list, after subscribing to it </w:t>
      </w:r>
      <w:r w:rsidR="00B569DB">
        <w:t xml:space="preserve">by </w:t>
      </w:r>
      <w:r w:rsidR="005F4F93">
        <w:t>following the instructions at</w:t>
      </w:r>
      <w:r w:rsidR="00B569DB">
        <w:t xml:space="preserve"> the “</w:t>
      </w:r>
      <w:hyperlink r:id="rId34" w:history="1">
        <w:r w:rsidR="00B569DB" w:rsidRPr="0007308D">
          <w:rPr>
            <w:rStyle w:val="Hyperlink"/>
          </w:rPr>
          <w:t>Send A Comment</w:t>
        </w:r>
      </w:hyperlink>
      <w:r w:rsidR="00B569DB">
        <w:t xml:space="preserve">” button on the </w:t>
      </w:r>
      <w:r>
        <w:t>TC</w:t>
      </w:r>
      <w:r w:rsidR="00B569DB">
        <w:t xml:space="preserve">’s web page at </w:t>
      </w:r>
      <w:hyperlink r:id="rId35" w:history="1">
        <w:r w:rsidR="00160F5D">
          <w:rPr>
            <w:rStyle w:val="Hyperlink"/>
          </w:rPr>
          <w:t>https://www.oasis-open.org/committees/tosca/</w:t>
        </w:r>
      </w:hyperlink>
      <w:r w:rsidR="00B569DB" w:rsidRPr="008A31C5">
        <w:rPr>
          <w:rStyle w:val="Hyperlink"/>
          <w:color w:val="000000"/>
        </w:rPr>
        <w:t>.</w:t>
      </w:r>
    </w:p>
    <w:p w14:paraId="41FAAAB4" w14:textId="20115B6B" w:rsidR="00C304DB" w:rsidRPr="00F9240B" w:rsidRDefault="00B569DB" w:rsidP="00F9240B">
      <w:pPr>
        <w:pStyle w:val="Abstract"/>
        <w:rPr>
          <w:color w:val="000000"/>
        </w:rPr>
      </w:pPr>
      <w:r w:rsidRPr="00B569DB">
        <w:t xml:space="preserve">For information on whether any patents have been disclosed that may be essential to implementing this </w:t>
      </w:r>
      <w:r w:rsidR="00FC3563">
        <w:t>specification</w:t>
      </w:r>
      <w:r w:rsidRPr="00B569DB">
        <w:t>, and any offers of patent licensing terms, please refer to the Intellectual Property Rights section of the T</w:t>
      </w:r>
      <w:r w:rsidR="002F10B8">
        <w:t>C’s</w:t>
      </w:r>
      <w:r w:rsidRPr="00B569DB">
        <w:t xml:space="preserve"> web page (</w:t>
      </w:r>
      <w:hyperlink r:id="rId36" w:history="1">
        <w:r w:rsidR="007B7988">
          <w:rPr>
            <w:rStyle w:val="Hyperlink"/>
          </w:rPr>
          <w:t>https://www.oasis-open.org/committees/tosca/ipr.php</w:t>
        </w:r>
      </w:hyperlink>
      <w:r w:rsidR="00D861BB" w:rsidRPr="008A31C5">
        <w:rPr>
          <w:rStyle w:val="Hyperlink"/>
          <w:color w:val="000000"/>
        </w:rPr>
        <w:t>)</w:t>
      </w:r>
      <w:r w:rsidR="001C782B" w:rsidRPr="008A31C5">
        <w:rPr>
          <w:rStyle w:val="Hyperlink"/>
          <w:color w:val="000000"/>
        </w:rPr>
        <w:t>.</w:t>
      </w:r>
    </w:p>
    <w:p w14:paraId="48738AAA" w14:textId="77777777" w:rsidR="000449B0" w:rsidRDefault="000449B0" w:rsidP="000449B0">
      <w:pPr>
        <w:pStyle w:val="Titlepageinfo"/>
      </w:pPr>
      <w:r>
        <w:t xml:space="preserve">Citation </w:t>
      </w:r>
      <w:r w:rsidR="001F51AB">
        <w:t>f</w:t>
      </w:r>
      <w:r>
        <w:t>ormat:</w:t>
      </w:r>
    </w:p>
    <w:p w14:paraId="139B7C58" w14:textId="77777777" w:rsidR="000449B0" w:rsidRDefault="000449B0" w:rsidP="000449B0">
      <w:pPr>
        <w:pStyle w:val="Abstract"/>
      </w:pPr>
      <w:r>
        <w:t xml:space="preserve">When referencing this </w:t>
      </w:r>
      <w:r w:rsidR="00FC3563">
        <w:t>specification</w:t>
      </w:r>
      <w:r>
        <w:t xml:space="preserve"> the following citation</w:t>
      </w:r>
      <w:r w:rsidR="00995E1B">
        <w:t xml:space="preserve"> format</w:t>
      </w:r>
      <w:r>
        <w:t xml:space="preserve"> should be used</w:t>
      </w:r>
      <w:r w:rsidR="00995E1B">
        <w:t>:</w:t>
      </w:r>
    </w:p>
    <w:p w14:paraId="4EFDF49D" w14:textId="5C3820C8" w:rsidR="00995E1B" w:rsidRDefault="00560795" w:rsidP="00AC0AAD">
      <w:pPr>
        <w:pStyle w:val="Abstract"/>
      </w:pPr>
      <w:r>
        <w:rPr>
          <w:rStyle w:val="Refterm"/>
        </w:rPr>
        <w:t>[</w:t>
      </w:r>
      <w:r w:rsidR="006468C1" w:rsidRPr="006468C1">
        <w:rPr>
          <w:rStyle w:val="Refterm"/>
        </w:rPr>
        <w:t>TOSCA-Simple-Profile-YAML-v1.0</w:t>
      </w:r>
      <w:r>
        <w:rPr>
          <w:rStyle w:val="Refterm"/>
        </w:rPr>
        <w:t>]</w:t>
      </w:r>
    </w:p>
    <w:p w14:paraId="06154085" w14:textId="41A8C994" w:rsidR="006468C1" w:rsidRDefault="006468C1" w:rsidP="00AC0AAD">
      <w:pPr>
        <w:pStyle w:val="Abstract"/>
      </w:pPr>
      <w:r w:rsidRPr="006468C1">
        <w:rPr>
          <w:i/>
        </w:rPr>
        <w:t>TOSCA Simple Profile in YAML Version 1.0</w:t>
      </w:r>
      <w:r>
        <w:rPr>
          <w:i/>
        </w:rPr>
        <w:t>.</w:t>
      </w:r>
      <w:r w:rsidRPr="006468C1">
        <w:t xml:space="preserve"> Edited by Derek Palma, Matt Rutkowski, and Thomas Spatzier.</w:t>
      </w:r>
      <w:r>
        <w:t xml:space="preserve"> </w:t>
      </w:r>
      <w:r w:rsidR="00C64777">
        <w:t>12 June</w:t>
      </w:r>
      <w:r>
        <w:t xml:space="preserve"> 2016. OASIS Committee Specification </w:t>
      </w:r>
      <w:r w:rsidR="00C64777">
        <w:t>01</w:t>
      </w:r>
      <w:r>
        <w:t xml:space="preserve">. </w:t>
      </w:r>
      <w:hyperlink r:id="rId37" w:history="1">
        <w:r w:rsidR="00C64777" w:rsidRPr="00B45061">
          <w:rPr>
            <w:rStyle w:val="Hyperlink"/>
          </w:rPr>
          <w:t>http://docs.oasis-open.org/tosca/TOSCA-Simple-Profile-YAML/v1.0/cs01/TOSCA-Simple-Profile-YAML-v1.0-cs01.html</w:t>
        </w:r>
      </w:hyperlink>
      <w:r w:rsidR="00C64777">
        <w:t xml:space="preserve">. </w:t>
      </w:r>
      <w:r w:rsidR="00F316B4">
        <w:t xml:space="preserve">Latest version: </w:t>
      </w:r>
      <w:hyperlink r:id="rId38" w:history="1">
        <w:r w:rsidR="00FC0217">
          <w:rPr>
            <w:rStyle w:val="Hyperlink"/>
          </w:rPr>
          <w:t>http://docs.oasis-open.org/tosca/TOSCA-Simple-Profile-YAML/v1.0/TOSCA-Simple-Profile-YAML-v1.0.html</w:t>
        </w:r>
      </w:hyperlink>
      <w:r w:rsidR="00765130">
        <w:rPr>
          <w:rStyle w:val="Hyperlink"/>
        </w:rPr>
        <w:t>.</w:t>
      </w:r>
    </w:p>
    <w:p w14:paraId="14DCDF56" w14:textId="77777777" w:rsidR="000449B0" w:rsidRPr="00B569DB" w:rsidRDefault="000449B0" w:rsidP="008C100C">
      <w:pPr>
        <w:pStyle w:val="Abstract"/>
      </w:pPr>
    </w:p>
    <w:p w14:paraId="78709A64" w14:textId="77777777" w:rsidR="008677C6" w:rsidRDefault="007E3373" w:rsidP="008C100C">
      <w:pPr>
        <w:pStyle w:val="Notices"/>
      </w:pPr>
      <w:r>
        <w:lastRenderedPageBreak/>
        <w:t>Notices</w:t>
      </w:r>
    </w:p>
    <w:p w14:paraId="12DFD85B" w14:textId="77777777" w:rsidR="00852E10" w:rsidRPr="00852E10" w:rsidRDefault="008C7396" w:rsidP="00852E10">
      <w:r>
        <w:t>Copyright © OASIS</w:t>
      </w:r>
      <w:r w:rsidR="00CE59AF">
        <w:t xml:space="preserve"> Open</w:t>
      </w:r>
      <w:r>
        <w:t xml:space="preserve"> </w:t>
      </w:r>
      <w:r w:rsidR="00ED456B">
        <w:t>2016</w:t>
      </w:r>
      <w:r w:rsidR="00852E10" w:rsidRPr="00852E10">
        <w:t>. All Rights Reserved.</w:t>
      </w:r>
    </w:p>
    <w:p w14:paraId="307BCF6F" w14:textId="77777777" w:rsidR="00852E10" w:rsidRPr="00852E10" w:rsidRDefault="00852E10" w:rsidP="00852E10">
      <w:r w:rsidRPr="00852E10">
        <w:t xml:space="preserve">All capitalized terms in the following text have the meanings assigned to them in the OASIS Intellectual Property Rights Policy (the "OASIS IPR Policy"). The full </w:t>
      </w:r>
      <w:hyperlink r:id="rId39" w:history="1">
        <w:r w:rsidR="00591B31">
          <w:rPr>
            <w:rStyle w:val="Hyperlink"/>
          </w:rPr>
          <w:t>Policy</w:t>
        </w:r>
      </w:hyperlink>
      <w:r w:rsidR="00591B31">
        <w:t xml:space="preserve"> m</w:t>
      </w:r>
      <w:r w:rsidRPr="00852E10">
        <w:t>ay be found at the OASIS website.</w:t>
      </w:r>
    </w:p>
    <w:p w14:paraId="18D1ADE4" w14:textId="77777777" w:rsidR="00852E10" w:rsidRPr="00852E10" w:rsidRDefault="00852E10" w:rsidP="00852E10">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14:paraId="3F08D221" w14:textId="77777777" w:rsidR="00852E10" w:rsidRPr="00852E10" w:rsidRDefault="00852E10" w:rsidP="00852E10">
      <w:r w:rsidRPr="00852E10">
        <w:t>The limited permissions granted above are perpetual and will not be revoked by OASIS or its successors or assigns.</w:t>
      </w:r>
    </w:p>
    <w:p w14:paraId="50720EB5" w14:textId="77777777" w:rsidR="00852E10" w:rsidRPr="00852E10" w:rsidRDefault="00852E10" w:rsidP="00852E10">
      <w:r w:rsidRPr="00852E10">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14:paraId="42AB23F9" w14:textId="77777777" w:rsidR="00852E10" w:rsidRPr="00852E10" w:rsidRDefault="00852E10" w:rsidP="00852E10">
      <w:r w:rsidRPr="00852E10">
        <w:t>OASIS requests that any OASIS Party or any other party that believes it has patent claims that would necessarily be infringed by implementations of this OASIS Committee Specification or OASIS Standard, to notify OASIS TC Administrator and provide an indication of its willingness to grant patent licenses to such patent claims in a manner consistent with the IPR Mode of the OASIS Technical Committee that produced this specification.</w:t>
      </w:r>
    </w:p>
    <w:p w14:paraId="3A8FE8B7" w14:textId="77777777" w:rsidR="00852E10" w:rsidRPr="00852E10" w:rsidRDefault="00852E10" w:rsidP="00852E10">
      <w:r w:rsidRPr="00852E10">
        <w:t>OASIS invites any party to contact the OASIS TC Administrator if it is aware of a claim of ownership of any patent claims that would necessarily be infringed by implementations of this specification by a patent holder that is not willing to provide a license to such patent claims in a manner consistent with the IPR Mode of the OASIS Technical Committee that produced this specification. OASIS may include such claims on its website, but disclaims any obligation to do so.</w:t>
      </w:r>
    </w:p>
    <w:p w14:paraId="3DDF857A" w14:textId="77777777" w:rsidR="00852E10" w:rsidRPr="00852E10" w:rsidRDefault="00852E10" w:rsidP="00852E10">
      <w:r w:rsidRPr="00852E10">
        <w:t>OASIS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Information on OASIS' procedures with respect to rights in any document or deliverable produced by an OASIS Technical Committee can be found on the OASIS website. Copies of claims of rights made available for publication and any assurances of licenses to be made available, or the result of an attempt made to obtain a general license or permission for the use of such proprietary rights by implementers or users of this OASIS Committee Specification or OASIS Standard, can be obtained from the OASIS TC Administrator. OASIS makes no representation that any information or list of intellectual property rights will at any time be complete, or that any claims in such list are, in fact, Essential Claims.</w:t>
      </w:r>
    </w:p>
    <w:p w14:paraId="431080B9" w14:textId="77777777" w:rsidR="00852E10" w:rsidRPr="0060033A" w:rsidRDefault="00852E10" w:rsidP="001D1D6C">
      <w:r w:rsidRPr="00852E10">
        <w:t xml:space="preserve">The </w:t>
      </w:r>
      <w:r w:rsidR="007A5948">
        <w:t>name</w:t>
      </w:r>
      <w:r w:rsidR="00A31FB9">
        <w:t xml:space="preserve"> "OASIS"</w:t>
      </w:r>
      <w:r w:rsidRPr="00852E10">
        <w:t xml:space="preserve"> </w:t>
      </w:r>
      <w:r w:rsidR="00101D6D">
        <w:t>is a trademark</w:t>
      </w:r>
      <w:r w:rsidRPr="00852E10">
        <w:t xml:space="preserve"> </w:t>
      </w:r>
      <w:r>
        <w:t xml:space="preserve">of </w:t>
      </w:r>
      <w:hyperlink r:id="rId40" w:history="1">
        <w:r w:rsidRPr="004B2AA0">
          <w:rPr>
            <w:rStyle w:val="Hyperlink"/>
          </w:rPr>
          <w:t>OASIS</w:t>
        </w:r>
      </w:hyperlink>
      <w:r>
        <w:t>, the</w:t>
      </w:r>
      <w:r w:rsidRPr="00852E10">
        <w:t xml:space="preserve"> owner and developer of this specification, and should be used only to refer to the organization and its official outputs. OASIS welcomes reference to, and implementation and use of, specifications, while reserving the right to enforce its marks against misleading uses. Please see </w:t>
      </w:r>
      <w:hyperlink r:id="rId41" w:history="1">
        <w:r w:rsidR="002B261C">
          <w:rPr>
            <w:rStyle w:val="Hyperlink"/>
          </w:rPr>
          <w:t>https://www.oasis-open.org/policies-guidelines/trademark</w:t>
        </w:r>
      </w:hyperlink>
      <w:r w:rsidR="0060033A">
        <w:t xml:space="preserve"> for above guidance.</w:t>
      </w:r>
    </w:p>
    <w:p w14:paraId="6B270628" w14:textId="77777777" w:rsidR="008677C6" w:rsidRDefault="00177DED" w:rsidP="008C100C">
      <w:pPr>
        <w:pStyle w:val="Notices"/>
      </w:pPr>
      <w:r>
        <w:lastRenderedPageBreak/>
        <w:t>Table of Contents</w:t>
      </w:r>
    </w:p>
    <w:p w14:paraId="30A47E7E" w14:textId="77777777" w:rsidR="00765130" w:rsidRDefault="00924DA5">
      <w:pPr>
        <w:pStyle w:val="TOC1"/>
        <w:tabs>
          <w:tab w:val="right" w:leader="dot" w:pos="9350"/>
        </w:tabs>
        <w:rPr>
          <w:rFonts w:asciiTheme="minorHAnsi" w:eastAsiaTheme="minorEastAsia" w:hAnsiTheme="minorHAnsi" w:cstheme="minorBidi"/>
          <w:noProof/>
          <w:sz w:val="22"/>
          <w:szCs w:val="22"/>
        </w:rPr>
      </w:pPr>
      <w:r>
        <w:rPr>
          <w:b/>
          <w:bCs/>
          <w:noProof/>
        </w:rPr>
        <w:fldChar w:fldCharType="begin"/>
      </w:r>
      <w:r>
        <w:rPr>
          <w:b/>
          <w:bCs/>
          <w:noProof/>
        </w:rPr>
        <w:instrText xml:space="preserve"> TOC \o "1-2" \h \z \u </w:instrText>
      </w:r>
      <w:r>
        <w:rPr>
          <w:b/>
          <w:bCs/>
          <w:noProof/>
        </w:rPr>
        <w:fldChar w:fldCharType="separate"/>
      </w:r>
      <w:hyperlink w:anchor="_Toc445238213" w:history="1">
        <w:r w:rsidR="00765130" w:rsidRPr="006849C9">
          <w:rPr>
            <w:rStyle w:val="Hyperlink"/>
            <w:noProof/>
          </w:rPr>
          <w:t>Table of Examples</w:t>
        </w:r>
        <w:r w:rsidR="00765130">
          <w:rPr>
            <w:noProof/>
            <w:webHidden/>
          </w:rPr>
          <w:tab/>
        </w:r>
        <w:r w:rsidR="00765130">
          <w:rPr>
            <w:noProof/>
            <w:webHidden/>
          </w:rPr>
          <w:fldChar w:fldCharType="begin"/>
        </w:r>
        <w:r w:rsidR="00765130">
          <w:rPr>
            <w:noProof/>
            <w:webHidden/>
          </w:rPr>
          <w:instrText xml:space="preserve"> PAGEREF _Toc445238213 \h </w:instrText>
        </w:r>
        <w:r w:rsidR="00765130">
          <w:rPr>
            <w:noProof/>
            <w:webHidden/>
          </w:rPr>
        </w:r>
        <w:r w:rsidR="00765130">
          <w:rPr>
            <w:noProof/>
            <w:webHidden/>
          </w:rPr>
          <w:fldChar w:fldCharType="separate"/>
        </w:r>
        <w:r w:rsidR="008C123E">
          <w:rPr>
            <w:noProof/>
            <w:webHidden/>
          </w:rPr>
          <w:t>7</w:t>
        </w:r>
        <w:r w:rsidR="00765130">
          <w:rPr>
            <w:noProof/>
            <w:webHidden/>
          </w:rPr>
          <w:fldChar w:fldCharType="end"/>
        </w:r>
      </w:hyperlink>
    </w:p>
    <w:p w14:paraId="31957480" w14:textId="77777777" w:rsidR="00765130" w:rsidRDefault="008C123E">
      <w:pPr>
        <w:pStyle w:val="TOC1"/>
        <w:tabs>
          <w:tab w:val="right" w:leader="dot" w:pos="9350"/>
        </w:tabs>
        <w:rPr>
          <w:rFonts w:asciiTheme="minorHAnsi" w:eastAsiaTheme="minorEastAsia" w:hAnsiTheme="minorHAnsi" w:cstheme="minorBidi"/>
          <w:noProof/>
          <w:sz w:val="22"/>
          <w:szCs w:val="22"/>
        </w:rPr>
      </w:pPr>
      <w:hyperlink w:anchor="_Toc445238214" w:history="1">
        <w:r w:rsidR="00765130" w:rsidRPr="006849C9">
          <w:rPr>
            <w:rStyle w:val="Hyperlink"/>
            <w:noProof/>
          </w:rPr>
          <w:t>Table of Figures</w:t>
        </w:r>
        <w:r w:rsidR="00765130">
          <w:rPr>
            <w:noProof/>
            <w:webHidden/>
          </w:rPr>
          <w:tab/>
        </w:r>
        <w:r w:rsidR="00765130">
          <w:rPr>
            <w:noProof/>
            <w:webHidden/>
          </w:rPr>
          <w:fldChar w:fldCharType="begin"/>
        </w:r>
        <w:r w:rsidR="00765130">
          <w:rPr>
            <w:noProof/>
            <w:webHidden/>
          </w:rPr>
          <w:instrText xml:space="preserve"> PAGEREF _Toc445238214 \h </w:instrText>
        </w:r>
        <w:r w:rsidR="00765130">
          <w:rPr>
            <w:noProof/>
            <w:webHidden/>
          </w:rPr>
        </w:r>
        <w:r w:rsidR="00765130">
          <w:rPr>
            <w:noProof/>
            <w:webHidden/>
          </w:rPr>
          <w:fldChar w:fldCharType="separate"/>
        </w:r>
        <w:r>
          <w:rPr>
            <w:noProof/>
            <w:webHidden/>
          </w:rPr>
          <w:t>8</w:t>
        </w:r>
        <w:r w:rsidR="00765130">
          <w:rPr>
            <w:noProof/>
            <w:webHidden/>
          </w:rPr>
          <w:fldChar w:fldCharType="end"/>
        </w:r>
      </w:hyperlink>
    </w:p>
    <w:p w14:paraId="4DA32C57" w14:textId="77777777" w:rsidR="00765130" w:rsidRDefault="008C123E">
      <w:pPr>
        <w:pStyle w:val="TOC1"/>
        <w:tabs>
          <w:tab w:val="left" w:pos="480"/>
          <w:tab w:val="right" w:leader="dot" w:pos="9350"/>
        </w:tabs>
        <w:rPr>
          <w:rFonts w:asciiTheme="minorHAnsi" w:eastAsiaTheme="minorEastAsia" w:hAnsiTheme="minorHAnsi" w:cstheme="minorBidi"/>
          <w:noProof/>
          <w:sz w:val="22"/>
          <w:szCs w:val="22"/>
        </w:rPr>
      </w:pPr>
      <w:hyperlink w:anchor="_Toc445238215" w:history="1">
        <w:r w:rsidR="00765130" w:rsidRPr="006849C9">
          <w:rPr>
            <w:rStyle w:val="Hyperlink"/>
            <w:noProof/>
          </w:rPr>
          <w:t>1</w:t>
        </w:r>
        <w:r w:rsidR="00765130">
          <w:rPr>
            <w:rFonts w:asciiTheme="minorHAnsi" w:eastAsiaTheme="minorEastAsia" w:hAnsiTheme="minorHAnsi" w:cstheme="minorBidi"/>
            <w:noProof/>
            <w:sz w:val="22"/>
            <w:szCs w:val="22"/>
          </w:rPr>
          <w:tab/>
        </w:r>
        <w:r w:rsidR="00765130" w:rsidRPr="006849C9">
          <w:rPr>
            <w:rStyle w:val="Hyperlink"/>
            <w:noProof/>
          </w:rPr>
          <w:t>Introduction</w:t>
        </w:r>
        <w:r w:rsidR="00765130">
          <w:rPr>
            <w:noProof/>
            <w:webHidden/>
          </w:rPr>
          <w:tab/>
        </w:r>
        <w:r w:rsidR="00765130">
          <w:rPr>
            <w:noProof/>
            <w:webHidden/>
          </w:rPr>
          <w:fldChar w:fldCharType="begin"/>
        </w:r>
        <w:r w:rsidR="00765130">
          <w:rPr>
            <w:noProof/>
            <w:webHidden/>
          </w:rPr>
          <w:instrText xml:space="preserve"> PAGEREF _Toc445238215 \h </w:instrText>
        </w:r>
        <w:r w:rsidR="00765130">
          <w:rPr>
            <w:noProof/>
            <w:webHidden/>
          </w:rPr>
        </w:r>
        <w:r w:rsidR="00765130">
          <w:rPr>
            <w:noProof/>
            <w:webHidden/>
          </w:rPr>
          <w:fldChar w:fldCharType="separate"/>
        </w:r>
        <w:r>
          <w:rPr>
            <w:noProof/>
            <w:webHidden/>
          </w:rPr>
          <w:t>9</w:t>
        </w:r>
        <w:r w:rsidR="00765130">
          <w:rPr>
            <w:noProof/>
            <w:webHidden/>
          </w:rPr>
          <w:fldChar w:fldCharType="end"/>
        </w:r>
      </w:hyperlink>
    </w:p>
    <w:p w14:paraId="07E8D748"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16" w:history="1">
        <w:r w:rsidR="00765130" w:rsidRPr="006849C9">
          <w:rPr>
            <w:rStyle w:val="Hyperlink"/>
            <w:noProof/>
          </w:rPr>
          <w:t>1.1 Objective</w:t>
        </w:r>
        <w:r w:rsidR="00765130">
          <w:rPr>
            <w:noProof/>
            <w:webHidden/>
          </w:rPr>
          <w:tab/>
        </w:r>
        <w:r w:rsidR="00765130">
          <w:rPr>
            <w:noProof/>
            <w:webHidden/>
          </w:rPr>
          <w:fldChar w:fldCharType="begin"/>
        </w:r>
        <w:r w:rsidR="00765130">
          <w:rPr>
            <w:noProof/>
            <w:webHidden/>
          </w:rPr>
          <w:instrText xml:space="preserve"> PAGEREF _Toc445238216 \h </w:instrText>
        </w:r>
        <w:r w:rsidR="00765130">
          <w:rPr>
            <w:noProof/>
            <w:webHidden/>
          </w:rPr>
        </w:r>
        <w:r w:rsidR="00765130">
          <w:rPr>
            <w:noProof/>
            <w:webHidden/>
          </w:rPr>
          <w:fldChar w:fldCharType="separate"/>
        </w:r>
        <w:r>
          <w:rPr>
            <w:noProof/>
            <w:webHidden/>
          </w:rPr>
          <w:t>9</w:t>
        </w:r>
        <w:r w:rsidR="00765130">
          <w:rPr>
            <w:noProof/>
            <w:webHidden/>
          </w:rPr>
          <w:fldChar w:fldCharType="end"/>
        </w:r>
      </w:hyperlink>
    </w:p>
    <w:p w14:paraId="0A979830"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17" w:history="1">
        <w:r w:rsidR="00765130" w:rsidRPr="006849C9">
          <w:rPr>
            <w:rStyle w:val="Hyperlink"/>
            <w:rFonts w:eastAsiaTheme="majorEastAsia"/>
            <w:noProof/>
          </w:rPr>
          <w:t>1.2 Summary of key TOSCA concepts</w:t>
        </w:r>
        <w:r w:rsidR="00765130">
          <w:rPr>
            <w:noProof/>
            <w:webHidden/>
          </w:rPr>
          <w:tab/>
        </w:r>
        <w:r w:rsidR="00765130">
          <w:rPr>
            <w:noProof/>
            <w:webHidden/>
          </w:rPr>
          <w:fldChar w:fldCharType="begin"/>
        </w:r>
        <w:r w:rsidR="00765130">
          <w:rPr>
            <w:noProof/>
            <w:webHidden/>
          </w:rPr>
          <w:instrText xml:space="preserve"> PAGEREF _Toc445238217 \h </w:instrText>
        </w:r>
        <w:r w:rsidR="00765130">
          <w:rPr>
            <w:noProof/>
            <w:webHidden/>
          </w:rPr>
        </w:r>
        <w:r w:rsidR="00765130">
          <w:rPr>
            <w:noProof/>
            <w:webHidden/>
          </w:rPr>
          <w:fldChar w:fldCharType="separate"/>
        </w:r>
        <w:r>
          <w:rPr>
            <w:noProof/>
            <w:webHidden/>
          </w:rPr>
          <w:t>9</w:t>
        </w:r>
        <w:r w:rsidR="00765130">
          <w:rPr>
            <w:noProof/>
            <w:webHidden/>
          </w:rPr>
          <w:fldChar w:fldCharType="end"/>
        </w:r>
      </w:hyperlink>
    </w:p>
    <w:p w14:paraId="74B6114C"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18" w:history="1">
        <w:r w:rsidR="00765130" w:rsidRPr="006849C9">
          <w:rPr>
            <w:rStyle w:val="Hyperlink"/>
            <w:noProof/>
          </w:rPr>
          <w:t>1.3 Implementations</w:t>
        </w:r>
        <w:r w:rsidR="00765130">
          <w:rPr>
            <w:noProof/>
            <w:webHidden/>
          </w:rPr>
          <w:tab/>
        </w:r>
        <w:r w:rsidR="00765130">
          <w:rPr>
            <w:noProof/>
            <w:webHidden/>
          </w:rPr>
          <w:fldChar w:fldCharType="begin"/>
        </w:r>
        <w:r w:rsidR="00765130">
          <w:rPr>
            <w:noProof/>
            <w:webHidden/>
          </w:rPr>
          <w:instrText xml:space="preserve"> PAGEREF _Toc445238218 \h </w:instrText>
        </w:r>
        <w:r w:rsidR="00765130">
          <w:rPr>
            <w:noProof/>
            <w:webHidden/>
          </w:rPr>
        </w:r>
        <w:r w:rsidR="00765130">
          <w:rPr>
            <w:noProof/>
            <w:webHidden/>
          </w:rPr>
          <w:fldChar w:fldCharType="separate"/>
        </w:r>
        <w:r>
          <w:rPr>
            <w:noProof/>
            <w:webHidden/>
          </w:rPr>
          <w:t>9</w:t>
        </w:r>
        <w:r w:rsidR="00765130">
          <w:rPr>
            <w:noProof/>
            <w:webHidden/>
          </w:rPr>
          <w:fldChar w:fldCharType="end"/>
        </w:r>
      </w:hyperlink>
    </w:p>
    <w:p w14:paraId="07C282BB"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19" w:history="1">
        <w:r w:rsidR="00765130" w:rsidRPr="006849C9">
          <w:rPr>
            <w:rStyle w:val="Hyperlink"/>
            <w:noProof/>
          </w:rPr>
          <w:t>1.4 Terminology</w:t>
        </w:r>
        <w:r w:rsidR="00765130">
          <w:rPr>
            <w:noProof/>
            <w:webHidden/>
          </w:rPr>
          <w:tab/>
        </w:r>
        <w:r w:rsidR="00765130">
          <w:rPr>
            <w:noProof/>
            <w:webHidden/>
          </w:rPr>
          <w:fldChar w:fldCharType="begin"/>
        </w:r>
        <w:r w:rsidR="00765130">
          <w:rPr>
            <w:noProof/>
            <w:webHidden/>
          </w:rPr>
          <w:instrText xml:space="preserve"> PAGEREF _Toc445238219 \h </w:instrText>
        </w:r>
        <w:r w:rsidR="00765130">
          <w:rPr>
            <w:noProof/>
            <w:webHidden/>
          </w:rPr>
        </w:r>
        <w:r w:rsidR="00765130">
          <w:rPr>
            <w:noProof/>
            <w:webHidden/>
          </w:rPr>
          <w:fldChar w:fldCharType="separate"/>
        </w:r>
        <w:r>
          <w:rPr>
            <w:noProof/>
            <w:webHidden/>
          </w:rPr>
          <w:t>10</w:t>
        </w:r>
        <w:r w:rsidR="00765130">
          <w:rPr>
            <w:noProof/>
            <w:webHidden/>
          </w:rPr>
          <w:fldChar w:fldCharType="end"/>
        </w:r>
      </w:hyperlink>
    </w:p>
    <w:p w14:paraId="4C1DE59F"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20" w:history="1">
        <w:r w:rsidR="00765130" w:rsidRPr="006849C9">
          <w:rPr>
            <w:rStyle w:val="Hyperlink"/>
            <w:noProof/>
          </w:rPr>
          <w:t>1.5 Notational Conventions</w:t>
        </w:r>
        <w:r w:rsidR="00765130">
          <w:rPr>
            <w:noProof/>
            <w:webHidden/>
          </w:rPr>
          <w:tab/>
        </w:r>
        <w:r w:rsidR="00765130">
          <w:rPr>
            <w:noProof/>
            <w:webHidden/>
          </w:rPr>
          <w:fldChar w:fldCharType="begin"/>
        </w:r>
        <w:r w:rsidR="00765130">
          <w:rPr>
            <w:noProof/>
            <w:webHidden/>
          </w:rPr>
          <w:instrText xml:space="preserve"> PAGEREF _Toc445238220 \h </w:instrText>
        </w:r>
        <w:r w:rsidR="00765130">
          <w:rPr>
            <w:noProof/>
            <w:webHidden/>
          </w:rPr>
        </w:r>
        <w:r w:rsidR="00765130">
          <w:rPr>
            <w:noProof/>
            <w:webHidden/>
          </w:rPr>
          <w:fldChar w:fldCharType="separate"/>
        </w:r>
        <w:r>
          <w:rPr>
            <w:noProof/>
            <w:webHidden/>
          </w:rPr>
          <w:t>10</w:t>
        </w:r>
        <w:r w:rsidR="00765130">
          <w:rPr>
            <w:noProof/>
            <w:webHidden/>
          </w:rPr>
          <w:fldChar w:fldCharType="end"/>
        </w:r>
      </w:hyperlink>
    </w:p>
    <w:p w14:paraId="31FEEC9D"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21" w:history="1">
        <w:r w:rsidR="00765130" w:rsidRPr="006849C9">
          <w:rPr>
            <w:rStyle w:val="Hyperlink"/>
            <w:noProof/>
          </w:rPr>
          <w:t>1.6 Normative References</w:t>
        </w:r>
        <w:r w:rsidR="00765130">
          <w:rPr>
            <w:noProof/>
            <w:webHidden/>
          </w:rPr>
          <w:tab/>
        </w:r>
        <w:r w:rsidR="00765130">
          <w:rPr>
            <w:noProof/>
            <w:webHidden/>
          </w:rPr>
          <w:fldChar w:fldCharType="begin"/>
        </w:r>
        <w:r w:rsidR="00765130">
          <w:rPr>
            <w:noProof/>
            <w:webHidden/>
          </w:rPr>
          <w:instrText xml:space="preserve"> PAGEREF _Toc445238221 \h </w:instrText>
        </w:r>
        <w:r w:rsidR="00765130">
          <w:rPr>
            <w:noProof/>
            <w:webHidden/>
          </w:rPr>
        </w:r>
        <w:r w:rsidR="00765130">
          <w:rPr>
            <w:noProof/>
            <w:webHidden/>
          </w:rPr>
          <w:fldChar w:fldCharType="separate"/>
        </w:r>
        <w:r>
          <w:rPr>
            <w:noProof/>
            <w:webHidden/>
          </w:rPr>
          <w:t>10</w:t>
        </w:r>
        <w:r w:rsidR="00765130">
          <w:rPr>
            <w:noProof/>
            <w:webHidden/>
          </w:rPr>
          <w:fldChar w:fldCharType="end"/>
        </w:r>
      </w:hyperlink>
    </w:p>
    <w:p w14:paraId="1BC81370"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22" w:history="1">
        <w:r w:rsidR="00765130" w:rsidRPr="006849C9">
          <w:rPr>
            <w:rStyle w:val="Hyperlink"/>
            <w:noProof/>
          </w:rPr>
          <w:t>1.7 Non-Normative References</w:t>
        </w:r>
        <w:r w:rsidR="00765130">
          <w:rPr>
            <w:noProof/>
            <w:webHidden/>
          </w:rPr>
          <w:tab/>
        </w:r>
        <w:r w:rsidR="00765130">
          <w:rPr>
            <w:noProof/>
            <w:webHidden/>
          </w:rPr>
          <w:fldChar w:fldCharType="begin"/>
        </w:r>
        <w:r w:rsidR="00765130">
          <w:rPr>
            <w:noProof/>
            <w:webHidden/>
          </w:rPr>
          <w:instrText xml:space="preserve"> PAGEREF _Toc445238222 \h </w:instrText>
        </w:r>
        <w:r w:rsidR="00765130">
          <w:rPr>
            <w:noProof/>
            <w:webHidden/>
          </w:rPr>
        </w:r>
        <w:r w:rsidR="00765130">
          <w:rPr>
            <w:noProof/>
            <w:webHidden/>
          </w:rPr>
          <w:fldChar w:fldCharType="separate"/>
        </w:r>
        <w:r>
          <w:rPr>
            <w:noProof/>
            <w:webHidden/>
          </w:rPr>
          <w:t>10</w:t>
        </w:r>
        <w:r w:rsidR="00765130">
          <w:rPr>
            <w:noProof/>
            <w:webHidden/>
          </w:rPr>
          <w:fldChar w:fldCharType="end"/>
        </w:r>
      </w:hyperlink>
    </w:p>
    <w:p w14:paraId="659E5F57"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23" w:history="1">
        <w:r w:rsidR="00765130" w:rsidRPr="006849C9">
          <w:rPr>
            <w:rStyle w:val="Hyperlink"/>
            <w:noProof/>
          </w:rPr>
          <w:t>1.8 Glossary</w:t>
        </w:r>
        <w:r w:rsidR="00765130">
          <w:rPr>
            <w:noProof/>
            <w:webHidden/>
          </w:rPr>
          <w:tab/>
        </w:r>
        <w:r w:rsidR="00765130">
          <w:rPr>
            <w:noProof/>
            <w:webHidden/>
          </w:rPr>
          <w:fldChar w:fldCharType="begin"/>
        </w:r>
        <w:r w:rsidR="00765130">
          <w:rPr>
            <w:noProof/>
            <w:webHidden/>
          </w:rPr>
          <w:instrText xml:space="preserve"> PAGEREF _Toc445238223 \h </w:instrText>
        </w:r>
        <w:r w:rsidR="00765130">
          <w:rPr>
            <w:noProof/>
            <w:webHidden/>
          </w:rPr>
        </w:r>
        <w:r w:rsidR="00765130">
          <w:rPr>
            <w:noProof/>
            <w:webHidden/>
          </w:rPr>
          <w:fldChar w:fldCharType="separate"/>
        </w:r>
        <w:r>
          <w:rPr>
            <w:noProof/>
            <w:webHidden/>
          </w:rPr>
          <w:t>11</w:t>
        </w:r>
        <w:r w:rsidR="00765130">
          <w:rPr>
            <w:noProof/>
            <w:webHidden/>
          </w:rPr>
          <w:fldChar w:fldCharType="end"/>
        </w:r>
      </w:hyperlink>
    </w:p>
    <w:p w14:paraId="07BC7A87" w14:textId="77777777" w:rsidR="00765130" w:rsidRDefault="008C123E">
      <w:pPr>
        <w:pStyle w:val="TOC1"/>
        <w:tabs>
          <w:tab w:val="left" w:pos="480"/>
          <w:tab w:val="right" w:leader="dot" w:pos="9350"/>
        </w:tabs>
        <w:rPr>
          <w:rFonts w:asciiTheme="minorHAnsi" w:eastAsiaTheme="minorEastAsia" w:hAnsiTheme="minorHAnsi" w:cstheme="minorBidi"/>
          <w:noProof/>
          <w:sz w:val="22"/>
          <w:szCs w:val="22"/>
        </w:rPr>
      </w:pPr>
      <w:hyperlink w:anchor="_Toc445238224" w:history="1">
        <w:r w:rsidR="00765130" w:rsidRPr="006849C9">
          <w:rPr>
            <w:rStyle w:val="Hyperlink"/>
            <w:rFonts w:eastAsiaTheme="majorEastAsia"/>
            <w:noProof/>
          </w:rPr>
          <w:t>2</w:t>
        </w:r>
        <w:r w:rsidR="00765130">
          <w:rPr>
            <w:rFonts w:asciiTheme="minorHAnsi" w:eastAsiaTheme="minorEastAsia" w:hAnsiTheme="minorHAnsi" w:cstheme="minorBidi"/>
            <w:noProof/>
            <w:sz w:val="22"/>
            <w:szCs w:val="22"/>
          </w:rPr>
          <w:tab/>
        </w:r>
        <w:r w:rsidR="00765130" w:rsidRPr="006849C9">
          <w:rPr>
            <w:rStyle w:val="Hyperlink"/>
            <w:rFonts w:eastAsiaTheme="majorEastAsia"/>
            <w:noProof/>
          </w:rPr>
          <w:t>TOSCA by example</w:t>
        </w:r>
        <w:r w:rsidR="00765130">
          <w:rPr>
            <w:noProof/>
            <w:webHidden/>
          </w:rPr>
          <w:tab/>
        </w:r>
        <w:r w:rsidR="00765130">
          <w:rPr>
            <w:noProof/>
            <w:webHidden/>
          </w:rPr>
          <w:fldChar w:fldCharType="begin"/>
        </w:r>
        <w:r w:rsidR="00765130">
          <w:rPr>
            <w:noProof/>
            <w:webHidden/>
          </w:rPr>
          <w:instrText xml:space="preserve"> PAGEREF _Toc445238224 \h </w:instrText>
        </w:r>
        <w:r w:rsidR="00765130">
          <w:rPr>
            <w:noProof/>
            <w:webHidden/>
          </w:rPr>
        </w:r>
        <w:r w:rsidR="00765130">
          <w:rPr>
            <w:noProof/>
            <w:webHidden/>
          </w:rPr>
          <w:fldChar w:fldCharType="separate"/>
        </w:r>
        <w:r>
          <w:rPr>
            <w:noProof/>
            <w:webHidden/>
          </w:rPr>
          <w:t>12</w:t>
        </w:r>
        <w:r w:rsidR="00765130">
          <w:rPr>
            <w:noProof/>
            <w:webHidden/>
          </w:rPr>
          <w:fldChar w:fldCharType="end"/>
        </w:r>
      </w:hyperlink>
    </w:p>
    <w:p w14:paraId="64B5526D"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25" w:history="1">
        <w:r w:rsidR="00765130" w:rsidRPr="006849C9">
          <w:rPr>
            <w:rStyle w:val="Hyperlink"/>
            <w:rFonts w:eastAsiaTheme="majorEastAsia"/>
            <w:noProof/>
          </w:rPr>
          <w:t>2.1 A “hello world” template for TOSCA Simple Profile in YAML</w:t>
        </w:r>
        <w:r w:rsidR="00765130">
          <w:rPr>
            <w:noProof/>
            <w:webHidden/>
          </w:rPr>
          <w:tab/>
        </w:r>
        <w:r w:rsidR="00765130">
          <w:rPr>
            <w:noProof/>
            <w:webHidden/>
          </w:rPr>
          <w:fldChar w:fldCharType="begin"/>
        </w:r>
        <w:r w:rsidR="00765130">
          <w:rPr>
            <w:noProof/>
            <w:webHidden/>
          </w:rPr>
          <w:instrText xml:space="preserve"> PAGEREF _Toc445238225 \h </w:instrText>
        </w:r>
        <w:r w:rsidR="00765130">
          <w:rPr>
            <w:noProof/>
            <w:webHidden/>
          </w:rPr>
        </w:r>
        <w:r w:rsidR="00765130">
          <w:rPr>
            <w:noProof/>
            <w:webHidden/>
          </w:rPr>
          <w:fldChar w:fldCharType="separate"/>
        </w:r>
        <w:r>
          <w:rPr>
            <w:noProof/>
            <w:webHidden/>
          </w:rPr>
          <w:t>12</w:t>
        </w:r>
        <w:r w:rsidR="00765130">
          <w:rPr>
            <w:noProof/>
            <w:webHidden/>
          </w:rPr>
          <w:fldChar w:fldCharType="end"/>
        </w:r>
      </w:hyperlink>
    </w:p>
    <w:p w14:paraId="1B280115"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26" w:history="1">
        <w:r w:rsidR="00765130" w:rsidRPr="006849C9">
          <w:rPr>
            <w:rStyle w:val="Hyperlink"/>
            <w:rFonts w:eastAsiaTheme="majorEastAsia"/>
            <w:noProof/>
          </w:rPr>
          <w:t>2.2 TOSCA template for a simple software installation</w:t>
        </w:r>
        <w:r w:rsidR="00765130">
          <w:rPr>
            <w:noProof/>
            <w:webHidden/>
          </w:rPr>
          <w:tab/>
        </w:r>
        <w:r w:rsidR="00765130">
          <w:rPr>
            <w:noProof/>
            <w:webHidden/>
          </w:rPr>
          <w:fldChar w:fldCharType="begin"/>
        </w:r>
        <w:r w:rsidR="00765130">
          <w:rPr>
            <w:noProof/>
            <w:webHidden/>
          </w:rPr>
          <w:instrText xml:space="preserve"> PAGEREF _Toc445238226 \h </w:instrText>
        </w:r>
        <w:r w:rsidR="00765130">
          <w:rPr>
            <w:noProof/>
            <w:webHidden/>
          </w:rPr>
        </w:r>
        <w:r w:rsidR="00765130">
          <w:rPr>
            <w:noProof/>
            <w:webHidden/>
          </w:rPr>
          <w:fldChar w:fldCharType="separate"/>
        </w:r>
        <w:r>
          <w:rPr>
            <w:noProof/>
            <w:webHidden/>
          </w:rPr>
          <w:t>14</w:t>
        </w:r>
        <w:r w:rsidR="00765130">
          <w:rPr>
            <w:noProof/>
            <w:webHidden/>
          </w:rPr>
          <w:fldChar w:fldCharType="end"/>
        </w:r>
      </w:hyperlink>
    </w:p>
    <w:p w14:paraId="68BE422A"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27" w:history="1">
        <w:r w:rsidR="00765130" w:rsidRPr="006849C9">
          <w:rPr>
            <w:rStyle w:val="Hyperlink"/>
            <w:rFonts w:eastAsiaTheme="majorEastAsia"/>
            <w:noProof/>
          </w:rPr>
          <w:t>2.3 Overriding behavior of predefined node types</w:t>
        </w:r>
        <w:r w:rsidR="00765130">
          <w:rPr>
            <w:noProof/>
            <w:webHidden/>
          </w:rPr>
          <w:tab/>
        </w:r>
        <w:r w:rsidR="00765130">
          <w:rPr>
            <w:noProof/>
            <w:webHidden/>
          </w:rPr>
          <w:fldChar w:fldCharType="begin"/>
        </w:r>
        <w:r w:rsidR="00765130">
          <w:rPr>
            <w:noProof/>
            <w:webHidden/>
          </w:rPr>
          <w:instrText xml:space="preserve"> PAGEREF _Toc445238227 \h </w:instrText>
        </w:r>
        <w:r w:rsidR="00765130">
          <w:rPr>
            <w:noProof/>
            <w:webHidden/>
          </w:rPr>
        </w:r>
        <w:r w:rsidR="00765130">
          <w:rPr>
            <w:noProof/>
            <w:webHidden/>
          </w:rPr>
          <w:fldChar w:fldCharType="separate"/>
        </w:r>
        <w:r>
          <w:rPr>
            <w:noProof/>
            <w:webHidden/>
          </w:rPr>
          <w:t>16</w:t>
        </w:r>
        <w:r w:rsidR="00765130">
          <w:rPr>
            <w:noProof/>
            <w:webHidden/>
          </w:rPr>
          <w:fldChar w:fldCharType="end"/>
        </w:r>
      </w:hyperlink>
    </w:p>
    <w:p w14:paraId="65FD46A8"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28" w:history="1">
        <w:r w:rsidR="00765130" w:rsidRPr="006849C9">
          <w:rPr>
            <w:rStyle w:val="Hyperlink"/>
            <w:rFonts w:eastAsiaTheme="majorEastAsia"/>
            <w:noProof/>
          </w:rPr>
          <w:t>2.4 TOSCA template for database content deployment</w:t>
        </w:r>
        <w:r w:rsidR="00765130">
          <w:rPr>
            <w:noProof/>
            <w:webHidden/>
          </w:rPr>
          <w:tab/>
        </w:r>
        <w:r w:rsidR="00765130">
          <w:rPr>
            <w:noProof/>
            <w:webHidden/>
          </w:rPr>
          <w:fldChar w:fldCharType="begin"/>
        </w:r>
        <w:r w:rsidR="00765130">
          <w:rPr>
            <w:noProof/>
            <w:webHidden/>
          </w:rPr>
          <w:instrText xml:space="preserve"> PAGEREF _Toc445238228 \h </w:instrText>
        </w:r>
        <w:r w:rsidR="00765130">
          <w:rPr>
            <w:noProof/>
            <w:webHidden/>
          </w:rPr>
        </w:r>
        <w:r w:rsidR="00765130">
          <w:rPr>
            <w:noProof/>
            <w:webHidden/>
          </w:rPr>
          <w:fldChar w:fldCharType="separate"/>
        </w:r>
        <w:r>
          <w:rPr>
            <w:noProof/>
            <w:webHidden/>
          </w:rPr>
          <w:t>17</w:t>
        </w:r>
        <w:r w:rsidR="00765130">
          <w:rPr>
            <w:noProof/>
            <w:webHidden/>
          </w:rPr>
          <w:fldChar w:fldCharType="end"/>
        </w:r>
      </w:hyperlink>
    </w:p>
    <w:p w14:paraId="408C8F78"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29" w:history="1">
        <w:r w:rsidR="00765130" w:rsidRPr="006849C9">
          <w:rPr>
            <w:rStyle w:val="Hyperlink"/>
            <w:noProof/>
          </w:rPr>
          <w:t>2.5 TOSCA template for a two-tier application</w:t>
        </w:r>
        <w:r w:rsidR="00765130">
          <w:rPr>
            <w:noProof/>
            <w:webHidden/>
          </w:rPr>
          <w:tab/>
        </w:r>
        <w:r w:rsidR="00765130">
          <w:rPr>
            <w:noProof/>
            <w:webHidden/>
          </w:rPr>
          <w:fldChar w:fldCharType="begin"/>
        </w:r>
        <w:r w:rsidR="00765130">
          <w:rPr>
            <w:noProof/>
            <w:webHidden/>
          </w:rPr>
          <w:instrText xml:space="preserve"> PAGEREF _Toc445238229 \h </w:instrText>
        </w:r>
        <w:r w:rsidR="00765130">
          <w:rPr>
            <w:noProof/>
            <w:webHidden/>
          </w:rPr>
        </w:r>
        <w:r w:rsidR="00765130">
          <w:rPr>
            <w:noProof/>
            <w:webHidden/>
          </w:rPr>
          <w:fldChar w:fldCharType="separate"/>
        </w:r>
        <w:r>
          <w:rPr>
            <w:noProof/>
            <w:webHidden/>
          </w:rPr>
          <w:t>19</w:t>
        </w:r>
        <w:r w:rsidR="00765130">
          <w:rPr>
            <w:noProof/>
            <w:webHidden/>
          </w:rPr>
          <w:fldChar w:fldCharType="end"/>
        </w:r>
      </w:hyperlink>
    </w:p>
    <w:p w14:paraId="6B68D2C5"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30" w:history="1">
        <w:r w:rsidR="00765130" w:rsidRPr="006849C9">
          <w:rPr>
            <w:rStyle w:val="Hyperlink"/>
            <w:noProof/>
          </w:rPr>
          <w:t>2.6 Using a custom script to establish a relationship in a template</w:t>
        </w:r>
        <w:r w:rsidR="00765130">
          <w:rPr>
            <w:noProof/>
            <w:webHidden/>
          </w:rPr>
          <w:tab/>
        </w:r>
        <w:r w:rsidR="00765130">
          <w:rPr>
            <w:noProof/>
            <w:webHidden/>
          </w:rPr>
          <w:fldChar w:fldCharType="begin"/>
        </w:r>
        <w:r w:rsidR="00765130">
          <w:rPr>
            <w:noProof/>
            <w:webHidden/>
          </w:rPr>
          <w:instrText xml:space="preserve"> PAGEREF _Toc445238230 \h </w:instrText>
        </w:r>
        <w:r w:rsidR="00765130">
          <w:rPr>
            <w:noProof/>
            <w:webHidden/>
          </w:rPr>
        </w:r>
        <w:r w:rsidR="00765130">
          <w:rPr>
            <w:noProof/>
            <w:webHidden/>
          </w:rPr>
          <w:fldChar w:fldCharType="separate"/>
        </w:r>
        <w:r>
          <w:rPr>
            <w:noProof/>
            <w:webHidden/>
          </w:rPr>
          <w:t>22</w:t>
        </w:r>
        <w:r w:rsidR="00765130">
          <w:rPr>
            <w:noProof/>
            <w:webHidden/>
          </w:rPr>
          <w:fldChar w:fldCharType="end"/>
        </w:r>
      </w:hyperlink>
    </w:p>
    <w:p w14:paraId="2F6ACA27"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31" w:history="1">
        <w:r w:rsidR="00765130" w:rsidRPr="006849C9">
          <w:rPr>
            <w:rStyle w:val="Hyperlink"/>
            <w:rFonts w:eastAsiaTheme="majorEastAsia"/>
            <w:noProof/>
          </w:rPr>
          <w:t>2.7 Using custom relationship types in a TOSCA template</w:t>
        </w:r>
        <w:r w:rsidR="00765130">
          <w:rPr>
            <w:noProof/>
            <w:webHidden/>
          </w:rPr>
          <w:tab/>
        </w:r>
        <w:r w:rsidR="00765130">
          <w:rPr>
            <w:noProof/>
            <w:webHidden/>
          </w:rPr>
          <w:fldChar w:fldCharType="begin"/>
        </w:r>
        <w:r w:rsidR="00765130">
          <w:rPr>
            <w:noProof/>
            <w:webHidden/>
          </w:rPr>
          <w:instrText xml:space="preserve"> PAGEREF _Toc445238231 \h </w:instrText>
        </w:r>
        <w:r w:rsidR="00765130">
          <w:rPr>
            <w:noProof/>
            <w:webHidden/>
          </w:rPr>
        </w:r>
        <w:r w:rsidR="00765130">
          <w:rPr>
            <w:noProof/>
            <w:webHidden/>
          </w:rPr>
          <w:fldChar w:fldCharType="separate"/>
        </w:r>
        <w:r>
          <w:rPr>
            <w:noProof/>
            <w:webHidden/>
          </w:rPr>
          <w:t>23</w:t>
        </w:r>
        <w:r w:rsidR="00765130">
          <w:rPr>
            <w:noProof/>
            <w:webHidden/>
          </w:rPr>
          <w:fldChar w:fldCharType="end"/>
        </w:r>
      </w:hyperlink>
    </w:p>
    <w:p w14:paraId="2ED9F3F0"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32" w:history="1">
        <w:r w:rsidR="00765130" w:rsidRPr="006849C9">
          <w:rPr>
            <w:rStyle w:val="Hyperlink"/>
            <w:rFonts w:eastAsiaTheme="majorEastAsia"/>
            <w:noProof/>
          </w:rPr>
          <w:t>2.8 Defining generic dependencies between nodes in a template</w:t>
        </w:r>
        <w:r w:rsidR="00765130">
          <w:rPr>
            <w:noProof/>
            <w:webHidden/>
          </w:rPr>
          <w:tab/>
        </w:r>
        <w:r w:rsidR="00765130">
          <w:rPr>
            <w:noProof/>
            <w:webHidden/>
          </w:rPr>
          <w:fldChar w:fldCharType="begin"/>
        </w:r>
        <w:r w:rsidR="00765130">
          <w:rPr>
            <w:noProof/>
            <w:webHidden/>
          </w:rPr>
          <w:instrText xml:space="preserve"> PAGEREF _Toc445238232 \h </w:instrText>
        </w:r>
        <w:r w:rsidR="00765130">
          <w:rPr>
            <w:noProof/>
            <w:webHidden/>
          </w:rPr>
        </w:r>
        <w:r w:rsidR="00765130">
          <w:rPr>
            <w:noProof/>
            <w:webHidden/>
          </w:rPr>
          <w:fldChar w:fldCharType="separate"/>
        </w:r>
        <w:r>
          <w:rPr>
            <w:noProof/>
            <w:webHidden/>
          </w:rPr>
          <w:t>25</w:t>
        </w:r>
        <w:r w:rsidR="00765130">
          <w:rPr>
            <w:noProof/>
            <w:webHidden/>
          </w:rPr>
          <w:fldChar w:fldCharType="end"/>
        </w:r>
      </w:hyperlink>
    </w:p>
    <w:p w14:paraId="7A7019BF"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33" w:history="1">
        <w:r w:rsidR="00765130" w:rsidRPr="006849C9">
          <w:rPr>
            <w:rStyle w:val="Hyperlink"/>
            <w:rFonts w:eastAsiaTheme="majorEastAsia"/>
            <w:noProof/>
          </w:rPr>
          <w:t>2.9 Describing abstract requirements for nodes and capabilities in a TOSCA template</w:t>
        </w:r>
        <w:r w:rsidR="00765130">
          <w:rPr>
            <w:noProof/>
            <w:webHidden/>
          </w:rPr>
          <w:tab/>
        </w:r>
        <w:r w:rsidR="00765130">
          <w:rPr>
            <w:noProof/>
            <w:webHidden/>
          </w:rPr>
          <w:fldChar w:fldCharType="begin"/>
        </w:r>
        <w:r w:rsidR="00765130">
          <w:rPr>
            <w:noProof/>
            <w:webHidden/>
          </w:rPr>
          <w:instrText xml:space="preserve"> PAGEREF _Toc445238233 \h </w:instrText>
        </w:r>
        <w:r w:rsidR="00765130">
          <w:rPr>
            <w:noProof/>
            <w:webHidden/>
          </w:rPr>
        </w:r>
        <w:r w:rsidR="00765130">
          <w:rPr>
            <w:noProof/>
            <w:webHidden/>
          </w:rPr>
          <w:fldChar w:fldCharType="separate"/>
        </w:r>
        <w:r>
          <w:rPr>
            <w:noProof/>
            <w:webHidden/>
          </w:rPr>
          <w:t>25</w:t>
        </w:r>
        <w:r w:rsidR="00765130">
          <w:rPr>
            <w:noProof/>
            <w:webHidden/>
          </w:rPr>
          <w:fldChar w:fldCharType="end"/>
        </w:r>
      </w:hyperlink>
    </w:p>
    <w:p w14:paraId="3998B33E"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34" w:history="1">
        <w:r w:rsidR="00765130" w:rsidRPr="006849C9">
          <w:rPr>
            <w:rStyle w:val="Hyperlink"/>
            <w:noProof/>
          </w:rPr>
          <w:t>2.10 Using node template substitution for model composition</w:t>
        </w:r>
        <w:r w:rsidR="00765130">
          <w:rPr>
            <w:noProof/>
            <w:webHidden/>
          </w:rPr>
          <w:tab/>
        </w:r>
        <w:r w:rsidR="00765130">
          <w:rPr>
            <w:noProof/>
            <w:webHidden/>
          </w:rPr>
          <w:fldChar w:fldCharType="begin"/>
        </w:r>
        <w:r w:rsidR="00765130">
          <w:rPr>
            <w:noProof/>
            <w:webHidden/>
          </w:rPr>
          <w:instrText xml:space="preserve"> PAGEREF _Toc445238234 \h </w:instrText>
        </w:r>
        <w:r w:rsidR="00765130">
          <w:rPr>
            <w:noProof/>
            <w:webHidden/>
          </w:rPr>
        </w:r>
        <w:r w:rsidR="00765130">
          <w:rPr>
            <w:noProof/>
            <w:webHidden/>
          </w:rPr>
          <w:fldChar w:fldCharType="separate"/>
        </w:r>
        <w:r>
          <w:rPr>
            <w:noProof/>
            <w:webHidden/>
          </w:rPr>
          <w:t>30</w:t>
        </w:r>
        <w:r w:rsidR="00765130">
          <w:rPr>
            <w:noProof/>
            <w:webHidden/>
          </w:rPr>
          <w:fldChar w:fldCharType="end"/>
        </w:r>
      </w:hyperlink>
    </w:p>
    <w:p w14:paraId="322118EE"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35" w:history="1">
        <w:r w:rsidR="00765130" w:rsidRPr="006849C9">
          <w:rPr>
            <w:rStyle w:val="Hyperlink"/>
            <w:noProof/>
          </w:rPr>
          <w:t>2.11 Using node template substitution for chaining subsystems</w:t>
        </w:r>
        <w:r w:rsidR="00765130">
          <w:rPr>
            <w:noProof/>
            <w:webHidden/>
          </w:rPr>
          <w:tab/>
        </w:r>
        <w:r w:rsidR="00765130">
          <w:rPr>
            <w:noProof/>
            <w:webHidden/>
          </w:rPr>
          <w:fldChar w:fldCharType="begin"/>
        </w:r>
        <w:r w:rsidR="00765130">
          <w:rPr>
            <w:noProof/>
            <w:webHidden/>
          </w:rPr>
          <w:instrText xml:space="preserve"> PAGEREF _Toc445238235 \h </w:instrText>
        </w:r>
        <w:r w:rsidR="00765130">
          <w:rPr>
            <w:noProof/>
            <w:webHidden/>
          </w:rPr>
        </w:r>
        <w:r w:rsidR="00765130">
          <w:rPr>
            <w:noProof/>
            <w:webHidden/>
          </w:rPr>
          <w:fldChar w:fldCharType="separate"/>
        </w:r>
        <w:r>
          <w:rPr>
            <w:noProof/>
            <w:webHidden/>
          </w:rPr>
          <w:t>34</w:t>
        </w:r>
        <w:r w:rsidR="00765130">
          <w:rPr>
            <w:noProof/>
            <w:webHidden/>
          </w:rPr>
          <w:fldChar w:fldCharType="end"/>
        </w:r>
      </w:hyperlink>
    </w:p>
    <w:p w14:paraId="3AC64046"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36" w:history="1">
        <w:r w:rsidR="00765130" w:rsidRPr="006849C9">
          <w:rPr>
            <w:rStyle w:val="Hyperlink"/>
            <w:rFonts w:eastAsiaTheme="majorEastAsia"/>
            <w:noProof/>
          </w:rPr>
          <w:t>2.12 Grouping node templates</w:t>
        </w:r>
        <w:r w:rsidR="00765130">
          <w:rPr>
            <w:noProof/>
            <w:webHidden/>
          </w:rPr>
          <w:tab/>
        </w:r>
        <w:r w:rsidR="00765130">
          <w:rPr>
            <w:noProof/>
            <w:webHidden/>
          </w:rPr>
          <w:fldChar w:fldCharType="begin"/>
        </w:r>
        <w:r w:rsidR="00765130">
          <w:rPr>
            <w:noProof/>
            <w:webHidden/>
          </w:rPr>
          <w:instrText xml:space="preserve"> PAGEREF _Toc445238236 \h </w:instrText>
        </w:r>
        <w:r w:rsidR="00765130">
          <w:rPr>
            <w:noProof/>
            <w:webHidden/>
          </w:rPr>
        </w:r>
        <w:r w:rsidR="00765130">
          <w:rPr>
            <w:noProof/>
            <w:webHidden/>
          </w:rPr>
          <w:fldChar w:fldCharType="separate"/>
        </w:r>
        <w:r>
          <w:rPr>
            <w:noProof/>
            <w:webHidden/>
          </w:rPr>
          <w:t>39</w:t>
        </w:r>
        <w:r w:rsidR="00765130">
          <w:rPr>
            <w:noProof/>
            <w:webHidden/>
          </w:rPr>
          <w:fldChar w:fldCharType="end"/>
        </w:r>
      </w:hyperlink>
    </w:p>
    <w:p w14:paraId="629C80CA"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37" w:history="1">
        <w:r w:rsidR="00765130" w:rsidRPr="006849C9">
          <w:rPr>
            <w:rStyle w:val="Hyperlink"/>
            <w:noProof/>
          </w:rPr>
          <w:t>2.13 Using YAML Macros to simplify templates</w:t>
        </w:r>
        <w:r w:rsidR="00765130">
          <w:rPr>
            <w:noProof/>
            <w:webHidden/>
          </w:rPr>
          <w:tab/>
        </w:r>
        <w:r w:rsidR="00765130">
          <w:rPr>
            <w:noProof/>
            <w:webHidden/>
          </w:rPr>
          <w:fldChar w:fldCharType="begin"/>
        </w:r>
        <w:r w:rsidR="00765130">
          <w:rPr>
            <w:noProof/>
            <w:webHidden/>
          </w:rPr>
          <w:instrText xml:space="preserve"> PAGEREF _Toc445238237 \h </w:instrText>
        </w:r>
        <w:r w:rsidR="00765130">
          <w:rPr>
            <w:noProof/>
            <w:webHidden/>
          </w:rPr>
        </w:r>
        <w:r w:rsidR="00765130">
          <w:rPr>
            <w:noProof/>
            <w:webHidden/>
          </w:rPr>
          <w:fldChar w:fldCharType="separate"/>
        </w:r>
        <w:r>
          <w:rPr>
            <w:noProof/>
            <w:webHidden/>
          </w:rPr>
          <w:t>42</w:t>
        </w:r>
        <w:r w:rsidR="00765130">
          <w:rPr>
            <w:noProof/>
            <w:webHidden/>
          </w:rPr>
          <w:fldChar w:fldCharType="end"/>
        </w:r>
      </w:hyperlink>
    </w:p>
    <w:p w14:paraId="2905AA8A"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38" w:history="1">
        <w:r w:rsidR="00765130" w:rsidRPr="006849C9">
          <w:rPr>
            <w:rStyle w:val="Hyperlink"/>
            <w:noProof/>
          </w:rPr>
          <w:t>2.14 Passing information as inputs to Nodes and Relationships</w:t>
        </w:r>
        <w:r w:rsidR="00765130">
          <w:rPr>
            <w:noProof/>
            <w:webHidden/>
          </w:rPr>
          <w:tab/>
        </w:r>
        <w:r w:rsidR="00765130">
          <w:rPr>
            <w:noProof/>
            <w:webHidden/>
          </w:rPr>
          <w:fldChar w:fldCharType="begin"/>
        </w:r>
        <w:r w:rsidR="00765130">
          <w:rPr>
            <w:noProof/>
            <w:webHidden/>
          </w:rPr>
          <w:instrText xml:space="preserve"> PAGEREF _Toc445238238 \h </w:instrText>
        </w:r>
        <w:r w:rsidR="00765130">
          <w:rPr>
            <w:noProof/>
            <w:webHidden/>
          </w:rPr>
        </w:r>
        <w:r w:rsidR="00765130">
          <w:rPr>
            <w:noProof/>
            <w:webHidden/>
          </w:rPr>
          <w:fldChar w:fldCharType="separate"/>
        </w:r>
        <w:r>
          <w:rPr>
            <w:noProof/>
            <w:webHidden/>
          </w:rPr>
          <w:t>43</w:t>
        </w:r>
        <w:r w:rsidR="00765130">
          <w:rPr>
            <w:noProof/>
            <w:webHidden/>
          </w:rPr>
          <w:fldChar w:fldCharType="end"/>
        </w:r>
      </w:hyperlink>
    </w:p>
    <w:p w14:paraId="596C2BD9"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39" w:history="1">
        <w:r w:rsidR="00765130" w:rsidRPr="006849C9">
          <w:rPr>
            <w:rStyle w:val="Hyperlink"/>
            <w:noProof/>
          </w:rPr>
          <w:t>2.15 Topology Template Model versus Instance Model</w:t>
        </w:r>
        <w:r w:rsidR="00765130">
          <w:rPr>
            <w:noProof/>
            <w:webHidden/>
          </w:rPr>
          <w:tab/>
        </w:r>
        <w:r w:rsidR="00765130">
          <w:rPr>
            <w:noProof/>
            <w:webHidden/>
          </w:rPr>
          <w:fldChar w:fldCharType="begin"/>
        </w:r>
        <w:r w:rsidR="00765130">
          <w:rPr>
            <w:noProof/>
            <w:webHidden/>
          </w:rPr>
          <w:instrText xml:space="preserve"> PAGEREF _Toc445238239 \h </w:instrText>
        </w:r>
        <w:r w:rsidR="00765130">
          <w:rPr>
            <w:noProof/>
            <w:webHidden/>
          </w:rPr>
        </w:r>
        <w:r w:rsidR="00765130">
          <w:rPr>
            <w:noProof/>
            <w:webHidden/>
          </w:rPr>
          <w:fldChar w:fldCharType="separate"/>
        </w:r>
        <w:r>
          <w:rPr>
            <w:noProof/>
            <w:webHidden/>
          </w:rPr>
          <w:t>44</w:t>
        </w:r>
        <w:r w:rsidR="00765130">
          <w:rPr>
            <w:noProof/>
            <w:webHidden/>
          </w:rPr>
          <w:fldChar w:fldCharType="end"/>
        </w:r>
      </w:hyperlink>
    </w:p>
    <w:p w14:paraId="25DB1B1F"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40" w:history="1">
        <w:r w:rsidR="00765130" w:rsidRPr="006849C9">
          <w:rPr>
            <w:rStyle w:val="Hyperlink"/>
            <w:noProof/>
          </w:rPr>
          <w:t>2.16 Using attributes implicitly reflected from properties</w:t>
        </w:r>
        <w:r w:rsidR="00765130">
          <w:rPr>
            <w:noProof/>
            <w:webHidden/>
          </w:rPr>
          <w:tab/>
        </w:r>
        <w:r w:rsidR="00765130">
          <w:rPr>
            <w:noProof/>
            <w:webHidden/>
          </w:rPr>
          <w:fldChar w:fldCharType="begin"/>
        </w:r>
        <w:r w:rsidR="00765130">
          <w:rPr>
            <w:noProof/>
            <w:webHidden/>
          </w:rPr>
          <w:instrText xml:space="preserve"> PAGEREF _Toc445238240 \h </w:instrText>
        </w:r>
        <w:r w:rsidR="00765130">
          <w:rPr>
            <w:noProof/>
            <w:webHidden/>
          </w:rPr>
        </w:r>
        <w:r w:rsidR="00765130">
          <w:rPr>
            <w:noProof/>
            <w:webHidden/>
          </w:rPr>
          <w:fldChar w:fldCharType="separate"/>
        </w:r>
        <w:r>
          <w:rPr>
            <w:noProof/>
            <w:webHidden/>
          </w:rPr>
          <w:t>45</w:t>
        </w:r>
        <w:r w:rsidR="00765130">
          <w:rPr>
            <w:noProof/>
            <w:webHidden/>
          </w:rPr>
          <w:fldChar w:fldCharType="end"/>
        </w:r>
      </w:hyperlink>
    </w:p>
    <w:p w14:paraId="61AC2E54" w14:textId="77777777" w:rsidR="00765130" w:rsidRDefault="008C123E">
      <w:pPr>
        <w:pStyle w:val="TOC1"/>
        <w:tabs>
          <w:tab w:val="left" w:pos="480"/>
          <w:tab w:val="right" w:leader="dot" w:pos="9350"/>
        </w:tabs>
        <w:rPr>
          <w:rFonts w:asciiTheme="minorHAnsi" w:eastAsiaTheme="minorEastAsia" w:hAnsiTheme="minorHAnsi" w:cstheme="minorBidi"/>
          <w:noProof/>
          <w:sz w:val="22"/>
          <w:szCs w:val="22"/>
        </w:rPr>
      </w:pPr>
      <w:hyperlink w:anchor="_Toc445238241" w:history="1">
        <w:r w:rsidR="00765130" w:rsidRPr="006849C9">
          <w:rPr>
            <w:rStyle w:val="Hyperlink"/>
            <w:noProof/>
          </w:rPr>
          <w:t>3</w:t>
        </w:r>
        <w:r w:rsidR="00765130">
          <w:rPr>
            <w:rFonts w:asciiTheme="minorHAnsi" w:eastAsiaTheme="minorEastAsia" w:hAnsiTheme="minorHAnsi" w:cstheme="minorBidi"/>
            <w:noProof/>
            <w:sz w:val="22"/>
            <w:szCs w:val="22"/>
          </w:rPr>
          <w:tab/>
        </w:r>
        <w:r w:rsidR="00765130" w:rsidRPr="006849C9">
          <w:rPr>
            <w:rStyle w:val="Hyperlink"/>
            <w:noProof/>
          </w:rPr>
          <w:t>TOSCA Simple Profile definitions in YAML</w:t>
        </w:r>
        <w:r w:rsidR="00765130">
          <w:rPr>
            <w:noProof/>
            <w:webHidden/>
          </w:rPr>
          <w:tab/>
        </w:r>
        <w:r w:rsidR="00765130">
          <w:rPr>
            <w:noProof/>
            <w:webHidden/>
          </w:rPr>
          <w:fldChar w:fldCharType="begin"/>
        </w:r>
        <w:r w:rsidR="00765130">
          <w:rPr>
            <w:noProof/>
            <w:webHidden/>
          </w:rPr>
          <w:instrText xml:space="preserve"> PAGEREF _Toc445238241 \h </w:instrText>
        </w:r>
        <w:r w:rsidR="00765130">
          <w:rPr>
            <w:noProof/>
            <w:webHidden/>
          </w:rPr>
        </w:r>
        <w:r w:rsidR="00765130">
          <w:rPr>
            <w:noProof/>
            <w:webHidden/>
          </w:rPr>
          <w:fldChar w:fldCharType="separate"/>
        </w:r>
        <w:r>
          <w:rPr>
            <w:noProof/>
            <w:webHidden/>
          </w:rPr>
          <w:t>47</w:t>
        </w:r>
        <w:r w:rsidR="00765130">
          <w:rPr>
            <w:noProof/>
            <w:webHidden/>
          </w:rPr>
          <w:fldChar w:fldCharType="end"/>
        </w:r>
      </w:hyperlink>
    </w:p>
    <w:p w14:paraId="257A43F4"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42" w:history="1">
        <w:r w:rsidR="00765130" w:rsidRPr="006849C9">
          <w:rPr>
            <w:rStyle w:val="Hyperlink"/>
            <w:noProof/>
          </w:rPr>
          <w:t>3.1 TOSCA Namespace URI and alias</w:t>
        </w:r>
        <w:r w:rsidR="00765130">
          <w:rPr>
            <w:noProof/>
            <w:webHidden/>
          </w:rPr>
          <w:tab/>
        </w:r>
        <w:r w:rsidR="00765130">
          <w:rPr>
            <w:noProof/>
            <w:webHidden/>
          </w:rPr>
          <w:fldChar w:fldCharType="begin"/>
        </w:r>
        <w:r w:rsidR="00765130">
          <w:rPr>
            <w:noProof/>
            <w:webHidden/>
          </w:rPr>
          <w:instrText xml:space="preserve"> PAGEREF _Toc445238242 \h </w:instrText>
        </w:r>
        <w:r w:rsidR="00765130">
          <w:rPr>
            <w:noProof/>
            <w:webHidden/>
          </w:rPr>
        </w:r>
        <w:r w:rsidR="00765130">
          <w:rPr>
            <w:noProof/>
            <w:webHidden/>
          </w:rPr>
          <w:fldChar w:fldCharType="separate"/>
        </w:r>
        <w:r>
          <w:rPr>
            <w:noProof/>
            <w:webHidden/>
          </w:rPr>
          <w:t>47</w:t>
        </w:r>
        <w:r w:rsidR="00765130">
          <w:rPr>
            <w:noProof/>
            <w:webHidden/>
          </w:rPr>
          <w:fldChar w:fldCharType="end"/>
        </w:r>
      </w:hyperlink>
    </w:p>
    <w:p w14:paraId="5E8DAFA5"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43" w:history="1">
        <w:r w:rsidR="00765130" w:rsidRPr="006849C9">
          <w:rPr>
            <w:rStyle w:val="Hyperlink"/>
            <w:noProof/>
          </w:rPr>
          <w:t>3.2 Parameter and property types</w:t>
        </w:r>
        <w:r w:rsidR="00765130">
          <w:rPr>
            <w:noProof/>
            <w:webHidden/>
          </w:rPr>
          <w:tab/>
        </w:r>
        <w:r w:rsidR="00765130">
          <w:rPr>
            <w:noProof/>
            <w:webHidden/>
          </w:rPr>
          <w:fldChar w:fldCharType="begin"/>
        </w:r>
        <w:r w:rsidR="00765130">
          <w:rPr>
            <w:noProof/>
            <w:webHidden/>
          </w:rPr>
          <w:instrText xml:space="preserve"> PAGEREF _Toc445238243 \h </w:instrText>
        </w:r>
        <w:r w:rsidR="00765130">
          <w:rPr>
            <w:noProof/>
            <w:webHidden/>
          </w:rPr>
        </w:r>
        <w:r w:rsidR="00765130">
          <w:rPr>
            <w:noProof/>
            <w:webHidden/>
          </w:rPr>
          <w:fldChar w:fldCharType="separate"/>
        </w:r>
        <w:r>
          <w:rPr>
            <w:noProof/>
            <w:webHidden/>
          </w:rPr>
          <w:t>48</w:t>
        </w:r>
        <w:r w:rsidR="00765130">
          <w:rPr>
            <w:noProof/>
            <w:webHidden/>
          </w:rPr>
          <w:fldChar w:fldCharType="end"/>
        </w:r>
      </w:hyperlink>
    </w:p>
    <w:p w14:paraId="7C983C22"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44" w:history="1">
        <w:r w:rsidR="00765130" w:rsidRPr="006849C9">
          <w:rPr>
            <w:rStyle w:val="Hyperlink"/>
            <w:noProof/>
          </w:rPr>
          <w:t>3.3 Normative values</w:t>
        </w:r>
        <w:r w:rsidR="00765130">
          <w:rPr>
            <w:noProof/>
            <w:webHidden/>
          </w:rPr>
          <w:tab/>
        </w:r>
        <w:r w:rsidR="00765130">
          <w:rPr>
            <w:noProof/>
            <w:webHidden/>
          </w:rPr>
          <w:fldChar w:fldCharType="begin"/>
        </w:r>
        <w:r w:rsidR="00765130">
          <w:rPr>
            <w:noProof/>
            <w:webHidden/>
          </w:rPr>
          <w:instrText xml:space="preserve"> PAGEREF _Toc445238244 \h </w:instrText>
        </w:r>
        <w:r w:rsidR="00765130">
          <w:rPr>
            <w:noProof/>
            <w:webHidden/>
          </w:rPr>
        </w:r>
        <w:r w:rsidR="00765130">
          <w:rPr>
            <w:noProof/>
            <w:webHidden/>
          </w:rPr>
          <w:fldChar w:fldCharType="separate"/>
        </w:r>
        <w:r>
          <w:rPr>
            <w:noProof/>
            <w:webHidden/>
          </w:rPr>
          <w:t>57</w:t>
        </w:r>
        <w:r w:rsidR="00765130">
          <w:rPr>
            <w:noProof/>
            <w:webHidden/>
          </w:rPr>
          <w:fldChar w:fldCharType="end"/>
        </w:r>
      </w:hyperlink>
    </w:p>
    <w:p w14:paraId="7747D378"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45" w:history="1">
        <w:r w:rsidR="00765130" w:rsidRPr="006849C9">
          <w:rPr>
            <w:rStyle w:val="Hyperlink"/>
            <w:noProof/>
          </w:rPr>
          <w:t>3.4 TOSCA Metamodel</w:t>
        </w:r>
        <w:r w:rsidR="00765130">
          <w:rPr>
            <w:noProof/>
            <w:webHidden/>
          </w:rPr>
          <w:tab/>
        </w:r>
        <w:r w:rsidR="00765130">
          <w:rPr>
            <w:noProof/>
            <w:webHidden/>
          </w:rPr>
          <w:fldChar w:fldCharType="begin"/>
        </w:r>
        <w:r w:rsidR="00765130">
          <w:rPr>
            <w:noProof/>
            <w:webHidden/>
          </w:rPr>
          <w:instrText xml:space="preserve"> PAGEREF _Toc445238245 \h </w:instrText>
        </w:r>
        <w:r w:rsidR="00765130">
          <w:rPr>
            <w:noProof/>
            <w:webHidden/>
          </w:rPr>
        </w:r>
        <w:r w:rsidR="00765130">
          <w:rPr>
            <w:noProof/>
            <w:webHidden/>
          </w:rPr>
          <w:fldChar w:fldCharType="separate"/>
        </w:r>
        <w:r>
          <w:rPr>
            <w:noProof/>
            <w:webHidden/>
          </w:rPr>
          <w:t>59</w:t>
        </w:r>
        <w:r w:rsidR="00765130">
          <w:rPr>
            <w:noProof/>
            <w:webHidden/>
          </w:rPr>
          <w:fldChar w:fldCharType="end"/>
        </w:r>
      </w:hyperlink>
    </w:p>
    <w:p w14:paraId="19888AD2"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46" w:history="1">
        <w:r w:rsidR="00765130" w:rsidRPr="006849C9">
          <w:rPr>
            <w:rStyle w:val="Hyperlink"/>
            <w:noProof/>
          </w:rPr>
          <w:t>3.5 Reusable modeling definitions</w:t>
        </w:r>
        <w:r w:rsidR="00765130">
          <w:rPr>
            <w:noProof/>
            <w:webHidden/>
          </w:rPr>
          <w:tab/>
        </w:r>
        <w:r w:rsidR="00765130">
          <w:rPr>
            <w:noProof/>
            <w:webHidden/>
          </w:rPr>
          <w:fldChar w:fldCharType="begin"/>
        </w:r>
        <w:r w:rsidR="00765130">
          <w:rPr>
            <w:noProof/>
            <w:webHidden/>
          </w:rPr>
          <w:instrText xml:space="preserve"> PAGEREF _Toc445238246 \h </w:instrText>
        </w:r>
        <w:r w:rsidR="00765130">
          <w:rPr>
            <w:noProof/>
            <w:webHidden/>
          </w:rPr>
        </w:r>
        <w:r w:rsidR="00765130">
          <w:rPr>
            <w:noProof/>
            <w:webHidden/>
          </w:rPr>
          <w:fldChar w:fldCharType="separate"/>
        </w:r>
        <w:r>
          <w:rPr>
            <w:noProof/>
            <w:webHidden/>
          </w:rPr>
          <w:t>59</w:t>
        </w:r>
        <w:r w:rsidR="00765130">
          <w:rPr>
            <w:noProof/>
            <w:webHidden/>
          </w:rPr>
          <w:fldChar w:fldCharType="end"/>
        </w:r>
      </w:hyperlink>
    </w:p>
    <w:p w14:paraId="2642673E"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47" w:history="1">
        <w:r w:rsidR="00765130" w:rsidRPr="006849C9">
          <w:rPr>
            <w:rStyle w:val="Hyperlink"/>
            <w:noProof/>
          </w:rPr>
          <w:t>3.6 Type-specific definitions</w:t>
        </w:r>
        <w:r w:rsidR="00765130">
          <w:rPr>
            <w:noProof/>
            <w:webHidden/>
          </w:rPr>
          <w:tab/>
        </w:r>
        <w:r w:rsidR="00765130">
          <w:rPr>
            <w:noProof/>
            <w:webHidden/>
          </w:rPr>
          <w:fldChar w:fldCharType="begin"/>
        </w:r>
        <w:r w:rsidR="00765130">
          <w:rPr>
            <w:noProof/>
            <w:webHidden/>
          </w:rPr>
          <w:instrText xml:space="preserve"> PAGEREF _Toc445238247 \h </w:instrText>
        </w:r>
        <w:r w:rsidR="00765130">
          <w:rPr>
            <w:noProof/>
            <w:webHidden/>
          </w:rPr>
        </w:r>
        <w:r w:rsidR="00765130">
          <w:rPr>
            <w:noProof/>
            <w:webHidden/>
          </w:rPr>
          <w:fldChar w:fldCharType="separate"/>
        </w:r>
        <w:r>
          <w:rPr>
            <w:noProof/>
            <w:webHidden/>
          </w:rPr>
          <w:t>78</w:t>
        </w:r>
        <w:r w:rsidR="00765130">
          <w:rPr>
            <w:noProof/>
            <w:webHidden/>
          </w:rPr>
          <w:fldChar w:fldCharType="end"/>
        </w:r>
      </w:hyperlink>
    </w:p>
    <w:p w14:paraId="5C7F7DE7"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48" w:history="1">
        <w:r w:rsidR="00765130" w:rsidRPr="006849C9">
          <w:rPr>
            <w:rStyle w:val="Hyperlink"/>
            <w:noProof/>
          </w:rPr>
          <w:t>3.7 Template-specific definitions</w:t>
        </w:r>
        <w:r w:rsidR="00765130">
          <w:rPr>
            <w:noProof/>
            <w:webHidden/>
          </w:rPr>
          <w:tab/>
        </w:r>
        <w:r w:rsidR="00765130">
          <w:rPr>
            <w:noProof/>
            <w:webHidden/>
          </w:rPr>
          <w:fldChar w:fldCharType="begin"/>
        </w:r>
        <w:r w:rsidR="00765130">
          <w:rPr>
            <w:noProof/>
            <w:webHidden/>
          </w:rPr>
          <w:instrText xml:space="preserve"> PAGEREF _Toc445238248 \h </w:instrText>
        </w:r>
        <w:r w:rsidR="00765130">
          <w:rPr>
            <w:noProof/>
            <w:webHidden/>
          </w:rPr>
        </w:r>
        <w:r w:rsidR="00765130">
          <w:rPr>
            <w:noProof/>
            <w:webHidden/>
          </w:rPr>
          <w:fldChar w:fldCharType="separate"/>
        </w:r>
        <w:r>
          <w:rPr>
            <w:noProof/>
            <w:webHidden/>
          </w:rPr>
          <w:t>95</w:t>
        </w:r>
        <w:r w:rsidR="00765130">
          <w:rPr>
            <w:noProof/>
            <w:webHidden/>
          </w:rPr>
          <w:fldChar w:fldCharType="end"/>
        </w:r>
      </w:hyperlink>
    </w:p>
    <w:p w14:paraId="220DF298"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49" w:history="1">
        <w:r w:rsidR="00765130" w:rsidRPr="006849C9">
          <w:rPr>
            <w:rStyle w:val="Hyperlink"/>
            <w:noProof/>
          </w:rPr>
          <w:t>3.8 Topology Template definition</w:t>
        </w:r>
        <w:r w:rsidR="00765130">
          <w:rPr>
            <w:noProof/>
            <w:webHidden/>
          </w:rPr>
          <w:tab/>
        </w:r>
        <w:r w:rsidR="00765130">
          <w:rPr>
            <w:noProof/>
            <w:webHidden/>
          </w:rPr>
          <w:fldChar w:fldCharType="begin"/>
        </w:r>
        <w:r w:rsidR="00765130">
          <w:rPr>
            <w:noProof/>
            <w:webHidden/>
          </w:rPr>
          <w:instrText xml:space="preserve"> PAGEREF _Toc445238249 \h </w:instrText>
        </w:r>
        <w:r w:rsidR="00765130">
          <w:rPr>
            <w:noProof/>
            <w:webHidden/>
          </w:rPr>
        </w:r>
        <w:r w:rsidR="00765130">
          <w:rPr>
            <w:noProof/>
            <w:webHidden/>
          </w:rPr>
          <w:fldChar w:fldCharType="separate"/>
        </w:r>
        <w:r>
          <w:rPr>
            <w:noProof/>
            <w:webHidden/>
          </w:rPr>
          <w:t>105</w:t>
        </w:r>
        <w:r w:rsidR="00765130">
          <w:rPr>
            <w:noProof/>
            <w:webHidden/>
          </w:rPr>
          <w:fldChar w:fldCharType="end"/>
        </w:r>
      </w:hyperlink>
    </w:p>
    <w:p w14:paraId="0C20655F"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50" w:history="1">
        <w:r w:rsidR="00765130" w:rsidRPr="006849C9">
          <w:rPr>
            <w:rStyle w:val="Hyperlink"/>
            <w:noProof/>
          </w:rPr>
          <w:t>3.9 Service Template definition</w:t>
        </w:r>
        <w:r w:rsidR="00765130">
          <w:rPr>
            <w:noProof/>
            <w:webHidden/>
          </w:rPr>
          <w:tab/>
        </w:r>
        <w:r w:rsidR="00765130">
          <w:rPr>
            <w:noProof/>
            <w:webHidden/>
          </w:rPr>
          <w:fldChar w:fldCharType="begin"/>
        </w:r>
        <w:r w:rsidR="00765130">
          <w:rPr>
            <w:noProof/>
            <w:webHidden/>
          </w:rPr>
          <w:instrText xml:space="preserve"> PAGEREF _Toc445238250 \h </w:instrText>
        </w:r>
        <w:r w:rsidR="00765130">
          <w:rPr>
            <w:noProof/>
            <w:webHidden/>
          </w:rPr>
        </w:r>
        <w:r w:rsidR="00765130">
          <w:rPr>
            <w:noProof/>
            <w:webHidden/>
          </w:rPr>
          <w:fldChar w:fldCharType="separate"/>
        </w:r>
        <w:r>
          <w:rPr>
            <w:noProof/>
            <w:webHidden/>
          </w:rPr>
          <w:t>111</w:t>
        </w:r>
        <w:r w:rsidR="00765130">
          <w:rPr>
            <w:noProof/>
            <w:webHidden/>
          </w:rPr>
          <w:fldChar w:fldCharType="end"/>
        </w:r>
      </w:hyperlink>
    </w:p>
    <w:p w14:paraId="51DDB12C" w14:textId="77777777" w:rsidR="00765130" w:rsidRDefault="008C123E">
      <w:pPr>
        <w:pStyle w:val="TOC1"/>
        <w:tabs>
          <w:tab w:val="left" w:pos="480"/>
          <w:tab w:val="right" w:leader="dot" w:pos="9350"/>
        </w:tabs>
        <w:rPr>
          <w:rFonts w:asciiTheme="minorHAnsi" w:eastAsiaTheme="minorEastAsia" w:hAnsiTheme="minorHAnsi" w:cstheme="minorBidi"/>
          <w:noProof/>
          <w:sz w:val="22"/>
          <w:szCs w:val="22"/>
        </w:rPr>
      </w:pPr>
      <w:hyperlink w:anchor="_Toc445238251" w:history="1">
        <w:r w:rsidR="00765130" w:rsidRPr="006849C9">
          <w:rPr>
            <w:rStyle w:val="Hyperlink"/>
            <w:noProof/>
          </w:rPr>
          <w:t>4</w:t>
        </w:r>
        <w:r w:rsidR="00765130">
          <w:rPr>
            <w:rFonts w:asciiTheme="minorHAnsi" w:eastAsiaTheme="minorEastAsia" w:hAnsiTheme="minorHAnsi" w:cstheme="minorBidi"/>
            <w:noProof/>
            <w:sz w:val="22"/>
            <w:szCs w:val="22"/>
          </w:rPr>
          <w:tab/>
        </w:r>
        <w:r w:rsidR="00765130" w:rsidRPr="006849C9">
          <w:rPr>
            <w:rStyle w:val="Hyperlink"/>
            <w:noProof/>
          </w:rPr>
          <w:t>TOSCA functions</w:t>
        </w:r>
        <w:r w:rsidR="00765130">
          <w:rPr>
            <w:noProof/>
            <w:webHidden/>
          </w:rPr>
          <w:tab/>
        </w:r>
        <w:r w:rsidR="00765130">
          <w:rPr>
            <w:noProof/>
            <w:webHidden/>
          </w:rPr>
          <w:fldChar w:fldCharType="begin"/>
        </w:r>
        <w:r w:rsidR="00765130">
          <w:rPr>
            <w:noProof/>
            <w:webHidden/>
          </w:rPr>
          <w:instrText xml:space="preserve"> PAGEREF _Toc445238251 \h </w:instrText>
        </w:r>
        <w:r w:rsidR="00765130">
          <w:rPr>
            <w:noProof/>
            <w:webHidden/>
          </w:rPr>
        </w:r>
        <w:r w:rsidR="00765130">
          <w:rPr>
            <w:noProof/>
            <w:webHidden/>
          </w:rPr>
          <w:fldChar w:fldCharType="separate"/>
        </w:r>
        <w:r>
          <w:rPr>
            <w:noProof/>
            <w:webHidden/>
          </w:rPr>
          <w:t>123</w:t>
        </w:r>
        <w:r w:rsidR="00765130">
          <w:rPr>
            <w:noProof/>
            <w:webHidden/>
          </w:rPr>
          <w:fldChar w:fldCharType="end"/>
        </w:r>
      </w:hyperlink>
    </w:p>
    <w:p w14:paraId="40E2BFA6"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52" w:history="1">
        <w:r w:rsidR="00765130" w:rsidRPr="006849C9">
          <w:rPr>
            <w:rStyle w:val="Hyperlink"/>
            <w:noProof/>
          </w:rPr>
          <w:t>4.1 Reserved Function Keywords</w:t>
        </w:r>
        <w:r w:rsidR="00765130">
          <w:rPr>
            <w:noProof/>
            <w:webHidden/>
          </w:rPr>
          <w:tab/>
        </w:r>
        <w:r w:rsidR="00765130">
          <w:rPr>
            <w:noProof/>
            <w:webHidden/>
          </w:rPr>
          <w:fldChar w:fldCharType="begin"/>
        </w:r>
        <w:r w:rsidR="00765130">
          <w:rPr>
            <w:noProof/>
            <w:webHidden/>
          </w:rPr>
          <w:instrText xml:space="preserve"> PAGEREF _Toc445238252 \h </w:instrText>
        </w:r>
        <w:r w:rsidR="00765130">
          <w:rPr>
            <w:noProof/>
            <w:webHidden/>
          </w:rPr>
        </w:r>
        <w:r w:rsidR="00765130">
          <w:rPr>
            <w:noProof/>
            <w:webHidden/>
          </w:rPr>
          <w:fldChar w:fldCharType="separate"/>
        </w:r>
        <w:r>
          <w:rPr>
            <w:noProof/>
            <w:webHidden/>
          </w:rPr>
          <w:t>123</w:t>
        </w:r>
        <w:r w:rsidR="00765130">
          <w:rPr>
            <w:noProof/>
            <w:webHidden/>
          </w:rPr>
          <w:fldChar w:fldCharType="end"/>
        </w:r>
      </w:hyperlink>
    </w:p>
    <w:p w14:paraId="55DF14E7"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53" w:history="1">
        <w:r w:rsidR="00765130" w:rsidRPr="006849C9">
          <w:rPr>
            <w:rStyle w:val="Hyperlink"/>
            <w:noProof/>
          </w:rPr>
          <w:t>4.2 Environment Variable Conventions</w:t>
        </w:r>
        <w:r w:rsidR="00765130">
          <w:rPr>
            <w:noProof/>
            <w:webHidden/>
          </w:rPr>
          <w:tab/>
        </w:r>
        <w:r w:rsidR="00765130">
          <w:rPr>
            <w:noProof/>
            <w:webHidden/>
          </w:rPr>
          <w:fldChar w:fldCharType="begin"/>
        </w:r>
        <w:r w:rsidR="00765130">
          <w:rPr>
            <w:noProof/>
            <w:webHidden/>
          </w:rPr>
          <w:instrText xml:space="preserve"> PAGEREF _Toc445238253 \h </w:instrText>
        </w:r>
        <w:r w:rsidR="00765130">
          <w:rPr>
            <w:noProof/>
            <w:webHidden/>
          </w:rPr>
        </w:r>
        <w:r w:rsidR="00765130">
          <w:rPr>
            <w:noProof/>
            <w:webHidden/>
          </w:rPr>
          <w:fldChar w:fldCharType="separate"/>
        </w:r>
        <w:r>
          <w:rPr>
            <w:noProof/>
            <w:webHidden/>
          </w:rPr>
          <w:t>123</w:t>
        </w:r>
        <w:r w:rsidR="00765130">
          <w:rPr>
            <w:noProof/>
            <w:webHidden/>
          </w:rPr>
          <w:fldChar w:fldCharType="end"/>
        </w:r>
      </w:hyperlink>
    </w:p>
    <w:p w14:paraId="6A31B456"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54" w:history="1">
        <w:r w:rsidR="00765130" w:rsidRPr="006849C9">
          <w:rPr>
            <w:rStyle w:val="Hyperlink"/>
            <w:noProof/>
          </w:rPr>
          <w:t>4.3 Intrinsic functions</w:t>
        </w:r>
        <w:r w:rsidR="00765130">
          <w:rPr>
            <w:noProof/>
            <w:webHidden/>
          </w:rPr>
          <w:tab/>
        </w:r>
        <w:r w:rsidR="00765130">
          <w:rPr>
            <w:noProof/>
            <w:webHidden/>
          </w:rPr>
          <w:fldChar w:fldCharType="begin"/>
        </w:r>
        <w:r w:rsidR="00765130">
          <w:rPr>
            <w:noProof/>
            <w:webHidden/>
          </w:rPr>
          <w:instrText xml:space="preserve"> PAGEREF _Toc445238254 \h </w:instrText>
        </w:r>
        <w:r w:rsidR="00765130">
          <w:rPr>
            <w:noProof/>
            <w:webHidden/>
          </w:rPr>
        </w:r>
        <w:r w:rsidR="00765130">
          <w:rPr>
            <w:noProof/>
            <w:webHidden/>
          </w:rPr>
          <w:fldChar w:fldCharType="separate"/>
        </w:r>
        <w:r>
          <w:rPr>
            <w:noProof/>
            <w:webHidden/>
          </w:rPr>
          <w:t>125</w:t>
        </w:r>
        <w:r w:rsidR="00765130">
          <w:rPr>
            <w:noProof/>
            <w:webHidden/>
          </w:rPr>
          <w:fldChar w:fldCharType="end"/>
        </w:r>
      </w:hyperlink>
    </w:p>
    <w:p w14:paraId="0FE03FF4"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55" w:history="1">
        <w:r w:rsidR="00765130" w:rsidRPr="006849C9">
          <w:rPr>
            <w:rStyle w:val="Hyperlink"/>
            <w:noProof/>
          </w:rPr>
          <w:t>4.4 Property functions</w:t>
        </w:r>
        <w:r w:rsidR="00765130">
          <w:rPr>
            <w:noProof/>
            <w:webHidden/>
          </w:rPr>
          <w:tab/>
        </w:r>
        <w:r w:rsidR="00765130">
          <w:rPr>
            <w:noProof/>
            <w:webHidden/>
          </w:rPr>
          <w:fldChar w:fldCharType="begin"/>
        </w:r>
        <w:r w:rsidR="00765130">
          <w:rPr>
            <w:noProof/>
            <w:webHidden/>
          </w:rPr>
          <w:instrText xml:space="preserve"> PAGEREF _Toc445238255 \h </w:instrText>
        </w:r>
        <w:r w:rsidR="00765130">
          <w:rPr>
            <w:noProof/>
            <w:webHidden/>
          </w:rPr>
        </w:r>
        <w:r w:rsidR="00765130">
          <w:rPr>
            <w:noProof/>
            <w:webHidden/>
          </w:rPr>
          <w:fldChar w:fldCharType="separate"/>
        </w:r>
        <w:r>
          <w:rPr>
            <w:noProof/>
            <w:webHidden/>
          </w:rPr>
          <w:t>127</w:t>
        </w:r>
        <w:r w:rsidR="00765130">
          <w:rPr>
            <w:noProof/>
            <w:webHidden/>
          </w:rPr>
          <w:fldChar w:fldCharType="end"/>
        </w:r>
      </w:hyperlink>
    </w:p>
    <w:p w14:paraId="29023F05"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56" w:history="1">
        <w:r w:rsidR="00765130" w:rsidRPr="006849C9">
          <w:rPr>
            <w:rStyle w:val="Hyperlink"/>
            <w:noProof/>
          </w:rPr>
          <w:t>4.5 Attribute functions</w:t>
        </w:r>
        <w:r w:rsidR="00765130">
          <w:rPr>
            <w:noProof/>
            <w:webHidden/>
          </w:rPr>
          <w:tab/>
        </w:r>
        <w:r w:rsidR="00765130">
          <w:rPr>
            <w:noProof/>
            <w:webHidden/>
          </w:rPr>
          <w:fldChar w:fldCharType="begin"/>
        </w:r>
        <w:r w:rsidR="00765130">
          <w:rPr>
            <w:noProof/>
            <w:webHidden/>
          </w:rPr>
          <w:instrText xml:space="preserve"> PAGEREF _Toc445238256 \h </w:instrText>
        </w:r>
        <w:r w:rsidR="00765130">
          <w:rPr>
            <w:noProof/>
            <w:webHidden/>
          </w:rPr>
        </w:r>
        <w:r w:rsidR="00765130">
          <w:rPr>
            <w:noProof/>
            <w:webHidden/>
          </w:rPr>
          <w:fldChar w:fldCharType="separate"/>
        </w:r>
        <w:r>
          <w:rPr>
            <w:noProof/>
            <w:webHidden/>
          </w:rPr>
          <w:t>129</w:t>
        </w:r>
        <w:r w:rsidR="00765130">
          <w:rPr>
            <w:noProof/>
            <w:webHidden/>
          </w:rPr>
          <w:fldChar w:fldCharType="end"/>
        </w:r>
      </w:hyperlink>
    </w:p>
    <w:p w14:paraId="56387250"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57" w:history="1">
        <w:r w:rsidR="00765130" w:rsidRPr="006849C9">
          <w:rPr>
            <w:rStyle w:val="Hyperlink"/>
            <w:noProof/>
          </w:rPr>
          <w:t>4.6 Operation functions</w:t>
        </w:r>
        <w:r w:rsidR="00765130">
          <w:rPr>
            <w:noProof/>
            <w:webHidden/>
          </w:rPr>
          <w:tab/>
        </w:r>
        <w:r w:rsidR="00765130">
          <w:rPr>
            <w:noProof/>
            <w:webHidden/>
          </w:rPr>
          <w:fldChar w:fldCharType="begin"/>
        </w:r>
        <w:r w:rsidR="00765130">
          <w:rPr>
            <w:noProof/>
            <w:webHidden/>
          </w:rPr>
          <w:instrText xml:space="preserve"> PAGEREF _Toc445238257 \h </w:instrText>
        </w:r>
        <w:r w:rsidR="00765130">
          <w:rPr>
            <w:noProof/>
            <w:webHidden/>
          </w:rPr>
        </w:r>
        <w:r w:rsidR="00765130">
          <w:rPr>
            <w:noProof/>
            <w:webHidden/>
          </w:rPr>
          <w:fldChar w:fldCharType="separate"/>
        </w:r>
        <w:r>
          <w:rPr>
            <w:noProof/>
            <w:webHidden/>
          </w:rPr>
          <w:t>130</w:t>
        </w:r>
        <w:r w:rsidR="00765130">
          <w:rPr>
            <w:noProof/>
            <w:webHidden/>
          </w:rPr>
          <w:fldChar w:fldCharType="end"/>
        </w:r>
      </w:hyperlink>
    </w:p>
    <w:p w14:paraId="4E865C8D"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58" w:history="1">
        <w:r w:rsidR="00765130" w:rsidRPr="006849C9">
          <w:rPr>
            <w:rStyle w:val="Hyperlink"/>
            <w:noProof/>
          </w:rPr>
          <w:t>4.7 Navigation functions</w:t>
        </w:r>
        <w:r w:rsidR="00765130">
          <w:rPr>
            <w:noProof/>
            <w:webHidden/>
          </w:rPr>
          <w:tab/>
        </w:r>
        <w:r w:rsidR="00765130">
          <w:rPr>
            <w:noProof/>
            <w:webHidden/>
          </w:rPr>
          <w:fldChar w:fldCharType="begin"/>
        </w:r>
        <w:r w:rsidR="00765130">
          <w:rPr>
            <w:noProof/>
            <w:webHidden/>
          </w:rPr>
          <w:instrText xml:space="preserve"> PAGEREF _Toc445238258 \h </w:instrText>
        </w:r>
        <w:r w:rsidR="00765130">
          <w:rPr>
            <w:noProof/>
            <w:webHidden/>
          </w:rPr>
        </w:r>
        <w:r w:rsidR="00765130">
          <w:rPr>
            <w:noProof/>
            <w:webHidden/>
          </w:rPr>
          <w:fldChar w:fldCharType="separate"/>
        </w:r>
        <w:r>
          <w:rPr>
            <w:noProof/>
            <w:webHidden/>
          </w:rPr>
          <w:t>131</w:t>
        </w:r>
        <w:r w:rsidR="00765130">
          <w:rPr>
            <w:noProof/>
            <w:webHidden/>
          </w:rPr>
          <w:fldChar w:fldCharType="end"/>
        </w:r>
      </w:hyperlink>
    </w:p>
    <w:p w14:paraId="13995FDF"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59" w:history="1">
        <w:r w:rsidR="00765130" w:rsidRPr="006849C9">
          <w:rPr>
            <w:rStyle w:val="Hyperlink"/>
            <w:noProof/>
          </w:rPr>
          <w:t>4.8 Artifact functions</w:t>
        </w:r>
        <w:r w:rsidR="00765130">
          <w:rPr>
            <w:noProof/>
            <w:webHidden/>
          </w:rPr>
          <w:tab/>
        </w:r>
        <w:r w:rsidR="00765130">
          <w:rPr>
            <w:noProof/>
            <w:webHidden/>
          </w:rPr>
          <w:fldChar w:fldCharType="begin"/>
        </w:r>
        <w:r w:rsidR="00765130">
          <w:rPr>
            <w:noProof/>
            <w:webHidden/>
          </w:rPr>
          <w:instrText xml:space="preserve"> PAGEREF _Toc445238259 \h </w:instrText>
        </w:r>
        <w:r w:rsidR="00765130">
          <w:rPr>
            <w:noProof/>
            <w:webHidden/>
          </w:rPr>
        </w:r>
        <w:r w:rsidR="00765130">
          <w:rPr>
            <w:noProof/>
            <w:webHidden/>
          </w:rPr>
          <w:fldChar w:fldCharType="separate"/>
        </w:r>
        <w:r>
          <w:rPr>
            <w:noProof/>
            <w:webHidden/>
          </w:rPr>
          <w:t>131</w:t>
        </w:r>
        <w:r w:rsidR="00765130">
          <w:rPr>
            <w:noProof/>
            <w:webHidden/>
          </w:rPr>
          <w:fldChar w:fldCharType="end"/>
        </w:r>
      </w:hyperlink>
    </w:p>
    <w:p w14:paraId="7DFFAEE5"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60" w:history="1">
        <w:r w:rsidR="00765130" w:rsidRPr="006849C9">
          <w:rPr>
            <w:rStyle w:val="Hyperlink"/>
            <w:noProof/>
          </w:rPr>
          <w:t>4.9 Context-based Entity names (global)</w:t>
        </w:r>
        <w:r w:rsidR="00765130">
          <w:rPr>
            <w:noProof/>
            <w:webHidden/>
          </w:rPr>
          <w:tab/>
        </w:r>
        <w:r w:rsidR="00765130">
          <w:rPr>
            <w:noProof/>
            <w:webHidden/>
          </w:rPr>
          <w:fldChar w:fldCharType="begin"/>
        </w:r>
        <w:r w:rsidR="00765130">
          <w:rPr>
            <w:noProof/>
            <w:webHidden/>
          </w:rPr>
          <w:instrText xml:space="preserve"> PAGEREF _Toc445238260 \h </w:instrText>
        </w:r>
        <w:r w:rsidR="00765130">
          <w:rPr>
            <w:noProof/>
            <w:webHidden/>
          </w:rPr>
        </w:r>
        <w:r w:rsidR="00765130">
          <w:rPr>
            <w:noProof/>
            <w:webHidden/>
          </w:rPr>
          <w:fldChar w:fldCharType="separate"/>
        </w:r>
        <w:r>
          <w:rPr>
            <w:noProof/>
            <w:webHidden/>
          </w:rPr>
          <w:t>134</w:t>
        </w:r>
        <w:r w:rsidR="00765130">
          <w:rPr>
            <w:noProof/>
            <w:webHidden/>
          </w:rPr>
          <w:fldChar w:fldCharType="end"/>
        </w:r>
      </w:hyperlink>
    </w:p>
    <w:p w14:paraId="54E592EF" w14:textId="77777777" w:rsidR="00765130" w:rsidRDefault="008C123E">
      <w:pPr>
        <w:pStyle w:val="TOC1"/>
        <w:tabs>
          <w:tab w:val="left" w:pos="480"/>
          <w:tab w:val="right" w:leader="dot" w:pos="9350"/>
        </w:tabs>
        <w:rPr>
          <w:rFonts w:asciiTheme="minorHAnsi" w:eastAsiaTheme="minorEastAsia" w:hAnsiTheme="minorHAnsi" w:cstheme="minorBidi"/>
          <w:noProof/>
          <w:sz w:val="22"/>
          <w:szCs w:val="22"/>
        </w:rPr>
      </w:pPr>
      <w:hyperlink w:anchor="_Toc445238261" w:history="1">
        <w:r w:rsidR="00765130" w:rsidRPr="006849C9">
          <w:rPr>
            <w:rStyle w:val="Hyperlink"/>
            <w:noProof/>
          </w:rPr>
          <w:t>5</w:t>
        </w:r>
        <w:r w:rsidR="00765130">
          <w:rPr>
            <w:rFonts w:asciiTheme="minorHAnsi" w:eastAsiaTheme="minorEastAsia" w:hAnsiTheme="minorHAnsi" w:cstheme="minorBidi"/>
            <w:noProof/>
            <w:sz w:val="22"/>
            <w:szCs w:val="22"/>
          </w:rPr>
          <w:tab/>
        </w:r>
        <w:r w:rsidR="00765130" w:rsidRPr="006849C9">
          <w:rPr>
            <w:rStyle w:val="Hyperlink"/>
            <w:noProof/>
          </w:rPr>
          <w:t>TOSCA normative type definitions</w:t>
        </w:r>
        <w:r w:rsidR="00765130">
          <w:rPr>
            <w:noProof/>
            <w:webHidden/>
          </w:rPr>
          <w:tab/>
        </w:r>
        <w:r w:rsidR="00765130">
          <w:rPr>
            <w:noProof/>
            <w:webHidden/>
          </w:rPr>
          <w:fldChar w:fldCharType="begin"/>
        </w:r>
        <w:r w:rsidR="00765130">
          <w:rPr>
            <w:noProof/>
            <w:webHidden/>
          </w:rPr>
          <w:instrText xml:space="preserve"> PAGEREF _Toc445238261 \h </w:instrText>
        </w:r>
        <w:r w:rsidR="00765130">
          <w:rPr>
            <w:noProof/>
            <w:webHidden/>
          </w:rPr>
        </w:r>
        <w:r w:rsidR="00765130">
          <w:rPr>
            <w:noProof/>
            <w:webHidden/>
          </w:rPr>
          <w:fldChar w:fldCharType="separate"/>
        </w:r>
        <w:r>
          <w:rPr>
            <w:noProof/>
            <w:webHidden/>
          </w:rPr>
          <w:t>135</w:t>
        </w:r>
        <w:r w:rsidR="00765130">
          <w:rPr>
            <w:noProof/>
            <w:webHidden/>
          </w:rPr>
          <w:fldChar w:fldCharType="end"/>
        </w:r>
      </w:hyperlink>
    </w:p>
    <w:p w14:paraId="0642AB87"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62" w:history="1">
        <w:r w:rsidR="00765130" w:rsidRPr="006849C9">
          <w:rPr>
            <w:rStyle w:val="Hyperlink"/>
            <w:noProof/>
          </w:rPr>
          <w:t>5.1 Assumptions</w:t>
        </w:r>
        <w:r w:rsidR="00765130">
          <w:rPr>
            <w:noProof/>
            <w:webHidden/>
          </w:rPr>
          <w:tab/>
        </w:r>
        <w:r w:rsidR="00765130">
          <w:rPr>
            <w:noProof/>
            <w:webHidden/>
          </w:rPr>
          <w:fldChar w:fldCharType="begin"/>
        </w:r>
        <w:r w:rsidR="00765130">
          <w:rPr>
            <w:noProof/>
            <w:webHidden/>
          </w:rPr>
          <w:instrText xml:space="preserve"> PAGEREF _Toc445238262 \h </w:instrText>
        </w:r>
        <w:r w:rsidR="00765130">
          <w:rPr>
            <w:noProof/>
            <w:webHidden/>
          </w:rPr>
        </w:r>
        <w:r w:rsidR="00765130">
          <w:rPr>
            <w:noProof/>
            <w:webHidden/>
          </w:rPr>
          <w:fldChar w:fldCharType="separate"/>
        </w:r>
        <w:r>
          <w:rPr>
            <w:noProof/>
            <w:webHidden/>
          </w:rPr>
          <w:t>135</w:t>
        </w:r>
        <w:r w:rsidR="00765130">
          <w:rPr>
            <w:noProof/>
            <w:webHidden/>
          </w:rPr>
          <w:fldChar w:fldCharType="end"/>
        </w:r>
      </w:hyperlink>
    </w:p>
    <w:p w14:paraId="46BAFF35"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63" w:history="1">
        <w:r w:rsidR="00765130" w:rsidRPr="006849C9">
          <w:rPr>
            <w:rStyle w:val="Hyperlink"/>
            <w:noProof/>
          </w:rPr>
          <w:t>5.2 Data Types</w:t>
        </w:r>
        <w:r w:rsidR="00765130">
          <w:rPr>
            <w:noProof/>
            <w:webHidden/>
          </w:rPr>
          <w:tab/>
        </w:r>
        <w:r w:rsidR="00765130">
          <w:rPr>
            <w:noProof/>
            <w:webHidden/>
          </w:rPr>
          <w:fldChar w:fldCharType="begin"/>
        </w:r>
        <w:r w:rsidR="00765130">
          <w:rPr>
            <w:noProof/>
            <w:webHidden/>
          </w:rPr>
          <w:instrText xml:space="preserve"> PAGEREF _Toc445238263 \h </w:instrText>
        </w:r>
        <w:r w:rsidR="00765130">
          <w:rPr>
            <w:noProof/>
            <w:webHidden/>
          </w:rPr>
        </w:r>
        <w:r w:rsidR="00765130">
          <w:rPr>
            <w:noProof/>
            <w:webHidden/>
          </w:rPr>
          <w:fldChar w:fldCharType="separate"/>
        </w:r>
        <w:r>
          <w:rPr>
            <w:noProof/>
            <w:webHidden/>
          </w:rPr>
          <w:t>135</w:t>
        </w:r>
        <w:r w:rsidR="00765130">
          <w:rPr>
            <w:noProof/>
            <w:webHidden/>
          </w:rPr>
          <w:fldChar w:fldCharType="end"/>
        </w:r>
      </w:hyperlink>
    </w:p>
    <w:p w14:paraId="0EDD71B1"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64" w:history="1">
        <w:r w:rsidR="00765130" w:rsidRPr="006849C9">
          <w:rPr>
            <w:rStyle w:val="Hyperlink"/>
            <w:noProof/>
          </w:rPr>
          <w:t>5.3 Artifact Types</w:t>
        </w:r>
        <w:r w:rsidR="00765130">
          <w:rPr>
            <w:noProof/>
            <w:webHidden/>
          </w:rPr>
          <w:tab/>
        </w:r>
        <w:r w:rsidR="00765130">
          <w:rPr>
            <w:noProof/>
            <w:webHidden/>
          </w:rPr>
          <w:fldChar w:fldCharType="begin"/>
        </w:r>
        <w:r w:rsidR="00765130">
          <w:rPr>
            <w:noProof/>
            <w:webHidden/>
          </w:rPr>
          <w:instrText xml:space="preserve"> PAGEREF _Toc445238264 \h </w:instrText>
        </w:r>
        <w:r w:rsidR="00765130">
          <w:rPr>
            <w:noProof/>
            <w:webHidden/>
          </w:rPr>
        </w:r>
        <w:r w:rsidR="00765130">
          <w:rPr>
            <w:noProof/>
            <w:webHidden/>
          </w:rPr>
          <w:fldChar w:fldCharType="separate"/>
        </w:r>
        <w:r>
          <w:rPr>
            <w:noProof/>
            <w:webHidden/>
          </w:rPr>
          <w:t>142</w:t>
        </w:r>
        <w:r w:rsidR="00765130">
          <w:rPr>
            <w:noProof/>
            <w:webHidden/>
          </w:rPr>
          <w:fldChar w:fldCharType="end"/>
        </w:r>
      </w:hyperlink>
    </w:p>
    <w:p w14:paraId="605F5A2E"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65" w:history="1">
        <w:r w:rsidR="00765130" w:rsidRPr="006849C9">
          <w:rPr>
            <w:rStyle w:val="Hyperlink"/>
            <w:noProof/>
          </w:rPr>
          <w:t>5.4 Capabilities Types</w:t>
        </w:r>
        <w:r w:rsidR="00765130">
          <w:rPr>
            <w:noProof/>
            <w:webHidden/>
          </w:rPr>
          <w:tab/>
        </w:r>
        <w:r w:rsidR="00765130">
          <w:rPr>
            <w:noProof/>
            <w:webHidden/>
          </w:rPr>
          <w:fldChar w:fldCharType="begin"/>
        </w:r>
        <w:r w:rsidR="00765130">
          <w:rPr>
            <w:noProof/>
            <w:webHidden/>
          </w:rPr>
          <w:instrText xml:space="preserve"> PAGEREF _Toc445238265 \h </w:instrText>
        </w:r>
        <w:r w:rsidR="00765130">
          <w:rPr>
            <w:noProof/>
            <w:webHidden/>
          </w:rPr>
        </w:r>
        <w:r w:rsidR="00765130">
          <w:rPr>
            <w:noProof/>
            <w:webHidden/>
          </w:rPr>
          <w:fldChar w:fldCharType="separate"/>
        </w:r>
        <w:r>
          <w:rPr>
            <w:noProof/>
            <w:webHidden/>
          </w:rPr>
          <w:t>145</w:t>
        </w:r>
        <w:r w:rsidR="00765130">
          <w:rPr>
            <w:noProof/>
            <w:webHidden/>
          </w:rPr>
          <w:fldChar w:fldCharType="end"/>
        </w:r>
      </w:hyperlink>
    </w:p>
    <w:p w14:paraId="45139078"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66" w:history="1">
        <w:r w:rsidR="00765130" w:rsidRPr="006849C9">
          <w:rPr>
            <w:rStyle w:val="Hyperlink"/>
            <w:noProof/>
          </w:rPr>
          <w:t>5.5 Requirement Types</w:t>
        </w:r>
        <w:r w:rsidR="00765130">
          <w:rPr>
            <w:noProof/>
            <w:webHidden/>
          </w:rPr>
          <w:tab/>
        </w:r>
        <w:r w:rsidR="00765130">
          <w:rPr>
            <w:noProof/>
            <w:webHidden/>
          </w:rPr>
          <w:fldChar w:fldCharType="begin"/>
        </w:r>
        <w:r w:rsidR="00765130">
          <w:rPr>
            <w:noProof/>
            <w:webHidden/>
          </w:rPr>
          <w:instrText xml:space="preserve"> PAGEREF _Toc445238266 \h </w:instrText>
        </w:r>
        <w:r w:rsidR="00765130">
          <w:rPr>
            <w:noProof/>
            <w:webHidden/>
          </w:rPr>
        </w:r>
        <w:r w:rsidR="00765130">
          <w:rPr>
            <w:noProof/>
            <w:webHidden/>
          </w:rPr>
          <w:fldChar w:fldCharType="separate"/>
        </w:r>
        <w:r>
          <w:rPr>
            <w:noProof/>
            <w:webHidden/>
          </w:rPr>
          <w:t>153</w:t>
        </w:r>
        <w:r w:rsidR="00765130">
          <w:rPr>
            <w:noProof/>
            <w:webHidden/>
          </w:rPr>
          <w:fldChar w:fldCharType="end"/>
        </w:r>
      </w:hyperlink>
    </w:p>
    <w:p w14:paraId="1A9A2BCE"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67" w:history="1">
        <w:r w:rsidR="00765130" w:rsidRPr="006849C9">
          <w:rPr>
            <w:rStyle w:val="Hyperlink"/>
            <w:noProof/>
          </w:rPr>
          <w:t>5.6 Relationship Types</w:t>
        </w:r>
        <w:r w:rsidR="00765130">
          <w:rPr>
            <w:noProof/>
            <w:webHidden/>
          </w:rPr>
          <w:tab/>
        </w:r>
        <w:r w:rsidR="00765130">
          <w:rPr>
            <w:noProof/>
            <w:webHidden/>
          </w:rPr>
          <w:fldChar w:fldCharType="begin"/>
        </w:r>
        <w:r w:rsidR="00765130">
          <w:rPr>
            <w:noProof/>
            <w:webHidden/>
          </w:rPr>
          <w:instrText xml:space="preserve"> PAGEREF _Toc445238267 \h </w:instrText>
        </w:r>
        <w:r w:rsidR="00765130">
          <w:rPr>
            <w:noProof/>
            <w:webHidden/>
          </w:rPr>
        </w:r>
        <w:r w:rsidR="00765130">
          <w:rPr>
            <w:noProof/>
            <w:webHidden/>
          </w:rPr>
          <w:fldChar w:fldCharType="separate"/>
        </w:r>
        <w:r>
          <w:rPr>
            <w:noProof/>
            <w:webHidden/>
          </w:rPr>
          <w:t>153</w:t>
        </w:r>
        <w:r w:rsidR="00765130">
          <w:rPr>
            <w:noProof/>
            <w:webHidden/>
          </w:rPr>
          <w:fldChar w:fldCharType="end"/>
        </w:r>
      </w:hyperlink>
    </w:p>
    <w:p w14:paraId="278F3A01"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68" w:history="1">
        <w:r w:rsidR="00765130" w:rsidRPr="006849C9">
          <w:rPr>
            <w:rStyle w:val="Hyperlink"/>
            <w:rFonts w:eastAsiaTheme="majorEastAsia"/>
            <w:noProof/>
          </w:rPr>
          <w:t>5.7 Interface Types</w:t>
        </w:r>
        <w:r w:rsidR="00765130">
          <w:rPr>
            <w:noProof/>
            <w:webHidden/>
          </w:rPr>
          <w:tab/>
        </w:r>
        <w:r w:rsidR="00765130">
          <w:rPr>
            <w:noProof/>
            <w:webHidden/>
          </w:rPr>
          <w:fldChar w:fldCharType="begin"/>
        </w:r>
        <w:r w:rsidR="00765130">
          <w:rPr>
            <w:noProof/>
            <w:webHidden/>
          </w:rPr>
          <w:instrText xml:space="preserve"> PAGEREF _Toc445238268 \h </w:instrText>
        </w:r>
        <w:r w:rsidR="00765130">
          <w:rPr>
            <w:noProof/>
            <w:webHidden/>
          </w:rPr>
        </w:r>
        <w:r w:rsidR="00765130">
          <w:rPr>
            <w:noProof/>
            <w:webHidden/>
          </w:rPr>
          <w:fldChar w:fldCharType="separate"/>
        </w:r>
        <w:r>
          <w:rPr>
            <w:noProof/>
            <w:webHidden/>
          </w:rPr>
          <w:t>157</w:t>
        </w:r>
        <w:r w:rsidR="00765130">
          <w:rPr>
            <w:noProof/>
            <w:webHidden/>
          </w:rPr>
          <w:fldChar w:fldCharType="end"/>
        </w:r>
      </w:hyperlink>
    </w:p>
    <w:p w14:paraId="3CB10CBC"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69" w:history="1">
        <w:r w:rsidR="00765130" w:rsidRPr="006849C9">
          <w:rPr>
            <w:rStyle w:val="Hyperlink"/>
            <w:noProof/>
          </w:rPr>
          <w:t>5.8 Node Types</w:t>
        </w:r>
        <w:r w:rsidR="00765130">
          <w:rPr>
            <w:noProof/>
            <w:webHidden/>
          </w:rPr>
          <w:tab/>
        </w:r>
        <w:r w:rsidR="00765130">
          <w:rPr>
            <w:noProof/>
            <w:webHidden/>
          </w:rPr>
          <w:fldChar w:fldCharType="begin"/>
        </w:r>
        <w:r w:rsidR="00765130">
          <w:rPr>
            <w:noProof/>
            <w:webHidden/>
          </w:rPr>
          <w:instrText xml:space="preserve"> PAGEREF _Toc445238269 \h </w:instrText>
        </w:r>
        <w:r w:rsidR="00765130">
          <w:rPr>
            <w:noProof/>
            <w:webHidden/>
          </w:rPr>
        </w:r>
        <w:r w:rsidR="00765130">
          <w:rPr>
            <w:noProof/>
            <w:webHidden/>
          </w:rPr>
          <w:fldChar w:fldCharType="separate"/>
        </w:r>
        <w:r>
          <w:rPr>
            <w:noProof/>
            <w:webHidden/>
          </w:rPr>
          <w:t>162</w:t>
        </w:r>
        <w:r w:rsidR="00765130">
          <w:rPr>
            <w:noProof/>
            <w:webHidden/>
          </w:rPr>
          <w:fldChar w:fldCharType="end"/>
        </w:r>
      </w:hyperlink>
    </w:p>
    <w:p w14:paraId="6F425000"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70" w:history="1">
        <w:r w:rsidR="00765130" w:rsidRPr="006849C9">
          <w:rPr>
            <w:rStyle w:val="Hyperlink"/>
            <w:noProof/>
          </w:rPr>
          <w:t>5.9 Group Types</w:t>
        </w:r>
        <w:r w:rsidR="00765130">
          <w:rPr>
            <w:noProof/>
            <w:webHidden/>
          </w:rPr>
          <w:tab/>
        </w:r>
        <w:r w:rsidR="00765130">
          <w:rPr>
            <w:noProof/>
            <w:webHidden/>
          </w:rPr>
          <w:fldChar w:fldCharType="begin"/>
        </w:r>
        <w:r w:rsidR="00765130">
          <w:rPr>
            <w:noProof/>
            <w:webHidden/>
          </w:rPr>
          <w:instrText xml:space="preserve"> PAGEREF _Toc445238270 \h </w:instrText>
        </w:r>
        <w:r w:rsidR="00765130">
          <w:rPr>
            <w:noProof/>
            <w:webHidden/>
          </w:rPr>
        </w:r>
        <w:r w:rsidR="00765130">
          <w:rPr>
            <w:noProof/>
            <w:webHidden/>
          </w:rPr>
          <w:fldChar w:fldCharType="separate"/>
        </w:r>
        <w:r>
          <w:rPr>
            <w:noProof/>
            <w:webHidden/>
          </w:rPr>
          <w:t>173</w:t>
        </w:r>
        <w:r w:rsidR="00765130">
          <w:rPr>
            <w:noProof/>
            <w:webHidden/>
          </w:rPr>
          <w:fldChar w:fldCharType="end"/>
        </w:r>
      </w:hyperlink>
    </w:p>
    <w:p w14:paraId="5E0409AF"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71" w:history="1">
        <w:r w:rsidR="00765130" w:rsidRPr="006849C9">
          <w:rPr>
            <w:rStyle w:val="Hyperlink"/>
            <w:noProof/>
          </w:rPr>
          <w:t>5.10 Policy Types</w:t>
        </w:r>
        <w:r w:rsidR="00765130">
          <w:rPr>
            <w:noProof/>
            <w:webHidden/>
          </w:rPr>
          <w:tab/>
        </w:r>
        <w:r w:rsidR="00765130">
          <w:rPr>
            <w:noProof/>
            <w:webHidden/>
          </w:rPr>
          <w:fldChar w:fldCharType="begin"/>
        </w:r>
        <w:r w:rsidR="00765130">
          <w:rPr>
            <w:noProof/>
            <w:webHidden/>
          </w:rPr>
          <w:instrText xml:space="preserve"> PAGEREF _Toc445238271 \h </w:instrText>
        </w:r>
        <w:r w:rsidR="00765130">
          <w:rPr>
            <w:noProof/>
            <w:webHidden/>
          </w:rPr>
        </w:r>
        <w:r w:rsidR="00765130">
          <w:rPr>
            <w:noProof/>
            <w:webHidden/>
          </w:rPr>
          <w:fldChar w:fldCharType="separate"/>
        </w:r>
        <w:r>
          <w:rPr>
            <w:noProof/>
            <w:webHidden/>
          </w:rPr>
          <w:t>174</w:t>
        </w:r>
        <w:r w:rsidR="00765130">
          <w:rPr>
            <w:noProof/>
            <w:webHidden/>
          </w:rPr>
          <w:fldChar w:fldCharType="end"/>
        </w:r>
      </w:hyperlink>
    </w:p>
    <w:p w14:paraId="5BF457D0" w14:textId="77777777" w:rsidR="00765130" w:rsidRDefault="008C123E">
      <w:pPr>
        <w:pStyle w:val="TOC1"/>
        <w:tabs>
          <w:tab w:val="left" w:pos="480"/>
          <w:tab w:val="right" w:leader="dot" w:pos="9350"/>
        </w:tabs>
        <w:rPr>
          <w:rFonts w:asciiTheme="minorHAnsi" w:eastAsiaTheme="minorEastAsia" w:hAnsiTheme="minorHAnsi" w:cstheme="minorBidi"/>
          <w:noProof/>
          <w:sz w:val="22"/>
          <w:szCs w:val="22"/>
        </w:rPr>
      </w:pPr>
      <w:hyperlink w:anchor="_Toc445238272" w:history="1">
        <w:r w:rsidR="00765130" w:rsidRPr="006849C9">
          <w:rPr>
            <w:rStyle w:val="Hyperlink"/>
            <w:noProof/>
          </w:rPr>
          <w:t>6</w:t>
        </w:r>
        <w:r w:rsidR="00765130">
          <w:rPr>
            <w:rFonts w:asciiTheme="minorHAnsi" w:eastAsiaTheme="minorEastAsia" w:hAnsiTheme="minorHAnsi" w:cstheme="minorBidi"/>
            <w:noProof/>
            <w:sz w:val="22"/>
            <w:szCs w:val="22"/>
          </w:rPr>
          <w:tab/>
        </w:r>
        <w:r w:rsidR="00765130" w:rsidRPr="006849C9">
          <w:rPr>
            <w:rStyle w:val="Hyperlink"/>
            <w:noProof/>
          </w:rPr>
          <w:t>TOSCA Cloud Service Archive (CSAR) format</w:t>
        </w:r>
        <w:r w:rsidR="00765130">
          <w:rPr>
            <w:noProof/>
            <w:webHidden/>
          </w:rPr>
          <w:tab/>
        </w:r>
        <w:r w:rsidR="00765130">
          <w:rPr>
            <w:noProof/>
            <w:webHidden/>
          </w:rPr>
          <w:fldChar w:fldCharType="begin"/>
        </w:r>
        <w:r w:rsidR="00765130">
          <w:rPr>
            <w:noProof/>
            <w:webHidden/>
          </w:rPr>
          <w:instrText xml:space="preserve"> PAGEREF _Toc445238272 \h </w:instrText>
        </w:r>
        <w:r w:rsidR="00765130">
          <w:rPr>
            <w:noProof/>
            <w:webHidden/>
          </w:rPr>
        </w:r>
        <w:r w:rsidR="00765130">
          <w:rPr>
            <w:noProof/>
            <w:webHidden/>
          </w:rPr>
          <w:fldChar w:fldCharType="separate"/>
        </w:r>
        <w:r>
          <w:rPr>
            <w:noProof/>
            <w:webHidden/>
          </w:rPr>
          <w:t>176</w:t>
        </w:r>
        <w:r w:rsidR="00765130">
          <w:rPr>
            <w:noProof/>
            <w:webHidden/>
          </w:rPr>
          <w:fldChar w:fldCharType="end"/>
        </w:r>
      </w:hyperlink>
    </w:p>
    <w:p w14:paraId="47D9AD37"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73" w:history="1">
        <w:r w:rsidR="00765130" w:rsidRPr="006849C9">
          <w:rPr>
            <w:rStyle w:val="Hyperlink"/>
            <w:noProof/>
          </w:rPr>
          <w:t>6.1 Overall Structure of a CSAR</w:t>
        </w:r>
        <w:r w:rsidR="00765130">
          <w:rPr>
            <w:noProof/>
            <w:webHidden/>
          </w:rPr>
          <w:tab/>
        </w:r>
        <w:r w:rsidR="00765130">
          <w:rPr>
            <w:noProof/>
            <w:webHidden/>
          </w:rPr>
          <w:fldChar w:fldCharType="begin"/>
        </w:r>
        <w:r w:rsidR="00765130">
          <w:rPr>
            <w:noProof/>
            <w:webHidden/>
          </w:rPr>
          <w:instrText xml:space="preserve"> PAGEREF _Toc445238273 \h </w:instrText>
        </w:r>
        <w:r w:rsidR="00765130">
          <w:rPr>
            <w:noProof/>
            <w:webHidden/>
          </w:rPr>
        </w:r>
        <w:r w:rsidR="00765130">
          <w:rPr>
            <w:noProof/>
            <w:webHidden/>
          </w:rPr>
          <w:fldChar w:fldCharType="separate"/>
        </w:r>
        <w:r>
          <w:rPr>
            <w:noProof/>
            <w:webHidden/>
          </w:rPr>
          <w:t>176</w:t>
        </w:r>
        <w:r w:rsidR="00765130">
          <w:rPr>
            <w:noProof/>
            <w:webHidden/>
          </w:rPr>
          <w:fldChar w:fldCharType="end"/>
        </w:r>
      </w:hyperlink>
    </w:p>
    <w:p w14:paraId="04D6EAFB"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74" w:history="1">
        <w:r w:rsidR="00765130" w:rsidRPr="006849C9">
          <w:rPr>
            <w:rStyle w:val="Hyperlink"/>
            <w:noProof/>
          </w:rPr>
          <w:t>6.2 TOSCA Meta File</w:t>
        </w:r>
        <w:r w:rsidR="00765130">
          <w:rPr>
            <w:noProof/>
            <w:webHidden/>
          </w:rPr>
          <w:tab/>
        </w:r>
        <w:r w:rsidR="00765130">
          <w:rPr>
            <w:noProof/>
            <w:webHidden/>
          </w:rPr>
          <w:fldChar w:fldCharType="begin"/>
        </w:r>
        <w:r w:rsidR="00765130">
          <w:rPr>
            <w:noProof/>
            <w:webHidden/>
          </w:rPr>
          <w:instrText xml:space="preserve"> PAGEREF _Toc445238274 \h </w:instrText>
        </w:r>
        <w:r w:rsidR="00765130">
          <w:rPr>
            <w:noProof/>
            <w:webHidden/>
          </w:rPr>
        </w:r>
        <w:r w:rsidR="00765130">
          <w:rPr>
            <w:noProof/>
            <w:webHidden/>
          </w:rPr>
          <w:fldChar w:fldCharType="separate"/>
        </w:r>
        <w:r>
          <w:rPr>
            <w:noProof/>
            <w:webHidden/>
          </w:rPr>
          <w:t>176</w:t>
        </w:r>
        <w:r w:rsidR="00765130">
          <w:rPr>
            <w:noProof/>
            <w:webHidden/>
          </w:rPr>
          <w:fldChar w:fldCharType="end"/>
        </w:r>
      </w:hyperlink>
    </w:p>
    <w:p w14:paraId="4401440C" w14:textId="77777777" w:rsidR="00765130" w:rsidRDefault="008C123E">
      <w:pPr>
        <w:pStyle w:val="TOC1"/>
        <w:tabs>
          <w:tab w:val="left" w:pos="480"/>
          <w:tab w:val="right" w:leader="dot" w:pos="9350"/>
        </w:tabs>
        <w:rPr>
          <w:rFonts w:asciiTheme="minorHAnsi" w:eastAsiaTheme="minorEastAsia" w:hAnsiTheme="minorHAnsi" w:cstheme="minorBidi"/>
          <w:noProof/>
          <w:sz w:val="22"/>
          <w:szCs w:val="22"/>
        </w:rPr>
      </w:pPr>
      <w:hyperlink w:anchor="_Toc445238275" w:history="1">
        <w:r w:rsidR="00765130" w:rsidRPr="006849C9">
          <w:rPr>
            <w:rStyle w:val="Hyperlink"/>
            <w:noProof/>
          </w:rPr>
          <w:t>7</w:t>
        </w:r>
        <w:r w:rsidR="00765130">
          <w:rPr>
            <w:rFonts w:asciiTheme="minorHAnsi" w:eastAsiaTheme="minorEastAsia" w:hAnsiTheme="minorHAnsi" w:cstheme="minorBidi"/>
            <w:noProof/>
            <w:sz w:val="22"/>
            <w:szCs w:val="22"/>
          </w:rPr>
          <w:tab/>
        </w:r>
        <w:r w:rsidR="00765130" w:rsidRPr="006849C9">
          <w:rPr>
            <w:rStyle w:val="Hyperlink"/>
            <w:noProof/>
          </w:rPr>
          <w:t>TOSCA networking</w:t>
        </w:r>
        <w:r w:rsidR="00765130">
          <w:rPr>
            <w:noProof/>
            <w:webHidden/>
          </w:rPr>
          <w:tab/>
        </w:r>
        <w:r w:rsidR="00765130">
          <w:rPr>
            <w:noProof/>
            <w:webHidden/>
          </w:rPr>
          <w:fldChar w:fldCharType="begin"/>
        </w:r>
        <w:r w:rsidR="00765130">
          <w:rPr>
            <w:noProof/>
            <w:webHidden/>
          </w:rPr>
          <w:instrText xml:space="preserve"> PAGEREF _Toc445238275 \h </w:instrText>
        </w:r>
        <w:r w:rsidR="00765130">
          <w:rPr>
            <w:noProof/>
            <w:webHidden/>
          </w:rPr>
        </w:r>
        <w:r w:rsidR="00765130">
          <w:rPr>
            <w:noProof/>
            <w:webHidden/>
          </w:rPr>
          <w:fldChar w:fldCharType="separate"/>
        </w:r>
        <w:r>
          <w:rPr>
            <w:noProof/>
            <w:webHidden/>
          </w:rPr>
          <w:t>177</w:t>
        </w:r>
        <w:r w:rsidR="00765130">
          <w:rPr>
            <w:noProof/>
            <w:webHidden/>
          </w:rPr>
          <w:fldChar w:fldCharType="end"/>
        </w:r>
      </w:hyperlink>
    </w:p>
    <w:p w14:paraId="7F9C6848"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76" w:history="1">
        <w:r w:rsidR="00765130" w:rsidRPr="006849C9">
          <w:rPr>
            <w:rStyle w:val="Hyperlink"/>
            <w:noProof/>
          </w:rPr>
          <w:t>7.1 Networking and Service Template Portability</w:t>
        </w:r>
        <w:r w:rsidR="00765130">
          <w:rPr>
            <w:noProof/>
            <w:webHidden/>
          </w:rPr>
          <w:tab/>
        </w:r>
        <w:r w:rsidR="00765130">
          <w:rPr>
            <w:noProof/>
            <w:webHidden/>
          </w:rPr>
          <w:fldChar w:fldCharType="begin"/>
        </w:r>
        <w:r w:rsidR="00765130">
          <w:rPr>
            <w:noProof/>
            <w:webHidden/>
          </w:rPr>
          <w:instrText xml:space="preserve"> PAGEREF _Toc445238276 \h </w:instrText>
        </w:r>
        <w:r w:rsidR="00765130">
          <w:rPr>
            <w:noProof/>
            <w:webHidden/>
          </w:rPr>
        </w:r>
        <w:r w:rsidR="00765130">
          <w:rPr>
            <w:noProof/>
            <w:webHidden/>
          </w:rPr>
          <w:fldChar w:fldCharType="separate"/>
        </w:r>
        <w:r>
          <w:rPr>
            <w:noProof/>
            <w:webHidden/>
          </w:rPr>
          <w:t>177</w:t>
        </w:r>
        <w:r w:rsidR="00765130">
          <w:rPr>
            <w:noProof/>
            <w:webHidden/>
          </w:rPr>
          <w:fldChar w:fldCharType="end"/>
        </w:r>
      </w:hyperlink>
    </w:p>
    <w:p w14:paraId="2E598FE3"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77" w:history="1">
        <w:r w:rsidR="00765130" w:rsidRPr="006849C9">
          <w:rPr>
            <w:rStyle w:val="Hyperlink"/>
            <w:noProof/>
          </w:rPr>
          <w:t>7.2 Connectivity Semantics</w:t>
        </w:r>
        <w:r w:rsidR="00765130">
          <w:rPr>
            <w:noProof/>
            <w:webHidden/>
          </w:rPr>
          <w:tab/>
        </w:r>
        <w:r w:rsidR="00765130">
          <w:rPr>
            <w:noProof/>
            <w:webHidden/>
          </w:rPr>
          <w:fldChar w:fldCharType="begin"/>
        </w:r>
        <w:r w:rsidR="00765130">
          <w:rPr>
            <w:noProof/>
            <w:webHidden/>
          </w:rPr>
          <w:instrText xml:space="preserve"> PAGEREF _Toc445238277 \h </w:instrText>
        </w:r>
        <w:r w:rsidR="00765130">
          <w:rPr>
            <w:noProof/>
            <w:webHidden/>
          </w:rPr>
        </w:r>
        <w:r w:rsidR="00765130">
          <w:rPr>
            <w:noProof/>
            <w:webHidden/>
          </w:rPr>
          <w:fldChar w:fldCharType="separate"/>
        </w:r>
        <w:r>
          <w:rPr>
            <w:noProof/>
            <w:webHidden/>
          </w:rPr>
          <w:t>177</w:t>
        </w:r>
        <w:r w:rsidR="00765130">
          <w:rPr>
            <w:noProof/>
            <w:webHidden/>
          </w:rPr>
          <w:fldChar w:fldCharType="end"/>
        </w:r>
      </w:hyperlink>
    </w:p>
    <w:p w14:paraId="3CF1C983"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78" w:history="1">
        <w:r w:rsidR="00765130" w:rsidRPr="006849C9">
          <w:rPr>
            <w:rStyle w:val="Hyperlink"/>
            <w:noProof/>
          </w:rPr>
          <w:t>7.3 Expressing connectivity semantics</w:t>
        </w:r>
        <w:r w:rsidR="00765130">
          <w:rPr>
            <w:noProof/>
            <w:webHidden/>
          </w:rPr>
          <w:tab/>
        </w:r>
        <w:r w:rsidR="00765130">
          <w:rPr>
            <w:noProof/>
            <w:webHidden/>
          </w:rPr>
          <w:fldChar w:fldCharType="begin"/>
        </w:r>
        <w:r w:rsidR="00765130">
          <w:rPr>
            <w:noProof/>
            <w:webHidden/>
          </w:rPr>
          <w:instrText xml:space="preserve"> PAGEREF _Toc445238278 \h </w:instrText>
        </w:r>
        <w:r w:rsidR="00765130">
          <w:rPr>
            <w:noProof/>
            <w:webHidden/>
          </w:rPr>
        </w:r>
        <w:r w:rsidR="00765130">
          <w:rPr>
            <w:noProof/>
            <w:webHidden/>
          </w:rPr>
          <w:fldChar w:fldCharType="separate"/>
        </w:r>
        <w:r>
          <w:rPr>
            <w:noProof/>
            <w:webHidden/>
          </w:rPr>
          <w:t>178</w:t>
        </w:r>
        <w:r w:rsidR="00765130">
          <w:rPr>
            <w:noProof/>
            <w:webHidden/>
          </w:rPr>
          <w:fldChar w:fldCharType="end"/>
        </w:r>
      </w:hyperlink>
    </w:p>
    <w:p w14:paraId="22CC7C76"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79" w:history="1">
        <w:r w:rsidR="00765130" w:rsidRPr="006849C9">
          <w:rPr>
            <w:rStyle w:val="Hyperlink"/>
            <w:noProof/>
          </w:rPr>
          <w:t>7.4 Network provisioning</w:t>
        </w:r>
        <w:r w:rsidR="00765130">
          <w:rPr>
            <w:noProof/>
            <w:webHidden/>
          </w:rPr>
          <w:tab/>
        </w:r>
        <w:r w:rsidR="00765130">
          <w:rPr>
            <w:noProof/>
            <w:webHidden/>
          </w:rPr>
          <w:fldChar w:fldCharType="begin"/>
        </w:r>
        <w:r w:rsidR="00765130">
          <w:rPr>
            <w:noProof/>
            <w:webHidden/>
          </w:rPr>
          <w:instrText xml:space="preserve"> PAGEREF _Toc445238279 \h </w:instrText>
        </w:r>
        <w:r w:rsidR="00765130">
          <w:rPr>
            <w:noProof/>
            <w:webHidden/>
          </w:rPr>
        </w:r>
        <w:r w:rsidR="00765130">
          <w:rPr>
            <w:noProof/>
            <w:webHidden/>
          </w:rPr>
          <w:fldChar w:fldCharType="separate"/>
        </w:r>
        <w:r>
          <w:rPr>
            <w:noProof/>
            <w:webHidden/>
          </w:rPr>
          <w:t>180</w:t>
        </w:r>
        <w:r w:rsidR="00765130">
          <w:rPr>
            <w:noProof/>
            <w:webHidden/>
          </w:rPr>
          <w:fldChar w:fldCharType="end"/>
        </w:r>
      </w:hyperlink>
    </w:p>
    <w:p w14:paraId="19CF747D"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80" w:history="1">
        <w:r w:rsidR="00765130" w:rsidRPr="006849C9">
          <w:rPr>
            <w:rStyle w:val="Hyperlink"/>
            <w:noProof/>
          </w:rPr>
          <w:t>7.5 Network Types</w:t>
        </w:r>
        <w:r w:rsidR="00765130">
          <w:rPr>
            <w:noProof/>
            <w:webHidden/>
          </w:rPr>
          <w:tab/>
        </w:r>
        <w:r w:rsidR="00765130">
          <w:rPr>
            <w:noProof/>
            <w:webHidden/>
          </w:rPr>
          <w:fldChar w:fldCharType="begin"/>
        </w:r>
        <w:r w:rsidR="00765130">
          <w:rPr>
            <w:noProof/>
            <w:webHidden/>
          </w:rPr>
          <w:instrText xml:space="preserve"> PAGEREF _Toc445238280 \h </w:instrText>
        </w:r>
        <w:r w:rsidR="00765130">
          <w:rPr>
            <w:noProof/>
            <w:webHidden/>
          </w:rPr>
        </w:r>
        <w:r w:rsidR="00765130">
          <w:rPr>
            <w:noProof/>
            <w:webHidden/>
          </w:rPr>
          <w:fldChar w:fldCharType="separate"/>
        </w:r>
        <w:r>
          <w:rPr>
            <w:noProof/>
            <w:webHidden/>
          </w:rPr>
          <w:t>184</w:t>
        </w:r>
        <w:r w:rsidR="00765130">
          <w:rPr>
            <w:noProof/>
            <w:webHidden/>
          </w:rPr>
          <w:fldChar w:fldCharType="end"/>
        </w:r>
      </w:hyperlink>
    </w:p>
    <w:p w14:paraId="46B4AD09"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81" w:history="1">
        <w:r w:rsidR="00765130" w:rsidRPr="006849C9">
          <w:rPr>
            <w:rStyle w:val="Hyperlink"/>
            <w:noProof/>
          </w:rPr>
          <w:t>7.6 Network modeling approaches</w:t>
        </w:r>
        <w:r w:rsidR="00765130">
          <w:rPr>
            <w:noProof/>
            <w:webHidden/>
          </w:rPr>
          <w:tab/>
        </w:r>
        <w:r w:rsidR="00765130">
          <w:rPr>
            <w:noProof/>
            <w:webHidden/>
          </w:rPr>
          <w:fldChar w:fldCharType="begin"/>
        </w:r>
        <w:r w:rsidR="00765130">
          <w:rPr>
            <w:noProof/>
            <w:webHidden/>
          </w:rPr>
          <w:instrText xml:space="preserve"> PAGEREF _Toc445238281 \h </w:instrText>
        </w:r>
        <w:r w:rsidR="00765130">
          <w:rPr>
            <w:noProof/>
            <w:webHidden/>
          </w:rPr>
        </w:r>
        <w:r w:rsidR="00765130">
          <w:rPr>
            <w:noProof/>
            <w:webHidden/>
          </w:rPr>
          <w:fldChar w:fldCharType="separate"/>
        </w:r>
        <w:r>
          <w:rPr>
            <w:noProof/>
            <w:webHidden/>
          </w:rPr>
          <w:t>189</w:t>
        </w:r>
        <w:r w:rsidR="00765130">
          <w:rPr>
            <w:noProof/>
            <w:webHidden/>
          </w:rPr>
          <w:fldChar w:fldCharType="end"/>
        </w:r>
      </w:hyperlink>
    </w:p>
    <w:p w14:paraId="1C5F1301" w14:textId="77777777" w:rsidR="00765130" w:rsidRDefault="008C123E">
      <w:pPr>
        <w:pStyle w:val="TOC1"/>
        <w:tabs>
          <w:tab w:val="left" w:pos="480"/>
          <w:tab w:val="right" w:leader="dot" w:pos="9350"/>
        </w:tabs>
        <w:rPr>
          <w:rFonts w:asciiTheme="minorHAnsi" w:eastAsiaTheme="minorEastAsia" w:hAnsiTheme="minorHAnsi" w:cstheme="minorBidi"/>
          <w:noProof/>
          <w:sz w:val="22"/>
          <w:szCs w:val="22"/>
        </w:rPr>
      </w:pPr>
      <w:hyperlink w:anchor="_Toc445238282" w:history="1">
        <w:r w:rsidR="00765130" w:rsidRPr="006849C9">
          <w:rPr>
            <w:rStyle w:val="Hyperlink"/>
            <w:noProof/>
          </w:rPr>
          <w:t>8</w:t>
        </w:r>
        <w:r w:rsidR="00765130">
          <w:rPr>
            <w:rFonts w:asciiTheme="minorHAnsi" w:eastAsiaTheme="minorEastAsia" w:hAnsiTheme="minorHAnsi" w:cstheme="minorBidi"/>
            <w:noProof/>
            <w:sz w:val="22"/>
            <w:szCs w:val="22"/>
          </w:rPr>
          <w:tab/>
        </w:r>
        <w:r w:rsidR="00765130" w:rsidRPr="006849C9">
          <w:rPr>
            <w:rStyle w:val="Hyperlink"/>
            <w:noProof/>
          </w:rPr>
          <w:t>Non-normative type definitions</w:t>
        </w:r>
        <w:r w:rsidR="00765130">
          <w:rPr>
            <w:noProof/>
            <w:webHidden/>
          </w:rPr>
          <w:tab/>
        </w:r>
        <w:r w:rsidR="00765130">
          <w:rPr>
            <w:noProof/>
            <w:webHidden/>
          </w:rPr>
          <w:fldChar w:fldCharType="begin"/>
        </w:r>
        <w:r w:rsidR="00765130">
          <w:rPr>
            <w:noProof/>
            <w:webHidden/>
          </w:rPr>
          <w:instrText xml:space="preserve"> PAGEREF _Toc445238282 \h </w:instrText>
        </w:r>
        <w:r w:rsidR="00765130">
          <w:rPr>
            <w:noProof/>
            <w:webHidden/>
          </w:rPr>
        </w:r>
        <w:r w:rsidR="00765130">
          <w:rPr>
            <w:noProof/>
            <w:webHidden/>
          </w:rPr>
          <w:fldChar w:fldCharType="separate"/>
        </w:r>
        <w:r>
          <w:rPr>
            <w:noProof/>
            <w:webHidden/>
          </w:rPr>
          <w:t>195</w:t>
        </w:r>
        <w:r w:rsidR="00765130">
          <w:rPr>
            <w:noProof/>
            <w:webHidden/>
          </w:rPr>
          <w:fldChar w:fldCharType="end"/>
        </w:r>
      </w:hyperlink>
    </w:p>
    <w:p w14:paraId="0668D3F3"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83" w:history="1">
        <w:r w:rsidR="00765130" w:rsidRPr="006849C9">
          <w:rPr>
            <w:rStyle w:val="Hyperlink"/>
            <w:noProof/>
          </w:rPr>
          <w:t>8.1 Artifact Types</w:t>
        </w:r>
        <w:r w:rsidR="00765130">
          <w:rPr>
            <w:noProof/>
            <w:webHidden/>
          </w:rPr>
          <w:tab/>
        </w:r>
        <w:r w:rsidR="00765130">
          <w:rPr>
            <w:noProof/>
            <w:webHidden/>
          </w:rPr>
          <w:fldChar w:fldCharType="begin"/>
        </w:r>
        <w:r w:rsidR="00765130">
          <w:rPr>
            <w:noProof/>
            <w:webHidden/>
          </w:rPr>
          <w:instrText xml:space="preserve"> PAGEREF _Toc445238283 \h </w:instrText>
        </w:r>
        <w:r w:rsidR="00765130">
          <w:rPr>
            <w:noProof/>
            <w:webHidden/>
          </w:rPr>
        </w:r>
        <w:r w:rsidR="00765130">
          <w:rPr>
            <w:noProof/>
            <w:webHidden/>
          </w:rPr>
          <w:fldChar w:fldCharType="separate"/>
        </w:r>
        <w:r>
          <w:rPr>
            <w:noProof/>
            <w:webHidden/>
          </w:rPr>
          <w:t>195</w:t>
        </w:r>
        <w:r w:rsidR="00765130">
          <w:rPr>
            <w:noProof/>
            <w:webHidden/>
          </w:rPr>
          <w:fldChar w:fldCharType="end"/>
        </w:r>
      </w:hyperlink>
    </w:p>
    <w:p w14:paraId="7E97C8CC"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84" w:history="1">
        <w:r w:rsidR="00765130" w:rsidRPr="006849C9">
          <w:rPr>
            <w:rStyle w:val="Hyperlink"/>
            <w:noProof/>
          </w:rPr>
          <w:t>8.2 Capability Types</w:t>
        </w:r>
        <w:r w:rsidR="00765130">
          <w:rPr>
            <w:noProof/>
            <w:webHidden/>
          </w:rPr>
          <w:tab/>
        </w:r>
        <w:r w:rsidR="00765130">
          <w:rPr>
            <w:noProof/>
            <w:webHidden/>
          </w:rPr>
          <w:fldChar w:fldCharType="begin"/>
        </w:r>
        <w:r w:rsidR="00765130">
          <w:rPr>
            <w:noProof/>
            <w:webHidden/>
          </w:rPr>
          <w:instrText xml:space="preserve"> PAGEREF _Toc445238284 \h </w:instrText>
        </w:r>
        <w:r w:rsidR="00765130">
          <w:rPr>
            <w:noProof/>
            <w:webHidden/>
          </w:rPr>
        </w:r>
        <w:r w:rsidR="00765130">
          <w:rPr>
            <w:noProof/>
            <w:webHidden/>
          </w:rPr>
          <w:fldChar w:fldCharType="separate"/>
        </w:r>
        <w:r>
          <w:rPr>
            <w:noProof/>
            <w:webHidden/>
          </w:rPr>
          <w:t>195</w:t>
        </w:r>
        <w:r w:rsidR="00765130">
          <w:rPr>
            <w:noProof/>
            <w:webHidden/>
          </w:rPr>
          <w:fldChar w:fldCharType="end"/>
        </w:r>
      </w:hyperlink>
    </w:p>
    <w:p w14:paraId="1FFF2ACE"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85" w:history="1">
        <w:r w:rsidR="00765130" w:rsidRPr="006849C9">
          <w:rPr>
            <w:rStyle w:val="Hyperlink"/>
            <w:noProof/>
          </w:rPr>
          <w:t>8.3 Node Types</w:t>
        </w:r>
        <w:r w:rsidR="00765130">
          <w:rPr>
            <w:noProof/>
            <w:webHidden/>
          </w:rPr>
          <w:tab/>
        </w:r>
        <w:r w:rsidR="00765130">
          <w:rPr>
            <w:noProof/>
            <w:webHidden/>
          </w:rPr>
          <w:fldChar w:fldCharType="begin"/>
        </w:r>
        <w:r w:rsidR="00765130">
          <w:rPr>
            <w:noProof/>
            <w:webHidden/>
          </w:rPr>
          <w:instrText xml:space="preserve"> PAGEREF _Toc445238285 \h </w:instrText>
        </w:r>
        <w:r w:rsidR="00765130">
          <w:rPr>
            <w:noProof/>
            <w:webHidden/>
          </w:rPr>
        </w:r>
        <w:r w:rsidR="00765130">
          <w:rPr>
            <w:noProof/>
            <w:webHidden/>
          </w:rPr>
          <w:fldChar w:fldCharType="separate"/>
        </w:r>
        <w:r>
          <w:rPr>
            <w:noProof/>
            <w:webHidden/>
          </w:rPr>
          <w:t>197</w:t>
        </w:r>
        <w:r w:rsidR="00765130">
          <w:rPr>
            <w:noProof/>
            <w:webHidden/>
          </w:rPr>
          <w:fldChar w:fldCharType="end"/>
        </w:r>
      </w:hyperlink>
    </w:p>
    <w:p w14:paraId="1B19DB82" w14:textId="77777777" w:rsidR="00765130" w:rsidRDefault="008C123E">
      <w:pPr>
        <w:pStyle w:val="TOC1"/>
        <w:tabs>
          <w:tab w:val="left" w:pos="480"/>
          <w:tab w:val="right" w:leader="dot" w:pos="9350"/>
        </w:tabs>
        <w:rPr>
          <w:rFonts w:asciiTheme="minorHAnsi" w:eastAsiaTheme="minorEastAsia" w:hAnsiTheme="minorHAnsi" w:cstheme="minorBidi"/>
          <w:noProof/>
          <w:sz w:val="22"/>
          <w:szCs w:val="22"/>
        </w:rPr>
      </w:pPr>
      <w:hyperlink w:anchor="_Toc445238286" w:history="1">
        <w:r w:rsidR="00765130" w:rsidRPr="006849C9">
          <w:rPr>
            <w:rStyle w:val="Hyperlink"/>
            <w:noProof/>
          </w:rPr>
          <w:t>9</w:t>
        </w:r>
        <w:r w:rsidR="00765130">
          <w:rPr>
            <w:rFonts w:asciiTheme="minorHAnsi" w:eastAsiaTheme="minorEastAsia" w:hAnsiTheme="minorHAnsi" w:cstheme="minorBidi"/>
            <w:noProof/>
            <w:sz w:val="22"/>
            <w:szCs w:val="22"/>
          </w:rPr>
          <w:tab/>
        </w:r>
        <w:r w:rsidR="00765130" w:rsidRPr="006849C9">
          <w:rPr>
            <w:rStyle w:val="Hyperlink"/>
            <w:noProof/>
          </w:rPr>
          <w:t>Component Modeling Use Cases</w:t>
        </w:r>
        <w:r w:rsidR="00765130">
          <w:rPr>
            <w:noProof/>
            <w:webHidden/>
          </w:rPr>
          <w:tab/>
        </w:r>
        <w:r w:rsidR="00765130">
          <w:rPr>
            <w:noProof/>
            <w:webHidden/>
          </w:rPr>
          <w:fldChar w:fldCharType="begin"/>
        </w:r>
        <w:r w:rsidR="00765130">
          <w:rPr>
            <w:noProof/>
            <w:webHidden/>
          </w:rPr>
          <w:instrText xml:space="preserve"> PAGEREF _Toc445238286 \h </w:instrText>
        </w:r>
        <w:r w:rsidR="00765130">
          <w:rPr>
            <w:noProof/>
            <w:webHidden/>
          </w:rPr>
        </w:r>
        <w:r w:rsidR="00765130">
          <w:rPr>
            <w:noProof/>
            <w:webHidden/>
          </w:rPr>
          <w:fldChar w:fldCharType="separate"/>
        </w:r>
        <w:r>
          <w:rPr>
            <w:noProof/>
            <w:webHidden/>
          </w:rPr>
          <w:t>200</w:t>
        </w:r>
        <w:r w:rsidR="00765130">
          <w:rPr>
            <w:noProof/>
            <w:webHidden/>
          </w:rPr>
          <w:fldChar w:fldCharType="end"/>
        </w:r>
      </w:hyperlink>
    </w:p>
    <w:p w14:paraId="4A06C652" w14:textId="77777777" w:rsidR="00765130" w:rsidRDefault="008C123E">
      <w:pPr>
        <w:pStyle w:val="TOC1"/>
        <w:tabs>
          <w:tab w:val="left" w:pos="480"/>
          <w:tab w:val="right" w:leader="dot" w:pos="9350"/>
        </w:tabs>
        <w:rPr>
          <w:rFonts w:asciiTheme="minorHAnsi" w:eastAsiaTheme="minorEastAsia" w:hAnsiTheme="minorHAnsi" w:cstheme="minorBidi"/>
          <w:noProof/>
          <w:sz w:val="22"/>
          <w:szCs w:val="22"/>
        </w:rPr>
      </w:pPr>
      <w:hyperlink w:anchor="_Toc445238287" w:history="1">
        <w:r w:rsidR="00765130" w:rsidRPr="006849C9">
          <w:rPr>
            <w:rStyle w:val="Hyperlink"/>
            <w:noProof/>
          </w:rPr>
          <w:t>10</w:t>
        </w:r>
        <w:r w:rsidR="00765130">
          <w:rPr>
            <w:rFonts w:asciiTheme="minorHAnsi" w:eastAsiaTheme="minorEastAsia" w:hAnsiTheme="minorHAnsi" w:cstheme="minorBidi"/>
            <w:noProof/>
            <w:sz w:val="22"/>
            <w:szCs w:val="22"/>
          </w:rPr>
          <w:tab/>
        </w:r>
        <w:r w:rsidR="00765130" w:rsidRPr="006849C9">
          <w:rPr>
            <w:rStyle w:val="Hyperlink"/>
            <w:noProof/>
          </w:rPr>
          <w:t>Application Modeling Use Cases</w:t>
        </w:r>
        <w:r w:rsidR="00765130">
          <w:rPr>
            <w:noProof/>
            <w:webHidden/>
          </w:rPr>
          <w:tab/>
        </w:r>
        <w:r w:rsidR="00765130">
          <w:rPr>
            <w:noProof/>
            <w:webHidden/>
          </w:rPr>
          <w:fldChar w:fldCharType="begin"/>
        </w:r>
        <w:r w:rsidR="00765130">
          <w:rPr>
            <w:noProof/>
            <w:webHidden/>
          </w:rPr>
          <w:instrText xml:space="preserve"> PAGEREF _Toc445238287 \h </w:instrText>
        </w:r>
        <w:r w:rsidR="00765130">
          <w:rPr>
            <w:noProof/>
            <w:webHidden/>
          </w:rPr>
        </w:r>
        <w:r w:rsidR="00765130">
          <w:rPr>
            <w:noProof/>
            <w:webHidden/>
          </w:rPr>
          <w:fldChar w:fldCharType="separate"/>
        </w:r>
        <w:r>
          <w:rPr>
            <w:noProof/>
            <w:webHidden/>
          </w:rPr>
          <w:t>207</w:t>
        </w:r>
        <w:r w:rsidR="00765130">
          <w:rPr>
            <w:noProof/>
            <w:webHidden/>
          </w:rPr>
          <w:fldChar w:fldCharType="end"/>
        </w:r>
      </w:hyperlink>
    </w:p>
    <w:p w14:paraId="00F30532"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88" w:history="1">
        <w:r w:rsidR="00765130" w:rsidRPr="006849C9">
          <w:rPr>
            <w:rStyle w:val="Hyperlink"/>
            <w:noProof/>
          </w:rPr>
          <w:t>10.1 Use cases</w:t>
        </w:r>
        <w:r w:rsidR="00765130">
          <w:rPr>
            <w:noProof/>
            <w:webHidden/>
          </w:rPr>
          <w:tab/>
        </w:r>
        <w:r w:rsidR="00765130">
          <w:rPr>
            <w:noProof/>
            <w:webHidden/>
          </w:rPr>
          <w:fldChar w:fldCharType="begin"/>
        </w:r>
        <w:r w:rsidR="00765130">
          <w:rPr>
            <w:noProof/>
            <w:webHidden/>
          </w:rPr>
          <w:instrText xml:space="preserve"> PAGEREF _Toc445238288 \h </w:instrText>
        </w:r>
        <w:r w:rsidR="00765130">
          <w:rPr>
            <w:noProof/>
            <w:webHidden/>
          </w:rPr>
        </w:r>
        <w:r w:rsidR="00765130">
          <w:rPr>
            <w:noProof/>
            <w:webHidden/>
          </w:rPr>
          <w:fldChar w:fldCharType="separate"/>
        </w:r>
        <w:r>
          <w:rPr>
            <w:noProof/>
            <w:webHidden/>
          </w:rPr>
          <w:t>207</w:t>
        </w:r>
        <w:r w:rsidR="00765130">
          <w:rPr>
            <w:noProof/>
            <w:webHidden/>
          </w:rPr>
          <w:fldChar w:fldCharType="end"/>
        </w:r>
      </w:hyperlink>
    </w:p>
    <w:p w14:paraId="061AF4A2" w14:textId="77777777" w:rsidR="00765130" w:rsidRDefault="008C123E">
      <w:pPr>
        <w:pStyle w:val="TOC1"/>
        <w:tabs>
          <w:tab w:val="left" w:pos="480"/>
          <w:tab w:val="right" w:leader="dot" w:pos="9350"/>
        </w:tabs>
        <w:rPr>
          <w:rFonts w:asciiTheme="minorHAnsi" w:eastAsiaTheme="minorEastAsia" w:hAnsiTheme="minorHAnsi" w:cstheme="minorBidi"/>
          <w:noProof/>
          <w:sz w:val="22"/>
          <w:szCs w:val="22"/>
        </w:rPr>
      </w:pPr>
      <w:hyperlink w:anchor="_Toc445238289" w:history="1">
        <w:r w:rsidR="00765130" w:rsidRPr="006849C9">
          <w:rPr>
            <w:rStyle w:val="Hyperlink"/>
            <w:noProof/>
          </w:rPr>
          <w:t>11</w:t>
        </w:r>
        <w:r w:rsidR="00765130">
          <w:rPr>
            <w:rFonts w:asciiTheme="minorHAnsi" w:eastAsiaTheme="minorEastAsia" w:hAnsiTheme="minorHAnsi" w:cstheme="minorBidi"/>
            <w:noProof/>
            <w:sz w:val="22"/>
            <w:szCs w:val="22"/>
          </w:rPr>
          <w:tab/>
        </w:r>
        <w:r w:rsidR="00765130" w:rsidRPr="006849C9">
          <w:rPr>
            <w:rStyle w:val="Hyperlink"/>
            <w:noProof/>
          </w:rPr>
          <w:t>TOSCA Policies</w:t>
        </w:r>
        <w:r w:rsidR="00765130">
          <w:rPr>
            <w:noProof/>
            <w:webHidden/>
          </w:rPr>
          <w:tab/>
        </w:r>
        <w:r w:rsidR="00765130">
          <w:rPr>
            <w:noProof/>
            <w:webHidden/>
          </w:rPr>
          <w:fldChar w:fldCharType="begin"/>
        </w:r>
        <w:r w:rsidR="00765130">
          <w:rPr>
            <w:noProof/>
            <w:webHidden/>
          </w:rPr>
          <w:instrText xml:space="preserve"> PAGEREF _Toc445238289 \h </w:instrText>
        </w:r>
        <w:r w:rsidR="00765130">
          <w:rPr>
            <w:noProof/>
            <w:webHidden/>
          </w:rPr>
        </w:r>
        <w:r w:rsidR="00765130">
          <w:rPr>
            <w:noProof/>
            <w:webHidden/>
          </w:rPr>
          <w:fldChar w:fldCharType="separate"/>
        </w:r>
        <w:r>
          <w:rPr>
            <w:noProof/>
            <w:webHidden/>
          </w:rPr>
          <w:t>253</w:t>
        </w:r>
        <w:r w:rsidR="00765130">
          <w:rPr>
            <w:noProof/>
            <w:webHidden/>
          </w:rPr>
          <w:fldChar w:fldCharType="end"/>
        </w:r>
      </w:hyperlink>
    </w:p>
    <w:p w14:paraId="5327976F"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90" w:history="1">
        <w:r w:rsidR="00765130" w:rsidRPr="006849C9">
          <w:rPr>
            <w:rStyle w:val="Hyperlink"/>
            <w:noProof/>
          </w:rPr>
          <w:t>11.1 A declarative approach</w:t>
        </w:r>
        <w:r w:rsidR="00765130">
          <w:rPr>
            <w:noProof/>
            <w:webHidden/>
          </w:rPr>
          <w:tab/>
        </w:r>
        <w:r w:rsidR="00765130">
          <w:rPr>
            <w:noProof/>
            <w:webHidden/>
          </w:rPr>
          <w:fldChar w:fldCharType="begin"/>
        </w:r>
        <w:r w:rsidR="00765130">
          <w:rPr>
            <w:noProof/>
            <w:webHidden/>
          </w:rPr>
          <w:instrText xml:space="preserve"> PAGEREF _Toc445238290 \h </w:instrText>
        </w:r>
        <w:r w:rsidR="00765130">
          <w:rPr>
            <w:noProof/>
            <w:webHidden/>
          </w:rPr>
        </w:r>
        <w:r w:rsidR="00765130">
          <w:rPr>
            <w:noProof/>
            <w:webHidden/>
          </w:rPr>
          <w:fldChar w:fldCharType="separate"/>
        </w:r>
        <w:r>
          <w:rPr>
            <w:noProof/>
            <w:webHidden/>
          </w:rPr>
          <w:t>253</w:t>
        </w:r>
        <w:r w:rsidR="00765130">
          <w:rPr>
            <w:noProof/>
            <w:webHidden/>
          </w:rPr>
          <w:fldChar w:fldCharType="end"/>
        </w:r>
      </w:hyperlink>
    </w:p>
    <w:p w14:paraId="30E96595"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91" w:history="1">
        <w:r w:rsidR="00765130" w:rsidRPr="006849C9">
          <w:rPr>
            <w:rStyle w:val="Hyperlink"/>
            <w:noProof/>
          </w:rPr>
          <w:t>11.2 Consideration of Event, Condition and Action</w:t>
        </w:r>
        <w:r w:rsidR="00765130">
          <w:rPr>
            <w:noProof/>
            <w:webHidden/>
          </w:rPr>
          <w:tab/>
        </w:r>
        <w:r w:rsidR="00765130">
          <w:rPr>
            <w:noProof/>
            <w:webHidden/>
          </w:rPr>
          <w:fldChar w:fldCharType="begin"/>
        </w:r>
        <w:r w:rsidR="00765130">
          <w:rPr>
            <w:noProof/>
            <w:webHidden/>
          </w:rPr>
          <w:instrText xml:space="preserve"> PAGEREF _Toc445238291 \h </w:instrText>
        </w:r>
        <w:r w:rsidR="00765130">
          <w:rPr>
            <w:noProof/>
            <w:webHidden/>
          </w:rPr>
        </w:r>
        <w:r w:rsidR="00765130">
          <w:rPr>
            <w:noProof/>
            <w:webHidden/>
          </w:rPr>
          <w:fldChar w:fldCharType="separate"/>
        </w:r>
        <w:r>
          <w:rPr>
            <w:noProof/>
            <w:webHidden/>
          </w:rPr>
          <w:t>253</w:t>
        </w:r>
        <w:r w:rsidR="00765130">
          <w:rPr>
            <w:noProof/>
            <w:webHidden/>
          </w:rPr>
          <w:fldChar w:fldCharType="end"/>
        </w:r>
      </w:hyperlink>
    </w:p>
    <w:p w14:paraId="04EAE112"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92" w:history="1">
        <w:r w:rsidR="00765130" w:rsidRPr="006849C9">
          <w:rPr>
            <w:rStyle w:val="Hyperlink"/>
            <w:noProof/>
          </w:rPr>
          <w:t>11.3 Types of policies</w:t>
        </w:r>
        <w:r w:rsidR="00765130">
          <w:rPr>
            <w:noProof/>
            <w:webHidden/>
          </w:rPr>
          <w:tab/>
        </w:r>
        <w:r w:rsidR="00765130">
          <w:rPr>
            <w:noProof/>
            <w:webHidden/>
          </w:rPr>
          <w:fldChar w:fldCharType="begin"/>
        </w:r>
        <w:r w:rsidR="00765130">
          <w:rPr>
            <w:noProof/>
            <w:webHidden/>
          </w:rPr>
          <w:instrText xml:space="preserve"> PAGEREF _Toc445238292 \h </w:instrText>
        </w:r>
        <w:r w:rsidR="00765130">
          <w:rPr>
            <w:noProof/>
            <w:webHidden/>
          </w:rPr>
        </w:r>
        <w:r w:rsidR="00765130">
          <w:rPr>
            <w:noProof/>
            <w:webHidden/>
          </w:rPr>
          <w:fldChar w:fldCharType="separate"/>
        </w:r>
        <w:r>
          <w:rPr>
            <w:noProof/>
            <w:webHidden/>
          </w:rPr>
          <w:t>253</w:t>
        </w:r>
        <w:r w:rsidR="00765130">
          <w:rPr>
            <w:noProof/>
            <w:webHidden/>
          </w:rPr>
          <w:fldChar w:fldCharType="end"/>
        </w:r>
      </w:hyperlink>
    </w:p>
    <w:p w14:paraId="41C91E25"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93" w:history="1">
        <w:r w:rsidR="00765130" w:rsidRPr="006849C9">
          <w:rPr>
            <w:rStyle w:val="Hyperlink"/>
            <w:noProof/>
          </w:rPr>
          <w:t>11.4 Policy relationship considerations</w:t>
        </w:r>
        <w:r w:rsidR="00765130">
          <w:rPr>
            <w:noProof/>
            <w:webHidden/>
          </w:rPr>
          <w:tab/>
        </w:r>
        <w:r w:rsidR="00765130">
          <w:rPr>
            <w:noProof/>
            <w:webHidden/>
          </w:rPr>
          <w:fldChar w:fldCharType="begin"/>
        </w:r>
        <w:r w:rsidR="00765130">
          <w:rPr>
            <w:noProof/>
            <w:webHidden/>
          </w:rPr>
          <w:instrText xml:space="preserve"> PAGEREF _Toc445238293 \h </w:instrText>
        </w:r>
        <w:r w:rsidR="00765130">
          <w:rPr>
            <w:noProof/>
            <w:webHidden/>
          </w:rPr>
        </w:r>
        <w:r w:rsidR="00765130">
          <w:rPr>
            <w:noProof/>
            <w:webHidden/>
          </w:rPr>
          <w:fldChar w:fldCharType="separate"/>
        </w:r>
        <w:r>
          <w:rPr>
            <w:noProof/>
            <w:webHidden/>
          </w:rPr>
          <w:t>254</w:t>
        </w:r>
        <w:r w:rsidR="00765130">
          <w:rPr>
            <w:noProof/>
            <w:webHidden/>
          </w:rPr>
          <w:fldChar w:fldCharType="end"/>
        </w:r>
      </w:hyperlink>
    </w:p>
    <w:p w14:paraId="5B964A88"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94" w:history="1">
        <w:r w:rsidR="00765130" w:rsidRPr="006849C9">
          <w:rPr>
            <w:rStyle w:val="Hyperlink"/>
            <w:noProof/>
          </w:rPr>
          <w:t>11.5 Use Cases</w:t>
        </w:r>
        <w:r w:rsidR="00765130">
          <w:rPr>
            <w:noProof/>
            <w:webHidden/>
          </w:rPr>
          <w:tab/>
        </w:r>
        <w:r w:rsidR="00765130">
          <w:rPr>
            <w:noProof/>
            <w:webHidden/>
          </w:rPr>
          <w:fldChar w:fldCharType="begin"/>
        </w:r>
        <w:r w:rsidR="00765130">
          <w:rPr>
            <w:noProof/>
            <w:webHidden/>
          </w:rPr>
          <w:instrText xml:space="preserve"> PAGEREF _Toc445238294 \h </w:instrText>
        </w:r>
        <w:r w:rsidR="00765130">
          <w:rPr>
            <w:noProof/>
            <w:webHidden/>
          </w:rPr>
        </w:r>
        <w:r w:rsidR="00765130">
          <w:rPr>
            <w:noProof/>
            <w:webHidden/>
          </w:rPr>
          <w:fldChar w:fldCharType="separate"/>
        </w:r>
        <w:r>
          <w:rPr>
            <w:noProof/>
            <w:webHidden/>
          </w:rPr>
          <w:t>255</w:t>
        </w:r>
        <w:r w:rsidR="00765130">
          <w:rPr>
            <w:noProof/>
            <w:webHidden/>
          </w:rPr>
          <w:fldChar w:fldCharType="end"/>
        </w:r>
      </w:hyperlink>
    </w:p>
    <w:p w14:paraId="2FB61C1F" w14:textId="77777777" w:rsidR="00765130" w:rsidRDefault="008C123E">
      <w:pPr>
        <w:pStyle w:val="TOC1"/>
        <w:tabs>
          <w:tab w:val="left" w:pos="480"/>
          <w:tab w:val="right" w:leader="dot" w:pos="9350"/>
        </w:tabs>
        <w:rPr>
          <w:rFonts w:asciiTheme="minorHAnsi" w:eastAsiaTheme="minorEastAsia" w:hAnsiTheme="minorHAnsi" w:cstheme="minorBidi"/>
          <w:noProof/>
          <w:sz w:val="22"/>
          <w:szCs w:val="22"/>
        </w:rPr>
      </w:pPr>
      <w:hyperlink w:anchor="_Toc445238295" w:history="1">
        <w:r w:rsidR="00765130" w:rsidRPr="006849C9">
          <w:rPr>
            <w:rStyle w:val="Hyperlink"/>
            <w:noProof/>
          </w:rPr>
          <w:t>12</w:t>
        </w:r>
        <w:r w:rsidR="00765130">
          <w:rPr>
            <w:rFonts w:asciiTheme="minorHAnsi" w:eastAsiaTheme="minorEastAsia" w:hAnsiTheme="minorHAnsi" w:cstheme="minorBidi"/>
            <w:noProof/>
            <w:sz w:val="22"/>
            <w:szCs w:val="22"/>
          </w:rPr>
          <w:tab/>
        </w:r>
        <w:r w:rsidR="00765130" w:rsidRPr="006849C9">
          <w:rPr>
            <w:rStyle w:val="Hyperlink"/>
            <w:noProof/>
          </w:rPr>
          <w:t>Conformance</w:t>
        </w:r>
        <w:r w:rsidR="00765130">
          <w:rPr>
            <w:noProof/>
            <w:webHidden/>
          </w:rPr>
          <w:tab/>
        </w:r>
        <w:r w:rsidR="00765130">
          <w:rPr>
            <w:noProof/>
            <w:webHidden/>
          </w:rPr>
          <w:fldChar w:fldCharType="begin"/>
        </w:r>
        <w:r w:rsidR="00765130">
          <w:rPr>
            <w:noProof/>
            <w:webHidden/>
          </w:rPr>
          <w:instrText xml:space="preserve"> PAGEREF _Toc445238295 \h </w:instrText>
        </w:r>
        <w:r w:rsidR="00765130">
          <w:rPr>
            <w:noProof/>
            <w:webHidden/>
          </w:rPr>
        </w:r>
        <w:r w:rsidR="00765130">
          <w:rPr>
            <w:noProof/>
            <w:webHidden/>
          </w:rPr>
          <w:fldChar w:fldCharType="separate"/>
        </w:r>
        <w:r>
          <w:rPr>
            <w:noProof/>
            <w:webHidden/>
          </w:rPr>
          <w:t>258</w:t>
        </w:r>
        <w:r w:rsidR="00765130">
          <w:rPr>
            <w:noProof/>
            <w:webHidden/>
          </w:rPr>
          <w:fldChar w:fldCharType="end"/>
        </w:r>
      </w:hyperlink>
    </w:p>
    <w:p w14:paraId="7861AD7F"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96" w:history="1">
        <w:r w:rsidR="00765130" w:rsidRPr="006849C9">
          <w:rPr>
            <w:rStyle w:val="Hyperlink"/>
            <w:noProof/>
          </w:rPr>
          <w:t>12.1 Conformance Targets</w:t>
        </w:r>
        <w:r w:rsidR="00765130">
          <w:rPr>
            <w:noProof/>
            <w:webHidden/>
          </w:rPr>
          <w:tab/>
        </w:r>
        <w:r w:rsidR="00765130">
          <w:rPr>
            <w:noProof/>
            <w:webHidden/>
          </w:rPr>
          <w:fldChar w:fldCharType="begin"/>
        </w:r>
        <w:r w:rsidR="00765130">
          <w:rPr>
            <w:noProof/>
            <w:webHidden/>
          </w:rPr>
          <w:instrText xml:space="preserve"> PAGEREF _Toc445238296 \h </w:instrText>
        </w:r>
        <w:r w:rsidR="00765130">
          <w:rPr>
            <w:noProof/>
            <w:webHidden/>
          </w:rPr>
        </w:r>
        <w:r w:rsidR="00765130">
          <w:rPr>
            <w:noProof/>
            <w:webHidden/>
          </w:rPr>
          <w:fldChar w:fldCharType="separate"/>
        </w:r>
        <w:r>
          <w:rPr>
            <w:noProof/>
            <w:webHidden/>
          </w:rPr>
          <w:t>258</w:t>
        </w:r>
        <w:r w:rsidR="00765130">
          <w:rPr>
            <w:noProof/>
            <w:webHidden/>
          </w:rPr>
          <w:fldChar w:fldCharType="end"/>
        </w:r>
      </w:hyperlink>
    </w:p>
    <w:p w14:paraId="5649D1FA"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97" w:history="1">
        <w:r w:rsidR="00765130" w:rsidRPr="006849C9">
          <w:rPr>
            <w:rStyle w:val="Hyperlink"/>
            <w:noProof/>
          </w:rPr>
          <w:t>12.2 Conformance Clause 1: TOSCA YAML service template</w:t>
        </w:r>
        <w:r w:rsidR="00765130">
          <w:rPr>
            <w:noProof/>
            <w:webHidden/>
          </w:rPr>
          <w:tab/>
        </w:r>
        <w:r w:rsidR="00765130">
          <w:rPr>
            <w:noProof/>
            <w:webHidden/>
          </w:rPr>
          <w:fldChar w:fldCharType="begin"/>
        </w:r>
        <w:r w:rsidR="00765130">
          <w:rPr>
            <w:noProof/>
            <w:webHidden/>
          </w:rPr>
          <w:instrText xml:space="preserve"> PAGEREF _Toc445238297 \h </w:instrText>
        </w:r>
        <w:r w:rsidR="00765130">
          <w:rPr>
            <w:noProof/>
            <w:webHidden/>
          </w:rPr>
        </w:r>
        <w:r w:rsidR="00765130">
          <w:rPr>
            <w:noProof/>
            <w:webHidden/>
          </w:rPr>
          <w:fldChar w:fldCharType="separate"/>
        </w:r>
        <w:r>
          <w:rPr>
            <w:noProof/>
            <w:webHidden/>
          </w:rPr>
          <w:t>258</w:t>
        </w:r>
        <w:r w:rsidR="00765130">
          <w:rPr>
            <w:noProof/>
            <w:webHidden/>
          </w:rPr>
          <w:fldChar w:fldCharType="end"/>
        </w:r>
      </w:hyperlink>
    </w:p>
    <w:p w14:paraId="690952F0"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98" w:history="1">
        <w:r w:rsidR="00765130" w:rsidRPr="006849C9">
          <w:rPr>
            <w:rStyle w:val="Hyperlink"/>
            <w:noProof/>
          </w:rPr>
          <w:t>12.3 Conformance Clause 2: TOSCA processor</w:t>
        </w:r>
        <w:r w:rsidR="00765130">
          <w:rPr>
            <w:noProof/>
            <w:webHidden/>
          </w:rPr>
          <w:tab/>
        </w:r>
        <w:r w:rsidR="00765130">
          <w:rPr>
            <w:noProof/>
            <w:webHidden/>
          </w:rPr>
          <w:fldChar w:fldCharType="begin"/>
        </w:r>
        <w:r w:rsidR="00765130">
          <w:rPr>
            <w:noProof/>
            <w:webHidden/>
          </w:rPr>
          <w:instrText xml:space="preserve"> PAGEREF _Toc445238298 \h </w:instrText>
        </w:r>
        <w:r w:rsidR="00765130">
          <w:rPr>
            <w:noProof/>
            <w:webHidden/>
          </w:rPr>
        </w:r>
        <w:r w:rsidR="00765130">
          <w:rPr>
            <w:noProof/>
            <w:webHidden/>
          </w:rPr>
          <w:fldChar w:fldCharType="separate"/>
        </w:r>
        <w:r>
          <w:rPr>
            <w:noProof/>
            <w:webHidden/>
          </w:rPr>
          <w:t>258</w:t>
        </w:r>
        <w:r w:rsidR="00765130">
          <w:rPr>
            <w:noProof/>
            <w:webHidden/>
          </w:rPr>
          <w:fldChar w:fldCharType="end"/>
        </w:r>
      </w:hyperlink>
    </w:p>
    <w:p w14:paraId="25BFA957"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299" w:history="1">
        <w:r w:rsidR="00765130" w:rsidRPr="006849C9">
          <w:rPr>
            <w:rStyle w:val="Hyperlink"/>
            <w:noProof/>
          </w:rPr>
          <w:t>12.4 Conformance Clause 3: TOSCA orchestrator</w:t>
        </w:r>
        <w:r w:rsidR="00765130">
          <w:rPr>
            <w:noProof/>
            <w:webHidden/>
          </w:rPr>
          <w:tab/>
        </w:r>
        <w:r w:rsidR="00765130">
          <w:rPr>
            <w:noProof/>
            <w:webHidden/>
          </w:rPr>
          <w:fldChar w:fldCharType="begin"/>
        </w:r>
        <w:r w:rsidR="00765130">
          <w:rPr>
            <w:noProof/>
            <w:webHidden/>
          </w:rPr>
          <w:instrText xml:space="preserve"> PAGEREF _Toc445238299 \h </w:instrText>
        </w:r>
        <w:r w:rsidR="00765130">
          <w:rPr>
            <w:noProof/>
            <w:webHidden/>
          </w:rPr>
        </w:r>
        <w:r w:rsidR="00765130">
          <w:rPr>
            <w:noProof/>
            <w:webHidden/>
          </w:rPr>
          <w:fldChar w:fldCharType="separate"/>
        </w:r>
        <w:r>
          <w:rPr>
            <w:noProof/>
            <w:webHidden/>
          </w:rPr>
          <w:t>258</w:t>
        </w:r>
        <w:r w:rsidR="00765130">
          <w:rPr>
            <w:noProof/>
            <w:webHidden/>
          </w:rPr>
          <w:fldChar w:fldCharType="end"/>
        </w:r>
      </w:hyperlink>
    </w:p>
    <w:p w14:paraId="44D03483"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300" w:history="1">
        <w:r w:rsidR="00765130" w:rsidRPr="006849C9">
          <w:rPr>
            <w:rStyle w:val="Hyperlink"/>
            <w:noProof/>
          </w:rPr>
          <w:t>12.5 Conformance Clause 4: TOSCA generator</w:t>
        </w:r>
        <w:r w:rsidR="00765130">
          <w:rPr>
            <w:noProof/>
            <w:webHidden/>
          </w:rPr>
          <w:tab/>
        </w:r>
        <w:r w:rsidR="00765130">
          <w:rPr>
            <w:noProof/>
            <w:webHidden/>
          </w:rPr>
          <w:fldChar w:fldCharType="begin"/>
        </w:r>
        <w:r w:rsidR="00765130">
          <w:rPr>
            <w:noProof/>
            <w:webHidden/>
          </w:rPr>
          <w:instrText xml:space="preserve"> PAGEREF _Toc445238300 \h </w:instrText>
        </w:r>
        <w:r w:rsidR="00765130">
          <w:rPr>
            <w:noProof/>
            <w:webHidden/>
          </w:rPr>
        </w:r>
        <w:r w:rsidR="00765130">
          <w:rPr>
            <w:noProof/>
            <w:webHidden/>
          </w:rPr>
          <w:fldChar w:fldCharType="separate"/>
        </w:r>
        <w:r>
          <w:rPr>
            <w:noProof/>
            <w:webHidden/>
          </w:rPr>
          <w:t>259</w:t>
        </w:r>
        <w:r w:rsidR="00765130">
          <w:rPr>
            <w:noProof/>
            <w:webHidden/>
          </w:rPr>
          <w:fldChar w:fldCharType="end"/>
        </w:r>
      </w:hyperlink>
    </w:p>
    <w:p w14:paraId="027B717E"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301" w:history="1">
        <w:r w:rsidR="00765130" w:rsidRPr="006849C9">
          <w:rPr>
            <w:rStyle w:val="Hyperlink"/>
            <w:noProof/>
          </w:rPr>
          <w:t>12.6 Conformance Clause 5: TOSCA archive</w:t>
        </w:r>
        <w:r w:rsidR="00765130">
          <w:rPr>
            <w:noProof/>
            <w:webHidden/>
          </w:rPr>
          <w:tab/>
        </w:r>
        <w:r w:rsidR="00765130">
          <w:rPr>
            <w:noProof/>
            <w:webHidden/>
          </w:rPr>
          <w:fldChar w:fldCharType="begin"/>
        </w:r>
        <w:r w:rsidR="00765130">
          <w:rPr>
            <w:noProof/>
            <w:webHidden/>
          </w:rPr>
          <w:instrText xml:space="preserve"> PAGEREF _Toc445238301 \h </w:instrText>
        </w:r>
        <w:r w:rsidR="00765130">
          <w:rPr>
            <w:noProof/>
            <w:webHidden/>
          </w:rPr>
        </w:r>
        <w:r w:rsidR="00765130">
          <w:rPr>
            <w:noProof/>
            <w:webHidden/>
          </w:rPr>
          <w:fldChar w:fldCharType="separate"/>
        </w:r>
        <w:r>
          <w:rPr>
            <w:noProof/>
            <w:webHidden/>
          </w:rPr>
          <w:t>259</w:t>
        </w:r>
        <w:r w:rsidR="00765130">
          <w:rPr>
            <w:noProof/>
            <w:webHidden/>
          </w:rPr>
          <w:fldChar w:fldCharType="end"/>
        </w:r>
      </w:hyperlink>
    </w:p>
    <w:p w14:paraId="54BD9177" w14:textId="77777777" w:rsidR="00765130" w:rsidRDefault="008C123E">
      <w:pPr>
        <w:pStyle w:val="TOC1"/>
        <w:tabs>
          <w:tab w:val="right" w:leader="dot" w:pos="9350"/>
        </w:tabs>
        <w:rPr>
          <w:rFonts w:asciiTheme="minorHAnsi" w:eastAsiaTheme="minorEastAsia" w:hAnsiTheme="minorHAnsi" w:cstheme="minorBidi"/>
          <w:noProof/>
          <w:sz w:val="22"/>
          <w:szCs w:val="22"/>
        </w:rPr>
      </w:pPr>
      <w:hyperlink w:anchor="_Toc445238302" w:history="1">
        <w:r w:rsidR="00765130" w:rsidRPr="006849C9">
          <w:rPr>
            <w:rStyle w:val="Hyperlink"/>
            <w:noProof/>
          </w:rPr>
          <w:t>Appendix A. Known Extensions to TOSCA v1.0</w:t>
        </w:r>
        <w:r w:rsidR="00765130">
          <w:rPr>
            <w:noProof/>
            <w:webHidden/>
          </w:rPr>
          <w:tab/>
        </w:r>
        <w:r w:rsidR="00765130">
          <w:rPr>
            <w:noProof/>
            <w:webHidden/>
          </w:rPr>
          <w:fldChar w:fldCharType="begin"/>
        </w:r>
        <w:r w:rsidR="00765130">
          <w:rPr>
            <w:noProof/>
            <w:webHidden/>
          </w:rPr>
          <w:instrText xml:space="preserve"> PAGEREF _Toc445238302 \h </w:instrText>
        </w:r>
        <w:r w:rsidR="00765130">
          <w:rPr>
            <w:noProof/>
            <w:webHidden/>
          </w:rPr>
        </w:r>
        <w:r w:rsidR="00765130">
          <w:rPr>
            <w:noProof/>
            <w:webHidden/>
          </w:rPr>
          <w:fldChar w:fldCharType="separate"/>
        </w:r>
        <w:r>
          <w:rPr>
            <w:noProof/>
            <w:webHidden/>
          </w:rPr>
          <w:t>260</w:t>
        </w:r>
        <w:r w:rsidR="00765130">
          <w:rPr>
            <w:noProof/>
            <w:webHidden/>
          </w:rPr>
          <w:fldChar w:fldCharType="end"/>
        </w:r>
      </w:hyperlink>
    </w:p>
    <w:p w14:paraId="07825FE6"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303" w:history="1">
        <w:r w:rsidR="00765130" w:rsidRPr="006849C9">
          <w:rPr>
            <w:rStyle w:val="Hyperlink"/>
            <w:noProof/>
          </w:rPr>
          <w:t>A.1 Model Changes</w:t>
        </w:r>
        <w:r w:rsidR="00765130">
          <w:rPr>
            <w:noProof/>
            <w:webHidden/>
          </w:rPr>
          <w:tab/>
        </w:r>
        <w:r w:rsidR="00765130">
          <w:rPr>
            <w:noProof/>
            <w:webHidden/>
          </w:rPr>
          <w:fldChar w:fldCharType="begin"/>
        </w:r>
        <w:r w:rsidR="00765130">
          <w:rPr>
            <w:noProof/>
            <w:webHidden/>
          </w:rPr>
          <w:instrText xml:space="preserve"> PAGEREF _Toc445238303 \h </w:instrText>
        </w:r>
        <w:r w:rsidR="00765130">
          <w:rPr>
            <w:noProof/>
            <w:webHidden/>
          </w:rPr>
        </w:r>
        <w:r w:rsidR="00765130">
          <w:rPr>
            <w:noProof/>
            <w:webHidden/>
          </w:rPr>
          <w:fldChar w:fldCharType="separate"/>
        </w:r>
        <w:r>
          <w:rPr>
            <w:noProof/>
            <w:webHidden/>
          </w:rPr>
          <w:t>260</w:t>
        </w:r>
        <w:r w:rsidR="00765130">
          <w:rPr>
            <w:noProof/>
            <w:webHidden/>
          </w:rPr>
          <w:fldChar w:fldCharType="end"/>
        </w:r>
      </w:hyperlink>
    </w:p>
    <w:p w14:paraId="2FA5A09F" w14:textId="77777777" w:rsidR="00765130" w:rsidRDefault="008C123E">
      <w:pPr>
        <w:pStyle w:val="TOC2"/>
        <w:tabs>
          <w:tab w:val="right" w:leader="dot" w:pos="9350"/>
        </w:tabs>
        <w:rPr>
          <w:rFonts w:asciiTheme="minorHAnsi" w:eastAsiaTheme="minorEastAsia" w:hAnsiTheme="minorHAnsi" w:cstheme="minorBidi"/>
          <w:noProof/>
          <w:sz w:val="22"/>
          <w:szCs w:val="22"/>
        </w:rPr>
      </w:pPr>
      <w:hyperlink w:anchor="_Toc445238304" w:history="1">
        <w:r w:rsidR="00765130" w:rsidRPr="006849C9">
          <w:rPr>
            <w:rStyle w:val="Hyperlink"/>
            <w:noProof/>
          </w:rPr>
          <w:t>A.2 Normative Types</w:t>
        </w:r>
        <w:r w:rsidR="00765130">
          <w:rPr>
            <w:noProof/>
            <w:webHidden/>
          </w:rPr>
          <w:tab/>
        </w:r>
        <w:r w:rsidR="00765130">
          <w:rPr>
            <w:noProof/>
            <w:webHidden/>
          </w:rPr>
          <w:fldChar w:fldCharType="begin"/>
        </w:r>
        <w:r w:rsidR="00765130">
          <w:rPr>
            <w:noProof/>
            <w:webHidden/>
          </w:rPr>
          <w:instrText xml:space="preserve"> PAGEREF _Toc445238304 \h </w:instrText>
        </w:r>
        <w:r w:rsidR="00765130">
          <w:rPr>
            <w:noProof/>
            <w:webHidden/>
          </w:rPr>
        </w:r>
        <w:r w:rsidR="00765130">
          <w:rPr>
            <w:noProof/>
            <w:webHidden/>
          </w:rPr>
          <w:fldChar w:fldCharType="separate"/>
        </w:r>
        <w:r>
          <w:rPr>
            <w:noProof/>
            <w:webHidden/>
          </w:rPr>
          <w:t>260</w:t>
        </w:r>
        <w:r w:rsidR="00765130">
          <w:rPr>
            <w:noProof/>
            <w:webHidden/>
          </w:rPr>
          <w:fldChar w:fldCharType="end"/>
        </w:r>
      </w:hyperlink>
    </w:p>
    <w:p w14:paraId="000FB1BB" w14:textId="77777777" w:rsidR="00765130" w:rsidRDefault="008C123E">
      <w:pPr>
        <w:pStyle w:val="TOC1"/>
        <w:tabs>
          <w:tab w:val="right" w:leader="dot" w:pos="9350"/>
        </w:tabs>
        <w:rPr>
          <w:rFonts w:asciiTheme="minorHAnsi" w:eastAsiaTheme="minorEastAsia" w:hAnsiTheme="minorHAnsi" w:cstheme="minorBidi"/>
          <w:noProof/>
          <w:sz w:val="22"/>
          <w:szCs w:val="22"/>
        </w:rPr>
      </w:pPr>
      <w:hyperlink w:anchor="_Toc445238305" w:history="1">
        <w:r w:rsidR="00765130" w:rsidRPr="006849C9">
          <w:rPr>
            <w:rStyle w:val="Hyperlink"/>
            <w:noProof/>
          </w:rPr>
          <w:t>Appendix B. Acknowledgments</w:t>
        </w:r>
        <w:r w:rsidR="00765130">
          <w:rPr>
            <w:noProof/>
            <w:webHidden/>
          </w:rPr>
          <w:tab/>
        </w:r>
        <w:r w:rsidR="00765130">
          <w:rPr>
            <w:noProof/>
            <w:webHidden/>
          </w:rPr>
          <w:fldChar w:fldCharType="begin"/>
        </w:r>
        <w:r w:rsidR="00765130">
          <w:rPr>
            <w:noProof/>
            <w:webHidden/>
          </w:rPr>
          <w:instrText xml:space="preserve"> PAGEREF _Toc445238305 \h </w:instrText>
        </w:r>
        <w:r w:rsidR="00765130">
          <w:rPr>
            <w:noProof/>
            <w:webHidden/>
          </w:rPr>
        </w:r>
        <w:r w:rsidR="00765130">
          <w:rPr>
            <w:noProof/>
            <w:webHidden/>
          </w:rPr>
          <w:fldChar w:fldCharType="separate"/>
        </w:r>
        <w:r>
          <w:rPr>
            <w:noProof/>
            <w:webHidden/>
          </w:rPr>
          <w:t>262</w:t>
        </w:r>
        <w:r w:rsidR="00765130">
          <w:rPr>
            <w:noProof/>
            <w:webHidden/>
          </w:rPr>
          <w:fldChar w:fldCharType="end"/>
        </w:r>
      </w:hyperlink>
    </w:p>
    <w:p w14:paraId="75220EB9" w14:textId="77777777" w:rsidR="00765130" w:rsidRDefault="008C123E">
      <w:pPr>
        <w:pStyle w:val="TOC1"/>
        <w:tabs>
          <w:tab w:val="right" w:leader="dot" w:pos="9350"/>
        </w:tabs>
        <w:rPr>
          <w:rFonts w:asciiTheme="minorHAnsi" w:eastAsiaTheme="minorEastAsia" w:hAnsiTheme="minorHAnsi" w:cstheme="minorBidi"/>
          <w:noProof/>
          <w:sz w:val="22"/>
          <w:szCs w:val="22"/>
        </w:rPr>
      </w:pPr>
      <w:hyperlink w:anchor="_Toc445238306" w:history="1">
        <w:r w:rsidR="00765130" w:rsidRPr="006849C9">
          <w:rPr>
            <w:rStyle w:val="Hyperlink"/>
            <w:noProof/>
          </w:rPr>
          <w:t>Appendix C. Revision History</w:t>
        </w:r>
        <w:r w:rsidR="00765130">
          <w:rPr>
            <w:noProof/>
            <w:webHidden/>
          </w:rPr>
          <w:tab/>
        </w:r>
        <w:r w:rsidR="00765130">
          <w:rPr>
            <w:noProof/>
            <w:webHidden/>
          </w:rPr>
          <w:fldChar w:fldCharType="begin"/>
        </w:r>
        <w:r w:rsidR="00765130">
          <w:rPr>
            <w:noProof/>
            <w:webHidden/>
          </w:rPr>
          <w:instrText xml:space="preserve"> PAGEREF _Toc445238306 \h </w:instrText>
        </w:r>
        <w:r w:rsidR="00765130">
          <w:rPr>
            <w:noProof/>
            <w:webHidden/>
          </w:rPr>
        </w:r>
        <w:r w:rsidR="00765130">
          <w:rPr>
            <w:noProof/>
            <w:webHidden/>
          </w:rPr>
          <w:fldChar w:fldCharType="separate"/>
        </w:r>
        <w:r>
          <w:rPr>
            <w:noProof/>
            <w:webHidden/>
          </w:rPr>
          <w:t>263</w:t>
        </w:r>
        <w:r w:rsidR="00765130">
          <w:rPr>
            <w:noProof/>
            <w:webHidden/>
          </w:rPr>
          <w:fldChar w:fldCharType="end"/>
        </w:r>
      </w:hyperlink>
    </w:p>
    <w:p w14:paraId="3848358A" w14:textId="59F425DB" w:rsidR="00502E57" w:rsidRDefault="00924DA5" w:rsidP="00765130">
      <w:pPr>
        <w:pStyle w:val="Heading1-NoNumber"/>
        <w:outlineLvl w:val="0"/>
      </w:pPr>
      <w:r>
        <w:rPr>
          <w:rFonts w:ascii="Arial" w:hAnsi="Arial" w:cs="Times New Roman"/>
          <w:b w:val="0"/>
          <w:bCs w:val="0"/>
          <w:noProof/>
          <w:color w:val="auto"/>
          <w:kern w:val="0"/>
          <w:sz w:val="20"/>
          <w:szCs w:val="24"/>
        </w:rPr>
        <w:lastRenderedPageBreak/>
        <w:fldChar w:fldCharType="end"/>
      </w:r>
      <w:bookmarkStart w:id="1" w:name="_Toc445238213"/>
      <w:r>
        <w:t>Table of Examples</w:t>
      </w:r>
      <w:bookmarkEnd w:id="1"/>
    </w:p>
    <w:p w14:paraId="4F55BF4C" w14:textId="77777777" w:rsidR="00924DA5" w:rsidRDefault="00502E57">
      <w:pPr>
        <w:pStyle w:val="TableofFigures"/>
        <w:tabs>
          <w:tab w:val="right" w:leader="dot" w:pos="9350"/>
        </w:tabs>
        <w:rPr>
          <w:rFonts w:eastAsiaTheme="minorEastAsia"/>
          <w:noProof/>
        </w:rPr>
      </w:pPr>
      <w:r>
        <w:rPr>
          <w:sz w:val="30"/>
        </w:rPr>
        <w:fldChar w:fldCharType="begin"/>
      </w:r>
      <w:r>
        <w:instrText xml:space="preserve"> TOC \h \z \c "Example" </w:instrText>
      </w:r>
      <w:r>
        <w:rPr>
          <w:sz w:val="30"/>
        </w:rPr>
        <w:fldChar w:fldCharType="separate"/>
      </w:r>
      <w:hyperlink w:anchor="_Toc443660557" w:history="1">
        <w:r w:rsidR="00924DA5" w:rsidRPr="00AC0228">
          <w:rPr>
            <w:rStyle w:val="Hyperlink"/>
            <w:noProof/>
          </w:rPr>
          <w:t>Example 1 - TOSCA Simple "Hello World"</w:t>
        </w:r>
        <w:r w:rsidR="00924DA5">
          <w:rPr>
            <w:noProof/>
            <w:webHidden/>
          </w:rPr>
          <w:tab/>
        </w:r>
        <w:r w:rsidR="00924DA5">
          <w:rPr>
            <w:noProof/>
            <w:webHidden/>
          </w:rPr>
          <w:fldChar w:fldCharType="begin"/>
        </w:r>
        <w:r w:rsidR="00924DA5">
          <w:rPr>
            <w:noProof/>
            <w:webHidden/>
          </w:rPr>
          <w:instrText xml:space="preserve"> PAGEREF _Toc443660557 \h </w:instrText>
        </w:r>
        <w:r w:rsidR="00924DA5">
          <w:rPr>
            <w:noProof/>
            <w:webHidden/>
          </w:rPr>
        </w:r>
        <w:r w:rsidR="00924DA5">
          <w:rPr>
            <w:noProof/>
            <w:webHidden/>
          </w:rPr>
          <w:fldChar w:fldCharType="separate"/>
        </w:r>
        <w:r w:rsidR="008C123E">
          <w:rPr>
            <w:noProof/>
            <w:webHidden/>
          </w:rPr>
          <w:t>12</w:t>
        </w:r>
        <w:r w:rsidR="00924DA5">
          <w:rPr>
            <w:noProof/>
            <w:webHidden/>
          </w:rPr>
          <w:fldChar w:fldCharType="end"/>
        </w:r>
      </w:hyperlink>
    </w:p>
    <w:p w14:paraId="2798B3B5" w14:textId="77777777" w:rsidR="00924DA5" w:rsidRDefault="008C123E">
      <w:pPr>
        <w:pStyle w:val="TableofFigures"/>
        <w:tabs>
          <w:tab w:val="right" w:leader="dot" w:pos="9350"/>
        </w:tabs>
        <w:rPr>
          <w:rFonts w:eastAsiaTheme="minorEastAsia"/>
          <w:noProof/>
        </w:rPr>
      </w:pPr>
      <w:hyperlink w:anchor="_Toc443660558" w:history="1">
        <w:r w:rsidR="00924DA5" w:rsidRPr="00AC0228">
          <w:rPr>
            <w:rStyle w:val="Hyperlink"/>
            <w:noProof/>
          </w:rPr>
          <w:t>Example 2 - Template with input and output parameter sections</w:t>
        </w:r>
        <w:r w:rsidR="00924DA5">
          <w:rPr>
            <w:noProof/>
            <w:webHidden/>
          </w:rPr>
          <w:tab/>
        </w:r>
        <w:r w:rsidR="00924DA5">
          <w:rPr>
            <w:noProof/>
            <w:webHidden/>
          </w:rPr>
          <w:fldChar w:fldCharType="begin"/>
        </w:r>
        <w:r w:rsidR="00924DA5">
          <w:rPr>
            <w:noProof/>
            <w:webHidden/>
          </w:rPr>
          <w:instrText xml:space="preserve"> PAGEREF _Toc443660558 \h </w:instrText>
        </w:r>
        <w:r w:rsidR="00924DA5">
          <w:rPr>
            <w:noProof/>
            <w:webHidden/>
          </w:rPr>
        </w:r>
        <w:r w:rsidR="00924DA5">
          <w:rPr>
            <w:noProof/>
            <w:webHidden/>
          </w:rPr>
          <w:fldChar w:fldCharType="separate"/>
        </w:r>
        <w:r>
          <w:rPr>
            <w:noProof/>
            <w:webHidden/>
          </w:rPr>
          <w:t>13</w:t>
        </w:r>
        <w:r w:rsidR="00924DA5">
          <w:rPr>
            <w:noProof/>
            <w:webHidden/>
          </w:rPr>
          <w:fldChar w:fldCharType="end"/>
        </w:r>
      </w:hyperlink>
    </w:p>
    <w:p w14:paraId="2832EC37" w14:textId="77777777" w:rsidR="00924DA5" w:rsidRDefault="008C123E">
      <w:pPr>
        <w:pStyle w:val="TableofFigures"/>
        <w:tabs>
          <w:tab w:val="right" w:leader="dot" w:pos="9350"/>
        </w:tabs>
        <w:rPr>
          <w:rFonts w:eastAsiaTheme="minorEastAsia"/>
          <w:noProof/>
        </w:rPr>
      </w:pPr>
      <w:hyperlink w:anchor="_Toc443660559" w:history="1">
        <w:r w:rsidR="00924DA5" w:rsidRPr="00AC0228">
          <w:rPr>
            <w:rStyle w:val="Hyperlink"/>
            <w:noProof/>
          </w:rPr>
          <w:t>Example 3 - Simple (MySQL) software installation on a TOSCA Compute node</w:t>
        </w:r>
        <w:r w:rsidR="00924DA5">
          <w:rPr>
            <w:noProof/>
            <w:webHidden/>
          </w:rPr>
          <w:tab/>
        </w:r>
        <w:r w:rsidR="00924DA5">
          <w:rPr>
            <w:noProof/>
            <w:webHidden/>
          </w:rPr>
          <w:fldChar w:fldCharType="begin"/>
        </w:r>
        <w:r w:rsidR="00924DA5">
          <w:rPr>
            <w:noProof/>
            <w:webHidden/>
          </w:rPr>
          <w:instrText xml:space="preserve"> PAGEREF _Toc443660559 \h </w:instrText>
        </w:r>
        <w:r w:rsidR="00924DA5">
          <w:rPr>
            <w:noProof/>
            <w:webHidden/>
          </w:rPr>
        </w:r>
        <w:r w:rsidR="00924DA5">
          <w:rPr>
            <w:noProof/>
            <w:webHidden/>
          </w:rPr>
          <w:fldChar w:fldCharType="separate"/>
        </w:r>
        <w:r>
          <w:rPr>
            <w:noProof/>
            <w:webHidden/>
          </w:rPr>
          <w:t>14</w:t>
        </w:r>
        <w:r w:rsidR="00924DA5">
          <w:rPr>
            <w:noProof/>
            <w:webHidden/>
          </w:rPr>
          <w:fldChar w:fldCharType="end"/>
        </w:r>
      </w:hyperlink>
    </w:p>
    <w:p w14:paraId="449CBC11" w14:textId="77777777" w:rsidR="00924DA5" w:rsidRDefault="008C123E">
      <w:pPr>
        <w:pStyle w:val="TableofFigures"/>
        <w:tabs>
          <w:tab w:val="right" w:leader="dot" w:pos="9350"/>
        </w:tabs>
        <w:rPr>
          <w:rFonts w:eastAsiaTheme="minorEastAsia"/>
          <w:noProof/>
        </w:rPr>
      </w:pPr>
      <w:hyperlink w:anchor="_Toc443660560" w:history="1">
        <w:r w:rsidR="00924DA5" w:rsidRPr="00AC0228">
          <w:rPr>
            <w:rStyle w:val="Hyperlink"/>
            <w:noProof/>
          </w:rPr>
          <w:t>Example 4 - Node Template overriding its Node Type's "configure" interface</w:t>
        </w:r>
        <w:r w:rsidR="00924DA5">
          <w:rPr>
            <w:noProof/>
            <w:webHidden/>
          </w:rPr>
          <w:tab/>
        </w:r>
        <w:r w:rsidR="00924DA5">
          <w:rPr>
            <w:noProof/>
            <w:webHidden/>
          </w:rPr>
          <w:fldChar w:fldCharType="begin"/>
        </w:r>
        <w:r w:rsidR="00924DA5">
          <w:rPr>
            <w:noProof/>
            <w:webHidden/>
          </w:rPr>
          <w:instrText xml:space="preserve"> PAGEREF _Toc443660560 \h </w:instrText>
        </w:r>
        <w:r w:rsidR="00924DA5">
          <w:rPr>
            <w:noProof/>
            <w:webHidden/>
          </w:rPr>
        </w:r>
        <w:r w:rsidR="00924DA5">
          <w:rPr>
            <w:noProof/>
            <w:webHidden/>
          </w:rPr>
          <w:fldChar w:fldCharType="separate"/>
        </w:r>
        <w:r>
          <w:rPr>
            <w:noProof/>
            <w:webHidden/>
          </w:rPr>
          <w:t>16</w:t>
        </w:r>
        <w:r w:rsidR="00924DA5">
          <w:rPr>
            <w:noProof/>
            <w:webHidden/>
          </w:rPr>
          <w:fldChar w:fldCharType="end"/>
        </w:r>
      </w:hyperlink>
    </w:p>
    <w:p w14:paraId="4BE7B9F5" w14:textId="77777777" w:rsidR="00924DA5" w:rsidRDefault="008C123E">
      <w:pPr>
        <w:pStyle w:val="TableofFigures"/>
        <w:tabs>
          <w:tab w:val="right" w:leader="dot" w:pos="9350"/>
        </w:tabs>
        <w:rPr>
          <w:rFonts w:eastAsiaTheme="minorEastAsia"/>
          <w:noProof/>
        </w:rPr>
      </w:pPr>
      <w:hyperlink w:anchor="_Toc443660561" w:history="1">
        <w:r w:rsidR="00924DA5" w:rsidRPr="00AC0228">
          <w:rPr>
            <w:rStyle w:val="Hyperlink"/>
            <w:noProof/>
          </w:rPr>
          <w:t>Example 5 - Template for deploying database content on-top of MySQL DBMS middleware</w:t>
        </w:r>
        <w:r w:rsidR="00924DA5">
          <w:rPr>
            <w:noProof/>
            <w:webHidden/>
          </w:rPr>
          <w:tab/>
        </w:r>
        <w:r w:rsidR="00924DA5">
          <w:rPr>
            <w:noProof/>
            <w:webHidden/>
          </w:rPr>
          <w:fldChar w:fldCharType="begin"/>
        </w:r>
        <w:r w:rsidR="00924DA5">
          <w:rPr>
            <w:noProof/>
            <w:webHidden/>
          </w:rPr>
          <w:instrText xml:space="preserve"> PAGEREF _Toc443660561 \h </w:instrText>
        </w:r>
        <w:r w:rsidR="00924DA5">
          <w:rPr>
            <w:noProof/>
            <w:webHidden/>
          </w:rPr>
        </w:r>
        <w:r w:rsidR="00924DA5">
          <w:rPr>
            <w:noProof/>
            <w:webHidden/>
          </w:rPr>
          <w:fldChar w:fldCharType="separate"/>
        </w:r>
        <w:r>
          <w:rPr>
            <w:noProof/>
            <w:webHidden/>
          </w:rPr>
          <w:t>17</w:t>
        </w:r>
        <w:r w:rsidR="00924DA5">
          <w:rPr>
            <w:noProof/>
            <w:webHidden/>
          </w:rPr>
          <w:fldChar w:fldCharType="end"/>
        </w:r>
      </w:hyperlink>
    </w:p>
    <w:p w14:paraId="13D5C76B" w14:textId="77777777" w:rsidR="00924DA5" w:rsidRDefault="008C123E">
      <w:pPr>
        <w:pStyle w:val="TableofFigures"/>
        <w:tabs>
          <w:tab w:val="right" w:leader="dot" w:pos="9350"/>
        </w:tabs>
        <w:rPr>
          <w:rFonts w:eastAsiaTheme="minorEastAsia"/>
          <w:noProof/>
        </w:rPr>
      </w:pPr>
      <w:hyperlink w:anchor="_Toc443660562" w:history="1">
        <w:r w:rsidR="00924DA5" w:rsidRPr="00AC0228">
          <w:rPr>
            <w:rStyle w:val="Hyperlink"/>
            <w:noProof/>
          </w:rPr>
          <w:t>Example 6 - Basic two-tier application (web application and database server tiers)</w:t>
        </w:r>
        <w:r w:rsidR="00924DA5">
          <w:rPr>
            <w:noProof/>
            <w:webHidden/>
          </w:rPr>
          <w:tab/>
        </w:r>
        <w:r w:rsidR="00924DA5">
          <w:rPr>
            <w:noProof/>
            <w:webHidden/>
          </w:rPr>
          <w:fldChar w:fldCharType="begin"/>
        </w:r>
        <w:r w:rsidR="00924DA5">
          <w:rPr>
            <w:noProof/>
            <w:webHidden/>
          </w:rPr>
          <w:instrText xml:space="preserve"> PAGEREF _Toc443660562 \h </w:instrText>
        </w:r>
        <w:r w:rsidR="00924DA5">
          <w:rPr>
            <w:noProof/>
            <w:webHidden/>
          </w:rPr>
        </w:r>
        <w:r w:rsidR="00924DA5">
          <w:rPr>
            <w:noProof/>
            <w:webHidden/>
          </w:rPr>
          <w:fldChar w:fldCharType="separate"/>
        </w:r>
        <w:r>
          <w:rPr>
            <w:noProof/>
            <w:webHidden/>
          </w:rPr>
          <w:t>19</w:t>
        </w:r>
        <w:r w:rsidR="00924DA5">
          <w:rPr>
            <w:noProof/>
            <w:webHidden/>
          </w:rPr>
          <w:fldChar w:fldCharType="end"/>
        </w:r>
      </w:hyperlink>
    </w:p>
    <w:p w14:paraId="0B501E6E" w14:textId="77777777" w:rsidR="00924DA5" w:rsidRDefault="008C123E">
      <w:pPr>
        <w:pStyle w:val="TableofFigures"/>
        <w:tabs>
          <w:tab w:val="right" w:leader="dot" w:pos="9350"/>
        </w:tabs>
        <w:rPr>
          <w:rFonts w:eastAsiaTheme="minorEastAsia"/>
          <w:noProof/>
        </w:rPr>
      </w:pPr>
      <w:hyperlink w:anchor="_Toc443660563" w:history="1">
        <w:r w:rsidR="00924DA5" w:rsidRPr="00AC0228">
          <w:rPr>
            <w:rStyle w:val="Hyperlink"/>
            <w:noProof/>
          </w:rPr>
          <w:t>Example 7 - Providing a custom relationship script to establish a connection</w:t>
        </w:r>
        <w:r w:rsidR="00924DA5">
          <w:rPr>
            <w:noProof/>
            <w:webHidden/>
          </w:rPr>
          <w:tab/>
        </w:r>
        <w:r w:rsidR="00924DA5">
          <w:rPr>
            <w:noProof/>
            <w:webHidden/>
          </w:rPr>
          <w:fldChar w:fldCharType="begin"/>
        </w:r>
        <w:r w:rsidR="00924DA5">
          <w:rPr>
            <w:noProof/>
            <w:webHidden/>
          </w:rPr>
          <w:instrText xml:space="preserve"> PAGEREF _Toc443660563 \h </w:instrText>
        </w:r>
        <w:r w:rsidR="00924DA5">
          <w:rPr>
            <w:noProof/>
            <w:webHidden/>
          </w:rPr>
        </w:r>
        <w:r w:rsidR="00924DA5">
          <w:rPr>
            <w:noProof/>
            <w:webHidden/>
          </w:rPr>
          <w:fldChar w:fldCharType="separate"/>
        </w:r>
        <w:r>
          <w:rPr>
            <w:noProof/>
            <w:webHidden/>
          </w:rPr>
          <w:t>22</w:t>
        </w:r>
        <w:r w:rsidR="00924DA5">
          <w:rPr>
            <w:noProof/>
            <w:webHidden/>
          </w:rPr>
          <w:fldChar w:fldCharType="end"/>
        </w:r>
      </w:hyperlink>
    </w:p>
    <w:p w14:paraId="1BAC0B2D" w14:textId="77777777" w:rsidR="00924DA5" w:rsidRDefault="008C123E">
      <w:pPr>
        <w:pStyle w:val="TableofFigures"/>
        <w:tabs>
          <w:tab w:val="right" w:leader="dot" w:pos="9350"/>
        </w:tabs>
        <w:rPr>
          <w:rFonts w:eastAsiaTheme="minorEastAsia"/>
          <w:noProof/>
        </w:rPr>
      </w:pPr>
      <w:hyperlink w:anchor="_Toc443660564" w:history="1">
        <w:r w:rsidR="00924DA5" w:rsidRPr="00AC0228">
          <w:rPr>
            <w:rStyle w:val="Hyperlink"/>
            <w:noProof/>
          </w:rPr>
          <w:t>Example 8 - A web application Node Template requiring a custom database connection type</w:t>
        </w:r>
        <w:r w:rsidR="00924DA5">
          <w:rPr>
            <w:noProof/>
            <w:webHidden/>
          </w:rPr>
          <w:tab/>
        </w:r>
        <w:r w:rsidR="00924DA5">
          <w:rPr>
            <w:noProof/>
            <w:webHidden/>
          </w:rPr>
          <w:fldChar w:fldCharType="begin"/>
        </w:r>
        <w:r w:rsidR="00924DA5">
          <w:rPr>
            <w:noProof/>
            <w:webHidden/>
          </w:rPr>
          <w:instrText xml:space="preserve"> PAGEREF _Toc443660564 \h </w:instrText>
        </w:r>
        <w:r w:rsidR="00924DA5">
          <w:rPr>
            <w:noProof/>
            <w:webHidden/>
          </w:rPr>
        </w:r>
        <w:r w:rsidR="00924DA5">
          <w:rPr>
            <w:noProof/>
            <w:webHidden/>
          </w:rPr>
          <w:fldChar w:fldCharType="separate"/>
        </w:r>
        <w:r>
          <w:rPr>
            <w:noProof/>
            <w:webHidden/>
          </w:rPr>
          <w:t>23</w:t>
        </w:r>
        <w:r w:rsidR="00924DA5">
          <w:rPr>
            <w:noProof/>
            <w:webHidden/>
          </w:rPr>
          <w:fldChar w:fldCharType="end"/>
        </w:r>
      </w:hyperlink>
    </w:p>
    <w:p w14:paraId="32356D14" w14:textId="77777777" w:rsidR="00924DA5" w:rsidRDefault="008C123E">
      <w:pPr>
        <w:pStyle w:val="TableofFigures"/>
        <w:tabs>
          <w:tab w:val="right" w:leader="dot" w:pos="9350"/>
        </w:tabs>
        <w:rPr>
          <w:rFonts w:eastAsiaTheme="minorEastAsia"/>
          <w:noProof/>
        </w:rPr>
      </w:pPr>
      <w:hyperlink w:anchor="_Toc443660565" w:history="1">
        <w:r w:rsidR="00924DA5" w:rsidRPr="00AC0228">
          <w:rPr>
            <w:rStyle w:val="Hyperlink"/>
            <w:noProof/>
          </w:rPr>
          <w:t>Example 9 - Defining a custom relationship type</w:t>
        </w:r>
        <w:r w:rsidR="00924DA5">
          <w:rPr>
            <w:noProof/>
            <w:webHidden/>
          </w:rPr>
          <w:tab/>
        </w:r>
        <w:r w:rsidR="00924DA5">
          <w:rPr>
            <w:noProof/>
            <w:webHidden/>
          </w:rPr>
          <w:fldChar w:fldCharType="begin"/>
        </w:r>
        <w:r w:rsidR="00924DA5">
          <w:rPr>
            <w:noProof/>
            <w:webHidden/>
          </w:rPr>
          <w:instrText xml:space="preserve"> PAGEREF _Toc443660565 \h </w:instrText>
        </w:r>
        <w:r w:rsidR="00924DA5">
          <w:rPr>
            <w:noProof/>
            <w:webHidden/>
          </w:rPr>
        </w:r>
        <w:r w:rsidR="00924DA5">
          <w:rPr>
            <w:noProof/>
            <w:webHidden/>
          </w:rPr>
          <w:fldChar w:fldCharType="separate"/>
        </w:r>
        <w:r>
          <w:rPr>
            <w:noProof/>
            <w:webHidden/>
          </w:rPr>
          <w:t>24</w:t>
        </w:r>
        <w:r w:rsidR="00924DA5">
          <w:rPr>
            <w:noProof/>
            <w:webHidden/>
          </w:rPr>
          <w:fldChar w:fldCharType="end"/>
        </w:r>
      </w:hyperlink>
    </w:p>
    <w:p w14:paraId="46A666CA" w14:textId="77777777" w:rsidR="00924DA5" w:rsidRDefault="008C123E">
      <w:pPr>
        <w:pStyle w:val="TableofFigures"/>
        <w:tabs>
          <w:tab w:val="right" w:leader="dot" w:pos="9350"/>
        </w:tabs>
        <w:rPr>
          <w:rFonts w:eastAsiaTheme="minorEastAsia"/>
          <w:noProof/>
        </w:rPr>
      </w:pPr>
      <w:hyperlink w:anchor="_Toc443660566" w:history="1">
        <w:r w:rsidR="00924DA5" w:rsidRPr="00AC0228">
          <w:rPr>
            <w:rStyle w:val="Hyperlink"/>
            <w:noProof/>
          </w:rPr>
          <w:t>Example 10 - Simple dependency relationship between two nodes</w:t>
        </w:r>
        <w:r w:rsidR="00924DA5">
          <w:rPr>
            <w:noProof/>
            <w:webHidden/>
          </w:rPr>
          <w:tab/>
        </w:r>
        <w:r w:rsidR="00924DA5">
          <w:rPr>
            <w:noProof/>
            <w:webHidden/>
          </w:rPr>
          <w:fldChar w:fldCharType="begin"/>
        </w:r>
        <w:r w:rsidR="00924DA5">
          <w:rPr>
            <w:noProof/>
            <w:webHidden/>
          </w:rPr>
          <w:instrText xml:space="preserve"> PAGEREF _Toc443660566 \h </w:instrText>
        </w:r>
        <w:r w:rsidR="00924DA5">
          <w:rPr>
            <w:noProof/>
            <w:webHidden/>
          </w:rPr>
        </w:r>
        <w:r w:rsidR="00924DA5">
          <w:rPr>
            <w:noProof/>
            <w:webHidden/>
          </w:rPr>
          <w:fldChar w:fldCharType="separate"/>
        </w:r>
        <w:r>
          <w:rPr>
            <w:noProof/>
            <w:webHidden/>
          </w:rPr>
          <w:t>25</w:t>
        </w:r>
        <w:r w:rsidR="00924DA5">
          <w:rPr>
            <w:noProof/>
            <w:webHidden/>
          </w:rPr>
          <w:fldChar w:fldCharType="end"/>
        </w:r>
      </w:hyperlink>
    </w:p>
    <w:p w14:paraId="78C23B01" w14:textId="77777777" w:rsidR="00924DA5" w:rsidRDefault="008C123E">
      <w:pPr>
        <w:pStyle w:val="TableofFigures"/>
        <w:tabs>
          <w:tab w:val="right" w:leader="dot" w:pos="9350"/>
        </w:tabs>
        <w:rPr>
          <w:rFonts w:eastAsiaTheme="minorEastAsia"/>
          <w:noProof/>
        </w:rPr>
      </w:pPr>
      <w:hyperlink w:anchor="_Toc443660567" w:history="1">
        <w:r w:rsidR="00924DA5" w:rsidRPr="00AC0228">
          <w:rPr>
            <w:rStyle w:val="Hyperlink"/>
            <w:noProof/>
          </w:rPr>
          <w:t>Example 11 - An abstract "host" requirement using a node filter</w:t>
        </w:r>
        <w:r w:rsidR="00924DA5">
          <w:rPr>
            <w:noProof/>
            <w:webHidden/>
          </w:rPr>
          <w:tab/>
        </w:r>
        <w:r w:rsidR="00924DA5">
          <w:rPr>
            <w:noProof/>
            <w:webHidden/>
          </w:rPr>
          <w:fldChar w:fldCharType="begin"/>
        </w:r>
        <w:r w:rsidR="00924DA5">
          <w:rPr>
            <w:noProof/>
            <w:webHidden/>
          </w:rPr>
          <w:instrText xml:space="preserve"> PAGEREF _Toc443660567 \h </w:instrText>
        </w:r>
        <w:r w:rsidR="00924DA5">
          <w:rPr>
            <w:noProof/>
            <w:webHidden/>
          </w:rPr>
        </w:r>
        <w:r w:rsidR="00924DA5">
          <w:rPr>
            <w:noProof/>
            <w:webHidden/>
          </w:rPr>
          <w:fldChar w:fldCharType="separate"/>
        </w:r>
        <w:r>
          <w:rPr>
            <w:noProof/>
            <w:webHidden/>
          </w:rPr>
          <w:t>26</w:t>
        </w:r>
        <w:r w:rsidR="00924DA5">
          <w:rPr>
            <w:noProof/>
            <w:webHidden/>
          </w:rPr>
          <w:fldChar w:fldCharType="end"/>
        </w:r>
      </w:hyperlink>
    </w:p>
    <w:p w14:paraId="4E5E9D95" w14:textId="77777777" w:rsidR="00924DA5" w:rsidRDefault="008C123E">
      <w:pPr>
        <w:pStyle w:val="TableofFigures"/>
        <w:tabs>
          <w:tab w:val="right" w:leader="dot" w:pos="9350"/>
        </w:tabs>
        <w:rPr>
          <w:rFonts w:eastAsiaTheme="minorEastAsia"/>
          <w:noProof/>
        </w:rPr>
      </w:pPr>
      <w:hyperlink w:anchor="_Toc443660568" w:history="1">
        <w:r w:rsidR="00924DA5" w:rsidRPr="00AC0228">
          <w:rPr>
            <w:rStyle w:val="Hyperlink"/>
            <w:noProof/>
          </w:rPr>
          <w:t>Example 12 - An abstract Compute node template with a node filter</w:t>
        </w:r>
        <w:r w:rsidR="00924DA5">
          <w:rPr>
            <w:noProof/>
            <w:webHidden/>
          </w:rPr>
          <w:tab/>
        </w:r>
        <w:r w:rsidR="00924DA5">
          <w:rPr>
            <w:noProof/>
            <w:webHidden/>
          </w:rPr>
          <w:fldChar w:fldCharType="begin"/>
        </w:r>
        <w:r w:rsidR="00924DA5">
          <w:rPr>
            <w:noProof/>
            <w:webHidden/>
          </w:rPr>
          <w:instrText xml:space="preserve"> PAGEREF _Toc443660568 \h </w:instrText>
        </w:r>
        <w:r w:rsidR="00924DA5">
          <w:rPr>
            <w:noProof/>
            <w:webHidden/>
          </w:rPr>
        </w:r>
        <w:r w:rsidR="00924DA5">
          <w:rPr>
            <w:noProof/>
            <w:webHidden/>
          </w:rPr>
          <w:fldChar w:fldCharType="separate"/>
        </w:r>
        <w:r>
          <w:rPr>
            <w:noProof/>
            <w:webHidden/>
          </w:rPr>
          <w:t>27</w:t>
        </w:r>
        <w:r w:rsidR="00924DA5">
          <w:rPr>
            <w:noProof/>
            <w:webHidden/>
          </w:rPr>
          <w:fldChar w:fldCharType="end"/>
        </w:r>
      </w:hyperlink>
    </w:p>
    <w:p w14:paraId="1ED03FA9" w14:textId="77777777" w:rsidR="00924DA5" w:rsidRDefault="008C123E">
      <w:pPr>
        <w:pStyle w:val="TableofFigures"/>
        <w:tabs>
          <w:tab w:val="right" w:leader="dot" w:pos="9350"/>
        </w:tabs>
        <w:rPr>
          <w:rFonts w:eastAsiaTheme="minorEastAsia"/>
          <w:noProof/>
        </w:rPr>
      </w:pPr>
      <w:hyperlink w:anchor="_Toc443660569" w:history="1">
        <w:r w:rsidR="00924DA5" w:rsidRPr="00AC0228">
          <w:rPr>
            <w:rStyle w:val="Hyperlink"/>
            <w:noProof/>
          </w:rPr>
          <w:t>Example 13 - An abstract database requirement using a node filter</w:t>
        </w:r>
        <w:r w:rsidR="00924DA5">
          <w:rPr>
            <w:noProof/>
            <w:webHidden/>
          </w:rPr>
          <w:tab/>
        </w:r>
        <w:r w:rsidR="00924DA5">
          <w:rPr>
            <w:noProof/>
            <w:webHidden/>
          </w:rPr>
          <w:fldChar w:fldCharType="begin"/>
        </w:r>
        <w:r w:rsidR="00924DA5">
          <w:rPr>
            <w:noProof/>
            <w:webHidden/>
          </w:rPr>
          <w:instrText xml:space="preserve"> PAGEREF _Toc443660569 \h </w:instrText>
        </w:r>
        <w:r w:rsidR="00924DA5">
          <w:rPr>
            <w:noProof/>
            <w:webHidden/>
          </w:rPr>
        </w:r>
        <w:r w:rsidR="00924DA5">
          <w:rPr>
            <w:noProof/>
            <w:webHidden/>
          </w:rPr>
          <w:fldChar w:fldCharType="separate"/>
        </w:r>
        <w:r>
          <w:rPr>
            <w:noProof/>
            <w:webHidden/>
          </w:rPr>
          <w:t>28</w:t>
        </w:r>
        <w:r w:rsidR="00924DA5">
          <w:rPr>
            <w:noProof/>
            <w:webHidden/>
          </w:rPr>
          <w:fldChar w:fldCharType="end"/>
        </w:r>
      </w:hyperlink>
    </w:p>
    <w:p w14:paraId="36270AC4" w14:textId="77777777" w:rsidR="00924DA5" w:rsidRDefault="008C123E">
      <w:pPr>
        <w:pStyle w:val="TableofFigures"/>
        <w:tabs>
          <w:tab w:val="right" w:leader="dot" w:pos="9350"/>
        </w:tabs>
        <w:rPr>
          <w:rFonts w:eastAsiaTheme="minorEastAsia"/>
          <w:noProof/>
        </w:rPr>
      </w:pPr>
      <w:hyperlink w:anchor="_Toc443660570" w:history="1">
        <w:r w:rsidR="00924DA5" w:rsidRPr="00AC0228">
          <w:rPr>
            <w:rStyle w:val="Hyperlink"/>
            <w:noProof/>
          </w:rPr>
          <w:t>Example 14 - An abstract database node template</w:t>
        </w:r>
        <w:r w:rsidR="00924DA5">
          <w:rPr>
            <w:noProof/>
            <w:webHidden/>
          </w:rPr>
          <w:tab/>
        </w:r>
        <w:r w:rsidR="00924DA5">
          <w:rPr>
            <w:noProof/>
            <w:webHidden/>
          </w:rPr>
          <w:fldChar w:fldCharType="begin"/>
        </w:r>
        <w:r w:rsidR="00924DA5">
          <w:rPr>
            <w:noProof/>
            <w:webHidden/>
          </w:rPr>
          <w:instrText xml:space="preserve"> PAGEREF _Toc443660570 \h </w:instrText>
        </w:r>
        <w:r w:rsidR="00924DA5">
          <w:rPr>
            <w:noProof/>
            <w:webHidden/>
          </w:rPr>
        </w:r>
        <w:r w:rsidR="00924DA5">
          <w:rPr>
            <w:noProof/>
            <w:webHidden/>
          </w:rPr>
          <w:fldChar w:fldCharType="separate"/>
        </w:r>
        <w:r>
          <w:rPr>
            <w:noProof/>
            <w:webHidden/>
          </w:rPr>
          <w:t>29</w:t>
        </w:r>
        <w:r w:rsidR="00924DA5">
          <w:rPr>
            <w:noProof/>
            <w:webHidden/>
          </w:rPr>
          <w:fldChar w:fldCharType="end"/>
        </w:r>
      </w:hyperlink>
    </w:p>
    <w:p w14:paraId="12D4C8EA" w14:textId="77777777" w:rsidR="00924DA5" w:rsidRDefault="008C123E">
      <w:pPr>
        <w:pStyle w:val="TableofFigures"/>
        <w:tabs>
          <w:tab w:val="right" w:leader="dot" w:pos="9350"/>
        </w:tabs>
        <w:rPr>
          <w:rFonts w:eastAsiaTheme="minorEastAsia"/>
          <w:noProof/>
        </w:rPr>
      </w:pPr>
      <w:hyperlink w:anchor="_Toc443660571" w:history="1">
        <w:r w:rsidR="00924DA5" w:rsidRPr="00AC0228">
          <w:rPr>
            <w:rStyle w:val="Hyperlink"/>
            <w:noProof/>
          </w:rPr>
          <w:t>Example 15 - Referencing an abstract database node template</w:t>
        </w:r>
        <w:r w:rsidR="00924DA5">
          <w:rPr>
            <w:noProof/>
            <w:webHidden/>
          </w:rPr>
          <w:tab/>
        </w:r>
        <w:r w:rsidR="00924DA5">
          <w:rPr>
            <w:noProof/>
            <w:webHidden/>
          </w:rPr>
          <w:fldChar w:fldCharType="begin"/>
        </w:r>
        <w:r w:rsidR="00924DA5">
          <w:rPr>
            <w:noProof/>
            <w:webHidden/>
          </w:rPr>
          <w:instrText xml:space="preserve"> PAGEREF _Toc443660571 \h </w:instrText>
        </w:r>
        <w:r w:rsidR="00924DA5">
          <w:rPr>
            <w:noProof/>
            <w:webHidden/>
          </w:rPr>
        </w:r>
        <w:r w:rsidR="00924DA5">
          <w:rPr>
            <w:noProof/>
            <w:webHidden/>
          </w:rPr>
          <w:fldChar w:fldCharType="separate"/>
        </w:r>
        <w:r>
          <w:rPr>
            <w:noProof/>
            <w:webHidden/>
          </w:rPr>
          <w:t>31</w:t>
        </w:r>
        <w:r w:rsidR="00924DA5">
          <w:rPr>
            <w:noProof/>
            <w:webHidden/>
          </w:rPr>
          <w:fldChar w:fldCharType="end"/>
        </w:r>
      </w:hyperlink>
    </w:p>
    <w:p w14:paraId="082C65F8" w14:textId="77777777" w:rsidR="00924DA5" w:rsidRDefault="008C123E">
      <w:pPr>
        <w:pStyle w:val="TableofFigures"/>
        <w:tabs>
          <w:tab w:val="right" w:leader="dot" w:pos="9350"/>
        </w:tabs>
        <w:rPr>
          <w:rFonts w:eastAsiaTheme="minorEastAsia"/>
          <w:noProof/>
        </w:rPr>
      </w:pPr>
      <w:hyperlink w:anchor="_Toc443660572" w:history="1">
        <w:r w:rsidR="00924DA5" w:rsidRPr="00AC0228">
          <w:rPr>
            <w:rStyle w:val="Hyperlink"/>
            <w:noProof/>
          </w:rPr>
          <w:t>Example 16 - Using substitution mappings to export a database implementation</w:t>
        </w:r>
        <w:r w:rsidR="00924DA5">
          <w:rPr>
            <w:noProof/>
            <w:webHidden/>
          </w:rPr>
          <w:tab/>
        </w:r>
        <w:r w:rsidR="00924DA5">
          <w:rPr>
            <w:noProof/>
            <w:webHidden/>
          </w:rPr>
          <w:fldChar w:fldCharType="begin"/>
        </w:r>
        <w:r w:rsidR="00924DA5">
          <w:rPr>
            <w:noProof/>
            <w:webHidden/>
          </w:rPr>
          <w:instrText xml:space="preserve"> PAGEREF _Toc443660572 \h </w:instrText>
        </w:r>
        <w:r w:rsidR="00924DA5">
          <w:rPr>
            <w:noProof/>
            <w:webHidden/>
          </w:rPr>
        </w:r>
        <w:r w:rsidR="00924DA5">
          <w:rPr>
            <w:noProof/>
            <w:webHidden/>
          </w:rPr>
          <w:fldChar w:fldCharType="separate"/>
        </w:r>
        <w:r>
          <w:rPr>
            <w:noProof/>
            <w:webHidden/>
          </w:rPr>
          <w:t>33</w:t>
        </w:r>
        <w:r w:rsidR="00924DA5">
          <w:rPr>
            <w:noProof/>
            <w:webHidden/>
          </w:rPr>
          <w:fldChar w:fldCharType="end"/>
        </w:r>
      </w:hyperlink>
    </w:p>
    <w:p w14:paraId="2A508DF9" w14:textId="77777777" w:rsidR="00924DA5" w:rsidRDefault="008C123E">
      <w:pPr>
        <w:pStyle w:val="TableofFigures"/>
        <w:tabs>
          <w:tab w:val="right" w:leader="dot" w:pos="9350"/>
        </w:tabs>
        <w:rPr>
          <w:rFonts w:eastAsiaTheme="minorEastAsia"/>
          <w:noProof/>
        </w:rPr>
      </w:pPr>
      <w:hyperlink w:anchor="_Toc443660573" w:history="1">
        <w:r w:rsidR="00924DA5" w:rsidRPr="00AC0228">
          <w:rPr>
            <w:rStyle w:val="Hyperlink"/>
            <w:noProof/>
          </w:rPr>
          <w:t>Example 17 - Declaring a transaction subsystem as a chain of substitutable node templates</w:t>
        </w:r>
        <w:r w:rsidR="00924DA5">
          <w:rPr>
            <w:noProof/>
            <w:webHidden/>
          </w:rPr>
          <w:tab/>
        </w:r>
        <w:r w:rsidR="00924DA5">
          <w:rPr>
            <w:noProof/>
            <w:webHidden/>
          </w:rPr>
          <w:fldChar w:fldCharType="begin"/>
        </w:r>
        <w:r w:rsidR="00924DA5">
          <w:rPr>
            <w:noProof/>
            <w:webHidden/>
          </w:rPr>
          <w:instrText xml:space="preserve"> PAGEREF _Toc443660573 \h </w:instrText>
        </w:r>
        <w:r w:rsidR="00924DA5">
          <w:rPr>
            <w:noProof/>
            <w:webHidden/>
          </w:rPr>
        </w:r>
        <w:r w:rsidR="00924DA5">
          <w:rPr>
            <w:noProof/>
            <w:webHidden/>
          </w:rPr>
          <w:fldChar w:fldCharType="separate"/>
        </w:r>
        <w:r>
          <w:rPr>
            <w:noProof/>
            <w:webHidden/>
          </w:rPr>
          <w:t>35</w:t>
        </w:r>
        <w:r w:rsidR="00924DA5">
          <w:rPr>
            <w:noProof/>
            <w:webHidden/>
          </w:rPr>
          <w:fldChar w:fldCharType="end"/>
        </w:r>
      </w:hyperlink>
    </w:p>
    <w:p w14:paraId="6F6349BE" w14:textId="77777777" w:rsidR="00924DA5" w:rsidRDefault="008C123E">
      <w:pPr>
        <w:pStyle w:val="TableofFigures"/>
        <w:tabs>
          <w:tab w:val="right" w:leader="dot" w:pos="9350"/>
        </w:tabs>
        <w:rPr>
          <w:rFonts w:eastAsiaTheme="minorEastAsia"/>
          <w:noProof/>
        </w:rPr>
      </w:pPr>
      <w:hyperlink w:anchor="_Toc443660574" w:history="1">
        <w:r w:rsidR="00924DA5" w:rsidRPr="00AC0228">
          <w:rPr>
            <w:rStyle w:val="Hyperlink"/>
            <w:noProof/>
          </w:rPr>
          <w:t>Example 18 - Defining a TransactionSubsystem node type</w:t>
        </w:r>
        <w:r w:rsidR="00924DA5">
          <w:rPr>
            <w:noProof/>
            <w:webHidden/>
          </w:rPr>
          <w:tab/>
        </w:r>
        <w:r w:rsidR="00924DA5">
          <w:rPr>
            <w:noProof/>
            <w:webHidden/>
          </w:rPr>
          <w:fldChar w:fldCharType="begin"/>
        </w:r>
        <w:r w:rsidR="00924DA5">
          <w:rPr>
            <w:noProof/>
            <w:webHidden/>
          </w:rPr>
          <w:instrText xml:space="preserve"> PAGEREF _Toc443660574 \h </w:instrText>
        </w:r>
        <w:r w:rsidR="00924DA5">
          <w:rPr>
            <w:noProof/>
            <w:webHidden/>
          </w:rPr>
        </w:r>
        <w:r w:rsidR="00924DA5">
          <w:rPr>
            <w:noProof/>
            <w:webHidden/>
          </w:rPr>
          <w:fldChar w:fldCharType="separate"/>
        </w:r>
        <w:r>
          <w:rPr>
            <w:noProof/>
            <w:webHidden/>
          </w:rPr>
          <w:t>36</w:t>
        </w:r>
        <w:r w:rsidR="00924DA5">
          <w:rPr>
            <w:noProof/>
            <w:webHidden/>
          </w:rPr>
          <w:fldChar w:fldCharType="end"/>
        </w:r>
      </w:hyperlink>
    </w:p>
    <w:p w14:paraId="4F10F861" w14:textId="77777777" w:rsidR="00924DA5" w:rsidRDefault="008C123E">
      <w:pPr>
        <w:pStyle w:val="TableofFigures"/>
        <w:tabs>
          <w:tab w:val="right" w:leader="dot" w:pos="9350"/>
        </w:tabs>
        <w:rPr>
          <w:rFonts w:eastAsiaTheme="minorEastAsia"/>
          <w:noProof/>
        </w:rPr>
      </w:pPr>
      <w:hyperlink w:anchor="_Toc443660575" w:history="1">
        <w:r w:rsidR="00924DA5" w:rsidRPr="00AC0228">
          <w:rPr>
            <w:rStyle w:val="Hyperlink"/>
            <w:noProof/>
          </w:rPr>
          <w:t>Example 19 - Implementation of a TransactionSubsytem node type using substitution mappings</w:t>
        </w:r>
        <w:r w:rsidR="00924DA5">
          <w:rPr>
            <w:noProof/>
            <w:webHidden/>
          </w:rPr>
          <w:tab/>
        </w:r>
        <w:r w:rsidR="00924DA5">
          <w:rPr>
            <w:noProof/>
            <w:webHidden/>
          </w:rPr>
          <w:fldChar w:fldCharType="begin"/>
        </w:r>
        <w:r w:rsidR="00924DA5">
          <w:rPr>
            <w:noProof/>
            <w:webHidden/>
          </w:rPr>
          <w:instrText xml:space="preserve"> PAGEREF _Toc443660575 \h </w:instrText>
        </w:r>
        <w:r w:rsidR="00924DA5">
          <w:rPr>
            <w:noProof/>
            <w:webHidden/>
          </w:rPr>
        </w:r>
        <w:r w:rsidR="00924DA5">
          <w:rPr>
            <w:noProof/>
            <w:webHidden/>
          </w:rPr>
          <w:fldChar w:fldCharType="separate"/>
        </w:r>
        <w:r>
          <w:rPr>
            <w:noProof/>
            <w:webHidden/>
          </w:rPr>
          <w:t>38</w:t>
        </w:r>
        <w:r w:rsidR="00924DA5">
          <w:rPr>
            <w:noProof/>
            <w:webHidden/>
          </w:rPr>
          <w:fldChar w:fldCharType="end"/>
        </w:r>
      </w:hyperlink>
    </w:p>
    <w:p w14:paraId="591592E7" w14:textId="77777777" w:rsidR="00924DA5" w:rsidRDefault="008C123E">
      <w:pPr>
        <w:pStyle w:val="TableofFigures"/>
        <w:tabs>
          <w:tab w:val="right" w:leader="dot" w:pos="9350"/>
        </w:tabs>
        <w:rPr>
          <w:rFonts w:eastAsiaTheme="minorEastAsia"/>
          <w:noProof/>
        </w:rPr>
      </w:pPr>
      <w:hyperlink w:anchor="_Toc443660576" w:history="1">
        <w:r w:rsidR="00924DA5" w:rsidRPr="00AC0228">
          <w:rPr>
            <w:rStyle w:val="Hyperlink"/>
            <w:noProof/>
          </w:rPr>
          <w:t>Example 20 - Grouping Node Templates for possible policy application</w:t>
        </w:r>
        <w:r w:rsidR="00924DA5">
          <w:rPr>
            <w:noProof/>
            <w:webHidden/>
          </w:rPr>
          <w:tab/>
        </w:r>
        <w:r w:rsidR="00924DA5">
          <w:rPr>
            <w:noProof/>
            <w:webHidden/>
          </w:rPr>
          <w:fldChar w:fldCharType="begin"/>
        </w:r>
        <w:r w:rsidR="00924DA5">
          <w:rPr>
            <w:noProof/>
            <w:webHidden/>
          </w:rPr>
          <w:instrText xml:space="preserve"> PAGEREF _Toc443660576 \h </w:instrText>
        </w:r>
        <w:r w:rsidR="00924DA5">
          <w:rPr>
            <w:noProof/>
            <w:webHidden/>
          </w:rPr>
        </w:r>
        <w:r w:rsidR="00924DA5">
          <w:rPr>
            <w:noProof/>
            <w:webHidden/>
          </w:rPr>
          <w:fldChar w:fldCharType="separate"/>
        </w:r>
        <w:r>
          <w:rPr>
            <w:noProof/>
            <w:webHidden/>
          </w:rPr>
          <w:t>40</w:t>
        </w:r>
        <w:r w:rsidR="00924DA5">
          <w:rPr>
            <w:noProof/>
            <w:webHidden/>
          </w:rPr>
          <w:fldChar w:fldCharType="end"/>
        </w:r>
      </w:hyperlink>
    </w:p>
    <w:p w14:paraId="2BB196D0" w14:textId="77777777" w:rsidR="00924DA5" w:rsidRDefault="008C123E">
      <w:pPr>
        <w:pStyle w:val="TableofFigures"/>
        <w:tabs>
          <w:tab w:val="right" w:leader="dot" w:pos="9350"/>
        </w:tabs>
        <w:rPr>
          <w:rFonts w:eastAsiaTheme="minorEastAsia"/>
          <w:noProof/>
        </w:rPr>
      </w:pPr>
      <w:hyperlink w:anchor="_Toc443660577" w:history="1">
        <w:r w:rsidR="00924DA5" w:rsidRPr="00AC0228">
          <w:rPr>
            <w:rStyle w:val="Hyperlink"/>
            <w:noProof/>
          </w:rPr>
          <w:t>Example 21 - Grouping nodes for anti-colocation policy application</w:t>
        </w:r>
        <w:r w:rsidR="00924DA5">
          <w:rPr>
            <w:noProof/>
            <w:webHidden/>
          </w:rPr>
          <w:tab/>
        </w:r>
        <w:r w:rsidR="00924DA5">
          <w:rPr>
            <w:noProof/>
            <w:webHidden/>
          </w:rPr>
          <w:fldChar w:fldCharType="begin"/>
        </w:r>
        <w:r w:rsidR="00924DA5">
          <w:rPr>
            <w:noProof/>
            <w:webHidden/>
          </w:rPr>
          <w:instrText xml:space="preserve"> PAGEREF _Toc443660577 \h </w:instrText>
        </w:r>
        <w:r w:rsidR="00924DA5">
          <w:rPr>
            <w:noProof/>
            <w:webHidden/>
          </w:rPr>
        </w:r>
        <w:r w:rsidR="00924DA5">
          <w:rPr>
            <w:noProof/>
            <w:webHidden/>
          </w:rPr>
          <w:fldChar w:fldCharType="separate"/>
        </w:r>
        <w:r>
          <w:rPr>
            <w:noProof/>
            <w:webHidden/>
          </w:rPr>
          <w:t>41</w:t>
        </w:r>
        <w:r w:rsidR="00924DA5">
          <w:rPr>
            <w:noProof/>
            <w:webHidden/>
          </w:rPr>
          <w:fldChar w:fldCharType="end"/>
        </w:r>
      </w:hyperlink>
    </w:p>
    <w:p w14:paraId="56F37CCF" w14:textId="77777777" w:rsidR="00924DA5" w:rsidRDefault="008C123E">
      <w:pPr>
        <w:pStyle w:val="TableofFigures"/>
        <w:tabs>
          <w:tab w:val="right" w:leader="dot" w:pos="9350"/>
        </w:tabs>
        <w:rPr>
          <w:rFonts w:eastAsiaTheme="minorEastAsia"/>
          <w:noProof/>
        </w:rPr>
      </w:pPr>
      <w:hyperlink w:anchor="_Toc443660578" w:history="1">
        <w:r w:rsidR="00924DA5" w:rsidRPr="00AC0228">
          <w:rPr>
            <w:rStyle w:val="Hyperlink"/>
            <w:noProof/>
          </w:rPr>
          <w:t>Example 22 - Using YAML anchors in TOSCA templates</w:t>
        </w:r>
        <w:r w:rsidR="00924DA5">
          <w:rPr>
            <w:noProof/>
            <w:webHidden/>
          </w:rPr>
          <w:tab/>
        </w:r>
        <w:r w:rsidR="00924DA5">
          <w:rPr>
            <w:noProof/>
            <w:webHidden/>
          </w:rPr>
          <w:fldChar w:fldCharType="begin"/>
        </w:r>
        <w:r w:rsidR="00924DA5">
          <w:rPr>
            <w:noProof/>
            <w:webHidden/>
          </w:rPr>
          <w:instrText xml:space="preserve"> PAGEREF _Toc443660578 \h </w:instrText>
        </w:r>
        <w:r w:rsidR="00924DA5">
          <w:rPr>
            <w:noProof/>
            <w:webHidden/>
          </w:rPr>
        </w:r>
        <w:r w:rsidR="00924DA5">
          <w:rPr>
            <w:noProof/>
            <w:webHidden/>
          </w:rPr>
          <w:fldChar w:fldCharType="separate"/>
        </w:r>
        <w:r>
          <w:rPr>
            <w:noProof/>
            <w:webHidden/>
          </w:rPr>
          <w:t>42</w:t>
        </w:r>
        <w:r w:rsidR="00924DA5">
          <w:rPr>
            <w:noProof/>
            <w:webHidden/>
          </w:rPr>
          <w:fldChar w:fldCharType="end"/>
        </w:r>
      </w:hyperlink>
    </w:p>
    <w:p w14:paraId="5607E378" w14:textId="77777777" w:rsidR="00924DA5" w:rsidRDefault="008C123E">
      <w:pPr>
        <w:pStyle w:val="TableofFigures"/>
        <w:tabs>
          <w:tab w:val="right" w:leader="dot" w:pos="9350"/>
        </w:tabs>
        <w:rPr>
          <w:rFonts w:eastAsiaTheme="minorEastAsia"/>
          <w:noProof/>
        </w:rPr>
      </w:pPr>
      <w:hyperlink w:anchor="_Toc443660579" w:history="1">
        <w:r w:rsidR="00924DA5" w:rsidRPr="00AC0228">
          <w:rPr>
            <w:rStyle w:val="Hyperlink"/>
            <w:noProof/>
          </w:rPr>
          <w:t>Example 23 - Properties reflected as attributes</w:t>
        </w:r>
        <w:r w:rsidR="00924DA5">
          <w:rPr>
            <w:noProof/>
            <w:webHidden/>
          </w:rPr>
          <w:tab/>
        </w:r>
        <w:r w:rsidR="00924DA5">
          <w:rPr>
            <w:noProof/>
            <w:webHidden/>
          </w:rPr>
          <w:fldChar w:fldCharType="begin"/>
        </w:r>
        <w:r w:rsidR="00924DA5">
          <w:rPr>
            <w:noProof/>
            <w:webHidden/>
          </w:rPr>
          <w:instrText xml:space="preserve"> PAGEREF _Toc443660579 \h </w:instrText>
        </w:r>
        <w:r w:rsidR="00924DA5">
          <w:rPr>
            <w:noProof/>
            <w:webHidden/>
          </w:rPr>
        </w:r>
        <w:r w:rsidR="00924DA5">
          <w:rPr>
            <w:noProof/>
            <w:webHidden/>
          </w:rPr>
          <w:fldChar w:fldCharType="separate"/>
        </w:r>
        <w:r>
          <w:rPr>
            <w:noProof/>
            <w:webHidden/>
          </w:rPr>
          <w:t>45</w:t>
        </w:r>
        <w:r w:rsidR="00924DA5">
          <w:rPr>
            <w:noProof/>
            <w:webHidden/>
          </w:rPr>
          <w:fldChar w:fldCharType="end"/>
        </w:r>
      </w:hyperlink>
    </w:p>
    <w:p w14:paraId="261208A0" w14:textId="68BD8ABA" w:rsidR="00502E57" w:rsidRPr="00177DED" w:rsidRDefault="00502E57" w:rsidP="00502E57">
      <w:pPr>
        <w:pStyle w:val="TextBody"/>
        <w:sectPr w:rsidR="00502E57" w:rsidRPr="00177DED" w:rsidSect="003D1945">
          <w:headerReference w:type="even" r:id="rId42"/>
          <w:footerReference w:type="default" r:id="rId43"/>
          <w:footerReference w:type="first" r:id="rId44"/>
          <w:pgSz w:w="12240" w:h="15840" w:code="1"/>
          <w:pgMar w:top="1440" w:right="1440" w:bottom="720" w:left="1440" w:header="720" w:footer="720" w:gutter="0"/>
          <w:cols w:space="720"/>
          <w:docGrid w:linePitch="360"/>
        </w:sectPr>
      </w:pPr>
      <w:r>
        <w:fldChar w:fldCharType="end"/>
      </w:r>
    </w:p>
    <w:p w14:paraId="65DFD463" w14:textId="4C779CBC" w:rsidR="00924DA5" w:rsidRDefault="00924DA5" w:rsidP="00765130">
      <w:pPr>
        <w:pStyle w:val="Heading1-NoNumber"/>
        <w:outlineLvl w:val="0"/>
      </w:pPr>
      <w:bookmarkStart w:id="2" w:name="_Toc445238214"/>
      <w:bookmarkStart w:id="3" w:name="_Toc302251661"/>
      <w:bookmarkStart w:id="4" w:name="_Toc373867835"/>
      <w:bookmarkStart w:id="5" w:name="_Toc379455001"/>
      <w:bookmarkStart w:id="6" w:name="_Toc397688775"/>
      <w:r>
        <w:lastRenderedPageBreak/>
        <w:t xml:space="preserve">Table of </w:t>
      </w:r>
      <w:r w:rsidR="00765130">
        <w:t>Figures</w:t>
      </w:r>
      <w:bookmarkEnd w:id="2"/>
    </w:p>
    <w:p w14:paraId="702BA3BA" w14:textId="77777777" w:rsidR="00924DA5" w:rsidRDefault="00924DA5">
      <w:pPr>
        <w:pStyle w:val="TableofFigures"/>
        <w:tabs>
          <w:tab w:val="right" w:leader="dot" w:pos="10070"/>
        </w:tabs>
        <w:rPr>
          <w:rFonts w:eastAsiaTheme="minorEastAsia"/>
          <w:noProof/>
        </w:rPr>
      </w:pPr>
      <w:r>
        <w:fldChar w:fldCharType="begin"/>
      </w:r>
      <w:r>
        <w:instrText xml:space="preserve"> TOC \h \z \c "Figure" </w:instrText>
      </w:r>
      <w:r>
        <w:fldChar w:fldCharType="separate"/>
      </w:r>
      <w:hyperlink w:anchor="_Toc443660678" w:history="1">
        <w:r w:rsidRPr="000A79E8">
          <w:rPr>
            <w:rStyle w:val="Hyperlink"/>
            <w:noProof/>
          </w:rPr>
          <w:t>Figure 1: Using template substitution to implement a database tier</w:t>
        </w:r>
        <w:r>
          <w:rPr>
            <w:noProof/>
            <w:webHidden/>
          </w:rPr>
          <w:tab/>
        </w:r>
        <w:r>
          <w:rPr>
            <w:noProof/>
            <w:webHidden/>
          </w:rPr>
          <w:fldChar w:fldCharType="begin"/>
        </w:r>
        <w:r>
          <w:rPr>
            <w:noProof/>
            <w:webHidden/>
          </w:rPr>
          <w:instrText xml:space="preserve"> PAGEREF _Toc443660678 \h </w:instrText>
        </w:r>
        <w:r>
          <w:rPr>
            <w:noProof/>
            <w:webHidden/>
          </w:rPr>
        </w:r>
        <w:r>
          <w:rPr>
            <w:noProof/>
            <w:webHidden/>
          </w:rPr>
          <w:fldChar w:fldCharType="separate"/>
        </w:r>
        <w:r w:rsidR="008C123E">
          <w:rPr>
            <w:noProof/>
            <w:webHidden/>
          </w:rPr>
          <w:t>31</w:t>
        </w:r>
        <w:r>
          <w:rPr>
            <w:noProof/>
            <w:webHidden/>
          </w:rPr>
          <w:fldChar w:fldCharType="end"/>
        </w:r>
      </w:hyperlink>
    </w:p>
    <w:p w14:paraId="553513A0" w14:textId="77777777" w:rsidR="00924DA5" w:rsidRDefault="008C123E">
      <w:pPr>
        <w:pStyle w:val="TableofFigures"/>
        <w:tabs>
          <w:tab w:val="right" w:leader="dot" w:pos="10070"/>
        </w:tabs>
        <w:rPr>
          <w:rFonts w:eastAsiaTheme="minorEastAsia"/>
          <w:noProof/>
        </w:rPr>
      </w:pPr>
      <w:hyperlink w:anchor="_Toc443660679" w:history="1">
        <w:r w:rsidR="00924DA5" w:rsidRPr="000A79E8">
          <w:rPr>
            <w:rStyle w:val="Hyperlink"/>
            <w:noProof/>
          </w:rPr>
          <w:t>Figure 2: Substitution mappings</w:t>
        </w:r>
        <w:r w:rsidR="00924DA5">
          <w:rPr>
            <w:noProof/>
            <w:webHidden/>
          </w:rPr>
          <w:tab/>
        </w:r>
        <w:r w:rsidR="00924DA5">
          <w:rPr>
            <w:noProof/>
            <w:webHidden/>
          </w:rPr>
          <w:fldChar w:fldCharType="begin"/>
        </w:r>
        <w:r w:rsidR="00924DA5">
          <w:rPr>
            <w:noProof/>
            <w:webHidden/>
          </w:rPr>
          <w:instrText xml:space="preserve"> PAGEREF _Toc443660679 \h </w:instrText>
        </w:r>
        <w:r w:rsidR="00924DA5">
          <w:rPr>
            <w:noProof/>
            <w:webHidden/>
          </w:rPr>
        </w:r>
        <w:r w:rsidR="00924DA5">
          <w:rPr>
            <w:noProof/>
            <w:webHidden/>
          </w:rPr>
          <w:fldChar w:fldCharType="separate"/>
        </w:r>
        <w:r>
          <w:rPr>
            <w:noProof/>
            <w:webHidden/>
          </w:rPr>
          <w:t>33</w:t>
        </w:r>
        <w:r w:rsidR="00924DA5">
          <w:rPr>
            <w:noProof/>
            <w:webHidden/>
          </w:rPr>
          <w:fldChar w:fldCharType="end"/>
        </w:r>
      </w:hyperlink>
    </w:p>
    <w:p w14:paraId="703EC11B" w14:textId="77777777" w:rsidR="00924DA5" w:rsidRDefault="008C123E">
      <w:pPr>
        <w:pStyle w:val="TableofFigures"/>
        <w:tabs>
          <w:tab w:val="right" w:leader="dot" w:pos="10070"/>
        </w:tabs>
        <w:rPr>
          <w:rFonts w:eastAsiaTheme="minorEastAsia"/>
          <w:noProof/>
        </w:rPr>
      </w:pPr>
      <w:hyperlink w:anchor="_Toc443660680" w:history="1">
        <w:r w:rsidR="00924DA5" w:rsidRPr="000A79E8">
          <w:rPr>
            <w:rStyle w:val="Hyperlink"/>
            <w:noProof/>
          </w:rPr>
          <w:t>Figure 3: Chaining of subsystems in a service template</w:t>
        </w:r>
        <w:r w:rsidR="00924DA5">
          <w:rPr>
            <w:noProof/>
            <w:webHidden/>
          </w:rPr>
          <w:tab/>
        </w:r>
        <w:r w:rsidR="00924DA5">
          <w:rPr>
            <w:noProof/>
            <w:webHidden/>
          </w:rPr>
          <w:fldChar w:fldCharType="begin"/>
        </w:r>
        <w:r w:rsidR="00924DA5">
          <w:rPr>
            <w:noProof/>
            <w:webHidden/>
          </w:rPr>
          <w:instrText xml:space="preserve"> PAGEREF _Toc443660680 \h </w:instrText>
        </w:r>
        <w:r w:rsidR="00924DA5">
          <w:rPr>
            <w:noProof/>
            <w:webHidden/>
          </w:rPr>
        </w:r>
        <w:r w:rsidR="00924DA5">
          <w:rPr>
            <w:noProof/>
            <w:webHidden/>
          </w:rPr>
          <w:fldChar w:fldCharType="separate"/>
        </w:r>
        <w:r>
          <w:rPr>
            <w:noProof/>
            <w:webHidden/>
          </w:rPr>
          <w:t>35</w:t>
        </w:r>
        <w:r w:rsidR="00924DA5">
          <w:rPr>
            <w:noProof/>
            <w:webHidden/>
          </w:rPr>
          <w:fldChar w:fldCharType="end"/>
        </w:r>
      </w:hyperlink>
    </w:p>
    <w:p w14:paraId="32831CCC" w14:textId="77777777" w:rsidR="00924DA5" w:rsidRDefault="008C123E">
      <w:pPr>
        <w:pStyle w:val="TableofFigures"/>
        <w:tabs>
          <w:tab w:val="right" w:leader="dot" w:pos="10070"/>
        </w:tabs>
        <w:rPr>
          <w:rFonts w:eastAsiaTheme="minorEastAsia"/>
          <w:noProof/>
        </w:rPr>
      </w:pPr>
      <w:hyperlink w:anchor="_Toc443660681" w:history="1">
        <w:r w:rsidR="00924DA5" w:rsidRPr="000A79E8">
          <w:rPr>
            <w:rStyle w:val="Hyperlink"/>
            <w:noProof/>
          </w:rPr>
          <w:t>Figure 4: Defining subsystem details in a service template</w:t>
        </w:r>
        <w:r w:rsidR="00924DA5">
          <w:rPr>
            <w:noProof/>
            <w:webHidden/>
          </w:rPr>
          <w:tab/>
        </w:r>
        <w:r w:rsidR="00924DA5">
          <w:rPr>
            <w:noProof/>
            <w:webHidden/>
          </w:rPr>
          <w:fldChar w:fldCharType="begin"/>
        </w:r>
        <w:r w:rsidR="00924DA5">
          <w:rPr>
            <w:noProof/>
            <w:webHidden/>
          </w:rPr>
          <w:instrText xml:space="preserve"> PAGEREF _Toc443660681 \h </w:instrText>
        </w:r>
        <w:r w:rsidR="00924DA5">
          <w:rPr>
            <w:noProof/>
            <w:webHidden/>
          </w:rPr>
        </w:r>
        <w:r w:rsidR="00924DA5">
          <w:rPr>
            <w:noProof/>
            <w:webHidden/>
          </w:rPr>
          <w:fldChar w:fldCharType="separate"/>
        </w:r>
        <w:r>
          <w:rPr>
            <w:noProof/>
            <w:webHidden/>
          </w:rPr>
          <w:t>37</w:t>
        </w:r>
        <w:r w:rsidR="00924DA5">
          <w:rPr>
            <w:noProof/>
            <w:webHidden/>
          </w:rPr>
          <w:fldChar w:fldCharType="end"/>
        </w:r>
      </w:hyperlink>
    </w:p>
    <w:p w14:paraId="6AF49ED7" w14:textId="77777777" w:rsidR="00924DA5" w:rsidRDefault="008C123E">
      <w:pPr>
        <w:pStyle w:val="TableofFigures"/>
        <w:tabs>
          <w:tab w:val="right" w:leader="dot" w:pos="10070"/>
        </w:tabs>
        <w:rPr>
          <w:rFonts w:eastAsiaTheme="minorEastAsia"/>
          <w:noProof/>
        </w:rPr>
      </w:pPr>
      <w:hyperlink w:anchor="_Toc443660682" w:history="1">
        <w:r w:rsidR="00924DA5" w:rsidRPr="000A79E8">
          <w:rPr>
            <w:rStyle w:val="Hyperlink"/>
            <w:noProof/>
          </w:rPr>
          <w:t>Figure</w:t>
        </w:r>
        <w:r w:rsidR="00924DA5" w:rsidRPr="000A79E8">
          <w:rPr>
            <w:rStyle w:val="Hyperlink"/>
            <w:noProof/>
          </w:rPr>
          <w:noBreakHyphen/>
          <w:t>5: Typical 3-Tier Network</w:t>
        </w:r>
        <w:r w:rsidR="00924DA5">
          <w:rPr>
            <w:noProof/>
            <w:webHidden/>
          </w:rPr>
          <w:tab/>
        </w:r>
        <w:r w:rsidR="00924DA5">
          <w:rPr>
            <w:noProof/>
            <w:webHidden/>
          </w:rPr>
          <w:fldChar w:fldCharType="begin"/>
        </w:r>
        <w:r w:rsidR="00924DA5">
          <w:rPr>
            <w:noProof/>
            <w:webHidden/>
          </w:rPr>
          <w:instrText xml:space="preserve"> PAGEREF _Toc443660682 \h </w:instrText>
        </w:r>
        <w:r w:rsidR="00924DA5">
          <w:rPr>
            <w:noProof/>
            <w:webHidden/>
          </w:rPr>
        </w:r>
        <w:r w:rsidR="00924DA5">
          <w:rPr>
            <w:noProof/>
            <w:webHidden/>
          </w:rPr>
          <w:fldChar w:fldCharType="separate"/>
        </w:r>
        <w:r>
          <w:rPr>
            <w:noProof/>
            <w:webHidden/>
          </w:rPr>
          <w:t>181</w:t>
        </w:r>
        <w:r w:rsidR="00924DA5">
          <w:rPr>
            <w:noProof/>
            <w:webHidden/>
          </w:rPr>
          <w:fldChar w:fldCharType="end"/>
        </w:r>
      </w:hyperlink>
    </w:p>
    <w:p w14:paraId="457E8B0D" w14:textId="77777777" w:rsidR="00924DA5" w:rsidRDefault="008C123E">
      <w:pPr>
        <w:pStyle w:val="TableofFigures"/>
        <w:tabs>
          <w:tab w:val="right" w:leader="dot" w:pos="10070"/>
        </w:tabs>
        <w:rPr>
          <w:rFonts w:eastAsiaTheme="minorEastAsia"/>
          <w:noProof/>
        </w:rPr>
      </w:pPr>
      <w:hyperlink w:anchor="_Toc443660683" w:history="1">
        <w:r w:rsidR="00924DA5" w:rsidRPr="000A79E8">
          <w:rPr>
            <w:rStyle w:val="Hyperlink"/>
            <w:noProof/>
          </w:rPr>
          <w:t>Figure</w:t>
        </w:r>
        <w:r w:rsidR="00924DA5" w:rsidRPr="000A79E8">
          <w:rPr>
            <w:rStyle w:val="Hyperlink"/>
            <w:noProof/>
          </w:rPr>
          <w:noBreakHyphen/>
          <w:t>6: Generic Service Template</w:t>
        </w:r>
        <w:r w:rsidR="00924DA5">
          <w:rPr>
            <w:noProof/>
            <w:webHidden/>
          </w:rPr>
          <w:tab/>
        </w:r>
        <w:r w:rsidR="00924DA5">
          <w:rPr>
            <w:noProof/>
            <w:webHidden/>
          </w:rPr>
          <w:fldChar w:fldCharType="begin"/>
        </w:r>
        <w:r w:rsidR="00924DA5">
          <w:rPr>
            <w:noProof/>
            <w:webHidden/>
          </w:rPr>
          <w:instrText xml:space="preserve"> PAGEREF _Toc443660683 \h </w:instrText>
        </w:r>
        <w:r w:rsidR="00924DA5">
          <w:rPr>
            <w:noProof/>
            <w:webHidden/>
          </w:rPr>
        </w:r>
        <w:r w:rsidR="00924DA5">
          <w:rPr>
            <w:noProof/>
            <w:webHidden/>
          </w:rPr>
          <w:fldChar w:fldCharType="separate"/>
        </w:r>
        <w:r>
          <w:rPr>
            <w:noProof/>
            <w:webHidden/>
          </w:rPr>
          <w:t>190</w:t>
        </w:r>
        <w:r w:rsidR="00924DA5">
          <w:rPr>
            <w:noProof/>
            <w:webHidden/>
          </w:rPr>
          <w:fldChar w:fldCharType="end"/>
        </w:r>
      </w:hyperlink>
    </w:p>
    <w:p w14:paraId="22A94FC3" w14:textId="77777777" w:rsidR="00924DA5" w:rsidRDefault="008C123E">
      <w:pPr>
        <w:pStyle w:val="TableofFigures"/>
        <w:tabs>
          <w:tab w:val="right" w:leader="dot" w:pos="10070"/>
        </w:tabs>
        <w:rPr>
          <w:rFonts w:eastAsiaTheme="minorEastAsia"/>
          <w:noProof/>
        </w:rPr>
      </w:pPr>
      <w:hyperlink w:anchor="_Toc443660684" w:history="1">
        <w:r w:rsidR="00924DA5" w:rsidRPr="000A79E8">
          <w:rPr>
            <w:rStyle w:val="Hyperlink"/>
            <w:noProof/>
          </w:rPr>
          <w:t>Figure</w:t>
        </w:r>
        <w:r w:rsidR="00924DA5" w:rsidRPr="000A79E8">
          <w:rPr>
            <w:rStyle w:val="Hyperlink"/>
            <w:noProof/>
          </w:rPr>
          <w:noBreakHyphen/>
          <w:t>7: Service template with network template A</w:t>
        </w:r>
        <w:r w:rsidR="00924DA5">
          <w:rPr>
            <w:noProof/>
            <w:webHidden/>
          </w:rPr>
          <w:tab/>
        </w:r>
        <w:r w:rsidR="00924DA5">
          <w:rPr>
            <w:noProof/>
            <w:webHidden/>
          </w:rPr>
          <w:fldChar w:fldCharType="begin"/>
        </w:r>
        <w:r w:rsidR="00924DA5">
          <w:rPr>
            <w:noProof/>
            <w:webHidden/>
          </w:rPr>
          <w:instrText xml:space="preserve"> PAGEREF _Toc443660684 \h </w:instrText>
        </w:r>
        <w:r w:rsidR="00924DA5">
          <w:rPr>
            <w:noProof/>
            <w:webHidden/>
          </w:rPr>
        </w:r>
        <w:r w:rsidR="00924DA5">
          <w:rPr>
            <w:noProof/>
            <w:webHidden/>
          </w:rPr>
          <w:fldChar w:fldCharType="separate"/>
        </w:r>
        <w:r>
          <w:rPr>
            <w:noProof/>
            <w:webHidden/>
          </w:rPr>
          <w:t>190</w:t>
        </w:r>
        <w:r w:rsidR="00924DA5">
          <w:rPr>
            <w:noProof/>
            <w:webHidden/>
          </w:rPr>
          <w:fldChar w:fldCharType="end"/>
        </w:r>
      </w:hyperlink>
    </w:p>
    <w:p w14:paraId="54659DBE" w14:textId="77777777" w:rsidR="00924DA5" w:rsidRDefault="008C123E">
      <w:pPr>
        <w:pStyle w:val="TableofFigures"/>
        <w:tabs>
          <w:tab w:val="right" w:leader="dot" w:pos="10070"/>
        </w:tabs>
        <w:rPr>
          <w:rFonts w:eastAsiaTheme="minorEastAsia"/>
          <w:noProof/>
        </w:rPr>
      </w:pPr>
      <w:hyperlink w:anchor="_Toc443660685" w:history="1">
        <w:r w:rsidR="00924DA5" w:rsidRPr="000A79E8">
          <w:rPr>
            <w:rStyle w:val="Hyperlink"/>
            <w:noProof/>
          </w:rPr>
          <w:t>Figure</w:t>
        </w:r>
        <w:r w:rsidR="00924DA5" w:rsidRPr="000A79E8">
          <w:rPr>
            <w:rStyle w:val="Hyperlink"/>
            <w:noProof/>
          </w:rPr>
          <w:noBreakHyphen/>
          <w:t>8: Service template with network template B</w:t>
        </w:r>
        <w:r w:rsidR="00924DA5">
          <w:rPr>
            <w:noProof/>
            <w:webHidden/>
          </w:rPr>
          <w:tab/>
        </w:r>
        <w:r w:rsidR="00924DA5">
          <w:rPr>
            <w:noProof/>
            <w:webHidden/>
          </w:rPr>
          <w:fldChar w:fldCharType="begin"/>
        </w:r>
        <w:r w:rsidR="00924DA5">
          <w:rPr>
            <w:noProof/>
            <w:webHidden/>
          </w:rPr>
          <w:instrText xml:space="preserve"> PAGEREF _Toc443660685 \h </w:instrText>
        </w:r>
        <w:r w:rsidR="00924DA5">
          <w:rPr>
            <w:noProof/>
            <w:webHidden/>
          </w:rPr>
        </w:r>
        <w:r w:rsidR="00924DA5">
          <w:rPr>
            <w:noProof/>
            <w:webHidden/>
          </w:rPr>
          <w:fldChar w:fldCharType="separate"/>
        </w:r>
        <w:r>
          <w:rPr>
            <w:noProof/>
            <w:webHidden/>
          </w:rPr>
          <w:t>191</w:t>
        </w:r>
        <w:r w:rsidR="00924DA5">
          <w:rPr>
            <w:noProof/>
            <w:webHidden/>
          </w:rPr>
          <w:fldChar w:fldCharType="end"/>
        </w:r>
      </w:hyperlink>
    </w:p>
    <w:p w14:paraId="24CE48DA" w14:textId="77777777" w:rsidR="00924DA5" w:rsidRPr="00924DA5" w:rsidRDefault="00924DA5" w:rsidP="00924DA5">
      <w:r>
        <w:fldChar w:fldCharType="end"/>
      </w:r>
    </w:p>
    <w:p w14:paraId="524A628C" w14:textId="77777777" w:rsidR="002D57C4" w:rsidRDefault="002D57C4" w:rsidP="002D57C4">
      <w:pPr>
        <w:pStyle w:val="Heading1"/>
        <w:numPr>
          <w:ilvl w:val="0"/>
          <w:numId w:val="3"/>
        </w:numPr>
      </w:pPr>
      <w:bookmarkStart w:id="7" w:name="_Toc445238215"/>
      <w:r>
        <w:lastRenderedPageBreak/>
        <w:t>Introduction</w:t>
      </w:r>
      <w:bookmarkEnd w:id="3"/>
      <w:bookmarkEnd w:id="7"/>
    </w:p>
    <w:p w14:paraId="0AB38302" w14:textId="77777777" w:rsidR="002D57C4" w:rsidRDefault="002D57C4" w:rsidP="002D57C4">
      <w:pPr>
        <w:pStyle w:val="Heading2"/>
        <w:numPr>
          <w:ilvl w:val="1"/>
          <w:numId w:val="3"/>
        </w:numPr>
      </w:pPr>
      <w:bookmarkStart w:id="8" w:name="_Toc302251662"/>
      <w:bookmarkStart w:id="9" w:name="_Toc445238216"/>
      <w:bookmarkStart w:id="10" w:name="_Toc85472893"/>
      <w:bookmarkStart w:id="11" w:name="_Toc287332007"/>
      <w:bookmarkStart w:id="12" w:name="_Toc379800441"/>
      <w:bookmarkStart w:id="13" w:name="_Toc397688833"/>
      <w:bookmarkEnd w:id="4"/>
      <w:bookmarkEnd w:id="5"/>
      <w:bookmarkEnd w:id="6"/>
      <w:r>
        <w:t>Objective</w:t>
      </w:r>
      <w:bookmarkEnd w:id="8"/>
      <w:bookmarkEnd w:id="9"/>
    </w:p>
    <w:p w14:paraId="23B597A7" w14:textId="77777777" w:rsidR="002D57C4" w:rsidRDefault="002D57C4" w:rsidP="002D57C4">
      <w:r>
        <w:t xml:space="preserve">The TOSCA Simple Profile in YAML specifies a rendering of TOSCA which aims to provide a more accessible syntax as well as a more concise and incremental expressiveness of the TOSCA DSL in order to minimize the learning curve and speed the adoption of the use of TOSCA to portably describe cloud applications. </w:t>
      </w:r>
    </w:p>
    <w:p w14:paraId="0887B6CA" w14:textId="77777777" w:rsidR="002D57C4" w:rsidRDefault="002D57C4" w:rsidP="002D57C4">
      <w:r>
        <w:t>This proposal describes a YAML rendering for TOSCA. YAML is a human friendly data serialization standard (</w:t>
      </w:r>
      <w:hyperlink r:id="rId45" w:history="1">
        <w:r>
          <w:rPr>
            <w:rStyle w:val="Hyperlink"/>
          </w:rPr>
          <w:t>http://yaml.org/</w:t>
        </w:r>
      </w:hyperlink>
      <w:r>
        <w:t>) with a syntax much easier to read and edit than XML. As there are a number of DSLs encoded in YAML, a YAML encoding of the TOSCA DSL makes TOSCA more accessible by these communities.</w:t>
      </w:r>
    </w:p>
    <w:p w14:paraId="597C240B" w14:textId="77777777" w:rsidR="002D57C4" w:rsidRDefault="002D57C4" w:rsidP="002D57C4">
      <w:r>
        <w:t>This proposal prescribes an isomorphic rendering in YAML of a subset of the TOSCA v1.0 ensuring that TOSCA semantics are preserved and can be transformed from XML to YAML or from YAML to XML. Additionally, in order to streamline the expression of TOSCA semantics, the YAML rendering is sought to be more concise and compact through the use of the YAML syntax</w:t>
      </w:r>
      <w:r w:rsidRPr="005838A8">
        <w:t>.</w:t>
      </w:r>
    </w:p>
    <w:p w14:paraId="0A7FB0D6" w14:textId="77777777" w:rsidR="002D57C4" w:rsidRPr="00281334" w:rsidRDefault="002D57C4" w:rsidP="002D57C4">
      <w:pPr>
        <w:pStyle w:val="Heading2"/>
        <w:numPr>
          <w:ilvl w:val="1"/>
          <w:numId w:val="3"/>
        </w:numPr>
        <w:rPr>
          <w:rFonts w:eastAsiaTheme="majorEastAsia"/>
        </w:rPr>
      </w:pPr>
      <w:bookmarkStart w:id="14" w:name="_Toc379455002"/>
      <w:bookmarkStart w:id="15" w:name="_Toc397688776"/>
      <w:bookmarkStart w:id="16" w:name="_Toc302251663"/>
      <w:bookmarkStart w:id="17" w:name="_Toc445238217"/>
      <w:r>
        <w:rPr>
          <w:rFonts w:eastAsiaTheme="majorEastAsia"/>
        </w:rPr>
        <w:t>S</w:t>
      </w:r>
      <w:r w:rsidRPr="00281334">
        <w:rPr>
          <w:rFonts w:eastAsiaTheme="majorEastAsia"/>
        </w:rPr>
        <w:t>ummary of key TOSCA concepts</w:t>
      </w:r>
      <w:bookmarkEnd w:id="14"/>
      <w:bookmarkEnd w:id="15"/>
      <w:bookmarkEnd w:id="16"/>
      <w:bookmarkEnd w:id="17"/>
    </w:p>
    <w:p w14:paraId="5FAFB85D" w14:textId="77777777" w:rsidR="002D57C4" w:rsidRPr="00281334" w:rsidRDefault="002D57C4" w:rsidP="002D57C4">
      <w:pPr>
        <w:spacing w:after="200"/>
      </w:pPr>
      <w:r w:rsidRPr="00281334">
        <w:t xml:space="preserve">The TOSCA metamodel uses the concept of service templates to describe cloud workloads as a </w:t>
      </w:r>
      <w:r>
        <w:t xml:space="preserve">topology template, which is a </w:t>
      </w:r>
      <w:r w:rsidRPr="00281334">
        <w:t>graph of node templates modeling the components a workload is made up of and as relationship templates modeling the relations between those components. TOSCA further provides a type system of node types to describe the possible building blocks for constructing a service template, as well as relationship type to describe possible kinds of relations. Both node and relationship types may define lifecycle operations to implement the behavior an orchestration engine can invoke when instantiating a service template. For example, a node type for some software product might provide a ‘create’ operation to handle the creation of an instance of a component at runtime, or a ‘start’ or ‘stop’ operation to handle a start or stop event triggered by an orchestration engine. Those lifecycle operations are backed by implementation artifacts such as scripts or Chef recipes that implement the actual behavior.</w:t>
      </w:r>
    </w:p>
    <w:p w14:paraId="7340B195" w14:textId="77777777" w:rsidR="002D57C4" w:rsidRPr="00281334" w:rsidRDefault="002D57C4" w:rsidP="002D57C4">
      <w:pPr>
        <w:spacing w:after="200"/>
      </w:pPr>
      <w:r w:rsidRPr="00281334">
        <w:t>An orchestration engine processing a TOSCA service template uses the mentioned lifecycle operations to instantiate single components at runtime, and it uses the relationship between components to derive the order of component instantiation. For example, during the instantiation of a two-tier application that includes a web application that depends on a database, an orchestration engine would first invoke the ‘create’ operation on the database component to install and configure the database, and it would then invoke the ‘create’ operation of the web application to install and configure the application (which includes configuration of the database connection).</w:t>
      </w:r>
    </w:p>
    <w:p w14:paraId="13E98D41" w14:textId="77777777" w:rsidR="002D57C4" w:rsidRDefault="002D57C4" w:rsidP="002D57C4">
      <w:pPr>
        <w:spacing w:after="200"/>
      </w:pPr>
      <w:r w:rsidRPr="00281334">
        <w:t>The TOSCA simple profile assumes a number of base types (node types and relationship types) to be supported by each compliant environment</w:t>
      </w:r>
      <w:r w:rsidRPr="005F49A5">
        <w:t xml:space="preserve"> </w:t>
      </w:r>
      <w:r w:rsidRPr="00281334">
        <w:t>such as a ‘Compute’ node type, a ‘Network’ node type or a generic ‘Database’ node type</w:t>
      </w:r>
      <w:r w:rsidRPr="005F49A5">
        <w:t>.</w:t>
      </w:r>
      <w:r w:rsidRPr="00281334">
        <w:t xml:space="preserve"> Furthermore, it is envisioned that a large number of additional types for use in service templates will be defined by a community over time. Therefore, template authors in many cases will not have to define types themselves but can simply start writing service templates that use existing types. In addition, the simple profile will provide means for easily customizing </w:t>
      </w:r>
      <w:r>
        <w:t xml:space="preserve">and extending </w:t>
      </w:r>
      <w:r w:rsidRPr="00281334">
        <w:t>existing types, for example by providing a customized ‘create’ script for some software.</w:t>
      </w:r>
    </w:p>
    <w:p w14:paraId="01DCAE4A" w14:textId="77777777" w:rsidR="002D57C4" w:rsidRDefault="002D57C4" w:rsidP="002D57C4">
      <w:pPr>
        <w:pStyle w:val="Heading2"/>
        <w:numPr>
          <w:ilvl w:val="1"/>
          <w:numId w:val="3"/>
        </w:numPr>
      </w:pPr>
      <w:bookmarkStart w:id="18" w:name="_Toc302251664"/>
      <w:bookmarkStart w:id="19" w:name="_Toc445238218"/>
      <w:r>
        <w:t>Implementations</w:t>
      </w:r>
      <w:bookmarkEnd w:id="18"/>
      <w:bookmarkEnd w:id="19"/>
    </w:p>
    <w:p w14:paraId="0A16FECA" w14:textId="77777777" w:rsidR="002D57C4" w:rsidRDefault="002D57C4" w:rsidP="002D57C4">
      <w:pPr>
        <w:spacing w:after="200"/>
      </w:pPr>
      <w:r>
        <w:t>Different kinds of processors and artifacts qualify as implementations of the TOSCA simple profile. Those that this specification is explicitly mentioning or referring to fall into the following categories:</w:t>
      </w:r>
    </w:p>
    <w:p w14:paraId="2F393DD0" w14:textId="77777777" w:rsidR="002D57C4" w:rsidRDefault="002D57C4" w:rsidP="002D57C4">
      <w:pPr>
        <w:pStyle w:val="ListParagraph"/>
        <w:numPr>
          <w:ilvl w:val="0"/>
          <w:numId w:val="72"/>
        </w:numPr>
        <w:spacing w:after="200"/>
      </w:pPr>
      <w:r>
        <w:t>TOSCA YAML service template (or “service template”): A YAML document artifact containing a (TOSCA) service template (see sections 3.9 “Service template definition”) that represents a Cloud application. (see sections 3.8 “Topology template definition”)</w:t>
      </w:r>
    </w:p>
    <w:p w14:paraId="42052866" w14:textId="77777777" w:rsidR="002D57C4" w:rsidRDefault="002D57C4" w:rsidP="002D57C4">
      <w:pPr>
        <w:pStyle w:val="ListParagraph"/>
        <w:numPr>
          <w:ilvl w:val="0"/>
          <w:numId w:val="72"/>
        </w:numPr>
        <w:spacing w:after="200"/>
      </w:pPr>
      <w:r>
        <w:t>TOSCA processor (or “processor”): An engine or tool that is capable of parsing and interpreting a TOSCA service template for a particular purpose. For example, the purpose could be validation, translation or visual rendering.</w:t>
      </w:r>
    </w:p>
    <w:p w14:paraId="5AEBA576" w14:textId="77777777" w:rsidR="002D57C4" w:rsidRDefault="002D57C4" w:rsidP="002D57C4">
      <w:pPr>
        <w:pStyle w:val="ListParagraph"/>
        <w:numPr>
          <w:ilvl w:val="0"/>
          <w:numId w:val="72"/>
        </w:numPr>
        <w:spacing w:after="200"/>
      </w:pPr>
      <w:r>
        <w:lastRenderedPageBreak/>
        <w:t>TOSCA orchestrator (also called orchestration engine): A TOSCA processor that interprets a TOSCA service template or a TOSCA CSAR in order to instantiate and deploy the described application in a Cloud.</w:t>
      </w:r>
    </w:p>
    <w:p w14:paraId="1D377E47" w14:textId="77777777" w:rsidR="002D57C4" w:rsidRDefault="002D57C4" w:rsidP="002D57C4">
      <w:pPr>
        <w:pStyle w:val="ListParagraph"/>
        <w:numPr>
          <w:ilvl w:val="0"/>
          <w:numId w:val="72"/>
        </w:numPr>
        <w:spacing w:after="200"/>
      </w:pPr>
      <w:r>
        <w:t>TOSCA generator: A tool that generates a TOSCA service template. An example of generator is a modeling tool capable of generating or editing a TOSCA service template (often such a tool would also be a TOSCA processor).</w:t>
      </w:r>
    </w:p>
    <w:p w14:paraId="74F43E89" w14:textId="77777777" w:rsidR="002D57C4" w:rsidRDefault="002D57C4" w:rsidP="002D57C4">
      <w:pPr>
        <w:pStyle w:val="ListParagraph"/>
        <w:numPr>
          <w:ilvl w:val="0"/>
          <w:numId w:val="72"/>
        </w:numPr>
        <w:spacing w:after="200"/>
      </w:pPr>
      <w:r>
        <w:t>TOSCA archive (or TOSCA Cloud Service Archive, or “CSAR”): a package artifact that contains a TOSCA service template and other artifacts usable by a TOSCA orchestrator to deploy an application.</w:t>
      </w:r>
    </w:p>
    <w:p w14:paraId="590FF851" w14:textId="77777777" w:rsidR="002D57C4" w:rsidRPr="00281334" w:rsidRDefault="002D57C4" w:rsidP="002D57C4">
      <w:pPr>
        <w:spacing w:after="200"/>
      </w:pPr>
      <w:r>
        <w:t>The above list is not exclusive. The above definitions should be understood as referring to and implementing the TOSCA simple profile as described in this document (abbreviated here as “TOSCA” for simplicity).</w:t>
      </w:r>
    </w:p>
    <w:p w14:paraId="54B620A7" w14:textId="77777777" w:rsidR="002D57C4" w:rsidRDefault="002D57C4" w:rsidP="002D57C4">
      <w:pPr>
        <w:pStyle w:val="Heading2"/>
        <w:numPr>
          <w:ilvl w:val="1"/>
          <w:numId w:val="3"/>
        </w:numPr>
      </w:pPr>
      <w:bookmarkStart w:id="20" w:name="_Toc302251665"/>
      <w:bookmarkStart w:id="21" w:name="_Toc445238219"/>
      <w:r>
        <w:t>Terminology</w:t>
      </w:r>
      <w:bookmarkEnd w:id="10"/>
      <w:bookmarkEnd w:id="11"/>
      <w:bookmarkEnd w:id="12"/>
      <w:bookmarkEnd w:id="13"/>
      <w:bookmarkEnd w:id="20"/>
      <w:bookmarkEnd w:id="21"/>
    </w:p>
    <w:p w14:paraId="6A0F8FB7" w14:textId="77777777" w:rsidR="002D57C4" w:rsidRDefault="002D57C4" w:rsidP="002D57C4">
      <w:r w:rsidRPr="008B50B0">
        <w:t xml:space="preserve">The </w:t>
      </w:r>
      <w:r>
        <w:t xml:space="preserve">TOSCA </w:t>
      </w:r>
      <w:r w:rsidRPr="008B50B0">
        <w:t xml:space="preserve">language introduces a </w:t>
      </w:r>
      <w:r>
        <w:t xml:space="preserve">YAML </w:t>
      </w:r>
      <w:r w:rsidRPr="008B50B0">
        <w:t xml:space="preserve">grammar for describing </w:t>
      </w:r>
      <w:r>
        <w:t>service template</w:t>
      </w:r>
      <w:r w:rsidRPr="008B50B0">
        <w:t xml:space="preserve">s by means of </w:t>
      </w:r>
      <w:r>
        <w:t>Topology Template</w:t>
      </w:r>
      <w:r w:rsidRPr="008B50B0">
        <w:t>s</w:t>
      </w:r>
      <w:r>
        <w:t xml:space="preserve"> and towards enablement of</w:t>
      </w:r>
      <w:r w:rsidRPr="008B50B0">
        <w:t xml:space="preserve"> </w:t>
      </w:r>
      <w:r>
        <w:t>interaction with a TOSCA instance model perhaps by external APIs or plans</w:t>
      </w:r>
      <w:r w:rsidRPr="008B50B0">
        <w:t xml:space="preserve">. The </w:t>
      </w:r>
      <w:r>
        <w:t xml:space="preserve">primary currently is </w:t>
      </w:r>
      <w:r w:rsidRPr="008B50B0">
        <w:t>on design time aspects, i.e. the de</w:t>
      </w:r>
      <w:r>
        <w:t>s</w:t>
      </w:r>
      <w:r w:rsidRPr="008B50B0">
        <w:t>cription of services to ensure their exchange</w:t>
      </w:r>
      <w:r>
        <w:t xml:space="preserve"> between Cloud providers, TOSCA Orchestrators and tooling</w:t>
      </w:r>
      <w:r w:rsidRPr="008B50B0">
        <w:t>.</w:t>
      </w:r>
      <w:r>
        <w:t xml:space="preserve"> </w:t>
      </w:r>
    </w:p>
    <w:p w14:paraId="720952A4" w14:textId="77777777" w:rsidR="002D57C4" w:rsidRDefault="002D57C4" w:rsidP="002D57C4"/>
    <w:p w14:paraId="6AB464BF" w14:textId="77777777" w:rsidR="002D57C4" w:rsidRPr="008B50B0" w:rsidRDefault="002D57C4" w:rsidP="002D57C4">
      <w:r w:rsidRPr="008B50B0">
        <w:t xml:space="preserve">The language provides an </w:t>
      </w:r>
      <w:r>
        <w:t>extension</w:t>
      </w:r>
      <w:r w:rsidRPr="008B50B0">
        <w:t xml:space="preserve"> mechanism that can be used to extend the definitions with additional vendor-specific or domain-specific information.</w:t>
      </w:r>
      <w:r>
        <w:t xml:space="preserve"> </w:t>
      </w:r>
    </w:p>
    <w:p w14:paraId="2589E74D" w14:textId="77777777" w:rsidR="002D57C4" w:rsidRDefault="002D57C4" w:rsidP="002D57C4">
      <w:pPr>
        <w:pStyle w:val="Heading2"/>
        <w:numPr>
          <w:ilvl w:val="1"/>
          <w:numId w:val="3"/>
        </w:numPr>
      </w:pPr>
      <w:bookmarkStart w:id="22" w:name="_Toc135718776"/>
      <w:bookmarkStart w:id="23" w:name="_Toc147732416"/>
      <w:bookmarkStart w:id="24" w:name="_Toc262047499"/>
      <w:bookmarkStart w:id="25" w:name="_Toc262047625"/>
      <w:bookmarkStart w:id="26" w:name="_Toc323909573"/>
      <w:bookmarkStart w:id="27" w:name="_Toc349667135"/>
      <w:bookmarkStart w:id="28" w:name="_Toc354322159"/>
      <w:bookmarkStart w:id="29" w:name="_Toc302251666"/>
      <w:bookmarkStart w:id="30" w:name="_Toc445238220"/>
      <w:r w:rsidRPr="008B50B0">
        <w:t>Notational Conventions</w:t>
      </w:r>
      <w:bookmarkEnd w:id="22"/>
      <w:bookmarkEnd w:id="23"/>
      <w:bookmarkEnd w:id="24"/>
      <w:bookmarkEnd w:id="25"/>
      <w:bookmarkEnd w:id="26"/>
      <w:bookmarkEnd w:id="27"/>
      <w:bookmarkEnd w:id="28"/>
      <w:bookmarkEnd w:id="29"/>
      <w:bookmarkEnd w:id="30"/>
    </w:p>
    <w:p w14:paraId="367B4EBD" w14:textId="77777777" w:rsidR="002D57C4" w:rsidRDefault="002D57C4" w:rsidP="002D57C4">
      <w:r>
        <w:t>The key words “</w:t>
      </w:r>
      <w:r w:rsidRPr="00134406">
        <w:t>MUST</w:t>
      </w:r>
      <w:r>
        <w:t>”</w:t>
      </w:r>
      <w:r w:rsidRPr="00134406">
        <w:t xml:space="preserve">, </w:t>
      </w:r>
      <w:r>
        <w:t>“</w:t>
      </w:r>
      <w:r w:rsidRPr="00134406">
        <w:t>MUST NOT</w:t>
      </w:r>
      <w:r>
        <w:t>”</w:t>
      </w:r>
      <w:r w:rsidRPr="00134406">
        <w:t xml:space="preserve">, </w:t>
      </w:r>
      <w:r>
        <w:t>“</w:t>
      </w:r>
      <w:r w:rsidRPr="00134406">
        <w:t>REQUIRED</w:t>
      </w:r>
      <w:r>
        <w:t>”</w:t>
      </w:r>
      <w:r w:rsidRPr="00134406">
        <w:t xml:space="preserve">, </w:t>
      </w:r>
      <w:r>
        <w:t>“</w:t>
      </w:r>
      <w:r w:rsidRPr="00134406">
        <w:t>SHALL</w:t>
      </w:r>
      <w:r>
        <w:t>”</w:t>
      </w:r>
      <w:r w:rsidRPr="00134406">
        <w:t xml:space="preserve">, </w:t>
      </w:r>
      <w:r>
        <w:t>“</w:t>
      </w:r>
      <w:r w:rsidRPr="00134406">
        <w:t>SHALL NOT</w:t>
      </w:r>
      <w:r>
        <w:t>”</w:t>
      </w:r>
      <w:r w:rsidRPr="00134406">
        <w:t xml:space="preserve">, </w:t>
      </w:r>
      <w:r>
        <w:t>“</w:t>
      </w:r>
      <w:r w:rsidRPr="00134406">
        <w:t>SHOULD</w:t>
      </w:r>
      <w:r>
        <w:t>”</w:t>
      </w:r>
      <w:r w:rsidRPr="00134406">
        <w:t xml:space="preserve">, </w:t>
      </w:r>
      <w:r>
        <w:t>“</w:t>
      </w:r>
      <w:r w:rsidRPr="00134406">
        <w:t>SHOULD NOT</w:t>
      </w:r>
      <w:r>
        <w:t>”</w:t>
      </w:r>
      <w:r w:rsidRPr="00134406">
        <w:t xml:space="preserve">, </w:t>
      </w:r>
      <w:r>
        <w:t>“</w:t>
      </w:r>
      <w:r w:rsidRPr="00134406">
        <w:t>RECOMMENDED</w:t>
      </w:r>
      <w:r>
        <w:t>”</w:t>
      </w:r>
      <w:r w:rsidRPr="00134406">
        <w:t xml:space="preserve">, </w:t>
      </w:r>
      <w:r>
        <w:t>“</w:t>
      </w:r>
      <w:r w:rsidRPr="00134406">
        <w:t>MAY</w:t>
      </w:r>
      <w:r>
        <w:t>”</w:t>
      </w:r>
      <w:r w:rsidRPr="00134406">
        <w:t xml:space="preserve">, and </w:t>
      </w:r>
      <w:r>
        <w:t>“</w:t>
      </w:r>
      <w:r w:rsidRPr="00134406">
        <w:t>OPTIONAL</w:t>
      </w:r>
      <w:r>
        <w:t>” in this document are to be interpreted as described in [</w:t>
      </w:r>
      <w:r>
        <w:fldChar w:fldCharType="begin"/>
      </w:r>
      <w:r>
        <w:instrText xml:space="preserve"> REF rfc2119 \h  \* MERGEFORMAT </w:instrText>
      </w:r>
      <w:r>
        <w:fldChar w:fldCharType="separate"/>
      </w:r>
      <w:r w:rsidR="008C123E" w:rsidRPr="008C123E">
        <w:t>RFC2119</w:t>
      </w:r>
      <w:r>
        <w:fldChar w:fldCharType="end"/>
      </w:r>
      <w:r>
        <w:t>].</w:t>
      </w:r>
    </w:p>
    <w:p w14:paraId="3388735D" w14:textId="77777777" w:rsidR="002D57C4" w:rsidRDefault="002D57C4" w:rsidP="002D57C4">
      <w:pPr>
        <w:pStyle w:val="Heading3"/>
        <w:numPr>
          <w:ilvl w:val="2"/>
          <w:numId w:val="3"/>
        </w:numPr>
      </w:pPr>
      <w:r>
        <w:t>Notes</w:t>
      </w:r>
    </w:p>
    <w:p w14:paraId="14BE944C" w14:textId="77777777" w:rsidR="002D57C4" w:rsidRDefault="002D57C4" w:rsidP="002D57C4">
      <w:pPr>
        <w:pStyle w:val="ListParagraph"/>
        <w:numPr>
          <w:ilvl w:val="0"/>
          <w:numId w:val="78"/>
        </w:numPr>
      </w:pPr>
      <w:r>
        <w:t>Sections that are titled “Example” throughout this document are considered non-normative.</w:t>
      </w:r>
    </w:p>
    <w:p w14:paraId="6E4BF575" w14:textId="77777777" w:rsidR="002D57C4" w:rsidRDefault="002D57C4" w:rsidP="002D57C4">
      <w:pPr>
        <w:pStyle w:val="Heading2"/>
        <w:numPr>
          <w:ilvl w:val="1"/>
          <w:numId w:val="3"/>
        </w:numPr>
      </w:pPr>
      <w:bookmarkStart w:id="31" w:name="_Ref7502892"/>
      <w:bookmarkStart w:id="32" w:name="_Toc12011611"/>
      <w:bookmarkStart w:id="33" w:name="_Toc85472894"/>
      <w:bookmarkStart w:id="34" w:name="_Toc287332008"/>
      <w:bookmarkStart w:id="35" w:name="_Toc379800442"/>
      <w:bookmarkStart w:id="36" w:name="_Toc397688834"/>
      <w:bookmarkStart w:id="37" w:name="_Toc302251667"/>
      <w:bookmarkStart w:id="38" w:name="_Toc445238221"/>
      <w:r>
        <w:t>Normative</w:t>
      </w:r>
      <w:bookmarkEnd w:id="31"/>
      <w:bookmarkEnd w:id="32"/>
      <w:r>
        <w:t xml:space="preserve"> References</w:t>
      </w:r>
      <w:bookmarkEnd w:id="33"/>
      <w:bookmarkEnd w:id="34"/>
      <w:bookmarkEnd w:id="35"/>
      <w:bookmarkEnd w:id="36"/>
      <w:bookmarkEnd w:id="37"/>
      <w:bookmarkEnd w:id="38"/>
    </w:p>
    <w:tbl>
      <w:tblPr>
        <w:tblStyle w:val="TableGrid"/>
        <w:tblW w:w="0" w:type="auto"/>
        <w:tblInd w:w="-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736"/>
        <w:gridCol w:w="7560"/>
      </w:tblGrid>
      <w:tr w:rsidR="002D57C4" w14:paraId="64E7BA38" w14:textId="77777777" w:rsidTr="00502E57">
        <w:tc>
          <w:tcPr>
            <w:tcW w:w="2736" w:type="dxa"/>
          </w:tcPr>
          <w:p w14:paraId="73147F23" w14:textId="77777777" w:rsidR="002D57C4" w:rsidRDefault="002D57C4" w:rsidP="00502E57">
            <w:pPr>
              <w:pStyle w:val="Ref"/>
              <w:ind w:left="0" w:firstLine="0"/>
              <w:rPr>
                <w:rStyle w:val="Refterm"/>
              </w:rPr>
            </w:pPr>
            <w:r>
              <w:rPr>
                <w:rStyle w:val="Refterm"/>
              </w:rPr>
              <w:t>[</w:t>
            </w:r>
            <w:bookmarkStart w:id="39" w:name="rfc2119"/>
            <w:r>
              <w:rPr>
                <w:rStyle w:val="Refterm"/>
              </w:rPr>
              <w:t>RFC2119</w:t>
            </w:r>
            <w:bookmarkEnd w:id="39"/>
            <w:r>
              <w:rPr>
                <w:rStyle w:val="Refterm"/>
              </w:rPr>
              <w:t>]</w:t>
            </w:r>
          </w:p>
        </w:tc>
        <w:tc>
          <w:tcPr>
            <w:tcW w:w="7560" w:type="dxa"/>
          </w:tcPr>
          <w:p w14:paraId="745E68CF" w14:textId="77777777" w:rsidR="002D57C4" w:rsidRPr="00DE7E4A" w:rsidRDefault="002D57C4" w:rsidP="00502E57">
            <w:pPr>
              <w:pStyle w:val="Ref"/>
              <w:ind w:left="0" w:firstLine="0"/>
            </w:pPr>
            <w:r>
              <w:t xml:space="preserve">S. Bradner, </w:t>
            </w:r>
            <w:r>
              <w:rPr>
                <w:i/>
              </w:rPr>
              <w:t>Key words for use in RFCs to Indicate Requirement Levels</w:t>
            </w:r>
            <w:r>
              <w:t xml:space="preserve">, </w:t>
            </w:r>
            <w:hyperlink r:id="rId46" w:history="1">
              <w:r>
                <w:rPr>
                  <w:rStyle w:val="Hyperlink"/>
                </w:rPr>
                <w:t>http://www.ietf.org/rfc/rfc2119.txt</w:t>
              </w:r>
            </w:hyperlink>
            <w:r>
              <w:t>, IETF RFC 2119, March 1997.</w:t>
            </w:r>
          </w:p>
        </w:tc>
      </w:tr>
      <w:tr w:rsidR="002D57C4" w14:paraId="2907EC99" w14:textId="77777777" w:rsidTr="00502E57">
        <w:tc>
          <w:tcPr>
            <w:tcW w:w="2736" w:type="dxa"/>
          </w:tcPr>
          <w:p w14:paraId="28DFDB46" w14:textId="77777777" w:rsidR="002D57C4" w:rsidRDefault="002D57C4" w:rsidP="00502E57">
            <w:pPr>
              <w:pStyle w:val="Ref"/>
              <w:ind w:left="0" w:firstLine="0"/>
              <w:rPr>
                <w:rStyle w:val="Refterm"/>
              </w:rPr>
            </w:pPr>
            <w:r>
              <w:rPr>
                <w:rStyle w:val="Refterm"/>
              </w:rPr>
              <w:t>[</w:t>
            </w:r>
            <w:bookmarkStart w:id="40" w:name="REF_TOSCA_1_0"/>
            <w:r>
              <w:rPr>
                <w:rStyle w:val="Refterm"/>
              </w:rPr>
              <w:t>TOSCA-1.0</w:t>
            </w:r>
            <w:bookmarkEnd w:id="40"/>
            <w:r>
              <w:rPr>
                <w:rStyle w:val="Refterm"/>
              </w:rPr>
              <w:t>]</w:t>
            </w:r>
          </w:p>
        </w:tc>
        <w:tc>
          <w:tcPr>
            <w:tcW w:w="7560" w:type="dxa"/>
          </w:tcPr>
          <w:p w14:paraId="2EEBD99B" w14:textId="77777777" w:rsidR="002D57C4" w:rsidRDefault="002D57C4" w:rsidP="00502E57">
            <w:pPr>
              <w:pStyle w:val="Ref"/>
              <w:ind w:left="0" w:firstLine="0"/>
              <w:rPr>
                <w:rStyle w:val="Refterm"/>
              </w:rPr>
            </w:pPr>
            <w:r w:rsidRPr="00DE7E4A">
              <w:t xml:space="preserve">Topology and Orchestration Topology and Orchestration Specification for Cloud Applications (TOSCA) Version 1.0, an OASIS Standard, 25 November 2013, </w:t>
            </w:r>
            <w:hyperlink r:id="rId47" w:history="1">
              <w:r w:rsidRPr="00DE7E4A">
                <w:rPr>
                  <w:rStyle w:val="Hyperlink"/>
                </w:rPr>
                <w:t>http://docs.oasis-open.org/tosca/TOSCA/v1.0/os/TOSCA-v1.0-os.pdf</w:t>
              </w:r>
            </w:hyperlink>
          </w:p>
        </w:tc>
      </w:tr>
      <w:tr w:rsidR="002D57C4" w14:paraId="5B82E2AB" w14:textId="77777777" w:rsidTr="00502E57">
        <w:tc>
          <w:tcPr>
            <w:tcW w:w="2736" w:type="dxa"/>
          </w:tcPr>
          <w:p w14:paraId="300C6287" w14:textId="77777777" w:rsidR="002D57C4" w:rsidRDefault="002D57C4" w:rsidP="00502E57">
            <w:pPr>
              <w:pStyle w:val="Ref"/>
              <w:ind w:left="0" w:firstLine="0"/>
              <w:rPr>
                <w:rStyle w:val="Refterm"/>
              </w:rPr>
            </w:pPr>
            <w:r>
              <w:rPr>
                <w:rStyle w:val="Refterm"/>
              </w:rPr>
              <w:t>[</w:t>
            </w:r>
            <w:bookmarkStart w:id="41" w:name="REF_YAML_1_2"/>
            <w:r>
              <w:rPr>
                <w:rStyle w:val="Refterm"/>
              </w:rPr>
              <w:t>YAML-1.2</w:t>
            </w:r>
            <w:bookmarkEnd w:id="41"/>
            <w:r>
              <w:rPr>
                <w:rStyle w:val="Refterm"/>
              </w:rPr>
              <w:t>]</w:t>
            </w:r>
          </w:p>
        </w:tc>
        <w:tc>
          <w:tcPr>
            <w:tcW w:w="7560" w:type="dxa"/>
          </w:tcPr>
          <w:p w14:paraId="662CB0AE" w14:textId="77777777" w:rsidR="002D57C4" w:rsidRDefault="002D57C4" w:rsidP="00502E57">
            <w:pPr>
              <w:pStyle w:val="Ref"/>
              <w:ind w:left="0" w:firstLine="0"/>
              <w:rPr>
                <w:rStyle w:val="Refterm"/>
              </w:rPr>
            </w:pPr>
            <w:r w:rsidRPr="00D5706A">
              <w:t xml:space="preserve">YAML, Version 1.2, 3rd Edition, Patched at 2009-10-01, Oren Ben-Kiki, Clark Evans, Ingy döt Net </w:t>
            </w:r>
            <w:hyperlink r:id="rId48" w:history="1">
              <w:r w:rsidRPr="00D5706A">
                <w:rPr>
                  <w:rStyle w:val="Hyperlink"/>
                </w:rPr>
                <w:t>http://www.yaml.org/spec/1.2/spec.html</w:t>
              </w:r>
            </w:hyperlink>
          </w:p>
        </w:tc>
      </w:tr>
      <w:tr w:rsidR="002D57C4" w14:paraId="21803410" w14:textId="77777777" w:rsidTr="00502E57">
        <w:tc>
          <w:tcPr>
            <w:tcW w:w="2736" w:type="dxa"/>
          </w:tcPr>
          <w:p w14:paraId="473EA3B2" w14:textId="77777777" w:rsidR="002D57C4" w:rsidRDefault="002D57C4" w:rsidP="00502E57">
            <w:pPr>
              <w:pStyle w:val="Ref"/>
              <w:ind w:left="0" w:firstLine="0"/>
              <w:rPr>
                <w:rStyle w:val="Refterm"/>
              </w:rPr>
            </w:pPr>
            <w:r>
              <w:rPr>
                <w:rStyle w:val="Refterm"/>
              </w:rPr>
              <w:t>[</w:t>
            </w:r>
            <w:bookmarkStart w:id="42" w:name="REF_YAML_TIMESTAMP_1_1"/>
            <w:r>
              <w:rPr>
                <w:rStyle w:val="Refterm"/>
              </w:rPr>
              <w:t>YAML-TS-1.1</w:t>
            </w:r>
            <w:bookmarkEnd w:id="42"/>
            <w:r>
              <w:rPr>
                <w:rStyle w:val="Refterm"/>
              </w:rPr>
              <w:t>]</w:t>
            </w:r>
          </w:p>
        </w:tc>
        <w:tc>
          <w:tcPr>
            <w:tcW w:w="7560" w:type="dxa"/>
          </w:tcPr>
          <w:p w14:paraId="491ABAE1" w14:textId="77777777" w:rsidR="002D57C4" w:rsidRDefault="002D57C4" w:rsidP="00502E57">
            <w:pPr>
              <w:pStyle w:val="Ref"/>
              <w:ind w:left="0" w:firstLine="0"/>
              <w:rPr>
                <w:rStyle w:val="Refterm"/>
              </w:rPr>
            </w:pPr>
            <w:r w:rsidRPr="00D5706A">
              <w:t xml:space="preserve">Timestamp Language-Independent Type for YAML Version 1.1, Working Draft 2005-01-18, </w:t>
            </w:r>
            <w:hyperlink r:id="rId49" w:history="1">
              <w:r w:rsidRPr="00D5706A">
                <w:rPr>
                  <w:rStyle w:val="Hyperlink"/>
                </w:rPr>
                <w:t>http://yaml.org/type/timestamp.html</w:t>
              </w:r>
            </w:hyperlink>
          </w:p>
        </w:tc>
      </w:tr>
    </w:tbl>
    <w:p w14:paraId="4E5A19FC" w14:textId="77777777" w:rsidR="002D57C4" w:rsidRDefault="002D57C4" w:rsidP="002D57C4">
      <w:pPr>
        <w:pStyle w:val="Heading2"/>
        <w:numPr>
          <w:ilvl w:val="1"/>
          <w:numId w:val="3"/>
        </w:numPr>
      </w:pPr>
      <w:bookmarkStart w:id="43" w:name="_Toc85472895"/>
      <w:bookmarkStart w:id="44" w:name="_Toc287332009"/>
      <w:bookmarkStart w:id="45" w:name="_Toc379800443"/>
      <w:bookmarkStart w:id="46" w:name="_Toc397688835"/>
      <w:bookmarkStart w:id="47" w:name="_Toc302251668"/>
      <w:bookmarkStart w:id="48" w:name="_Toc445238222"/>
      <w:r>
        <w:t>Non-Normative References</w:t>
      </w:r>
      <w:bookmarkEnd w:id="43"/>
      <w:bookmarkEnd w:id="44"/>
      <w:bookmarkEnd w:id="45"/>
      <w:bookmarkEnd w:id="46"/>
      <w:bookmarkEnd w:id="47"/>
      <w:bookmarkEnd w:id="48"/>
    </w:p>
    <w:tbl>
      <w:tblPr>
        <w:tblStyle w:val="TableGrid"/>
        <w:tblW w:w="0" w:type="auto"/>
        <w:tblInd w:w="-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16"/>
        <w:gridCol w:w="7560"/>
      </w:tblGrid>
      <w:tr w:rsidR="002D57C4" w14:paraId="56FAFBB4" w14:textId="77777777" w:rsidTr="00502E57">
        <w:tc>
          <w:tcPr>
            <w:tcW w:w="2016" w:type="dxa"/>
          </w:tcPr>
          <w:p w14:paraId="71A3C005" w14:textId="77777777" w:rsidR="002D57C4" w:rsidRDefault="002D57C4" w:rsidP="00502E57">
            <w:pPr>
              <w:pStyle w:val="Ref"/>
              <w:ind w:left="0" w:firstLine="0"/>
              <w:rPr>
                <w:rStyle w:val="Refterm"/>
              </w:rPr>
            </w:pPr>
          </w:p>
        </w:tc>
        <w:tc>
          <w:tcPr>
            <w:tcW w:w="7560" w:type="dxa"/>
          </w:tcPr>
          <w:p w14:paraId="320A7A1A" w14:textId="77777777" w:rsidR="002D57C4" w:rsidRPr="00DE7E4A" w:rsidRDefault="002D57C4" w:rsidP="00502E57">
            <w:pPr>
              <w:pStyle w:val="Ref"/>
              <w:ind w:left="0" w:firstLine="0"/>
            </w:pPr>
          </w:p>
        </w:tc>
      </w:tr>
      <w:tr w:rsidR="002D57C4" w14:paraId="23E65FB5" w14:textId="77777777" w:rsidTr="00502E57">
        <w:tc>
          <w:tcPr>
            <w:tcW w:w="2016" w:type="dxa"/>
          </w:tcPr>
          <w:p w14:paraId="7597146F" w14:textId="77777777" w:rsidR="002D57C4" w:rsidRDefault="002D57C4" w:rsidP="00502E57">
            <w:pPr>
              <w:pStyle w:val="Ref"/>
              <w:ind w:left="0" w:firstLine="0"/>
              <w:rPr>
                <w:rStyle w:val="Refterm"/>
              </w:rPr>
            </w:pPr>
            <w:r>
              <w:rPr>
                <w:rStyle w:val="Refterm"/>
              </w:rPr>
              <w:t>[</w:t>
            </w:r>
            <w:bookmarkStart w:id="49" w:name="REF_APACHE"/>
            <w:r>
              <w:rPr>
                <w:rStyle w:val="Refterm"/>
              </w:rPr>
              <w:t>Apache</w:t>
            </w:r>
            <w:bookmarkEnd w:id="49"/>
            <w:r>
              <w:rPr>
                <w:rStyle w:val="Refterm"/>
              </w:rPr>
              <w:t>]</w:t>
            </w:r>
          </w:p>
        </w:tc>
        <w:tc>
          <w:tcPr>
            <w:tcW w:w="7560" w:type="dxa"/>
          </w:tcPr>
          <w:p w14:paraId="3FF7E3AE" w14:textId="77777777" w:rsidR="002D57C4" w:rsidRDefault="002D57C4" w:rsidP="00502E57">
            <w:pPr>
              <w:pStyle w:val="Ref"/>
              <w:ind w:left="0" w:firstLine="0"/>
            </w:pPr>
            <w:r>
              <w:t xml:space="preserve">Apache Server, </w:t>
            </w:r>
            <w:hyperlink r:id="rId50" w:history="1">
              <w:r w:rsidRPr="00AE3349">
                <w:rPr>
                  <w:rStyle w:val="Hyperlink"/>
                </w:rPr>
                <w:t>https://httpd.apache.org/</w:t>
              </w:r>
            </w:hyperlink>
          </w:p>
        </w:tc>
      </w:tr>
      <w:tr w:rsidR="002D57C4" w14:paraId="5B442C18" w14:textId="77777777" w:rsidTr="00502E57">
        <w:tc>
          <w:tcPr>
            <w:tcW w:w="2016" w:type="dxa"/>
          </w:tcPr>
          <w:p w14:paraId="57F25FE5" w14:textId="77777777" w:rsidR="002D57C4" w:rsidRDefault="002D57C4" w:rsidP="00502E57">
            <w:pPr>
              <w:pStyle w:val="Ref"/>
              <w:ind w:left="0" w:firstLine="0"/>
              <w:rPr>
                <w:rStyle w:val="Refterm"/>
              </w:rPr>
            </w:pPr>
            <w:r>
              <w:rPr>
                <w:rStyle w:val="Refterm"/>
              </w:rPr>
              <w:t>[</w:t>
            </w:r>
            <w:bookmarkStart w:id="50" w:name="REF_CHEF"/>
            <w:r>
              <w:rPr>
                <w:rStyle w:val="Refterm"/>
              </w:rPr>
              <w:t>Chef</w:t>
            </w:r>
            <w:bookmarkEnd w:id="50"/>
            <w:r>
              <w:rPr>
                <w:rStyle w:val="Refterm"/>
              </w:rPr>
              <w:t>]</w:t>
            </w:r>
          </w:p>
        </w:tc>
        <w:tc>
          <w:tcPr>
            <w:tcW w:w="7560" w:type="dxa"/>
          </w:tcPr>
          <w:p w14:paraId="0855B66D" w14:textId="77777777" w:rsidR="002D57C4" w:rsidRPr="00DE7E4A" w:rsidRDefault="002D57C4" w:rsidP="00502E57">
            <w:pPr>
              <w:pStyle w:val="Ref"/>
              <w:ind w:left="0" w:firstLine="0"/>
            </w:pPr>
            <w:r>
              <w:t xml:space="preserve">Chef, </w:t>
            </w:r>
            <w:hyperlink r:id="rId51" w:history="1">
              <w:r w:rsidRPr="00B9624C">
                <w:rPr>
                  <w:rStyle w:val="Hyperlink"/>
                </w:rPr>
                <w:t>https://wiki.opscode.com/display/chef/Home</w:t>
              </w:r>
            </w:hyperlink>
          </w:p>
        </w:tc>
      </w:tr>
      <w:tr w:rsidR="002D57C4" w14:paraId="52AAD48E" w14:textId="77777777" w:rsidTr="00502E57">
        <w:tc>
          <w:tcPr>
            <w:tcW w:w="2016" w:type="dxa"/>
          </w:tcPr>
          <w:p w14:paraId="615C6CE8" w14:textId="77777777" w:rsidR="002D57C4" w:rsidRDefault="002D57C4" w:rsidP="00502E57">
            <w:pPr>
              <w:pStyle w:val="Ref"/>
              <w:ind w:left="0" w:firstLine="0"/>
              <w:rPr>
                <w:rStyle w:val="Refterm"/>
              </w:rPr>
            </w:pPr>
            <w:r>
              <w:rPr>
                <w:rStyle w:val="Refterm"/>
              </w:rPr>
              <w:t>[</w:t>
            </w:r>
            <w:bookmarkStart w:id="51" w:name="REF_NODEJS"/>
            <w:r>
              <w:rPr>
                <w:rStyle w:val="Refterm"/>
              </w:rPr>
              <w:t>NodeJS</w:t>
            </w:r>
            <w:bookmarkEnd w:id="51"/>
            <w:r>
              <w:rPr>
                <w:rStyle w:val="Refterm"/>
              </w:rPr>
              <w:t>]</w:t>
            </w:r>
          </w:p>
        </w:tc>
        <w:tc>
          <w:tcPr>
            <w:tcW w:w="7560" w:type="dxa"/>
          </w:tcPr>
          <w:p w14:paraId="31CAF878" w14:textId="77777777" w:rsidR="002D57C4" w:rsidRDefault="002D57C4" w:rsidP="00502E57">
            <w:pPr>
              <w:pStyle w:val="Ref"/>
              <w:ind w:left="0" w:firstLine="0"/>
            </w:pPr>
            <w:r>
              <w:t xml:space="preserve">Node.js, </w:t>
            </w:r>
            <w:hyperlink r:id="rId52" w:history="1">
              <w:r w:rsidRPr="00D41284">
                <w:rPr>
                  <w:rStyle w:val="Hyperlink"/>
                </w:rPr>
                <w:t>https://nodejs.org/</w:t>
              </w:r>
            </w:hyperlink>
          </w:p>
        </w:tc>
      </w:tr>
      <w:tr w:rsidR="002D57C4" w14:paraId="1C879387" w14:textId="77777777" w:rsidTr="00502E57">
        <w:tc>
          <w:tcPr>
            <w:tcW w:w="2016" w:type="dxa"/>
          </w:tcPr>
          <w:p w14:paraId="7EA937EE" w14:textId="77777777" w:rsidR="002D57C4" w:rsidRDefault="002D57C4" w:rsidP="00502E57">
            <w:pPr>
              <w:pStyle w:val="Ref"/>
              <w:ind w:left="0" w:firstLine="0"/>
              <w:rPr>
                <w:rStyle w:val="Refterm"/>
              </w:rPr>
            </w:pPr>
            <w:r>
              <w:rPr>
                <w:rStyle w:val="Refterm"/>
              </w:rPr>
              <w:t>[</w:t>
            </w:r>
            <w:bookmarkStart w:id="52" w:name="REF_PUPPET"/>
            <w:r>
              <w:rPr>
                <w:rStyle w:val="Refterm"/>
              </w:rPr>
              <w:t>Puppet</w:t>
            </w:r>
            <w:bookmarkEnd w:id="52"/>
            <w:r>
              <w:rPr>
                <w:rStyle w:val="Refterm"/>
              </w:rPr>
              <w:t>]</w:t>
            </w:r>
          </w:p>
        </w:tc>
        <w:tc>
          <w:tcPr>
            <w:tcW w:w="7560" w:type="dxa"/>
          </w:tcPr>
          <w:p w14:paraId="3CD39854" w14:textId="77777777" w:rsidR="002D57C4" w:rsidRPr="00DE7E4A" w:rsidRDefault="002D57C4" w:rsidP="00502E57">
            <w:pPr>
              <w:pStyle w:val="Ref"/>
              <w:ind w:left="0" w:firstLine="0"/>
            </w:pPr>
            <w:r>
              <w:t xml:space="preserve">Puppet, </w:t>
            </w:r>
            <w:hyperlink r:id="rId53" w:history="1">
              <w:r w:rsidRPr="00B9624C">
                <w:rPr>
                  <w:rStyle w:val="Hyperlink"/>
                </w:rPr>
                <w:t>http://puppetlabs.com/</w:t>
              </w:r>
            </w:hyperlink>
          </w:p>
        </w:tc>
      </w:tr>
      <w:tr w:rsidR="002D57C4" w14:paraId="527C8502" w14:textId="77777777" w:rsidTr="00502E57">
        <w:tc>
          <w:tcPr>
            <w:tcW w:w="2016" w:type="dxa"/>
          </w:tcPr>
          <w:p w14:paraId="183360B0" w14:textId="77777777" w:rsidR="002D57C4" w:rsidRDefault="002D57C4" w:rsidP="00502E57">
            <w:pPr>
              <w:pStyle w:val="Ref"/>
              <w:ind w:left="0" w:firstLine="0"/>
              <w:rPr>
                <w:rStyle w:val="Refterm"/>
              </w:rPr>
            </w:pPr>
            <w:r>
              <w:rPr>
                <w:rStyle w:val="Refterm"/>
              </w:rPr>
              <w:t>[</w:t>
            </w:r>
            <w:bookmarkStart w:id="53" w:name="REF_WORDPRESS"/>
            <w:r>
              <w:rPr>
                <w:rStyle w:val="Refterm"/>
              </w:rPr>
              <w:t>WordPress</w:t>
            </w:r>
            <w:bookmarkEnd w:id="53"/>
            <w:r>
              <w:rPr>
                <w:rStyle w:val="Refterm"/>
              </w:rPr>
              <w:t>]</w:t>
            </w:r>
          </w:p>
        </w:tc>
        <w:tc>
          <w:tcPr>
            <w:tcW w:w="7560" w:type="dxa"/>
          </w:tcPr>
          <w:p w14:paraId="0610EDB9" w14:textId="77777777" w:rsidR="002D57C4" w:rsidRPr="00DE7E4A" w:rsidRDefault="002D57C4" w:rsidP="00502E57">
            <w:pPr>
              <w:pStyle w:val="Ref"/>
              <w:ind w:left="0" w:firstLine="0"/>
            </w:pPr>
            <w:r>
              <w:t xml:space="preserve">WordPress, </w:t>
            </w:r>
            <w:hyperlink r:id="rId54" w:history="1">
              <w:r w:rsidRPr="00A75D0C">
                <w:rPr>
                  <w:rStyle w:val="Hyperlink"/>
                </w:rPr>
                <w:t>https://wordpress.org/</w:t>
              </w:r>
            </w:hyperlink>
          </w:p>
        </w:tc>
      </w:tr>
      <w:tr w:rsidR="002D57C4" w14:paraId="6D29E1DB" w14:textId="77777777" w:rsidTr="00502E57">
        <w:tc>
          <w:tcPr>
            <w:tcW w:w="2016" w:type="dxa"/>
          </w:tcPr>
          <w:p w14:paraId="0E077D6A" w14:textId="77777777" w:rsidR="002D57C4" w:rsidRDefault="002D57C4" w:rsidP="00502E57">
            <w:pPr>
              <w:pStyle w:val="Ref"/>
              <w:ind w:left="0" w:firstLine="0"/>
              <w:rPr>
                <w:rStyle w:val="Refterm"/>
              </w:rPr>
            </w:pPr>
            <w:r>
              <w:rPr>
                <w:rStyle w:val="Refterm"/>
              </w:rPr>
              <w:t>[</w:t>
            </w:r>
            <w:bookmarkStart w:id="54" w:name="REF_MAVEN_VERSION"/>
            <w:r>
              <w:rPr>
                <w:rStyle w:val="Refterm"/>
              </w:rPr>
              <w:t>Maven-Version</w:t>
            </w:r>
            <w:bookmarkEnd w:id="54"/>
            <w:r>
              <w:rPr>
                <w:rStyle w:val="Refterm"/>
              </w:rPr>
              <w:t>]</w:t>
            </w:r>
          </w:p>
          <w:p w14:paraId="5062FD42" w14:textId="77777777" w:rsidR="002D57C4" w:rsidRDefault="002D57C4" w:rsidP="00502E57">
            <w:pPr>
              <w:pStyle w:val="Ref"/>
              <w:ind w:left="0" w:firstLine="0"/>
              <w:rPr>
                <w:rStyle w:val="Refterm"/>
              </w:rPr>
            </w:pPr>
          </w:p>
        </w:tc>
        <w:tc>
          <w:tcPr>
            <w:tcW w:w="7560" w:type="dxa"/>
          </w:tcPr>
          <w:p w14:paraId="009ABE33" w14:textId="77777777" w:rsidR="002D57C4" w:rsidRDefault="002D57C4" w:rsidP="00502E57">
            <w:pPr>
              <w:pStyle w:val="CommentText"/>
            </w:pPr>
            <w:r>
              <w:lastRenderedPageBreak/>
              <w:t>Apache Maven version policy draft:</w:t>
            </w:r>
          </w:p>
          <w:p w14:paraId="4B7F493F" w14:textId="77777777" w:rsidR="002D57C4" w:rsidRPr="00DE7E4A" w:rsidRDefault="008C123E" w:rsidP="00502E57">
            <w:pPr>
              <w:pStyle w:val="Ref"/>
              <w:ind w:left="0" w:firstLine="0"/>
            </w:pPr>
            <w:hyperlink r:id="rId55" w:history="1">
              <w:r w:rsidR="002D57C4" w:rsidRPr="00E225D1">
                <w:rPr>
                  <w:rStyle w:val="Hyperlink"/>
                </w:rPr>
                <w:t>https://cwiki.apache.org/confluence/display/MAVEN/Version+number+policy</w:t>
              </w:r>
            </w:hyperlink>
          </w:p>
        </w:tc>
      </w:tr>
    </w:tbl>
    <w:p w14:paraId="7ACA9068" w14:textId="77777777" w:rsidR="002D57C4" w:rsidRDefault="002D57C4" w:rsidP="002D57C4">
      <w:pPr>
        <w:pStyle w:val="Heading2"/>
        <w:numPr>
          <w:ilvl w:val="1"/>
          <w:numId w:val="3"/>
        </w:numPr>
      </w:pPr>
      <w:bookmarkStart w:id="55" w:name="_Toc302251669"/>
      <w:bookmarkStart w:id="56" w:name="_Toc445238223"/>
      <w:r>
        <w:lastRenderedPageBreak/>
        <w:t>Glossary</w:t>
      </w:r>
      <w:bookmarkEnd w:id="55"/>
      <w:bookmarkEnd w:id="56"/>
    </w:p>
    <w:p w14:paraId="4812DDBE" w14:textId="77777777" w:rsidR="002D57C4" w:rsidRDefault="002D57C4" w:rsidP="002D57C4">
      <w:pPr>
        <w:pStyle w:val="NormalaroundTable"/>
      </w:pPr>
      <w:r>
        <w:t>The following terms are used throughout this specification and have the following definitions when used in context of this document.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88"/>
        <w:gridCol w:w="7578"/>
      </w:tblGrid>
      <w:tr w:rsidR="002D57C4" w14:paraId="64688D1B" w14:textId="77777777" w:rsidTr="00502E57">
        <w:tc>
          <w:tcPr>
            <w:tcW w:w="2088" w:type="dxa"/>
          </w:tcPr>
          <w:p w14:paraId="16D19486" w14:textId="77777777" w:rsidR="002D57C4" w:rsidRPr="00422683" w:rsidRDefault="002D57C4" w:rsidP="00502E57">
            <w:pPr>
              <w:pStyle w:val="TableText-Heading"/>
            </w:pPr>
            <w:r w:rsidRPr="00422683">
              <w:t>Term</w:t>
            </w:r>
          </w:p>
        </w:tc>
        <w:tc>
          <w:tcPr>
            <w:tcW w:w="7578" w:type="dxa"/>
          </w:tcPr>
          <w:p w14:paraId="013B8BA3" w14:textId="77777777" w:rsidR="002D57C4" w:rsidRPr="00422683" w:rsidRDefault="002D57C4" w:rsidP="00502E57">
            <w:pPr>
              <w:pStyle w:val="TableText-Heading"/>
            </w:pPr>
            <w:r w:rsidRPr="00422683">
              <w:t>Definition</w:t>
            </w:r>
          </w:p>
        </w:tc>
      </w:tr>
      <w:tr w:rsidR="002D57C4" w14:paraId="43A7BBFC" w14:textId="77777777" w:rsidTr="00502E57">
        <w:tc>
          <w:tcPr>
            <w:tcW w:w="2088" w:type="dxa"/>
          </w:tcPr>
          <w:p w14:paraId="19FA3B0D" w14:textId="77777777" w:rsidR="002D57C4" w:rsidRPr="00DE7E4A" w:rsidRDefault="002D57C4" w:rsidP="00502E57">
            <w:pPr>
              <w:rPr>
                <w:rStyle w:val="Refterm"/>
              </w:rPr>
            </w:pPr>
            <w:r w:rsidRPr="00DE7E4A">
              <w:rPr>
                <w:rStyle w:val="Refterm"/>
              </w:rPr>
              <w:t>Instance Model</w:t>
            </w:r>
          </w:p>
        </w:tc>
        <w:tc>
          <w:tcPr>
            <w:tcW w:w="7578" w:type="dxa"/>
          </w:tcPr>
          <w:p w14:paraId="2FB8126D" w14:textId="77777777" w:rsidR="002D57C4" w:rsidRDefault="002D57C4" w:rsidP="00502E57">
            <w:r w:rsidRPr="008B50B0">
              <w:t xml:space="preserve">A </w:t>
            </w:r>
            <w:r>
              <w:t>deployed</w:t>
            </w:r>
            <w:r w:rsidRPr="008B50B0">
              <w:t xml:space="preserve"> service is a </w:t>
            </w:r>
            <w:r>
              <w:t xml:space="preserve">running </w:t>
            </w:r>
            <w:r w:rsidRPr="008B50B0">
              <w:t xml:space="preserve">instance of a </w:t>
            </w:r>
            <w:r>
              <w:t>Service Template</w:t>
            </w:r>
            <w:r w:rsidRPr="008B50B0">
              <w:t xml:space="preserve">. More precisely, the instance is derived by instantiating the </w:t>
            </w:r>
            <w:r>
              <w:t>Topology Template</w:t>
            </w:r>
            <w:r w:rsidRPr="008B50B0">
              <w:t xml:space="preserve"> of its </w:t>
            </w:r>
            <w:r>
              <w:t>Service Template</w:t>
            </w:r>
            <w:r w:rsidRPr="008B50B0">
              <w:t xml:space="preserve">, most often by running </w:t>
            </w:r>
            <w:r>
              <w:t>a special plan</w:t>
            </w:r>
            <w:r w:rsidRPr="008B50B0">
              <w:t xml:space="preserve"> defined for the </w:t>
            </w:r>
            <w:r>
              <w:t xml:space="preserve">Service Template, often referred to as </w:t>
            </w:r>
            <w:r w:rsidRPr="008B50B0">
              <w:t>build plan.</w:t>
            </w:r>
          </w:p>
        </w:tc>
      </w:tr>
      <w:tr w:rsidR="002D57C4" w14:paraId="38C601AF" w14:textId="77777777" w:rsidTr="00502E57">
        <w:tc>
          <w:tcPr>
            <w:tcW w:w="2088" w:type="dxa"/>
          </w:tcPr>
          <w:p w14:paraId="14E38AF7" w14:textId="77777777" w:rsidR="002D57C4" w:rsidRPr="00DE7E4A" w:rsidRDefault="002D57C4" w:rsidP="00502E57">
            <w:pPr>
              <w:rPr>
                <w:rStyle w:val="Refterm"/>
              </w:rPr>
            </w:pPr>
            <w:r>
              <w:rPr>
                <w:rStyle w:val="Refterm"/>
              </w:rPr>
              <w:t>Node Template</w:t>
            </w:r>
          </w:p>
        </w:tc>
        <w:tc>
          <w:tcPr>
            <w:tcW w:w="7578" w:type="dxa"/>
          </w:tcPr>
          <w:p w14:paraId="7856E617" w14:textId="77777777" w:rsidR="002D57C4" w:rsidRDefault="002D57C4" w:rsidP="00502E57">
            <w:r>
              <w:t xml:space="preserve">A </w:t>
            </w:r>
            <w:r w:rsidRPr="008B50B0">
              <w:rPr>
                <w:i/>
              </w:rPr>
              <w:t>Relationship Template</w:t>
            </w:r>
            <w:r w:rsidRPr="008B50B0">
              <w:t xml:space="preserve"> </w:t>
            </w:r>
            <w:r>
              <w:t>specifies the occurrence of a software component node as part of a Topology Template. Each Node Template refers to a Node Type that defines the semantics of the node (e.g., properties, attributes, requirements, capabilities, interfaces). Node Types are defined separately for reuse purposes.</w:t>
            </w:r>
          </w:p>
        </w:tc>
      </w:tr>
      <w:tr w:rsidR="002D57C4" w14:paraId="5A5D7D37" w14:textId="77777777" w:rsidTr="00502E57">
        <w:tc>
          <w:tcPr>
            <w:tcW w:w="2088" w:type="dxa"/>
          </w:tcPr>
          <w:p w14:paraId="1F3B5DD5" w14:textId="77777777" w:rsidR="002D57C4" w:rsidRPr="00DE7E4A" w:rsidRDefault="002D57C4" w:rsidP="00502E57">
            <w:pPr>
              <w:rPr>
                <w:rStyle w:val="Refterm"/>
              </w:rPr>
            </w:pPr>
            <w:r w:rsidRPr="00DE7E4A">
              <w:rPr>
                <w:rStyle w:val="Refterm"/>
              </w:rPr>
              <w:t>Relationship Template</w:t>
            </w:r>
          </w:p>
        </w:tc>
        <w:tc>
          <w:tcPr>
            <w:tcW w:w="7578" w:type="dxa"/>
          </w:tcPr>
          <w:p w14:paraId="438B8441" w14:textId="77777777" w:rsidR="002D57C4" w:rsidRDefault="002D57C4" w:rsidP="00502E57">
            <w:r>
              <w:t xml:space="preserve">A </w:t>
            </w:r>
            <w:r w:rsidRPr="008B50B0">
              <w:rPr>
                <w:i/>
              </w:rPr>
              <w:t>Relationship Template</w:t>
            </w:r>
            <w:r w:rsidRPr="008B50B0">
              <w:t xml:space="preserve"> </w:t>
            </w:r>
            <w:r>
              <w:t>specifies the occurrence of a relationship between nodes in a Topology Template. Each Relationship Template refers to a Relationship Type that defines the semantics relationship (e.g., properties, attributes, interfaces, etc.). Relationship Types are defined separately for reuse purposes.</w:t>
            </w:r>
          </w:p>
        </w:tc>
      </w:tr>
      <w:tr w:rsidR="002D57C4" w14:paraId="0A21493B" w14:textId="77777777" w:rsidTr="00502E57">
        <w:tc>
          <w:tcPr>
            <w:tcW w:w="2088" w:type="dxa"/>
          </w:tcPr>
          <w:p w14:paraId="4F998B62" w14:textId="77777777" w:rsidR="002D57C4" w:rsidRDefault="002D57C4" w:rsidP="00502E57">
            <w:pPr>
              <w:rPr>
                <w:rStyle w:val="Refterm"/>
              </w:rPr>
            </w:pPr>
            <w:bookmarkStart w:id="57" w:name="TERM_SERVICE_TEMPLATE"/>
            <w:r>
              <w:rPr>
                <w:rStyle w:val="Refterm"/>
              </w:rPr>
              <w:t>Service Template</w:t>
            </w:r>
            <w:bookmarkEnd w:id="57"/>
          </w:p>
        </w:tc>
        <w:tc>
          <w:tcPr>
            <w:tcW w:w="7578" w:type="dxa"/>
          </w:tcPr>
          <w:p w14:paraId="508517BA" w14:textId="77777777" w:rsidR="002D57C4" w:rsidRPr="00FC3161" w:rsidRDefault="002D57C4" w:rsidP="00502E57">
            <w:pPr>
              <w:pStyle w:val="Ref"/>
            </w:pPr>
            <w:r w:rsidRPr="00FC3161">
              <w:t xml:space="preserve">A Service Template is </w:t>
            </w:r>
            <w:r>
              <w:t xml:space="preserve">typically </w:t>
            </w:r>
            <w:r w:rsidRPr="00FC3161">
              <w:t>used to specify the “topology” (or structure) and “orchestration” (or invocation of management behavior) of IT services so that they can be provisioned and managed in accordance with constraints and policies.</w:t>
            </w:r>
          </w:p>
          <w:p w14:paraId="1CEC0E58" w14:textId="77777777" w:rsidR="002D57C4" w:rsidRDefault="002D57C4" w:rsidP="00502E57">
            <w:pPr>
              <w:pStyle w:val="Ref"/>
            </w:pPr>
          </w:p>
          <w:p w14:paraId="26EEFC4B" w14:textId="77777777" w:rsidR="002D57C4" w:rsidRPr="0080390F" w:rsidRDefault="002D57C4" w:rsidP="00502E57">
            <w:pPr>
              <w:pStyle w:val="Ref"/>
            </w:pPr>
            <w:r>
              <w:t xml:space="preserve">Specifically, TOSCA Service Templates optionally allow definitions of a TOSCA </w:t>
            </w:r>
            <w:hyperlink w:anchor="TERM_TOPOLOGY_TEMPLATE" w:history="1">
              <w:r w:rsidRPr="00016927">
                <w:rPr>
                  <w:rStyle w:val="Hyperlink"/>
                </w:rPr>
                <w:t>Topology Template</w:t>
              </w:r>
            </w:hyperlink>
            <w:r>
              <w:t>, TOSCA types (e.g., Node, Relationship, Capability, Artifact, etc.), groupings, policies and constraints along with any input or output declarations.</w:t>
            </w:r>
          </w:p>
          <w:p w14:paraId="3951972C" w14:textId="77777777" w:rsidR="002D57C4" w:rsidRPr="0080390F" w:rsidRDefault="002D57C4" w:rsidP="00502E57">
            <w:pPr>
              <w:pStyle w:val="Ref"/>
            </w:pPr>
          </w:p>
        </w:tc>
      </w:tr>
      <w:tr w:rsidR="002D57C4" w14:paraId="247289FE" w14:textId="77777777" w:rsidTr="00502E57">
        <w:tc>
          <w:tcPr>
            <w:tcW w:w="2088" w:type="dxa"/>
          </w:tcPr>
          <w:p w14:paraId="3A031288" w14:textId="77777777" w:rsidR="002D57C4" w:rsidRPr="0080390F" w:rsidRDefault="002D57C4" w:rsidP="00502E57">
            <w:pPr>
              <w:rPr>
                <w:rStyle w:val="Refterm"/>
              </w:rPr>
            </w:pPr>
            <w:bookmarkStart w:id="58" w:name="TERM_TOPOLOGY_MODEL"/>
            <w:r w:rsidRPr="0080390F">
              <w:rPr>
                <w:rStyle w:val="Refterm"/>
              </w:rPr>
              <w:t>Topology Model</w:t>
            </w:r>
            <w:bookmarkEnd w:id="58"/>
          </w:p>
        </w:tc>
        <w:tc>
          <w:tcPr>
            <w:tcW w:w="7578" w:type="dxa"/>
          </w:tcPr>
          <w:p w14:paraId="22EACACB" w14:textId="77777777" w:rsidR="002D57C4" w:rsidRDefault="002D57C4" w:rsidP="00502E57">
            <w:pPr>
              <w:pStyle w:val="Ref"/>
            </w:pPr>
            <w:r>
              <w:t xml:space="preserve">The term Topology Model is often used synonymously with the term </w:t>
            </w:r>
            <w:hyperlink w:anchor="TERM_TOPOLOGY_TEMPLATE" w:history="1">
              <w:r w:rsidRPr="004E6205">
                <w:rPr>
                  <w:rStyle w:val="Hyperlink"/>
                </w:rPr>
                <w:t>Topology Template</w:t>
              </w:r>
            </w:hyperlink>
            <w:r>
              <w:t xml:space="preserve"> with the use of “model” being prevalent when considering a Service Template’s topology definition as an </w:t>
            </w:r>
            <w:r w:rsidRPr="0052204C">
              <w:rPr>
                <w:b/>
                <w:i/>
              </w:rPr>
              <w:t>abstract</w:t>
            </w:r>
            <w:r w:rsidRPr="0052204C">
              <w:rPr>
                <w:i/>
              </w:rPr>
              <w:t xml:space="preserve"> </w:t>
            </w:r>
            <w:r w:rsidRPr="0052204C">
              <w:rPr>
                <w:b/>
                <w:i/>
              </w:rPr>
              <w:t>representation</w:t>
            </w:r>
            <w:r>
              <w:t xml:space="preserve"> of an application or service to facilitate understanding of its functional components and by eliminating unnecessary </w:t>
            </w:r>
            <w:r w:rsidRPr="00EA1C58">
              <w:rPr>
                <w:rFonts w:asciiTheme="minorHAnsi" w:hAnsiTheme="minorHAnsi"/>
              </w:rPr>
              <w:t>details</w:t>
            </w:r>
            <w:r>
              <w:t>.</w:t>
            </w:r>
          </w:p>
        </w:tc>
      </w:tr>
      <w:tr w:rsidR="002D57C4" w14:paraId="16BE06D5" w14:textId="77777777" w:rsidTr="00502E57">
        <w:tc>
          <w:tcPr>
            <w:tcW w:w="2088" w:type="dxa"/>
          </w:tcPr>
          <w:p w14:paraId="59248A3F" w14:textId="77777777" w:rsidR="002D57C4" w:rsidRDefault="002D57C4" w:rsidP="00502E57">
            <w:bookmarkStart w:id="59" w:name="TERM_TOPOLOGY_TEMPLATE"/>
            <w:r>
              <w:rPr>
                <w:rStyle w:val="Refterm"/>
              </w:rPr>
              <w:t>Topology T</w:t>
            </w:r>
            <w:r w:rsidRPr="005E60AE">
              <w:rPr>
                <w:rStyle w:val="Refterm"/>
              </w:rPr>
              <w:t>emplate</w:t>
            </w:r>
            <w:bookmarkEnd w:id="59"/>
          </w:p>
        </w:tc>
        <w:tc>
          <w:tcPr>
            <w:tcW w:w="7578" w:type="dxa"/>
          </w:tcPr>
          <w:p w14:paraId="69D87CD5" w14:textId="77777777" w:rsidR="002D57C4" w:rsidRDefault="002D57C4" w:rsidP="00502E57">
            <w:pPr>
              <w:pStyle w:val="Ref"/>
            </w:pPr>
            <w:r w:rsidRPr="0080390F">
              <w:t>A Topology Template defines the structure of a service in the context of a Service Template. A Topology Template consists of a set of Node Template and Relationship Template definitions that together define the topology model of a service as a (not necessarily connected) directed graph.</w:t>
            </w:r>
          </w:p>
          <w:p w14:paraId="3139F170" w14:textId="77777777" w:rsidR="002D57C4" w:rsidRPr="0080390F" w:rsidRDefault="002D57C4" w:rsidP="00502E57">
            <w:pPr>
              <w:pStyle w:val="Ref"/>
            </w:pPr>
          </w:p>
          <w:p w14:paraId="16F02B69" w14:textId="77777777" w:rsidR="002D57C4" w:rsidRDefault="002D57C4" w:rsidP="00502E57">
            <w:pPr>
              <w:pStyle w:val="Ref"/>
            </w:pPr>
            <w:r>
              <w:t xml:space="preserve">The term Topology Template is often used synonymously with the term </w:t>
            </w:r>
            <w:hyperlink w:anchor="TERM_TOPOLOGY_MODEL" w:history="1">
              <w:r w:rsidRPr="004E6205">
                <w:rPr>
                  <w:rStyle w:val="Hyperlink"/>
                </w:rPr>
                <w:t>Topology Model</w:t>
              </w:r>
            </w:hyperlink>
            <w:r>
              <w:t xml:space="preserve">.  The distinction is that a topology template can be used to instantiate and orchestrate the model as a </w:t>
            </w:r>
            <w:r w:rsidRPr="0052204C">
              <w:rPr>
                <w:b/>
                <w:i/>
              </w:rPr>
              <w:t>reusable pattern</w:t>
            </w:r>
            <w:r>
              <w:t xml:space="preserve"> and includes all details necessary to accomplish it.</w:t>
            </w:r>
          </w:p>
        </w:tc>
      </w:tr>
      <w:tr w:rsidR="002D57C4" w14:paraId="6D5C279E" w14:textId="77777777" w:rsidTr="00502E57">
        <w:tc>
          <w:tcPr>
            <w:tcW w:w="2088" w:type="dxa"/>
          </w:tcPr>
          <w:p w14:paraId="1318C8E3" w14:textId="77777777" w:rsidR="002D57C4" w:rsidRDefault="002D57C4" w:rsidP="00502E57"/>
        </w:tc>
        <w:tc>
          <w:tcPr>
            <w:tcW w:w="7578" w:type="dxa"/>
          </w:tcPr>
          <w:p w14:paraId="38DF6616" w14:textId="77777777" w:rsidR="002D57C4" w:rsidRDefault="002D57C4" w:rsidP="00502E57"/>
        </w:tc>
      </w:tr>
    </w:tbl>
    <w:p w14:paraId="0368B923" w14:textId="77777777" w:rsidR="002D57C4" w:rsidRDefault="002D57C4" w:rsidP="002D57C4">
      <w:pPr>
        <w:pStyle w:val="Heading1"/>
        <w:numPr>
          <w:ilvl w:val="0"/>
          <w:numId w:val="3"/>
        </w:numPr>
        <w:rPr>
          <w:rFonts w:eastAsiaTheme="majorEastAsia"/>
        </w:rPr>
      </w:pPr>
      <w:bookmarkStart w:id="60" w:name="_A_“hello_world”"/>
      <w:bookmarkStart w:id="61" w:name="_Toc302251670"/>
      <w:bookmarkStart w:id="62" w:name="_Toc445238224"/>
      <w:bookmarkStart w:id="63" w:name="_Ref377651701"/>
      <w:bookmarkStart w:id="64" w:name="_Toc379455003"/>
      <w:bookmarkStart w:id="65" w:name="_Toc397688777"/>
      <w:bookmarkEnd w:id="60"/>
      <w:r>
        <w:rPr>
          <w:rFonts w:eastAsiaTheme="majorEastAsia"/>
        </w:rPr>
        <w:lastRenderedPageBreak/>
        <w:t>TOSCA by example</w:t>
      </w:r>
      <w:bookmarkEnd w:id="61"/>
      <w:bookmarkEnd w:id="62"/>
    </w:p>
    <w:p w14:paraId="63931402" w14:textId="77777777" w:rsidR="002D57C4" w:rsidRPr="00936F64" w:rsidRDefault="002D57C4" w:rsidP="002D57C4">
      <w:r>
        <w:t xml:space="preserve">This </w:t>
      </w:r>
      <w:r w:rsidRPr="00936F64">
        <w:rPr>
          <w:b/>
        </w:rPr>
        <w:t>non-normative</w:t>
      </w:r>
      <w:r>
        <w:t xml:space="preserve"> section contains several sections that show how to model applications with TOSCA Simple Profile using YAML by example starting with a “Hello World” template up through examples that show complex composition modeling.</w:t>
      </w:r>
    </w:p>
    <w:p w14:paraId="1C737595" w14:textId="77777777" w:rsidR="002D57C4" w:rsidRPr="00281334" w:rsidRDefault="002D57C4" w:rsidP="002D57C4">
      <w:pPr>
        <w:pStyle w:val="Heading2"/>
        <w:numPr>
          <w:ilvl w:val="1"/>
          <w:numId w:val="3"/>
        </w:numPr>
        <w:rPr>
          <w:rFonts w:eastAsiaTheme="majorEastAsia"/>
        </w:rPr>
      </w:pPr>
      <w:bookmarkStart w:id="66" w:name="_A_“hello_world”_1"/>
      <w:bookmarkStart w:id="67" w:name="_A_“hello_world”_2"/>
      <w:bookmarkStart w:id="68" w:name="_Toc302251671"/>
      <w:bookmarkStart w:id="69" w:name="_Toc445238225"/>
      <w:bookmarkEnd w:id="66"/>
      <w:bookmarkEnd w:id="67"/>
      <w:r w:rsidRPr="00281334">
        <w:rPr>
          <w:rFonts w:eastAsiaTheme="majorEastAsia"/>
        </w:rPr>
        <w:t xml:space="preserve">A </w:t>
      </w:r>
      <w:r>
        <w:rPr>
          <w:rFonts w:eastAsiaTheme="majorEastAsia"/>
        </w:rPr>
        <w:t>“</w:t>
      </w:r>
      <w:r w:rsidRPr="00281334">
        <w:rPr>
          <w:rFonts w:eastAsiaTheme="majorEastAsia"/>
        </w:rPr>
        <w:t>hello world</w:t>
      </w:r>
      <w:r>
        <w:rPr>
          <w:rFonts w:eastAsiaTheme="majorEastAsia"/>
        </w:rPr>
        <w:t>”</w:t>
      </w:r>
      <w:r w:rsidRPr="00281334">
        <w:rPr>
          <w:rFonts w:eastAsiaTheme="majorEastAsia"/>
        </w:rPr>
        <w:t xml:space="preserve"> </w:t>
      </w:r>
      <w:r>
        <w:rPr>
          <w:rFonts w:eastAsiaTheme="majorEastAsia"/>
        </w:rPr>
        <w:t>template for TOSCA Simple</w:t>
      </w:r>
      <w:bookmarkEnd w:id="63"/>
      <w:bookmarkEnd w:id="64"/>
      <w:r>
        <w:rPr>
          <w:rFonts w:eastAsiaTheme="majorEastAsia"/>
        </w:rPr>
        <w:t xml:space="preserve"> Profile in YAML</w:t>
      </w:r>
      <w:bookmarkEnd w:id="65"/>
      <w:bookmarkEnd w:id="68"/>
      <w:bookmarkEnd w:id="69"/>
    </w:p>
    <w:p w14:paraId="14729B57" w14:textId="77777777" w:rsidR="002D57C4" w:rsidRDefault="002D57C4" w:rsidP="002D57C4">
      <w:pPr>
        <w:spacing w:after="200"/>
      </w:pPr>
      <w:r w:rsidRPr="00281334">
        <w:t xml:space="preserve">As mentioned before, the TOSCA simple profile assumes the existence of a </w:t>
      </w:r>
      <w:r>
        <w:t xml:space="preserve">small set of pre-defined, normative </w:t>
      </w:r>
      <w:r w:rsidRPr="00281334">
        <w:t>set of node types (e.g.</w:t>
      </w:r>
      <w:r>
        <w:t xml:space="preserve">, a </w:t>
      </w:r>
      <w:r w:rsidRPr="00281334">
        <w:t>‘Compute’</w:t>
      </w:r>
      <w:r>
        <w:t xml:space="preserve"> node</w:t>
      </w:r>
      <w:r w:rsidRPr="00281334">
        <w:t>)</w:t>
      </w:r>
      <w:r>
        <w:t xml:space="preserve"> along with other types, which will be introduced through the course of this document, for</w:t>
      </w:r>
      <w:r w:rsidRPr="00281334">
        <w:t xml:space="preserve"> creating</w:t>
      </w:r>
      <w:r>
        <w:t xml:space="preserve"> TOSCA</w:t>
      </w:r>
      <w:r w:rsidRPr="00281334">
        <w:t xml:space="preserve"> </w:t>
      </w:r>
      <w:r>
        <w:t>S</w:t>
      </w:r>
      <w:r w:rsidRPr="00281334">
        <w:t xml:space="preserve">ervice </w:t>
      </w:r>
      <w:r>
        <w:t>T</w:t>
      </w:r>
      <w:r w:rsidRPr="00281334">
        <w:t>emplate</w:t>
      </w:r>
      <w:r>
        <w:t>s. I</w:t>
      </w:r>
      <w:r w:rsidRPr="00281334">
        <w:t>t is envisioned that many additional node types for building service templates will be created by communities</w:t>
      </w:r>
      <w:r>
        <w:t xml:space="preserve"> some may be published as profiles that build upon the TOSCA Simple Profile specification</w:t>
      </w:r>
      <w:r w:rsidRPr="00281334">
        <w:t xml:space="preserve">. </w:t>
      </w:r>
      <w:r>
        <w:t>Using the normative TOSCA Compute node type</w:t>
      </w:r>
      <w:r w:rsidRPr="00281334">
        <w:t xml:space="preserve">, a </w:t>
      </w:r>
      <w:r>
        <w:t>very</w:t>
      </w:r>
      <w:r w:rsidRPr="00281334">
        <w:t xml:space="preserve"> basic </w:t>
      </w:r>
      <w:r>
        <w:t xml:space="preserve">“Hello World” </w:t>
      </w:r>
      <w:r w:rsidRPr="00281334">
        <w:t xml:space="preserve">TOSCA template for deploying just a single server would look </w:t>
      </w:r>
      <w:r>
        <w:t>as follows:</w:t>
      </w:r>
    </w:p>
    <w:p w14:paraId="0BBE13A7" w14:textId="77777777" w:rsidR="002D57C4" w:rsidRDefault="002D57C4" w:rsidP="002D57C4">
      <w:pPr>
        <w:pStyle w:val="Caption"/>
        <w:keepNext/>
      </w:pPr>
      <w:bookmarkStart w:id="70" w:name="_Ref377651792"/>
      <w:bookmarkStart w:id="71" w:name="_Toc397688838"/>
      <w:bookmarkStart w:id="72" w:name="_Toc302293207"/>
      <w:bookmarkStart w:id="73" w:name="_Toc443660557"/>
      <w:r>
        <w:t xml:space="preserve">Example </w:t>
      </w:r>
      <w:fldSimple w:instr=" SEQ Example \* ARABIC ">
        <w:r w:rsidR="008C123E">
          <w:rPr>
            <w:noProof/>
          </w:rPr>
          <w:t>1</w:t>
        </w:r>
      </w:fldSimple>
      <w:r>
        <w:t xml:space="preserve"> </w:t>
      </w:r>
      <w:bookmarkStart w:id="74" w:name="_Ref377651807"/>
      <w:r>
        <w:t>- TOSCA Simple "Hello World"</w:t>
      </w:r>
      <w:bookmarkEnd w:id="70"/>
      <w:bookmarkEnd w:id="71"/>
      <w:bookmarkEnd w:id="72"/>
      <w:bookmarkEnd w:id="73"/>
      <w:bookmarkEnd w:id="7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0CB3188" w14:textId="77777777" w:rsidTr="00502E57">
        <w:tc>
          <w:tcPr>
            <w:tcW w:w="9576" w:type="dxa"/>
            <w:shd w:val="clear" w:color="auto" w:fill="D9D9D9" w:themeFill="background1" w:themeFillShade="D9"/>
          </w:tcPr>
          <w:p w14:paraId="1604A63E"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4B6A5152" w14:textId="77777777" w:rsidR="002D57C4" w:rsidRPr="006824F5" w:rsidRDefault="002D57C4" w:rsidP="00502E57">
            <w:pPr>
              <w:rPr>
                <w:rStyle w:val="CodeSnippet"/>
                <w:noProof/>
              </w:rPr>
            </w:pPr>
          </w:p>
          <w:p w14:paraId="48BE847D" w14:textId="77777777" w:rsidR="002D57C4" w:rsidRPr="006824F5" w:rsidRDefault="002D57C4" w:rsidP="00502E57">
            <w:pPr>
              <w:rPr>
                <w:rStyle w:val="CodeSnippet"/>
                <w:noProof/>
              </w:rPr>
            </w:pPr>
            <w:r w:rsidRPr="006824F5">
              <w:rPr>
                <w:rStyle w:val="CodeSnippet"/>
                <w:noProof/>
              </w:rPr>
              <w:t>description: Template for deploying a single server with predefined properties.</w:t>
            </w:r>
          </w:p>
          <w:p w14:paraId="4FED971C" w14:textId="77777777" w:rsidR="002D57C4" w:rsidRPr="006824F5" w:rsidRDefault="002D57C4" w:rsidP="00502E57">
            <w:pPr>
              <w:rPr>
                <w:rStyle w:val="CodeSnippet"/>
                <w:noProof/>
              </w:rPr>
            </w:pPr>
          </w:p>
          <w:p w14:paraId="68CAF5FF" w14:textId="77777777" w:rsidR="002D57C4" w:rsidRDefault="002D57C4" w:rsidP="00502E57">
            <w:pPr>
              <w:rPr>
                <w:rStyle w:val="CodeSnippet"/>
                <w:noProof/>
              </w:rPr>
            </w:pPr>
            <w:r>
              <w:rPr>
                <w:rStyle w:val="CodeSnippet"/>
                <w:noProof/>
              </w:rPr>
              <w:t>topology_template:</w:t>
            </w:r>
          </w:p>
          <w:p w14:paraId="4D4C15E5"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7AF0DF5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my_server:</w:t>
            </w:r>
          </w:p>
          <w:p w14:paraId="05B5BF37"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tosca.nodes.Compute</w:t>
            </w:r>
          </w:p>
          <w:p w14:paraId="28755EF3" w14:textId="77777777" w:rsidR="002D57C4" w:rsidRDefault="002D57C4" w:rsidP="00502E57">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capabilities:</w:t>
            </w:r>
          </w:p>
          <w:p w14:paraId="39C84C12" w14:textId="77777777" w:rsidR="002D57C4" w:rsidRPr="00A74B12" w:rsidRDefault="002D57C4" w:rsidP="00502E57">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w:t>
            </w:r>
            <w:r>
              <w:rPr>
                <w:rStyle w:val="CodeSnippet"/>
              </w:rPr>
              <w:t>Host</w:t>
            </w:r>
            <w:r w:rsidRPr="00A74B12">
              <w:rPr>
                <w:rStyle w:val="CodeSnippet"/>
              </w:rPr>
              <w:t xml:space="preserve"> </w:t>
            </w:r>
            <w:r>
              <w:rPr>
                <w:rStyle w:val="CodeSnippet"/>
              </w:rPr>
              <w:t xml:space="preserve">container </w:t>
            </w:r>
            <w:r w:rsidRPr="00A74B12">
              <w:rPr>
                <w:rStyle w:val="CodeSnippet"/>
              </w:rPr>
              <w:t>properties</w:t>
            </w:r>
          </w:p>
          <w:p w14:paraId="541B266E" w14:textId="77777777" w:rsidR="002D57C4" w:rsidRDefault="002D57C4" w:rsidP="00502E57">
            <w:pPr>
              <w:autoSpaceDE w:val="0"/>
              <w:autoSpaceDN w:val="0"/>
              <w:adjustRightInd w:val="0"/>
              <w:rPr>
                <w:rStyle w:val="CodeSnippet"/>
              </w:rPr>
            </w:pPr>
            <w:r>
              <w:rPr>
                <w:rStyle w:val="CodeSnippet"/>
              </w:rPr>
              <w:t xml:space="preserve">        host:</w:t>
            </w:r>
          </w:p>
          <w:p w14:paraId="309E2646" w14:textId="77777777" w:rsidR="002D57C4" w:rsidRPr="00A74B12" w:rsidRDefault="002D57C4" w:rsidP="00502E57">
            <w:pPr>
              <w:rPr>
                <w:rStyle w:val="CodeSnippet"/>
              </w:rPr>
            </w:pPr>
            <w:r>
              <w:rPr>
                <w:rStyle w:val="CodeSnippet"/>
              </w:rPr>
              <w:t xml:space="preserve">   </w:t>
            </w:r>
            <w:r w:rsidRPr="00A74B12">
              <w:rPr>
                <w:rStyle w:val="CodeSnippet"/>
              </w:rPr>
              <w:t xml:space="preserve">    </w:t>
            </w:r>
            <w:r>
              <w:rPr>
                <w:rStyle w:val="CodeSnippet"/>
              </w:rPr>
              <w:t xml:space="preserve">  </w:t>
            </w:r>
            <w:r w:rsidRPr="00A74B12">
              <w:rPr>
                <w:rStyle w:val="CodeSnippet"/>
              </w:rPr>
              <w:t>properties:</w:t>
            </w:r>
          </w:p>
          <w:p w14:paraId="3E2F1CE1" w14:textId="77777777" w:rsidR="002D57C4" w:rsidRPr="00A74B12" w:rsidRDefault="002D57C4" w:rsidP="00502E57">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num_cpus: </w:t>
            </w:r>
            <w:r>
              <w:rPr>
                <w:rStyle w:val="CodeSnippet"/>
              </w:rPr>
              <w:t>1</w:t>
            </w:r>
            <w:r w:rsidRPr="00A74B12">
              <w:rPr>
                <w:rStyle w:val="CodeSnippet"/>
              </w:rPr>
              <w:t xml:space="preserve"> </w:t>
            </w:r>
          </w:p>
          <w:p w14:paraId="3073A839" w14:textId="77777777" w:rsidR="002D57C4" w:rsidRPr="00A74B12" w:rsidRDefault="002D57C4" w:rsidP="00502E57">
            <w:pPr>
              <w:rPr>
                <w:rStyle w:val="CodeSnippet"/>
              </w:rPr>
            </w:pPr>
            <w:r w:rsidRPr="00A74B12">
              <w:rPr>
                <w:rStyle w:val="CodeSnippet"/>
              </w:rPr>
              <w:t xml:space="preserve">      </w:t>
            </w:r>
            <w:r>
              <w:rPr>
                <w:rStyle w:val="CodeSnippet"/>
              </w:rPr>
              <w:t xml:space="preserve">     </w:t>
            </w:r>
            <w:r w:rsidRPr="00A74B12">
              <w:rPr>
                <w:rStyle w:val="CodeSnippet"/>
              </w:rPr>
              <w:t>disk_size: 10 GB</w:t>
            </w:r>
          </w:p>
          <w:p w14:paraId="60096D4B" w14:textId="77777777" w:rsidR="002D57C4" w:rsidRDefault="002D57C4" w:rsidP="00502E57">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w:t>
            </w:r>
            <w:r>
              <w:rPr>
                <w:rStyle w:val="CodeSnippet"/>
              </w:rPr>
              <w:t xml:space="preserve">  </w:t>
            </w:r>
            <w:r w:rsidRPr="00A74B12">
              <w:rPr>
                <w:rStyle w:val="CodeSnippet"/>
              </w:rPr>
              <w:t xml:space="preserve">mem_size: </w:t>
            </w:r>
            <w:r>
              <w:rPr>
                <w:rStyle w:val="CodeSnippet"/>
              </w:rPr>
              <w:t xml:space="preserve">4096 </w:t>
            </w:r>
            <w:r w:rsidRPr="00A74B12">
              <w:rPr>
                <w:rStyle w:val="CodeSnippet"/>
              </w:rPr>
              <w:t>MB</w:t>
            </w:r>
          </w:p>
          <w:p w14:paraId="64B2C73C" w14:textId="77777777" w:rsidR="002D57C4" w:rsidRPr="00A74B12" w:rsidRDefault="002D57C4" w:rsidP="00502E57">
            <w:pPr>
              <w:autoSpaceDE w:val="0"/>
              <w:autoSpaceDN w:val="0"/>
              <w:adjustRightInd w:val="0"/>
              <w:rPr>
                <w:rStyle w:val="CodeSnippet"/>
              </w:rPr>
            </w:pPr>
            <w:r>
              <w:rPr>
                <w:rStyle w:val="CodeSnippet"/>
              </w:rPr>
              <w:t xml:space="preserve">        # Guest Operating System properties</w:t>
            </w:r>
          </w:p>
          <w:p w14:paraId="399245B4" w14:textId="77777777" w:rsidR="002D57C4" w:rsidRPr="00A74B12" w:rsidRDefault="002D57C4" w:rsidP="00502E57">
            <w:pPr>
              <w:autoSpaceDE w:val="0"/>
              <w:autoSpaceDN w:val="0"/>
              <w:adjustRightInd w:val="0"/>
              <w:rPr>
                <w:rStyle w:val="CodeSnippet"/>
              </w:rPr>
            </w:pPr>
            <w:r>
              <w:rPr>
                <w:rStyle w:val="CodeSnippet"/>
              </w:rPr>
              <w:t xml:space="preserve">  </w:t>
            </w:r>
            <w:r w:rsidRPr="00A74B12">
              <w:rPr>
                <w:rStyle w:val="CodeSnippet"/>
              </w:rPr>
              <w:t xml:space="preserve">      os:</w:t>
            </w:r>
          </w:p>
          <w:p w14:paraId="3B88DC5D" w14:textId="77777777" w:rsidR="002D57C4" w:rsidRPr="00A74B12" w:rsidRDefault="002D57C4" w:rsidP="00502E57">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properties:</w:t>
            </w:r>
          </w:p>
          <w:p w14:paraId="0C7AAAB0" w14:textId="77777777" w:rsidR="002D57C4" w:rsidRPr="00A74B12" w:rsidRDefault="002D57C4" w:rsidP="00502E57">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 host Operating System image properties</w:t>
            </w:r>
          </w:p>
          <w:p w14:paraId="58F2DFAD" w14:textId="77777777" w:rsidR="002D57C4" w:rsidRPr="00A74B12" w:rsidRDefault="002D57C4" w:rsidP="00502E57">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architecture: x86_64 </w:t>
            </w:r>
          </w:p>
          <w:p w14:paraId="787BE375" w14:textId="77777777" w:rsidR="002D57C4" w:rsidRPr="00A74B12" w:rsidRDefault="002D57C4" w:rsidP="00502E57">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type: linux  </w:t>
            </w:r>
          </w:p>
          <w:p w14:paraId="43D20A1F" w14:textId="77777777" w:rsidR="002D57C4" w:rsidRPr="00A74B12" w:rsidRDefault="002D57C4" w:rsidP="00502E57">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distribution: rhel  </w:t>
            </w:r>
          </w:p>
          <w:p w14:paraId="6BDB2299" w14:textId="77777777" w:rsidR="002D57C4" w:rsidRPr="00CB5189" w:rsidRDefault="002D57C4" w:rsidP="00502E57">
            <w:pPr>
              <w:autoSpaceDE w:val="0"/>
              <w:autoSpaceDN w:val="0"/>
              <w:adjustRightInd w:val="0"/>
              <w:rPr>
                <w:noProof/>
              </w:rPr>
            </w:pPr>
            <w:r>
              <w:rPr>
                <w:rStyle w:val="CodeSnippet"/>
              </w:rPr>
              <w:t xml:space="preserve">  </w:t>
            </w:r>
            <w:r w:rsidRPr="00A74B12">
              <w:rPr>
                <w:rStyle w:val="CodeSnippet"/>
              </w:rPr>
              <w:t xml:space="preserve">          version: 6.5</w:t>
            </w:r>
            <w:r>
              <w:rPr>
                <w:noProof/>
              </w:rPr>
              <w:t xml:space="preserve">  </w:t>
            </w:r>
          </w:p>
        </w:tc>
      </w:tr>
    </w:tbl>
    <w:p w14:paraId="1E380241" w14:textId="77777777" w:rsidR="002D57C4" w:rsidRDefault="002D57C4" w:rsidP="002D57C4">
      <w:pPr>
        <w:pStyle w:val="NormalaroundTable"/>
      </w:pPr>
      <w:r w:rsidRPr="00281334">
        <w:t xml:space="preserve">The template above contains </w:t>
      </w:r>
      <w:r>
        <w:t>a very simple topology template with only a</w:t>
      </w:r>
      <w:r w:rsidRPr="00281334">
        <w:t xml:space="preserve"> single ‘Compute’ node template </w:t>
      </w:r>
      <w:r>
        <w:t xml:space="preserve">that declares some basic </w:t>
      </w:r>
      <w:r w:rsidRPr="00281334">
        <w:t>values</w:t>
      </w:r>
      <w:r>
        <w:t xml:space="preserve"> for properties within two of the several capabilities that are built into the Compute node type definition.  All TOSCA Orchestrators are expected to know how to instantiate a Compute node since it is normative and expected to represent a well-known function that is portable across TOSCA implementations.  This expectation is true for all normative TOSCA Node and Relationship types that are defined in the Simple Profile specification. This means, with TOSCA’s approach, that the application developer does not need to </w:t>
      </w:r>
      <w:r>
        <w:lastRenderedPageBreak/>
        <w:t>provide any deployment or implementation artifacts that contain code or logic to orchestrate these common software components.  TOSCA orchestrators simply select or allocate the correct node (resource) type that fulfills the application topologies requirements using the properties declared in the node and its capabilities.</w:t>
      </w:r>
    </w:p>
    <w:p w14:paraId="65BB34E7" w14:textId="77777777" w:rsidR="002D57C4" w:rsidRDefault="002D57C4" w:rsidP="002D57C4">
      <w:pPr>
        <w:pStyle w:val="NormalaroundTable"/>
      </w:pPr>
      <w:r>
        <w:t>In the above example, the “</w:t>
      </w:r>
      <w:r w:rsidRPr="00AB3BCC">
        <w:rPr>
          <w:rStyle w:val="CodeSnippetHighlight"/>
        </w:rPr>
        <w:t>host</w:t>
      </w:r>
      <w:r>
        <w:t>” capability contains properties</w:t>
      </w:r>
      <w:r w:rsidRPr="00281334">
        <w:t xml:space="preserve"> </w:t>
      </w:r>
      <w:r>
        <w:t>that allow application developers to optionally supply the</w:t>
      </w:r>
      <w:r w:rsidRPr="00281334">
        <w:t xml:space="preserve"> </w:t>
      </w:r>
      <w:r>
        <w:t xml:space="preserve">number of </w:t>
      </w:r>
      <w:r w:rsidRPr="00281334">
        <w:t>CPU</w:t>
      </w:r>
      <w:r>
        <w:t>s</w:t>
      </w:r>
      <w:r w:rsidRPr="00281334">
        <w:t>, memory</w:t>
      </w:r>
      <w:r>
        <w:t xml:space="preserve"> size and disk size they believe they need when the Compute node is instantiated in order to run their applications. Similarly, the “</w:t>
      </w:r>
      <w:r w:rsidRPr="009958AA">
        <w:rPr>
          <w:rStyle w:val="CodeSnippetHighlight"/>
        </w:rPr>
        <w:t>os</w:t>
      </w:r>
      <w:r>
        <w:t xml:space="preserve">” capability is used to provide values to indicate what host operating system the Compute node should have when it is instantiated. </w:t>
      </w:r>
    </w:p>
    <w:p w14:paraId="59E97216" w14:textId="77777777" w:rsidR="002D57C4" w:rsidRDefault="002D57C4" w:rsidP="002D57C4">
      <w:r>
        <w:t>The logical diagram of the “hello world” Compute node would look as follows:</w:t>
      </w:r>
    </w:p>
    <w:p w14:paraId="6BCA8C9B" w14:textId="77777777" w:rsidR="002D57C4" w:rsidRDefault="002D57C4" w:rsidP="002D57C4">
      <w:pPr>
        <w:jc w:val="center"/>
      </w:pPr>
      <w:r>
        <w:rPr>
          <w:noProof/>
        </w:rPr>
        <w:drawing>
          <wp:inline distT="0" distB="0" distL="0" distR="0" wp14:anchorId="1838971C" wp14:editId="4E09BD5A">
            <wp:extent cx="1883144" cy="2759330"/>
            <wp:effectExtent l="0" t="0" r="317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3 - Hello World.png"/>
                    <pic:cNvPicPr/>
                  </pic:nvPicPr>
                  <pic:blipFill>
                    <a:blip r:embed="rId56">
                      <a:extLst>
                        <a:ext uri="{28A0092B-C50C-407E-A947-70E740481C1C}">
                          <a14:useLocalDpi xmlns:a14="http://schemas.microsoft.com/office/drawing/2010/main" val="0"/>
                        </a:ext>
                      </a:extLst>
                    </a:blip>
                    <a:stretch>
                      <a:fillRect/>
                    </a:stretch>
                  </pic:blipFill>
                  <pic:spPr>
                    <a:xfrm>
                      <a:off x="0" y="0"/>
                      <a:ext cx="1883144" cy="2759330"/>
                    </a:xfrm>
                    <a:prstGeom prst="rect">
                      <a:avLst/>
                    </a:prstGeom>
                  </pic:spPr>
                </pic:pic>
              </a:graphicData>
            </a:graphic>
          </wp:inline>
        </w:drawing>
      </w:r>
    </w:p>
    <w:p w14:paraId="5481159C" w14:textId="77777777" w:rsidR="002D57C4" w:rsidRPr="00223F5B" w:rsidRDefault="002D57C4" w:rsidP="002D57C4"/>
    <w:p w14:paraId="7726F2E3" w14:textId="77777777" w:rsidR="002D57C4" w:rsidRPr="008C4E9B" w:rsidRDefault="002D57C4" w:rsidP="002D57C4">
      <w:r>
        <w:t xml:space="preserve">As you can see, the </w:t>
      </w:r>
      <w:r w:rsidRPr="00FD0D51">
        <w:rPr>
          <w:rStyle w:val="CodeSnippetHighlight"/>
        </w:rPr>
        <w:t>Compute</w:t>
      </w:r>
      <w:r>
        <w:t xml:space="preserve"> node also has attributes and other built-in capabilities, such as </w:t>
      </w:r>
      <w:r w:rsidRPr="00C27C69">
        <w:rPr>
          <w:rStyle w:val="CodeSnippetHighlight"/>
        </w:rPr>
        <w:t>Bindable</w:t>
      </w:r>
      <w:r>
        <w:t xml:space="preserve"> and </w:t>
      </w:r>
      <w:r w:rsidRPr="00C27C69">
        <w:rPr>
          <w:rStyle w:val="CodeSnippetHighlight"/>
        </w:rPr>
        <w:t>Endpoint</w:t>
      </w:r>
      <w:r>
        <w:rPr>
          <w:rStyle w:val="CodeSnippetHighlight"/>
        </w:rPr>
        <w:t>,</w:t>
      </w:r>
      <w:r>
        <w:t xml:space="preserve"> each with additional properties that will be discussed in other examples later in this document.  Although the Compute node has no direct properties apart from those in its capabilities, other TOSCA node type definitions may have properties that are part of the node type itself in addition to having Capabilities. </w:t>
      </w:r>
      <w:r w:rsidRPr="00281334">
        <w:t xml:space="preserve"> TOSCA orchestration engine</w:t>
      </w:r>
      <w:r>
        <w:t>s</w:t>
      </w:r>
      <w:r w:rsidRPr="00281334">
        <w:t xml:space="preserve"> </w:t>
      </w:r>
      <w:r>
        <w:t>are expected to</w:t>
      </w:r>
      <w:r w:rsidRPr="00281334">
        <w:t xml:space="preserve"> validate </w:t>
      </w:r>
      <w:r>
        <w:t>all</w:t>
      </w:r>
      <w:r w:rsidRPr="00281334">
        <w:t xml:space="preserve"> propert</w:t>
      </w:r>
      <w:r>
        <w:t>y values</w:t>
      </w:r>
      <w:r w:rsidRPr="00281334">
        <w:t xml:space="preserve"> provided in a</w:t>
      </w:r>
      <w:r>
        <w:t xml:space="preserve"> node </w:t>
      </w:r>
      <w:r w:rsidRPr="00281334">
        <w:t>template</w:t>
      </w:r>
      <w:r>
        <w:t xml:space="preserve"> against the property definitions in their respective node type definitions referenced in the service template.  The </w:t>
      </w:r>
      <w:r w:rsidRPr="008C4E9B">
        <w:rPr>
          <w:rStyle w:val="CodeSnippetHighlight"/>
        </w:rPr>
        <w:t>tosca_definitions_version</w:t>
      </w:r>
      <w:r>
        <w:rPr>
          <w:rStyle w:val="CodeSnippetHighlight"/>
        </w:rPr>
        <w:t xml:space="preserve"> </w:t>
      </w:r>
      <w:r w:rsidRPr="008C4E9B">
        <w:t>keyname</w:t>
      </w:r>
      <w:r>
        <w:t xml:space="preserve"> in the TOSCA service template identifies the versioned set of normative TOSCA type definitions to use for validating those types defined in the TOSCA Simple Profile including the Compute node type. Specifically, the value </w:t>
      </w:r>
      <w:r w:rsidRPr="008C4E9B">
        <w:rPr>
          <w:rStyle w:val="CodeSnippetHighlight"/>
        </w:rPr>
        <w:t>tosca_simple_</w:t>
      </w:r>
      <w:r>
        <w:rPr>
          <w:rStyle w:val="CodeSnippetHighlight"/>
        </w:rPr>
        <w:t>yaml_1_0</w:t>
      </w:r>
      <w:r>
        <w:t xml:space="preserve"> indicates Simple Profile v1.0.0 definitions would be used for validation.  Other type definitions may be imported from other service templates using the </w:t>
      </w:r>
      <w:r w:rsidRPr="008C4E9B">
        <w:rPr>
          <w:rStyle w:val="CodeSnippetHighlight"/>
        </w:rPr>
        <w:t>import</w:t>
      </w:r>
      <w:r>
        <w:t xml:space="preserve"> keyword discussed later.</w:t>
      </w:r>
    </w:p>
    <w:p w14:paraId="2C40D9EA" w14:textId="77777777" w:rsidR="002D57C4" w:rsidRPr="00281334" w:rsidRDefault="002D57C4" w:rsidP="002D57C4">
      <w:pPr>
        <w:pStyle w:val="Heading3"/>
        <w:numPr>
          <w:ilvl w:val="2"/>
          <w:numId w:val="3"/>
        </w:numPr>
        <w:rPr>
          <w:rFonts w:eastAsiaTheme="majorEastAsia"/>
        </w:rPr>
      </w:pPr>
      <w:bookmarkStart w:id="75" w:name="_Ref377651715"/>
      <w:bookmarkStart w:id="76" w:name="_Toc379455004"/>
      <w:bookmarkStart w:id="77" w:name="_Toc397688778"/>
      <w:r w:rsidRPr="00281334">
        <w:rPr>
          <w:rFonts w:eastAsiaTheme="majorEastAsia"/>
        </w:rPr>
        <w:t>Requesting input parameters and providing output</w:t>
      </w:r>
      <w:bookmarkEnd w:id="75"/>
      <w:bookmarkEnd w:id="76"/>
      <w:bookmarkEnd w:id="77"/>
    </w:p>
    <w:p w14:paraId="4EF4ABC4" w14:textId="77777777" w:rsidR="002D57C4" w:rsidRDefault="002D57C4" w:rsidP="002D57C4">
      <w:pPr>
        <w:spacing w:after="200"/>
      </w:pPr>
      <w:r w:rsidRPr="00281334">
        <w:t xml:space="preserve">Typically, one would want to allow users to customize deployments by providing input parameters instead of using hardcoded values inside a template. In addition, </w:t>
      </w:r>
      <w:r>
        <w:t>output values are provided</w:t>
      </w:r>
      <w:r w:rsidRPr="00281334">
        <w:t xml:space="preserve"> to pass</w:t>
      </w:r>
      <w:r>
        <w:t xml:space="preserve"> information </w:t>
      </w:r>
      <w:r w:rsidRPr="00281334">
        <w:t xml:space="preserve">that </w:t>
      </w:r>
      <w:r>
        <w:t xml:space="preserve">perhaps describes the state of the </w:t>
      </w:r>
      <w:r w:rsidRPr="00281334">
        <w:t xml:space="preserve">deployed </w:t>
      </w:r>
      <w:r>
        <w:t>template</w:t>
      </w:r>
      <w:r w:rsidRPr="00281334">
        <w:t xml:space="preserve"> to the user</w:t>
      </w:r>
      <w:r>
        <w:t xml:space="preserve"> who deployed it </w:t>
      </w:r>
      <w:r w:rsidRPr="00281334">
        <w:t>(such as the</w:t>
      </w:r>
      <w:r>
        <w:t xml:space="preserve"> private</w:t>
      </w:r>
      <w:r w:rsidRPr="00281334">
        <w:t xml:space="preserve"> IP address of the deployed server). A refined service template with corresponding </w:t>
      </w:r>
      <w:r w:rsidRPr="00860225">
        <w:rPr>
          <w:rStyle w:val="CodeSnippetHighlight"/>
        </w:rPr>
        <w:t>inputs</w:t>
      </w:r>
      <w:r w:rsidRPr="00281334">
        <w:t xml:space="preserve"> and </w:t>
      </w:r>
      <w:r w:rsidRPr="00860225">
        <w:rPr>
          <w:rStyle w:val="CodeSnippetHighlight"/>
        </w:rPr>
        <w:t>outputs</w:t>
      </w:r>
      <w:r w:rsidRPr="00281334">
        <w:t xml:space="preserve"> sections is shown below.</w:t>
      </w:r>
    </w:p>
    <w:p w14:paraId="1B6E5C2A" w14:textId="77777777" w:rsidR="002D57C4" w:rsidRDefault="002D57C4" w:rsidP="002D57C4">
      <w:pPr>
        <w:pStyle w:val="Caption"/>
        <w:keepNext/>
      </w:pPr>
      <w:bookmarkStart w:id="78" w:name="_Toc397688839"/>
      <w:bookmarkStart w:id="79" w:name="_Toc302293208"/>
      <w:bookmarkStart w:id="80" w:name="_Toc443660558"/>
      <w:r>
        <w:t xml:space="preserve">Example </w:t>
      </w:r>
      <w:fldSimple w:instr=" SEQ Example \* ARABIC ">
        <w:r w:rsidR="008C123E">
          <w:rPr>
            <w:noProof/>
          </w:rPr>
          <w:t>2</w:t>
        </w:r>
      </w:fldSimple>
      <w:r>
        <w:t xml:space="preserve"> </w:t>
      </w:r>
      <w:bookmarkStart w:id="81" w:name="_Ref377652043"/>
      <w:r>
        <w:t>- Template with input and output parameter</w:t>
      </w:r>
      <w:bookmarkEnd w:id="81"/>
      <w:r>
        <w:t xml:space="preserve"> sections</w:t>
      </w:r>
      <w:bookmarkEnd w:id="78"/>
      <w:bookmarkEnd w:id="79"/>
      <w:bookmarkEnd w:id="8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6DF8D17" w14:textId="77777777" w:rsidTr="00502E57">
        <w:tc>
          <w:tcPr>
            <w:tcW w:w="9576" w:type="dxa"/>
            <w:shd w:val="clear" w:color="auto" w:fill="D9D9D9" w:themeFill="background1" w:themeFillShade="D9"/>
          </w:tcPr>
          <w:p w14:paraId="73D2888D"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6ECD8C7F" w14:textId="77777777" w:rsidR="002D57C4" w:rsidRPr="006824F5" w:rsidRDefault="002D57C4" w:rsidP="00502E57">
            <w:pPr>
              <w:rPr>
                <w:rStyle w:val="CodeSnippet"/>
                <w:noProof/>
              </w:rPr>
            </w:pPr>
          </w:p>
          <w:p w14:paraId="5E93C6F7" w14:textId="77777777" w:rsidR="002D57C4" w:rsidRPr="006824F5" w:rsidRDefault="002D57C4" w:rsidP="00502E57">
            <w:pPr>
              <w:rPr>
                <w:rStyle w:val="CodeSnippet"/>
                <w:noProof/>
              </w:rPr>
            </w:pPr>
            <w:r w:rsidRPr="006824F5">
              <w:rPr>
                <w:rStyle w:val="CodeSnippet"/>
                <w:noProof/>
              </w:rPr>
              <w:t>description: Template for deploying a single server with predefined properties.</w:t>
            </w:r>
          </w:p>
          <w:p w14:paraId="6644E20C" w14:textId="77777777" w:rsidR="002D57C4" w:rsidRDefault="002D57C4" w:rsidP="00502E57">
            <w:pPr>
              <w:rPr>
                <w:rStyle w:val="CodeSnippet"/>
                <w:noProof/>
              </w:rPr>
            </w:pPr>
          </w:p>
          <w:p w14:paraId="7BA0CAE9" w14:textId="77777777" w:rsidR="002D57C4" w:rsidRPr="006824F5" w:rsidRDefault="002D57C4" w:rsidP="00502E57">
            <w:pPr>
              <w:rPr>
                <w:rStyle w:val="CodeSnippet"/>
                <w:noProof/>
              </w:rPr>
            </w:pPr>
            <w:r>
              <w:rPr>
                <w:rStyle w:val="CodeSnippet"/>
                <w:noProof/>
              </w:rPr>
              <w:lastRenderedPageBreak/>
              <w:t>topology_template:</w:t>
            </w:r>
          </w:p>
          <w:p w14:paraId="629543B4" w14:textId="77777777" w:rsidR="002D57C4" w:rsidRPr="006824F5" w:rsidRDefault="002D57C4" w:rsidP="00502E57">
            <w:pPr>
              <w:rPr>
                <w:rStyle w:val="CodeSnippet"/>
                <w:noProof/>
              </w:rPr>
            </w:pPr>
            <w:r>
              <w:rPr>
                <w:rStyle w:val="CodeSnippet"/>
                <w:noProof/>
              </w:rPr>
              <w:t xml:space="preserve">  </w:t>
            </w:r>
            <w:r w:rsidRPr="001340E0">
              <w:rPr>
                <w:rStyle w:val="CodeSnippetHighlight"/>
              </w:rPr>
              <w:t>inputs</w:t>
            </w:r>
            <w:r w:rsidRPr="006824F5">
              <w:rPr>
                <w:rStyle w:val="CodeSnippet"/>
                <w:noProof/>
              </w:rPr>
              <w:t>:</w:t>
            </w:r>
          </w:p>
          <w:p w14:paraId="1353425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cpus:</w:t>
            </w:r>
          </w:p>
          <w:p w14:paraId="7C258176"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integer</w:t>
            </w:r>
          </w:p>
          <w:p w14:paraId="45E474FE"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description: Number of CPUs for the server.</w:t>
            </w:r>
          </w:p>
          <w:p w14:paraId="6869081E"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constraints:</w:t>
            </w:r>
          </w:p>
          <w:p w14:paraId="20694A8E"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valid_values: [ 1, 2, 4, 8 ]</w:t>
            </w:r>
          </w:p>
          <w:p w14:paraId="025DF365" w14:textId="77777777" w:rsidR="002D57C4" w:rsidRPr="006824F5" w:rsidRDefault="002D57C4" w:rsidP="00502E57">
            <w:pPr>
              <w:rPr>
                <w:rStyle w:val="CodeSnippet"/>
                <w:noProof/>
              </w:rPr>
            </w:pPr>
          </w:p>
          <w:p w14:paraId="694F19F1"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1AA331DC"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my_server:</w:t>
            </w:r>
          </w:p>
          <w:p w14:paraId="01BC8058"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tosca.nodes.Compute</w:t>
            </w:r>
          </w:p>
          <w:p w14:paraId="37946505" w14:textId="77777777" w:rsidR="002D57C4" w:rsidRDefault="002D57C4" w:rsidP="00502E57">
            <w:pPr>
              <w:rPr>
                <w:rStyle w:val="CodeSnippet"/>
                <w:noProof/>
              </w:rPr>
            </w:pPr>
            <w:r>
              <w:rPr>
                <w:rStyle w:val="CodeSnippet"/>
                <w:noProof/>
              </w:rPr>
              <w:t xml:space="preserve">      capabilities:</w:t>
            </w:r>
          </w:p>
          <w:p w14:paraId="52F43B5F" w14:textId="77777777" w:rsidR="002D57C4" w:rsidRDefault="002D57C4" w:rsidP="00502E57">
            <w:pPr>
              <w:rPr>
                <w:rStyle w:val="CodeSnippet"/>
                <w:noProof/>
              </w:rPr>
            </w:pPr>
            <w:r w:rsidRPr="00A74B12">
              <w:rPr>
                <w:rStyle w:val="CodeSnippet"/>
              </w:rPr>
              <w:t xml:space="preserve">     </w:t>
            </w:r>
            <w:r>
              <w:rPr>
                <w:rStyle w:val="CodeSnippet"/>
              </w:rPr>
              <w:t xml:space="preserve">   </w:t>
            </w:r>
            <w:r w:rsidRPr="00A74B12">
              <w:rPr>
                <w:rStyle w:val="CodeSnippet"/>
              </w:rPr>
              <w:t xml:space="preserve"># </w:t>
            </w:r>
            <w:r>
              <w:rPr>
                <w:rStyle w:val="CodeSnippet"/>
              </w:rPr>
              <w:t>Host</w:t>
            </w:r>
            <w:r w:rsidRPr="00A74B12">
              <w:rPr>
                <w:rStyle w:val="CodeSnippet"/>
              </w:rPr>
              <w:t xml:space="preserve"> </w:t>
            </w:r>
            <w:r>
              <w:rPr>
                <w:rStyle w:val="CodeSnippet"/>
              </w:rPr>
              <w:t xml:space="preserve">container </w:t>
            </w:r>
            <w:r w:rsidRPr="00A74B12">
              <w:rPr>
                <w:rStyle w:val="CodeSnippet"/>
              </w:rPr>
              <w:t>properties</w:t>
            </w:r>
          </w:p>
          <w:p w14:paraId="7E969216" w14:textId="77777777" w:rsidR="002D57C4" w:rsidRPr="006824F5" w:rsidRDefault="002D57C4" w:rsidP="00502E57">
            <w:pPr>
              <w:rPr>
                <w:rStyle w:val="CodeSnippet"/>
                <w:noProof/>
              </w:rPr>
            </w:pPr>
            <w:r>
              <w:rPr>
                <w:rStyle w:val="CodeSnippet"/>
                <w:noProof/>
              </w:rPr>
              <w:t xml:space="preserve">        host:</w:t>
            </w:r>
          </w:p>
          <w:p w14:paraId="716F4961"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properties:</w:t>
            </w:r>
          </w:p>
          <w:p w14:paraId="555F03F3" w14:textId="77777777" w:rsidR="002D57C4" w:rsidRPr="00C86B7E"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 Compute properties</w:t>
            </w:r>
          </w:p>
          <w:p w14:paraId="392768E7"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num_cpus: { get_input: cpus }</w:t>
            </w:r>
          </w:p>
          <w:p w14:paraId="37F047C6"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mem_size: </w:t>
            </w:r>
            <w:r>
              <w:rPr>
                <w:rStyle w:val="CodeSnippet"/>
                <w:noProof/>
              </w:rPr>
              <w:t>2048  MB</w:t>
            </w:r>
          </w:p>
          <w:p w14:paraId="17FE595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disk_size: 10 </w:t>
            </w:r>
            <w:r>
              <w:rPr>
                <w:rStyle w:val="CodeSnippet"/>
                <w:noProof/>
              </w:rPr>
              <w:t>GB</w:t>
            </w:r>
          </w:p>
          <w:p w14:paraId="13B51880" w14:textId="77777777" w:rsidR="002D57C4" w:rsidRDefault="002D57C4" w:rsidP="00502E57">
            <w:pPr>
              <w:rPr>
                <w:rStyle w:val="CodeSnippet"/>
                <w:noProof/>
              </w:rPr>
            </w:pPr>
          </w:p>
          <w:p w14:paraId="25799016" w14:textId="77777777" w:rsidR="002D57C4" w:rsidRPr="00C55047" w:rsidRDefault="002D57C4" w:rsidP="00502E57">
            <w:pPr>
              <w:rPr>
                <w:rStyle w:val="CodeSnippet"/>
                <w:noProof/>
              </w:rPr>
            </w:pPr>
            <w:r>
              <w:rPr>
                <w:rStyle w:val="CodeSnippet"/>
                <w:noProof/>
              </w:rPr>
              <w:t xml:space="preserve">  </w:t>
            </w:r>
            <w:r w:rsidRPr="001340E0">
              <w:rPr>
                <w:rStyle w:val="CodeSnippetHighlight"/>
              </w:rPr>
              <w:t>outputs</w:t>
            </w:r>
            <w:r w:rsidRPr="00C55047">
              <w:rPr>
                <w:rStyle w:val="CodeSnippet"/>
                <w:noProof/>
              </w:rPr>
              <w:t>:</w:t>
            </w:r>
          </w:p>
          <w:p w14:paraId="43996E9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server_ip:</w:t>
            </w:r>
          </w:p>
          <w:p w14:paraId="70336A98"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description: The </w:t>
            </w:r>
            <w:r>
              <w:rPr>
                <w:rStyle w:val="CodeSnippet"/>
                <w:noProof/>
              </w:rPr>
              <w:t xml:space="preserve">private </w:t>
            </w:r>
            <w:r w:rsidRPr="006824F5">
              <w:rPr>
                <w:rStyle w:val="CodeSnippet"/>
                <w:noProof/>
              </w:rPr>
              <w:t>IP address of the provisioned server.</w:t>
            </w:r>
          </w:p>
          <w:p w14:paraId="7F8D32B7" w14:textId="77777777" w:rsidR="002D57C4" w:rsidRPr="006824F5" w:rsidRDefault="002D57C4" w:rsidP="00502E57">
            <w:pPr>
              <w:rPr>
                <w:rStyle w:val="CodeSnippet"/>
              </w:rPr>
            </w:pPr>
            <w:r>
              <w:rPr>
                <w:rStyle w:val="CodeSnippet"/>
                <w:noProof/>
              </w:rPr>
              <w:t xml:space="preserve">  </w:t>
            </w:r>
            <w:r w:rsidRPr="006824F5">
              <w:rPr>
                <w:rStyle w:val="CodeSnippet"/>
                <w:noProof/>
              </w:rPr>
              <w:t xml:space="preserve">    value: { get_</w:t>
            </w:r>
            <w:r>
              <w:rPr>
                <w:rStyle w:val="CodeSnippet"/>
                <w:noProof/>
              </w:rPr>
              <w:t>attribute</w:t>
            </w:r>
            <w:r w:rsidRPr="006824F5">
              <w:rPr>
                <w:rStyle w:val="CodeSnippet"/>
                <w:noProof/>
              </w:rPr>
              <w:t xml:space="preserve">: [ my_server, </w:t>
            </w:r>
            <w:r>
              <w:rPr>
                <w:rStyle w:val="CodeSnippet"/>
                <w:noProof/>
              </w:rPr>
              <w:t>private</w:t>
            </w:r>
            <w:r w:rsidRPr="006824F5">
              <w:rPr>
                <w:rStyle w:val="CodeSnippet"/>
                <w:noProof/>
              </w:rPr>
              <w:t>_address ] }</w:t>
            </w:r>
          </w:p>
        </w:tc>
      </w:tr>
    </w:tbl>
    <w:p w14:paraId="293499E0" w14:textId="77777777" w:rsidR="002D57C4" w:rsidRDefault="002D57C4" w:rsidP="002D57C4">
      <w:pPr>
        <w:pStyle w:val="NormalaroundTable"/>
      </w:pPr>
      <w:r>
        <w:lastRenderedPageBreak/>
        <w:t xml:space="preserve">The </w:t>
      </w:r>
      <w:r w:rsidRPr="00AE6592">
        <w:rPr>
          <w:rStyle w:val="CodeSnippetHighlight"/>
        </w:rPr>
        <w:t>inputs</w:t>
      </w:r>
      <w:r>
        <w:t xml:space="preserve"> and </w:t>
      </w:r>
      <w:r w:rsidRPr="00AE6592">
        <w:rPr>
          <w:rStyle w:val="CodeSnippetHighlight"/>
        </w:rPr>
        <w:t>outputs</w:t>
      </w:r>
      <w:r>
        <w:t xml:space="preserve"> sections are contained in the </w:t>
      </w:r>
      <w:r w:rsidRPr="00AE6592">
        <w:rPr>
          <w:rStyle w:val="CodeSnippetHighlight"/>
        </w:rPr>
        <w:t>topology_template</w:t>
      </w:r>
      <w:r>
        <w:t xml:space="preserve"> element of the TOSCA template, meaning that they are scoped to node templates within the topology template. Input parameters defined in the inputs section can be assigned to properties of node template within the containing topology template; output parameters can be obtained from attributes of node templates within the containing topology template.</w:t>
      </w:r>
    </w:p>
    <w:p w14:paraId="61FFFD24" w14:textId="77777777" w:rsidR="002D57C4" w:rsidRPr="00281334" w:rsidRDefault="002D57C4" w:rsidP="002D57C4">
      <w:pPr>
        <w:pStyle w:val="NormalaroundTable"/>
      </w:pPr>
      <w:r w:rsidRPr="00281334">
        <w:t xml:space="preserve">Note that the </w:t>
      </w:r>
      <w:r w:rsidRPr="00860225">
        <w:rPr>
          <w:rStyle w:val="CodeSnippetHighlight"/>
        </w:rPr>
        <w:t>inputs</w:t>
      </w:r>
      <w:r w:rsidRPr="00281334">
        <w:t xml:space="preserve"> section of a TOSCA template allows for defining optional constraints on each input parameter to restrict possible user input. Further note that TOSCA provides for a set of intrinsic functions like </w:t>
      </w:r>
      <w:r w:rsidRPr="00860225">
        <w:rPr>
          <w:rStyle w:val="CodeSnippetHighlight"/>
        </w:rPr>
        <w:t>get_input</w:t>
      </w:r>
      <w:r w:rsidRPr="00CB0527">
        <w:t xml:space="preserve">, </w:t>
      </w:r>
      <w:r>
        <w:rPr>
          <w:rStyle w:val="CodeSnippetHighlight"/>
        </w:rPr>
        <w:t>get_property</w:t>
      </w:r>
      <w:r w:rsidRPr="00281334">
        <w:t xml:space="preserve"> or </w:t>
      </w:r>
      <w:r w:rsidRPr="00860225">
        <w:rPr>
          <w:rStyle w:val="CodeSnippetHighlight"/>
        </w:rPr>
        <w:t>get_</w:t>
      </w:r>
      <w:r>
        <w:rPr>
          <w:rStyle w:val="CodeSnippetHighlight"/>
        </w:rPr>
        <w:t>attribute</w:t>
      </w:r>
      <w:r w:rsidRPr="00281334">
        <w:t xml:space="preserve"> to reference elements within the template or to retrieve runtime values. </w:t>
      </w:r>
    </w:p>
    <w:p w14:paraId="349F34F5" w14:textId="77777777" w:rsidR="002D57C4" w:rsidRPr="00281334" w:rsidRDefault="002D57C4" w:rsidP="002D57C4">
      <w:pPr>
        <w:pStyle w:val="Heading2"/>
        <w:numPr>
          <w:ilvl w:val="1"/>
          <w:numId w:val="3"/>
        </w:numPr>
        <w:rPr>
          <w:rFonts w:eastAsiaTheme="majorEastAsia"/>
        </w:rPr>
      </w:pPr>
      <w:bookmarkStart w:id="82" w:name="_TOSCA_template_for"/>
      <w:bookmarkStart w:id="83" w:name="_Ref372875912"/>
      <w:bookmarkStart w:id="84" w:name="_Toc379455005"/>
      <w:bookmarkStart w:id="85" w:name="_Toc397688779"/>
      <w:bookmarkStart w:id="86" w:name="_Toc302251672"/>
      <w:bookmarkStart w:id="87" w:name="_Toc445238226"/>
      <w:bookmarkEnd w:id="82"/>
      <w:r w:rsidRPr="00281334">
        <w:rPr>
          <w:rFonts w:eastAsiaTheme="majorEastAsia"/>
        </w:rPr>
        <w:t>TOSCA template for a simple software installation</w:t>
      </w:r>
      <w:bookmarkEnd w:id="83"/>
      <w:bookmarkEnd w:id="84"/>
      <w:bookmarkEnd w:id="85"/>
      <w:bookmarkEnd w:id="86"/>
      <w:bookmarkEnd w:id="87"/>
    </w:p>
    <w:p w14:paraId="5ABF5D8A" w14:textId="77777777" w:rsidR="002D57C4" w:rsidRPr="002A4F2A" w:rsidRDefault="002D57C4" w:rsidP="002D57C4">
      <w:r w:rsidRPr="002A4F2A">
        <w:t xml:space="preserve">Software installations can be modeled in TOSCA as node templates that get related to the node template for a server on which the software shall be installed. With a number of existing software node types (e.g. either created by the TOSCA work group or a community) template authors can just use those node types for writing service templates as shown below. </w:t>
      </w:r>
    </w:p>
    <w:p w14:paraId="7A745C5C" w14:textId="77777777" w:rsidR="002D57C4" w:rsidRDefault="002D57C4" w:rsidP="002D57C4">
      <w:pPr>
        <w:pStyle w:val="Caption"/>
        <w:keepNext/>
      </w:pPr>
      <w:bookmarkStart w:id="88" w:name="_Toc397688840"/>
      <w:bookmarkStart w:id="89" w:name="_Toc302293209"/>
      <w:bookmarkStart w:id="90" w:name="_Toc443660559"/>
      <w:r>
        <w:t xml:space="preserve">Example </w:t>
      </w:r>
      <w:fldSimple w:instr=" SEQ Example \* ARABIC ">
        <w:r w:rsidR="008C123E">
          <w:rPr>
            <w:noProof/>
          </w:rPr>
          <w:t>3</w:t>
        </w:r>
      </w:fldSimple>
      <w:r>
        <w:t xml:space="preserve"> - Simple (MySQL) software installation on a TOSCA Compute node</w:t>
      </w:r>
      <w:bookmarkEnd w:id="88"/>
      <w:bookmarkEnd w:id="89"/>
      <w:bookmarkEnd w:id="9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9D08E78" w14:textId="77777777" w:rsidTr="00502E57">
        <w:tc>
          <w:tcPr>
            <w:tcW w:w="9576" w:type="dxa"/>
            <w:shd w:val="clear" w:color="auto" w:fill="D9D9D9" w:themeFill="background1" w:themeFillShade="D9"/>
          </w:tcPr>
          <w:p w14:paraId="5D081E78"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1B85D4E9" w14:textId="77777777" w:rsidR="002D57C4" w:rsidRPr="006824F5" w:rsidRDefault="002D57C4" w:rsidP="00502E57">
            <w:pPr>
              <w:rPr>
                <w:rStyle w:val="CodeSnippet"/>
                <w:noProof/>
              </w:rPr>
            </w:pPr>
            <w:r w:rsidRPr="006824F5">
              <w:rPr>
                <w:rStyle w:val="CodeSnippet"/>
                <w:noProof/>
              </w:rPr>
              <w:t>description: Template for deploying a single server with MySQL software on top.</w:t>
            </w:r>
          </w:p>
          <w:p w14:paraId="7845B706" w14:textId="77777777" w:rsidR="002D57C4" w:rsidRDefault="002D57C4" w:rsidP="00502E57">
            <w:pPr>
              <w:rPr>
                <w:rStyle w:val="CodeSnippet"/>
                <w:noProof/>
              </w:rPr>
            </w:pPr>
          </w:p>
          <w:p w14:paraId="258B4CDB" w14:textId="77777777" w:rsidR="002D57C4" w:rsidRPr="006824F5" w:rsidRDefault="002D57C4" w:rsidP="00502E57">
            <w:pPr>
              <w:rPr>
                <w:rStyle w:val="CodeSnippet"/>
                <w:noProof/>
              </w:rPr>
            </w:pPr>
            <w:r>
              <w:rPr>
                <w:rStyle w:val="CodeSnippet"/>
                <w:noProof/>
              </w:rPr>
              <w:lastRenderedPageBreak/>
              <w:t>topology_template:</w:t>
            </w:r>
          </w:p>
          <w:p w14:paraId="6C1021C8" w14:textId="77777777" w:rsidR="002D57C4" w:rsidRPr="006824F5" w:rsidRDefault="002D57C4" w:rsidP="00502E57">
            <w:pPr>
              <w:rPr>
                <w:rStyle w:val="CodeSnippet"/>
                <w:noProof/>
              </w:rPr>
            </w:pPr>
            <w:r>
              <w:rPr>
                <w:rStyle w:val="CodeSnippet"/>
                <w:noProof/>
              </w:rPr>
              <w:t xml:space="preserve">  </w:t>
            </w:r>
            <w:r w:rsidRPr="006824F5">
              <w:rPr>
                <w:rStyle w:val="CodeSnippet"/>
                <w:noProof/>
              </w:rPr>
              <w:t>inputs:</w:t>
            </w:r>
          </w:p>
          <w:p w14:paraId="41ECE6A6"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385944D9" w14:textId="77777777" w:rsidR="002D57C4" w:rsidRPr="006824F5" w:rsidRDefault="002D57C4" w:rsidP="00502E57">
            <w:pPr>
              <w:rPr>
                <w:rStyle w:val="CodeSnippet"/>
                <w:noProof/>
              </w:rPr>
            </w:pPr>
          </w:p>
          <w:p w14:paraId="53B30ACD"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16B24FBD"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mysql:</w:t>
            </w:r>
          </w:p>
          <w:p w14:paraId="51A9C366"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tosca.nodes.DBMS.MySQL</w:t>
            </w:r>
          </w:p>
          <w:p w14:paraId="78BA13AA"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properties:</w:t>
            </w:r>
          </w:p>
          <w:p w14:paraId="15916B61"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root_password: { get_input: my_mysql_rootpw }</w:t>
            </w:r>
          </w:p>
          <w:p w14:paraId="06D11D37"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port: { get_input: my_mysql_port }</w:t>
            </w:r>
          </w:p>
          <w:p w14:paraId="1F5A8A91"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requirements:</w:t>
            </w:r>
          </w:p>
          <w:p w14:paraId="6F82B05E"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host: db_server</w:t>
            </w:r>
          </w:p>
          <w:p w14:paraId="03B5023C" w14:textId="77777777" w:rsidR="002D57C4" w:rsidRPr="006824F5" w:rsidRDefault="002D57C4" w:rsidP="00502E57">
            <w:pPr>
              <w:rPr>
                <w:rStyle w:val="CodeSnippet"/>
                <w:noProof/>
              </w:rPr>
            </w:pPr>
          </w:p>
          <w:p w14:paraId="5223637B"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db_server:</w:t>
            </w:r>
          </w:p>
          <w:p w14:paraId="32AC3B8D"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tosca.nodes.Compute</w:t>
            </w:r>
          </w:p>
          <w:p w14:paraId="14757035"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capabilities</w:t>
            </w:r>
            <w:r w:rsidRPr="006824F5">
              <w:rPr>
                <w:rStyle w:val="CodeSnippet"/>
                <w:noProof/>
              </w:rPr>
              <w:t>:</w:t>
            </w:r>
          </w:p>
          <w:p w14:paraId="785E6EE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tc>
      </w:tr>
    </w:tbl>
    <w:p w14:paraId="30F67E9E" w14:textId="77777777" w:rsidR="002D57C4" w:rsidRPr="00281334" w:rsidRDefault="002D57C4" w:rsidP="002D57C4">
      <w:pPr>
        <w:pStyle w:val="NormalaroundTable"/>
      </w:pPr>
      <w:r w:rsidRPr="00281334">
        <w:lastRenderedPageBreak/>
        <w:t xml:space="preserve">The example above makes use of a node type </w:t>
      </w:r>
      <w:r w:rsidRPr="00860225">
        <w:rPr>
          <w:rStyle w:val="CodeSnippetHighlight"/>
        </w:rPr>
        <w:t>tosca.nodes.DBMS.MySQL</w:t>
      </w:r>
      <w:r w:rsidRPr="00281334">
        <w:t xml:space="preserve"> for the </w:t>
      </w:r>
      <w:r w:rsidRPr="00860225">
        <w:rPr>
          <w:rStyle w:val="CodeSnippetHighlight"/>
        </w:rPr>
        <w:t>mysql</w:t>
      </w:r>
      <w:r w:rsidRPr="00281334">
        <w:t xml:space="preserve"> node template to install MySQL on a server. This node type allows for setting a property </w:t>
      </w:r>
      <w:r w:rsidRPr="006157C3">
        <w:rPr>
          <w:rStyle w:val="CodeSnippetHighlight"/>
        </w:rPr>
        <w:t xml:space="preserve">root_password </w:t>
      </w:r>
      <w:r w:rsidRPr="00281334">
        <w:t>to adapt the password of the MySQL root user at deployment. The set of properties and their schema has been defi</w:t>
      </w:r>
      <w:r>
        <w:t>ned in the node type definition</w:t>
      </w:r>
      <w:r w:rsidRPr="00281334">
        <w:t xml:space="preserve">. By means of the </w:t>
      </w:r>
      <w:r w:rsidRPr="00281334">
        <w:rPr>
          <w:rFonts w:ascii="Consolas" w:hAnsi="Consolas" w:cs="Consolas"/>
          <w:b/>
          <w:sz w:val="20"/>
          <w:szCs w:val="20"/>
        </w:rPr>
        <w:t>get_input</w:t>
      </w:r>
      <w:r w:rsidRPr="00281334">
        <w:t xml:space="preserve"> function, a value provided by the user at deployment time is used as value for the </w:t>
      </w:r>
      <w:r>
        <w:rPr>
          <w:rFonts w:ascii="Consolas" w:hAnsi="Consolas" w:cs="Consolas"/>
          <w:b/>
          <w:sz w:val="20"/>
          <w:szCs w:val="20"/>
        </w:rPr>
        <w:t>r</w:t>
      </w:r>
      <w:r w:rsidRPr="00281334">
        <w:rPr>
          <w:rFonts w:ascii="Consolas" w:hAnsi="Consolas" w:cs="Consolas"/>
          <w:b/>
          <w:sz w:val="20"/>
          <w:szCs w:val="20"/>
        </w:rPr>
        <w:t>oot_password</w:t>
      </w:r>
      <w:r w:rsidRPr="00281334">
        <w:t xml:space="preserve"> property. The same is true for the </w:t>
      </w:r>
      <w:r w:rsidRPr="00281334">
        <w:rPr>
          <w:rFonts w:ascii="Consolas" w:hAnsi="Consolas" w:cs="Consolas"/>
          <w:b/>
          <w:sz w:val="20"/>
          <w:szCs w:val="20"/>
        </w:rPr>
        <w:t>port</w:t>
      </w:r>
      <w:r w:rsidRPr="00281334">
        <w:t xml:space="preserve"> property.</w:t>
      </w:r>
    </w:p>
    <w:p w14:paraId="7B6431E3" w14:textId="77777777" w:rsidR="002D57C4" w:rsidRDefault="002D57C4" w:rsidP="002D57C4">
      <w:pPr>
        <w:spacing w:after="200"/>
      </w:pPr>
      <w:r w:rsidRPr="00281334">
        <w:t xml:space="preserve">The </w:t>
      </w:r>
      <w:r w:rsidRPr="00281334">
        <w:rPr>
          <w:rFonts w:ascii="Consolas" w:hAnsi="Consolas" w:cs="Consolas"/>
          <w:b/>
          <w:szCs w:val="20"/>
        </w:rPr>
        <w:t>mysql</w:t>
      </w:r>
      <w:r w:rsidRPr="00281334">
        <w:t xml:space="preserve"> node template is related to the </w:t>
      </w:r>
      <w:r w:rsidRPr="00281334">
        <w:rPr>
          <w:rFonts w:ascii="Consolas" w:hAnsi="Consolas" w:cs="Consolas"/>
          <w:b/>
          <w:szCs w:val="20"/>
        </w:rPr>
        <w:t>db_server</w:t>
      </w:r>
      <w:r w:rsidRPr="00281334">
        <w:t xml:space="preserve"> node template (of type </w:t>
      </w:r>
      <w:r w:rsidRPr="003D3F11">
        <w:rPr>
          <w:rStyle w:val="CodeSnippetHighlight"/>
        </w:rPr>
        <w:t>tosca.nodes.Compute</w:t>
      </w:r>
      <w:r w:rsidRPr="00281334">
        <w:t xml:space="preserve">) via the </w:t>
      </w:r>
      <w:r>
        <w:rPr>
          <w:rFonts w:ascii="Consolas" w:hAnsi="Consolas" w:cs="Consolas"/>
          <w:b/>
          <w:szCs w:val="20"/>
        </w:rPr>
        <w:t>requirements</w:t>
      </w:r>
      <w:r w:rsidRPr="00281334">
        <w:t xml:space="preserve"> section to indicate where MySQL is to be installed. In the TOSCA metamodel, nodes get related to each other when one node has a requirement against some feature provided by another node. What kinds of requirements exist is defined by the respective node type. In case of MySQL, which is software that needs to be installed or hosted on a compute resource, the </w:t>
      </w:r>
      <w:r>
        <w:t xml:space="preserve">underlying </w:t>
      </w:r>
      <w:r w:rsidRPr="00281334">
        <w:t>node type</w:t>
      </w:r>
      <w:r>
        <w:t xml:space="preserve"> named </w:t>
      </w:r>
      <w:r w:rsidRPr="00693786">
        <w:rPr>
          <w:rStyle w:val="CodeSnippetHighlight"/>
        </w:rPr>
        <w:t>DBMS</w:t>
      </w:r>
      <w:r w:rsidRPr="00281334">
        <w:t xml:space="preserve"> </w:t>
      </w:r>
      <w:r>
        <w:t>has a pre</w:t>
      </w:r>
      <w:r w:rsidRPr="00281334">
        <w:t>define</w:t>
      </w:r>
      <w:r>
        <w:t>d</w:t>
      </w:r>
      <w:r w:rsidRPr="00281334">
        <w:t xml:space="preserve"> requirement called </w:t>
      </w:r>
      <w:r w:rsidRPr="00281334">
        <w:rPr>
          <w:rFonts w:ascii="Consolas" w:hAnsi="Consolas" w:cs="Consolas"/>
          <w:b/>
          <w:szCs w:val="20"/>
        </w:rPr>
        <w:t>host</w:t>
      </w:r>
      <w:r>
        <w:t xml:space="preserve">, </w:t>
      </w:r>
      <w:r w:rsidRPr="00281334">
        <w:t xml:space="preserve">which needs to be fulfilled by pointing to a node template of type </w:t>
      </w:r>
      <w:r w:rsidRPr="00860225">
        <w:rPr>
          <w:rStyle w:val="CodeSnippetHighlight"/>
        </w:rPr>
        <w:t>tosca.nodes.Compute</w:t>
      </w:r>
      <w:r w:rsidRPr="00281334">
        <w:t>.</w:t>
      </w:r>
      <w:r>
        <w:t xml:space="preserve"> </w:t>
      </w:r>
    </w:p>
    <w:p w14:paraId="4DDABE09" w14:textId="77777777" w:rsidR="002D57C4" w:rsidRDefault="002D57C4" w:rsidP="002D57C4">
      <w:pPr>
        <w:keepNext/>
        <w:spacing w:after="200"/>
      </w:pPr>
      <w:r>
        <w:lastRenderedPageBreak/>
        <w:t xml:space="preserve">The logical relationship between the </w:t>
      </w:r>
      <w:r w:rsidRPr="004B6ED2">
        <w:rPr>
          <w:rStyle w:val="CodeSnippetHighlight"/>
        </w:rPr>
        <w:t>mysql</w:t>
      </w:r>
      <w:r>
        <w:t xml:space="preserve"> node and its host </w:t>
      </w:r>
      <w:r w:rsidRPr="004B6ED2">
        <w:rPr>
          <w:rStyle w:val="CodeSnippetHighlight"/>
        </w:rPr>
        <w:t>db_server</w:t>
      </w:r>
      <w:r>
        <w:t xml:space="preserve"> node would appear as follows:</w:t>
      </w:r>
    </w:p>
    <w:p w14:paraId="5BB940C0" w14:textId="77777777" w:rsidR="002D57C4" w:rsidRDefault="002D57C4" w:rsidP="002D57C4">
      <w:pPr>
        <w:spacing w:after="200"/>
        <w:jc w:val="center"/>
      </w:pPr>
      <w:r>
        <w:rPr>
          <w:noProof/>
        </w:rPr>
        <w:drawing>
          <wp:inline distT="0" distB="0" distL="0" distR="0" wp14:anchorId="66B1F7AA" wp14:editId="54772A05">
            <wp:extent cx="2239908" cy="3505200"/>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4 - DBMS-MySQL-Compute.png"/>
                    <pic:cNvPicPr/>
                  </pic:nvPicPr>
                  <pic:blipFill>
                    <a:blip r:embed="rId57">
                      <a:extLst>
                        <a:ext uri="{28A0092B-C50C-407E-A947-70E740481C1C}">
                          <a14:useLocalDpi xmlns:a14="http://schemas.microsoft.com/office/drawing/2010/main" val="0"/>
                        </a:ext>
                      </a:extLst>
                    </a:blip>
                    <a:stretch>
                      <a:fillRect/>
                    </a:stretch>
                  </pic:blipFill>
                  <pic:spPr>
                    <a:xfrm>
                      <a:off x="0" y="0"/>
                      <a:ext cx="2237445" cy="3501346"/>
                    </a:xfrm>
                    <a:prstGeom prst="rect">
                      <a:avLst/>
                    </a:prstGeom>
                  </pic:spPr>
                </pic:pic>
              </a:graphicData>
            </a:graphic>
          </wp:inline>
        </w:drawing>
      </w:r>
    </w:p>
    <w:p w14:paraId="6CF5EBA6" w14:textId="77777777" w:rsidR="002D57C4" w:rsidRPr="00281334" w:rsidRDefault="002D57C4" w:rsidP="002D57C4">
      <w:pPr>
        <w:spacing w:after="200"/>
      </w:pPr>
      <w:r w:rsidRPr="00281334">
        <w:t xml:space="preserve">Within the </w:t>
      </w:r>
      <w:r w:rsidRPr="00860225">
        <w:rPr>
          <w:rStyle w:val="CodeSnippetHighlight"/>
        </w:rPr>
        <w:t>requirements</w:t>
      </w:r>
      <w:r w:rsidRPr="00281334">
        <w:t xml:space="preserve"> section, all entries </w:t>
      </w:r>
      <w:r>
        <w:t xml:space="preserve">simple entries are a map which </w:t>
      </w:r>
      <w:r w:rsidRPr="00281334">
        <w:t xml:space="preserve">contains the </w:t>
      </w:r>
      <w:r>
        <w:t xml:space="preserve">symbolic </w:t>
      </w:r>
      <w:r w:rsidRPr="00281334">
        <w:t xml:space="preserve">name of a requirement </w:t>
      </w:r>
      <w:r>
        <w:t xml:space="preserve">definition </w:t>
      </w:r>
      <w:r w:rsidRPr="00281334">
        <w:t>as</w:t>
      </w:r>
      <w:r>
        <w:t xml:space="preserve"> the</w:t>
      </w:r>
      <w:r w:rsidRPr="00281334">
        <w:t xml:space="preserve"> </w:t>
      </w:r>
      <w:r w:rsidRPr="008231D2">
        <w:rPr>
          <w:i/>
        </w:rPr>
        <w:t>key</w:t>
      </w:r>
      <w:r w:rsidRPr="00281334">
        <w:t xml:space="preserve"> and the identifier of the fulfilling </w:t>
      </w:r>
      <w:r>
        <w:t>node</w:t>
      </w:r>
      <w:r w:rsidRPr="00281334">
        <w:t xml:space="preserve"> as</w:t>
      </w:r>
      <w:r>
        <w:t xml:space="preserve"> the</w:t>
      </w:r>
      <w:r w:rsidRPr="00281334">
        <w:t xml:space="preserve"> </w:t>
      </w:r>
      <w:r w:rsidRPr="008231D2">
        <w:rPr>
          <w:i/>
        </w:rPr>
        <w:t>value</w:t>
      </w:r>
      <w:r>
        <w:rPr>
          <w:i/>
        </w:rPr>
        <w:t xml:space="preserve">. </w:t>
      </w:r>
      <w:r>
        <w:t xml:space="preserve">The value is essentially the symbolic </w:t>
      </w:r>
      <w:r w:rsidRPr="00281334">
        <w:t xml:space="preserve">name </w:t>
      </w:r>
      <w:r>
        <w:t xml:space="preserve">of the </w:t>
      </w:r>
      <w:r w:rsidRPr="00281334">
        <w:t>other node</w:t>
      </w:r>
      <w:r>
        <w:t xml:space="preserve"> template; specifically, or </w:t>
      </w:r>
      <w:r w:rsidRPr="00281334">
        <w:t xml:space="preserve">the example above, the </w:t>
      </w:r>
      <w:r w:rsidRPr="00281334">
        <w:rPr>
          <w:rFonts w:ascii="Consolas" w:hAnsi="Consolas" w:cs="Consolas"/>
          <w:b/>
          <w:szCs w:val="20"/>
        </w:rPr>
        <w:t>host</w:t>
      </w:r>
      <w:r w:rsidRPr="00281334">
        <w:t xml:space="preserve"> requirement</w:t>
      </w:r>
      <w:r>
        <w:t xml:space="preserve"> </w:t>
      </w:r>
      <w:r w:rsidRPr="00281334">
        <w:t xml:space="preserve">is fulfilled by referencing the </w:t>
      </w:r>
      <w:r w:rsidRPr="00860225">
        <w:rPr>
          <w:rStyle w:val="CodeSnippetHighlight"/>
        </w:rPr>
        <w:t>db_server</w:t>
      </w:r>
      <w:r w:rsidRPr="00281334">
        <w:t xml:space="preserve"> node template.</w:t>
      </w:r>
      <w:r>
        <w:t xml:space="preserve">  The underlying TOSCA </w:t>
      </w:r>
      <w:r w:rsidRPr="00CC0B93">
        <w:rPr>
          <w:rStyle w:val="CodeSnippetHighlight"/>
        </w:rPr>
        <w:t>DBMS</w:t>
      </w:r>
      <w:r>
        <w:t xml:space="preserve"> node type already defines a complete requirement definition for the </w:t>
      </w:r>
      <w:r w:rsidRPr="00CC0B93">
        <w:rPr>
          <w:rStyle w:val="CodeSnippetHighlight"/>
        </w:rPr>
        <w:t>host</w:t>
      </w:r>
      <w:r>
        <w:t xml:space="preserve"> requirement of type </w:t>
      </w:r>
      <w:r w:rsidRPr="00CC0B93">
        <w:rPr>
          <w:rStyle w:val="CodeSnippetHighlight"/>
        </w:rPr>
        <w:t>Container</w:t>
      </w:r>
      <w:r>
        <w:t xml:space="preserve"> and assures that a </w:t>
      </w:r>
      <w:r w:rsidRPr="00CC0B93">
        <w:rPr>
          <w:rStyle w:val="CodeSnippetHighlight"/>
        </w:rPr>
        <w:t>HostedOn</w:t>
      </w:r>
      <w:r>
        <w:t xml:space="preserve"> TOSCA relationship will automatically be created and will only allow a valid target host node is of type </w:t>
      </w:r>
      <w:r w:rsidRPr="00CC0B93">
        <w:rPr>
          <w:rStyle w:val="CodeSnippetHighlight"/>
        </w:rPr>
        <w:t>Compute</w:t>
      </w:r>
      <w:r>
        <w:t xml:space="preserve">.  This approach allows the template author to simply provide the name of a valid </w:t>
      </w:r>
      <w:r w:rsidRPr="006B1041">
        <w:rPr>
          <w:rStyle w:val="CodeSnippetHighlight"/>
        </w:rPr>
        <w:t>Compute</w:t>
      </w:r>
      <w:r>
        <w:t xml:space="preserve"> node (i.e., </w:t>
      </w:r>
      <w:r w:rsidRPr="008E6F1D">
        <w:rPr>
          <w:rStyle w:val="CodeSnippetHighlight"/>
        </w:rPr>
        <w:t>db_server</w:t>
      </w:r>
      <w:r>
        <w:t xml:space="preserve">) as the value for the </w:t>
      </w:r>
      <w:r w:rsidRPr="008E6F1D">
        <w:rPr>
          <w:rStyle w:val="CodeSnippetHighlight"/>
        </w:rPr>
        <w:t>mysql</w:t>
      </w:r>
      <w:r>
        <w:t xml:space="preserve"> node’s </w:t>
      </w:r>
      <w:r w:rsidRPr="008E6F1D">
        <w:rPr>
          <w:rStyle w:val="CodeSnippetHighlight"/>
        </w:rPr>
        <w:t>host</w:t>
      </w:r>
      <w:r>
        <w:t xml:space="preserve"> requirement and not worry about defining anything more complex if they do not want to.</w:t>
      </w:r>
    </w:p>
    <w:p w14:paraId="315E40B5" w14:textId="77777777" w:rsidR="002D57C4" w:rsidRPr="00281334" w:rsidRDefault="002D57C4" w:rsidP="002D57C4">
      <w:pPr>
        <w:pStyle w:val="Heading2"/>
        <w:numPr>
          <w:ilvl w:val="1"/>
          <w:numId w:val="3"/>
        </w:numPr>
        <w:rPr>
          <w:rFonts w:eastAsiaTheme="majorEastAsia"/>
        </w:rPr>
      </w:pPr>
      <w:bookmarkStart w:id="91" w:name="_Toc379455006"/>
      <w:bookmarkStart w:id="92" w:name="_Toc397688780"/>
      <w:bookmarkStart w:id="93" w:name="_Toc302251673"/>
      <w:bookmarkStart w:id="94" w:name="_Toc445238227"/>
      <w:r w:rsidRPr="00281334">
        <w:rPr>
          <w:rFonts w:eastAsiaTheme="majorEastAsia"/>
        </w:rPr>
        <w:t>Overriding behavior of predefined node types</w:t>
      </w:r>
      <w:bookmarkEnd w:id="91"/>
      <w:bookmarkEnd w:id="92"/>
      <w:bookmarkEnd w:id="93"/>
      <w:bookmarkEnd w:id="94"/>
    </w:p>
    <w:p w14:paraId="07E52DE8" w14:textId="77777777" w:rsidR="002D57C4" w:rsidRPr="00281334" w:rsidRDefault="002D57C4" w:rsidP="002D57C4">
      <w:pPr>
        <w:spacing w:after="200"/>
      </w:pPr>
      <w:r w:rsidRPr="00281334">
        <w:t xml:space="preserve">Node types in TOSCA have associated implementations that provide the automation (e.g. in the form of scripts </w:t>
      </w:r>
      <w:r>
        <w:t xml:space="preserve">such as Bash, </w:t>
      </w:r>
      <w:r w:rsidRPr="00281334">
        <w:t xml:space="preserve">Chef </w:t>
      </w:r>
      <w:r>
        <w:t>or Python)</w:t>
      </w:r>
      <w:r w:rsidRPr="00281334">
        <w:t xml:space="preserve"> for</w:t>
      </w:r>
      <w:r>
        <w:t xml:space="preserve"> the normative</w:t>
      </w:r>
      <w:r w:rsidRPr="00281334">
        <w:t xml:space="preserve"> lifecycle operations of a node. For example, the node type implementation for </w:t>
      </w:r>
      <w:r>
        <w:t xml:space="preserve">a </w:t>
      </w:r>
      <w:r w:rsidRPr="00281334">
        <w:t xml:space="preserve">MySQL </w:t>
      </w:r>
      <w:r>
        <w:t>database would</w:t>
      </w:r>
      <w:r w:rsidRPr="00281334">
        <w:t xml:space="preserve"> </w:t>
      </w:r>
      <w:r>
        <w:t>associate</w:t>
      </w:r>
      <w:r w:rsidRPr="00281334">
        <w:t xml:space="preserve"> scripts to </w:t>
      </w:r>
      <w:r>
        <w:t xml:space="preserve">TOSCA node operations like </w:t>
      </w:r>
      <w:r w:rsidRPr="000C5F50">
        <w:rPr>
          <w:rStyle w:val="CodeSnippetHighlight"/>
        </w:rPr>
        <w:t>configure</w:t>
      </w:r>
      <w:r w:rsidRPr="00281334">
        <w:t xml:space="preserve">, </w:t>
      </w:r>
      <w:r w:rsidRPr="000C5F50">
        <w:rPr>
          <w:rStyle w:val="CodeSnippetHighlight"/>
        </w:rPr>
        <w:t>start</w:t>
      </w:r>
      <w:r w:rsidRPr="00281334">
        <w:t xml:space="preserve">, </w:t>
      </w:r>
      <w:r>
        <w:t xml:space="preserve">or </w:t>
      </w:r>
      <w:r w:rsidRPr="000C5F50">
        <w:rPr>
          <w:rStyle w:val="CodeSnippetHighlight"/>
        </w:rPr>
        <w:t>stop</w:t>
      </w:r>
      <w:r w:rsidRPr="00281334">
        <w:t xml:space="preserve"> </w:t>
      </w:r>
      <w:r>
        <w:t xml:space="preserve">to manage the state of </w:t>
      </w:r>
      <w:r w:rsidRPr="00281334">
        <w:t>MySQL at runtime</w:t>
      </w:r>
      <w:r>
        <w:t>.</w:t>
      </w:r>
    </w:p>
    <w:p w14:paraId="7E1EE210" w14:textId="77777777" w:rsidR="002D57C4" w:rsidRDefault="002D57C4" w:rsidP="002D57C4">
      <w:pPr>
        <w:spacing w:after="200"/>
      </w:pPr>
      <w:r>
        <w:t xml:space="preserve">Many node types may already come with a set of operational scripts that contain basic commands that can manage the state of that specific node. </w:t>
      </w:r>
      <w:r w:rsidRPr="00281334">
        <w:t>If it is desired</w:t>
      </w:r>
      <w:r>
        <w:t xml:space="preserve">, template authors can provide </w:t>
      </w:r>
      <w:r w:rsidRPr="00281334">
        <w:t xml:space="preserve">a custom script for one </w:t>
      </w:r>
      <w:r>
        <w:t xml:space="preserve">or more </w:t>
      </w:r>
      <w:r w:rsidRPr="00281334">
        <w:t xml:space="preserve">of the operation defined by a node type in </w:t>
      </w:r>
      <w:r>
        <w:t xml:space="preserve">their node </w:t>
      </w:r>
      <w:r w:rsidRPr="00281334">
        <w:t>template</w:t>
      </w:r>
      <w:r>
        <w:t xml:space="preserve"> which will override</w:t>
      </w:r>
      <w:r w:rsidRPr="00281334">
        <w:t xml:space="preserve"> the default implementation </w:t>
      </w:r>
      <w:r>
        <w:t xml:space="preserve">in the type.  The </w:t>
      </w:r>
      <w:r w:rsidRPr="00281334">
        <w:t>following example</w:t>
      </w:r>
      <w:r>
        <w:t xml:space="preserve"> shows a </w:t>
      </w:r>
      <w:r w:rsidRPr="00AF1829">
        <w:rPr>
          <w:rStyle w:val="CodeSnippetHighlight"/>
        </w:rPr>
        <w:t>mysql</w:t>
      </w:r>
      <w:r>
        <w:t xml:space="preserve"> node template where the template author provides their own configure script</w:t>
      </w:r>
      <w:r w:rsidRPr="00281334">
        <w:t>:</w:t>
      </w:r>
    </w:p>
    <w:p w14:paraId="01D37647" w14:textId="77777777" w:rsidR="002D57C4" w:rsidRDefault="002D57C4" w:rsidP="002D57C4">
      <w:pPr>
        <w:pStyle w:val="Caption"/>
        <w:keepNext/>
      </w:pPr>
      <w:bookmarkStart w:id="95" w:name="_Toc397688841"/>
      <w:bookmarkStart w:id="96" w:name="_Toc302293210"/>
      <w:bookmarkStart w:id="97" w:name="_Toc443660560"/>
      <w:r>
        <w:t xml:space="preserve">Example </w:t>
      </w:r>
      <w:fldSimple w:instr=" SEQ Example \* ARABIC ">
        <w:r w:rsidR="008C123E">
          <w:rPr>
            <w:noProof/>
          </w:rPr>
          <w:t>4</w:t>
        </w:r>
      </w:fldSimple>
      <w:r>
        <w:t xml:space="preserve"> - Node Template overriding </w:t>
      </w:r>
      <w:r>
        <w:rPr>
          <w:noProof/>
        </w:rPr>
        <w:t>its Node Type's "configure" interface</w:t>
      </w:r>
      <w:bookmarkEnd w:id="95"/>
      <w:bookmarkEnd w:id="96"/>
      <w:bookmarkEnd w:id="97"/>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7FEFEE8" w14:textId="77777777" w:rsidTr="00502E57">
        <w:tc>
          <w:tcPr>
            <w:tcW w:w="9576" w:type="dxa"/>
            <w:shd w:val="clear" w:color="auto" w:fill="D9D9D9" w:themeFill="background1" w:themeFillShade="D9"/>
          </w:tcPr>
          <w:p w14:paraId="286D3C04"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01A41E1B" w14:textId="77777777" w:rsidR="002D57C4" w:rsidRPr="006824F5" w:rsidRDefault="002D57C4" w:rsidP="00502E57">
            <w:pPr>
              <w:rPr>
                <w:rStyle w:val="CodeSnippet"/>
                <w:noProof/>
              </w:rPr>
            </w:pPr>
          </w:p>
          <w:p w14:paraId="1023A237" w14:textId="77777777" w:rsidR="002D57C4" w:rsidRPr="006824F5" w:rsidRDefault="002D57C4" w:rsidP="00502E57">
            <w:pPr>
              <w:rPr>
                <w:rStyle w:val="CodeSnippet"/>
                <w:noProof/>
              </w:rPr>
            </w:pPr>
            <w:r w:rsidRPr="006824F5">
              <w:rPr>
                <w:rStyle w:val="CodeSnippet"/>
                <w:noProof/>
              </w:rPr>
              <w:t>description: Template for deploying a single server with MySQL software on top.</w:t>
            </w:r>
          </w:p>
          <w:p w14:paraId="4212D87F" w14:textId="77777777" w:rsidR="002D57C4" w:rsidRDefault="002D57C4" w:rsidP="00502E57">
            <w:pPr>
              <w:rPr>
                <w:rStyle w:val="CodeSnippet"/>
                <w:noProof/>
              </w:rPr>
            </w:pPr>
          </w:p>
          <w:p w14:paraId="68084E2C" w14:textId="77777777" w:rsidR="002D57C4" w:rsidRPr="006824F5" w:rsidRDefault="002D57C4" w:rsidP="00502E57">
            <w:pPr>
              <w:rPr>
                <w:rStyle w:val="CodeSnippet"/>
                <w:noProof/>
              </w:rPr>
            </w:pPr>
            <w:r>
              <w:rPr>
                <w:rStyle w:val="CodeSnippet"/>
                <w:noProof/>
              </w:rPr>
              <w:t>topology_template:</w:t>
            </w:r>
          </w:p>
          <w:p w14:paraId="21ABE1D3" w14:textId="77777777" w:rsidR="002D57C4" w:rsidRPr="006824F5" w:rsidRDefault="002D57C4" w:rsidP="00502E57">
            <w:pPr>
              <w:rPr>
                <w:rStyle w:val="CodeSnippet"/>
                <w:noProof/>
              </w:rPr>
            </w:pPr>
            <w:r>
              <w:rPr>
                <w:rStyle w:val="CodeSnippet"/>
                <w:noProof/>
              </w:rPr>
              <w:lastRenderedPageBreak/>
              <w:t xml:space="preserve">  </w:t>
            </w:r>
            <w:r w:rsidRPr="006824F5">
              <w:rPr>
                <w:rStyle w:val="CodeSnippet"/>
                <w:noProof/>
              </w:rPr>
              <w:t>inputs:</w:t>
            </w:r>
          </w:p>
          <w:p w14:paraId="5A032E72"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4719C09A" w14:textId="77777777" w:rsidR="002D57C4" w:rsidRPr="006824F5" w:rsidRDefault="002D57C4" w:rsidP="00502E57">
            <w:pPr>
              <w:rPr>
                <w:rStyle w:val="CodeSnippet"/>
                <w:noProof/>
              </w:rPr>
            </w:pPr>
          </w:p>
          <w:p w14:paraId="41FEB115"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62DC440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mysql:</w:t>
            </w:r>
          </w:p>
          <w:p w14:paraId="372997E1"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tosca.nodes.DBMS.MySQL</w:t>
            </w:r>
          </w:p>
          <w:p w14:paraId="51B47172"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properties:</w:t>
            </w:r>
          </w:p>
          <w:p w14:paraId="12711309"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root_password: { get_input: my_mysql_rootpw }</w:t>
            </w:r>
          </w:p>
          <w:p w14:paraId="16F3F3F9"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port: { get_input: my_mysql_port }</w:t>
            </w:r>
          </w:p>
          <w:p w14:paraId="27E357AC"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requirements:</w:t>
            </w:r>
          </w:p>
          <w:p w14:paraId="57A72E82"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host: db_server</w:t>
            </w:r>
          </w:p>
          <w:p w14:paraId="43B026F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interfaces:</w:t>
            </w:r>
          </w:p>
          <w:p w14:paraId="57D2ACBD"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Standard</w:t>
            </w:r>
            <w:r w:rsidRPr="006824F5">
              <w:rPr>
                <w:rStyle w:val="CodeSnippet"/>
                <w:noProof/>
              </w:rPr>
              <w:t>:</w:t>
            </w:r>
          </w:p>
          <w:p w14:paraId="4839A98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sidRPr="001877B6">
              <w:rPr>
                <w:rStyle w:val="CodeSnippetHighlight"/>
                <w:highlight w:val="yellow"/>
              </w:rPr>
              <w:t>configure</w:t>
            </w:r>
            <w:r w:rsidRPr="006824F5">
              <w:rPr>
                <w:rStyle w:val="CodeSnippet"/>
                <w:noProof/>
              </w:rPr>
              <w:t xml:space="preserve">: </w:t>
            </w:r>
            <w:r w:rsidRPr="001340E0">
              <w:rPr>
                <w:rStyle w:val="CodeSnippet"/>
                <w:noProof/>
                <w:highlight w:val="yellow"/>
              </w:rPr>
              <w:t>scripts/my_own_configure.sh</w:t>
            </w:r>
          </w:p>
          <w:p w14:paraId="672A465C" w14:textId="77777777" w:rsidR="002D57C4" w:rsidRPr="006824F5" w:rsidRDefault="002D57C4" w:rsidP="00502E57">
            <w:pPr>
              <w:rPr>
                <w:rStyle w:val="CodeSnippet"/>
                <w:noProof/>
              </w:rPr>
            </w:pPr>
          </w:p>
          <w:p w14:paraId="5BDA23D7"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db_server:</w:t>
            </w:r>
          </w:p>
          <w:p w14:paraId="5A9DE8F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tosca.nodes.Compute</w:t>
            </w:r>
          </w:p>
          <w:p w14:paraId="76FE265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capabilities</w:t>
            </w:r>
            <w:r w:rsidRPr="006824F5">
              <w:rPr>
                <w:rStyle w:val="CodeSnippet"/>
                <w:noProof/>
              </w:rPr>
              <w:t>:</w:t>
            </w:r>
          </w:p>
          <w:p w14:paraId="0F129C33" w14:textId="77777777" w:rsidR="002D57C4" w:rsidRPr="006824F5" w:rsidRDefault="002D57C4" w:rsidP="00502E57">
            <w:pPr>
              <w:rPr>
                <w:rStyle w:val="CodeSnippet"/>
              </w:rPr>
            </w:pPr>
            <w:r w:rsidRPr="006824F5">
              <w:rPr>
                <w:rStyle w:val="CodeSnippet"/>
                <w:noProof/>
              </w:rPr>
              <w:t xml:space="preserve">      </w:t>
            </w:r>
            <w:r>
              <w:rPr>
                <w:rStyle w:val="CodeSnippet"/>
                <w:noProof/>
              </w:rPr>
              <w:t xml:space="preserve">  </w:t>
            </w:r>
            <w:r w:rsidRPr="006824F5">
              <w:rPr>
                <w:rStyle w:val="CodeSnippet"/>
                <w:noProof/>
              </w:rPr>
              <w:t># omitted here for brevity</w:t>
            </w:r>
          </w:p>
        </w:tc>
      </w:tr>
    </w:tbl>
    <w:p w14:paraId="6C85F4D4" w14:textId="77777777" w:rsidR="002D57C4" w:rsidRDefault="002D57C4" w:rsidP="002D57C4">
      <w:pPr>
        <w:pStyle w:val="NormalaroundTable"/>
      </w:pPr>
      <w:r w:rsidRPr="00281334">
        <w:lastRenderedPageBreak/>
        <w:t xml:space="preserve">In the example above, </w:t>
      </w:r>
      <w:r>
        <w:t xml:space="preserve">the </w:t>
      </w:r>
      <w:r w:rsidRPr="00912CD5">
        <w:rPr>
          <w:rStyle w:val="CodeSnippetHighlight"/>
        </w:rPr>
        <w:t>my_own_configure.sh</w:t>
      </w:r>
      <w:r>
        <w:t xml:space="preserve"> </w:t>
      </w:r>
      <w:r w:rsidRPr="00281334">
        <w:t xml:space="preserve">script </w:t>
      </w:r>
      <w:r>
        <w:t xml:space="preserve">is provided </w:t>
      </w:r>
      <w:r w:rsidRPr="00281334">
        <w:t xml:space="preserve">for the </w:t>
      </w:r>
      <w:r w:rsidRPr="00912CD5">
        <w:rPr>
          <w:rStyle w:val="CodeSnippetHighlight"/>
        </w:rPr>
        <w:t>configure</w:t>
      </w:r>
      <w:r w:rsidRPr="00281334">
        <w:t xml:space="preserve"> operation of the MySQL node type’s </w:t>
      </w:r>
      <w:r w:rsidRPr="00AF1829">
        <w:rPr>
          <w:rStyle w:val="CodeSnippetHighlight"/>
        </w:rPr>
        <w:t>Standard</w:t>
      </w:r>
      <w:r>
        <w:t xml:space="preserve"> </w:t>
      </w:r>
      <w:r w:rsidRPr="00281334">
        <w:t>lifecycle interface. The path given in the example above</w:t>
      </w:r>
      <w:r>
        <w:t xml:space="preserve"> (i.e., ‘scripts/’)</w:t>
      </w:r>
      <w:r w:rsidRPr="00281334">
        <w:t xml:space="preserve"> is interpreted</w:t>
      </w:r>
      <w:r w:rsidRPr="008E34A3">
        <w:t xml:space="preserve"> relative to the template file,</w:t>
      </w:r>
      <w:r w:rsidRPr="00281334">
        <w:t xml:space="preserve"> but it would also be possible to provide an absolute URI to the location of the script.</w:t>
      </w:r>
    </w:p>
    <w:p w14:paraId="6A0E4E17" w14:textId="77777777" w:rsidR="002D57C4" w:rsidRPr="00281334" w:rsidRDefault="002D57C4" w:rsidP="002D57C4">
      <w:pPr>
        <w:spacing w:after="200"/>
      </w:pPr>
      <w:r>
        <w:t>In other words, o</w:t>
      </w:r>
      <w:r w:rsidRPr="00281334">
        <w:t xml:space="preserve">perations defined by node types can be thought of as </w:t>
      </w:r>
      <w:r>
        <w:t>“</w:t>
      </w:r>
      <w:r w:rsidRPr="00281334">
        <w:t>hooks</w:t>
      </w:r>
      <w:r>
        <w:t>”</w:t>
      </w:r>
      <w:r w:rsidRPr="00281334">
        <w:t xml:space="preserve"> into which automation can be injected. Typically, node type implementations provide the automation for those </w:t>
      </w:r>
      <w:r>
        <w:t>“</w:t>
      </w:r>
      <w:r w:rsidRPr="00281334">
        <w:t>hooks</w:t>
      </w:r>
      <w:r>
        <w:t>”</w:t>
      </w:r>
      <w:r w:rsidRPr="00281334">
        <w:t>. However, within a template, custom automation can be injected to run in a hook in the context of the one, specific node template (i.e. without changing the node type).</w:t>
      </w:r>
    </w:p>
    <w:p w14:paraId="41D6C9E8" w14:textId="77777777" w:rsidR="002D57C4" w:rsidRPr="008209B8" w:rsidRDefault="002D57C4" w:rsidP="002D57C4">
      <w:pPr>
        <w:pStyle w:val="Heading2"/>
        <w:numPr>
          <w:ilvl w:val="1"/>
          <w:numId w:val="3"/>
        </w:numPr>
        <w:rPr>
          <w:rFonts w:eastAsiaTheme="majorEastAsia"/>
        </w:rPr>
      </w:pPr>
      <w:bookmarkStart w:id="98" w:name="_Ref383081796"/>
      <w:bookmarkStart w:id="99" w:name="_Toc397688781"/>
      <w:bookmarkStart w:id="100" w:name="_Toc302251674"/>
      <w:bookmarkStart w:id="101" w:name="_Toc445238228"/>
      <w:r w:rsidRPr="008209B8">
        <w:rPr>
          <w:rFonts w:eastAsiaTheme="majorEastAsia"/>
        </w:rPr>
        <w:t>TOSCA template for database content deployment</w:t>
      </w:r>
      <w:bookmarkEnd w:id="98"/>
      <w:bookmarkEnd w:id="99"/>
      <w:bookmarkEnd w:id="100"/>
      <w:bookmarkEnd w:id="101"/>
    </w:p>
    <w:p w14:paraId="680CA54B" w14:textId="77777777" w:rsidR="002D57C4" w:rsidRDefault="002D57C4" w:rsidP="002D57C4">
      <w:pPr>
        <w:spacing w:after="200"/>
      </w:pPr>
      <w:r w:rsidRPr="008209B8">
        <w:t xml:space="preserve">In the example shown in section </w:t>
      </w:r>
      <w:hyperlink w:anchor="_TOSCA_template_for" w:history="1">
        <w:r w:rsidRPr="008209B8">
          <w:rPr>
            <w:rStyle w:val="Hyperlink"/>
          </w:rPr>
          <w:t>4</w:t>
        </w:r>
      </w:hyperlink>
      <w:r w:rsidRPr="008209B8">
        <w:t xml:space="preserve"> the deployment of the MySQL middleware only, i.e. without actual database content was </w:t>
      </w:r>
      <w:r>
        <w:t xml:space="preserve">shown. The following example </w:t>
      </w:r>
      <w:r w:rsidRPr="008209B8">
        <w:t>show</w:t>
      </w:r>
      <w:r>
        <w:t>s</w:t>
      </w:r>
      <w:r w:rsidRPr="008209B8">
        <w:t xml:space="preserve"> how such a template can be extended to also contain the definition of custom database content on-top of the MySQL DBMS software.</w:t>
      </w:r>
    </w:p>
    <w:p w14:paraId="482E0A2F" w14:textId="77777777" w:rsidR="002D57C4" w:rsidRDefault="002D57C4" w:rsidP="002D57C4">
      <w:pPr>
        <w:pStyle w:val="Caption"/>
        <w:keepNext/>
      </w:pPr>
      <w:bookmarkStart w:id="102" w:name="_Toc397688842"/>
      <w:bookmarkStart w:id="103" w:name="_Toc302293211"/>
      <w:bookmarkStart w:id="104" w:name="_Toc443660561"/>
      <w:r>
        <w:t xml:space="preserve">Example </w:t>
      </w:r>
      <w:fldSimple w:instr=" SEQ Example \* ARABIC ">
        <w:r w:rsidR="008C123E">
          <w:rPr>
            <w:noProof/>
          </w:rPr>
          <w:t>5</w:t>
        </w:r>
      </w:fldSimple>
      <w:r>
        <w:t xml:space="preserve"> - </w:t>
      </w:r>
      <w:r w:rsidRPr="00105792">
        <w:t>Template for deploying database content on-top of MySQL DBMS middleware</w:t>
      </w:r>
      <w:bookmarkEnd w:id="102"/>
      <w:bookmarkEnd w:id="103"/>
      <w:bookmarkEnd w:id="10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76C70FD2" w14:textId="77777777" w:rsidTr="00502E57">
        <w:tc>
          <w:tcPr>
            <w:tcW w:w="9576" w:type="dxa"/>
            <w:shd w:val="clear" w:color="auto" w:fill="D9D9D9" w:themeFill="background1" w:themeFillShade="D9"/>
          </w:tcPr>
          <w:p w14:paraId="2949820B"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040EB917" w14:textId="77777777" w:rsidR="002D57C4" w:rsidRPr="006824F5" w:rsidRDefault="002D57C4" w:rsidP="00502E57">
            <w:pPr>
              <w:rPr>
                <w:rStyle w:val="CodeSnippet"/>
                <w:noProof/>
              </w:rPr>
            </w:pPr>
          </w:p>
          <w:p w14:paraId="43DF59B5" w14:textId="77777777" w:rsidR="002D57C4" w:rsidRPr="006824F5" w:rsidRDefault="002D57C4" w:rsidP="00502E57">
            <w:pPr>
              <w:rPr>
                <w:rStyle w:val="CodeSnippet"/>
                <w:noProof/>
              </w:rPr>
            </w:pPr>
            <w:r w:rsidRPr="006824F5">
              <w:rPr>
                <w:rStyle w:val="CodeSnippet"/>
                <w:noProof/>
              </w:rPr>
              <w:t xml:space="preserve">description: Template for deploying </w:t>
            </w:r>
            <w:r>
              <w:rPr>
                <w:rStyle w:val="CodeSnippet"/>
                <w:noProof/>
              </w:rPr>
              <w:t>MySQL and database content.</w:t>
            </w:r>
            <w:r w:rsidRPr="006824F5">
              <w:rPr>
                <w:rStyle w:val="CodeSnippet"/>
                <w:noProof/>
              </w:rPr>
              <w:t xml:space="preserve"> </w:t>
            </w:r>
          </w:p>
          <w:p w14:paraId="6A8150FD" w14:textId="77777777" w:rsidR="002D57C4" w:rsidRDefault="002D57C4" w:rsidP="00502E57">
            <w:pPr>
              <w:rPr>
                <w:rStyle w:val="CodeSnippet"/>
                <w:noProof/>
              </w:rPr>
            </w:pPr>
          </w:p>
          <w:p w14:paraId="7E0CEAC0" w14:textId="77777777" w:rsidR="002D57C4" w:rsidRPr="006824F5" w:rsidRDefault="002D57C4" w:rsidP="00502E57">
            <w:pPr>
              <w:rPr>
                <w:rStyle w:val="CodeSnippet"/>
                <w:noProof/>
              </w:rPr>
            </w:pPr>
            <w:r>
              <w:rPr>
                <w:rStyle w:val="CodeSnippet"/>
                <w:noProof/>
              </w:rPr>
              <w:t>topology_template:</w:t>
            </w:r>
          </w:p>
          <w:p w14:paraId="5096B6B8" w14:textId="77777777" w:rsidR="002D57C4" w:rsidRPr="006824F5" w:rsidRDefault="002D57C4" w:rsidP="00502E57">
            <w:pPr>
              <w:rPr>
                <w:rStyle w:val="CodeSnippet"/>
                <w:noProof/>
              </w:rPr>
            </w:pPr>
            <w:r>
              <w:rPr>
                <w:rStyle w:val="CodeSnippet"/>
                <w:noProof/>
              </w:rPr>
              <w:t xml:space="preserve">  </w:t>
            </w:r>
            <w:r w:rsidRPr="006824F5">
              <w:rPr>
                <w:rStyle w:val="CodeSnippet"/>
                <w:noProof/>
              </w:rPr>
              <w:t>inputs:</w:t>
            </w:r>
          </w:p>
          <w:p w14:paraId="40EC8B22"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4DA26C78" w14:textId="77777777" w:rsidR="002D57C4" w:rsidRPr="006824F5" w:rsidRDefault="002D57C4" w:rsidP="00502E57">
            <w:pPr>
              <w:rPr>
                <w:rStyle w:val="CodeSnippet"/>
                <w:noProof/>
              </w:rPr>
            </w:pPr>
          </w:p>
          <w:p w14:paraId="6B281E9E" w14:textId="77777777" w:rsidR="002D57C4" w:rsidRDefault="002D57C4" w:rsidP="00502E57">
            <w:pPr>
              <w:rPr>
                <w:rStyle w:val="CodeSnippet"/>
                <w:noProof/>
              </w:rPr>
            </w:pPr>
            <w:r>
              <w:rPr>
                <w:rStyle w:val="CodeSnippet"/>
                <w:noProof/>
              </w:rPr>
              <w:t xml:space="preserve">  </w:t>
            </w:r>
            <w:r w:rsidRPr="006824F5">
              <w:rPr>
                <w:rStyle w:val="CodeSnippet"/>
                <w:noProof/>
              </w:rPr>
              <w:t>node_templates:</w:t>
            </w:r>
          </w:p>
          <w:p w14:paraId="7D2B8A3B" w14:textId="77777777" w:rsidR="002D57C4" w:rsidRDefault="002D57C4" w:rsidP="00502E57">
            <w:pPr>
              <w:rPr>
                <w:rStyle w:val="CodeSnippet"/>
                <w:noProof/>
              </w:rPr>
            </w:pPr>
            <w:r>
              <w:rPr>
                <w:rStyle w:val="CodeSnippet"/>
                <w:noProof/>
              </w:rPr>
              <w:t xml:space="preserve">    my_db:</w:t>
            </w:r>
          </w:p>
          <w:p w14:paraId="0A62FCF0" w14:textId="77777777" w:rsidR="002D57C4" w:rsidRDefault="002D57C4" w:rsidP="00502E57">
            <w:pPr>
              <w:rPr>
                <w:rStyle w:val="CodeSnippet"/>
                <w:noProof/>
              </w:rPr>
            </w:pPr>
            <w:r>
              <w:rPr>
                <w:rStyle w:val="CodeSnippet"/>
                <w:noProof/>
              </w:rPr>
              <w:t xml:space="preserve">      type: tosca.nodes.Database.MySQL</w:t>
            </w:r>
          </w:p>
          <w:p w14:paraId="128E2E46" w14:textId="77777777" w:rsidR="002D57C4" w:rsidRDefault="002D57C4" w:rsidP="00502E57">
            <w:pPr>
              <w:rPr>
                <w:rStyle w:val="CodeSnippet"/>
                <w:noProof/>
              </w:rPr>
            </w:pPr>
            <w:r>
              <w:rPr>
                <w:rStyle w:val="CodeSnippet"/>
                <w:noProof/>
              </w:rPr>
              <w:lastRenderedPageBreak/>
              <w:t xml:space="preserve">      properties:</w:t>
            </w:r>
          </w:p>
          <w:p w14:paraId="7391F7E9" w14:textId="77777777" w:rsidR="002D57C4" w:rsidRDefault="002D57C4" w:rsidP="00502E57">
            <w:pPr>
              <w:rPr>
                <w:rStyle w:val="CodeSnippet"/>
                <w:noProof/>
              </w:rPr>
            </w:pPr>
            <w:r>
              <w:rPr>
                <w:rStyle w:val="CodeSnippet"/>
                <w:noProof/>
              </w:rPr>
              <w:t xml:space="preserve">        name: { get_input: database_name }</w:t>
            </w:r>
          </w:p>
          <w:p w14:paraId="41E0A699" w14:textId="77777777" w:rsidR="002D57C4" w:rsidRDefault="002D57C4" w:rsidP="00502E57">
            <w:pPr>
              <w:rPr>
                <w:rStyle w:val="CodeSnippet"/>
                <w:noProof/>
              </w:rPr>
            </w:pPr>
            <w:r>
              <w:rPr>
                <w:rStyle w:val="CodeSnippet"/>
                <w:noProof/>
              </w:rPr>
              <w:t xml:space="preserve">        user: { get_input: database_user }</w:t>
            </w:r>
          </w:p>
          <w:p w14:paraId="62640649" w14:textId="77777777" w:rsidR="002D57C4" w:rsidRDefault="002D57C4" w:rsidP="00502E57">
            <w:pPr>
              <w:rPr>
                <w:rStyle w:val="CodeSnippet"/>
                <w:noProof/>
              </w:rPr>
            </w:pPr>
            <w:r>
              <w:rPr>
                <w:rStyle w:val="CodeSnippet"/>
                <w:noProof/>
              </w:rPr>
              <w:t xml:space="preserve">        password: { get_input: database_password }</w:t>
            </w:r>
          </w:p>
          <w:p w14:paraId="3251FC08" w14:textId="77777777" w:rsidR="002D57C4" w:rsidRDefault="002D57C4" w:rsidP="00502E57">
            <w:pPr>
              <w:rPr>
                <w:rStyle w:val="CodeSnippet"/>
                <w:noProof/>
              </w:rPr>
            </w:pPr>
            <w:r>
              <w:rPr>
                <w:rStyle w:val="CodeSnippet"/>
                <w:noProof/>
              </w:rPr>
              <w:t xml:space="preserve">        port: { get_input: database_port }</w:t>
            </w:r>
          </w:p>
          <w:p w14:paraId="0E3E8CC3" w14:textId="77777777" w:rsidR="002D57C4" w:rsidRDefault="002D57C4" w:rsidP="00502E57">
            <w:pPr>
              <w:rPr>
                <w:rStyle w:val="CodeSnippet"/>
                <w:noProof/>
              </w:rPr>
            </w:pPr>
            <w:r>
              <w:rPr>
                <w:rStyle w:val="CodeSnippet"/>
                <w:noProof/>
              </w:rPr>
              <w:t xml:space="preserve">      artifacts:</w:t>
            </w:r>
          </w:p>
          <w:p w14:paraId="10AABDC1" w14:textId="77777777" w:rsidR="002D57C4" w:rsidRDefault="002D57C4" w:rsidP="00502E57">
            <w:pPr>
              <w:rPr>
                <w:rStyle w:val="CodeSnippet"/>
                <w:noProof/>
              </w:rPr>
            </w:pPr>
            <w:r>
              <w:rPr>
                <w:rStyle w:val="CodeSnippet"/>
                <w:noProof/>
              </w:rPr>
              <w:t xml:space="preserve">        </w:t>
            </w:r>
            <w:r w:rsidRPr="001877B6">
              <w:rPr>
                <w:rStyle w:val="CodeSnippetHighlight"/>
              </w:rPr>
              <w:t>db_content</w:t>
            </w:r>
            <w:r>
              <w:rPr>
                <w:rStyle w:val="CodeSnippet"/>
                <w:noProof/>
              </w:rPr>
              <w:t>:</w:t>
            </w:r>
          </w:p>
          <w:p w14:paraId="013E4F56" w14:textId="77777777" w:rsidR="002D57C4" w:rsidRDefault="002D57C4" w:rsidP="00502E57">
            <w:pPr>
              <w:rPr>
                <w:rStyle w:val="CodeSnippet"/>
                <w:noProof/>
              </w:rPr>
            </w:pPr>
            <w:r>
              <w:rPr>
                <w:rStyle w:val="CodeSnippet"/>
                <w:noProof/>
              </w:rPr>
              <w:t xml:space="preserve">          file: </w:t>
            </w:r>
            <w:r w:rsidRPr="001877B6">
              <w:rPr>
                <w:rStyle w:val="CodeSnippet"/>
                <w:noProof/>
                <w:highlight w:val="yellow"/>
              </w:rPr>
              <w:t>files/my_db_content.txt</w:t>
            </w:r>
          </w:p>
          <w:p w14:paraId="4E764EE3" w14:textId="77777777" w:rsidR="002D57C4" w:rsidRDefault="002D57C4" w:rsidP="00502E57">
            <w:pPr>
              <w:rPr>
                <w:rStyle w:val="CodeSnippet"/>
                <w:noProof/>
              </w:rPr>
            </w:pPr>
            <w:r>
              <w:rPr>
                <w:rStyle w:val="CodeSnippet"/>
                <w:noProof/>
              </w:rPr>
              <w:t xml:space="preserve">          type: tosca.artifacts.File </w:t>
            </w:r>
          </w:p>
          <w:p w14:paraId="2BBD4098" w14:textId="77777777" w:rsidR="002D57C4" w:rsidRDefault="002D57C4" w:rsidP="00502E57">
            <w:pPr>
              <w:rPr>
                <w:rStyle w:val="CodeSnippet"/>
                <w:noProof/>
              </w:rPr>
            </w:pPr>
            <w:r>
              <w:rPr>
                <w:rStyle w:val="CodeSnippet"/>
                <w:noProof/>
              </w:rPr>
              <w:t xml:space="preserve">      requirements:</w:t>
            </w:r>
          </w:p>
          <w:p w14:paraId="1663DC44" w14:textId="77777777" w:rsidR="002D57C4" w:rsidRDefault="002D57C4" w:rsidP="00502E57">
            <w:pPr>
              <w:rPr>
                <w:rStyle w:val="CodeSnippet"/>
                <w:noProof/>
              </w:rPr>
            </w:pPr>
            <w:r>
              <w:rPr>
                <w:rStyle w:val="CodeSnippet"/>
                <w:noProof/>
              </w:rPr>
              <w:t xml:space="preserve">        - host: mysql</w:t>
            </w:r>
          </w:p>
          <w:p w14:paraId="1005D667" w14:textId="77777777" w:rsidR="002D57C4" w:rsidRDefault="002D57C4" w:rsidP="00502E57">
            <w:pPr>
              <w:rPr>
                <w:rStyle w:val="CodeSnippet"/>
                <w:noProof/>
              </w:rPr>
            </w:pPr>
            <w:r>
              <w:rPr>
                <w:rStyle w:val="CodeSnippet"/>
                <w:noProof/>
              </w:rPr>
              <w:t xml:space="preserve">      interfaces:</w:t>
            </w:r>
          </w:p>
          <w:p w14:paraId="4AFEDBA6" w14:textId="77777777" w:rsidR="002D57C4" w:rsidRDefault="002D57C4" w:rsidP="00502E57">
            <w:pPr>
              <w:rPr>
                <w:rStyle w:val="CodeSnippet"/>
                <w:noProof/>
              </w:rPr>
            </w:pPr>
            <w:r>
              <w:rPr>
                <w:rStyle w:val="CodeSnippet"/>
                <w:noProof/>
              </w:rPr>
              <w:t xml:space="preserve">        Standard:</w:t>
            </w:r>
          </w:p>
          <w:p w14:paraId="2E3D4BEB" w14:textId="77777777" w:rsidR="002D57C4" w:rsidRDefault="002D57C4" w:rsidP="00502E57">
            <w:pPr>
              <w:rPr>
                <w:rStyle w:val="CodeSnippet"/>
                <w:noProof/>
              </w:rPr>
            </w:pPr>
            <w:r>
              <w:rPr>
                <w:rStyle w:val="CodeSnippet"/>
                <w:noProof/>
              </w:rPr>
              <w:t xml:space="preserve">          create:</w:t>
            </w:r>
          </w:p>
          <w:p w14:paraId="00963D55" w14:textId="77777777" w:rsidR="002D57C4" w:rsidRDefault="002D57C4" w:rsidP="00502E57">
            <w:pPr>
              <w:rPr>
                <w:rStyle w:val="CodeSnippet"/>
              </w:rPr>
            </w:pPr>
            <w:r>
              <w:rPr>
                <w:rStyle w:val="CodeSnippet"/>
              </w:rPr>
              <w:t xml:space="preserve">            </w:t>
            </w:r>
            <w:r>
              <w:rPr>
                <w:rStyle w:val="CodeSnippet"/>
                <w:noProof/>
              </w:rPr>
              <w:t xml:space="preserve">implementation: db_create.sh </w:t>
            </w:r>
          </w:p>
          <w:p w14:paraId="1EBB99E2" w14:textId="77777777" w:rsidR="002D57C4" w:rsidRDefault="002D57C4" w:rsidP="00502E57">
            <w:pPr>
              <w:rPr>
                <w:rStyle w:val="CodeSnippet"/>
              </w:rPr>
            </w:pPr>
            <w:r>
              <w:rPr>
                <w:rStyle w:val="CodeSnippet"/>
              </w:rPr>
              <w:t xml:space="preserve">            inputs:</w:t>
            </w:r>
          </w:p>
          <w:p w14:paraId="1E0B28D4" w14:textId="77777777" w:rsidR="002D57C4" w:rsidRDefault="002D57C4" w:rsidP="00502E57">
            <w:pPr>
              <w:rPr>
                <w:rStyle w:val="CodeSnippet"/>
              </w:rPr>
            </w:pPr>
            <w:r>
              <w:rPr>
                <w:rStyle w:val="CodeSnippet"/>
              </w:rPr>
              <w:t xml:space="preserve">              # Copy DB file artifact to server’s staging area</w:t>
            </w:r>
          </w:p>
          <w:p w14:paraId="2D2A1510" w14:textId="77777777" w:rsidR="002D57C4" w:rsidRDefault="002D57C4" w:rsidP="00502E57">
            <w:pPr>
              <w:rPr>
                <w:rStyle w:val="CodeSnippet"/>
              </w:rPr>
            </w:pPr>
            <w:r>
              <w:rPr>
                <w:rStyle w:val="CodeSnippet"/>
              </w:rPr>
              <w:t xml:space="preserve">              db_data: { </w:t>
            </w:r>
            <w:r>
              <w:rPr>
                <w:rStyle w:val="CodeSnippetHighlight"/>
              </w:rPr>
              <w:t>get_artifact</w:t>
            </w:r>
            <w:r>
              <w:rPr>
                <w:rStyle w:val="CodeSnippet"/>
              </w:rPr>
              <w:t xml:space="preserve">: [ SELF, </w:t>
            </w:r>
            <w:r w:rsidRPr="001877B6">
              <w:rPr>
                <w:rStyle w:val="CodeSnippetHighlight"/>
              </w:rPr>
              <w:t>db_content</w:t>
            </w:r>
            <w:r>
              <w:rPr>
                <w:rStyle w:val="CodeSnippetHighlight"/>
              </w:rPr>
              <w:t xml:space="preserve"> </w:t>
            </w:r>
            <w:r w:rsidRPr="005A4072">
              <w:rPr>
                <w:rStyle w:val="CodeSnippetHighlight"/>
              </w:rPr>
              <w:t>]</w:t>
            </w:r>
            <w:r>
              <w:rPr>
                <w:rStyle w:val="CodeSnippetHighlight"/>
              </w:rPr>
              <w:t xml:space="preserve"> </w:t>
            </w:r>
            <w:r>
              <w:rPr>
                <w:rStyle w:val="CodeSnippet"/>
              </w:rPr>
              <w:t>}</w:t>
            </w:r>
          </w:p>
          <w:p w14:paraId="4276BFF2" w14:textId="77777777" w:rsidR="002D57C4" w:rsidRDefault="002D57C4" w:rsidP="00502E57">
            <w:pPr>
              <w:rPr>
                <w:rStyle w:val="CodeSnippet"/>
                <w:noProof/>
              </w:rPr>
            </w:pPr>
          </w:p>
          <w:p w14:paraId="60AE80CA" w14:textId="77777777" w:rsidR="002D57C4" w:rsidRPr="006824F5" w:rsidRDefault="002D57C4" w:rsidP="00502E57">
            <w:pPr>
              <w:rPr>
                <w:rStyle w:val="CodeSnippet"/>
                <w:noProof/>
              </w:rPr>
            </w:pPr>
            <w:r>
              <w:rPr>
                <w:rStyle w:val="CodeSnippet"/>
                <w:noProof/>
              </w:rPr>
              <w:t xml:space="preserve">    </w:t>
            </w:r>
            <w:r w:rsidRPr="006824F5">
              <w:rPr>
                <w:rStyle w:val="CodeSnippet"/>
                <w:noProof/>
              </w:rPr>
              <w:t>mysql:</w:t>
            </w:r>
          </w:p>
          <w:p w14:paraId="218FADAF"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tosca.nodes.DBMS.MySQL</w:t>
            </w:r>
          </w:p>
          <w:p w14:paraId="2006E66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properties:</w:t>
            </w:r>
          </w:p>
          <w:p w14:paraId="43C27A87"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root_password: { get_input: mysql_rootpw }</w:t>
            </w:r>
          </w:p>
          <w:p w14:paraId="16E356DA"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port: { get_input: mysql_port }</w:t>
            </w:r>
          </w:p>
          <w:p w14:paraId="2A879973"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requirements:</w:t>
            </w:r>
          </w:p>
          <w:p w14:paraId="2F16A9B8"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host: db_server</w:t>
            </w:r>
          </w:p>
          <w:p w14:paraId="1379C2A0" w14:textId="77777777" w:rsidR="002D57C4" w:rsidRPr="006824F5" w:rsidRDefault="002D57C4" w:rsidP="00502E57">
            <w:pPr>
              <w:rPr>
                <w:rStyle w:val="CodeSnippet"/>
                <w:noProof/>
              </w:rPr>
            </w:pPr>
          </w:p>
          <w:p w14:paraId="412C323E"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db_server:</w:t>
            </w:r>
          </w:p>
          <w:p w14:paraId="57903E4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tosca.nodes.Compute</w:t>
            </w:r>
          </w:p>
          <w:p w14:paraId="53B11343"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capabilities</w:t>
            </w:r>
            <w:r w:rsidRPr="006824F5">
              <w:rPr>
                <w:rStyle w:val="CodeSnippet"/>
                <w:noProof/>
              </w:rPr>
              <w:t>:</w:t>
            </w:r>
          </w:p>
          <w:p w14:paraId="4B3CCE67" w14:textId="77777777" w:rsidR="002D57C4" w:rsidRPr="006824F5" w:rsidRDefault="002D57C4" w:rsidP="00502E57">
            <w:pPr>
              <w:rPr>
                <w:rStyle w:val="CodeSnippet"/>
              </w:rPr>
            </w:pPr>
            <w:r w:rsidRPr="006824F5">
              <w:rPr>
                <w:rStyle w:val="CodeSnippet"/>
                <w:noProof/>
              </w:rPr>
              <w:t xml:space="preserve">      </w:t>
            </w:r>
            <w:r>
              <w:rPr>
                <w:rStyle w:val="CodeSnippet"/>
                <w:noProof/>
              </w:rPr>
              <w:t xml:space="preserve">  </w:t>
            </w:r>
            <w:r w:rsidRPr="006824F5">
              <w:rPr>
                <w:rStyle w:val="CodeSnippet"/>
                <w:noProof/>
              </w:rPr>
              <w:t># omitted here for brevity</w:t>
            </w:r>
          </w:p>
        </w:tc>
      </w:tr>
    </w:tbl>
    <w:p w14:paraId="4DB6D34A" w14:textId="77777777" w:rsidR="002D57C4" w:rsidRDefault="002D57C4" w:rsidP="002D57C4">
      <w:pPr>
        <w:pStyle w:val="NormalaroundTable"/>
      </w:pPr>
      <w:r w:rsidRPr="00B75744">
        <w:lastRenderedPageBreak/>
        <w:t xml:space="preserve">In the example above, the </w:t>
      </w:r>
      <w:r w:rsidRPr="00EE2341">
        <w:rPr>
          <w:rStyle w:val="CodeSnippetHighlight"/>
        </w:rPr>
        <w:t>my_db</w:t>
      </w:r>
      <w:r w:rsidRPr="00B75744">
        <w:t xml:space="preserve"> node template or type </w:t>
      </w:r>
      <w:r w:rsidRPr="00EE2341">
        <w:rPr>
          <w:rStyle w:val="CodeSnippetHighlight"/>
        </w:rPr>
        <w:t>tosca.nodes.Database.MySQL</w:t>
      </w:r>
      <w:r w:rsidRPr="00B75744">
        <w:t xml:space="preserve"> represents an actual MySQL database instance managed by a MySQL DBMS installation. The </w:t>
      </w:r>
      <w:r w:rsidRPr="00EE2341">
        <w:rPr>
          <w:rStyle w:val="CodeSnippetHighlight"/>
        </w:rPr>
        <w:t>requirements</w:t>
      </w:r>
      <w:r w:rsidRPr="00B75744">
        <w:t xml:space="preserve"> section of the </w:t>
      </w:r>
      <w:r w:rsidRPr="00EE2341">
        <w:rPr>
          <w:rStyle w:val="CodeSnippetHighlight"/>
        </w:rPr>
        <w:t>my_db</w:t>
      </w:r>
      <w:r>
        <w:t xml:space="preserve"> node template expresses that the database it represents is to be</w:t>
      </w:r>
      <w:r w:rsidRPr="00B75744">
        <w:t xml:space="preserve"> hosted on a MySQL DBMS </w:t>
      </w:r>
      <w:r>
        <w:t xml:space="preserve">node template named </w:t>
      </w:r>
      <w:r w:rsidRPr="00EE2341">
        <w:rPr>
          <w:rStyle w:val="CodeSnippetHighlight"/>
        </w:rPr>
        <w:t>mysql</w:t>
      </w:r>
      <w:r>
        <w:rPr>
          <w:b/>
        </w:rPr>
        <w:t xml:space="preserve"> </w:t>
      </w:r>
      <w:r w:rsidRPr="00EE2341">
        <w:t>which is also declared in this template</w:t>
      </w:r>
      <w:r w:rsidRPr="00B75744">
        <w:t>.</w:t>
      </w:r>
    </w:p>
    <w:p w14:paraId="79D49C37" w14:textId="77777777" w:rsidR="002D57C4" w:rsidRDefault="002D57C4" w:rsidP="002D57C4">
      <w:pPr>
        <w:pStyle w:val="NormalaroundTable"/>
      </w:pPr>
      <w:r w:rsidRPr="00B75744">
        <w:t xml:space="preserve">In its </w:t>
      </w:r>
      <w:r w:rsidRPr="00B75744">
        <w:rPr>
          <w:b/>
        </w:rPr>
        <w:t>artifacts</w:t>
      </w:r>
      <w:r w:rsidRPr="00B75744">
        <w:t xml:space="preserve"> section</w:t>
      </w:r>
      <w:r>
        <w:t xml:space="preserve"> of the </w:t>
      </w:r>
      <w:r w:rsidRPr="00EE2341">
        <w:rPr>
          <w:rStyle w:val="CodeSnippetHighlight"/>
        </w:rPr>
        <w:t>my_db</w:t>
      </w:r>
      <w:r w:rsidRPr="00B75744">
        <w:t xml:space="preserve"> the node template</w:t>
      </w:r>
      <w:r>
        <w:t>,</w:t>
      </w:r>
      <w:r w:rsidRPr="00B75744">
        <w:t xml:space="preserve"> </w:t>
      </w:r>
      <w:r>
        <w:t xml:space="preserve">there is an artifact definition named </w:t>
      </w:r>
      <w:r w:rsidRPr="00EE2341">
        <w:rPr>
          <w:rStyle w:val="CodeSnippetHighlight"/>
        </w:rPr>
        <w:t>db_content</w:t>
      </w:r>
      <w:r w:rsidRPr="00B75744">
        <w:t xml:space="preserve"> </w:t>
      </w:r>
      <w:r>
        <w:t>which represents a text</w:t>
      </w:r>
      <w:r w:rsidRPr="00B75744">
        <w:t xml:space="preserve"> file </w:t>
      </w:r>
      <w:r>
        <w:t xml:space="preserve"> </w:t>
      </w:r>
      <w:r w:rsidRPr="00447685">
        <w:rPr>
          <w:rStyle w:val="CodeSnippetHighlight"/>
        </w:rPr>
        <w:t>my_db_content.txt</w:t>
      </w:r>
      <w:r>
        <w:t xml:space="preserve"> which in turn will be used to add content to the SQL database as part of the </w:t>
      </w:r>
      <w:r w:rsidRPr="00EE2341">
        <w:rPr>
          <w:rStyle w:val="CodeSnippetHighlight"/>
        </w:rPr>
        <w:t>create</w:t>
      </w:r>
      <w:r>
        <w:t xml:space="preserve"> operation. </w:t>
      </w:r>
      <w:r w:rsidRPr="00B75744">
        <w:t xml:space="preserve">The </w:t>
      </w:r>
      <w:r w:rsidRPr="00B75744">
        <w:rPr>
          <w:b/>
        </w:rPr>
        <w:t>requirements</w:t>
      </w:r>
      <w:r w:rsidRPr="00B75744">
        <w:t xml:space="preserve"> section of the </w:t>
      </w:r>
      <w:r w:rsidRPr="00B75744">
        <w:rPr>
          <w:b/>
        </w:rPr>
        <w:t>my_db</w:t>
      </w:r>
      <w:r w:rsidRPr="00B75744">
        <w:t xml:space="preserve"> node template expresses that the database is hosted on a MySQL DBMS represented by the </w:t>
      </w:r>
      <w:r w:rsidRPr="00B75744">
        <w:rPr>
          <w:b/>
        </w:rPr>
        <w:t>mysql</w:t>
      </w:r>
      <w:r w:rsidRPr="00B75744">
        <w:t xml:space="preserve"> node.</w:t>
      </w:r>
    </w:p>
    <w:p w14:paraId="6C79DE1E" w14:textId="77777777" w:rsidR="002D57C4" w:rsidRDefault="002D57C4" w:rsidP="002D57C4">
      <w:r>
        <w:t xml:space="preserve">As you can see above, a script is associated with the create operation with the name </w:t>
      </w:r>
      <w:r w:rsidRPr="00DF2573">
        <w:rPr>
          <w:rStyle w:val="CodeSnippetHighlight"/>
        </w:rPr>
        <w:t>db_create.sh</w:t>
      </w:r>
      <w:r>
        <w:t xml:space="preserve">.  The TOSCA Orchestrator sees that this is not a named artifact declared in the node’s artifact section, but instead a filename for a normative TOSCA implementation artifact script type (i.e., </w:t>
      </w:r>
      <w:r w:rsidRPr="00DF2573">
        <w:rPr>
          <w:rStyle w:val="CodeSnippetHighlight"/>
        </w:rPr>
        <w:t>tosca.artifacts.Implementation.Bash</w:t>
      </w:r>
      <w:r>
        <w:t xml:space="preserve">). Since this is an implementation type for TOSCA, the orchestrator </w:t>
      </w:r>
      <w:r>
        <w:lastRenderedPageBreak/>
        <w:t xml:space="preserve">will execute the script automatically to create the node on </w:t>
      </w:r>
      <w:r w:rsidRPr="007340F8">
        <w:rPr>
          <w:rStyle w:val="CodeSnippetHighlight"/>
        </w:rPr>
        <w:t>db_server</w:t>
      </w:r>
      <w:r>
        <w:t xml:space="preserve">, but first it will prepare the local environment with the declared inputs for the operation. In this case, the orchestrator would see that the </w:t>
      </w:r>
      <w:r w:rsidRPr="00DF2573">
        <w:rPr>
          <w:rStyle w:val="CodeSnippetHighlight"/>
        </w:rPr>
        <w:t>db_data</w:t>
      </w:r>
      <w:r>
        <w:t xml:space="preserve"> input is using the </w:t>
      </w:r>
      <w:r w:rsidRPr="00DF2573">
        <w:rPr>
          <w:rStyle w:val="CodeSnippetHighlight"/>
        </w:rPr>
        <w:t>get_artifact</w:t>
      </w:r>
      <w:r>
        <w:t xml:space="preserve"> function to retrieve the file (</w:t>
      </w:r>
      <w:r w:rsidRPr="00DF2573">
        <w:rPr>
          <w:rStyle w:val="CodeSnippetHighlight"/>
        </w:rPr>
        <w:t>my_db_content.txt</w:t>
      </w:r>
      <w:r>
        <w:t xml:space="preserve">) which is associated with the </w:t>
      </w:r>
      <w:r w:rsidRPr="00DF2573">
        <w:rPr>
          <w:rStyle w:val="CodeSnippetHighlight"/>
        </w:rPr>
        <w:t>db_content</w:t>
      </w:r>
      <w:r>
        <w:t xml:space="preserve"> artifact name prior to executing the </w:t>
      </w:r>
      <w:r w:rsidRPr="00DF2573">
        <w:rPr>
          <w:rStyle w:val="CodeSnippetHighlight"/>
        </w:rPr>
        <w:t>db_create.sh</w:t>
      </w:r>
      <w:r>
        <w:t xml:space="preserve"> script.</w:t>
      </w:r>
    </w:p>
    <w:p w14:paraId="1A4B13B8" w14:textId="77777777" w:rsidR="002D57C4" w:rsidRDefault="002D57C4" w:rsidP="002D57C4"/>
    <w:p w14:paraId="4D404632" w14:textId="77777777" w:rsidR="002D57C4" w:rsidRDefault="002D57C4" w:rsidP="002D57C4">
      <w:r>
        <w:t>The logical diagram for this example would appear as follows:</w:t>
      </w:r>
    </w:p>
    <w:p w14:paraId="35D1C987" w14:textId="77777777" w:rsidR="002D57C4" w:rsidRPr="00313C75" w:rsidRDefault="002D57C4" w:rsidP="002D57C4">
      <w:pPr>
        <w:ind w:left="810"/>
      </w:pPr>
      <w:r>
        <w:rPr>
          <w:noProof/>
        </w:rPr>
        <w:drawing>
          <wp:inline distT="0" distB="0" distL="0" distR="0" wp14:anchorId="7A93E5EB" wp14:editId="16E85BFD">
            <wp:extent cx="4175760" cy="427286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6 - Database-MySQL-DBMS-Compute.png"/>
                    <pic:cNvPicPr/>
                  </pic:nvPicPr>
                  <pic:blipFill>
                    <a:blip r:embed="rId58">
                      <a:extLst>
                        <a:ext uri="{28A0092B-C50C-407E-A947-70E740481C1C}">
                          <a14:useLocalDpi xmlns:a14="http://schemas.microsoft.com/office/drawing/2010/main" val="0"/>
                        </a:ext>
                      </a:extLst>
                    </a:blip>
                    <a:stretch>
                      <a:fillRect/>
                    </a:stretch>
                  </pic:blipFill>
                  <pic:spPr>
                    <a:xfrm>
                      <a:off x="0" y="0"/>
                      <a:ext cx="4173339" cy="4270391"/>
                    </a:xfrm>
                    <a:prstGeom prst="rect">
                      <a:avLst/>
                    </a:prstGeom>
                  </pic:spPr>
                </pic:pic>
              </a:graphicData>
            </a:graphic>
          </wp:inline>
        </w:drawing>
      </w:r>
    </w:p>
    <w:p w14:paraId="4C2CFFF5" w14:textId="77777777" w:rsidR="002D57C4" w:rsidRDefault="002D57C4" w:rsidP="002D57C4">
      <w:pPr>
        <w:spacing w:after="200"/>
      </w:pPr>
      <w:r w:rsidRPr="00B75744">
        <w:t>Note that while it would be possible to define one node type and corresponding node templates that represent both the DBMS middleware and actual database content as one entity, TOSCA</w:t>
      </w:r>
      <w:r>
        <w:t xml:space="preserve"> normative node types </w:t>
      </w:r>
      <w:r w:rsidRPr="00B75744">
        <w:t xml:space="preserve">distinguish between middleware </w:t>
      </w:r>
      <w:r>
        <w:t xml:space="preserve">(container) </w:t>
      </w:r>
      <w:r w:rsidRPr="00B75744">
        <w:t>and application</w:t>
      </w:r>
      <w:r>
        <w:t xml:space="preserve"> (containee)</w:t>
      </w:r>
      <w:r w:rsidRPr="00B75744">
        <w:t xml:space="preserve"> node types. This allows </w:t>
      </w:r>
      <w:r>
        <w:t>on</w:t>
      </w:r>
      <w:r w:rsidRPr="00B75744">
        <w:t xml:space="preserve"> one hand to have better re-use of generic middleware node types without binding them to content running on top</w:t>
      </w:r>
      <w:r>
        <w:t xml:space="preserve"> of them</w:t>
      </w:r>
      <w:r w:rsidRPr="00B75744">
        <w:t>, and on the other hand this allows for better substitutability of, for example, middleware components</w:t>
      </w:r>
      <w:r>
        <w:t xml:space="preserve"> like a DBMS</w:t>
      </w:r>
      <w:r w:rsidRPr="00B75744">
        <w:t xml:space="preserve"> during the deployment of TOSCA models.</w:t>
      </w:r>
    </w:p>
    <w:p w14:paraId="75643184" w14:textId="77777777" w:rsidR="002D57C4" w:rsidRDefault="002D57C4" w:rsidP="002D57C4">
      <w:pPr>
        <w:pStyle w:val="Heading2"/>
        <w:numPr>
          <w:ilvl w:val="1"/>
          <w:numId w:val="3"/>
        </w:numPr>
      </w:pPr>
      <w:bookmarkStart w:id="105" w:name="_Toc397688782"/>
      <w:bookmarkStart w:id="106" w:name="_Toc302251675"/>
      <w:bookmarkStart w:id="107" w:name="_Toc445238229"/>
      <w:r w:rsidRPr="00B75744">
        <w:t>TOSCA template for a two-tier application</w:t>
      </w:r>
      <w:bookmarkEnd w:id="105"/>
      <w:bookmarkEnd w:id="106"/>
      <w:bookmarkEnd w:id="107"/>
    </w:p>
    <w:p w14:paraId="1FCC9B27" w14:textId="77777777" w:rsidR="002D57C4" w:rsidRPr="00281334" w:rsidRDefault="002D57C4" w:rsidP="002D57C4">
      <w:pPr>
        <w:spacing w:after="200"/>
      </w:pPr>
      <w:r w:rsidRPr="00281334">
        <w:t xml:space="preserve">The definition of multi-tier applications in TOSCA is quite similar to the example shown in section </w:t>
      </w:r>
      <w:r w:rsidRPr="00281334">
        <w:fldChar w:fldCharType="begin"/>
      </w:r>
      <w:r w:rsidRPr="00281334">
        <w:instrText xml:space="preserve"> REF _Ref372875912 \r \h </w:instrText>
      </w:r>
      <w:r w:rsidRPr="00281334">
        <w:fldChar w:fldCharType="separate"/>
      </w:r>
      <w:r w:rsidR="008C123E">
        <w:t>2.2</w:t>
      </w:r>
      <w:r w:rsidRPr="00281334">
        <w:fldChar w:fldCharType="end"/>
      </w:r>
      <w:r w:rsidRPr="00281334">
        <w:t xml:space="preserve">, with the only difference that multiple software node </w:t>
      </w:r>
      <w:r>
        <w:t xml:space="preserve">stacks (i.e., node </w:t>
      </w:r>
      <w:r w:rsidRPr="00281334">
        <w:t xml:space="preserve">templates </w:t>
      </w:r>
      <w:r>
        <w:t>for middleware and application layer components),</w:t>
      </w:r>
      <w:r w:rsidRPr="00281334">
        <w:t xml:space="preserve"> typically hosted on different servers</w:t>
      </w:r>
      <w:r>
        <w:t>,</w:t>
      </w:r>
      <w:r w:rsidRPr="00281334">
        <w:t xml:space="preserve"> are defined and related to each other. The example below define</w:t>
      </w:r>
      <w:r>
        <w:t>s</w:t>
      </w:r>
      <w:r w:rsidRPr="00281334">
        <w:t xml:space="preserve"> a</w:t>
      </w:r>
      <w:r>
        <w:t xml:space="preserve"> web application stack</w:t>
      </w:r>
      <w:r w:rsidRPr="00281334">
        <w:t xml:space="preserve"> hosted on the </w:t>
      </w:r>
      <w:r w:rsidRPr="00281334">
        <w:rPr>
          <w:rFonts w:ascii="Consolas" w:hAnsi="Consolas" w:cs="Consolas"/>
          <w:b/>
          <w:szCs w:val="20"/>
        </w:rPr>
        <w:t>web_server</w:t>
      </w:r>
      <w:r w:rsidRPr="00281334">
        <w:t xml:space="preserve"> </w:t>
      </w:r>
      <w:r>
        <w:t>“</w:t>
      </w:r>
      <w:r w:rsidRPr="00281334">
        <w:t>compute</w:t>
      </w:r>
      <w:r>
        <w:t>”</w:t>
      </w:r>
      <w:r w:rsidRPr="00281334">
        <w:t xml:space="preserve"> resource, and a </w:t>
      </w:r>
      <w:r>
        <w:t xml:space="preserve">database software stack </w:t>
      </w:r>
      <w:r w:rsidRPr="00B75744">
        <w:t xml:space="preserve">similar to the one shown earlier in section 6 </w:t>
      </w:r>
      <w:r w:rsidRPr="00281334">
        <w:t xml:space="preserve">hosted on the </w:t>
      </w:r>
      <w:r w:rsidRPr="00281334">
        <w:rPr>
          <w:rFonts w:ascii="Consolas" w:hAnsi="Consolas" w:cs="Consolas"/>
          <w:b/>
          <w:szCs w:val="20"/>
        </w:rPr>
        <w:t>db_server</w:t>
      </w:r>
      <w:r w:rsidRPr="00281334">
        <w:t xml:space="preserve"> compute resource.</w:t>
      </w:r>
    </w:p>
    <w:p w14:paraId="0768E6F0" w14:textId="77777777" w:rsidR="002D57C4" w:rsidRDefault="002D57C4" w:rsidP="002D57C4">
      <w:pPr>
        <w:pStyle w:val="Caption"/>
        <w:keepNext/>
      </w:pPr>
      <w:bookmarkStart w:id="108" w:name="_Toc397688843"/>
      <w:bookmarkStart w:id="109" w:name="_Toc302293212"/>
      <w:bookmarkStart w:id="110" w:name="_Toc443660562"/>
      <w:r>
        <w:t xml:space="preserve">Example </w:t>
      </w:r>
      <w:fldSimple w:instr=" SEQ Example \* ARABIC ">
        <w:r w:rsidR="008C123E">
          <w:rPr>
            <w:noProof/>
          </w:rPr>
          <w:t>6</w:t>
        </w:r>
      </w:fldSimple>
      <w:r>
        <w:t xml:space="preserve"> - </w:t>
      </w:r>
      <w:r w:rsidRPr="00B75744">
        <w:t>Basic two-tier application (web application and database server tiers)</w:t>
      </w:r>
      <w:bookmarkEnd w:id="108"/>
      <w:bookmarkEnd w:id="109"/>
      <w:bookmarkEnd w:id="11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4FF82719" w14:textId="77777777" w:rsidTr="00502E57">
        <w:tc>
          <w:tcPr>
            <w:tcW w:w="9576" w:type="dxa"/>
            <w:shd w:val="clear" w:color="auto" w:fill="D9D9D9" w:themeFill="background1" w:themeFillShade="D9"/>
          </w:tcPr>
          <w:p w14:paraId="5E702867" w14:textId="77777777" w:rsidR="002D57C4" w:rsidRPr="00D33ACD" w:rsidRDefault="002D57C4" w:rsidP="00502E57">
            <w:pPr>
              <w:rPr>
                <w:rStyle w:val="CodeSnippet"/>
                <w:noProof/>
              </w:rPr>
            </w:pPr>
            <w:r w:rsidRPr="00D33ACD">
              <w:rPr>
                <w:rStyle w:val="CodeSnippet"/>
                <w:noProof/>
              </w:rPr>
              <w:t>tosca_definitions_version: tosca_simple_</w:t>
            </w:r>
            <w:r>
              <w:rPr>
                <w:rStyle w:val="CodeSnippet"/>
                <w:noProof/>
              </w:rPr>
              <w:t>yaml_1_0</w:t>
            </w:r>
          </w:p>
          <w:p w14:paraId="0FCADF7F" w14:textId="77777777" w:rsidR="002D57C4" w:rsidRPr="00D33ACD" w:rsidRDefault="002D57C4" w:rsidP="00502E57">
            <w:pPr>
              <w:rPr>
                <w:rStyle w:val="CodeSnippet"/>
                <w:noProof/>
              </w:rPr>
            </w:pPr>
          </w:p>
          <w:p w14:paraId="74ECCA13" w14:textId="77777777" w:rsidR="002D57C4" w:rsidRPr="00D33ACD" w:rsidRDefault="002D57C4" w:rsidP="00502E57">
            <w:pPr>
              <w:rPr>
                <w:rStyle w:val="CodeSnippet"/>
                <w:noProof/>
              </w:rPr>
            </w:pPr>
            <w:r w:rsidRPr="00D33ACD">
              <w:rPr>
                <w:rStyle w:val="CodeSnippet"/>
                <w:noProof/>
              </w:rPr>
              <w:t xml:space="preserve">description: Template for deploying a two-tier application servers on two </w:t>
            </w:r>
          </w:p>
          <w:p w14:paraId="3B112AEC" w14:textId="77777777" w:rsidR="002D57C4" w:rsidRDefault="002D57C4" w:rsidP="00502E57">
            <w:pPr>
              <w:rPr>
                <w:rStyle w:val="CodeSnippet"/>
                <w:noProof/>
              </w:rPr>
            </w:pPr>
          </w:p>
          <w:p w14:paraId="1CA8687E" w14:textId="77777777" w:rsidR="002D57C4" w:rsidRPr="00D33ACD" w:rsidRDefault="002D57C4" w:rsidP="00502E57">
            <w:pPr>
              <w:rPr>
                <w:rStyle w:val="CodeSnippet"/>
                <w:noProof/>
              </w:rPr>
            </w:pPr>
            <w:r>
              <w:rPr>
                <w:rStyle w:val="CodeSnippet"/>
                <w:noProof/>
              </w:rPr>
              <w:lastRenderedPageBreak/>
              <w:t>topology_template:</w:t>
            </w:r>
          </w:p>
          <w:p w14:paraId="03BD6B91" w14:textId="77777777" w:rsidR="002D57C4" w:rsidRPr="00D33ACD" w:rsidRDefault="002D57C4" w:rsidP="00502E57">
            <w:pPr>
              <w:rPr>
                <w:rStyle w:val="CodeSnippet"/>
                <w:noProof/>
              </w:rPr>
            </w:pPr>
            <w:r>
              <w:rPr>
                <w:rStyle w:val="CodeSnippet"/>
                <w:noProof/>
              </w:rPr>
              <w:t xml:space="preserve">  </w:t>
            </w:r>
            <w:r w:rsidRPr="00D33ACD">
              <w:rPr>
                <w:rStyle w:val="CodeSnippet"/>
                <w:noProof/>
              </w:rPr>
              <w:t>inputs:</w:t>
            </w:r>
          </w:p>
          <w:p w14:paraId="14D43939"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Admin user name and password to use with the WordPress application</w:t>
            </w:r>
          </w:p>
          <w:p w14:paraId="2CA4053E"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wp_admin_username:</w:t>
            </w:r>
          </w:p>
          <w:p w14:paraId="2B69E495"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string</w:t>
            </w:r>
          </w:p>
          <w:p w14:paraId="1872DF6E"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wp_admin_password:</w:t>
            </w:r>
          </w:p>
          <w:p w14:paraId="09F23463"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w:t>
            </w:r>
            <w:r>
              <w:rPr>
                <w:rStyle w:val="CodeSnippet"/>
                <w:noProof/>
              </w:rPr>
              <w:t>:</w:t>
            </w:r>
            <w:r w:rsidRPr="00D33ACD">
              <w:rPr>
                <w:rStyle w:val="CodeSnippet"/>
                <w:noProof/>
              </w:rPr>
              <w:t xml:space="preserve"> string</w:t>
            </w:r>
          </w:p>
          <w:p w14:paraId="2BD08100"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wp_db_name:</w:t>
            </w:r>
          </w:p>
          <w:p w14:paraId="78F197F7"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string</w:t>
            </w:r>
          </w:p>
          <w:p w14:paraId="675FDD0F"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wp_db_user:</w:t>
            </w:r>
          </w:p>
          <w:p w14:paraId="63B06BE1"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string</w:t>
            </w:r>
          </w:p>
          <w:p w14:paraId="02277201"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wp_db_password:</w:t>
            </w:r>
          </w:p>
          <w:p w14:paraId="3E4D4CFB"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string</w:t>
            </w:r>
          </w:p>
          <w:p w14:paraId="368F1101"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wp_db_port:</w:t>
            </w:r>
          </w:p>
          <w:p w14:paraId="298C1959"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integer</w:t>
            </w:r>
          </w:p>
          <w:p w14:paraId="7EB537D5"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mysql_root_password:</w:t>
            </w:r>
          </w:p>
          <w:p w14:paraId="092BD1AE"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w:t>
            </w:r>
            <w:r>
              <w:rPr>
                <w:rStyle w:val="CodeSnippet"/>
                <w:noProof/>
              </w:rPr>
              <w:t>:</w:t>
            </w:r>
            <w:r w:rsidRPr="00D33ACD">
              <w:rPr>
                <w:rStyle w:val="CodeSnippet"/>
                <w:noProof/>
              </w:rPr>
              <w:t xml:space="preserve"> string</w:t>
            </w:r>
          </w:p>
          <w:p w14:paraId="7117B7E1"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mysql_port:</w:t>
            </w:r>
          </w:p>
          <w:p w14:paraId="35F6315E" w14:textId="77777777" w:rsidR="002D57C4"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w:t>
            </w:r>
            <w:r>
              <w:rPr>
                <w:rStyle w:val="CodeSnippet"/>
                <w:noProof/>
              </w:rPr>
              <w:t>:</w:t>
            </w:r>
            <w:r w:rsidRPr="00D33ACD">
              <w:rPr>
                <w:rStyle w:val="CodeSnippet"/>
                <w:noProof/>
              </w:rPr>
              <w:t xml:space="preserve"> integer</w:t>
            </w:r>
          </w:p>
          <w:p w14:paraId="40D0BC17" w14:textId="77777777" w:rsidR="002D57C4" w:rsidRDefault="002D57C4" w:rsidP="00502E57">
            <w:pPr>
              <w:rPr>
                <w:rStyle w:val="CodeSnippet"/>
                <w:noProof/>
              </w:rPr>
            </w:pPr>
            <w:r>
              <w:rPr>
                <w:rStyle w:val="CodeSnippet"/>
                <w:noProof/>
              </w:rPr>
              <w:t xml:space="preserve">    context_root:</w:t>
            </w:r>
          </w:p>
          <w:p w14:paraId="22CC8923" w14:textId="77777777" w:rsidR="002D57C4" w:rsidRPr="00D33ACD" w:rsidRDefault="002D57C4" w:rsidP="00502E57">
            <w:pPr>
              <w:rPr>
                <w:rStyle w:val="CodeSnippet"/>
                <w:noProof/>
              </w:rPr>
            </w:pPr>
            <w:r>
              <w:rPr>
                <w:rStyle w:val="CodeSnippet"/>
                <w:noProof/>
              </w:rPr>
              <w:t xml:space="preserve">      type: string</w:t>
            </w:r>
          </w:p>
          <w:p w14:paraId="1BB5C1D5" w14:textId="77777777" w:rsidR="002D57C4" w:rsidRPr="00D33ACD" w:rsidRDefault="002D57C4" w:rsidP="00502E57">
            <w:pPr>
              <w:rPr>
                <w:rStyle w:val="CodeSnippet"/>
                <w:noProof/>
              </w:rPr>
            </w:pPr>
          </w:p>
          <w:p w14:paraId="26D9D21C" w14:textId="77777777" w:rsidR="002D57C4" w:rsidRPr="00D33ACD" w:rsidRDefault="002D57C4" w:rsidP="00502E57">
            <w:pPr>
              <w:rPr>
                <w:rStyle w:val="CodeSnippet"/>
                <w:noProof/>
              </w:rPr>
            </w:pPr>
            <w:r>
              <w:rPr>
                <w:rStyle w:val="CodeSnippet"/>
                <w:noProof/>
              </w:rPr>
              <w:t xml:space="preserve">  </w:t>
            </w:r>
            <w:r w:rsidRPr="00D33ACD">
              <w:rPr>
                <w:rStyle w:val="CodeSnippet"/>
                <w:noProof/>
              </w:rPr>
              <w:t>node_templates:</w:t>
            </w:r>
          </w:p>
          <w:p w14:paraId="0D5E4BD3"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wordpress:</w:t>
            </w:r>
          </w:p>
          <w:p w14:paraId="758F9459"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type: tosca.nodes.WebApplication.WordPress</w:t>
            </w:r>
          </w:p>
          <w:p w14:paraId="203B0B1A" w14:textId="77777777" w:rsidR="002D57C4" w:rsidRDefault="002D57C4" w:rsidP="00502E57">
            <w:pPr>
              <w:rPr>
                <w:rStyle w:val="CodeSnippet"/>
                <w:noProof/>
              </w:rPr>
            </w:pPr>
            <w:r>
              <w:rPr>
                <w:rStyle w:val="CodeSnippet"/>
                <w:noProof/>
              </w:rPr>
              <w:t xml:space="preserve">  </w:t>
            </w:r>
            <w:r w:rsidRPr="00D33ACD">
              <w:rPr>
                <w:rStyle w:val="CodeSnippet"/>
                <w:noProof/>
              </w:rPr>
              <w:t xml:space="preserve">    properties:</w:t>
            </w:r>
          </w:p>
          <w:p w14:paraId="1425A629" w14:textId="77777777" w:rsidR="002D57C4" w:rsidRPr="00D33ACD" w:rsidRDefault="002D57C4" w:rsidP="00502E57">
            <w:pPr>
              <w:rPr>
                <w:rStyle w:val="CodeSnippet"/>
                <w:noProof/>
              </w:rPr>
            </w:pPr>
            <w:r>
              <w:rPr>
                <w:rStyle w:val="CodeSnippet"/>
                <w:noProof/>
              </w:rPr>
              <w:t xml:space="preserve">        context_root: { get_input: context_root }</w:t>
            </w:r>
          </w:p>
          <w:p w14:paraId="036431D7"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admin_user: { get_input: wp_admin_username }</w:t>
            </w:r>
          </w:p>
          <w:p w14:paraId="35D8A866"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admin_password: { get_input: wp_admin_password }</w:t>
            </w:r>
          </w:p>
          <w:p w14:paraId="53C119BC"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w:t>
            </w:r>
            <w:r w:rsidRPr="001340E0">
              <w:rPr>
                <w:rStyle w:val="CodeSnippetHighlight"/>
              </w:rPr>
              <w:t>db_host</w:t>
            </w:r>
            <w:r w:rsidRPr="00D33ACD">
              <w:rPr>
                <w:rStyle w:val="CodeSnippet"/>
                <w:noProof/>
              </w:rPr>
              <w:t>: { get_</w:t>
            </w:r>
            <w:r>
              <w:rPr>
                <w:rStyle w:val="CodeSnippet"/>
                <w:noProof/>
              </w:rPr>
              <w:t>attribute</w:t>
            </w:r>
            <w:r w:rsidRPr="00D33ACD">
              <w:rPr>
                <w:rStyle w:val="CodeSnippet"/>
                <w:noProof/>
              </w:rPr>
              <w:t xml:space="preserve">: [ db_server, </w:t>
            </w:r>
            <w:r>
              <w:rPr>
                <w:rStyle w:val="CodeSnippet"/>
                <w:noProof/>
              </w:rPr>
              <w:t>private_address</w:t>
            </w:r>
            <w:r w:rsidRPr="00D33ACD">
              <w:rPr>
                <w:rStyle w:val="CodeSnippet"/>
                <w:noProof/>
              </w:rPr>
              <w:t xml:space="preserve"> ] }</w:t>
            </w:r>
          </w:p>
          <w:p w14:paraId="3205227B"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requirements:</w:t>
            </w:r>
          </w:p>
          <w:p w14:paraId="0A0892B7"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 host: apache</w:t>
            </w:r>
          </w:p>
          <w:p w14:paraId="05F13BA5"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database_endpoint: wordpress_db</w:t>
            </w:r>
          </w:p>
          <w:p w14:paraId="1289CF28"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interfaces:</w:t>
            </w:r>
          </w:p>
          <w:p w14:paraId="4BDCFD6F"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Standard:</w:t>
            </w:r>
          </w:p>
          <w:p w14:paraId="77F3653C"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inputs:</w:t>
            </w:r>
          </w:p>
          <w:p w14:paraId="4F7FADCD"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db_host: { get_</w:t>
            </w:r>
            <w:r>
              <w:rPr>
                <w:rStyle w:val="CodeSnippet"/>
                <w:noProof/>
              </w:rPr>
              <w:t>attribute</w:t>
            </w:r>
            <w:r w:rsidRPr="00D33ACD">
              <w:rPr>
                <w:rStyle w:val="CodeSnippet"/>
                <w:noProof/>
              </w:rPr>
              <w:t xml:space="preserve">: [ db_server, </w:t>
            </w:r>
            <w:r>
              <w:rPr>
                <w:rStyle w:val="CodeSnippet"/>
                <w:noProof/>
              </w:rPr>
              <w:t>private_address</w:t>
            </w:r>
            <w:r w:rsidRPr="00D33ACD">
              <w:rPr>
                <w:rStyle w:val="CodeSnippet"/>
                <w:noProof/>
              </w:rPr>
              <w:t xml:space="preserve"> ] }</w:t>
            </w:r>
          </w:p>
          <w:p w14:paraId="703B66D0"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db_port: { get_property: [ wordpress_db, port ] }</w:t>
            </w:r>
          </w:p>
          <w:p w14:paraId="31E4357F"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db_name: { get_property: [ wordpress_db, name ] }</w:t>
            </w:r>
          </w:p>
          <w:p w14:paraId="1AE50D66"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db_user: { get_property: [ wordpress_db, user ] }</w:t>
            </w:r>
          </w:p>
          <w:p w14:paraId="603FC7BD"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db_password: { get_property: [ wordpress_db, password ] }   </w:t>
            </w:r>
          </w:p>
          <w:p w14:paraId="09DE74A8" w14:textId="77777777" w:rsidR="002D57C4" w:rsidRPr="00D33ACD" w:rsidRDefault="002D57C4" w:rsidP="00502E57">
            <w:pPr>
              <w:rPr>
                <w:rStyle w:val="CodeSnippet"/>
                <w:noProof/>
              </w:rPr>
            </w:pPr>
          </w:p>
          <w:p w14:paraId="362E0016"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apache:</w:t>
            </w:r>
          </w:p>
          <w:p w14:paraId="1DC62888" w14:textId="77777777" w:rsidR="002D57C4" w:rsidRPr="00D33ACD" w:rsidRDefault="002D57C4" w:rsidP="00502E57">
            <w:pPr>
              <w:rPr>
                <w:rStyle w:val="CodeSnippet"/>
                <w:noProof/>
              </w:rPr>
            </w:pPr>
            <w:r w:rsidRPr="00D33ACD">
              <w:rPr>
                <w:rStyle w:val="CodeSnippet"/>
                <w:noProof/>
              </w:rPr>
              <w:lastRenderedPageBreak/>
              <w:t xml:space="preserve">  </w:t>
            </w:r>
            <w:r>
              <w:rPr>
                <w:rStyle w:val="CodeSnippet"/>
                <w:noProof/>
              </w:rPr>
              <w:t xml:space="preserve">  </w:t>
            </w:r>
            <w:r w:rsidRPr="00D33ACD">
              <w:rPr>
                <w:rStyle w:val="CodeSnippet"/>
                <w:noProof/>
              </w:rPr>
              <w:t xml:space="preserve">  type: tosca.nodes.WebServer.Apache</w:t>
            </w:r>
          </w:p>
          <w:p w14:paraId="560DA965"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properties:</w:t>
            </w:r>
          </w:p>
          <w:p w14:paraId="6528662D"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omitted here for brevity</w:t>
            </w:r>
          </w:p>
          <w:p w14:paraId="59E4A80F"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requirements:</w:t>
            </w:r>
          </w:p>
          <w:p w14:paraId="34102DE1"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 host: web_server</w:t>
            </w:r>
          </w:p>
          <w:p w14:paraId="6BBCCFD3" w14:textId="77777777" w:rsidR="002D57C4" w:rsidRPr="00D33ACD" w:rsidRDefault="002D57C4" w:rsidP="00502E57">
            <w:pPr>
              <w:rPr>
                <w:rStyle w:val="CodeSnippet"/>
                <w:noProof/>
              </w:rPr>
            </w:pPr>
          </w:p>
          <w:p w14:paraId="457DCF9B"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web_server:</w:t>
            </w:r>
          </w:p>
          <w:p w14:paraId="06925430"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tosca.nodes.Compute</w:t>
            </w:r>
          </w:p>
          <w:p w14:paraId="36B477FA"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capabilities</w:t>
            </w:r>
            <w:r w:rsidRPr="00D33ACD">
              <w:rPr>
                <w:rStyle w:val="CodeSnippet"/>
                <w:noProof/>
              </w:rPr>
              <w:t>:</w:t>
            </w:r>
          </w:p>
          <w:p w14:paraId="446B70AF"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omitted here for brevity</w:t>
            </w:r>
          </w:p>
          <w:p w14:paraId="68CED29F" w14:textId="77777777" w:rsidR="002D57C4" w:rsidRPr="00D33ACD" w:rsidRDefault="002D57C4" w:rsidP="00502E57">
            <w:pPr>
              <w:rPr>
                <w:rStyle w:val="CodeSnippet"/>
                <w:noProof/>
              </w:rPr>
            </w:pPr>
          </w:p>
          <w:p w14:paraId="617310ED"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wordpress_db:</w:t>
            </w:r>
          </w:p>
          <w:p w14:paraId="165D34E8"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tosca.nodes.Database.MySQL</w:t>
            </w:r>
          </w:p>
          <w:p w14:paraId="10C375D6"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properties:</w:t>
            </w:r>
          </w:p>
          <w:p w14:paraId="358C4625"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name: { get_input: wp_db_name }</w:t>
            </w:r>
          </w:p>
          <w:p w14:paraId="616BC425"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user: { get_input: wp_db_user }</w:t>
            </w:r>
          </w:p>
          <w:p w14:paraId="7E509CF3"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password: { get_input: wp_db_password }</w:t>
            </w:r>
          </w:p>
          <w:p w14:paraId="75A20A7D"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port: { get_input: wp_db_port }</w:t>
            </w:r>
          </w:p>
          <w:p w14:paraId="6479531F"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requirements:</w:t>
            </w:r>
          </w:p>
          <w:p w14:paraId="1D76B3E4"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 host: mysql</w:t>
            </w:r>
          </w:p>
          <w:p w14:paraId="6DDFED52" w14:textId="77777777" w:rsidR="002D57C4" w:rsidRPr="00D33ACD" w:rsidRDefault="002D57C4" w:rsidP="00502E57">
            <w:pPr>
              <w:rPr>
                <w:rStyle w:val="CodeSnippet"/>
                <w:noProof/>
              </w:rPr>
            </w:pPr>
          </w:p>
          <w:p w14:paraId="42A0452C"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mysql:</w:t>
            </w:r>
          </w:p>
          <w:p w14:paraId="198A6F7F"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tosca.nodes.DBMS.MySQL</w:t>
            </w:r>
          </w:p>
          <w:p w14:paraId="6EE40BB0"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properties:</w:t>
            </w:r>
          </w:p>
          <w:p w14:paraId="3DA153C0"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root_password: { get_input: mysql_root</w:t>
            </w:r>
            <w:r>
              <w:rPr>
                <w:rStyle w:val="CodeSnippet"/>
                <w:noProof/>
              </w:rPr>
              <w:t xml:space="preserve">_password </w:t>
            </w:r>
            <w:r w:rsidRPr="00D33ACD">
              <w:rPr>
                <w:rStyle w:val="CodeSnippet"/>
                <w:noProof/>
              </w:rPr>
              <w:t>}</w:t>
            </w:r>
          </w:p>
          <w:p w14:paraId="7116CD7B"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port: { get_input: mysql_port }</w:t>
            </w:r>
          </w:p>
          <w:p w14:paraId="12D5D4A2"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requirements:</w:t>
            </w:r>
          </w:p>
          <w:p w14:paraId="304B0286"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 host: db_server</w:t>
            </w:r>
          </w:p>
          <w:p w14:paraId="48ACA6F2" w14:textId="77777777" w:rsidR="002D57C4" w:rsidRPr="00D33ACD" w:rsidRDefault="002D57C4" w:rsidP="00502E57">
            <w:pPr>
              <w:rPr>
                <w:rStyle w:val="CodeSnippet"/>
                <w:noProof/>
              </w:rPr>
            </w:pPr>
          </w:p>
          <w:p w14:paraId="228D6AB5" w14:textId="77777777" w:rsidR="002D57C4" w:rsidRPr="00D33ACD" w:rsidRDefault="002D57C4" w:rsidP="00502E57">
            <w:pPr>
              <w:rPr>
                <w:rStyle w:val="CodeSnippet"/>
                <w:noProof/>
              </w:rPr>
            </w:pPr>
            <w:r>
              <w:rPr>
                <w:rStyle w:val="CodeSnippet"/>
                <w:noProof/>
              </w:rPr>
              <w:t xml:space="preserve">  </w:t>
            </w:r>
            <w:r w:rsidRPr="00D33ACD">
              <w:rPr>
                <w:rStyle w:val="CodeSnippet"/>
                <w:noProof/>
              </w:rPr>
              <w:t xml:space="preserve">  db_server:</w:t>
            </w:r>
          </w:p>
          <w:p w14:paraId="26435E99"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w:t>
            </w:r>
            <w:r w:rsidRPr="00D33ACD">
              <w:rPr>
                <w:rStyle w:val="CodeSnippet"/>
                <w:noProof/>
              </w:rPr>
              <w:t xml:space="preserve">  type: tosca.nodes.Compute</w:t>
            </w:r>
          </w:p>
          <w:p w14:paraId="0190D9F2" w14:textId="77777777" w:rsidR="002D57C4" w:rsidRPr="00D33ACD" w:rsidRDefault="002D57C4" w:rsidP="00502E57">
            <w:pPr>
              <w:rPr>
                <w:rStyle w:val="CodeSnippet"/>
                <w:noProof/>
              </w:rPr>
            </w:pPr>
            <w:r w:rsidRPr="00D33ACD">
              <w:rPr>
                <w:rStyle w:val="CodeSnippet"/>
                <w:noProof/>
              </w:rPr>
              <w:t xml:space="preserve">    </w:t>
            </w:r>
            <w:r>
              <w:rPr>
                <w:rStyle w:val="CodeSnippet"/>
                <w:noProof/>
              </w:rPr>
              <w:t xml:space="preserve">  capabilities</w:t>
            </w:r>
            <w:r w:rsidRPr="00D33ACD">
              <w:rPr>
                <w:rStyle w:val="CodeSnippet"/>
                <w:noProof/>
              </w:rPr>
              <w:t>:</w:t>
            </w:r>
          </w:p>
          <w:p w14:paraId="2D05BB88" w14:textId="77777777" w:rsidR="002D57C4" w:rsidRPr="006824F5" w:rsidRDefault="002D57C4" w:rsidP="00502E57">
            <w:pPr>
              <w:rPr>
                <w:rStyle w:val="CodeSnippet"/>
              </w:rPr>
            </w:pPr>
            <w:r w:rsidRPr="00D33ACD">
              <w:rPr>
                <w:rStyle w:val="CodeSnippet"/>
                <w:noProof/>
              </w:rPr>
              <w:t xml:space="preserve">      </w:t>
            </w:r>
            <w:r>
              <w:rPr>
                <w:rStyle w:val="CodeSnippet"/>
                <w:noProof/>
              </w:rPr>
              <w:t xml:space="preserve">  </w:t>
            </w:r>
            <w:r w:rsidRPr="00D33ACD">
              <w:rPr>
                <w:rStyle w:val="CodeSnippet"/>
                <w:noProof/>
              </w:rPr>
              <w:t># omitted here for brevity</w:t>
            </w:r>
          </w:p>
        </w:tc>
      </w:tr>
    </w:tbl>
    <w:p w14:paraId="7E00D57D" w14:textId="77777777" w:rsidR="002D57C4" w:rsidRPr="00EE50A0" w:rsidRDefault="002D57C4" w:rsidP="002D57C4">
      <w:pPr>
        <w:pStyle w:val="NormalaroundTable"/>
      </w:pPr>
      <w:bookmarkStart w:id="111" w:name="_Toc379455008"/>
      <w:r w:rsidRPr="00EE50A0">
        <w:lastRenderedPageBreak/>
        <w:t xml:space="preserve">The web application stack consists of the </w:t>
      </w:r>
      <w:r w:rsidRPr="00EE50A0">
        <w:rPr>
          <w:b/>
        </w:rPr>
        <w:t>wordpress</w:t>
      </w:r>
      <w:r w:rsidRPr="003744EA">
        <w:t xml:space="preserve"> [</w:t>
      </w:r>
      <w:hyperlink w:anchor="REF_WORDPRESS" w:history="1">
        <w:r w:rsidRPr="003744EA">
          <w:rPr>
            <w:rStyle w:val="Hyperlink"/>
          </w:rPr>
          <w:t>WordPress</w:t>
        </w:r>
      </w:hyperlink>
      <w:r w:rsidRPr="003744EA">
        <w:t>],</w:t>
      </w:r>
      <w:r w:rsidRPr="00EE50A0">
        <w:t xml:space="preserve"> the </w:t>
      </w:r>
      <w:r w:rsidRPr="00EE50A0">
        <w:rPr>
          <w:b/>
        </w:rPr>
        <w:t>apache</w:t>
      </w:r>
      <w:r w:rsidRPr="00EE50A0">
        <w:t xml:space="preserve"> </w:t>
      </w:r>
      <w:r>
        <w:t>[</w:t>
      </w:r>
      <w:hyperlink w:anchor="REF_APACHE" w:history="1">
        <w:r w:rsidRPr="00D41284">
          <w:rPr>
            <w:rStyle w:val="Hyperlink"/>
          </w:rPr>
          <w:t>Apache</w:t>
        </w:r>
      </w:hyperlink>
      <w:r>
        <w:t xml:space="preserve">] </w:t>
      </w:r>
      <w:r w:rsidRPr="00EE50A0">
        <w:t xml:space="preserve">and the </w:t>
      </w:r>
      <w:r w:rsidRPr="00EE50A0">
        <w:rPr>
          <w:b/>
        </w:rPr>
        <w:t>web_server</w:t>
      </w:r>
      <w:r w:rsidRPr="00EE50A0">
        <w:t xml:space="preserve"> node templates. The </w:t>
      </w:r>
      <w:r w:rsidRPr="00EE50A0">
        <w:rPr>
          <w:b/>
        </w:rPr>
        <w:t>wordpress</w:t>
      </w:r>
      <w:r w:rsidRPr="00EE50A0">
        <w:t xml:space="preserve"> node template represents a custom web application of type </w:t>
      </w:r>
      <w:r w:rsidRPr="00EE50A0">
        <w:rPr>
          <w:b/>
        </w:rPr>
        <w:t>tosca.nodes.WebApplication.WordPress</w:t>
      </w:r>
      <w:r w:rsidRPr="00EE50A0">
        <w:t xml:space="preserve"> which is hosted on an Apache web server represented by the </w:t>
      </w:r>
      <w:r w:rsidRPr="00EE50A0">
        <w:rPr>
          <w:b/>
        </w:rPr>
        <w:t>apache</w:t>
      </w:r>
      <w:r w:rsidRPr="00EE50A0">
        <w:t xml:space="preserve"> node template. This hosting relationship is expressed via the </w:t>
      </w:r>
      <w:r w:rsidRPr="00EE50A0">
        <w:rPr>
          <w:b/>
        </w:rPr>
        <w:t>host</w:t>
      </w:r>
      <w:r w:rsidRPr="00EE50A0">
        <w:t xml:space="preserve"> entry in the </w:t>
      </w:r>
      <w:r w:rsidRPr="00EE50A0">
        <w:rPr>
          <w:b/>
        </w:rPr>
        <w:t>requirements</w:t>
      </w:r>
      <w:r w:rsidRPr="00EE50A0">
        <w:t xml:space="preserve"> section of the </w:t>
      </w:r>
      <w:r w:rsidRPr="00EE50A0">
        <w:rPr>
          <w:b/>
        </w:rPr>
        <w:t>wordpress</w:t>
      </w:r>
      <w:r w:rsidRPr="00EE50A0">
        <w:t xml:space="preserve"> node template. The </w:t>
      </w:r>
      <w:r w:rsidRPr="00EE50A0">
        <w:rPr>
          <w:b/>
        </w:rPr>
        <w:t>apache</w:t>
      </w:r>
      <w:r w:rsidRPr="00EE50A0">
        <w:t xml:space="preserve"> node template, finally, is hosted on the </w:t>
      </w:r>
      <w:r w:rsidRPr="00EE50A0">
        <w:rPr>
          <w:b/>
        </w:rPr>
        <w:t>web_server</w:t>
      </w:r>
      <w:r w:rsidRPr="00EE50A0">
        <w:t xml:space="preserve"> compute node.</w:t>
      </w:r>
    </w:p>
    <w:p w14:paraId="010B180C" w14:textId="77777777" w:rsidR="002D57C4" w:rsidRDefault="002D57C4" w:rsidP="002D57C4">
      <w:r w:rsidRPr="00EE50A0">
        <w:t xml:space="preserve">The database stack consists of the </w:t>
      </w:r>
      <w:r w:rsidRPr="00EE50A0">
        <w:rPr>
          <w:b/>
        </w:rPr>
        <w:t>wordpress_db</w:t>
      </w:r>
      <w:r w:rsidRPr="00EE50A0">
        <w:t xml:space="preserve">, the </w:t>
      </w:r>
      <w:r w:rsidRPr="00EE50A0">
        <w:rPr>
          <w:b/>
        </w:rPr>
        <w:t>mysql</w:t>
      </w:r>
      <w:r w:rsidRPr="00EE50A0">
        <w:t xml:space="preserve"> and the </w:t>
      </w:r>
      <w:r w:rsidRPr="00EE50A0">
        <w:rPr>
          <w:b/>
        </w:rPr>
        <w:t>db_server</w:t>
      </w:r>
      <w:r w:rsidRPr="00EE50A0">
        <w:t xml:space="preserve"> node templates. The </w:t>
      </w:r>
      <w:r w:rsidRPr="00EE50A0">
        <w:rPr>
          <w:b/>
        </w:rPr>
        <w:t>wordpress_db</w:t>
      </w:r>
      <w:r w:rsidRPr="00EE50A0">
        <w:t xml:space="preserve"> node represents a custom database of type </w:t>
      </w:r>
      <w:r w:rsidRPr="00EE50A0">
        <w:rPr>
          <w:b/>
        </w:rPr>
        <w:t>tosca.nodes.Database.MySQL</w:t>
      </w:r>
      <w:r w:rsidRPr="00EE50A0">
        <w:t xml:space="preserve"> which is hosted on a MySQL DBMS represented by the </w:t>
      </w:r>
      <w:r w:rsidRPr="00EE50A0">
        <w:rPr>
          <w:b/>
        </w:rPr>
        <w:t>mysql</w:t>
      </w:r>
      <w:r w:rsidRPr="00EE50A0">
        <w:t xml:space="preserve"> node template. This node, in turn, is hosted on the </w:t>
      </w:r>
      <w:r w:rsidRPr="00EE50A0">
        <w:rPr>
          <w:b/>
        </w:rPr>
        <w:t>db_server</w:t>
      </w:r>
      <w:r w:rsidRPr="00EE50A0">
        <w:t xml:space="preserve"> compute node.</w:t>
      </w:r>
    </w:p>
    <w:p w14:paraId="21A62CBF" w14:textId="77777777" w:rsidR="002D57C4" w:rsidRPr="00EE50A0" w:rsidRDefault="002D57C4" w:rsidP="002D57C4">
      <w:pPr>
        <w:pStyle w:val="NormalaroundTable"/>
      </w:pPr>
      <w:r w:rsidRPr="00EE50A0">
        <w:lastRenderedPageBreak/>
        <w:t xml:space="preserve">The </w:t>
      </w:r>
      <w:r w:rsidRPr="00EE50A0">
        <w:rPr>
          <w:b/>
        </w:rPr>
        <w:t>wordpress</w:t>
      </w:r>
      <w:r w:rsidRPr="00EE50A0">
        <w:t xml:space="preserve"> node requires </w:t>
      </w:r>
      <w:r>
        <w:t xml:space="preserve">a connection to </w:t>
      </w:r>
      <w:r w:rsidRPr="00EE50A0">
        <w:t xml:space="preserve">the </w:t>
      </w:r>
      <w:r w:rsidRPr="00EE50A0">
        <w:rPr>
          <w:b/>
        </w:rPr>
        <w:t>wordpress_db</w:t>
      </w:r>
      <w:r w:rsidRPr="00EE50A0">
        <w:t xml:space="preserve"> node, since the WordPress application needs a database to store its data in. This relationship is established through the </w:t>
      </w:r>
      <w:r w:rsidRPr="00EE50A0">
        <w:rPr>
          <w:b/>
        </w:rPr>
        <w:t>database</w:t>
      </w:r>
      <w:r w:rsidRPr="001961E7">
        <w:rPr>
          <w:rStyle w:val="CodeSnippetHighlight"/>
        </w:rPr>
        <w:t>_endpoint</w:t>
      </w:r>
      <w:r w:rsidRPr="00EE50A0">
        <w:t xml:space="preserve"> entry in the </w:t>
      </w:r>
      <w:r w:rsidRPr="00EE50A0">
        <w:rPr>
          <w:b/>
        </w:rPr>
        <w:t>requirements</w:t>
      </w:r>
      <w:r w:rsidRPr="00EE50A0">
        <w:t xml:space="preserve"> section of the </w:t>
      </w:r>
      <w:r w:rsidRPr="00EE50A0">
        <w:rPr>
          <w:b/>
        </w:rPr>
        <w:t>wordpress</w:t>
      </w:r>
      <w:r w:rsidRPr="00EE50A0">
        <w:t xml:space="preserve"> node </w:t>
      </w:r>
      <w:r>
        <w:t>template’s declared node type</w:t>
      </w:r>
      <w:r w:rsidRPr="00EE50A0">
        <w:t xml:space="preserve">. For configuring the WordPress web application, information about the database to connect to is required as input to the </w:t>
      </w:r>
      <w:r w:rsidRPr="00EE50A0">
        <w:rPr>
          <w:b/>
        </w:rPr>
        <w:t>configure</w:t>
      </w:r>
      <w:r w:rsidRPr="00EE50A0">
        <w:t xml:space="preserve"> operation. Therefore, the input parameters are</w:t>
      </w:r>
      <w:r>
        <w:t xml:space="preserve"> defined and values for them are</w:t>
      </w:r>
      <w:r w:rsidRPr="00EE50A0">
        <w:t xml:space="preserve"> </w:t>
      </w:r>
      <w:r>
        <w:t>retrieved</w:t>
      </w:r>
      <w:r w:rsidRPr="00EE50A0">
        <w:t xml:space="preserve"> </w:t>
      </w:r>
      <w:r>
        <w:t xml:space="preserve">from the </w:t>
      </w:r>
      <w:r w:rsidRPr="00EE50A0">
        <w:t xml:space="preserve">properties </w:t>
      </w:r>
      <w:r>
        <w:t xml:space="preserve">and attributes </w:t>
      </w:r>
      <w:r w:rsidRPr="00EE50A0">
        <w:t xml:space="preserve">of the </w:t>
      </w:r>
      <w:r w:rsidRPr="00EE50A0">
        <w:rPr>
          <w:b/>
        </w:rPr>
        <w:t>wordpress_db</w:t>
      </w:r>
      <w:r w:rsidRPr="00EE50A0">
        <w:t xml:space="preserve"> node via the </w:t>
      </w:r>
      <w:r w:rsidRPr="00EE50A0">
        <w:rPr>
          <w:b/>
        </w:rPr>
        <w:t>get_property</w:t>
      </w:r>
      <w:r w:rsidRPr="00EE50A0">
        <w:t xml:space="preserve"> </w:t>
      </w:r>
      <w:r>
        <w:t xml:space="preserve">and </w:t>
      </w:r>
      <w:r w:rsidRPr="001B4E1F">
        <w:rPr>
          <w:rStyle w:val="CodeSnippetHighlight"/>
        </w:rPr>
        <w:t>get_attribute</w:t>
      </w:r>
      <w:r>
        <w:t xml:space="preserve"> </w:t>
      </w:r>
      <w:r w:rsidRPr="00EE50A0">
        <w:t>function</w:t>
      </w:r>
      <w:r>
        <w:t>s</w:t>
      </w:r>
      <w:r w:rsidRPr="00EE50A0">
        <w:t>.</w:t>
      </w:r>
      <w:r>
        <w:t xml:space="preserve"> In the above example, these inputs are defined at the interface-level and would be available to all operations of the </w:t>
      </w:r>
      <w:r w:rsidRPr="001B4E1F">
        <w:rPr>
          <w:rStyle w:val="CodeSnippetHighlight"/>
        </w:rPr>
        <w:t>Standard</w:t>
      </w:r>
      <w:r>
        <w:t xml:space="preserve"> interface (i.e., the </w:t>
      </w:r>
      <w:r>
        <w:rPr>
          <w:rStyle w:val="CodeSnippetHighlight"/>
        </w:rPr>
        <w:t>tosca.interfaces.node.l</w:t>
      </w:r>
      <w:r w:rsidRPr="005F7EE4">
        <w:rPr>
          <w:rStyle w:val="CodeSnippetHighlight"/>
        </w:rPr>
        <w:t>ifecycle</w:t>
      </w:r>
      <w:r>
        <w:rPr>
          <w:rStyle w:val="CodeSnippetHighlight"/>
        </w:rPr>
        <w:t>.Standard</w:t>
      </w:r>
      <w:r w:rsidRPr="001B4E1F">
        <w:t xml:space="preserve"> interface</w:t>
      </w:r>
      <w:r>
        <w:t xml:space="preserve">) within </w:t>
      </w:r>
      <w:r w:rsidRPr="00EE50A0">
        <w:t xml:space="preserve">the </w:t>
      </w:r>
      <w:r w:rsidRPr="00167C1D">
        <w:rPr>
          <w:rStyle w:val="CodeSnippetHighlight"/>
        </w:rPr>
        <w:t>wordpress</w:t>
      </w:r>
      <w:r w:rsidRPr="00EE50A0">
        <w:t xml:space="preserve"> node template</w:t>
      </w:r>
      <w:r>
        <w:t xml:space="preserve"> and not just the </w:t>
      </w:r>
      <w:r w:rsidRPr="001B4E1F">
        <w:rPr>
          <w:rStyle w:val="CodeSnippetHighlight"/>
        </w:rPr>
        <w:t>configure</w:t>
      </w:r>
      <w:r>
        <w:t xml:space="preserve"> operation</w:t>
      </w:r>
      <w:r w:rsidRPr="00EE50A0">
        <w:t>.</w:t>
      </w:r>
    </w:p>
    <w:p w14:paraId="7F0F718D" w14:textId="77777777" w:rsidR="002D57C4" w:rsidRPr="00384E9A" w:rsidRDefault="002D57C4" w:rsidP="002D57C4">
      <w:pPr>
        <w:pStyle w:val="Heading2"/>
        <w:numPr>
          <w:ilvl w:val="1"/>
          <w:numId w:val="3"/>
        </w:numPr>
      </w:pPr>
      <w:bookmarkStart w:id="112" w:name="_Ref383082016"/>
      <w:bookmarkStart w:id="113" w:name="_Toc397688783"/>
      <w:bookmarkStart w:id="114" w:name="_Toc302251676"/>
      <w:bookmarkStart w:id="115" w:name="_Toc445238230"/>
      <w:r w:rsidRPr="00384E9A">
        <w:t>Using a custom script to establish a relationship in a template</w:t>
      </w:r>
      <w:bookmarkEnd w:id="112"/>
      <w:bookmarkEnd w:id="113"/>
      <w:bookmarkEnd w:id="114"/>
      <w:bookmarkEnd w:id="115"/>
    </w:p>
    <w:p w14:paraId="0E843595" w14:textId="77777777" w:rsidR="002D57C4" w:rsidRPr="00817B6F" w:rsidRDefault="002D57C4" w:rsidP="002D57C4">
      <w:pPr>
        <w:spacing w:after="200"/>
      </w:pPr>
      <w:r w:rsidRPr="00817B6F">
        <w:t xml:space="preserve">In previous examples, the template author did not have to think about explicit relationship types to be used to link a requirement of a node to another node of a model, nor did the template author have to think about special logic to establish those links. For example, the </w:t>
      </w:r>
      <w:r w:rsidRPr="00817B6F">
        <w:rPr>
          <w:rFonts w:ascii="Consolas" w:hAnsi="Consolas" w:cs="Courier New"/>
          <w:b/>
          <w:noProof/>
          <w:szCs w:val="18"/>
        </w:rPr>
        <w:t>host</w:t>
      </w:r>
      <w:r w:rsidRPr="00817B6F">
        <w:t xml:space="preserve"> requirement in previous examples just pointed to another node template and based on metadata in the corresponding node type definition the relationship type to be established is implicitly given.</w:t>
      </w:r>
    </w:p>
    <w:p w14:paraId="01086109" w14:textId="77777777" w:rsidR="002D57C4" w:rsidRPr="00817B6F" w:rsidRDefault="002D57C4" w:rsidP="002D57C4">
      <w:pPr>
        <w:spacing w:after="200"/>
      </w:pPr>
      <w:r w:rsidRPr="00817B6F">
        <w:t>In some cases it might be necessary to provide special processing logic to be executed when establishing relationships between nodes at runtime. For example, when connecting the WordPress application from previous examples to</w:t>
      </w:r>
      <w:r>
        <w:t xml:space="preserve"> the</w:t>
      </w:r>
      <w:r w:rsidRPr="00817B6F">
        <w:t xml:space="preserve"> MySQL database</w:t>
      </w:r>
      <w:r>
        <w:t xml:space="preserve">, </w:t>
      </w:r>
      <w:r w:rsidRPr="00134324">
        <w:t xml:space="preserve">it might be desired to apply custom configuration logic in addition to that already implemented in the application node type. </w:t>
      </w:r>
      <w:r w:rsidRPr="00817B6F">
        <w:t xml:space="preserve"> In such a case, it is possible for the template author to provide a custom script as implementation for an operation to be executed at runtime as shown in the following example.</w:t>
      </w:r>
    </w:p>
    <w:p w14:paraId="397F49D2" w14:textId="77777777" w:rsidR="002D57C4" w:rsidRDefault="002D57C4" w:rsidP="002D57C4">
      <w:pPr>
        <w:pStyle w:val="Caption"/>
        <w:keepNext/>
      </w:pPr>
      <w:bookmarkStart w:id="116" w:name="_Toc397688844"/>
      <w:bookmarkStart w:id="117" w:name="_Toc302293213"/>
      <w:bookmarkStart w:id="118" w:name="_Toc443660563"/>
      <w:r>
        <w:t xml:space="preserve">Example </w:t>
      </w:r>
      <w:fldSimple w:instr=" SEQ Example \* ARABIC ">
        <w:r w:rsidR="008C123E">
          <w:rPr>
            <w:noProof/>
          </w:rPr>
          <w:t>7</w:t>
        </w:r>
      </w:fldSimple>
      <w:r>
        <w:t xml:space="preserve"> - Providing a custom relationship script to establish a connection</w:t>
      </w:r>
      <w:bookmarkEnd w:id="116"/>
      <w:bookmarkEnd w:id="117"/>
      <w:bookmarkEnd w:id="11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817B6F" w14:paraId="3A6F60A7" w14:textId="77777777" w:rsidTr="00502E57">
        <w:tc>
          <w:tcPr>
            <w:tcW w:w="9576" w:type="dxa"/>
            <w:shd w:val="clear" w:color="auto" w:fill="D9D9D9" w:themeFill="background1" w:themeFillShade="D9"/>
          </w:tcPr>
          <w:p w14:paraId="633FD5EE" w14:textId="77777777" w:rsidR="002D57C4" w:rsidRPr="00817B6F" w:rsidRDefault="002D57C4" w:rsidP="00502E57">
            <w:pPr>
              <w:autoSpaceDE w:val="0"/>
              <w:autoSpaceDN w:val="0"/>
              <w:adjustRightInd w:val="0"/>
              <w:rPr>
                <w:rFonts w:ascii="Consolas" w:hAnsi="Consolas" w:cs="Courier New"/>
                <w:noProof/>
                <w:szCs w:val="18"/>
              </w:rPr>
            </w:pPr>
            <w:r w:rsidRPr="00817B6F">
              <w:rPr>
                <w:rFonts w:ascii="Consolas" w:hAnsi="Consolas" w:cs="Courier New"/>
                <w:noProof/>
                <w:szCs w:val="18"/>
              </w:rPr>
              <w:t>tosca_definitions_version: tosca_simple_</w:t>
            </w:r>
            <w:r>
              <w:rPr>
                <w:rFonts w:ascii="Consolas" w:hAnsi="Consolas" w:cs="Courier New"/>
                <w:noProof/>
                <w:szCs w:val="18"/>
              </w:rPr>
              <w:t>yaml_1_0</w:t>
            </w:r>
          </w:p>
          <w:p w14:paraId="22FEEC32" w14:textId="77777777" w:rsidR="002D57C4" w:rsidRPr="00817B6F" w:rsidRDefault="002D57C4" w:rsidP="00502E57">
            <w:pPr>
              <w:autoSpaceDE w:val="0"/>
              <w:autoSpaceDN w:val="0"/>
              <w:adjustRightInd w:val="0"/>
              <w:rPr>
                <w:rFonts w:ascii="Consolas" w:hAnsi="Consolas" w:cs="Courier New"/>
                <w:noProof/>
                <w:szCs w:val="18"/>
              </w:rPr>
            </w:pPr>
          </w:p>
          <w:p w14:paraId="28B800C0" w14:textId="77777777" w:rsidR="002D57C4" w:rsidRPr="00817B6F" w:rsidRDefault="002D57C4" w:rsidP="00502E57">
            <w:pPr>
              <w:autoSpaceDE w:val="0"/>
              <w:autoSpaceDN w:val="0"/>
              <w:adjustRightInd w:val="0"/>
              <w:rPr>
                <w:rFonts w:ascii="Consolas" w:hAnsi="Consolas" w:cs="Courier New"/>
                <w:noProof/>
                <w:szCs w:val="18"/>
              </w:rPr>
            </w:pPr>
            <w:r w:rsidRPr="00817B6F">
              <w:rPr>
                <w:rFonts w:ascii="Consolas" w:hAnsi="Consolas" w:cs="Courier New"/>
                <w:noProof/>
                <w:szCs w:val="18"/>
              </w:rPr>
              <w:t>description: Template for deploying a two-tier application on two servers.</w:t>
            </w:r>
          </w:p>
          <w:p w14:paraId="36017D46" w14:textId="77777777" w:rsidR="002D57C4" w:rsidRDefault="002D57C4" w:rsidP="00502E57">
            <w:pPr>
              <w:autoSpaceDE w:val="0"/>
              <w:autoSpaceDN w:val="0"/>
              <w:adjustRightInd w:val="0"/>
              <w:rPr>
                <w:rFonts w:ascii="Consolas" w:hAnsi="Consolas" w:cs="Courier New"/>
                <w:noProof/>
                <w:szCs w:val="18"/>
              </w:rPr>
            </w:pPr>
          </w:p>
          <w:p w14:paraId="722FB0C1" w14:textId="77777777" w:rsidR="002D57C4" w:rsidRPr="00817B6F"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topology_template:</w:t>
            </w:r>
          </w:p>
          <w:p w14:paraId="2A9CE383" w14:textId="77777777" w:rsidR="002D57C4" w:rsidRPr="00817B6F"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w:t>
            </w:r>
            <w:r w:rsidRPr="00817B6F">
              <w:rPr>
                <w:rFonts w:ascii="Consolas" w:hAnsi="Consolas" w:cs="Courier New"/>
                <w:noProof/>
                <w:szCs w:val="18"/>
              </w:rPr>
              <w:t>inputs:</w:t>
            </w:r>
          </w:p>
          <w:p w14:paraId="5FD0D4C1" w14:textId="77777777" w:rsidR="002D57C4" w:rsidRPr="00817B6F" w:rsidRDefault="002D57C4" w:rsidP="00502E57">
            <w:pPr>
              <w:autoSpaceDE w:val="0"/>
              <w:autoSpaceDN w:val="0"/>
              <w:adjustRightInd w:val="0"/>
              <w:rPr>
                <w:rFonts w:ascii="Consolas" w:hAnsi="Consolas" w:cs="Courier New"/>
                <w:noProof/>
                <w:szCs w:val="18"/>
              </w:rPr>
            </w:pPr>
            <w:r w:rsidRPr="00817B6F">
              <w:rPr>
                <w:rFonts w:ascii="Consolas" w:hAnsi="Consolas" w:cs="Courier New"/>
                <w:noProof/>
                <w:szCs w:val="18"/>
              </w:rPr>
              <w:t xml:space="preserve">  </w:t>
            </w:r>
            <w:r>
              <w:rPr>
                <w:rFonts w:ascii="Consolas" w:hAnsi="Consolas" w:cs="Courier New"/>
                <w:noProof/>
                <w:szCs w:val="18"/>
              </w:rPr>
              <w:t xml:space="preserve">  </w:t>
            </w:r>
            <w:r w:rsidRPr="00817B6F">
              <w:rPr>
                <w:rFonts w:ascii="Consolas" w:hAnsi="Consolas" w:cs="Courier New"/>
                <w:noProof/>
                <w:szCs w:val="18"/>
              </w:rPr>
              <w:t># omitted here for brevity</w:t>
            </w:r>
          </w:p>
          <w:p w14:paraId="697EEAD8" w14:textId="77777777" w:rsidR="002D57C4" w:rsidRPr="00817B6F" w:rsidRDefault="002D57C4" w:rsidP="00502E57">
            <w:pPr>
              <w:autoSpaceDE w:val="0"/>
              <w:autoSpaceDN w:val="0"/>
              <w:adjustRightInd w:val="0"/>
              <w:rPr>
                <w:rFonts w:ascii="Consolas" w:hAnsi="Consolas" w:cs="Courier New"/>
                <w:noProof/>
                <w:szCs w:val="18"/>
              </w:rPr>
            </w:pPr>
          </w:p>
          <w:p w14:paraId="45044E8A" w14:textId="77777777" w:rsidR="002D57C4" w:rsidRPr="00817B6F"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w:t>
            </w:r>
            <w:r w:rsidRPr="00817B6F">
              <w:rPr>
                <w:rFonts w:ascii="Consolas" w:hAnsi="Consolas" w:cs="Courier New"/>
                <w:noProof/>
                <w:szCs w:val="18"/>
              </w:rPr>
              <w:t>node_templates:</w:t>
            </w:r>
          </w:p>
          <w:p w14:paraId="5145D774" w14:textId="77777777" w:rsidR="002D57C4" w:rsidRPr="00817B6F" w:rsidRDefault="002D57C4" w:rsidP="00502E57">
            <w:pPr>
              <w:autoSpaceDE w:val="0"/>
              <w:autoSpaceDN w:val="0"/>
              <w:adjustRightInd w:val="0"/>
              <w:rPr>
                <w:rFonts w:ascii="Consolas" w:hAnsi="Consolas" w:cs="Courier New"/>
                <w:noProof/>
                <w:szCs w:val="18"/>
              </w:rPr>
            </w:pPr>
            <w:r w:rsidRPr="00817B6F">
              <w:rPr>
                <w:rFonts w:ascii="Consolas" w:hAnsi="Consolas" w:cs="Courier New"/>
                <w:noProof/>
                <w:szCs w:val="18"/>
              </w:rPr>
              <w:t xml:space="preserve">  </w:t>
            </w:r>
            <w:r>
              <w:rPr>
                <w:rFonts w:ascii="Consolas" w:hAnsi="Consolas" w:cs="Courier New"/>
                <w:noProof/>
                <w:szCs w:val="18"/>
              </w:rPr>
              <w:t xml:space="preserve">  </w:t>
            </w:r>
            <w:r w:rsidRPr="00817B6F">
              <w:rPr>
                <w:rFonts w:ascii="Consolas" w:hAnsi="Consolas" w:cs="Courier New"/>
                <w:noProof/>
                <w:szCs w:val="18"/>
              </w:rPr>
              <w:t>wordpress:</w:t>
            </w:r>
          </w:p>
          <w:p w14:paraId="7F675660" w14:textId="77777777" w:rsidR="002D57C4" w:rsidRPr="00817B6F" w:rsidRDefault="002D57C4" w:rsidP="00502E57">
            <w:pPr>
              <w:autoSpaceDE w:val="0"/>
              <w:autoSpaceDN w:val="0"/>
              <w:adjustRightInd w:val="0"/>
              <w:rPr>
                <w:rFonts w:ascii="Consolas" w:hAnsi="Consolas" w:cs="Courier New"/>
                <w:noProof/>
                <w:szCs w:val="18"/>
              </w:rPr>
            </w:pPr>
            <w:r w:rsidRPr="00817B6F">
              <w:rPr>
                <w:rFonts w:ascii="Consolas" w:hAnsi="Consolas" w:cs="Courier New"/>
                <w:noProof/>
                <w:szCs w:val="18"/>
              </w:rPr>
              <w:t xml:space="preserve">    </w:t>
            </w:r>
            <w:r>
              <w:rPr>
                <w:rFonts w:ascii="Consolas" w:hAnsi="Consolas" w:cs="Courier New"/>
                <w:noProof/>
                <w:szCs w:val="18"/>
              </w:rPr>
              <w:t xml:space="preserve">  </w:t>
            </w:r>
            <w:r w:rsidRPr="00817B6F">
              <w:rPr>
                <w:rFonts w:ascii="Consolas" w:hAnsi="Consolas" w:cs="Courier New"/>
                <w:noProof/>
                <w:szCs w:val="18"/>
              </w:rPr>
              <w:t xml:space="preserve">type: </w:t>
            </w:r>
            <w:r>
              <w:rPr>
                <w:rFonts w:ascii="Consolas" w:hAnsi="Consolas" w:cs="Courier New"/>
                <w:noProof/>
                <w:szCs w:val="18"/>
              </w:rPr>
              <w:t>tosca.nodes.WebApplication.</w:t>
            </w:r>
            <w:r w:rsidRPr="00817B6F">
              <w:rPr>
                <w:rFonts w:ascii="Consolas" w:hAnsi="Consolas" w:cs="Courier New"/>
                <w:noProof/>
                <w:szCs w:val="18"/>
              </w:rPr>
              <w:t>WordPress</w:t>
            </w:r>
          </w:p>
          <w:p w14:paraId="3A69ADE4" w14:textId="77777777" w:rsidR="002D57C4" w:rsidRPr="00817B6F"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w:t>
            </w:r>
            <w:r w:rsidRPr="00817B6F">
              <w:rPr>
                <w:rFonts w:ascii="Consolas" w:hAnsi="Consolas" w:cs="Courier New"/>
                <w:noProof/>
                <w:szCs w:val="18"/>
              </w:rPr>
              <w:t xml:space="preserve">    properties:</w:t>
            </w:r>
          </w:p>
          <w:p w14:paraId="0340D7FA" w14:textId="77777777" w:rsidR="002D57C4" w:rsidRPr="00817B6F" w:rsidRDefault="002D57C4" w:rsidP="00502E57">
            <w:pPr>
              <w:autoSpaceDE w:val="0"/>
              <w:autoSpaceDN w:val="0"/>
              <w:adjustRightInd w:val="0"/>
              <w:rPr>
                <w:rFonts w:ascii="Consolas" w:hAnsi="Consolas" w:cs="Courier New"/>
                <w:noProof/>
                <w:szCs w:val="18"/>
              </w:rPr>
            </w:pPr>
            <w:r w:rsidRPr="00817B6F">
              <w:rPr>
                <w:rFonts w:ascii="Consolas" w:hAnsi="Consolas" w:cs="Courier New"/>
                <w:noProof/>
                <w:szCs w:val="18"/>
              </w:rPr>
              <w:t xml:space="preserve">  </w:t>
            </w:r>
            <w:r>
              <w:rPr>
                <w:rFonts w:ascii="Consolas" w:hAnsi="Consolas" w:cs="Courier New"/>
                <w:noProof/>
                <w:szCs w:val="18"/>
              </w:rPr>
              <w:t xml:space="preserve">  </w:t>
            </w:r>
            <w:r w:rsidRPr="00817B6F">
              <w:rPr>
                <w:rFonts w:ascii="Consolas" w:hAnsi="Consolas" w:cs="Courier New"/>
                <w:noProof/>
                <w:szCs w:val="18"/>
              </w:rPr>
              <w:t xml:space="preserve">    # omitted here for brevity</w:t>
            </w:r>
          </w:p>
          <w:p w14:paraId="69AA449F" w14:textId="77777777" w:rsidR="002D57C4" w:rsidRPr="00817B6F" w:rsidRDefault="002D57C4" w:rsidP="00502E57">
            <w:pPr>
              <w:autoSpaceDE w:val="0"/>
              <w:autoSpaceDN w:val="0"/>
              <w:adjustRightInd w:val="0"/>
              <w:rPr>
                <w:rFonts w:ascii="Consolas" w:hAnsi="Consolas" w:cs="Courier New"/>
                <w:noProof/>
                <w:szCs w:val="18"/>
              </w:rPr>
            </w:pPr>
            <w:r w:rsidRPr="00817B6F">
              <w:rPr>
                <w:rFonts w:ascii="Consolas" w:hAnsi="Consolas" w:cs="Courier New"/>
                <w:noProof/>
                <w:szCs w:val="18"/>
              </w:rPr>
              <w:t xml:space="preserve">    </w:t>
            </w:r>
            <w:r>
              <w:rPr>
                <w:rFonts w:ascii="Consolas" w:hAnsi="Consolas" w:cs="Courier New"/>
                <w:noProof/>
                <w:szCs w:val="18"/>
              </w:rPr>
              <w:t xml:space="preserve">  </w:t>
            </w:r>
            <w:r w:rsidRPr="00817B6F">
              <w:rPr>
                <w:rFonts w:ascii="Consolas" w:hAnsi="Consolas" w:cs="Courier New"/>
                <w:noProof/>
                <w:szCs w:val="18"/>
              </w:rPr>
              <w:t>requirements:</w:t>
            </w:r>
          </w:p>
          <w:p w14:paraId="44176773" w14:textId="77777777" w:rsidR="002D57C4" w:rsidRPr="00817B6F" w:rsidRDefault="002D57C4" w:rsidP="00502E57">
            <w:pPr>
              <w:autoSpaceDE w:val="0"/>
              <w:autoSpaceDN w:val="0"/>
              <w:adjustRightInd w:val="0"/>
              <w:rPr>
                <w:rFonts w:ascii="Consolas" w:hAnsi="Consolas" w:cs="Courier New"/>
                <w:noProof/>
                <w:szCs w:val="18"/>
              </w:rPr>
            </w:pPr>
            <w:r w:rsidRPr="00817B6F">
              <w:rPr>
                <w:rFonts w:ascii="Consolas" w:hAnsi="Consolas" w:cs="Courier New"/>
                <w:noProof/>
                <w:szCs w:val="18"/>
              </w:rPr>
              <w:t xml:space="preserve">      </w:t>
            </w:r>
            <w:r>
              <w:rPr>
                <w:rFonts w:ascii="Consolas" w:hAnsi="Consolas" w:cs="Courier New"/>
                <w:noProof/>
                <w:szCs w:val="18"/>
              </w:rPr>
              <w:t xml:space="preserve">  </w:t>
            </w:r>
            <w:r w:rsidRPr="00817B6F">
              <w:rPr>
                <w:rFonts w:ascii="Consolas" w:hAnsi="Consolas" w:cs="Courier New"/>
                <w:noProof/>
                <w:szCs w:val="18"/>
              </w:rPr>
              <w:t xml:space="preserve">- host: </w:t>
            </w:r>
            <w:r>
              <w:rPr>
                <w:rFonts w:ascii="Consolas" w:hAnsi="Consolas" w:cs="Courier New"/>
                <w:noProof/>
                <w:szCs w:val="18"/>
              </w:rPr>
              <w:t>apache</w:t>
            </w:r>
          </w:p>
          <w:p w14:paraId="50E86F88"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w:t>
            </w:r>
            <w:r w:rsidRPr="00817B6F">
              <w:rPr>
                <w:rFonts w:ascii="Consolas" w:hAnsi="Consolas" w:cs="Courier New"/>
                <w:noProof/>
                <w:szCs w:val="18"/>
              </w:rPr>
              <w:t xml:space="preserve">      - database</w:t>
            </w:r>
            <w:r>
              <w:rPr>
                <w:rFonts w:ascii="Consolas" w:hAnsi="Consolas" w:cs="Courier New"/>
                <w:noProof/>
                <w:szCs w:val="18"/>
              </w:rPr>
              <w:t>_endpoint</w:t>
            </w:r>
            <w:r w:rsidRPr="00817B6F">
              <w:rPr>
                <w:rFonts w:ascii="Consolas" w:hAnsi="Consolas" w:cs="Courier New"/>
                <w:noProof/>
                <w:szCs w:val="18"/>
              </w:rPr>
              <w:t xml:space="preserve">: </w:t>
            </w:r>
          </w:p>
          <w:p w14:paraId="000B9C90"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node: wordpress_db</w:t>
            </w:r>
          </w:p>
          <w:p w14:paraId="5881DFDB" w14:textId="77777777" w:rsidR="002D57C4" w:rsidRDefault="002D57C4" w:rsidP="00502E57">
            <w:pPr>
              <w:autoSpaceDE w:val="0"/>
              <w:autoSpaceDN w:val="0"/>
              <w:adjustRightInd w:val="0"/>
              <w:rPr>
                <w:rFonts w:ascii="Consolas" w:hAnsi="Consolas" w:cs="Courier New"/>
                <w:noProof/>
                <w:szCs w:val="18"/>
              </w:rPr>
            </w:pPr>
            <w:r w:rsidRPr="00D80CFE">
              <w:rPr>
                <w:rStyle w:val="CodeSnippet"/>
              </w:rPr>
              <w:t xml:space="preserve">            </w:t>
            </w:r>
            <w:r w:rsidRPr="001877B6">
              <w:rPr>
                <w:rStyle w:val="CodeSnippetHighlight"/>
              </w:rPr>
              <w:t>relationship</w:t>
            </w:r>
            <w:r w:rsidRPr="00D80CFE">
              <w:rPr>
                <w:rStyle w:val="CodeSnippet"/>
              </w:rPr>
              <w:t>:</w:t>
            </w:r>
            <w:r>
              <w:rPr>
                <w:rStyle w:val="CodeSnippet"/>
              </w:rPr>
              <w:t xml:space="preserve"> </w:t>
            </w:r>
            <w:r w:rsidRPr="00E12DEB">
              <w:rPr>
                <w:rStyle w:val="CodeSnippet"/>
                <w:highlight w:val="yellow"/>
                <w:shd w:val="clear" w:color="auto" w:fill="DAEEF3" w:themeFill="accent5" w:themeFillTint="33"/>
              </w:rPr>
              <w:t>my_custom_database_connection</w:t>
            </w:r>
          </w:p>
          <w:p w14:paraId="0975C076" w14:textId="77777777" w:rsidR="002D57C4" w:rsidRDefault="002D57C4" w:rsidP="00502E57">
            <w:pPr>
              <w:autoSpaceDE w:val="0"/>
              <w:autoSpaceDN w:val="0"/>
              <w:adjustRightInd w:val="0"/>
              <w:rPr>
                <w:rFonts w:ascii="Consolas" w:hAnsi="Consolas" w:cs="Courier New"/>
                <w:noProof/>
                <w:szCs w:val="18"/>
              </w:rPr>
            </w:pPr>
          </w:p>
          <w:p w14:paraId="05651F33" w14:textId="77777777" w:rsidR="002D57C4" w:rsidRPr="004D6555"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w:t>
            </w:r>
            <w:r w:rsidRPr="004D6555">
              <w:rPr>
                <w:rFonts w:ascii="Consolas" w:hAnsi="Consolas" w:cs="Courier New"/>
                <w:noProof/>
                <w:szCs w:val="18"/>
              </w:rPr>
              <w:t xml:space="preserve">  wordpress_db:</w:t>
            </w:r>
          </w:p>
          <w:p w14:paraId="136AA113" w14:textId="77777777" w:rsidR="002D57C4" w:rsidRPr="004D6555" w:rsidRDefault="002D57C4" w:rsidP="00502E57">
            <w:pPr>
              <w:autoSpaceDE w:val="0"/>
              <w:autoSpaceDN w:val="0"/>
              <w:adjustRightInd w:val="0"/>
              <w:rPr>
                <w:rFonts w:ascii="Consolas" w:hAnsi="Consolas" w:cs="Courier New"/>
                <w:noProof/>
                <w:szCs w:val="18"/>
              </w:rPr>
            </w:pPr>
            <w:r w:rsidRPr="004D6555">
              <w:rPr>
                <w:rFonts w:ascii="Consolas" w:hAnsi="Consolas" w:cs="Courier New"/>
                <w:noProof/>
                <w:szCs w:val="18"/>
              </w:rPr>
              <w:t xml:space="preserve">  </w:t>
            </w:r>
            <w:r>
              <w:rPr>
                <w:rFonts w:ascii="Consolas" w:hAnsi="Consolas" w:cs="Courier New"/>
                <w:noProof/>
                <w:szCs w:val="18"/>
              </w:rPr>
              <w:t xml:space="preserve">  </w:t>
            </w:r>
            <w:r w:rsidRPr="004D6555">
              <w:rPr>
                <w:rFonts w:ascii="Consolas" w:hAnsi="Consolas" w:cs="Courier New"/>
                <w:noProof/>
                <w:szCs w:val="18"/>
              </w:rPr>
              <w:t xml:space="preserve">  type: tosca.nodes.Database.MySQL</w:t>
            </w:r>
          </w:p>
          <w:p w14:paraId="7CB21C8E" w14:textId="77777777" w:rsidR="002D57C4" w:rsidRPr="004D6555" w:rsidRDefault="002D57C4" w:rsidP="00502E57">
            <w:pPr>
              <w:autoSpaceDE w:val="0"/>
              <w:autoSpaceDN w:val="0"/>
              <w:adjustRightInd w:val="0"/>
              <w:rPr>
                <w:rFonts w:ascii="Consolas" w:hAnsi="Consolas" w:cs="Courier New"/>
                <w:noProof/>
                <w:szCs w:val="18"/>
              </w:rPr>
            </w:pPr>
            <w:r w:rsidRPr="004D6555">
              <w:rPr>
                <w:rFonts w:ascii="Consolas" w:hAnsi="Consolas" w:cs="Courier New"/>
                <w:noProof/>
                <w:szCs w:val="18"/>
              </w:rPr>
              <w:t xml:space="preserve">    </w:t>
            </w:r>
            <w:r>
              <w:rPr>
                <w:rFonts w:ascii="Consolas" w:hAnsi="Consolas" w:cs="Courier New"/>
                <w:noProof/>
                <w:szCs w:val="18"/>
              </w:rPr>
              <w:t xml:space="preserve">  </w:t>
            </w:r>
            <w:r w:rsidRPr="004D6555">
              <w:rPr>
                <w:rFonts w:ascii="Consolas" w:hAnsi="Consolas" w:cs="Courier New"/>
                <w:noProof/>
                <w:szCs w:val="18"/>
              </w:rPr>
              <w:t>properties:</w:t>
            </w:r>
          </w:p>
          <w:p w14:paraId="57FE7ECD" w14:textId="77777777" w:rsidR="002D57C4" w:rsidRPr="004D6555" w:rsidRDefault="002D57C4" w:rsidP="00502E57">
            <w:pPr>
              <w:tabs>
                <w:tab w:val="left" w:pos="1920"/>
              </w:tabs>
              <w:autoSpaceDE w:val="0"/>
              <w:autoSpaceDN w:val="0"/>
              <w:adjustRightInd w:val="0"/>
              <w:rPr>
                <w:rFonts w:ascii="Consolas" w:hAnsi="Consolas" w:cs="Courier New"/>
                <w:noProof/>
                <w:szCs w:val="18"/>
              </w:rPr>
            </w:pPr>
            <w:r w:rsidRPr="004D6555">
              <w:rPr>
                <w:rFonts w:ascii="Consolas" w:hAnsi="Consolas" w:cs="Courier New"/>
                <w:noProof/>
                <w:szCs w:val="18"/>
              </w:rPr>
              <w:lastRenderedPageBreak/>
              <w:t xml:space="preserve">      </w:t>
            </w:r>
            <w:r>
              <w:rPr>
                <w:rFonts w:ascii="Consolas" w:hAnsi="Consolas" w:cs="Courier New"/>
                <w:noProof/>
                <w:szCs w:val="18"/>
              </w:rPr>
              <w:t xml:space="preserve">  </w:t>
            </w:r>
            <w:r w:rsidRPr="004D6555">
              <w:rPr>
                <w:rFonts w:ascii="Consolas" w:hAnsi="Consolas" w:cs="Courier New"/>
                <w:noProof/>
                <w:szCs w:val="18"/>
              </w:rPr>
              <w:t># omitted here for the brevity</w:t>
            </w:r>
          </w:p>
          <w:p w14:paraId="59536B31" w14:textId="77777777" w:rsidR="002D57C4" w:rsidRPr="004D6555"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w:t>
            </w:r>
            <w:r w:rsidRPr="004D6555">
              <w:rPr>
                <w:rFonts w:ascii="Consolas" w:hAnsi="Consolas" w:cs="Courier New"/>
                <w:noProof/>
                <w:szCs w:val="18"/>
              </w:rPr>
              <w:t xml:space="preserve">    requirements:</w:t>
            </w:r>
          </w:p>
          <w:p w14:paraId="70442624" w14:textId="77777777" w:rsidR="002D57C4" w:rsidRDefault="002D57C4" w:rsidP="00502E57">
            <w:pPr>
              <w:autoSpaceDE w:val="0"/>
              <w:autoSpaceDN w:val="0"/>
              <w:adjustRightInd w:val="0"/>
              <w:rPr>
                <w:rFonts w:ascii="Consolas" w:hAnsi="Consolas" w:cs="Courier New"/>
                <w:noProof/>
                <w:szCs w:val="18"/>
              </w:rPr>
            </w:pPr>
            <w:r w:rsidRPr="004D6555">
              <w:rPr>
                <w:rFonts w:ascii="Consolas" w:hAnsi="Consolas" w:cs="Courier New"/>
                <w:noProof/>
                <w:szCs w:val="18"/>
              </w:rPr>
              <w:t xml:space="preserve">  </w:t>
            </w:r>
            <w:r>
              <w:rPr>
                <w:rFonts w:ascii="Consolas" w:hAnsi="Consolas" w:cs="Courier New"/>
                <w:noProof/>
                <w:szCs w:val="18"/>
              </w:rPr>
              <w:t xml:space="preserve">  </w:t>
            </w:r>
            <w:r w:rsidRPr="004D6555">
              <w:rPr>
                <w:rFonts w:ascii="Consolas" w:hAnsi="Consolas" w:cs="Courier New"/>
                <w:noProof/>
                <w:szCs w:val="18"/>
              </w:rPr>
              <w:t xml:space="preserve">    - host: mysql</w:t>
            </w:r>
          </w:p>
          <w:p w14:paraId="01783023" w14:textId="77777777" w:rsidR="002D57C4" w:rsidRPr="00817B6F" w:rsidRDefault="002D57C4" w:rsidP="00502E57">
            <w:pPr>
              <w:autoSpaceDE w:val="0"/>
              <w:autoSpaceDN w:val="0"/>
              <w:adjustRightInd w:val="0"/>
              <w:rPr>
                <w:rFonts w:ascii="Consolas" w:hAnsi="Consolas" w:cs="Courier New"/>
                <w:noProof/>
                <w:szCs w:val="18"/>
              </w:rPr>
            </w:pPr>
          </w:p>
          <w:p w14:paraId="7ADB6855" w14:textId="77777777" w:rsidR="002D57C4" w:rsidRPr="00227DFA" w:rsidRDefault="002D57C4" w:rsidP="00502E57">
            <w:pPr>
              <w:autoSpaceDE w:val="0"/>
              <w:autoSpaceDN w:val="0"/>
              <w:adjustRightInd w:val="0"/>
              <w:rPr>
                <w:rFonts w:ascii="Consolas" w:hAnsi="Consolas" w:cs="Courier New"/>
                <w:noProof/>
                <w:szCs w:val="18"/>
              </w:rPr>
            </w:pPr>
            <w:r w:rsidRPr="00227DFA">
              <w:rPr>
                <w:rFonts w:ascii="Consolas" w:hAnsi="Consolas" w:cs="Courier New"/>
                <w:noProof/>
                <w:szCs w:val="18"/>
              </w:rPr>
              <w:t xml:space="preserve">  relationship_templates:</w:t>
            </w:r>
          </w:p>
          <w:p w14:paraId="4E3E78DE" w14:textId="77777777" w:rsidR="002D57C4" w:rsidRPr="00227DFA" w:rsidRDefault="002D57C4" w:rsidP="00502E57">
            <w:pPr>
              <w:autoSpaceDE w:val="0"/>
              <w:autoSpaceDN w:val="0"/>
              <w:adjustRightInd w:val="0"/>
              <w:rPr>
                <w:rFonts w:ascii="Consolas" w:hAnsi="Consolas" w:cs="Courier New"/>
                <w:noProof/>
                <w:szCs w:val="18"/>
              </w:rPr>
            </w:pPr>
            <w:r w:rsidRPr="00227DFA">
              <w:rPr>
                <w:rFonts w:ascii="Consolas" w:hAnsi="Consolas" w:cs="Courier New"/>
                <w:noProof/>
                <w:szCs w:val="18"/>
              </w:rPr>
              <w:t xml:space="preserve">    </w:t>
            </w:r>
            <w:r w:rsidRPr="00E12DEB">
              <w:rPr>
                <w:rFonts w:ascii="Consolas" w:hAnsi="Consolas" w:cs="Courier New"/>
                <w:noProof/>
                <w:szCs w:val="18"/>
                <w:highlight w:val="yellow"/>
                <w:shd w:val="clear" w:color="auto" w:fill="DAEEF3" w:themeFill="accent5" w:themeFillTint="33"/>
              </w:rPr>
              <w:t>my_custom_database_connection</w:t>
            </w:r>
            <w:r w:rsidRPr="00227DFA">
              <w:rPr>
                <w:rFonts w:ascii="Consolas" w:hAnsi="Consolas" w:cs="Courier New"/>
                <w:noProof/>
                <w:szCs w:val="18"/>
              </w:rPr>
              <w:t>:</w:t>
            </w:r>
          </w:p>
          <w:p w14:paraId="4DAFC8EB" w14:textId="77777777" w:rsidR="002D57C4" w:rsidRPr="00227DFA" w:rsidRDefault="002D57C4" w:rsidP="00502E57">
            <w:pPr>
              <w:autoSpaceDE w:val="0"/>
              <w:autoSpaceDN w:val="0"/>
              <w:adjustRightInd w:val="0"/>
              <w:rPr>
                <w:rFonts w:ascii="Consolas" w:hAnsi="Consolas" w:cs="Courier New"/>
                <w:noProof/>
                <w:szCs w:val="18"/>
              </w:rPr>
            </w:pPr>
            <w:r w:rsidRPr="00227DFA">
              <w:rPr>
                <w:rFonts w:ascii="Consolas" w:hAnsi="Consolas" w:cs="Courier New"/>
                <w:noProof/>
                <w:szCs w:val="18"/>
              </w:rPr>
              <w:t xml:space="preserve">      type: ConnectsTo</w:t>
            </w:r>
          </w:p>
          <w:p w14:paraId="6BBBCB44" w14:textId="77777777" w:rsidR="002D57C4" w:rsidRPr="00227DFA" w:rsidRDefault="002D57C4" w:rsidP="00502E57">
            <w:pPr>
              <w:autoSpaceDE w:val="0"/>
              <w:autoSpaceDN w:val="0"/>
              <w:adjustRightInd w:val="0"/>
              <w:rPr>
                <w:rFonts w:ascii="Consolas" w:hAnsi="Consolas" w:cs="Courier New"/>
                <w:noProof/>
                <w:szCs w:val="18"/>
              </w:rPr>
            </w:pPr>
            <w:r w:rsidRPr="00227DFA">
              <w:rPr>
                <w:rFonts w:ascii="Consolas" w:hAnsi="Consolas" w:cs="Courier New"/>
                <w:noProof/>
                <w:szCs w:val="18"/>
              </w:rPr>
              <w:t xml:space="preserve">      interfaces:</w:t>
            </w:r>
          </w:p>
          <w:p w14:paraId="1E71DF20" w14:textId="77777777" w:rsidR="002D57C4" w:rsidRPr="00227DFA" w:rsidRDefault="002D57C4" w:rsidP="00502E57">
            <w:pPr>
              <w:autoSpaceDE w:val="0"/>
              <w:autoSpaceDN w:val="0"/>
              <w:adjustRightInd w:val="0"/>
              <w:rPr>
                <w:rFonts w:ascii="Consolas" w:hAnsi="Consolas" w:cs="Courier New"/>
                <w:noProof/>
                <w:szCs w:val="18"/>
              </w:rPr>
            </w:pPr>
            <w:r w:rsidRPr="00227DFA">
              <w:rPr>
                <w:rFonts w:ascii="Consolas" w:hAnsi="Consolas" w:cs="Courier New"/>
                <w:noProof/>
                <w:szCs w:val="18"/>
              </w:rPr>
              <w:t xml:space="preserve">        Configure:</w:t>
            </w:r>
          </w:p>
          <w:p w14:paraId="11898600" w14:textId="77777777" w:rsidR="002D57C4" w:rsidRPr="00227DFA" w:rsidRDefault="002D57C4" w:rsidP="00502E57">
            <w:pPr>
              <w:autoSpaceDE w:val="0"/>
              <w:autoSpaceDN w:val="0"/>
              <w:adjustRightInd w:val="0"/>
              <w:rPr>
                <w:rFonts w:ascii="Consolas" w:hAnsi="Consolas" w:cs="Courier New"/>
                <w:noProof/>
                <w:szCs w:val="18"/>
              </w:rPr>
            </w:pPr>
            <w:r w:rsidRPr="00227DFA">
              <w:rPr>
                <w:rFonts w:ascii="Consolas" w:hAnsi="Consolas" w:cs="Courier New"/>
                <w:noProof/>
                <w:szCs w:val="18"/>
              </w:rPr>
              <w:t xml:space="preserve">          pre_configure_source: </w:t>
            </w:r>
            <w:r w:rsidRPr="00E12DEB">
              <w:rPr>
                <w:rStyle w:val="CodeSnippetHighlight"/>
              </w:rPr>
              <w:t>scripts/wp_db_configure.sh</w:t>
            </w:r>
          </w:p>
          <w:p w14:paraId="63E66A64" w14:textId="77777777" w:rsidR="002D57C4" w:rsidRPr="00817B6F" w:rsidRDefault="002D57C4" w:rsidP="00502E57">
            <w:pPr>
              <w:autoSpaceDE w:val="0"/>
              <w:autoSpaceDN w:val="0"/>
              <w:adjustRightInd w:val="0"/>
              <w:rPr>
                <w:rFonts w:ascii="Consolas" w:hAnsi="Consolas" w:cs="Courier New"/>
                <w:noProof/>
                <w:szCs w:val="18"/>
              </w:rPr>
            </w:pPr>
          </w:p>
          <w:p w14:paraId="198C679B" w14:textId="77777777" w:rsidR="002D57C4" w:rsidRPr="00817B6F" w:rsidRDefault="002D57C4" w:rsidP="00502E57">
            <w:pPr>
              <w:autoSpaceDE w:val="0"/>
              <w:autoSpaceDN w:val="0"/>
              <w:adjustRightInd w:val="0"/>
              <w:rPr>
                <w:noProof/>
              </w:rPr>
            </w:pPr>
            <w:r>
              <w:rPr>
                <w:rFonts w:ascii="Consolas" w:hAnsi="Consolas" w:cs="Courier New"/>
                <w:noProof/>
                <w:szCs w:val="18"/>
              </w:rPr>
              <w:t xml:space="preserve">  </w:t>
            </w:r>
            <w:r w:rsidRPr="00817B6F">
              <w:rPr>
                <w:rFonts w:ascii="Consolas" w:hAnsi="Consolas" w:cs="Courier New"/>
                <w:noProof/>
                <w:szCs w:val="18"/>
              </w:rPr>
              <w:t xml:space="preserve"> # other resources not shown </w:t>
            </w:r>
            <w:r>
              <w:rPr>
                <w:rFonts w:ascii="Consolas" w:hAnsi="Consolas" w:cs="Courier New"/>
                <w:noProof/>
                <w:szCs w:val="18"/>
              </w:rPr>
              <w:t>for this example</w:t>
            </w:r>
            <w:r w:rsidRPr="00817B6F">
              <w:rPr>
                <w:rFonts w:ascii="Consolas" w:hAnsi="Consolas" w:cs="Courier New"/>
                <w:noProof/>
                <w:szCs w:val="18"/>
              </w:rPr>
              <w:t xml:space="preserve"> ...</w:t>
            </w:r>
          </w:p>
        </w:tc>
      </w:tr>
    </w:tbl>
    <w:p w14:paraId="5DDBBB1C" w14:textId="77777777" w:rsidR="002D57C4" w:rsidRPr="00B974E2" w:rsidRDefault="002D57C4" w:rsidP="002D57C4">
      <w:pPr>
        <w:pStyle w:val="NormalaroundTable"/>
      </w:pPr>
      <w:r w:rsidRPr="00B974E2">
        <w:lastRenderedPageBreak/>
        <w:t xml:space="preserve">The node type definition for the </w:t>
      </w:r>
      <w:r w:rsidRPr="00695A53">
        <w:rPr>
          <w:rStyle w:val="CodeSnippetHighlight"/>
        </w:rPr>
        <w:t>wordpress</w:t>
      </w:r>
      <w:r w:rsidRPr="00B974E2">
        <w:t xml:space="preserve"> node template is </w:t>
      </w:r>
      <w:r w:rsidRPr="00695A53">
        <w:rPr>
          <w:rStyle w:val="CodeSnippetHighlight"/>
        </w:rPr>
        <w:t>WordPress</w:t>
      </w:r>
      <w:r w:rsidRPr="00B974E2">
        <w:t xml:space="preserve"> which declares the complete </w:t>
      </w:r>
      <w:r w:rsidRPr="00B974E2">
        <w:rPr>
          <w:b/>
        </w:rPr>
        <w:t>database_endpoint</w:t>
      </w:r>
      <w:r w:rsidRPr="00B974E2">
        <w:t xml:space="preserve"> requirement definition. This </w:t>
      </w:r>
      <w:r w:rsidRPr="005D3BA2">
        <w:rPr>
          <w:rStyle w:val="CodeSnippetHighlight"/>
        </w:rPr>
        <w:t>database_endpoint</w:t>
      </w:r>
      <w:r w:rsidRPr="00B974E2">
        <w:t xml:space="preserve"> declaration indicates it must be fulfilled by any node template that provides a</w:t>
      </w:r>
      <w:r>
        <w:t>n</w:t>
      </w:r>
      <w:r w:rsidRPr="00B974E2">
        <w:t xml:space="preserve"> </w:t>
      </w:r>
      <w:r w:rsidRPr="000F385A">
        <w:rPr>
          <w:rStyle w:val="CodeSnippetHighlight"/>
        </w:rPr>
        <w:t>Endpoint.Database</w:t>
      </w:r>
      <w:r w:rsidRPr="00B974E2">
        <w:t xml:space="preserve"> Capability Type using a ConnectsTo relationship. The </w:t>
      </w:r>
      <w:r w:rsidRPr="000F385A">
        <w:rPr>
          <w:rStyle w:val="CodeSnippetHighlight"/>
        </w:rPr>
        <w:t>wordpress_db</w:t>
      </w:r>
      <w:r w:rsidRPr="00B974E2">
        <w:t xml:space="preserve"> node template’s underlying </w:t>
      </w:r>
      <w:r w:rsidRPr="000F385A">
        <w:rPr>
          <w:rStyle w:val="CodeSnippetHighlight"/>
        </w:rPr>
        <w:t>MySQL</w:t>
      </w:r>
      <w:r w:rsidRPr="00B974E2">
        <w:t xml:space="preserve"> type definition indeed provides the </w:t>
      </w:r>
      <w:r w:rsidRPr="000F385A">
        <w:rPr>
          <w:rStyle w:val="CodeSnippetHighlight"/>
        </w:rPr>
        <w:t>Endpoint.Database</w:t>
      </w:r>
      <w:r w:rsidRPr="00B974E2">
        <w:rPr>
          <w:b/>
        </w:rPr>
        <w:t xml:space="preserve"> </w:t>
      </w:r>
      <w:r w:rsidRPr="00B974E2">
        <w:t xml:space="preserve">Capability type.  In this example however, no explicit relationship template is declared; therefore TOSCA orchestrators would automatically create a ConnectsTo relationship to establish the link between the </w:t>
      </w:r>
      <w:r w:rsidRPr="000F385A">
        <w:rPr>
          <w:rStyle w:val="CodeSnippetHighlight"/>
        </w:rPr>
        <w:t>wordpress</w:t>
      </w:r>
      <w:r w:rsidRPr="00B974E2">
        <w:t xml:space="preserve"> node and the </w:t>
      </w:r>
      <w:r w:rsidRPr="000F385A">
        <w:rPr>
          <w:rStyle w:val="CodeSnippetHighlight"/>
        </w:rPr>
        <w:t>wordpress_db</w:t>
      </w:r>
      <w:r w:rsidRPr="00B974E2">
        <w:t xml:space="preserve"> node at runtime. </w:t>
      </w:r>
    </w:p>
    <w:p w14:paraId="51A61636" w14:textId="77777777" w:rsidR="002D57C4" w:rsidRDefault="002D57C4" w:rsidP="002D57C4"/>
    <w:p w14:paraId="6BAEE4D0" w14:textId="77777777" w:rsidR="002D57C4" w:rsidRPr="00817B6F" w:rsidRDefault="002D57C4" w:rsidP="002D57C4">
      <w:r w:rsidRPr="00817B6F">
        <w:t>The ConnectsTo relationship</w:t>
      </w:r>
      <w:r>
        <w:t xml:space="preserve"> </w:t>
      </w:r>
      <w:r w:rsidRPr="00817B6F">
        <w:t xml:space="preserve">(see </w:t>
      </w:r>
      <w:r>
        <w:fldChar w:fldCharType="begin"/>
      </w:r>
      <w:r>
        <w:instrText xml:space="preserve"> REF _Ref382834724 \r \h </w:instrText>
      </w:r>
      <w:r>
        <w:fldChar w:fldCharType="separate"/>
      </w:r>
      <w:r w:rsidR="008C123E">
        <w:t>5.6.4</w:t>
      </w:r>
      <w:r>
        <w:fldChar w:fldCharType="end"/>
      </w:r>
      <w:r w:rsidRPr="00817B6F">
        <w:t xml:space="preserve">) </w:t>
      </w:r>
      <w:r>
        <w:t>also provides</w:t>
      </w:r>
      <w:r w:rsidRPr="00817B6F">
        <w:t xml:space="preserve"> a</w:t>
      </w:r>
      <w:r>
        <w:t xml:space="preserve"> default </w:t>
      </w:r>
      <w:r w:rsidRPr="00A732DD">
        <w:rPr>
          <w:rStyle w:val="CodeSnippetHighlight"/>
        </w:rPr>
        <w:t>Configure</w:t>
      </w:r>
      <w:r>
        <w:t xml:space="preserve"> </w:t>
      </w:r>
      <w:r w:rsidRPr="00817B6F">
        <w:t xml:space="preserve">interface with operations that </w:t>
      </w:r>
      <w:r>
        <w:t xml:space="preserve">optionally </w:t>
      </w:r>
      <w:r w:rsidRPr="00817B6F">
        <w:t xml:space="preserve">get executed when </w:t>
      </w:r>
      <w:r>
        <w:t xml:space="preserve">the orchestrator </w:t>
      </w:r>
      <w:r w:rsidRPr="00817B6F">
        <w:t>establish</w:t>
      </w:r>
      <w:r>
        <w:t>es</w:t>
      </w:r>
      <w:r w:rsidRPr="00817B6F">
        <w:t xml:space="preserve"> the relationship. </w:t>
      </w:r>
      <w:r>
        <w:t xml:space="preserve">In the above example, the author has provided the </w:t>
      </w:r>
      <w:r w:rsidRPr="00817B6F">
        <w:t xml:space="preserve">custom script </w:t>
      </w:r>
      <w:r w:rsidRPr="00817B6F">
        <w:rPr>
          <w:rFonts w:ascii="Consolas" w:hAnsi="Consolas" w:cs="Courier New"/>
          <w:b/>
          <w:noProof/>
          <w:szCs w:val="18"/>
        </w:rPr>
        <w:t>wp_db_configure.sh</w:t>
      </w:r>
      <w:r>
        <w:t xml:space="preserve"> to be executed f</w:t>
      </w:r>
      <w:r w:rsidRPr="00A732DD">
        <w:t xml:space="preserve">or the </w:t>
      </w:r>
      <w:r>
        <w:t xml:space="preserve">operation </w:t>
      </w:r>
      <w:r w:rsidRPr="00A732DD">
        <w:t>called</w:t>
      </w:r>
      <w:r>
        <w:rPr>
          <w:rFonts w:ascii="Consolas" w:hAnsi="Consolas" w:cs="Courier New"/>
          <w:b/>
          <w:noProof/>
          <w:szCs w:val="18"/>
        </w:rPr>
        <w:t xml:space="preserve"> </w:t>
      </w:r>
      <w:r w:rsidRPr="00817B6F">
        <w:rPr>
          <w:rFonts w:ascii="Consolas" w:hAnsi="Consolas" w:cs="Courier New"/>
          <w:b/>
          <w:noProof/>
          <w:szCs w:val="18"/>
        </w:rPr>
        <w:t>pre_configure_source</w:t>
      </w:r>
      <w:r w:rsidRPr="00A732DD">
        <w:t xml:space="preserve">. </w:t>
      </w:r>
      <w:r>
        <w:t xml:space="preserve">The script file is </w:t>
      </w:r>
      <w:r w:rsidRPr="00817B6F">
        <w:t>assumed t</w:t>
      </w:r>
      <w:r>
        <w:t xml:space="preserve">o be </w:t>
      </w:r>
      <w:r w:rsidRPr="00817B6F">
        <w:t xml:space="preserve">located relative to the </w:t>
      </w:r>
      <w:r>
        <w:t>referencing service template such as a relative directory within the TOSCA Cloud Service Archive (</w:t>
      </w:r>
      <w:r w:rsidRPr="00817B6F">
        <w:t>CSAR</w:t>
      </w:r>
      <w:r>
        <w:t>) packaging format</w:t>
      </w:r>
      <w:r w:rsidRPr="00817B6F">
        <w:t>.</w:t>
      </w:r>
      <w:r>
        <w:t xml:space="preserve"> </w:t>
      </w:r>
      <w:r w:rsidRPr="00817B6F">
        <w:t>This approach allows for conveniently hooking in custom behavior without having to define a completely new derived relationship type.</w:t>
      </w:r>
    </w:p>
    <w:p w14:paraId="2F8CFF8B" w14:textId="77777777" w:rsidR="002D57C4" w:rsidRPr="00281334" w:rsidRDefault="002D57C4" w:rsidP="002D57C4">
      <w:pPr>
        <w:pStyle w:val="Heading2"/>
        <w:numPr>
          <w:ilvl w:val="1"/>
          <w:numId w:val="3"/>
        </w:numPr>
        <w:rPr>
          <w:rFonts w:eastAsiaTheme="majorEastAsia"/>
        </w:rPr>
      </w:pPr>
      <w:bookmarkStart w:id="119" w:name="_Toc397688784"/>
      <w:bookmarkStart w:id="120" w:name="_Toc302251677"/>
      <w:bookmarkStart w:id="121" w:name="_Toc445238231"/>
      <w:r w:rsidRPr="00281334">
        <w:rPr>
          <w:rFonts w:eastAsiaTheme="majorEastAsia"/>
        </w:rPr>
        <w:t>Using custom relationship types in a TOSCA template</w:t>
      </w:r>
      <w:bookmarkEnd w:id="111"/>
      <w:bookmarkEnd w:id="119"/>
      <w:bookmarkEnd w:id="120"/>
      <w:bookmarkEnd w:id="121"/>
    </w:p>
    <w:p w14:paraId="4F343443" w14:textId="77777777" w:rsidR="002D57C4" w:rsidRDefault="002D57C4" w:rsidP="002D57C4">
      <w:pPr>
        <w:spacing w:after="200"/>
      </w:pPr>
      <w:r>
        <w:t>In the previous section it was shown how custom behavior can be injected by specifying scripts inline in the requirements section of node templates. When the same custom behavior is required in many templates, it does make sense to define a new relationship type that encapsulates the custom behavior in a re-usable way instead of repeating the same reference to a script (or even references to multiple scripts) in many places.</w:t>
      </w:r>
    </w:p>
    <w:p w14:paraId="20C5D418" w14:textId="77777777" w:rsidR="002D57C4" w:rsidRDefault="002D57C4" w:rsidP="002D57C4">
      <w:pPr>
        <w:spacing w:after="200"/>
      </w:pPr>
      <w:r>
        <w:t>Such a custom relationship type can then be used in templates as shown in the following example</w:t>
      </w:r>
      <w:r w:rsidRPr="00281334">
        <w:t>.</w:t>
      </w:r>
    </w:p>
    <w:p w14:paraId="606669D1" w14:textId="77777777" w:rsidR="002D57C4" w:rsidRDefault="002D57C4" w:rsidP="002D57C4">
      <w:pPr>
        <w:pStyle w:val="Caption"/>
        <w:keepNext/>
      </w:pPr>
      <w:bookmarkStart w:id="122" w:name="_Toc397688845"/>
      <w:bookmarkStart w:id="123" w:name="_Toc302293214"/>
      <w:bookmarkStart w:id="124" w:name="_Toc443660564"/>
      <w:r>
        <w:t xml:space="preserve">Example </w:t>
      </w:r>
      <w:fldSimple w:instr=" SEQ Example \* ARABIC ">
        <w:r w:rsidR="008C123E">
          <w:rPr>
            <w:noProof/>
          </w:rPr>
          <w:t>8</w:t>
        </w:r>
      </w:fldSimple>
      <w:r>
        <w:t xml:space="preserve"> - A web application Node Template requiring a custom database connection type</w:t>
      </w:r>
      <w:bookmarkEnd w:id="122"/>
      <w:bookmarkEnd w:id="123"/>
      <w:bookmarkEnd w:id="12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2B032737" w14:textId="77777777" w:rsidTr="00502E57">
        <w:tc>
          <w:tcPr>
            <w:tcW w:w="9576" w:type="dxa"/>
            <w:shd w:val="clear" w:color="auto" w:fill="D9D9D9" w:themeFill="background1" w:themeFillShade="D9"/>
          </w:tcPr>
          <w:p w14:paraId="53F6739B"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30BDE4BD" w14:textId="77777777" w:rsidR="002D57C4" w:rsidRPr="006824F5" w:rsidRDefault="002D57C4" w:rsidP="00502E57">
            <w:pPr>
              <w:rPr>
                <w:rStyle w:val="CodeSnippet"/>
                <w:noProof/>
              </w:rPr>
            </w:pPr>
          </w:p>
          <w:p w14:paraId="7FFD01EB" w14:textId="77777777" w:rsidR="002D57C4" w:rsidRPr="006824F5" w:rsidRDefault="002D57C4" w:rsidP="00502E57">
            <w:pPr>
              <w:rPr>
                <w:rStyle w:val="CodeSnippet"/>
                <w:noProof/>
              </w:rPr>
            </w:pPr>
            <w:r w:rsidRPr="006824F5">
              <w:rPr>
                <w:rStyle w:val="CodeSnippet"/>
                <w:noProof/>
              </w:rPr>
              <w:t>description: Template for deploying a two-tier application on two servers.</w:t>
            </w:r>
          </w:p>
          <w:p w14:paraId="283F9DB7" w14:textId="77777777" w:rsidR="002D57C4" w:rsidRDefault="002D57C4" w:rsidP="00502E57">
            <w:pPr>
              <w:rPr>
                <w:rStyle w:val="CodeSnippet"/>
                <w:noProof/>
              </w:rPr>
            </w:pPr>
          </w:p>
          <w:p w14:paraId="2B924D5F" w14:textId="77777777" w:rsidR="002D57C4" w:rsidRPr="006824F5" w:rsidRDefault="002D57C4" w:rsidP="00502E57">
            <w:pPr>
              <w:rPr>
                <w:rStyle w:val="CodeSnippet"/>
                <w:noProof/>
              </w:rPr>
            </w:pPr>
            <w:r>
              <w:rPr>
                <w:rStyle w:val="CodeSnippet"/>
                <w:noProof/>
              </w:rPr>
              <w:t>topology_template:</w:t>
            </w:r>
          </w:p>
          <w:p w14:paraId="26AF11D3" w14:textId="77777777" w:rsidR="002D57C4" w:rsidRPr="006824F5" w:rsidRDefault="002D57C4" w:rsidP="00502E57">
            <w:pPr>
              <w:rPr>
                <w:rStyle w:val="CodeSnippet"/>
                <w:noProof/>
              </w:rPr>
            </w:pPr>
            <w:r>
              <w:rPr>
                <w:rStyle w:val="CodeSnippet"/>
                <w:noProof/>
              </w:rPr>
              <w:t xml:space="preserve">  </w:t>
            </w:r>
            <w:r w:rsidRPr="006824F5">
              <w:rPr>
                <w:rStyle w:val="CodeSnippet"/>
                <w:noProof/>
              </w:rPr>
              <w:t>inputs:</w:t>
            </w:r>
          </w:p>
          <w:p w14:paraId="254B9D1A"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60D6B2EE" w14:textId="77777777" w:rsidR="002D57C4" w:rsidRPr="006824F5" w:rsidRDefault="002D57C4" w:rsidP="00502E57">
            <w:pPr>
              <w:rPr>
                <w:rStyle w:val="CodeSnippet"/>
                <w:noProof/>
              </w:rPr>
            </w:pPr>
          </w:p>
          <w:p w14:paraId="279B2F0D"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0768D05B" w14:textId="77777777" w:rsidR="002D57C4" w:rsidRPr="006824F5" w:rsidRDefault="002D57C4" w:rsidP="00502E57">
            <w:pPr>
              <w:rPr>
                <w:rStyle w:val="CodeSnippet"/>
                <w:noProof/>
              </w:rPr>
            </w:pPr>
            <w:r w:rsidRPr="006824F5">
              <w:rPr>
                <w:rStyle w:val="CodeSnippet"/>
                <w:noProof/>
              </w:rPr>
              <w:lastRenderedPageBreak/>
              <w:t xml:space="preserve">  </w:t>
            </w:r>
            <w:r>
              <w:rPr>
                <w:rStyle w:val="CodeSnippet"/>
                <w:noProof/>
              </w:rPr>
              <w:t xml:space="preserve">  </w:t>
            </w:r>
            <w:r w:rsidRPr="006824F5">
              <w:rPr>
                <w:rStyle w:val="CodeSnippet"/>
                <w:noProof/>
              </w:rPr>
              <w:t>wordpress:</w:t>
            </w:r>
          </w:p>
          <w:p w14:paraId="5B0DE33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type: </w:t>
            </w:r>
            <w:r>
              <w:rPr>
                <w:rStyle w:val="CodeSnippet"/>
                <w:noProof/>
              </w:rPr>
              <w:t>tosca.nodes.WebApplication</w:t>
            </w:r>
            <w:r w:rsidRPr="006824F5">
              <w:rPr>
                <w:rStyle w:val="CodeSnippet"/>
                <w:noProof/>
              </w:rPr>
              <w:t>.WordPress</w:t>
            </w:r>
          </w:p>
          <w:p w14:paraId="3ED36D22"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properties:</w:t>
            </w:r>
          </w:p>
          <w:p w14:paraId="500E804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omitted here for brevity</w:t>
            </w:r>
          </w:p>
          <w:p w14:paraId="575AFB5A"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requirements:</w:t>
            </w:r>
          </w:p>
          <w:p w14:paraId="58699F4F"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host: </w:t>
            </w:r>
            <w:r>
              <w:rPr>
                <w:rStyle w:val="CodeSnippet"/>
                <w:noProof/>
              </w:rPr>
              <w:t>apache</w:t>
            </w:r>
          </w:p>
          <w:p w14:paraId="67117DF4" w14:textId="77777777" w:rsidR="002D57C4" w:rsidRDefault="002D57C4" w:rsidP="00502E57">
            <w:pPr>
              <w:rPr>
                <w:rStyle w:val="CodeSnippet"/>
                <w:noProof/>
              </w:rPr>
            </w:pPr>
            <w:r>
              <w:rPr>
                <w:rStyle w:val="CodeSnippet"/>
                <w:noProof/>
              </w:rPr>
              <w:t xml:space="preserve">  </w:t>
            </w:r>
            <w:r w:rsidRPr="006824F5">
              <w:rPr>
                <w:rStyle w:val="CodeSnippet"/>
                <w:noProof/>
              </w:rPr>
              <w:t xml:space="preserve">      - database</w:t>
            </w:r>
            <w:r>
              <w:rPr>
                <w:rStyle w:val="CodeSnippet"/>
                <w:noProof/>
              </w:rPr>
              <w:t>_endpoint</w:t>
            </w:r>
            <w:r w:rsidRPr="006824F5">
              <w:rPr>
                <w:rStyle w:val="CodeSnippet"/>
                <w:noProof/>
              </w:rPr>
              <w:t xml:space="preserve">: </w:t>
            </w:r>
          </w:p>
          <w:p w14:paraId="2519D4D5" w14:textId="77777777" w:rsidR="002D57C4" w:rsidRPr="006824F5" w:rsidRDefault="002D57C4" w:rsidP="00502E57">
            <w:pPr>
              <w:rPr>
                <w:rStyle w:val="CodeSnippet"/>
                <w:noProof/>
              </w:rPr>
            </w:pPr>
            <w:r>
              <w:rPr>
                <w:rStyle w:val="CodeSnippet"/>
                <w:noProof/>
              </w:rPr>
              <w:t xml:space="preserve">            node: wordpress_db</w:t>
            </w:r>
            <w:r w:rsidRPr="006824F5">
              <w:rPr>
                <w:rStyle w:val="CodeSnippet"/>
                <w:noProof/>
              </w:rPr>
              <w:br/>
            </w:r>
            <w:r>
              <w:rPr>
                <w:rStyle w:val="CodeSnippet"/>
                <w:noProof/>
              </w:rPr>
              <w:t xml:space="preserve">            </w:t>
            </w:r>
            <w:r w:rsidRPr="001340E0">
              <w:rPr>
                <w:rStyle w:val="CodeSnippetHighlight"/>
              </w:rPr>
              <w:t>relationship</w:t>
            </w:r>
            <w:r w:rsidRPr="006824F5">
              <w:rPr>
                <w:rStyle w:val="CodeSnippet"/>
                <w:noProof/>
              </w:rPr>
              <w:t xml:space="preserve">: </w:t>
            </w:r>
            <w:r w:rsidRPr="001340E0">
              <w:rPr>
                <w:rStyle w:val="CodeSnippet"/>
                <w:highlight w:val="yellow"/>
              </w:rPr>
              <w:t>my.types.WordpressDbConnection</w:t>
            </w:r>
          </w:p>
          <w:p w14:paraId="6B06A506" w14:textId="77777777" w:rsidR="002D57C4" w:rsidRDefault="002D57C4" w:rsidP="00502E57">
            <w:pPr>
              <w:rPr>
                <w:rStyle w:val="CodeSnippet"/>
                <w:noProof/>
              </w:rPr>
            </w:pPr>
          </w:p>
          <w:p w14:paraId="78F5D97A" w14:textId="77777777" w:rsidR="002D57C4" w:rsidRDefault="002D57C4" w:rsidP="00502E57">
            <w:pPr>
              <w:rPr>
                <w:rStyle w:val="CodeSnippet"/>
                <w:noProof/>
              </w:rPr>
            </w:pPr>
            <w:r>
              <w:rPr>
                <w:rStyle w:val="CodeSnippet"/>
                <w:noProof/>
              </w:rPr>
              <w:t xml:space="preserve">    wordpress_db:</w:t>
            </w:r>
          </w:p>
          <w:p w14:paraId="0AA518BB" w14:textId="77777777" w:rsidR="002D57C4" w:rsidRDefault="002D57C4" w:rsidP="00502E57">
            <w:pPr>
              <w:rPr>
                <w:rStyle w:val="CodeSnippet"/>
                <w:noProof/>
              </w:rPr>
            </w:pPr>
            <w:r>
              <w:rPr>
                <w:rStyle w:val="CodeSnippet"/>
                <w:noProof/>
              </w:rPr>
              <w:t xml:space="preserve">      type: tosca.nodes.Database.MySQL</w:t>
            </w:r>
          </w:p>
          <w:p w14:paraId="7AB277B3" w14:textId="77777777" w:rsidR="002D57C4" w:rsidRDefault="002D57C4" w:rsidP="00502E57">
            <w:pPr>
              <w:rPr>
                <w:rStyle w:val="CodeSnippet"/>
                <w:noProof/>
              </w:rPr>
            </w:pPr>
            <w:r>
              <w:rPr>
                <w:rStyle w:val="CodeSnippet"/>
                <w:noProof/>
              </w:rPr>
              <w:t xml:space="preserve">      properties:</w:t>
            </w:r>
          </w:p>
          <w:p w14:paraId="2BA70FF4" w14:textId="77777777" w:rsidR="002D57C4" w:rsidRDefault="002D57C4" w:rsidP="00502E57">
            <w:pPr>
              <w:rPr>
                <w:rStyle w:val="CodeSnippet"/>
                <w:noProof/>
              </w:rPr>
            </w:pPr>
            <w:r>
              <w:rPr>
                <w:rStyle w:val="CodeSnippet"/>
                <w:noProof/>
              </w:rPr>
              <w:t xml:space="preserve">        # omitted here for the brevity</w:t>
            </w:r>
          </w:p>
          <w:p w14:paraId="431BDC48" w14:textId="77777777" w:rsidR="002D57C4" w:rsidRDefault="002D57C4" w:rsidP="00502E57">
            <w:pPr>
              <w:rPr>
                <w:rStyle w:val="CodeSnippet"/>
                <w:noProof/>
              </w:rPr>
            </w:pPr>
            <w:r>
              <w:rPr>
                <w:rStyle w:val="CodeSnippet"/>
                <w:noProof/>
              </w:rPr>
              <w:t xml:space="preserve">      requirements:</w:t>
            </w:r>
          </w:p>
          <w:p w14:paraId="1EDE8B6D" w14:textId="77777777" w:rsidR="002D57C4" w:rsidRDefault="002D57C4" w:rsidP="00502E57">
            <w:pPr>
              <w:rPr>
                <w:rStyle w:val="CodeSnippet"/>
                <w:noProof/>
              </w:rPr>
            </w:pPr>
            <w:r>
              <w:rPr>
                <w:rStyle w:val="CodeSnippet"/>
                <w:noProof/>
              </w:rPr>
              <w:t xml:space="preserve">        - host: mysql</w:t>
            </w:r>
          </w:p>
          <w:p w14:paraId="5A97A332" w14:textId="77777777" w:rsidR="002D57C4" w:rsidRPr="006824F5" w:rsidRDefault="002D57C4" w:rsidP="00502E57">
            <w:pPr>
              <w:rPr>
                <w:rStyle w:val="CodeSnippet"/>
                <w:noProof/>
              </w:rPr>
            </w:pPr>
          </w:p>
          <w:p w14:paraId="065CA3C3"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 other resources not shown here ...</w:t>
            </w:r>
          </w:p>
        </w:tc>
      </w:tr>
    </w:tbl>
    <w:p w14:paraId="33042560" w14:textId="77777777" w:rsidR="002D57C4" w:rsidRDefault="002D57C4" w:rsidP="002D57C4">
      <w:pPr>
        <w:pStyle w:val="NormalaroundTable"/>
      </w:pPr>
      <w:r w:rsidRPr="00281334">
        <w:lastRenderedPageBreak/>
        <w:t xml:space="preserve">In the example above, a special relationship type </w:t>
      </w:r>
      <w:r w:rsidRPr="00281334">
        <w:rPr>
          <w:rFonts w:ascii="Consolas" w:hAnsi="Consolas" w:cs="Consolas"/>
          <w:b/>
          <w:sz w:val="20"/>
          <w:szCs w:val="20"/>
        </w:rPr>
        <w:t>my.types.WordpressDbConnection</w:t>
      </w:r>
      <w:r w:rsidRPr="00281334">
        <w:t xml:space="preserve"> is </w:t>
      </w:r>
      <w:r>
        <w:t>specified</w:t>
      </w:r>
      <w:r w:rsidRPr="00281334">
        <w:t xml:space="preserve"> for establishing the link between the </w:t>
      </w:r>
      <w:r w:rsidRPr="00281334">
        <w:rPr>
          <w:rFonts w:ascii="Consolas" w:hAnsi="Consolas" w:cs="Consolas"/>
          <w:b/>
          <w:sz w:val="20"/>
          <w:szCs w:val="20"/>
        </w:rPr>
        <w:t>wordpress</w:t>
      </w:r>
      <w:r w:rsidRPr="00281334">
        <w:t xml:space="preserve"> node and the </w:t>
      </w:r>
      <w:r>
        <w:rPr>
          <w:rFonts w:ascii="Consolas" w:hAnsi="Consolas" w:cs="Consolas"/>
          <w:b/>
          <w:sz w:val="20"/>
          <w:szCs w:val="20"/>
        </w:rPr>
        <w:t>wordpress_db</w:t>
      </w:r>
      <w:r w:rsidRPr="00281334">
        <w:t xml:space="preserve"> node </w:t>
      </w:r>
      <w:r>
        <w:t>through the use of</w:t>
      </w:r>
      <w:r w:rsidRPr="00281334">
        <w:t xml:space="preserve"> the</w:t>
      </w:r>
      <w:r>
        <w:t xml:space="preserve"> </w:t>
      </w:r>
      <w:r w:rsidRPr="00281334">
        <w:rPr>
          <w:rFonts w:ascii="Consolas" w:hAnsi="Consolas" w:cs="Consolas"/>
          <w:b/>
          <w:sz w:val="20"/>
          <w:szCs w:val="20"/>
        </w:rPr>
        <w:t>relation</w:t>
      </w:r>
      <w:r>
        <w:rPr>
          <w:rFonts w:ascii="Consolas" w:hAnsi="Consolas" w:cs="Consolas"/>
          <w:b/>
          <w:sz w:val="20"/>
          <w:szCs w:val="20"/>
        </w:rPr>
        <w:t>ship</w:t>
      </w:r>
      <w:r w:rsidRPr="00281334">
        <w:t xml:space="preserve"> </w:t>
      </w:r>
      <w:r>
        <w:t xml:space="preserve">(keyword) </w:t>
      </w:r>
      <w:r w:rsidRPr="00281334">
        <w:t xml:space="preserve">attribute in the </w:t>
      </w:r>
      <w:r w:rsidRPr="00281334">
        <w:rPr>
          <w:rFonts w:ascii="Consolas" w:hAnsi="Consolas" w:cs="Consolas"/>
          <w:b/>
          <w:sz w:val="20"/>
          <w:szCs w:val="20"/>
        </w:rPr>
        <w:t>database</w:t>
      </w:r>
      <w:r w:rsidRPr="00281334">
        <w:t xml:space="preserve"> reference. It is assumed, that this special relationship type provides some extra behavior</w:t>
      </w:r>
      <w:r w:rsidRPr="000B666B">
        <w:t xml:space="preserve"> </w:t>
      </w:r>
      <w:r>
        <w:t>(e.g., an operation with a script) in addition to what a generic “connects to” relationship would provide</w:t>
      </w:r>
      <w:r w:rsidRPr="00281334">
        <w:t>.</w:t>
      </w:r>
      <w:r>
        <w:t xml:space="preserve"> The definition of this custom relationship type is shown in the following section.</w:t>
      </w:r>
    </w:p>
    <w:p w14:paraId="411A96C9" w14:textId="77777777" w:rsidR="002D57C4" w:rsidRDefault="002D57C4" w:rsidP="002D57C4">
      <w:pPr>
        <w:pStyle w:val="Heading3"/>
        <w:numPr>
          <w:ilvl w:val="2"/>
          <w:numId w:val="3"/>
        </w:numPr>
      </w:pPr>
      <w:bookmarkStart w:id="125" w:name="_Toc397688785"/>
      <w:r>
        <w:t>Definition of a custom relationship type</w:t>
      </w:r>
      <w:bookmarkEnd w:id="125"/>
    </w:p>
    <w:p w14:paraId="34177EBA" w14:textId="77777777" w:rsidR="002D57C4" w:rsidRPr="00271EA9" w:rsidRDefault="002D57C4" w:rsidP="002D57C4">
      <w:r w:rsidRPr="00271EA9">
        <w:t xml:space="preserve">The following YAML snippet shows the definition of the custom relationship type used in the previous section. This type derives from the base “ConnectsTo” and overrides one operation defined by that base relationship type. For the </w:t>
      </w:r>
      <w:r w:rsidRPr="00860225">
        <w:rPr>
          <w:rStyle w:val="CodeSnippetHighlight"/>
        </w:rPr>
        <w:t>pre_configure_source</w:t>
      </w:r>
      <w:r w:rsidRPr="00271EA9">
        <w:t xml:space="preserve"> operation defined in the </w:t>
      </w:r>
      <w:r>
        <w:rPr>
          <w:rStyle w:val="CodeSnippetHighlight"/>
        </w:rPr>
        <w:t>Configure</w:t>
      </w:r>
      <w:r w:rsidRPr="00271EA9">
        <w:t xml:space="preserve"> interface of the ConnectsTo relationship type, a script implementation is provided. It is</w:t>
      </w:r>
      <w:r>
        <w:t xml:space="preserve"> again</w:t>
      </w:r>
      <w:r w:rsidRPr="00271EA9">
        <w:t xml:space="preserve"> assumed</w:t>
      </w:r>
      <w:r>
        <w:t xml:space="preserve"> that the custom configure </w:t>
      </w:r>
      <w:r w:rsidRPr="00597230">
        <w:t>script is located at a location relative to the referencing service template, perhaps provided in some application packaging format (e.g., the TOSCA Cloud Service Archive (CSAR) format).</w:t>
      </w:r>
    </w:p>
    <w:p w14:paraId="04657A05" w14:textId="77777777" w:rsidR="002D57C4" w:rsidRDefault="002D57C4" w:rsidP="002D57C4">
      <w:pPr>
        <w:pStyle w:val="Caption"/>
        <w:keepNext/>
      </w:pPr>
      <w:bookmarkStart w:id="126" w:name="_Toc397688846"/>
      <w:bookmarkStart w:id="127" w:name="_Toc302293215"/>
      <w:bookmarkStart w:id="128" w:name="_Toc443660565"/>
      <w:r>
        <w:t xml:space="preserve">Example </w:t>
      </w:r>
      <w:fldSimple w:instr=" SEQ Example \* ARABIC ">
        <w:r w:rsidR="008C123E">
          <w:rPr>
            <w:noProof/>
          </w:rPr>
          <w:t>9</w:t>
        </w:r>
      </w:fldSimple>
      <w:r>
        <w:t xml:space="preserve"> - Defining a custom relationship type</w:t>
      </w:r>
      <w:bookmarkEnd w:id="126"/>
      <w:bookmarkEnd w:id="127"/>
      <w:bookmarkEnd w:id="12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F9EE386" w14:textId="77777777" w:rsidTr="00502E57">
        <w:tc>
          <w:tcPr>
            <w:tcW w:w="9576" w:type="dxa"/>
            <w:shd w:val="clear" w:color="auto" w:fill="D9D9D9" w:themeFill="background1" w:themeFillShade="D9"/>
          </w:tcPr>
          <w:p w14:paraId="4406BA21"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511F5330" w14:textId="77777777" w:rsidR="002D57C4" w:rsidRPr="006824F5" w:rsidRDefault="002D57C4" w:rsidP="00502E57">
            <w:pPr>
              <w:rPr>
                <w:rStyle w:val="CodeSnippet"/>
                <w:noProof/>
              </w:rPr>
            </w:pPr>
          </w:p>
          <w:p w14:paraId="39C7320D" w14:textId="77777777" w:rsidR="002D57C4" w:rsidRPr="006824F5" w:rsidRDefault="002D57C4" w:rsidP="00502E57">
            <w:pPr>
              <w:rPr>
                <w:rStyle w:val="CodeSnippet"/>
                <w:noProof/>
              </w:rPr>
            </w:pPr>
            <w:r w:rsidRPr="006824F5">
              <w:rPr>
                <w:rStyle w:val="CodeSnippet"/>
                <w:noProof/>
              </w:rPr>
              <w:t>description: Definition of custom WordpressDbConnection relationship type</w:t>
            </w:r>
          </w:p>
          <w:p w14:paraId="29D7FFDB" w14:textId="77777777" w:rsidR="002D57C4" w:rsidRPr="006824F5" w:rsidRDefault="002D57C4" w:rsidP="00502E57">
            <w:pPr>
              <w:rPr>
                <w:rStyle w:val="CodeSnippet"/>
                <w:noProof/>
              </w:rPr>
            </w:pPr>
          </w:p>
          <w:p w14:paraId="5E7F33F2" w14:textId="77777777" w:rsidR="002D57C4" w:rsidRPr="006824F5" w:rsidRDefault="002D57C4" w:rsidP="00502E57">
            <w:pPr>
              <w:rPr>
                <w:rStyle w:val="CodeSnippet"/>
                <w:noProof/>
              </w:rPr>
            </w:pPr>
            <w:r w:rsidRPr="001340E0">
              <w:rPr>
                <w:rStyle w:val="CodeSnippetHighlight"/>
              </w:rPr>
              <w:t>relationship_types</w:t>
            </w:r>
            <w:r w:rsidRPr="006824F5">
              <w:rPr>
                <w:rStyle w:val="CodeSnippet"/>
                <w:noProof/>
              </w:rPr>
              <w:t>:</w:t>
            </w:r>
          </w:p>
          <w:p w14:paraId="50F8BE61" w14:textId="77777777" w:rsidR="002D57C4" w:rsidRPr="006824F5" w:rsidRDefault="002D57C4" w:rsidP="00502E57">
            <w:pPr>
              <w:rPr>
                <w:rStyle w:val="CodeSnippet"/>
                <w:noProof/>
              </w:rPr>
            </w:pPr>
            <w:r w:rsidRPr="006824F5">
              <w:rPr>
                <w:rStyle w:val="CodeSnippet"/>
                <w:noProof/>
              </w:rPr>
              <w:t xml:space="preserve">  </w:t>
            </w:r>
            <w:r w:rsidRPr="001340E0">
              <w:rPr>
                <w:rStyle w:val="CodeSnippet"/>
                <w:highlight w:val="yellow"/>
              </w:rPr>
              <w:t>my.types.WordpressDbConnection</w:t>
            </w:r>
            <w:r w:rsidRPr="006824F5">
              <w:rPr>
                <w:rStyle w:val="CodeSnippet"/>
                <w:noProof/>
              </w:rPr>
              <w:t>:</w:t>
            </w:r>
          </w:p>
          <w:p w14:paraId="71AC658E" w14:textId="77777777" w:rsidR="002D57C4" w:rsidRDefault="002D57C4" w:rsidP="00502E57">
            <w:pPr>
              <w:rPr>
                <w:rStyle w:val="CodeSnippet"/>
                <w:noProof/>
              </w:rPr>
            </w:pPr>
            <w:r w:rsidRPr="006824F5">
              <w:rPr>
                <w:rStyle w:val="CodeSnippet"/>
                <w:noProof/>
              </w:rPr>
              <w:t xml:space="preserve">    derived_from: tosca.relation</w:t>
            </w:r>
            <w:r>
              <w:rPr>
                <w:rStyle w:val="CodeSnippet"/>
                <w:noProof/>
              </w:rPr>
              <w:t>ships</w:t>
            </w:r>
            <w:r w:rsidRPr="006824F5">
              <w:rPr>
                <w:rStyle w:val="CodeSnippet"/>
                <w:noProof/>
              </w:rPr>
              <w:t>.ConnectsTo</w:t>
            </w:r>
          </w:p>
          <w:p w14:paraId="7DC0DC03" w14:textId="77777777" w:rsidR="002D57C4" w:rsidRPr="006824F5" w:rsidRDefault="002D57C4" w:rsidP="00502E57">
            <w:pPr>
              <w:rPr>
                <w:rStyle w:val="CodeSnippet"/>
                <w:noProof/>
              </w:rPr>
            </w:pPr>
            <w:r w:rsidRPr="006824F5">
              <w:rPr>
                <w:rStyle w:val="CodeSnippet"/>
                <w:noProof/>
              </w:rPr>
              <w:t xml:space="preserve">    interfaces:</w:t>
            </w:r>
          </w:p>
          <w:p w14:paraId="6AC560CA" w14:textId="77777777" w:rsidR="002D57C4" w:rsidRPr="006824F5" w:rsidRDefault="002D57C4" w:rsidP="00502E57">
            <w:pPr>
              <w:rPr>
                <w:rStyle w:val="CodeSnippet"/>
                <w:noProof/>
              </w:rPr>
            </w:pPr>
            <w:r w:rsidRPr="006824F5">
              <w:rPr>
                <w:rStyle w:val="CodeSnippet"/>
                <w:noProof/>
              </w:rPr>
              <w:t xml:space="preserve">      Configure:</w:t>
            </w:r>
          </w:p>
          <w:p w14:paraId="311F0F68" w14:textId="77777777" w:rsidR="002D57C4" w:rsidRPr="006824F5" w:rsidRDefault="002D57C4" w:rsidP="00502E57">
            <w:pPr>
              <w:rPr>
                <w:rStyle w:val="CodeSnippet"/>
                <w:noProof/>
              </w:rPr>
            </w:pPr>
            <w:r w:rsidRPr="006824F5">
              <w:rPr>
                <w:rStyle w:val="CodeSnippet"/>
                <w:noProof/>
              </w:rPr>
              <w:t xml:space="preserve">        pre_configure_source: scripts/wp_db_configure.sh</w:t>
            </w:r>
          </w:p>
        </w:tc>
      </w:tr>
    </w:tbl>
    <w:p w14:paraId="5D8B3DE1" w14:textId="77777777" w:rsidR="002D57C4" w:rsidRPr="00595C13" w:rsidRDefault="002D57C4" w:rsidP="002D57C4">
      <w:pPr>
        <w:pStyle w:val="NormalaroundTable"/>
      </w:pPr>
      <w:bookmarkStart w:id="129" w:name="_Toc379455009"/>
      <w:r>
        <w:lastRenderedPageBreak/>
        <w:t xml:space="preserve">In the above example, the </w:t>
      </w:r>
      <w:r w:rsidRPr="00595C13">
        <w:rPr>
          <w:rStyle w:val="CodeSnippetHighlight"/>
        </w:rPr>
        <w:t>Configure</w:t>
      </w:r>
      <w:r>
        <w:t xml:space="preserve"> interface is the specified alias or shorthand name for the TOSCA interface type with the full name of </w:t>
      </w:r>
      <w:r w:rsidRPr="00595C13">
        <w:rPr>
          <w:rStyle w:val="CodeSnippetHighlight"/>
        </w:rPr>
        <w:t>tosca.interfaces.relationship.Configure</w:t>
      </w:r>
      <w:r w:rsidRPr="00595C13">
        <w:t xml:space="preserve"> which is defined in the appendix.</w:t>
      </w:r>
    </w:p>
    <w:p w14:paraId="41D1D567" w14:textId="77777777" w:rsidR="002D57C4" w:rsidRPr="00281334" w:rsidRDefault="002D57C4" w:rsidP="002D57C4">
      <w:pPr>
        <w:pStyle w:val="Heading2"/>
        <w:numPr>
          <w:ilvl w:val="1"/>
          <w:numId w:val="3"/>
        </w:numPr>
        <w:rPr>
          <w:rFonts w:eastAsiaTheme="majorEastAsia"/>
        </w:rPr>
      </w:pPr>
      <w:bookmarkStart w:id="130" w:name="_Toc397688786"/>
      <w:bookmarkStart w:id="131" w:name="_Toc302251678"/>
      <w:bookmarkStart w:id="132" w:name="_Toc445238232"/>
      <w:r w:rsidRPr="00281334">
        <w:rPr>
          <w:rFonts w:eastAsiaTheme="majorEastAsia"/>
        </w:rPr>
        <w:t>Defining generic dependencies between nodes in a template</w:t>
      </w:r>
      <w:bookmarkEnd w:id="129"/>
      <w:bookmarkEnd w:id="130"/>
      <w:bookmarkEnd w:id="131"/>
      <w:bookmarkEnd w:id="132"/>
    </w:p>
    <w:p w14:paraId="29F4A324" w14:textId="77777777" w:rsidR="002D57C4" w:rsidRDefault="002D57C4" w:rsidP="002D57C4">
      <w:pPr>
        <w:spacing w:after="200"/>
      </w:pPr>
      <w:r w:rsidRPr="00281334">
        <w:t xml:space="preserve">In some cases it can be necessary to define a generic dependency between two nodes in a template to influence orchestration behavior, i.e. to first have one node processed before another dependent node gets processed. This can be done by using the generic </w:t>
      </w:r>
      <w:r w:rsidRPr="00281334">
        <w:rPr>
          <w:rFonts w:ascii="Consolas" w:hAnsi="Consolas" w:cs="Consolas"/>
          <w:b/>
          <w:szCs w:val="20"/>
        </w:rPr>
        <w:t>dependency</w:t>
      </w:r>
      <w:r w:rsidRPr="00281334">
        <w:t xml:space="preserve"> </w:t>
      </w:r>
      <w:r w:rsidRPr="00176568">
        <w:t>requirement</w:t>
      </w:r>
      <w:r w:rsidRPr="00281334">
        <w:t xml:space="preserve"> which is defined by the </w:t>
      </w:r>
      <w:hyperlink w:anchor="DEFN_TYPE_NODES_ROOT" w:history="1">
        <w:r w:rsidRPr="00583A55">
          <w:rPr>
            <w:rStyle w:val="Hyperlink"/>
          </w:rPr>
          <w:t>TOSCA Root Node Type</w:t>
        </w:r>
      </w:hyperlink>
      <w:r w:rsidRPr="00281334">
        <w:t xml:space="preserve"> and thus gets inherited by all other node types in TOSCA (see</w:t>
      </w:r>
      <w:r>
        <w:t xml:space="preserve"> section </w:t>
      </w:r>
      <w:r>
        <w:fldChar w:fldCharType="begin"/>
      </w:r>
      <w:r>
        <w:instrText xml:space="preserve"> REF _Ref379544964 \r \h </w:instrText>
      </w:r>
      <w:r>
        <w:fldChar w:fldCharType="separate"/>
      </w:r>
      <w:r w:rsidR="008C123E">
        <w:t>5.8.1</w:t>
      </w:r>
      <w:r>
        <w:fldChar w:fldCharType="end"/>
      </w:r>
      <w:r w:rsidRPr="00281334">
        <w:t>).</w:t>
      </w:r>
    </w:p>
    <w:p w14:paraId="292363F0" w14:textId="77777777" w:rsidR="002D57C4" w:rsidRDefault="002D57C4" w:rsidP="002D57C4">
      <w:pPr>
        <w:pStyle w:val="Caption"/>
        <w:keepNext/>
      </w:pPr>
      <w:bookmarkStart w:id="133" w:name="_Toc397688847"/>
      <w:bookmarkStart w:id="134" w:name="_Toc302293216"/>
      <w:bookmarkStart w:id="135" w:name="_Toc443660566"/>
      <w:r>
        <w:t xml:space="preserve">Example </w:t>
      </w:r>
      <w:fldSimple w:instr=" SEQ Example \* ARABIC ">
        <w:r w:rsidR="008C123E">
          <w:rPr>
            <w:noProof/>
          </w:rPr>
          <w:t>10</w:t>
        </w:r>
      </w:fldSimple>
      <w:r>
        <w:t xml:space="preserve"> - Simple dependency relationship between two nodes</w:t>
      </w:r>
      <w:bookmarkEnd w:id="133"/>
      <w:bookmarkEnd w:id="134"/>
      <w:bookmarkEnd w:id="135"/>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C0D691E" w14:textId="77777777" w:rsidTr="00502E57">
        <w:trPr>
          <w:trHeight w:val="1394"/>
        </w:trPr>
        <w:tc>
          <w:tcPr>
            <w:tcW w:w="9576" w:type="dxa"/>
            <w:shd w:val="clear" w:color="auto" w:fill="D9D9D9" w:themeFill="background1" w:themeFillShade="D9"/>
          </w:tcPr>
          <w:p w14:paraId="4DBDA915"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000C5BA1" w14:textId="77777777" w:rsidR="002D57C4" w:rsidRPr="006824F5" w:rsidRDefault="002D57C4" w:rsidP="00502E57">
            <w:pPr>
              <w:rPr>
                <w:rStyle w:val="CodeSnippet"/>
                <w:noProof/>
              </w:rPr>
            </w:pPr>
          </w:p>
          <w:p w14:paraId="7523F086" w14:textId="77777777" w:rsidR="002D57C4" w:rsidRPr="006824F5" w:rsidRDefault="002D57C4" w:rsidP="00502E57">
            <w:pPr>
              <w:rPr>
                <w:rStyle w:val="CodeSnippet"/>
                <w:noProof/>
              </w:rPr>
            </w:pPr>
            <w:r w:rsidRPr="006824F5">
              <w:rPr>
                <w:rStyle w:val="CodeSnippet"/>
                <w:noProof/>
              </w:rPr>
              <w:t>description: Template with a generic dependency between two nodes.</w:t>
            </w:r>
          </w:p>
          <w:p w14:paraId="7ECF37FE" w14:textId="77777777" w:rsidR="002D57C4" w:rsidRDefault="002D57C4" w:rsidP="00502E57">
            <w:pPr>
              <w:rPr>
                <w:rStyle w:val="CodeSnippet"/>
                <w:noProof/>
              </w:rPr>
            </w:pPr>
          </w:p>
          <w:p w14:paraId="6EA407BA" w14:textId="77777777" w:rsidR="002D57C4" w:rsidRPr="006824F5" w:rsidRDefault="002D57C4" w:rsidP="00502E57">
            <w:pPr>
              <w:rPr>
                <w:rStyle w:val="CodeSnippet"/>
                <w:noProof/>
              </w:rPr>
            </w:pPr>
            <w:r>
              <w:rPr>
                <w:rStyle w:val="CodeSnippet"/>
                <w:noProof/>
              </w:rPr>
              <w:t>topology_template:</w:t>
            </w:r>
          </w:p>
          <w:p w14:paraId="25C95F89" w14:textId="77777777" w:rsidR="002D57C4" w:rsidRPr="006824F5" w:rsidRDefault="002D57C4" w:rsidP="00502E57">
            <w:pPr>
              <w:rPr>
                <w:rStyle w:val="CodeSnippet"/>
                <w:noProof/>
              </w:rPr>
            </w:pPr>
            <w:r>
              <w:rPr>
                <w:rStyle w:val="CodeSnippet"/>
                <w:noProof/>
              </w:rPr>
              <w:t xml:space="preserve">  </w:t>
            </w:r>
            <w:r w:rsidRPr="006824F5">
              <w:rPr>
                <w:rStyle w:val="CodeSnippet"/>
                <w:noProof/>
              </w:rPr>
              <w:t>inputs:</w:t>
            </w:r>
          </w:p>
          <w:p w14:paraId="3962D313"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1F48649C" w14:textId="77777777" w:rsidR="002D57C4" w:rsidRPr="006824F5" w:rsidRDefault="002D57C4" w:rsidP="00502E57">
            <w:pPr>
              <w:rPr>
                <w:rStyle w:val="CodeSnippet"/>
                <w:noProof/>
              </w:rPr>
            </w:pPr>
          </w:p>
          <w:p w14:paraId="37486CF2"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70884332"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my_app:</w:t>
            </w:r>
          </w:p>
          <w:p w14:paraId="3686D9B7"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my.types.MyApplication</w:t>
            </w:r>
          </w:p>
          <w:p w14:paraId="6E5B0164"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properties:</w:t>
            </w:r>
          </w:p>
          <w:p w14:paraId="34515735"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omitted here for brevity</w:t>
            </w:r>
          </w:p>
          <w:p w14:paraId="2F8B6C17"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requirements:</w:t>
            </w:r>
          </w:p>
          <w:p w14:paraId="12BE6E0C"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sidRPr="004508D5">
              <w:rPr>
                <w:rStyle w:val="CodeSnippetHighlight"/>
              </w:rPr>
              <w:t>dependency</w:t>
            </w:r>
            <w:r w:rsidRPr="006824F5">
              <w:rPr>
                <w:rStyle w:val="CodeSnippet"/>
                <w:noProof/>
              </w:rPr>
              <w:t xml:space="preserve">: </w:t>
            </w:r>
            <w:r w:rsidRPr="007C22E7">
              <w:rPr>
                <w:rStyle w:val="CodeSnippet"/>
                <w:noProof/>
                <w:highlight w:val="yellow"/>
              </w:rPr>
              <w:t>some_service</w:t>
            </w:r>
          </w:p>
          <w:p w14:paraId="2E9084F9" w14:textId="77777777" w:rsidR="002D57C4" w:rsidRPr="006824F5" w:rsidRDefault="002D57C4" w:rsidP="00502E57">
            <w:pPr>
              <w:rPr>
                <w:rStyle w:val="CodeSnippet"/>
                <w:noProof/>
              </w:rPr>
            </w:pPr>
          </w:p>
          <w:p w14:paraId="794A0A49"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sidRPr="007C22E7">
              <w:rPr>
                <w:rStyle w:val="CodeSnippet"/>
                <w:noProof/>
                <w:highlight w:val="yellow"/>
              </w:rPr>
              <w:t>some_service</w:t>
            </w:r>
            <w:r w:rsidRPr="006824F5">
              <w:rPr>
                <w:rStyle w:val="CodeSnippet"/>
                <w:noProof/>
              </w:rPr>
              <w:t>:</w:t>
            </w:r>
          </w:p>
          <w:p w14:paraId="28799DD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some.</w:t>
            </w:r>
            <w:r>
              <w:rPr>
                <w:rStyle w:val="CodeSnippet"/>
                <w:noProof/>
              </w:rPr>
              <w:t>node</w:t>
            </w:r>
            <w:r w:rsidRPr="006824F5">
              <w:rPr>
                <w:rStyle w:val="CodeSnippet"/>
                <w:noProof/>
              </w:rPr>
              <w:t>type.SomeService</w:t>
            </w:r>
          </w:p>
          <w:p w14:paraId="5CA801D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properties:</w:t>
            </w:r>
          </w:p>
          <w:p w14:paraId="345A6CD1" w14:textId="77777777" w:rsidR="002D57C4" w:rsidRPr="006824F5" w:rsidRDefault="002D57C4" w:rsidP="00502E57">
            <w:pPr>
              <w:rPr>
                <w:rStyle w:val="CodeSnippet"/>
              </w:rPr>
            </w:pPr>
            <w:r w:rsidRPr="006824F5">
              <w:rPr>
                <w:rStyle w:val="CodeSnippet"/>
                <w:noProof/>
              </w:rPr>
              <w:t xml:space="preserve">      </w:t>
            </w:r>
            <w:r>
              <w:rPr>
                <w:rStyle w:val="CodeSnippet"/>
                <w:noProof/>
              </w:rPr>
              <w:t xml:space="preserve">  </w:t>
            </w:r>
            <w:r w:rsidRPr="006824F5">
              <w:rPr>
                <w:rStyle w:val="CodeSnippet"/>
                <w:noProof/>
              </w:rPr>
              <w:t># omitted here for brevity</w:t>
            </w:r>
          </w:p>
        </w:tc>
      </w:tr>
    </w:tbl>
    <w:p w14:paraId="7986598B" w14:textId="77777777" w:rsidR="002D57C4" w:rsidRPr="00281334" w:rsidRDefault="002D57C4" w:rsidP="002D57C4">
      <w:pPr>
        <w:pStyle w:val="NormalaroundTable"/>
      </w:pPr>
      <w:r w:rsidRPr="00281334">
        <w:t xml:space="preserve">As in previous examples, the relation that one node depends on another node  is expressed in the </w:t>
      </w:r>
      <w:r>
        <w:rPr>
          <w:rFonts w:ascii="Consolas" w:hAnsi="Consolas" w:cs="Consolas"/>
          <w:b/>
          <w:sz w:val="20"/>
          <w:szCs w:val="20"/>
        </w:rPr>
        <w:t>requirements</w:t>
      </w:r>
      <w:r>
        <w:t xml:space="preserve"> section using the built-in requirement named </w:t>
      </w:r>
      <w:r w:rsidRPr="00281334">
        <w:rPr>
          <w:rFonts w:ascii="Consolas" w:hAnsi="Consolas" w:cs="Consolas"/>
          <w:b/>
          <w:sz w:val="20"/>
          <w:szCs w:val="20"/>
        </w:rPr>
        <w:t>dependency</w:t>
      </w:r>
      <w:r w:rsidRPr="00281334">
        <w:t xml:space="preserve"> that exists for all node types in TOSCA. Even if the creator of the </w:t>
      </w:r>
      <w:r w:rsidRPr="00281334">
        <w:rPr>
          <w:rFonts w:ascii="Consolas" w:hAnsi="Consolas" w:cs="Consolas"/>
          <w:b/>
          <w:sz w:val="20"/>
          <w:szCs w:val="20"/>
        </w:rPr>
        <w:t>MyApplication</w:t>
      </w:r>
      <w:r w:rsidRPr="00281334">
        <w:t xml:space="preserve"> node type did not define a specific requirement for </w:t>
      </w:r>
      <w:r w:rsidRPr="00281334">
        <w:rPr>
          <w:rFonts w:ascii="Consolas" w:hAnsi="Consolas" w:cs="Consolas"/>
          <w:b/>
          <w:sz w:val="20"/>
          <w:szCs w:val="20"/>
        </w:rPr>
        <w:t>SomeService</w:t>
      </w:r>
      <w:r w:rsidRPr="00281334">
        <w:t xml:space="preserve"> (similar to the </w:t>
      </w:r>
      <w:r w:rsidRPr="00281334">
        <w:rPr>
          <w:rFonts w:ascii="Consolas" w:hAnsi="Consolas" w:cs="Consolas"/>
          <w:b/>
          <w:sz w:val="20"/>
          <w:szCs w:val="20"/>
        </w:rPr>
        <w:t>database</w:t>
      </w:r>
      <w:r w:rsidRPr="00281334">
        <w:t xml:space="preserve"> requirement in the example in section</w:t>
      </w:r>
      <w:r>
        <w:t xml:space="preserve"> </w:t>
      </w:r>
      <w:r>
        <w:rPr>
          <w:b/>
          <w:bCs/>
        </w:rPr>
        <w:fldChar w:fldCharType="begin"/>
      </w:r>
      <w:r>
        <w:instrText xml:space="preserve"> REF _Ref383082016 \r \h </w:instrText>
      </w:r>
      <w:r>
        <w:rPr>
          <w:b/>
          <w:bCs/>
        </w:rPr>
      </w:r>
      <w:r>
        <w:rPr>
          <w:b/>
          <w:bCs/>
        </w:rPr>
        <w:fldChar w:fldCharType="separate"/>
      </w:r>
      <w:r w:rsidR="008C123E">
        <w:t>2.6</w:t>
      </w:r>
      <w:r>
        <w:rPr>
          <w:b/>
          <w:bCs/>
        </w:rPr>
        <w:fldChar w:fldCharType="end"/>
      </w:r>
      <w:r w:rsidRPr="00281334">
        <w:t xml:space="preserve">), the template author who knows that there is a timing dependency </w:t>
      </w:r>
      <w:r>
        <w:t xml:space="preserve">and </w:t>
      </w:r>
      <w:r w:rsidRPr="00281334">
        <w:t xml:space="preserve">can use the generic </w:t>
      </w:r>
      <w:r w:rsidRPr="00860225">
        <w:rPr>
          <w:rStyle w:val="CodeSnippetHighlight"/>
        </w:rPr>
        <w:t>dependency</w:t>
      </w:r>
      <w:r w:rsidRPr="00281334">
        <w:t xml:space="preserve"> requirement to express that constraint using the very same syntax as used for all other references.</w:t>
      </w:r>
    </w:p>
    <w:p w14:paraId="32262BCC" w14:textId="77777777" w:rsidR="002D57C4" w:rsidRDefault="002D57C4" w:rsidP="002D57C4">
      <w:pPr>
        <w:pStyle w:val="Heading2"/>
        <w:numPr>
          <w:ilvl w:val="1"/>
          <w:numId w:val="3"/>
        </w:numPr>
        <w:rPr>
          <w:rFonts w:eastAsiaTheme="majorEastAsia"/>
        </w:rPr>
      </w:pPr>
      <w:bookmarkStart w:id="136" w:name="_Toc302251679"/>
      <w:bookmarkStart w:id="137" w:name="_Toc445238233"/>
      <w:bookmarkStart w:id="138" w:name="_Ref372888477"/>
      <w:bookmarkStart w:id="139" w:name="_Toc379455010"/>
      <w:bookmarkStart w:id="140" w:name="_Toc397688787"/>
      <w:r>
        <w:rPr>
          <w:rFonts w:eastAsiaTheme="majorEastAsia"/>
        </w:rPr>
        <w:t>Describing abstract requirements for nodes and capabilities in a TOSCA template</w:t>
      </w:r>
      <w:bookmarkEnd w:id="136"/>
      <w:bookmarkEnd w:id="137"/>
    </w:p>
    <w:p w14:paraId="7D6B0626" w14:textId="77777777" w:rsidR="002D57C4" w:rsidRDefault="002D57C4" w:rsidP="002D57C4">
      <w:pPr>
        <w:rPr>
          <w:rFonts w:eastAsiaTheme="majorEastAsia"/>
        </w:rPr>
      </w:pPr>
      <w:r>
        <w:rPr>
          <w:rFonts w:eastAsiaTheme="majorEastAsia"/>
        </w:rPr>
        <w:t>In TOSCA templates, nodes are either:</w:t>
      </w:r>
    </w:p>
    <w:p w14:paraId="0DD7E63B" w14:textId="77777777" w:rsidR="002D57C4" w:rsidRDefault="002D57C4" w:rsidP="002D57C4">
      <w:pPr>
        <w:pStyle w:val="ListParagraph"/>
        <w:numPr>
          <w:ilvl w:val="0"/>
          <w:numId w:val="63"/>
        </w:numPr>
        <w:rPr>
          <w:rFonts w:eastAsiaTheme="majorEastAsia"/>
        </w:rPr>
      </w:pPr>
      <w:r>
        <w:rPr>
          <w:rFonts w:eastAsiaTheme="majorEastAsia"/>
          <w:b/>
        </w:rPr>
        <w:t>C</w:t>
      </w:r>
      <w:r w:rsidRPr="001C5626">
        <w:rPr>
          <w:rFonts w:eastAsiaTheme="majorEastAsia"/>
          <w:b/>
        </w:rPr>
        <w:t>oncrete</w:t>
      </w:r>
      <w:r w:rsidRPr="00555C26">
        <w:rPr>
          <w:rFonts w:eastAsiaTheme="majorEastAsia"/>
        </w:rPr>
        <w:t xml:space="preserve">: </w:t>
      </w:r>
      <w:r>
        <w:rPr>
          <w:rFonts w:eastAsiaTheme="majorEastAsia"/>
        </w:rPr>
        <w:t xml:space="preserve">meaning that they </w:t>
      </w:r>
      <w:r w:rsidRPr="00555C26">
        <w:rPr>
          <w:rFonts w:eastAsiaTheme="majorEastAsia"/>
        </w:rPr>
        <w:t xml:space="preserve">have </w:t>
      </w:r>
      <w:r>
        <w:rPr>
          <w:rFonts w:eastAsiaTheme="majorEastAsia"/>
        </w:rPr>
        <w:t xml:space="preserve">a </w:t>
      </w:r>
      <w:r w:rsidRPr="00555C26">
        <w:rPr>
          <w:rFonts w:eastAsiaTheme="majorEastAsia"/>
        </w:rPr>
        <w:t>deployment and/or</w:t>
      </w:r>
      <w:r>
        <w:rPr>
          <w:rFonts w:eastAsiaTheme="majorEastAsia"/>
        </w:rPr>
        <w:t xml:space="preserve"> one or more</w:t>
      </w:r>
      <w:r w:rsidRPr="00555C26">
        <w:rPr>
          <w:rFonts w:eastAsiaTheme="majorEastAsia"/>
        </w:rPr>
        <w:t xml:space="preserve"> implementation artifacts </w:t>
      </w:r>
      <w:r>
        <w:rPr>
          <w:rFonts w:eastAsiaTheme="majorEastAsia"/>
        </w:rPr>
        <w:t>that are declared on the</w:t>
      </w:r>
      <w:r w:rsidRPr="00555C26">
        <w:rPr>
          <w:rFonts w:eastAsiaTheme="majorEastAsia"/>
        </w:rPr>
        <w:t xml:space="preserve"> “create” operation</w:t>
      </w:r>
      <w:r>
        <w:rPr>
          <w:rFonts w:eastAsiaTheme="majorEastAsia"/>
        </w:rPr>
        <w:t xml:space="preserve"> of the node’s Standard lifecycle interface, or they are</w:t>
      </w:r>
    </w:p>
    <w:p w14:paraId="2EA813D1" w14:textId="77777777" w:rsidR="002D57C4" w:rsidRDefault="002D57C4" w:rsidP="002D57C4">
      <w:pPr>
        <w:pStyle w:val="ListParagraph"/>
        <w:numPr>
          <w:ilvl w:val="0"/>
          <w:numId w:val="63"/>
        </w:numPr>
        <w:rPr>
          <w:rFonts w:eastAsiaTheme="majorEastAsia"/>
        </w:rPr>
      </w:pPr>
      <w:r w:rsidRPr="001C5626">
        <w:rPr>
          <w:rFonts w:eastAsiaTheme="majorEastAsia"/>
          <w:b/>
        </w:rPr>
        <w:t>Abstract</w:t>
      </w:r>
      <w:r>
        <w:rPr>
          <w:rFonts w:eastAsiaTheme="majorEastAsia"/>
        </w:rPr>
        <w:t>: where the template describes the node type along with its required capabilities and properties that must be satisfied.</w:t>
      </w:r>
    </w:p>
    <w:p w14:paraId="010CFD1D" w14:textId="77777777" w:rsidR="002D57C4" w:rsidRDefault="002D57C4" w:rsidP="002D57C4">
      <w:pPr>
        <w:pStyle w:val="ListParagraph"/>
        <w:rPr>
          <w:rFonts w:eastAsiaTheme="majorEastAsia"/>
        </w:rPr>
      </w:pPr>
    </w:p>
    <w:p w14:paraId="6A57003F" w14:textId="77777777" w:rsidR="002D57C4" w:rsidRDefault="002D57C4" w:rsidP="002D57C4">
      <w:pPr>
        <w:rPr>
          <w:rFonts w:eastAsiaTheme="majorEastAsia"/>
        </w:rPr>
      </w:pPr>
      <w:r>
        <w:rPr>
          <w:rFonts w:eastAsiaTheme="majorEastAsia"/>
        </w:rPr>
        <w:t xml:space="preserve">TOSCA </w:t>
      </w:r>
      <w:r w:rsidRPr="009A0D1E">
        <w:rPr>
          <w:rFonts w:eastAsiaTheme="majorEastAsia"/>
        </w:rPr>
        <w:t>Orchestrator</w:t>
      </w:r>
      <w:r>
        <w:rPr>
          <w:rFonts w:eastAsiaTheme="majorEastAsia"/>
        </w:rPr>
        <w:t xml:space="preserve">s, by default, when finding an abstract node in TOSCA Service Template during deployment will attempt to </w:t>
      </w:r>
      <w:r w:rsidRPr="009A0D1E">
        <w:rPr>
          <w:rFonts w:eastAsiaTheme="majorEastAsia"/>
        </w:rPr>
        <w:t xml:space="preserve">“select” </w:t>
      </w:r>
      <w:r>
        <w:rPr>
          <w:rFonts w:eastAsiaTheme="majorEastAsia"/>
        </w:rPr>
        <w:t xml:space="preserve">a concrete implementation for the abstract node type that </w:t>
      </w:r>
      <w:r w:rsidRPr="009A0D1E">
        <w:rPr>
          <w:rFonts w:eastAsiaTheme="majorEastAsia"/>
        </w:rPr>
        <w:t xml:space="preserve">best </w:t>
      </w:r>
      <w:r>
        <w:rPr>
          <w:rFonts w:eastAsiaTheme="majorEastAsia"/>
        </w:rPr>
        <w:t xml:space="preserve">matches and </w:t>
      </w:r>
      <w:r w:rsidRPr="009A0D1E">
        <w:rPr>
          <w:rFonts w:eastAsiaTheme="majorEastAsia"/>
        </w:rPr>
        <w:t>fulf</w:t>
      </w:r>
      <w:r>
        <w:rPr>
          <w:rFonts w:eastAsiaTheme="majorEastAsia"/>
        </w:rPr>
        <w:t>ills the requirements and property constraints the template author provided for that abstract node. The concrete implementation of the node could be provided by another TOSCA Service Template (perhaps located in a catalog or repository known to the TOSCA Orchestrator) or by an existing resource or service available within the target Cloud Provider’s platform that the TOSCA Orchestrator already has knowledge of.</w:t>
      </w:r>
    </w:p>
    <w:p w14:paraId="26B1725E" w14:textId="77777777" w:rsidR="002D57C4" w:rsidRDefault="002D57C4" w:rsidP="002D57C4">
      <w:pPr>
        <w:rPr>
          <w:rFonts w:eastAsiaTheme="majorEastAsia"/>
        </w:rPr>
      </w:pPr>
    </w:p>
    <w:p w14:paraId="007D3A4C" w14:textId="77777777" w:rsidR="002D57C4" w:rsidRDefault="002D57C4" w:rsidP="002D57C4">
      <w:r>
        <w:t xml:space="preserve">TOSCA supports two methods for template authors to express requirements for an abstract node within a TOSCA service template.  </w:t>
      </w:r>
    </w:p>
    <w:p w14:paraId="5F322749" w14:textId="77777777" w:rsidR="002D57C4" w:rsidRDefault="002D57C4" w:rsidP="002D57C4"/>
    <w:p w14:paraId="221A05C5" w14:textId="77777777" w:rsidR="002D57C4" w:rsidRDefault="002D57C4" w:rsidP="002D57C4">
      <w:pPr>
        <w:pStyle w:val="ListParagraph"/>
        <w:numPr>
          <w:ilvl w:val="0"/>
          <w:numId w:val="65"/>
        </w:numPr>
      </w:pPr>
      <w:r w:rsidRPr="009B7019">
        <w:rPr>
          <w:b/>
          <w:i/>
        </w:rPr>
        <w:t>Using a target node_filter</w:t>
      </w:r>
      <w:r w:rsidRPr="00B63B18">
        <w:t>:</w:t>
      </w:r>
      <w:r>
        <w:t xml:space="preserve"> where a node template can describe a requirement (relationship) for another node without including it in the topology. Instead, the node provides a node_filter to describe the target node type along with its capabilities and property constrains</w:t>
      </w:r>
    </w:p>
    <w:p w14:paraId="5B5C2B3C" w14:textId="77777777" w:rsidR="002D57C4" w:rsidRDefault="002D57C4" w:rsidP="002D57C4">
      <w:pPr>
        <w:pStyle w:val="ListParagraph"/>
      </w:pPr>
    </w:p>
    <w:p w14:paraId="79F38060" w14:textId="77777777" w:rsidR="002D57C4" w:rsidRDefault="002D57C4" w:rsidP="002D57C4">
      <w:pPr>
        <w:pStyle w:val="ListParagraph"/>
        <w:numPr>
          <w:ilvl w:val="0"/>
          <w:numId w:val="65"/>
        </w:numPr>
      </w:pPr>
      <w:r w:rsidRPr="009B7019">
        <w:rPr>
          <w:b/>
          <w:i/>
        </w:rPr>
        <w:t>Using an abstract node template</w:t>
      </w:r>
      <w:r>
        <w:t xml:space="preserve">: that describes the abstract node’s type along with its property constraints and any requirements and capabilities it also exports.  This first method you have already seen in examples from previous chapters where the Compute node is abstract and selectable by the TOSCA Orchestrator using the supplied Container and </w:t>
      </w:r>
      <w:hyperlink w:anchor="DEFN_TYPE_CAPABILITIES_OPSYS" w:history="1">
        <w:r w:rsidRPr="00B72530">
          <w:rPr>
            <w:rStyle w:val="Hyperlink"/>
          </w:rPr>
          <w:t>OperatingSystem</w:t>
        </w:r>
      </w:hyperlink>
      <w:r>
        <w:t xml:space="preserve"> capabilities property constraints.</w:t>
      </w:r>
    </w:p>
    <w:p w14:paraId="0D90CC14" w14:textId="77777777" w:rsidR="002D57C4" w:rsidRDefault="002D57C4" w:rsidP="002D57C4"/>
    <w:p w14:paraId="06F1CFA5" w14:textId="77777777" w:rsidR="002D57C4" w:rsidRPr="00555C26" w:rsidRDefault="002D57C4" w:rsidP="002D57C4">
      <w:r>
        <w:t>These approaches allows architects and developers to create TOSCA service templates that are composable and can be reused by allowing flexible matching of one template’s requirements to another’s capabilities. Examples of both these approaches are shown below.</w:t>
      </w:r>
    </w:p>
    <w:p w14:paraId="05B79F26" w14:textId="77777777" w:rsidR="002D57C4" w:rsidRDefault="002D57C4" w:rsidP="002D57C4">
      <w:pPr>
        <w:pStyle w:val="Heading3"/>
        <w:numPr>
          <w:ilvl w:val="2"/>
          <w:numId w:val="3"/>
        </w:numPr>
        <w:rPr>
          <w:rFonts w:eastAsiaTheme="majorEastAsia"/>
        </w:rPr>
      </w:pPr>
      <w:r>
        <w:rPr>
          <w:rFonts w:eastAsiaTheme="majorEastAsia"/>
        </w:rPr>
        <w:t>Using a node_filter to d</w:t>
      </w:r>
      <w:r w:rsidRPr="00281334">
        <w:rPr>
          <w:rFonts w:eastAsiaTheme="majorEastAsia"/>
        </w:rPr>
        <w:t>efin</w:t>
      </w:r>
      <w:r>
        <w:rPr>
          <w:rFonts w:eastAsiaTheme="majorEastAsia"/>
        </w:rPr>
        <w:t>e</w:t>
      </w:r>
      <w:r w:rsidRPr="00281334">
        <w:rPr>
          <w:rFonts w:eastAsiaTheme="majorEastAsia"/>
        </w:rPr>
        <w:t xml:space="preserve"> </w:t>
      </w:r>
      <w:r>
        <w:rPr>
          <w:rFonts w:eastAsiaTheme="majorEastAsia"/>
        </w:rPr>
        <w:t xml:space="preserve">hosting infrastructure </w:t>
      </w:r>
      <w:r w:rsidRPr="00281334">
        <w:rPr>
          <w:rFonts w:eastAsiaTheme="majorEastAsia"/>
        </w:rPr>
        <w:t xml:space="preserve">requirements for a software </w:t>
      </w:r>
    </w:p>
    <w:p w14:paraId="70611CBD" w14:textId="77777777" w:rsidR="002D57C4" w:rsidRPr="00281334" w:rsidRDefault="002D57C4" w:rsidP="002D57C4">
      <w:pPr>
        <w:spacing w:after="200"/>
      </w:pPr>
      <w:r>
        <w:t xml:space="preserve">Using TOSCA, </w:t>
      </w:r>
      <w:r w:rsidRPr="00281334">
        <w:t>it is possible to define only the software components of an application in a template and just express constrained requirements against the hosting infrastructure. At deployment time, the provider can then do a late binding and dynamically allocate or assign the required hosting infrastructure and place software components on top.</w:t>
      </w:r>
      <w:r>
        <w:t xml:space="preserve"> </w:t>
      </w:r>
    </w:p>
    <w:p w14:paraId="589877BE" w14:textId="77777777" w:rsidR="002D57C4" w:rsidRDefault="002D57C4" w:rsidP="002D57C4">
      <w:pPr>
        <w:pStyle w:val="Caption"/>
      </w:pPr>
      <w:r w:rsidRPr="00281334">
        <w:t>Th</w:t>
      </w:r>
      <w:r>
        <w:t xml:space="preserve">is </w:t>
      </w:r>
      <w:r w:rsidRPr="00281334">
        <w:t xml:space="preserve">example </w:t>
      </w:r>
      <w:r>
        <w:t xml:space="preserve">shows how a single software component (i.e., the </w:t>
      </w:r>
      <w:r w:rsidRPr="002E682B">
        <w:t>mysql node template</w:t>
      </w:r>
      <w:r>
        <w:t xml:space="preserve">) can define its </w:t>
      </w:r>
      <w:r w:rsidRPr="002908FB">
        <w:rPr>
          <w:rStyle w:val="CodeSnippetHighlight"/>
        </w:rPr>
        <w:t>host</w:t>
      </w:r>
      <w:r>
        <w:t xml:space="preserve"> requirements that the TOSCA Orchestrator and provider will use to select or allocate an appropriate host </w:t>
      </w:r>
      <w:r w:rsidRPr="000D0487">
        <w:rPr>
          <w:rStyle w:val="CodeSnippetHighlight"/>
        </w:rPr>
        <w:t>Compute</w:t>
      </w:r>
      <w:r>
        <w:t xml:space="preserve"> node by using matching criteria provided on a </w:t>
      </w:r>
      <w:r>
        <w:rPr>
          <w:rStyle w:val="CodeSnippetHighlight"/>
        </w:rPr>
        <w:t>node_filter</w:t>
      </w:r>
      <w:r>
        <w:t xml:space="preserve">. </w:t>
      </w:r>
    </w:p>
    <w:p w14:paraId="6C36A23E" w14:textId="77777777" w:rsidR="002D57C4" w:rsidRDefault="002D57C4" w:rsidP="002D57C4">
      <w:pPr>
        <w:pStyle w:val="Caption"/>
        <w:keepNext/>
      </w:pPr>
      <w:bookmarkStart w:id="141" w:name="_Toc302293217"/>
      <w:bookmarkStart w:id="142" w:name="_Toc443660567"/>
      <w:r>
        <w:t xml:space="preserve">Example </w:t>
      </w:r>
      <w:fldSimple w:instr=" SEQ Example \* ARABIC ">
        <w:r w:rsidR="008C123E">
          <w:rPr>
            <w:noProof/>
          </w:rPr>
          <w:t>11</w:t>
        </w:r>
      </w:fldSimple>
      <w:r>
        <w:t xml:space="preserve"> - An abstract "host" requirement using a node filter</w:t>
      </w:r>
      <w:bookmarkEnd w:id="141"/>
      <w:bookmarkEnd w:id="14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39611B42" w14:textId="77777777" w:rsidTr="00502E57">
        <w:tc>
          <w:tcPr>
            <w:tcW w:w="9576" w:type="dxa"/>
            <w:shd w:val="clear" w:color="auto" w:fill="D9D9D9" w:themeFill="background1" w:themeFillShade="D9"/>
          </w:tcPr>
          <w:p w14:paraId="06FB05C9"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67199ACD" w14:textId="77777777" w:rsidR="002D57C4" w:rsidRPr="006824F5" w:rsidRDefault="002D57C4" w:rsidP="00502E57">
            <w:pPr>
              <w:rPr>
                <w:rStyle w:val="CodeSnippet"/>
                <w:noProof/>
              </w:rPr>
            </w:pPr>
          </w:p>
          <w:p w14:paraId="5C549FCF" w14:textId="77777777" w:rsidR="002D57C4" w:rsidRPr="006824F5" w:rsidRDefault="002D57C4" w:rsidP="00502E57">
            <w:pPr>
              <w:rPr>
                <w:rStyle w:val="CodeSnippet"/>
                <w:noProof/>
              </w:rPr>
            </w:pPr>
            <w:r w:rsidRPr="006824F5">
              <w:rPr>
                <w:rStyle w:val="CodeSnippet"/>
                <w:noProof/>
              </w:rPr>
              <w:t>description: Template with requirements against hosting infrastructure.</w:t>
            </w:r>
          </w:p>
          <w:p w14:paraId="3583B346" w14:textId="77777777" w:rsidR="002D57C4" w:rsidRDefault="002D57C4" w:rsidP="00502E57">
            <w:pPr>
              <w:rPr>
                <w:rStyle w:val="CodeSnippet"/>
                <w:noProof/>
              </w:rPr>
            </w:pPr>
          </w:p>
          <w:p w14:paraId="18814D90" w14:textId="77777777" w:rsidR="002D57C4" w:rsidRPr="006824F5" w:rsidRDefault="002D57C4" w:rsidP="00502E57">
            <w:pPr>
              <w:rPr>
                <w:rStyle w:val="CodeSnippet"/>
                <w:noProof/>
              </w:rPr>
            </w:pPr>
            <w:r>
              <w:rPr>
                <w:rStyle w:val="CodeSnippet"/>
                <w:noProof/>
              </w:rPr>
              <w:t>topology_template:</w:t>
            </w:r>
          </w:p>
          <w:p w14:paraId="33894B94" w14:textId="77777777" w:rsidR="002D57C4" w:rsidRPr="006824F5" w:rsidRDefault="002D57C4" w:rsidP="00502E57">
            <w:pPr>
              <w:rPr>
                <w:rStyle w:val="CodeSnippet"/>
                <w:noProof/>
              </w:rPr>
            </w:pPr>
            <w:r>
              <w:rPr>
                <w:rStyle w:val="CodeSnippet"/>
                <w:noProof/>
              </w:rPr>
              <w:t xml:space="preserve">  </w:t>
            </w:r>
            <w:r w:rsidRPr="006824F5">
              <w:rPr>
                <w:rStyle w:val="CodeSnippet"/>
                <w:noProof/>
              </w:rPr>
              <w:t>inputs:</w:t>
            </w:r>
          </w:p>
          <w:p w14:paraId="3525446F"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71BF1DBA" w14:textId="77777777" w:rsidR="002D57C4" w:rsidRPr="006824F5" w:rsidRDefault="002D57C4" w:rsidP="00502E57">
            <w:pPr>
              <w:rPr>
                <w:rStyle w:val="CodeSnippet"/>
                <w:noProof/>
              </w:rPr>
            </w:pPr>
          </w:p>
          <w:p w14:paraId="4BE46CBE"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152C9EC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mysql:</w:t>
            </w:r>
          </w:p>
          <w:p w14:paraId="6BD2EA8A"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type: </w:t>
            </w:r>
            <w:hyperlink w:anchor="DEFN_TYPE_NODES_DBMS_MYSQL" w:history="1">
              <w:r w:rsidRPr="00B0410E">
                <w:rPr>
                  <w:rStyle w:val="Hyperlink"/>
                  <w:rFonts w:ascii="Consolas" w:hAnsi="Consolas"/>
                  <w:noProof/>
                </w:rPr>
                <w:t>tosca.nodes.DBMS.MySQL</w:t>
              </w:r>
            </w:hyperlink>
          </w:p>
          <w:p w14:paraId="157C9238" w14:textId="77777777" w:rsidR="002D57C4" w:rsidRPr="006824F5" w:rsidRDefault="002D57C4" w:rsidP="00502E57">
            <w:pPr>
              <w:rPr>
                <w:rStyle w:val="CodeSnippet"/>
                <w:noProof/>
              </w:rPr>
            </w:pPr>
            <w:r>
              <w:rPr>
                <w:rStyle w:val="CodeSnippet"/>
                <w:noProof/>
              </w:rPr>
              <w:lastRenderedPageBreak/>
              <w:t xml:space="preserve">  </w:t>
            </w:r>
            <w:r w:rsidRPr="006824F5">
              <w:rPr>
                <w:rStyle w:val="CodeSnippet"/>
                <w:noProof/>
              </w:rPr>
              <w:t xml:space="preserve">    properties:</w:t>
            </w:r>
          </w:p>
          <w:p w14:paraId="670218FA"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omitted here for brevity</w:t>
            </w:r>
          </w:p>
          <w:p w14:paraId="56851638"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requirements:</w:t>
            </w:r>
          </w:p>
          <w:p w14:paraId="4AB255A8"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host: </w:t>
            </w:r>
          </w:p>
          <w:p w14:paraId="368CFCC7" w14:textId="77777777" w:rsidR="002D57C4" w:rsidRDefault="002D57C4" w:rsidP="00502E57">
            <w:pPr>
              <w:rPr>
                <w:rStyle w:val="CodeSnippet"/>
                <w:noProof/>
              </w:rPr>
            </w:pPr>
            <w:r>
              <w:rPr>
                <w:rStyle w:val="CodeSnippet"/>
                <w:noProof/>
              </w:rPr>
              <w:t xml:space="preserve">            </w:t>
            </w:r>
            <w:r>
              <w:rPr>
                <w:rStyle w:val="CodeSnippetHighlight"/>
              </w:rPr>
              <w:t>node_filter</w:t>
            </w:r>
            <w:r>
              <w:rPr>
                <w:rStyle w:val="CodeSnippet"/>
                <w:noProof/>
              </w:rPr>
              <w:t>:</w:t>
            </w:r>
          </w:p>
          <w:p w14:paraId="59CA239A" w14:textId="77777777" w:rsidR="002D57C4" w:rsidRDefault="002D57C4" w:rsidP="00502E57">
            <w:pPr>
              <w:rPr>
                <w:rStyle w:val="CodeSnippet"/>
                <w:noProof/>
              </w:rPr>
            </w:pPr>
            <w:r>
              <w:rPr>
                <w:rStyle w:val="CodeSnippet"/>
                <w:noProof/>
              </w:rPr>
              <w:t xml:space="preserve">              capabilities:</w:t>
            </w:r>
          </w:p>
          <w:p w14:paraId="3AC4A576" w14:textId="77777777" w:rsidR="002D57C4" w:rsidRDefault="002D57C4" w:rsidP="00502E57">
            <w:pPr>
              <w:rPr>
                <w:rStyle w:val="CodeSnippet"/>
                <w:noProof/>
              </w:rPr>
            </w:pPr>
            <w:r>
              <w:rPr>
                <w:rStyle w:val="CodeSnippet"/>
                <w:noProof/>
              </w:rPr>
              <w:t xml:space="preserve">                # Constraints for selecting “host” (Container Capability)</w:t>
            </w:r>
          </w:p>
          <w:p w14:paraId="250C6388" w14:textId="77777777" w:rsidR="002D57C4" w:rsidRDefault="002D57C4" w:rsidP="00502E57">
            <w:pPr>
              <w:rPr>
                <w:rStyle w:val="CodeSnippet"/>
                <w:noProof/>
              </w:rPr>
            </w:pPr>
            <w:r>
              <w:rPr>
                <w:rStyle w:val="CodeSnippet"/>
                <w:noProof/>
              </w:rPr>
              <w:t xml:space="preserve">                - host:</w:t>
            </w:r>
          </w:p>
          <w:p w14:paraId="67530CB4" w14:textId="77777777" w:rsidR="002D57C4" w:rsidRPr="006824F5" w:rsidRDefault="002D57C4" w:rsidP="00502E57">
            <w:pPr>
              <w:rPr>
                <w:rStyle w:val="CodeSnippet"/>
                <w:noProof/>
              </w:rPr>
            </w:pPr>
            <w:r>
              <w:rPr>
                <w:rStyle w:val="CodeSnippet"/>
                <w:noProof/>
              </w:rPr>
              <w:t xml:space="preserve">                    properties:</w:t>
            </w:r>
          </w:p>
          <w:p w14:paraId="781B4D59"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num_cpus: { in_range: </w:t>
            </w:r>
            <w:r>
              <w:rPr>
                <w:rStyle w:val="CodeSnippet"/>
                <w:noProof/>
              </w:rPr>
              <w:t>[</w:t>
            </w:r>
            <w:r w:rsidRPr="00C55047">
              <w:rPr>
                <w:rStyle w:val="CodeSnippet"/>
                <w:noProof/>
              </w:rPr>
              <w:t xml:space="preserve"> 1, 4 </w:t>
            </w:r>
            <w:r>
              <w:rPr>
                <w:rStyle w:val="CodeSnippet"/>
                <w:noProof/>
              </w:rPr>
              <w:t>]</w:t>
            </w:r>
            <w:r w:rsidRPr="00C55047">
              <w:rPr>
                <w:rStyle w:val="CodeSnippet"/>
                <w:noProof/>
              </w:rPr>
              <w:t xml:space="preserve"> </w:t>
            </w:r>
            <w:r w:rsidRPr="006824F5">
              <w:rPr>
                <w:rStyle w:val="CodeSnippet"/>
                <w:noProof/>
              </w:rPr>
              <w:t>}</w:t>
            </w:r>
          </w:p>
          <w:p w14:paraId="4A73481E" w14:textId="77777777" w:rsidR="002D57C4"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 mem_size: { greater_or_equal: 2 </w:t>
            </w:r>
            <w:r>
              <w:rPr>
                <w:rStyle w:val="CodeSnippet"/>
                <w:noProof/>
              </w:rPr>
              <w:t xml:space="preserve">GB </w:t>
            </w:r>
            <w:r w:rsidRPr="006824F5">
              <w:rPr>
                <w:rStyle w:val="CodeSnippet"/>
                <w:noProof/>
              </w:rPr>
              <w:t>}</w:t>
            </w:r>
          </w:p>
          <w:p w14:paraId="43A2793F" w14:textId="77777777" w:rsidR="002D57C4" w:rsidRDefault="002D57C4" w:rsidP="00502E57">
            <w:pPr>
              <w:rPr>
                <w:rStyle w:val="CodeSnippet"/>
                <w:noProof/>
              </w:rPr>
            </w:pPr>
            <w:r>
              <w:rPr>
                <w:rStyle w:val="CodeSnippet"/>
                <w:noProof/>
              </w:rPr>
              <w:t xml:space="preserve">                # Constraints for selecting “os” (OperatingSystem Capability)</w:t>
            </w:r>
          </w:p>
          <w:p w14:paraId="4B123144" w14:textId="77777777" w:rsidR="002D57C4" w:rsidRDefault="002D57C4" w:rsidP="00502E57">
            <w:pPr>
              <w:rPr>
                <w:rStyle w:val="CodeSnippet"/>
                <w:noProof/>
              </w:rPr>
            </w:pPr>
            <w:r>
              <w:rPr>
                <w:rStyle w:val="CodeSnippet"/>
                <w:noProof/>
              </w:rPr>
              <w:t xml:space="preserve">                - os:</w:t>
            </w:r>
          </w:p>
          <w:p w14:paraId="13F8CD34" w14:textId="77777777" w:rsidR="002D57C4" w:rsidRDefault="002D57C4" w:rsidP="00502E57">
            <w:pPr>
              <w:rPr>
                <w:rStyle w:val="CodeSnippet"/>
                <w:noProof/>
              </w:rPr>
            </w:pPr>
            <w:r>
              <w:rPr>
                <w:rStyle w:val="CodeSnippet"/>
                <w:noProof/>
              </w:rPr>
              <w:t xml:space="preserve">                    properties:</w:t>
            </w:r>
          </w:p>
          <w:p w14:paraId="4AE51304"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architecture:</w:t>
            </w:r>
            <w:r w:rsidRPr="003D74B2">
              <w:rPr>
                <w:rStyle w:val="CodeSnippet"/>
                <w:noProof/>
              </w:rPr>
              <w:t xml:space="preserve"> { equal: x86_64 }</w:t>
            </w:r>
          </w:p>
          <w:p w14:paraId="51175319"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 type:</w:t>
            </w:r>
            <w:r w:rsidRPr="006824F5">
              <w:rPr>
                <w:rStyle w:val="CodeSnippet"/>
                <w:noProof/>
              </w:rPr>
              <w:t xml:space="preserve"> linux</w:t>
            </w:r>
          </w:p>
          <w:p w14:paraId="06DBCD56" w14:textId="77777777" w:rsidR="002D57C4" w:rsidRPr="006824F5" w:rsidRDefault="002D57C4" w:rsidP="00502E57">
            <w:pPr>
              <w:keepNext/>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 distribution:</w:t>
            </w:r>
            <w:r w:rsidRPr="006824F5">
              <w:rPr>
                <w:rStyle w:val="CodeSnippet"/>
                <w:noProof/>
              </w:rPr>
              <w:t xml:space="preserve"> ubuntu</w:t>
            </w:r>
          </w:p>
        </w:tc>
      </w:tr>
    </w:tbl>
    <w:p w14:paraId="5D5F8399" w14:textId="77777777" w:rsidR="002D57C4" w:rsidRDefault="002D57C4" w:rsidP="002D57C4">
      <w:pPr>
        <w:pStyle w:val="NormalaroundTable"/>
      </w:pPr>
      <w:r w:rsidRPr="00281334">
        <w:lastRenderedPageBreak/>
        <w:t xml:space="preserve">In the example above, the </w:t>
      </w:r>
      <w:r w:rsidRPr="00281334">
        <w:rPr>
          <w:rFonts w:ascii="Consolas" w:hAnsi="Consolas" w:cs="Consolas"/>
          <w:b/>
          <w:sz w:val="20"/>
          <w:szCs w:val="20"/>
        </w:rPr>
        <w:t>mysql</w:t>
      </w:r>
      <w:r w:rsidRPr="00281334">
        <w:t xml:space="preserve"> component </w:t>
      </w:r>
      <w:r>
        <w:t xml:space="preserve">contains </w:t>
      </w:r>
      <w:r w:rsidRPr="00281334">
        <w:t xml:space="preserve">a </w:t>
      </w:r>
      <w:r w:rsidRPr="00807BA3">
        <w:rPr>
          <w:rStyle w:val="CodeSnippetHighlight"/>
        </w:rPr>
        <w:t>host</w:t>
      </w:r>
      <w:r w:rsidRPr="00281334">
        <w:t xml:space="preserve"> </w:t>
      </w:r>
      <w:r>
        <w:t xml:space="preserve">requirement for a node </w:t>
      </w:r>
      <w:r w:rsidRPr="00281334">
        <w:t xml:space="preserve">of type </w:t>
      </w:r>
      <w:r w:rsidRPr="0037220E">
        <w:rPr>
          <w:rFonts w:ascii="Consolas" w:hAnsi="Consolas" w:cs="Courier New"/>
          <w:b/>
          <w:noProof/>
          <w:sz w:val="20"/>
          <w:szCs w:val="18"/>
        </w:rPr>
        <w:t>Compute</w:t>
      </w:r>
      <w:r>
        <w:t xml:space="preserve"> which it inherits from its parent DBMS node type definition; however, there</w:t>
      </w:r>
      <w:r w:rsidRPr="00281334">
        <w:t xml:space="preserve"> is no </w:t>
      </w:r>
      <w:r>
        <w:t xml:space="preserve">declaration or </w:t>
      </w:r>
      <w:r w:rsidRPr="00281334">
        <w:t>reference to any node template</w:t>
      </w:r>
      <w:r>
        <w:t xml:space="preserve"> of type </w:t>
      </w:r>
      <w:r w:rsidRPr="00865544">
        <w:rPr>
          <w:rStyle w:val="CodeSnippetHighlight"/>
        </w:rPr>
        <w:t>Compute</w:t>
      </w:r>
      <w:r w:rsidRPr="00865544">
        <w:t>. Instead</w:t>
      </w:r>
      <w:r>
        <w:t xml:space="preserve">, the </w:t>
      </w:r>
      <w:r w:rsidRPr="00865544">
        <w:rPr>
          <w:rStyle w:val="CodeSnippetHighlight"/>
        </w:rPr>
        <w:t>mysql</w:t>
      </w:r>
      <w:r>
        <w:t xml:space="preserve"> node template augments the abstract “</w:t>
      </w:r>
      <w:r w:rsidRPr="00865544">
        <w:rPr>
          <w:rStyle w:val="CodeSnippetHighlight"/>
        </w:rPr>
        <w:t>host</w:t>
      </w:r>
      <w:r>
        <w:t xml:space="preserve">” requirement with a </w:t>
      </w:r>
      <w:r>
        <w:rPr>
          <w:rStyle w:val="CodeSnippetHighlight"/>
        </w:rPr>
        <w:t>node_filter</w:t>
      </w:r>
      <w:r>
        <w:t xml:space="preserve"> which contains additional selection criteria (in the form of property constraints that the provider must use when selecting or allocating a host </w:t>
      </w:r>
      <w:r w:rsidRPr="00DD23FA">
        <w:rPr>
          <w:rStyle w:val="CodeSnippetHighlight"/>
        </w:rPr>
        <w:t>Compute</w:t>
      </w:r>
      <w:r w:rsidRPr="00281334">
        <w:t xml:space="preserve"> node</w:t>
      </w:r>
      <w:r>
        <w:t xml:space="preserve">.  </w:t>
      </w:r>
    </w:p>
    <w:p w14:paraId="34486F81" w14:textId="77777777" w:rsidR="002D57C4" w:rsidRDefault="002D57C4" w:rsidP="002D57C4">
      <w:pPr>
        <w:pStyle w:val="NormalaroundTable"/>
      </w:pPr>
      <w:r>
        <w:t xml:space="preserve">Some of the constraints shown above </w:t>
      </w:r>
      <w:r w:rsidRPr="00281334">
        <w:t xml:space="preserve">narrow down </w:t>
      </w:r>
      <w:r>
        <w:t xml:space="preserve">the </w:t>
      </w:r>
      <w:r w:rsidRPr="00281334">
        <w:t xml:space="preserve">boundaries </w:t>
      </w:r>
      <w:r>
        <w:t xml:space="preserve">of allowed values for certain properties such as </w:t>
      </w:r>
      <w:r w:rsidRPr="00155EAE">
        <w:rPr>
          <w:rStyle w:val="CodeSnippetHighlight"/>
        </w:rPr>
        <w:t>mem_size</w:t>
      </w:r>
      <w:r>
        <w:t xml:space="preserve"> or </w:t>
      </w:r>
      <w:r w:rsidRPr="00155EAE">
        <w:rPr>
          <w:rStyle w:val="CodeSnippetHighlight"/>
        </w:rPr>
        <w:t>num_cpus</w:t>
      </w:r>
      <w:r>
        <w:t xml:space="preserve"> for the “</w:t>
      </w:r>
      <w:r w:rsidRPr="00155EAE">
        <w:rPr>
          <w:rStyle w:val="CodeSnippetHighlight"/>
        </w:rPr>
        <w:t>host</w:t>
      </w:r>
      <w:r>
        <w:t xml:space="preserve">” capability </w:t>
      </w:r>
      <w:r w:rsidRPr="00281334">
        <w:t xml:space="preserve">by means </w:t>
      </w:r>
      <w:r>
        <w:t xml:space="preserve">of </w:t>
      </w:r>
      <w:r w:rsidRPr="00281334">
        <w:t xml:space="preserve">qualifier functions such as </w:t>
      </w:r>
      <w:r w:rsidRPr="00281334">
        <w:rPr>
          <w:rFonts w:ascii="Consolas" w:hAnsi="Consolas" w:cs="Consolas"/>
          <w:b/>
          <w:sz w:val="20"/>
          <w:szCs w:val="20"/>
        </w:rPr>
        <w:t>greater_or_equal</w:t>
      </w:r>
      <w:r w:rsidRPr="00281334">
        <w:t xml:space="preserve">. </w:t>
      </w:r>
      <w:r>
        <w:t xml:space="preserve">Other </w:t>
      </w:r>
      <w:r w:rsidRPr="00281334">
        <w:t>constraints</w:t>
      </w:r>
      <w:r>
        <w:t xml:space="preserve">, </w:t>
      </w:r>
      <w:r w:rsidRPr="00281334">
        <w:t>express</w:t>
      </w:r>
      <w:r>
        <w:t xml:space="preserve"> specific </w:t>
      </w:r>
      <w:r w:rsidRPr="00281334">
        <w:t>values</w:t>
      </w:r>
      <w:r>
        <w:t xml:space="preserve"> such as for the </w:t>
      </w:r>
      <w:r w:rsidRPr="00860225">
        <w:rPr>
          <w:rStyle w:val="CodeSnippetHighlight"/>
        </w:rPr>
        <w:t>arch</w:t>
      </w:r>
      <w:r>
        <w:rPr>
          <w:rStyle w:val="CodeSnippetHighlight"/>
        </w:rPr>
        <w:t>itecture</w:t>
      </w:r>
      <w:r w:rsidRPr="00465094">
        <w:t xml:space="preserve"> or</w:t>
      </w:r>
      <w:r>
        <w:rPr>
          <w:rStyle w:val="CodeSnippetHighlight"/>
        </w:rPr>
        <w:t xml:space="preserve"> distribution</w:t>
      </w:r>
      <w:r w:rsidRPr="00465094">
        <w:t xml:space="preserve"> properties of the “</w:t>
      </w:r>
      <w:r w:rsidRPr="00465094">
        <w:rPr>
          <w:rStyle w:val="CodeSnippetHighlight"/>
        </w:rPr>
        <w:t>os</w:t>
      </w:r>
      <w:r w:rsidRPr="00465094">
        <w:t xml:space="preserve">” capability </w:t>
      </w:r>
      <w:r w:rsidRPr="00281334">
        <w:t xml:space="preserve">which will require </w:t>
      </w:r>
      <w:r>
        <w:t xml:space="preserve">the provider to find </w:t>
      </w:r>
      <w:r w:rsidRPr="00281334">
        <w:t>a</w:t>
      </w:r>
      <w:r>
        <w:t xml:space="preserve"> precise</w:t>
      </w:r>
      <w:r w:rsidRPr="00281334">
        <w:t xml:space="preserve"> match</w:t>
      </w:r>
      <w:r>
        <w:t xml:space="preserve">.  </w:t>
      </w:r>
    </w:p>
    <w:p w14:paraId="59EA896B" w14:textId="77777777" w:rsidR="002D57C4" w:rsidRDefault="002D57C4" w:rsidP="002D57C4">
      <w:pPr>
        <w:spacing w:after="200"/>
      </w:pPr>
      <w:r>
        <w:t xml:space="preserve">Note that when no qualifier function is provided for a property (filter), such as for the </w:t>
      </w:r>
      <w:r w:rsidRPr="00F34933">
        <w:rPr>
          <w:rStyle w:val="CodeSnippetHighlight"/>
        </w:rPr>
        <w:t>distribution</w:t>
      </w:r>
      <w:r>
        <w:t xml:space="preserve"> property, it is interpreted to mean the </w:t>
      </w:r>
      <w:r w:rsidRPr="00680874">
        <w:rPr>
          <w:rStyle w:val="CodeSnippetHighlight"/>
        </w:rPr>
        <w:t>equal</w:t>
      </w:r>
      <w:r>
        <w:t xml:space="preserve"> operator as shown on the </w:t>
      </w:r>
      <w:r w:rsidRPr="00F34933">
        <w:rPr>
          <w:rStyle w:val="CodeSnippetHighlight"/>
        </w:rPr>
        <w:t>architecture</w:t>
      </w:r>
      <w:r>
        <w:t xml:space="preserve"> property.</w:t>
      </w:r>
    </w:p>
    <w:p w14:paraId="15A6BABF" w14:textId="77777777" w:rsidR="002D57C4" w:rsidRDefault="002D57C4" w:rsidP="002D57C4">
      <w:pPr>
        <w:pStyle w:val="Heading3"/>
        <w:numPr>
          <w:ilvl w:val="2"/>
          <w:numId w:val="3"/>
        </w:numPr>
      </w:pPr>
      <w:bookmarkStart w:id="143" w:name="_Toc419307239"/>
      <w:bookmarkStart w:id="144" w:name="_Toc419307342"/>
      <w:bookmarkStart w:id="145" w:name="_Toc419359841"/>
      <w:bookmarkStart w:id="146" w:name="_Toc419359991"/>
      <w:bookmarkStart w:id="147" w:name="_Toc419307240"/>
      <w:bookmarkStart w:id="148" w:name="_Toc419307343"/>
      <w:bookmarkStart w:id="149" w:name="_Toc419359842"/>
      <w:bookmarkStart w:id="150" w:name="_Toc419359992"/>
      <w:bookmarkEnd w:id="143"/>
      <w:bookmarkEnd w:id="144"/>
      <w:bookmarkEnd w:id="145"/>
      <w:bookmarkEnd w:id="146"/>
      <w:bookmarkEnd w:id="147"/>
      <w:bookmarkEnd w:id="148"/>
      <w:bookmarkEnd w:id="149"/>
      <w:bookmarkEnd w:id="150"/>
      <w:r>
        <w:t>Using an abstract node template to define infrastructure requirements for software</w:t>
      </w:r>
    </w:p>
    <w:p w14:paraId="3856E1F1" w14:textId="77777777" w:rsidR="002D57C4" w:rsidRDefault="002D57C4" w:rsidP="002D57C4">
      <w:pPr>
        <w:pStyle w:val="NormalaroundTable"/>
      </w:pPr>
      <w:r>
        <w:t xml:space="preserve">This previous approach works well if no other component (i.e., another node template) other than </w:t>
      </w:r>
      <w:r w:rsidRPr="000C4CEA">
        <w:rPr>
          <w:rStyle w:val="CodeSnippetHighlight"/>
        </w:rPr>
        <w:t>mysql</w:t>
      </w:r>
      <w:r>
        <w:t xml:space="preserve"> node template wants to reference the same </w:t>
      </w:r>
      <w:r w:rsidRPr="00ED70B1">
        <w:rPr>
          <w:rStyle w:val="CodeSnippetHighlight"/>
        </w:rPr>
        <w:t>Compute</w:t>
      </w:r>
      <w:r>
        <w:t xml:space="preserve"> node the orchestrator would instantiate. However, perhaps another component wants to also be deployed on the same host, yet still allow the flexible matching achieved using a node-filter.  The alternative to the above approach is to create an abstract node template that represents the </w:t>
      </w:r>
      <w:r w:rsidRPr="00986AF6">
        <w:rPr>
          <w:rStyle w:val="CodeSnippetHighlight"/>
        </w:rPr>
        <w:t>Compute</w:t>
      </w:r>
      <w:r>
        <w:t xml:space="preserve"> node in the topology as follows:</w:t>
      </w:r>
    </w:p>
    <w:p w14:paraId="7826A8FF" w14:textId="77777777" w:rsidR="002D57C4" w:rsidRDefault="002D57C4" w:rsidP="002D57C4">
      <w:pPr>
        <w:pStyle w:val="Caption"/>
        <w:keepNext/>
      </w:pPr>
      <w:bookmarkStart w:id="151" w:name="_Toc302293218"/>
      <w:bookmarkStart w:id="152" w:name="_Toc443660568"/>
      <w:r>
        <w:t xml:space="preserve">Example </w:t>
      </w:r>
      <w:fldSimple w:instr=" SEQ Example \* ARABIC ">
        <w:r w:rsidR="008C123E">
          <w:rPr>
            <w:noProof/>
          </w:rPr>
          <w:t>12</w:t>
        </w:r>
      </w:fldSimple>
      <w:r>
        <w:t xml:space="preserve"> - An abstract Compute node template with a node filter</w:t>
      </w:r>
      <w:bookmarkEnd w:id="151"/>
      <w:bookmarkEnd w:id="15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2D57C4" w:rsidRPr="00750B0B" w14:paraId="540CA930" w14:textId="77777777" w:rsidTr="00502E57">
        <w:trPr>
          <w:trHeight w:val="1490"/>
        </w:trPr>
        <w:tc>
          <w:tcPr>
            <w:tcW w:w="9446" w:type="dxa"/>
            <w:shd w:val="clear" w:color="auto" w:fill="D9D9D9" w:themeFill="background1" w:themeFillShade="D9"/>
          </w:tcPr>
          <w:p w14:paraId="7E2E45A7" w14:textId="77777777" w:rsidR="002D57C4" w:rsidRPr="00750B0B" w:rsidRDefault="002D57C4" w:rsidP="00502E57">
            <w:pPr>
              <w:pStyle w:val="NoSpacing"/>
              <w:rPr>
                <w:rStyle w:val="CodeSnippet"/>
              </w:rPr>
            </w:pPr>
            <w:r w:rsidRPr="00750B0B">
              <w:rPr>
                <w:rStyle w:val="CodeSnippet"/>
              </w:rPr>
              <w:t>tosca_definitions_version: tosca_simple_</w:t>
            </w:r>
            <w:r>
              <w:rPr>
                <w:rStyle w:val="CodeSnippet"/>
              </w:rPr>
              <w:t>yaml_1_0</w:t>
            </w:r>
          </w:p>
          <w:p w14:paraId="50332428" w14:textId="77777777" w:rsidR="002D57C4" w:rsidRPr="00750B0B" w:rsidRDefault="002D57C4" w:rsidP="00502E57">
            <w:pPr>
              <w:pStyle w:val="NoSpacing"/>
              <w:tabs>
                <w:tab w:val="left" w:pos="2004"/>
              </w:tabs>
              <w:rPr>
                <w:rStyle w:val="CodeSnippet"/>
              </w:rPr>
            </w:pPr>
            <w:r>
              <w:rPr>
                <w:rStyle w:val="CodeSnippet"/>
              </w:rPr>
              <w:tab/>
            </w:r>
          </w:p>
          <w:p w14:paraId="54FF028C" w14:textId="77777777" w:rsidR="002D57C4" w:rsidRPr="00750B0B" w:rsidRDefault="002D57C4" w:rsidP="00502E57">
            <w:pPr>
              <w:pStyle w:val="NoSpacing"/>
              <w:rPr>
                <w:rStyle w:val="CodeSnippet"/>
              </w:rPr>
            </w:pPr>
            <w:r w:rsidRPr="00750B0B">
              <w:rPr>
                <w:rStyle w:val="CodeSnippet"/>
              </w:rPr>
              <w:t>description: Template with requirements against hosting infrastructure.</w:t>
            </w:r>
          </w:p>
          <w:p w14:paraId="5611A3E7" w14:textId="77777777" w:rsidR="002D57C4" w:rsidRPr="00750B0B" w:rsidRDefault="002D57C4" w:rsidP="00502E57">
            <w:pPr>
              <w:pStyle w:val="NoSpacing"/>
              <w:rPr>
                <w:rStyle w:val="CodeSnippet"/>
              </w:rPr>
            </w:pPr>
          </w:p>
          <w:p w14:paraId="7DC9B619" w14:textId="77777777" w:rsidR="002D57C4" w:rsidRPr="00750B0B" w:rsidRDefault="002D57C4" w:rsidP="00502E57">
            <w:pPr>
              <w:pStyle w:val="NoSpacing"/>
              <w:rPr>
                <w:rStyle w:val="CodeSnippet"/>
              </w:rPr>
            </w:pPr>
            <w:r w:rsidRPr="00750B0B">
              <w:rPr>
                <w:rStyle w:val="CodeSnippet"/>
              </w:rPr>
              <w:t>topology_template:</w:t>
            </w:r>
          </w:p>
          <w:p w14:paraId="3E5BCD7A" w14:textId="77777777" w:rsidR="002D57C4" w:rsidRPr="00750B0B" w:rsidRDefault="002D57C4" w:rsidP="00502E57">
            <w:pPr>
              <w:pStyle w:val="NoSpacing"/>
              <w:rPr>
                <w:rStyle w:val="CodeSnippet"/>
              </w:rPr>
            </w:pPr>
            <w:r w:rsidRPr="00750B0B">
              <w:rPr>
                <w:rStyle w:val="CodeSnippet"/>
              </w:rPr>
              <w:t xml:space="preserve">  inputs:</w:t>
            </w:r>
          </w:p>
          <w:p w14:paraId="62E6867A" w14:textId="77777777" w:rsidR="002D57C4" w:rsidRPr="00750B0B" w:rsidRDefault="002D57C4" w:rsidP="00502E57">
            <w:pPr>
              <w:pStyle w:val="NoSpacing"/>
              <w:rPr>
                <w:rStyle w:val="CodeSnippet"/>
              </w:rPr>
            </w:pPr>
            <w:r w:rsidRPr="00750B0B">
              <w:rPr>
                <w:rStyle w:val="CodeSnippet"/>
              </w:rPr>
              <w:t xml:space="preserve">    # omitted here for brevity</w:t>
            </w:r>
          </w:p>
          <w:p w14:paraId="40C1E943" w14:textId="77777777" w:rsidR="002D57C4" w:rsidRPr="00750B0B" w:rsidRDefault="002D57C4" w:rsidP="00502E57">
            <w:pPr>
              <w:pStyle w:val="NoSpacing"/>
              <w:rPr>
                <w:rStyle w:val="CodeSnippet"/>
              </w:rPr>
            </w:pPr>
          </w:p>
          <w:p w14:paraId="6A1E7B3D" w14:textId="77777777" w:rsidR="002D57C4" w:rsidRPr="00750B0B" w:rsidRDefault="002D57C4" w:rsidP="00502E57">
            <w:pPr>
              <w:pStyle w:val="NoSpacing"/>
              <w:rPr>
                <w:rStyle w:val="CodeSnippet"/>
              </w:rPr>
            </w:pPr>
            <w:r w:rsidRPr="00750B0B">
              <w:rPr>
                <w:rStyle w:val="CodeSnippet"/>
              </w:rPr>
              <w:t xml:space="preserve">  node_templates:</w:t>
            </w:r>
          </w:p>
          <w:p w14:paraId="2E6AD370" w14:textId="77777777" w:rsidR="002D57C4" w:rsidRPr="00750B0B" w:rsidRDefault="002D57C4" w:rsidP="00502E57">
            <w:pPr>
              <w:pStyle w:val="NoSpacing"/>
              <w:rPr>
                <w:rStyle w:val="CodeSnippet"/>
              </w:rPr>
            </w:pPr>
            <w:r w:rsidRPr="00750B0B">
              <w:rPr>
                <w:rStyle w:val="CodeSnippet"/>
              </w:rPr>
              <w:t xml:space="preserve">    mysql:</w:t>
            </w:r>
          </w:p>
          <w:p w14:paraId="533E4854" w14:textId="77777777" w:rsidR="002D57C4" w:rsidRPr="00750B0B" w:rsidRDefault="002D57C4" w:rsidP="00502E57">
            <w:pPr>
              <w:pStyle w:val="NoSpacing"/>
              <w:rPr>
                <w:rStyle w:val="CodeSnippet"/>
              </w:rPr>
            </w:pPr>
            <w:r w:rsidRPr="00750B0B">
              <w:rPr>
                <w:rStyle w:val="CodeSnippet"/>
              </w:rPr>
              <w:t xml:space="preserve">      type: </w:t>
            </w:r>
            <w:hyperlink w:anchor="DEFN_TYPE_NODES_DBMS_MYSQL" w:history="1">
              <w:r w:rsidRPr="00750B0B">
                <w:rPr>
                  <w:rStyle w:val="CodeSnippet"/>
                </w:rPr>
                <w:t>tosca.nodes.DBMS.MySQL</w:t>
              </w:r>
            </w:hyperlink>
          </w:p>
          <w:p w14:paraId="176993C9" w14:textId="77777777" w:rsidR="002D57C4" w:rsidRPr="00750B0B" w:rsidRDefault="002D57C4" w:rsidP="00502E57">
            <w:pPr>
              <w:pStyle w:val="NoSpacing"/>
              <w:rPr>
                <w:rStyle w:val="CodeSnippet"/>
              </w:rPr>
            </w:pPr>
            <w:r w:rsidRPr="00750B0B">
              <w:rPr>
                <w:rStyle w:val="CodeSnippet"/>
              </w:rPr>
              <w:t xml:space="preserve">      properties:</w:t>
            </w:r>
          </w:p>
          <w:p w14:paraId="4857549E" w14:textId="77777777" w:rsidR="002D57C4" w:rsidRPr="00750B0B" w:rsidRDefault="002D57C4" w:rsidP="00502E57">
            <w:pPr>
              <w:pStyle w:val="NoSpacing"/>
              <w:rPr>
                <w:rStyle w:val="CodeSnippet"/>
              </w:rPr>
            </w:pPr>
            <w:r w:rsidRPr="00750B0B">
              <w:rPr>
                <w:rStyle w:val="CodeSnippet"/>
              </w:rPr>
              <w:t xml:space="preserve">        # omitted here for brevity</w:t>
            </w:r>
          </w:p>
          <w:p w14:paraId="59561FFE" w14:textId="77777777" w:rsidR="002D57C4" w:rsidRPr="000F7FFB" w:rsidRDefault="002D57C4" w:rsidP="00502E57">
            <w:pPr>
              <w:pStyle w:val="NoSpacing"/>
              <w:rPr>
                <w:rStyle w:val="CodeSnippet"/>
              </w:rPr>
            </w:pPr>
            <w:r w:rsidRPr="000F7FFB">
              <w:rPr>
                <w:rStyle w:val="CodeSnippet"/>
              </w:rPr>
              <w:t xml:space="preserve">      requirements:</w:t>
            </w:r>
          </w:p>
          <w:p w14:paraId="58163102" w14:textId="77777777" w:rsidR="002D57C4" w:rsidRPr="000F7FFB" w:rsidRDefault="002D57C4" w:rsidP="00502E57">
            <w:pPr>
              <w:pStyle w:val="NoSpacing"/>
              <w:rPr>
                <w:rStyle w:val="CodeSnippet"/>
              </w:rPr>
            </w:pPr>
            <w:r w:rsidRPr="000F7FFB">
              <w:rPr>
                <w:rStyle w:val="CodeSnippet"/>
              </w:rPr>
              <w:t xml:space="preserve">        - </w:t>
            </w:r>
            <w:r w:rsidRPr="007C22E7">
              <w:rPr>
                <w:rStyle w:val="CodeSnippetHighlight"/>
              </w:rPr>
              <w:t>host</w:t>
            </w:r>
            <w:r w:rsidRPr="000F7FFB">
              <w:rPr>
                <w:rStyle w:val="CodeSnippet"/>
              </w:rPr>
              <w:t xml:space="preserve">: </w:t>
            </w:r>
            <w:r w:rsidRPr="007C22E7">
              <w:rPr>
                <w:rStyle w:val="CodeSnippet"/>
                <w:highlight w:val="yellow"/>
              </w:rPr>
              <w:t>mysql_compute</w:t>
            </w:r>
          </w:p>
          <w:p w14:paraId="6662FC7B" w14:textId="77777777" w:rsidR="002D57C4" w:rsidRDefault="002D57C4" w:rsidP="00502E57">
            <w:pPr>
              <w:pStyle w:val="NoSpacing"/>
              <w:rPr>
                <w:rStyle w:val="CodeSnippet"/>
              </w:rPr>
            </w:pPr>
          </w:p>
          <w:p w14:paraId="7E7CE3F4" w14:textId="77777777" w:rsidR="002D57C4" w:rsidRPr="000F7FFB" w:rsidRDefault="002D57C4" w:rsidP="00502E57">
            <w:pPr>
              <w:pStyle w:val="NoSpacing"/>
              <w:rPr>
                <w:rStyle w:val="CodeSnippet"/>
              </w:rPr>
            </w:pPr>
            <w:r>
              <w:rPr>
                <w:rStyle w:val="CodeSnippet"/>
              </w:rPr>
              <w:t xml:space="preserve">    # Abstract node template (placeholder) to be selected by provider</w:t>
            </w:r>
          </w:p>
          <w:p w14:paraId="18420FB7" w14:textId="77777777" w:rsidR="002D57C4" w:rsidRPr="007C22E7" w:rsidRDefault="002D57C4" w:rsidP="00502E57">
            <w:pPr>
              <w:pStyle w:val="NoSpacing"/>
              <w:rPr>
                <w:rStyle w:val="CodeSnippet"/>
              </w:rPr>
            </w:pPr>
            <w:r w:rsidRPr="000F7FFB">
              <w:rPr>
                <w:rStyle w:val="CodeSnippet"/>
              </w:rPr>
              <w:t xml:space="preserve">    </w:t>
            </w:r>
            <w:r w:rsidRPr="007C22E7">
              <w:rPr>
                <w:rStyle w:val="CodeSnippet"/>
                <w:highlight w:val="yellow"/>
              </w:rPr>
              <w:t>mysql_compute:</w:t>
            </w:r>
          </w:p>
          <w:p w14:paraId="39618D90" w14:textId="77777777" w:rsidR="002D57C4" w:rsidRDefault="002D57C4" w:rsidP="00502E57">
            <w:pPr>
              <w:pStyle w:val="NoSpacing"/>
              <w:rPr>
                <w:rStyle w:val="CodeSnippet"/>
              </w:rPr>
            </w:pPr>
            <w:r w:rsidRPr="000F7FFB">
              <w:rPr>
                <w:rStyle w:val="CodeSnippet"/>
              </w:rPr>
              <w:t xml:space="preserve">      type: Compute</w:t>
            </w:r>
          </w:p>
          <w:p w14:paraId="6E809BFC" w14:textId="77777777" w:rsidR="002D57C4" w:rsidRDefault="002D57C4" w:rsidP="00502E57">
            <w:pPr>
              <w:rPr>
                <w:rStyle w:val="CodeSnippet"/>
                <w:noProof/>
              </w:rPr>
            </w:pPr>
            <w:r>
              <w:rPr>
                <w:rStyle w:val="CodeSnippet"/>
                <w:noProof/>
              </w:rPr>
              <w:t xml:space="preserve">      </w:t>
            </w:r>
            <w:r>
              <w:rPr>
                <w:rStyle w:val="CodeSnippetHighlight"/>
              </w:rPr>
              <w:t>node_filter</w:t>
            </w:r>
            <w:r>
              <w:rPr>
                <w:rStyle w:val="CodeSnippet"/>
                <w:noProof/>
              </w:rPr>
              <w:t>:</w:t>
            </w:r>
          </w:p>
          <w:p w14:paraId="56ED081C" w14:textId="77777777" w:rsidR="002D57C4" w:rsidRDefault="002D57C4" w:rsidP="00502E57">
            <w:pPr>
              <w:pStyle w:val="NoSpacing"/>
              <w:rPr>
                <w:rStyle w:val="CodeSnippet"/>
              </w:rPr>
            </w:pPr>
            <w:r>
              <w:rPr>
                <w:rStyle w:val="CodeSnippet"/>
              </w:rPr>
              <w:t xml:space="preserve">  </w:t>
            </w:r>
            <w:r w:rsidRPr="00750B0B">
              <w:rPr>
                <w:rStyle w:val="CodeSnippet"/>
              </w:rPr>
              <w:t xml:space="preserve">  </w:t>
            </w:r>
            <w:r>
              <w:rPr>
                <w:rStyle w:val="CodeSnippet"/>
              </w:rPr>
              <w:t xml:space="preserve">    capabilities</w:t>
            </w:r>
            <w:r w:rsidRPr="00750B0B">
              <w:rPr>
                <w:rStyle w:val="CodeSnippet"/>
              </w:rPr>
              <w:t>:</w:t>
            </w:r>
          </w:p>
          <w:p w14:paraId="5E5CF3DC" w14:textId="77777777" w:rsidR="002D57C4" w:rsidRDefault="002D57C4" w:rsidP="00502E57">
            <w:pPr>
              <w:pStyle w:val="NoSpacing"/>
              <w:rPr>
                <w:rStyle w:val="CodeSnippet"/>
              </w:rPr>
            </w:pPr>
            <w:r>
              <w:rPr>
                <w:rStyle w:val="CodeSnippet"/>
              </w:rPr>
              <w:t xml:space="preserve">          - host:</w:t>
            </w:r>
          </w:p>
          <w:p w14:paraId="2F042906" w14:textId="77777777" w:rsidR="002D57C4" w:rsidRPr="000F7FFB" w:rsidRDefault="002D57C4" w:rsidP="00502E57">
            <w:pPr>
              <w:pStyle w:val="NoSpacing"/>
              <w:rPr>
                <w:rStyle w:val="CodeSnippet"/>
              </w:rPr>
            </w:pPr>
            <w:r>
              <w:rPr>
                <w:rStyle w:val="CodeSnippet"/>
              </w:rPr>
              <w:t xml:space="preserve">    </w:t>
            </w:r>
            <w:r w:rsidRPr="000F7FFB">
              <w:rPr>
                <w:rStyle w:val="CodeSnippet"/>
              </w:rPr>
              <w:t xml:space="preserve">      </w:t>
            </w:r>
            <w:r>
              <w:rPr>
                <w:rStyle w:val="CodeSnippet"/>
              </w:rPr>
              <w:t xml:space="preserve">    </w:t>
            </w:r>
            <w:r w:rsidRPr="000F7FFB">
              <w:rPr>
                <w:rStyle w:val="CodeSnippet"/>
              </w:rPr>
              <w:t>properties:</w:t>
            </w:r>
          </w:p>
          <w:p w14:paraId="4DA68673" w14:textId="77777777" w:rsidR="002D57C4" w:rsidRPr="00750B0B" w:rsidRDefault="002D57C4" w:rsidP="00502E57">
            <w:pPr>
              <w:pStyle w:val="NoSpacing"/>
              <w:rPr>
                <w:rStyle w:val="CodeSnippet"/>
              </w:rPr>
            </w:pPr>
            <w:r>
              <w:rPr>
                <w:rStyle w:val="CodeSnippet"/>
              </w:rPr>
              <w:t xml:space="preserve">  </w:t>
            </w:r>
            <w:r w:rsidRPr="00750B0B">
              <w:rPr>
                <w:rStyle w:val="CodeSnippet"/>
              </w:rPr>
              <w:t xml:space="preserve">  </w:t>
            </w:r>
            <w:r>
              <w:rPr>
                <w:rStyle w:val="CodeSnippet"/>
              </w:rPr>
              <w:t xml:space="preserve">    </w:t>
            </w:r>
            <w:r w:rsidRPr="00750B0B">
              <w:rPr>
                <w:rStyle w:val="CodeSnippet"/>
              </w:rPr>
              <w:t xml:space="preserve">    </w:t>
            </w:r>
            <w:r>
              <w:rPr>
                <w:rStyle w:val="CodeSnippet"/>
              </w:rPr>
              <w:t xml:space="preserve">    </w:t>
            </w:r>
            <w:r w:rsidRPr="00750B0B">
              <w:rPr>
                <w:rStyle w:val="CodeSnippet"/>
              </w:rPr>
              <w:t xml:space="preserve">num_cpus: { </w:t>
            </w:r>
            <w:r>
              <w:rPr>
                <w:rStyle w:val="CodeSnippet"/>
              </w:rPr>
              <w:t>equal</w:t>
            </w:r>
            <w:r w:rsidRPr="00750B0B">
              <w:rPr>
                <w:rStyle w:val="CodeSnippet"/>
              </w:rPr>
              <w:t xml:space="preserve">: </w:t>
            </w:r>
            <w:r>
              <w:rPr>
                <w:rStyle w:val="CodeSnippet"/>
              </w:rPr>
              <w:t>2</w:t>
            </w:r>
            <w:r w:rsidRPr="00750B0B">
              <w:rPr>
                <w:rStyle w:val="CodeSnippet"/>
              </w:rPr>
              <w:t xml:space="preserve"> }</w:t>
            </w:r>
          </w:p>
          <w:p w14:paraId="0880B742" w14:textId="77777777" w:rsidR="002D57C4" w:rsidRPr="00750B0B" w:rsidRDefault="002D57C4" w:rsidP="00502E57">
            <w:pPr>
              <w:pStyle w:val="NoSpacing"/>
              <w:rPr>
                <w:rStyle w:val="CodeSnippet"/>
              </w:rPr>
            </w:pPr>
            <w:r w:rsidRPr="00750B0B">
              <w:rPr>
                <w:rStyle w:val="CodeSnippet"/>
              </w:rPr>
              <w:t xml:space="preserve">  </w:t>
            </w:r>
            <w:r>
              <w:rPr>
                <w:rStyle w:val="CodeSnippet"/>
              </w:rPr>
              <w:t xml:space="preserve">  </w:t>
            </w:r>
            <w:r w:rsidRPr="00750B0B">
              <w:rPr>
                <w:rStyle w:val="CodeSnippet"/>
              </w:rPr>
              <w:t xml:space="preserve">    </w:t>
            </w:r>
            <w:r>
              <w:rPr>
                <w:rStyle w:val="CodeSnippet"/>
              </w:rPr>
              <w:t xml:space="preserve">        </w:t>
            </w:r>
            <w:r w:rsidRPr="00750B0B">
              <w:rPr>
                <w:rStyle w:val="CodeSnippet"/>
              </w:rPr>
              <w:t>mem_size: { greater_or_equal: 2 GB }</w:t>
            </w:r>
          </w:p>
          <w:p w14:paraId="4D030B69" w14:textId="77777777" w:rsidR="002D57C4" w:rsidRPr="00750B0B" w:rsidRDefault="002D57C4" w:rsidP="00502E57">
            <w:pPr>
              <w:pStyle w:val="NoSpacing"/>
              <w:rPr>
                <w:rStyle w:val="CodeSnippet"/>
              </w:rPr>
            </w:pPr>
            <w:r w:rsidRPr="00750B0B">
              <w:rPr>
                <w:rStyle w:val="CodeSnippet"/>
              </w:rPr>
              <w:t xml:space="preserve">      </w:t>
            </w:r>
            <w:r>
              <w:rPr>
                <w:rStyle w:val="CodeSnippet"/>
              </w:rPr>
              <w:t xml:space="preserve">    - </w:t>
            </w:r>
            <w:r w:rsidRPr="00750B0B">
              <w:rPr>
                <w:rStyle w:val="CodeSnippet"/>
              </w:rPr>
              <w:t>os:</w:t>
            </w:r>
          </w:p>
          <w:p w14:paraId="08D989F9" w14:textId="77777777" w:rsidR="002D57C4" w:rsidRPr="00750B0B" w:rsidRDefault="002D57C4" w:rsidP="00502E57">
            <w:pPr>
              <w:pStyle w:val="NoSpacing"/>
              <w:rPr>
                <w:rStyle w:val="CodeSnippet"/>
              </w:rPr>
            </w:pPr>
            <w:r>
              <w:rPr>
                <w:rStyle w:val="CodeSnippet"/>
              </w:rPr>
              <w:t xml:space="preserve">    </w:t>
            </w:r>
            <w:r w:rsidRPr="00750B0B">
              <w:rPr>
                <w:rStyle w:val="CodeSnippet"/>
              </w:rPr>
              <w:t xml:space="preserve">      </w:t>
            </w:r>
            <w:r>
              <w:rPr>
                <w:rStyle w:val="CodeSnippet"/>
              </w:rPr>
              <w:t xml:space="preserve">    </w:t>
            </w:r>
            <w:r w:rsidRPr="00750B0B">
              <w:rPr>
                <w:rStyle w:val="CodeSnippet"/>
              </w:rPr>
              <w:t>properties:</w:t>
            </w:r>
          </w:p>
          <w:p w14:paraId="1C8ECC3B" w14:textId="77777777" w:rsidR="002D57C4" w:rsidRPr="00750B0B" w:rsidRDefault="002D57C4" w:rsidP="00502E57">
            <w:pPr>
              <w:pStyle w:val="NoSpacing"/>
              <w:rPr>
                <w:rStyle w:val="CodeSnippet"/>
              </w:rPr>
            </w:pPr>
            <w:r w:rsidRPr="00750B0B">
              <w:rPr>
                <w:rStyle w:val="CodeSnippet"/>
              </w:rPr>
              <w:t xml:space="preserve">    </w:t>
            </w:r>
            <w:r>
              <w:rPr>
                <w:rStyle w:val="CodeSnippet"/>
              </w:rPr>
              <w:t xml:space="preserve">    </w:t>
            </w:r>
            <w:r w:rsidRPr="00750B0B">
              <w:rPr>
                <w:rStyle w:val="CodeSnippet"/>
              </w:rPr>
              <w:t xml:space="preserve">  </w:t>
            </w:r>
            <w:r>
              <w:rPr>
                <w:rStyle w:val="CodeSnippet"/>
              </w:rPr>
              <w:t xml:space="preserve">  </w:t>
            </w:r>
            <w:r w:rsidRPr="00750B0B">
              <w:rPr>
                <w:rStyle w:val="CodeSnippet"/>
              </w:rPr>
              <w:t xml:space="preserve"> </w:t>
            </w:r>
            <w:r>
              <w:rPr>
                <w:rStyle w:val="CodeSnippet"/>
              </w:rPr>
              <w:t xml:space="preserve">  </w:t>
            </w:r>
            <w:r w:rsidRPr="00750B0B">
              <w:rPr>
                <w:rStyle w:val="CodeSnippet"/>
              </w:rPr>
              <w:t xml:space="preserve"> architecture: { equal: x86_64 }</w:t>
            </w:r>
          </w:p>
          <w:p w14:paraId="2D3DC4CF" w14:textId="77777777" w:rsidR="002D57C4" w:rsidRPr="00750B0B" w:rsidRDefault="002D57C4" w:rsidP="00502E57">
            <w:pPr>
              <w:pStyle w:val="NoSpacing"/>
              <w:rPr>
                <w:rStyle w:val="CodeSnippet"/>
              </w:rPr>
            </w:pPr>
            <w:r w:rsidRPr="00750B0B">
              <w:rPr>
                <w:rStyle w:val="CodeSnippet"/>
              </w:rPr>
              <w:t xml:space="preserve">        </w:t>
            </w:r>
            <w:r>
              <w:rPr>
                <w:rStyle w:val="CodeSnippet"/>
              </w:rPr>
              <w:t xml:space="preserve">    </w:t>
            </w:r>
            <w:r w:rsidRPr="00750B0B">
              <w:rPr>
                <w:rStyle w:val="CodeSnippet"/>
              </w:rPr>
              <w:t xml:space="preserve">    type: linux</w:t>
            </w:r>
          </w:p>
          <w:p w14:paraId="35B3F6B7" w14:textId="77777777" w:rsidR="002D57C4" w:rsidRPr="00750B0B" w:rsidRDefault="002D57C4" w:rsidP="00502E57">
            <w:pPr>
              <w:pStyle w:val="NoSpacing"/>
              <w:rPr>
                <w:rStyle w:val="CodeSnippet"/>
              </w:rPr>
            </w:pPr>
            <w:r w:rsidRPr="00750B0B">
              <w:rPr>
                <w:rStyle w:val="CodeSnippet"/>
              </w:rPr>
              <w:t xml:space="preserve">            </w:t>
            </w:r>
            <w:r>
              <w:rPr>
                <w:rStyle w:val="CodeSnippet"/>
              </w:rPr>
              <w:t xml:space="preserve">    </w:t>
            </w:r>
            <w:r w:rsidRPr="00750B0B">
              <w:rPr>
                <w:rStyle w:val="CodeSnippet"/>
              </w:rPr>
              <w:t>distribution: ubuntu</w:t>
            </w:r>
          </w:p>
        </w:tc>
      </w:tr>
    </w:tbl>
    <w:p w14:paraId="04C3870F" w14:textId="77777777" w:rsidR="002D57C4" w:rsidRDefault="002D57C4" w:rsidP="002D57C4">
      <w:pPr>
        <w:pStyle w:val="NormalaroundTable"/>
      </w:pPr>
      <w:bookmarkStart w:id="153" w:name="_Toc379455011"/>
      <w:bookmarkStart w:id="154" w:name="_Toc397688788"/>
      <w:bookmarkStart w:id="155" w:name="_Ref279661369"/>
      <w:bookmarkEnd w:id="138"/>
      <w:bookmarkEnd w:id="139"/>
      <w:bookmarkEnd w:id="140"/>
      <w:r>
        <w:lastRenderedPageBreak/>
        <w:t xml:space="preserve">As you can see the resulting </w:t>
      </w:r>
      <w:r w:rsidRPr="009D6DA5">
        <w:rPr>
          <w:rStyle w:val="CodeSnippetHighlight"/>
        </w:rPr>
        <w:t>mysql_compute</w:t>
      </w:r>
      <w:r>
        <w:t xml:space="preserve"> node template looks very much like the </w:t>
      </w:r>
      <w:r w:rsidRPr="00BF3670">
        <w:t xml:space="preserve">“hello world” template as shown in </w:t>
      </w:r>
      <w:hyperlink r:id="rId59" w:anchor="_A_" w:history="1">
        <w:r w:rsidRPr="00BF3670">
          <w:rPr>
            <w:rStyle w:val="Hyperlink"/>
          </w:rPr>
          <w:t>Chapter 2.1</w:t>
        </w:r>
      </w:hyperlink>
      <w:r>
        <w:t xml:space="preserve"> (where the </w:t>
      </w:r>
      <w:r w:rsidRPr="006D07D9">
        <w:rPr>
          <w:rStyle w:val="CodeSnippetHighlight"/>
        </w:rPr>
        <w:t>Compute</w:t>
      </w:r>
      <w:r>
        <w:t xml:space="preserve"> node template was abstract), but this one also allows the TOSCA orchestrator more flexibility when “selecting” a host </w:t>
      </w:r>
      <w:r w:rsidRPr="00706777">
        <w:rPr>
          <w:rStyle w:val="CodeSnippetHighlight"/>
        </w:rPr>
        <w:t>Compute</w:t>
      </w:r>
      <w:r>
        <w:t xml:space="preserve"> node by providing flexible constraints for properties like </w:t>
      </w:r>
      <w:r w:rsidRPr="009D6DA5">
        <w:rPr>
          <w:rStyle w:val="CodeSnippetHighlight"/>
        </w:rPr>
        <w:t>mem_size</w:t>
      </w:r>
      <w:r>
        <w:t>.</w:t>
      </w:r>
    </w:p>
    <w:p w14:paraId="5C20FE26" w14:textId="77777777" w:rsidR="002D57C4" w:rsidRDefault="002D57C4" w:rsidP="002D57C4">
      <w:r>
        <w:t xml:space="preserve">As we proceed, you will see that TOSCA provides many normative node types like </w:t>
      </w:r>
      <w:r w:rsidRPr="004919E6">
        <w:rPr>
          <w:rStyle w:val="CodeSnippetHighlight"/>
        </w:rPr>
        <w:t>Compute</w:t>
      </w:r>
      <w:r>
        <w:t xml:space="preserve"> for commonly found services (e.g., </w:t>
      </w:r>
      <w:r w:rsidRPr="003932A0">
        <w:rPr>
          <w:rStyle w:val="CodeSnippetHighlight"/>
        </w:rPr>
        <w:t>BlockStorage</w:t>
      </w:r>
      <w:r>
        <w:t xml:space="preserve">, </w:t>
      </w:r>
      <w:r w:rsidRPr="003932A0">
        <w:rPr>
          <w:rStyle w:val="CodeSnippetHighlight"/>
        </w:rPr>
        <w:t>WebServer</w:t>
      </w:r>
      <w:r>
        <w:t xml:space="preserve">, </w:t>
      </w:r>
      <w:r w:rsidRPr="003932A0">
        <w:rPr>
          <w:rStyle w:val="CodeSnippetHighlight"/>
        </w:rPr>
        <w:t>Network</w:t>
      </w:r>
      <w:r>
        <w:t>, etc.).  When these TOSCA normative node types are used in your application’s topology they are always assumed to be “selectable” by TOSCA Orchestrators which work with target infrastructure providers to find or allocate the best match for them based upon your application’s requirements and constraints.</w:t>
      </w:r>
    </w:p>
    <w:p w14:paraId="78C2DE61" w14:textId="77777777" w:rsidR="002D57C4" w:rsidRPr="00281334" w:rsidRDefault="002D57C4" w:rsidP="002D57C4">
      <w:pPr>
        <w:pStyle w:val="Heading3"/>
        <w:numPr>
          <w:ilvl w:val="2"/>
          <w:numId w:val="3"/>
        </w:numPr>
        <w:rPr>
          <w:rFonts w:eastAsiaTheme="majorEastAsia"/>
        </w:rPr>
      </w:pPr>
      <w:r>
        <w:rPr>
          <w:rFonts w:eastAsiaTheme="majorEastAsia"/>
        </w:rPr>
        <w:t>Using a node_filter to d</w:t>
      </w:r>
      <w:r w:rsidRPr="00281334">
        <w:rPr>
          <w:rFonts w:eastAsiaTheme="majorEastAsia"/>
        </w:rPr>
        <w:t>efin</w:t>
      </w:r>
      <w:r>
        <w:rPr>
          <w:rFonts w:eastAsiaTheme="majorEastAsia"/>
        </w:rPr>
        <w:t>e</w:t>
      </w:r>
      <w:r w:rsidRPr="00281334">
        <w:rPr>
          <w:rFonts w:eastAsiaTheme="majorEastAsia"/>
        </w:rPr>
        <w:t xml:space="preserve"> requirements on a database for an application</w:t>
      </w:r>
      <w:bookmarkEnd w:id="153"/>
      <w:bookmarkEnd w:id="154"/>
      <w:bookmarkEnd w:id="155"/>
    </w:p>
    <w:p w14:paraId="66DA22A0" w14:textId="77777777" w:rsidR="002D57C4" w:rsidRDefault="002D57C4" w:rsidP="002D57C4">
      <w:pPr>
        <w:spacing w:after="200"/>
      </w:pPr>
      <w:r w:rsidRPr="00281334">
        <w:t>In the same way requirements can be defined on the hosting infrastructure</w:t>
      </w:r>
      <w:r>
        <w:t xml:space="preserve"> (as shown above)</w:t>
      </w:r>
      <w:r w:rsidRPr="00281334">
        <w:t xml:space="preserve"> for an application, it is possible to express requirements against application or middleware components such as a database that is not defined in the same template. The provider may then allocate a database by any means, </w:t>
      </w:r>
      <w:r>
        <w:t>(</w:t>
      </w:r>
      <w:r w:rsidRPr="00281334">
        <w:t>e.g. using a database-as-a-service solution</w:t>
      </w:r>
      <w:r>
        <w:t>)</w:t>
      </w:r>
      <w:r w:rsidRPr="00281334">
        <w:t>.</w:t>
      </w:r>
    </w:p>
    <w:p w14:paraId="596F49D6" w14:textId="77777777" w:rsidR="002D57C4" w:rsidRDefault="002D57C4" w:rsidP="002D57C4">
      <w:pPr>
        <w:pStyle w:val="Caption"/>
        <w:keepNext/>
      </w:pPr>
      <w:bookmarkStart w:id="156" w:name="_Toc302293219"/>
      <w:bookmarkStart w:id="157" w:name="_Toc443660569"/>
      <w:r>
        <w:t xml:space="preserve">Example </w:t>
      </w:r>
      <w:fldSimple w:instr=" SEQ Example \* ARABIC ">
        <w:r w:rsidR="008C123E">
          <w:rPr>
            <w:noProof/>
          </w:rPr>
          <w:t>13</w:t>
        </w:r>
      </w:fldSimple>
      <w:r>
        <w:t xml:space="preserve"> - An abstract database requirement using a node filter</w:t>
      </w:r>
      <w:bookmarkEnd w:id="156"/>
      <w:bookmarkEnd w:id="157"/>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E95F290" w14:textId="77777777" w:rsidTr="00502E57">
        <w:tc>
          <w:tcPr>
            <w:tcW w:w="9576" w:type="dxa"/>
            <w:shd w:val="clear" w:color="auto" w:fill="D9D9D9" w:themeFill="background1" w:themeFillShade="D9"/>
          </w:tcPr>
          <w:p w14:paraId="1D707E4C"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7FA9DE21" w14:textId="77777777" w:rsidR="002D57C4" w:rsidRPr="006824F5" w:rsidRDefault="002D57C4" w:rsidP="00502E57">
            <w:pPr>
              <w:rPr>
                <w:rStyle w:val="CodeSnippet"/>
                <w:noProof/>
              </w:rPr>
            </w:pPr>
          </w:p>
          <w:p w14:paraId="32BBA4DB" w14:textId="77777777" w:rsidR="002D57C4" w:rsidRPr="006824F5" w:rsidRDefault="002D57C4" w:rsidP="00502E57">
            <w:pPr>
              <w:rPr>
                <w:rStyle w:val="CodeSnippet"/>
                <w:noProof/>
              </w:rPr>
            </w:pPr>
            <w:r w:rsidRPr="006824F5">
              <w:rPr>
                <w:rStyle w:val="CodeSnippet"/>
                <w:noProof/>
              </w:rPr>
              <w:t xml:space="preserve">description: Template with a </w:t>
            </w:r>
            <w:r>
              <w:rPr>
                <w:rStyle w:val="CodeSnippet"/>
                <w:noProof/>
              </w:rPr>
              <w:t xml:space="preserve">TOSCA Orchestrator selectable </w:t>
            </w:r>
            <w:r w:rsidRPr="006824F5">
              <w:rPr>
                <w:rStyle w:val="CodeSnippet"/>
                <w:noProof/>
              </w:rPr>
              <w:t>database requirement</w:t>
            </w:r>
            <w:r>
              <w:rPr>
                <w:rStyle w:val="CodeSnippet"/>
                <w:noProof/>
              </w:rPr>
              <w:t xml:space="preserve"> using a node_filter</w:t>
            </w:r>
            <w:r w:rsidRPr="006824F5">
              <w:rPr>
                <w:rStyle w:val="CodeSnippet"/>
                <w:noProof/>
              </w:rPr>
              <w:t>.</w:t>
            </w:r>
          </w:p>
          <w:p w14:paraId="63B02B9D" w14:textId="77777777" w:rsidR="002D57C4" w:rsidRDefault="002D57C4" w:rsidP="00502E57">
            <w:pPr>
              <w:rPr>
                <w:rStyle w:val="CodeSnippet"/>
                <w:noProof/>
              </w:rPr>
            </w:pPr>
          </w:p>
          <w:p w14:paraId="78861FDE" w14:textId="77777777" w:rsidR="002D57C4" w:rsidRPr="006824F5" w:rsidRDefault="002D57C4" w:rsidP="00502E57">
            <w:pPr>
              <w:rPr>
                <w:rStyle w:val="CodeSnippet"/>
                <w:noProof/>
              </w:rPr>
            </w:pPr>
            <w:r>
              <w:rPr>
                <w:rStyle w:val="CodeSnippet"/>
                <w:noProof/>
              </w:rPr>
              <w:t>topology_template:</w:t>
            </w:r>
          </w:p>
          <w:p w14:paraId="4C816ED3" w14:textId="77777777" w:rsidR="002D57C4" w:rsidRPr="006824F5" w:rsidRDefault="002D57C4" w:rsidP="00502E57">
            <w:pPr>
              <w:rPr>
                <w:rStyle w:val="CodeSnippet"/>
                <w:noProof/>
              </w:rPr>
            </w:pPr>
            <w:r>
              <w:rPr>
                <w:rStyle w:val="CodeSnippet"/>
                <w:noProof/>
              </w:rPr>
              <w:t xml:space="preserve">  </w:t>
            </w:r>
            <w:r w:rsidRPr="006824F5">
              <w:rPr>
                <w:rStyle w:val="CodeSnippet"/>
                <w:noProof/>
              </w:rPr>
              <w:t>inputs:</w:t>
            </w:r>
          </w:p>
          <w:p w14:paraId="1C857324"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469EE16D" w14:textId="77777777" w:rsidR="002D57C4" w:rsidRPr="006824F5" w:rsidRDefault="002D57C4" w:rsidP="00502E57">
            <w:pPr>
              <w:rPr>
                <w:rStyle w:val="CodeSnippet"/>
                <w:noProof/>
              </w:rPr>
            </w:pPr>
          </w:p>
          <w:p w14:paraId="583AF906"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697040A1" w14:textId="77777777" w:rsidR="002D57C4" w:rsidRPr="006824F5" w:rsidRDefault="002D57C4" w:rsidP="00502E57">
            <w:pPr>
              <w:rPr>
                <w:rStyle w:val="CodeSnippet"/>
                <w:noProof/>
              </w:rPr>
            </w:pPr>
            <w:r w:rsidRPr="006824F5">
              <w:rPr>
                <w:rStyle w:val="CodeSnippet"/>
                <w:noProof/>
              </w:rPr>
              <w:lastRenderedPageBreak/>
              <w:t xml:space="preserve">  </w:t>
            </w:r>
            <w:r>
              <w:rPr>
                <w:rStyle w:val="CodeSnippet"/>
                <w:noProof/>
              </w:rPr>
              <w:t xml:space="preserve">  </w:t>
            </w:r>
            <w:r w:rsidRPr="006824F5">
              <w:rPr>
                <w:rStyle w:val="CodeSnippet"/>
                <w:noProof/>
              </w:rPr>
              <w:t>my_app:</w:t>
            </w:r>
          </w:p>
          <w:p w14:paraId="126C5E72"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my.types.MyApplication</w:t>
            </w:r>
          </w:p>
          <w:p w14:paraId="626FFBDA"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properties:</w:t>
            </w:r>
          </w:p>
          <w:p w14:paraId="7D1DBC2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admin_user: { get_input: admin_username }</w:t>
            </w:r>
          </w:p>
          <w:p w14:paraId="78C700F9"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admin_password: { get_input: admin_password }</w:t>
            </w:r>
          </w:p>
          <w:p w14:paraId="057D3949" w14:textId="77777777" w:rsidR="002D57C4" w:rsidRDefault="002D57C4" w:rsidP="00502E57">
            <w:pPr>
              <w:rPr>
                <w:rStyle w:val="CodeSnippet"/>
                <w:noProof/>
              </w:rPr>
            </w:pPr>
            <w:r>
              <w:rPr>
                <w:rStyle w:val="CodeSnippet"/>
                <w:noProof/>
              </w:rPr>
              <w:t xml:space="preserve">        db_endpoint_url: { get</w:t>
            </w:r>
            <w:r w:rsidRPr="006824F5">
              <w:rPr>
                <w:rStyle w:val="CodeSnippet"/>
                <w:noProof/>
              </w:rPr>
              <w:t>_property: [</w:t>
            </w:r>
            <w:r>
              <w:rPr>
                <w:rStyle w:val="CodeSnippet"/>
                <w:noProof/>
              </w:rPr>
              <w:t xml:space="preserve">SELF, </w:t>
            </w:r>
            <w:r w:rsidRPr="007C22E7">
              <w:rPr>
                <w:rStyle w:val="CodeSnippetHighlight"/>
                <w:highlight w:val="yellow"/>
              </w:rPr>
              <w:t>database_endpoint</w:t>
            </w:r>
            <w:r w:rsidRPr="006824F5">
              <w:rPr>
                <w:rStyle w:val="CodeSnippet"/>
                <w:noProof/>
              </w:rPr>
              <w:t xml:space="preserve">, </w:t>
            </w:r>
            <w:r>
              <w:rPr>
                <w:rStyle w:val="CodeSnippet"/>
                <w:noProof/>
              </w:rPr>
              <w:t>url_path</w:t>
            </w:r>
            <w:r w:rsidRPr="006824F5">
              <w:rPr>
                <w:rStyle w:val="CodeSnippet"/>
                <w:noProof/>
              </w:rPr>
              <w:t xml:space="preserve"> ] }</w:t>
            </w:r>
            <w:r>
              <w:rPr>
                <w:rStyle w:val="CodeSnippet"/>
                <w:noProof/>
              </w:rPr>
              <w:t xml:space="preserve">  </w:t>
            </w:r>
            <w:r w:rsidRPr="006824F5">
              <w:rPr>
                <w:rStyle w:val="CodeSnippet"/>
                <w:noProof/>
              </w:rPr>
              <w:t xml:space="preserve">    </w:t>
            </w:r>
            <w:r>
              <w:rPr>
                <w:rStyle w:val="CodeSnippet"/>
                <w:noProof/>
              </w:rPr>
              <w:t xml:space="preserve">   </w:t>
            </w:r>
          </w:p>
          <w:p w14:paraId="300B5D7E" w14:textId="77777777" w:rsidR="002D57C4" w:rsidRPr="006824F5" w:rsidRDefault="002D57C4" w:rsidP="00502E57">
            <w:pPr>
              <w:rPr>
                <w:rStyle w:val="CodeSnippet"/>
                <w:noProof/>
              </w:rPr>
            </w:pPr>
            <w:r>
              <w:rPr>
                <w:rStyle w:val="CodeSnippet"/>
                <w:noProof/>
              </w:rPr>
              <w:t xml:space="preserve">      </w:t>
            </w:r>
            <w:r w:rsidRPr="006824F5">
              <w:rPr>
                <w:rStyle w:val="CodeSnippet"/>
                <w:noProof/>
              </w:rPr>
              <w:t>requirements:</w:t>
            </w:r>
          </w:p>
          <w:p w14:paraId="3F0E788D"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w:t>
            </w:r>
            <w:r w:rsidRPr="007C22E7">
              <w:rPr>
                <w:rStyle w:val="CodeSnippetHighlight"/>
                <w:highlight w:val="yellow"/>
              </w:rPr>
              <w:t>database_endpoint</w:t>
            </w:r>
            <w:r w:rsidRPr="006824F5">
              <w:rPr>
                <w:rStyle w:val="CodeSnippet"/>
                <w:noProof/>
              </w:rPr>
              <w:t>:</w:t>
            </w:r>
          </w:p>
          <w:p w14:paraId="29338188" w14:textId="77777777" w:rsidR="002D57C4" w:rsidRDefault="002D57C4" w:rsidP="00502E57">
            <w:pPr>
              <w:rPr>
                <w:rStyle w:val="CodeSnippet"/>
                <w:noProof/>
              </w:rPr>
            </w:pPr>
            <w:r>
              <w:rPr>
                <w:rStyle w:val="CodeSnippet"/>
                <w:noProof/>
              </w:rPr>
              <w:t xml:space="preserve">            node: my.types.</w:t>
            </w:r>
            <w:r w:rsidRPr="006824F5">
              <w:rPr>
                <w:rStyle w:val="CodeSnippet"/>
                <w:noProof/>
              </w:rPr>
              <w:t>nodes.</w:t>
            </w:r>
            <w:r>
              <w:rPr>
                <w:rStyle w:val="CodeSnippet"/>
                <w:noProof/>
              </w:rPr>
              <w:t>MyDatabase</w:t>
            </w:r>
          </w:p>
          <w:p w14:paraId="37FCFCBF" w14:textId="77777777" w:rsidR="002D57C4" w:rsidRPr="006824F5" w:rsidRDefault="002D57C4" w:rsidP="00502E57">
            <w:pPr>
              <w:rPr>
                <w:rStyle w:val="CodeSnippet"/>
                <w:noProof/>
              </w:rPr>
            </w:pPr>
            <w:r>
              <w:rPr>
                <w:rStyle w:val="CodeSnippet"/>
                <w:noProof/>
              </w:rPr>
              <w:t xml:space="preserve">            node_filter:</w:t>
            </w:r>
          </w:p>
          <w:p w14:paraId="7F790A05"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properties</w:t>
            </w:r>
            <w:r w:rsidRPr="006824F5">
              <w:rPr>
                <w:rStyle w:val="CodeSnippet"/>
                <w:noProof/>
              </w:rPr>
              <w:t>:</w:t>
            </w:r>
          </w:p>
          <w:p w14:paraId="61824B77"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 </w:t>
            </w:r>
            <w:r>
              <w:rPr>
                <w:rStyle w:val="CodeSnippet"/>
                <w:noProof/>
              </w:rPr>
              <w:t>db</w:t>
            </w:r>
            <w:r w:rsidRPr="006824F5">
              <w:rPr>
                <w:rStyle w:val="CodeSnippet"/>
                <w:noProof/>
              </w:rPr>
              <w:t>_version: { greater_or_equal: 5.5 }</w:t>
            </w:r>
          </w:p>
        </w:tc>
      </w:tr>
    </w:tbl>
    <w:p w14:paraId="39877274" w14:textId="77777777" w:rsidR="002D57C4" w:rsidRDefault="002D57C4" w:rsidP="002D57C4">
      <w:pPr>
        <w:pStyle w:val="NormalaroundTable"/>
      </w:pPr>
      <w:r w:rsidRPr="00281334">
        <w:lastRenderedPageBreak/>
        <w:t xml:space="preserve">In the example above, the application </w:t>
      </w:r>
      <w:r w:rsidRPr="00281334">
        <w:rPr>
          <w:rFonts w:ascii="Consolas" w:hAnsi="Consolas" w:cs="Consolas"/>
          <w:b/>
          <w:sz w:val="20"/>
          <w:szCs w:val="20"/>
        </w:rPr>
        <w:t>my_app</w:t>
      </w:r>
      <w:r w:rsidRPr="00281334">
        <w:t xml:space="preserve"> </w:t>
      </w:r>
      <w:r>
        <w:t>requires</w:t>
      </w:r>
      <w:r w:rsidRPr="00281334">
        <w:t xml:space="preserve"> a database</w:t>
      </w:r>
      <w:r>
        <w:t xml:space="preserve"> node of type </w:t>
      </w:r>
      <w:r w:rsidRPr="002D2819">
        <w:rPr>
          <w:rStyle w:val="CodeSnippetHighlight"/>
        </w:rPr>
        <w:t>MyDatabase</w:t>
      </w:r>
      <w:r w:rsidRPr="00281334">
        <w:t xml:space="preserve"> wh</w:t>
      </w:r>
      <w:r>
        <w:t xml:space="preserve">ich has a </w:t>
      </w:r>
      <w:r w:rsidRPr="00AC5BFD">
        <w:rPr>
          <w:rStyle w:val="CodeSnippetHighlight"/>
        </w:rPr>
        <w:t>db_version</w:t>
      </w:r>
      <w:r w:rsidRPr="00281334">
        <w:t xml:space="preserve"> </w:t>
      </w:r>
      <w:r>
        <w:t xml:space="preserve">property value </w:t>
      </w:r>
      <w:r w:rsidRPr="00281334">
        <w:t xml:space="preserve">of </w:t>
      </w:r>
      <w:r w:rsidRPr="00AC5BFD">
        <w:rPr>
          <w:rStyle w:val="CodeSnippetHighlight"/>
        </w:rPr>
        <w:t>greater_or_equal</w:t>
      </w:r>
      <w:r>
        <w:t xml:space="preserve"> to the value</w:t>
      </w:r>
      <w:r w:rsidRPr="00281334">
        <w:t xml:space="preserve"> 5.5. </w:t>
      </w:r>
    </w:p>
    <w:p w14:paraId="1C3E9473" w14:textId="77777777" w:rsidR="002D57C4" w:rsidRDefault="002D57C4" w:rsidP="002D57C4">
      <w:pPr>
        <w:pStyle w:val="NormalaroundTable"/>
      </w:pPr>
      <w:r w:rsidRPr="00281334">
        <w:t>Th</w:t>
      </w:r>
      <w:r>
        <w:t>is</w:t>
      </w:r>
      <w:r w:rsidRPr="00281334">
        <w:t xml:space="preserve"> example </w:t>
      </w:r>
      <w:r>
        <w:t xml:space="preserve">also shows how the </w:t>
      </w:r>
      <w:r w:rsidRPr="00F9145D">
        <w:rPr>
          <w:rStyle w:val="CodeSnippetHighlight"/>
        </w:rPr>
        <w:t>get_property</w:t>
      </w:r>
      <w:r>
        <w:t xml:space="preserve"> intrinsic function can be used to retrieve the </w:t>
      </w:r>
      <w:r w:rsidRPr="00BD6F02">
        <w:rPr>
          <w:rStyle w:val="CodeSnippetHighlight"/>
        </w:rPr>
        <w:t>url_path</w:t>
      </w:r>
      <w:r>
        <w:t xml:space="preserve"> </w:t>
      </w:r>
      <w:r w:rsidRPr="00281334">
        <w:t xml:space="preserve">property </w:t>
      </w:r>
      <w:r>
        <w:t>from th</w:t>
      </w:r>
      <w:r w:rsidRPr="00281334">
        <w:t>e database</w:t>
      </w:r>
      <w:r>
        <w:t xml:space="preserve"> node that will be</w:t>
      </w:r>
      <w:r w:rsidRPr="00833D40">
        <w:t xml:space="preserve"> selected by the provider and connected</w:t>
      </w:r>
      <w:r>
        <w:t xml:space="preserve"> to </w:t>
      </w:r>
      <w:r w:rsidRPr="00833D40">
        <w:rPr>
          <w:rStyle w:val="CodeSnippetHighlight"/>
        </w:rPr>
        <w:t>my_app</w:t>
      </w:r>
      <w:r>
        <w:t xml:space="preserve"> at runtime due to fulfillment of the </w:t>
      </w:r>
      <w:r w:rsidRPr="00F9145D">
        <w:rPr>
          <w:rStyle w:val="CodeSnippetHighlight"/>
        </w:rPr>
        <w:t>database_endpoint</w:t>
      </w:r>
      <w:r>
        <w:t xml:space="preserve"> requirement.</w:t>
      </w:r>
      <w:r w:rsidRPr="00281334">
        <w:t xml:space="preserve"> </w:t>
      </w:r>
      <w:r>
        <w:t xml:space="preserve">To locate the property, the get_property’s </w:t>
      </w:r>
      <w:r w:rsidRPr="00281334">
        <w:t xml:space="preserve">first argument is </w:t>
      </w:r>
      <w:r>
        <w:t xml:space="preserve">set to the keyword </w:t>
      </w:r>
      <w:r w:rsidRPr="00E260CE">
        <w:rPr>
          <w:rStyle w:val="CodeSnippetHighlight"/>
        </w:rPr>
        <w:t>SELF</w:t>
      </w:r>
      <w:r>
        <w:t xml:space="preserve"> which indicates the property is being referenced from something in the node itself. The second parameter is the </w:t>
      </w:r>
      <w:r w:rsidRPr="00281334">
        <w:t xml:space="preserve">name of </w:t>
      </w:r>
      <w:r>
        <w:t xml:space="preserve">the requirement named </w:t>
      </w:r>
      <w:r w:rsidRPr="00281334">
        <w:rPr>
          <w:rFonts w:ascii="Consolas" w:hAnsi="Consolas" w:cs="Consolas"/>
          <w:b/>
          <w:sz w:val="20"/>
          <w:szCs w:val="20"/>
        </w:rPr>
        <w:t>database</w:t>
      </w:r>
      <w:r>
        <w:rPr>
          <w:rFonts w:ascii="Consolas" w:hAnsi="Consolas" w:cs="Consolas"/>
          <w:b/>
          <w:sz w:val="20"/>
          <w:szCs w:val="20"/>
        </w:rPr>
        <w:t xml:space="preserve">_endpoint </w:t>
      </w:r>
      <w:r w:rsidRPr="00833D40">
        <w:t xml:space="preserve">which contains the property </w:t>
      </w:r>
      <w:r>
        <w:t>we are looking for</w:t>
      </w:r>
      <w:r w:rsidRPr="006158FF">
        <w:t>.</w:t>
      </w:r>
      <w:r w:rsidRPr="00281334">
        <w:t xml:space="preserve"> </w:t>
      </w:r>
      <w:r>
        <w:t>T</w:t>
      </w:r>
      <w:r w:rsidRPr="00281334">
        <w:t xml:space="preserve">he </w:t>
      </w:r>
      <w:r>
        <w:t xml:space="preserve">last </w:t>
      </w:r>
      <w:r w:rsidRPr="00281334">
        <w:t>argument is the name of the property</w:t>
      </w:r>
      <w:r>
        <w:t xml:space="preserve"> itself (i.e., </w:t>
      </w:r>
      <w:r w:rsidRPr="00603C08">
        <w:rPr>
          <w:rStyle w:val="CodeSnippetHighlight"/>
        </w:rPr>
        <w:t>url_path</w:t>
      </w:r>
      <w:r>
        <w:rPr>
          <w:rStyle w:val="CodeSnippetHighlight"/>
        </w:rPr>
        <w:t>)</w:t>
      </w:r>
      <w:r>
        <w:t xml:space="preserve"> which contains </w:t>
      </w:r>
      <w:r w:rsidRPr="00281334">
        <w:t xml:space="preserve">the </w:t>
      </w:r>
      <w:r>
        <w:t xml:space="preserve"> value we want to retrieve and assign to </w:t>
      </w:r>
      <w:r w:rsidRPr="002D2819">
        <w:rPr>
          <w:rStyle w:val="CodeSnippetHighlight"/>
        </w:rPr>
        <w:t>db_endpoint_url</w:t>
      </w:r>
      <w:r>
        <w:t>.</w:t>
      </w:r>
    </w:p>
    <w:p w14:paraId="27D1BE1F" w14:textId="77777777" w:rsidR="002D57C4" w:rsidRDefault="002D57C4" w:rsidP="002D57C4">
      <w:pPr>
        <w:spacing w:after="200"/>
      </w:pPr>
      <w:r>
        <w:t>The alternative representation, which includes a node template in the topology for database that is still selectable by the TOSCA orchestrator for the above example, is as follows:</w:t>
      </w:r>
    </w:p>
    <w:p w14:paraId="34776389" w14:textId="77777777" w:rsidR="002D57C4" w:rsidRDefault="002D57C4" w:rsidP="002D57C4">
      <w:pPr>
        <w:pStyle w:val="Caption"/>
        <w:keepNext/>
      </w:pPr>
      <w:bookmarkStart w:id="158" w:name="_Toc302293220"/>
      <w:bookmarkStart w:id="159" w:name="_Toc443660570"/>
      <w:r>
        <w:t xml:space="preserve">Example </w:t>
      </w:r>
      <w:fldSimple w:instr=" SEQ Example \* ARABIC ">
        <w:r w:rsidR="008C123E">
          <w:rPr>
            <w:noProof/>
          </w:rPr>
          <w:t>14</w:t>
        </w:r>
      </w:fldSimple>
      <w:r>
        <w:t xml:space="preserve"> - An abstract database node template</w:t>
      </w:r>
      <w:bookmarkEnd w:id="158"/>
      <w:bookmarkEnd w:id="159"/>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7BC688CF" w14:textId="77777777" w:rsidTr="00502E57">
        <w:tc>
          <w:tcPr>
            <w:tcW w:w="9576" w:type="dxa"/>
            <w:shd w:val="clear" w:color="auto" w:fill="D9D9D9" w:themeFill="background1" w:themeFillShade="D9"/>
          </w:tcPr>
          <w:p w14:paraId="6332420E"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1A1CF146" w14:textId="77777777" w:rsidR="002D57C4" w:rsidRPr="006824F5" w:rsidRDefault="002D57C4" w:rsidP="00502E57">
            <w:pPr>
              <w:rPr>
                <w:rStyle w:val="CodeSnippet"/>
                <w:noProof/>
              </w:rPr>
            </w:pPr>
          </w:p>
          <w:p w14:paraId="6360CA44" w14:textId="77777777" w:rsidR="002D57C4" w:rsidRPr="006824F5" w:rsidRDefault="002D57C4" w:rsidP="00502E57">
            <w:pPr>
              <w:rPr>
                <w:rStyle w:val="CodeSnippet"/>
                <w:noProof/>
              </w:rPr>
            </w:pPr>
            <w:r w:rsidRPr="006824F5">
              <w:rPr>
                <w:rStyle w:val="CodeSnippet"/>
                <w:noProof/>
              </w:rPr>
              <w:t xml:space="preserve">description: Template with a </w:t>
            </w:r>
            <w:r>
              <w:rPr>
                <w:rStyle w:val="CodeSnippet"/>
                <w:noProof/>
              </w:rPr>
              <w:t xml:space="preserve">TOSCA Orchestrator selectable </w:t>
            </w:r>
            <w:r w:rsidRPr="006824F5">
              <w:rPr>
                <w:rStyle w:val="CodeSnippet"/>
                <w:noProof/>
              </w:rPr>
              <w:t>database</w:t>
            </w:r>
            <w:r>
              <w:rPr>
                <w:rStyle w:val="CodeSnippet"/>
                <w:noProof/>
              </w:rPr>
              <w:t xml:space="preserve"> using node template</w:t>
            </w:r>
            <w:r w:rsidRPr="006824F5">
              <w:rPr>
                <w:rStyle w:val="CodeSnippet"/>
                <w:noProof/>
              </w:rPr>
              <w:t>.</w:t>
            </w:r>
          </w:p>
          <w:p w14:paraId="133C899E" w14:textId="77777777" w:rsidR="002D57C4" w:rsidRDefault="002D57C4" w:rsidP="00502E57">
            <w:pPr>
              <w:rPr>
                <w:rStyle w:val="CodeSnippet"/>
                <w:noProof/>
              </w:rPr>
            </w:pPr>
          </w:p>
          <w:p w14:paraId="14782FFE" w14:textId="77777777" w:rsidR="002D57C4" w:rsidRPr="006824F5" w:rsidRDefault="002D57C4" w:rsidP="00502E57">
            <w:pPr>
              <w:rPr>
                <w:rStyle w:val="CodeSnippet"/>
                <w:noProof/>
              </w:rPr>
            </w:pPr>
            <w:r>
              <w:rPr>
                <w:rStyle w:val="CodeSnippet"/>
                <w:noProof/>
              </w:rPr>
              <w:t>topology_template:</w:t>
            </w:r>
          </w:p>
          <w:p w14:paraId="61D5E296" w14:textId="77777777" w:rsidR="002D57C4" w:rsidRPr="006824F5" w:rsidRDefault="002D57C4" w:rsidP="00502E57">
            <w:pPr>
              <w:rPr>
                <w:rStyle w:val="CodeSnippet"/>
                <w:noProof/>
              </w:rPr>
            </w:pPr>
            <w:r>
              <w:rPr>
                <w:rStyle w:val="CodeSnippet"/>
                <w:noProof/>
              </w:rPr>
              <w:t xml:space="preserve">  </w:t>
            </w:r>
            <w:r w:rsidRPr="006824F5">
              <w:rPr>
                <w:rStyle w:val="CodeSnippet"/>
                <w:noProof/>
              </w:rPr>
              <w:t>inputs:</w:t>
            </w:r>
          </w:p>
          <w:p w14:paraId="656280FD"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0EFB445A" w14:textId="77777777" w:rsidR="002D57C4" w:rsidRPr="006824F5" w:rsidRDefault="002D57C4" w:rsidP="00502E57">
            <w:pPr>
              <w:rPr>
                <w:rStyle w:val="CodeSnippet"/>
                <w:noProof/>
              </w:rPr>
            </w:pPr>
          </w:p>
          <w:p w14:paraId="5879ED63"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5894CDBF"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my_app:</w:t>
            </w:r>
          </w:p>
          <w:p w14:paraId="5FA60FF8"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my.types.MyApplication</w:t>
            </w:r>
          </w:p>
          <w:p w14:paraId="00BF9967"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properties:</w:t>
            </w:r>
          </w:p>
          <w:p w14:paraId="516CC501"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admin_user: { get_input: admin_username }</w:t>
            </w:r>
          </w:p>
          <w:p w14:paraId="54CEA73B"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admin_password: { get_input: admin_password }</w:t>
            </w:r>
          </w:p>
          <w:p w14:paraId="16F26F02" w14:textId="77777777" w:rsidR="002D57C4" w:rsidRDefault="002D57C4" w:rsidP="00502E57">
            <w:pPr>
              <w:rPr>
                <w:rStyle w:val="CodeSnippet"/>
                <w:noProof/>
              </w:rPr>
            </w:pPr>
            <w:r>
              <w:rPr>
                <w:rStyle w:val="CodeSnippet"/>
                <w:noProof/>
              </w:rPr>
              <w:t xml:space="preserve">        db_endpoint_url: { get</w:t>
            </w:r>
            <w:r w:rsidRPr="006824F5">
              <w:rPr>
                <w:rStyle w:val="CodeSnippet"/>
                <w:noProof/>
              </w:rPr>
              <w:t>_property: [</w:t>
            </w:r>
            <w:r>
              <w:rPr>
                <w:rStyle w:val="CodeSnippet"/>
                <w:noProof/>
              </w:rPr>
              <w:t xml:space="preserve">SELF, </w:t>
            </w:r>
            <w:r w:rsidRPr="007C22E7">
              <w:rPr>
                <w:rStyle w:val="CodeSnippetHighlight"/>
                <w:highlight w:val="yellow"/>
              </w:rPr>
              <w:t>database_endpoint</w:t>
            </w:r>
            <w:r w:rsidRPr="006824F5">
              <w:rPr>
                <w:rStyle w:val="CodeSnippet"/>
                <w:noProof/>
              </w:rPr>
              <w:t xml:space="preserve">, </w:t>
            </w:r>
            <w:r>
              <w:rPr>
                <w:rStyle w:val="CodeSnippet"/>
                <w:noProof/>
              </w:rPr>
              <w:t>url_path</w:t>
            </w:r>
            <w:r w:rsidRPr="006824F5">
              <w:rPr>
                <w:rStyle w:val="CodeSnippet"/>
                <w:noProof/>
              </w:rPr>
              <w:t xml:space="preserve"> ] }</w:t>
            </w:r>
            <w:r>
              <w:rPr>
                <w:rStyle w:val="CodeSnippet"/>
                <w:noProof/>
              </w:rPr>
              <w:t xml:space="preserve">  </w:t>
            </w:r>
            <w:r w:rsidRPr="006824F5">
              <w:rPr>
                <w:rStyle w:val="CodeSnippet"/>
                <w:noProof/>
              </w:rPr>
              <w:t xml:space="preserve">    </w:t>
            </w:r>
            <w:r>
              <w:rPr>
                <w:rStyle w:val="CodeSnippet"/>
                <w:noProof/>
              </w:rPr>
              <w:t xml:space="preserve">   </w:t>
            </w:r>
          </w:p>
          <w:p w14:paraId="6D995AC5" w14:textId="77777777" w:rsidR="002D57C4" w:rsidRDefault="002D57C4" w:rsidP="00502E57">
            <w:pPr>
              <w:rPr>
                <w:rStyle w:val="CodeSnippet"/>
                <w:noProof/>
              </w:rPr>
            </w:pPr>
            <w:r>
              <w:rPr>
                <w:rStyle w:val="CodeSnippet"/>
                <w:noProof/>
              </w:rPr>
              <w:t xml:space="preserve">      </w:t>
            </w:r>
            <w:r w:rsidRPr="006824F5">
              <w:rPr>
                <w:rStyle w:val="CodeSnippet"/>
                <w:noProof/>
              </w:rPr>
              <w:t>requirements:</w:t>
            </w:r>
          </w:p>
          <w:p w14:paraId="2F3C1680"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w:t>
            </w:r>
            <w:r w:rsidRPr="007C22E7">
              <w:rPr>
                <w:rStyle w:val="CodeSnippetHighlight"/>
                <w:highlight w:val="yellow"/>
              </w:rPr>
              <w:t>database_endpoint</w:t>
            </w:r>
            <w:r w:rsidRPr="006824F5">
              <w:rPr>
                <w:rStyle w:val="CodeSnippet"/>
                <w:noProof/>
              </w:rPr>
              <w:t>:</w:t>
            </w:r>
            <w:r>
              <w:rPr>
                <w:rStyle w:val="CodeSnippet"/>
                <w:noProof/>
              </w:rPr>
              <w:t xml:space="preserve"> my_abstract_database</w:t>
            </w:r>
          </w:p>
          <w:p w14:paraId="2F380BBC" w14:textId="77777777" w:rsidR="002D57C4" w:rsidRDefault="002D57C4" w:rsidP="00502E57">
            <w:pPr>
              <w:rPr>
                <w:rStyle w:val="CodeSnippet"/>
                <w:noProof/>
              </w:rPr>
            </w:pPr>
          </w:p>
          <w:p w14:paraId="1426FFF8" w14:textId="77777777" w:rsidR="002D57C4" w:rsidRDefault="002D57C4" w:rsidP="00502E57">
            <w:pPr>
              <w:rPr>
                <w:rStyle w:val="CodeSnippet"/>
                <w:noProof/>
              </w:rPr>
            </w:pPr>
            <w:r>
              <w:rPr>
                <w:rStyle w:val="CodeSnippet"/>
                <w:noProof/>
              </w:rPr>
              <w:t xml:space="preserve">    my_abstract_database:</w:t>
            </w:r>
          </w:p>
          <w:p w14:paraId="37368A50" w14:textId="77777777" w:rsidR="002D57C4" w:rsidRPr="006824F5" w:rsidRDefault="002D57C4" w:rsidP="00502E57">
            <w:pPr>
              <w:rPr>
                <w:rStyle w:val="CodeSnippet"/>
                <w:noProof/>
              </w:rPr>
            </w:pPr>
            <w:r>
              <w:rPr>
                <w:rStyle w:val="CodeSnippet"/>
                <w:noProof/>
              </w:rPr>
              <w:t xml:space="preserve">      type: my.types.</w:t>
            </w:r>
            <w:r w:rsidRPr="006824F5">
              <w:rPr>
                <w:rStyle w:val="CodeSnippet"/>
                <w:noProof/>
              </w:rPr>
              <w:t>nodes.</w:t>
            </w:r>
            <w:r>
              <w:rPr>
                <w:rStyle w:val="CodeSnippet"/>
                <w:noProof/>
              </w:rPr>
              <w:t>MyDatabase</w:t>
            </w:r>
          </w:p>
          <w:p w14:paraId="4264E1E6"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properties</w:t>
            </w:r>
            <w:r w:rsidRPr="006824F5">
              <w:rPr>
                <w:rStyle w:val="CodeSnippet"/>
                <w:noProof/>
              </w:rPr>
              <w:t>:</w:t>
            </w:r>
          </w:p>
          <w:p w14:paraId="333B0F4B"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db</w:t>
            </w:r>
            <w:r w:rsidRPr="006824F5">
              <w:rPr>
                <w:rStyle w:val="CodeSnippet"/>
                <w:noProof/>
              </w:rPr>
              <w:t>_version: { greater_or_equal: 5.5 }</w:t>
            </w:r>
          </w:p>
        </w:tc>
      </w:tr>
    </w:tbl>
    <w:p w14:paraId="0A7B61DE" w14:textId="77777777" w:rsidR="002D57C4" w:rsidRPr="003F77A5" w:rsidRDefault="002D57C4" w:rsidP="002D57C4">
      <w:pPr>
        <w:pStyle w:val="Heading2"/>
        <w:numPr>
          <w:ilvl w:val="1"/>
          <w:numId w:val="3"/>
        </w:numPr>
      </w:pPr>
      <w:bookmarkStart w:id="160" w:name="_Toc302251680"/>
      <w:bookmarkStart w:id="161" w:name="_Toc445238234"/>
      <w:bookmarkStart w:id="162" w:name="_Toc379455194"/>
      <w:bookmarkStart w:id="163" w:name="_Toc379455012"/>
      <w:bookmarkStart w:id="164" w:name="_Toc397688789"/>
      <w:r>
        <w:lastRenderedPageBreak/>
        <w:t>Using node template substitution for model composition</w:t>
      </w:r>
      <w:bookmarkEnd w:id="160"/>
      <w:bookmarkEnd w:id="161"/>
    </w:p>
    <w:p w14:paraId="3A662E15" w14:textId="77777777" w:rsidR="002D57C4" w:rsidRDefault="002D57C4" w:rsidP="002D57C4">
      <w:pPr>
        <w:spacing w:after="200"/>
        <w:rPr>
          <w:rFonts w:ascii="Calibri" w:eastAsia="Calibri" w:hAnsi="Calibri"/>
        </w:rPr>
      </w:pPr>
      <w:r w:rsidRPr="003F77A5">
        <w:rPr>
          <w:rFonts w:ascii="Calibri" w:eastAsia="Calibri" w:hAnsi="Calibri"/>
        </w:rPr>
        <w:t>From an application perspective, it is often not necessary or desired to dive into platform details, but the platform/runtime for an application is abstracted. In such cases, the template for an application can use generic representations of platform components. The details for such platform components</w:t>
      </w:r>
      <w:r>
        <w:rPr>
          <w:rFonts w:ascii="Calibri" w:eastAsia="Calibri" w:hAnsi="Calibri"/>
        </w:rPr>
        <w:t>, such as the underlying hosting infrastructure at its configuration,</w:t>
      </w:r>
      <w:r w:rsidRPr="003F77A5">
        <w:rPr>
          <w:rFonts w:ascii="Calibri" w:eastAsia="Calibri" w:hAnsi="Calibri"/>
        </w:rPr>
        <w:t xml:space="preserve"> can then be defined in separate template files that </w:t>
      </w:r>
      <w:r>
        <w:rPr>
          <w:rFonts w:ascii="Calibri" w:eastAsia="Calibri" w:hAnsi="Calibri"/>
        </w:rPr>
        <w:t>can be used for substituting the more abstract representations in the application level template file.</w:t>
      </w:r>
    </w:p>
    <w:p w14:paraId="7D02AA73" w14:textId="77777777" w:rsidR="002D57C4" w:rsidRDefault="002D57C4" w:rsidP="002D57C4">
      <w:pPr>
        <w:pStyle w:val="Heading3"/>
        <w:numPr>
          <w:ilvl w:val="2"/>
          <w:numId w:val="3"/>
        </w:numPr>
        <w:rPr>
          <w:rFonts w:eastAsia="Calibri"/>
        </w:rPr>
      </w:pPr>
      <w:r>
        <w:rPr>
          <w:rFonts w:eastAsia="Calibri"/>
        </w:rPr>
        <w:t>Understanding node template instantiation through a TOSCA Orchestrator</w:t>
      </w:r>
    </w:p>
    <w:p w14:paraId="6A520146" w14:textId="77777777" w:rsidR="002D57C4" w:rsidRDefault="002D57C4" w:rsidP="002D57C4">
      <w:pPr>
        <w:spacing w:after="200"/>
        <w:rPr>
          <w:rFonts w:ascii="Calibri" w:eastAsia="Calibri" w:hAnsi="Calibri"/>
        </w:rPr>
      </w:pPr>
      <w:r>
        <w:rPr>
          <w:rFonts w:ascii="Calibri" w:eastAsia="Calibri" w:hAnsi="Calibri"/>
        </w:rPr>
        <w:t>When a topology template is instantiated by a TOSCA Orchestrator, the orchestrator has to look for realizations of the single node templates according to the node types specified for each node template. Such realizations can either be node types that include the appropriate implementation artifacts and deployment artifacts that can be used by the orchestrator to bring to life the real-world resource modeled by a node template. Alternatively, separate topology templates may be annotated as being suitable for realizing a node template in the top-level topology template.</w:t>
      </w:r>
    </w:p>
    <w:p w14:paraId="6707D23D" w14:textId="77777777" w:rsidR="002D57C4" w:rsidRDefault="002D57C4" w:rsidP="002D57C4">
      <w:pPr>
        <w:spacing w:after="200"/>
        <w:rPr>
          <w:rFonts w:ascii="Calibri" w:eastAsia="Calibri" w:hAnsi="Calibri"/>
        </w:rPr>
      </w:pPr>
      <w:r>
        <w:rPr>
          <w:rFonts w:ascii="Calibri" w:eastAsia="Calibri" w:hAnsi="Calibri"/>
        </w:rPr>
        <w:t>In the latter case, a TOSCA Orchestrator will use additional substitution mapping information provided as part of the substituting topology templates to derive how the substituted part get “wired” into the overall deployment, for example, how capabilities of a node template in the top-level topology template get bound to capabilities of node templates in the substituting topology template.</w:t>
      </w:r>
    </w:p>
    <w:p w14:paraId="32195902" w14:textId="77777777" w:rsidR="002D57C4" w:rsidRPr="003F77A5" w:rsidRDefault="002D57C4" w:rsidP="002D57C4">
      <w:pPr>
        <w:spacing w:after="200"/>
        <w:rPr>
          <w:rFonts w:ascii="Calibri" w:eastAsia="Calibri" w:hAnsi="Calibri"/>
        </w:rPr>
      </w:pPr>
      <w:r>
        <w:rPr>
          <w:rFonts w:ascii="Calibri" w:eastAsia="Calibri" w:hAnsi="Calibri"/>
        </w:rPr>
        <w:t>Thus, in cases where no “normal” node type implementation is available, or the node type corresponds to a whole subsystem that cannot be implemented as a single node, additional topology templates can be used for filling in more abstract placeholders in top level application templates.</w:t>
      </w:r>
    </w:p>
    <w:p w14:paraId="11787C51" w14:textId="77777777" w:rsidR="002D57C4" w:rsidRPr="003F77A5" w:rsidRDefault="002D57C4" w:rsidP="002D57C4">
      <w:pPr>
        <w:pStyle w:val="Heading3"/>
        <w:numPr>
          <w:ilvl w:val="2"/>
          <w:numId w:val="3"/>
        </w:numPr>
        <w:rPr>
          <w:rFonts w:eastAsia="Calibri"/>
        </w:rPr>
      </w:pPr>
      <w:bookmarkStart w:id="165" w:name="_Ref413160595"/>
      <w:r>
        <w:rPr>
          <w:rFonts w:eastAsia="Calibri"/>
        </w:rPr>
        <w:t>Definition of the top-level service</w:t>
      </w:r>
      <w:r w:rsidRPr="003F77A5">
        <w:rPr>
          <w:rFonts w:eastAsia="Calibri"/>
        </w:rPr>
        <w:t xml:space="preserve"> template</w:t>
      </w:r>
      <w:bookmarkEnd w:id="165"/>
    </w:p>
    <w:p w14:paraId="5645FA0E" w14:textId="77777777" w:rsidR="002D57C4" w:rsidRDefault="002D57C4" w:rsidP="002D57C4">
      <w:pPr>
        <w:spacing w:after="200"/>
      </w:pPr>
      <w:r w:rsidRPr="003F77A5">
        <w:rPr>
          <w:rFonts w:ascii="Calibri" w:eastAsia="Calibri" w:hAnsi="Calibri"/>
        </w:rPr>
        <w:t xml:space="preserve">The following sample defines a web application </w:t>
      </w:r>
      <w:r w:rsidRPr="003F77A5">
        <w:rPr>
          <w:rFonts w:ascii="Consolas" w:eastAsia="Calibri" w:hAnsi="Consolas" w:cs="Consolas"/>
          <w:b/>
          <w:szCs w:val="20"/>
        </w:rPr>
        <w:t>web_app</w:t>
      </w:r>
      <w:r w:rsidRPr="003F77A5">
        <w:rPr>
          <w:rFonts w:ascii="Calibri" w:eastAsia="Calibri" w:hAnsi="Calibri"/>
        </w:rPr>
        <w:t xml:space="preserve"> connected to a database </w:t>
      </w:r>
      <w:r w:rsidRPr="003F77A5">
        <w:rPr>
          <w:rFonts w:ascii="Consolas" w:eastAsia="Calibri" w:hAnsi="Consolas" w:cs="Consolas"/>
          <w:b/>
          <w:szCs w:val="20"/>
        </w:rPr>
        <w:t>db</w:t>
      </w:r>
      <w:r w:rsidRPr="003F77A5">
        <w:t>.</w:t>
      </w:r>
      <w:r>
        <w:t xml:space="preserve"> In this example, the complete hosting stack for the application is defined within the same topology template: the web application is hosted on a web server </w:t>
      </w:r>
      <w:r w:rsidRPr="00B013BB">
        <w:rPr>
          <w:rStyle w:val="CodeSnippetHighlight"/>
        </w:rPr>
        <w:t>web_server</w:t>
      </w:r>
      <w:r>
        <w:t xml:space="preserve">, which in turn is installed (hosted) on a compute node </w:t>
      </w:r>
      <w:r w:rsidRPr="00B013BB">
        <w:rPr>
          <w:rStyle w:val="CodeSnippetHighlight"/>
        </w:rPr>
        <w:t>server</w:t>
      </w:r>
      <w:r>
        <w:t>.</w:t>
      </w:r>
    </w:p>
    <w:p w14:paraId="5596C1A1" w14:textId="77777777" w:rsidR="002D57C4" w:rsidRDefault="002D57C4" w:rsidP="002D57C4">
      <w:pPr>
        <w:spacing w:after="200"/>
      </w:pPr>
      <w:r>
        <w:t xml:space="preserve">The hosting stack for the database </w:t>
      </w:r>
      <w:r w:rsidRPr="00B013BB">
        <w:rPr>
          <w:rStyle w:val="CodeSnippetHighlight"/>
        </w:rPr>
        <w:t>db</w:t>
      </w:r>
      <w:r>
        <w:t xml:space="preserve">, in contrast, is not defined within the same file but only the database is represented as a node template of type </w:t>
      </w:r>
      <w:r w:rsidRPr="00B013BB">
        <w:rPr>
          <w:rStyle w:val="CodeSnippetHighlight"/>
        </w:rPr>
        <w:t>tosca.nodes.Database</w:t>
      </w:r>
      <w:r>
        <w:t>. The underlying hosting stack for the database is defined in a separate template file, which is shown later in this section. Within the current template, only a number of properties (</w:t>
      </w:r>
      <w:r w:rsidRPr="00B232E2">
        <w:rPr>
          <w:rStyle w:val="CodeSnippetHighlight"/>
        </w:rPr>
        <w:t>user</w:t>
      </w:r>
      <w:r>
        <w:t xml:space="preserve">, </w:t>
      </w:r>
      <w:r w:rsidRPr="00B232E2">
        <w:rPr>
          <w:rStyle w:val="CodeSnippetHighlight"/>
        </w:rPr>
        <w:t>password</w:t>
      </w:r>
      <w:r>
        <w:t xml:space="preserve">, </w:t>
      </w:r>
      <w:r w:rsidRPr="00B232E2">
        <w:rPr>
          <w:rStyle w:val="CodeSnippetHighlight"/>
        </w:rPr>
        <w:t>name</w:t>
      </w:r>
      <w:r>
        <w:t>) are assigned to the database using hardcoded values in this simple example.</w:t>
      </w:r>
    </w:p>
    <w:p w14:paraId="138F0F76" w14:textId="77777777" w:rsidR="002D57C4" w:rsidRDefault="002D57C4" w:rsidP="002D57C4">
      <w:pPr>
        <w:keepNext/>
        <w:spacing w:after="200"/>
        <w:jc w:val="center"/>
      </w:pPr>
      <w:r>
        <w:rPr>
          <w:noProof/>
        </w:rPr>
        <w:lastRenderedPageBreak/>
        <w:drawing>
          <wp:inline distT="0" distB="0" distL="0" distR="0" wp14:anchorId="6B1DB6E0" wp14:editId="6DFD9187">
            <wp:extent cx="5182900" cy="32028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1.png"/>
                    <pic:cNvPicPr/>
                  </pic:nvPicPr>
                  <pic:blipFill>
                    <a:blip r:embed="rId60">
                      <a:extLst>
                        <a:ext uri="{28A0092B-C50C-407E-A947-70E740481C1C}">
                          <a14:useLocalDpi xmlns:a14="http://schemas.microsoft.com/office/drawing/2010/main" val="0"/>
                        </a:ext>
                      </a:extLst>
                    </a:blip>
                    <a:stretch>
                      <a:fillRect/>
                    </a:stretch>
                  </pic:blipFill>
                  <pic:spPr>
                    <a:xfrm>
                      <a:off x="0" y="0"/>
                      <a:ext cx="5182900" cy="3202806"/>
                    </a:xfrm>
                    <a:prstGeom prst="rect">
                      <a:avLst/>
                    </a:prstGeom>
                  </pic:spPr>
                </pic:pic>
              </a:graphicData>
            </a:graphic>
          </wp:inline>
        </w:drawing>
      </w:r>
    </w:p>
    <w:p w14:paraId="7250F0C4" w14:textId="77777777" w:rsidR="002D57C4" w:rsidRDefault="002D57C4" w:rsidP="002D57C4">
      <w:pPr>
        <w:pStyle w:val="Caption"/>
        <w:jc w:val="center"/>
      </w:pPr>
      <w:bookmarkStart w:id="166" w:name="_Ref284666673"/>
      <w:bookmarkStart w:id="167" w:name="_Toc443660678"/>
      <w:r>
        <w:t xml:space="preserve">Figure </w:t>
      </w:r>
      <w:fldSimple w:instr=" SEQ Figure \* ARABIC ">
        <w:r w:rsidR="008C123E">
          <w:rPr>
            <w:noProof/>
          </w:rPr>
          <w:t>1</w:t>
        </w:r>
      </w:fldSimple>
      <w:bookmarkEnd w:id="166"/>
      <w:r>
        <w:t>: Using template substitution to implement a database tier</w:t>
      </w:r>
      <w:bookmarkEnd w:id="167"/>
    </w:p>
    <w:p w14:paraId="2631734F" w14:textId="77777777" w:rsidR="002D57C4" w:rsidRDefault="002D57C4" w:rsidP="002D57C4">
      <w:pPr>
        <w:spacing w:after="200"/>
      </w:pPr>
      <w:r>
        <w:t xml:space="preserve">When a node template is to be substituted by another service template, this has to be indicated to an orchestrator by means of a special “substitutable” directive. This directive causes, for example, special processing behavior when validating the left-hand service template in </w:t>
      </w:r>
      <w:r>
        <w:fldChar w:fldCharType="begin"/>
      </w:r>
      <w:r>
        <w:instrText xml:space="preserve"> REF _Ref284666673 \h </w:instrText>
      </w:r>
      <w:r>
        <w:fldChar w:fldCharType="separate"/>
      </w:r>
      <w:r w:rsidR="008C123E">
        <w:t xml:space="preserve">Figure </w:t>
      </w:r>
      <w:r w:rsidR="008C123E">
        <w:rPr>
          <w:noProof/>
        </w:rPr>
        <w:t>1</w:t>
      </w:r>
      <w:r>
        <w:fldChar w:fldCharType="end"/>
      </w:r>
      <w:r>
        <w:t xml:space="preserve">. The hosting requirement of the </w:t>
      </w:r>
      <w:r w:rsidRPr="002507E1">
        <w:rPr>
          <w:rStyle w:val="CodeSnippetHighlight"/>
        </w:rPr>
        <w:t>db</w:t>
      </w:r>
      <w:r>
        <w:t xml:space="preserve"> node template is not bound to any capability defined within the service template, which would normally cause a validation error. When the “substitutable” directive is present, the orchestrator will however first try to perform substitution of the respective node template and after that validate if all mandatory requirements of all nodes in the resulting graph are fulfilled.</w:t>
      </w:r>
    </w:p>
    <w:p w14:paraId="52216AF3" w14:textId="77777777" w:rsidR="002D57C4" w:rsidRPr="003F77A5" w:rsidRDefault="002D57C4" w:rsidP="002D57C4">
      <w:pPr>
        <w:spacing w:after="200"/>
      </w:pPr>
      <w:r>
        <w:t xml:space="preserve">Note that in contrast to the use case described in section </w:t>
      </w:r>
      <w:r>
        <w:fldChar w:fldCharType="begin"/>
      </w:r>
      <w:r>
        <w:instrText xml:space="preserve"> REF _Ref279661369 \r \h </w:instrText>
      </w:r>
      <w:r>
        <w:fldChar w:fldCharType="separate"/>
      </w:r>
      <w:r w:rsidR="008C123E">
        <w:t>0</w:t>
      </w:r>
      <w:r>
        <w:fldChar w:fldCharType="end"/>
      </w:r>
      <w:r>
        <w:t xml:space="preserve"> (where a database was abstractly referred to in the </w:t>
      </w:r>
      <w:r w:rsidRPr="00B232E2">
        <w:rPr>
          <w:rStyle w:val="CodeSnippetHighlight"/>
        </w:rPr>
        <w:t>requirements</w:t>
      </w:r>
      <w:r>
        <w:t xml:space="preserve"> section of a node and the database itself was not represented as a node template), the approach shown here allows for some additional modeling capabilities in cases where this is required.</w:t>
      </w:r>
      <w:r>
        <w:br/>
        <w:t xml:space="preserve">For example, if multiple components shall use the same database (or any other sub-system of the overall service), this can be expressed by means of normal relations between node templates, whereas such modeling would not be possible in </w:t>
      </w:r>
      <w:r w:rsidRPr="00B232E2">
        <w:rPr>
          <w:rStyle w:val="CodeSnippetHighlight"/>
        </w:rPr>
        <w:t>requirements</w:t>
      </w:r>
      <w:r>
        <w:t xml:space="preserve"> sections of disjoint node templates.</w:t>
      </w:r>
    </w:p>
    <w:p w14:paraId="6710D088" w14:textId="77777777" w:rsidR="002D57C4" w:rsidRDefault="002D57C4" w:rsidP="002D57C4">
      <w:pPr>
        <w:pStyle w:val="Caption"/>
        <w:keepNext/>
      </w:pPr>
      <w:bookmarkStart w:id="168" w:name="_Toc302293221"/>
      <w:bookmarkStart w:id="169" w:name="_Toc443660571"/>
      <w:r>
        <w:t xml:space="preserve">Example </w:t>
      </w:r>
      <w:fldSimple w:instr=" SEQ Example \* ARABIC ">
        <w:r w:rsidR="008C123E">
          <w:rPr>
            <w:noProof/>
          </w:rPr>
          <w:t>15</w:t>
        </w:r>
      </w:fldSimple>
      <w:r>
        <w:t xml:space="preserve"> - Referencing an abstract database node template</w:t>
      </w:r>
      <w:bookmarkEnd w:id="168"/>
      <w:bookmarkEnd w:id="169"/>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3F77A5" w14:paraId="17B8B573" w14:textId="77777777" w:rsidTr="00502E57">
        <w:tc>
          <w:tcPr>
            <w:tcW w:w="9576" w:type="dxa"/>
            <w:shd w:val="clear" w:color="auto" w:fill="D9D9D9" w:themeFill="background1" w:themeFillShade="D9"/>
          </w:tcPr>
          <w:p w14:paraId="0B1CCC99" w14:textId="77777777" w:rsidR="002D57C4" w:rsidRPr="00CA5485" w:rsidRDefault="002D57C4" w:rsidP="00502E57">
            <w:pPr>
              <w:autoSpaceDE w:val="0"/>
              <w:autoSpaceDN w:val="0"/>
              <w:adjustRightInd w:val="0"/>
              <w:rPr>
                <w:rStyle w:val="CodeSnippet"/>
              </w:rPr>
            </w:pPr>
            <w:r w:rsidRPr="00CA5485">
              <w:rPr>
                <w:rStyle w:val="CodeSnippet"/>
              </w:rPr>
              <w:t>tosca_definitions_version: tosca_simple_yaml_1_0</w:t>
            </w:r>
          </w:p>
          <w:p w14:paraId="6AE1BF3A" w14:textId="77777777" w:rsidR="002D57C4" w:rsidRPr="00CA5485" w:rsidRDefault="002D57C4" w:rsidP="00502E57">
            <w:pPr>
              <w:autoSpaceDE w:val="0"/>
              <w:autoSpaceDN w:val="0"/>
              <w:adjustRightInd w:val="0"/>
              <w:rPr>
                <w:rStyle w:val="CodeSnippet"/>
                <w:noProof/>
              </w:rPr>
            </w:pPr>
          </w:p>
          <w:p w14:paraId="7172165E" w14:textId="77777777" w:rsidR="002D57C4" w:rsidRPr="00CA5485" w:rsidRDefault="002D57C4" w:rsidP="00502E57">
            <w:pPr>
              <w:autoSpaceDE w:val="0"/>
              <w:autoSpaceDN w:val="0"/>
              <w:adjustRightInd w:val="0"/>
              <w:rPr>
                <w:rStyle w:val="CodeSnippet"/>
                <w:noProof/>
              </w:rPr>
            </w:pPr>
            <w:r>
              <w:rPr>
                <w:rStyle w:val="CodeSnippet"/>
                <w:noProof/>
              </w:rPr>
              <w:t>topology_template:</w:t>
            </w:r>
          </w:p>
          <w:p w14:paraId="40D10F8E" w14:textId="77777777" w:rsidR="002D57C4" w:rsidRPr="00CA5485" w:rsidRDefault="002D57C4" w:rsidP="00502E57">
            <w:pPr>
              <w:autoSpaceDE w:val="0"/>
              <w:autoSpaceDN w:val="0"/>
              <w:adjustRightInd w:val="0"/>
              <w:rPr>
                <w:rStyle w:val="CodeSnippet"/>
                <w:noProof/>
              </w:rPr>
            </w:pPr>
            <w:r>
              <w:rPr>
                <w:rStyle w:val="CodeSnippet"/>
                <w:noProof/>
              </w:rPr>
              <w:t xml:space="preserve">  </w:t>
            </w:r>
            <w:r w:rsidRPr="00CA5485">
              <w:rPr>
                <w:rStyle w:val="CodeSnippet"/>
                <w:noProof/>
              </w:rPr>
              <w:t xml:space="preserve">description: Template of an application </w:t>
            </w:r>
            <w:r>
              <w:rPr>
                <w:rStyle w:val="CodeSnippet"/>
                <w:noProof/>
              </w:rPr>
              <w:t>connecting to a</w:t>
            </w:r>
            <w:r w:rsidRPr="00CA5485">
              <w:rPr>
                <w:rStyle w:val="CodeSnippet"/>
                <w:noProof/>
              </w:rPr>
              <w:t xml:space="preserve"> database</w:t>
            </w:r>
            <w:r>
              <w:rPr>
                <w:rStyle w:val="CodeSnippet"/>
                <w:noProof/>
              </w:rPr>
              <w:t>.</w:t>
            </w:r>
          </w:p>
          <w:p w14:paraId="2F4E9AB8" w14:textId="77777777" w:rsidR="002D57C4" w:rsidRDefault="002D57C4" w:rsidP="00502E57">
            <w:pPr>
              <w:autoSpaceDE w:val="0"/>
              <w:autoSpaceDN w:val="0"/>
              <w:adjustRightInd w:val="0"/>
              <w:rPr>
                <w:rStyle w:val="CodeSnippet"/>
                <w:noProof/>
              </w:rPr>
            </w:pPr>
          </w:p>
          <w:p w14:paraId="75926067" w14:textId="77777777" w:rsidR="002D57C4" w:rsidRPr="00CA5485" w:rsidRDefault="002D57C4" w:rsidP="00502E57">
            <w:pPr>
              <w:autoSpaceDE w:val="0"/>
              <w:autoSpaceDN w:val="0"/>
              <w:adjustRightInd w:val="0"/>
              <w:rPr>
                <w:rStyle w:val="CodeSnippet"/>
                <w:noProof/>
              </w:rPr>
            </w:pPr>
            <w:r>
              <w:rPr>
                <w:rStyle w:val="CodeSnippet"/>
                <w:noProof/>
              </w:rPr>
              <w:t xml:space="preserve">  </w:t>
            </w:r>
            <w:r w:rsidRPr="00CA5485">
              <w:rPr>
                <w:rStyle w:val="CodeSnippet"/>
                <w:noProof/>
              </w:rPr>
              <w:t>node_templates:</w:t>
            </w:r>
          </w:p>
          <w:p w14:paraId="0B894E46" w14:textId="77777777" w:rsidR="002D57C4" w:rsidRPr="00CA5485" w:rsidRDefault="002D57C4" w:rsidP="00502E57">
            <w:pPr>
              <w:autoSpaceDE w:val="0"/>
              <w:autoSpaceDN w:val="0"/>
              <w:adjustRightInd w:val="0"/>
              <w:rPr>
                <w:rStyle w:val="CodeSnippet"/>
                <w:noProof/>
              </w:rPr>
            </w:pPr>
            <w:r w:rsidRPr="00CA5485">
              <w:rPr>
                <w:rStyle w:val="CodeSnippet"/>
                <w:noProof/>
              </w:rPr>
              <w:t xml:space="preserve">  </w:t>
            </w:r>
            <w:r>
              <w:rPr>
                <w:rStyle w:val="CodeSnippet"/>
                <w:noProof/>
              </w:rPr>
              <w:t xml:space="preserve">  </w:t>
            </w:r>
            <w:r w:rsidRPr="00CA5485">
              <w:rPr>
                <w:rStyle w:val="CodeSnippet"/>
                <w:noProof/>
              </w:rPr>
              <w:t>web_app:</w:t>
            </w:r>
          </w:p>
          <w:p w14:paraId="2D8C9AD6" w14:textId="77777777" w:rsidR="002D57C4" w:rsidRPr="00CA5485" w:rsidRDefault="002D57C4" w:rsidP="00502E57">
            <w:pPr>
              <w:autoSpaceDE w:val="0"/>
              <w:autoSpaceDN w:val="0"/>
              <w:adjustRightInd w:val="0"/>
              <w:rPr>
                <w:rStyle w:val="CodeSnippet"/>
                <w:noProof/>
              </w:rPr>
            </w:pPr>
            <w:r w:rsidRPr="00CA5485">
              <w:rPr>
                <w:rStyle w:val="CodeSnippet"/>
                <w:noProof/>
              </w:rPr>
              <w:t xml:space="preserve">    </w:t>
            </w:r>
            <w:r>
              <w:rPr>
                <w:rStyle w:val="CodeSnippet"/>
                <w:noProof/>
              </w:rPr>
              <w:t xml:space="preserve">  </w:t>
            </w:r>
            <w:r w:rsidRPr="00CA5485">
              <w:rPr>
                <w:rStyle w:val="CodeSnippet"/>
                <w:noProof/>
              </w:rPr>
              <w:t xml:space="preserve">type: </w:t>
            </w:r>
            <w:r>
              <w:rPr>
                <w:rStyle w:val="CodeSnippet"/>
                <w:noProof/>
              </w:rPr>
              <w:t>tosca</w:t>
            </w:r>
            <w:r w:rsidRPr="00CA5485">
              <w:rPr>
                <w:rStyle w:val="CodeSnippet"/>
                <w:noProof/>
              </w:rPr>
              <w:t>.</w:t>
            </w:r>
            <w:r>
              <w:rPr>
                <w:rStyle w:val="CodeSnippet"/>
                <w:noProof/>
              </w:rPr>
              <w:t>nodes</w:t>
            </w:r>
            <w:r w:rsidRPr="00CA5485">
              <w:rPr>
                <w:rStyle w:val="CodeSnippet"/>
                <w:noProof/>
              </w:rPr>
              <w:t>.</w:t>
            </w:r>
            <w:r>
              <w:rPr>
                <w:rStyle w:val="CodeSnippet"/>
                <w:noProof/>
              </w:rPr>
              <w:t>WebApplication.</w:t>
            </w:r>
            <w:r w:rsidRPr="00CA5485">
              <w:rPr>
                <w:rStyle w:val="CodeSnippet"/>
                <w:noProof/>
              </w:rPr>
              <w:t>MyWebApp</w:t>
            </w:r>
          </w:p>
          <w:p w14:paraId="061CE18E" w14:textId="77777777" w:rsidR="002D57C4" w:rsidRPr="00CA5485" w:rsidRDefault="002D57C4" w:rsidP="00502E57">
            <w:pPr>
              <w:autoSpaceDE w:val="0"/>
              <w:autoSpaceDN w:val="0"/>
              <w:adjustRightInd w:val="0"/>
              <w:rPr>
                <w:rStyle w:val="CodeSnippet"/>
                <w:noProof/>
              </w:rPr>
            </w:pPr>
            <w:r w:rsidRPr="00CA5485">
              <w:rPr>
                <w:rStyle w:val="CodeSnippet"/>
                <w:noProof/>
              </w:rPr>
              <w:t xml:space="preserve">    </w:t>
            </w:r>
            <w:r>
              <w:rPr>
                <w:rStyle w:val="CodeSnippet"/>
                <w:noProof/>
              </w:rPr>
              <w:t xml:space="preserve">  </w:t>
            </w:r>
            <w:r w:rsidRPr="00CA5485">
              <w:rPr>
                <w:rStyle w:val="CodeSnippet"/>
                <w:noProof/>
              </w:rPr>
              <w:t>requirements:</w:t>
            </w:r>
          </w:p>
          <w:p w14:paraId="1D05C7F3" w14:textId="77777777" w:rsidR="002D57C4" w:rsidRPr="00CA5485" w:rsidRDefault="002D57C4" w:rsidP="00502E57">
            <w:pPr>
              <w:autoSpaceDE w:val="0"/>
              <w:autoSpaceDN w:val="0"/>
              <w:adjustRightInd w:val="0"/>
              <w:rPr>
                <w:rStyle w:val="CodeSnippet"/>
                <w:noProof/>
              </w:rPr>
            </w:pPr>
            <w:r w:rsidRPr="00CA5485">
              <w:rPr>
                <w:rStyle w:val="CodeSnippet"/>
                <w:noProof/>
              </w:rPr>
              <w:t xml:space="preserve">      </w:t>
            </w:r>
            <w:r>
              <w:rPr>
                <w:rStyle w:val="CodeSnippet"/>
                <w:noProof/>
              </w:rPr>
              <w:t xml:space="preserve">  </w:t>
            </w:r>
            <w:r w:rsidRPr="00CA5485">
              <w:rPr>
                <w:rStyle w:val="CodeSnippet"/>
                <w:noProof/>
              </w:rPr>
              <w:t xml:space="preserve">- </w:t>
            </w:r>
            <w:r>
              <w:rPr>
                <w:rStyle w:val="CodeSnippet"/>
                <w:noProof/>
              </w:rPr>
              <w:t>host</w:t>
            </w:r>
            <w:r w:rsidRPr="00CA5485">
              <w:rPr>
                <w:rStyle w:val="CodeSnippet"/>
                <w:noProof/>
              </w:rPr>
              <w:t>:</w:t>
            </w:r>
            <w:r>
              <w:rPr>
                <w:rStyle w:val="CodeSnippet"/>
                <w:noProof/>
              </w:rPr>
              <w:t xml:space="preserve"> web_server</w:t>
            </w:r>
          </w:p>
          <w:p w14:paraId="01D47412" w14:textId="77777777" w:rsidR="002D57C4" w:rsidRPr="00CA5485" w:rsidRDefault="002D57C4" w:rsidP="00502E57">
            <w:pPr>
              <w:autoSpaceDE w:val="0"/>
              <w:autoSpaceDN w:val="0"/>
              <w:adjustRightInd w:val="0"/>
              <w:rPr>
                <w:rStyle w:val="CodeSnippet"/>
                <w:noProof/>
              </w:rPr>
            </w:pPr>
            <w:r w:rsidRPr="00CA5485">
              <w:rPr>
                <w:rStyle w:val="CodeSnippet"/>
                <w:noProof/>
              </w:rPr>
              <w:t xml:space="preserve">      </w:t>
            </w:r>
            <w:r>
              <w:rPr>
                <w:rStyle w:val="CodeSnippet"/>
                <w:noProof/>
              </w:rPr>
              <w:t xml:space="preserve">  </w:t>
            </w:r>
            <w:r w:rsidRPr="00CA5485">
              <w:rPr>
                <w:rStyle w:val="CodeSnippet"/>
                <w:noProof/>
              </w:rPr>
              <w:t xml:space="preserve">- </w:t>
            </w:r>
            <w:r w:rsidRPr="007C22E7">
              <w:rPr>
                <w:rStyle w:val="CodeSnippetHighlight"/>
              </w:rPr>
              <w:t>database_endpoint</w:t>
            </w:r>
            <w:r w:rsidRPr="00CA5485">
              <w:rPr>
                <w:rStyle w:val="CodeSnippet"/>
                <w:noProof/>
              </w:rPr>
              <w:t xml:space="preserve">: </w:t>
            </w:r>
            <w:r w:rsidRPr="007C22E7">
              <w:rPr>
                <w:rStyle w:val="CodeSnippet"/>
                <w:highlight w:val="yellow"/>
              </w:rPr>
              <w:t>db</w:t>
            </w:r>
          </w:p>
          <w:p w14:paraId="4E759242" w14:textId="77777777" w:rsidR="002D57C4" w:rsidRDefault="002D57C4" w:rsidP="00502E57">
            <w:pPr>
              <w:autoSpaceDE w:val="0"/>
              <w:autoSpaceDN w:val="0"/>
              <w:adjustRightInd w:val="0"/>
              <w:rPr>
                <w:rStyle w:val="CodeSnippet"/>
                <w:noProof/>
              </w:rPr>
            </w:pPr>
          </w:p>
          <w:p w14:paraId="0F78BEE8" w14:textId="77777777" w:rsidR="002D57C4" w:rsidRDefault="002D57C4" w:rsidP="00502E57">
            <w:pPr>
              <w:autoSpaceDE w:val="0"/>
              <w:autoSpaceDN w:val="0"/>
              <w:adjustRightInd w:val="0"/>
              <w:rPr>
                <w:rStyle w:val="CodeSnippet"/>
                <w:noProof/>
              </w:rPr>
            </w:pPr>
            <w:r>
              <w:rPr>
                <w:rStyle w:val="CodeSnippet"/>
                <w:noProof/>
              </w:rPr>
              <w:t xml:space="preserve">    web_server:</w:t>
            </w:r>
          </w:p>
          <w:p w14:paraId="264074FE" w14:textId="77777777" w:rsidR="002D57C4" w:rsidRDefault="002D57C4" w:rsidP="00502E57">
            <w:pPr>
              <w:autoSpaceDE w:val="0"/>
              <w:autoSpaceDN w:val="0"/>
              <w:adjustRightInd w:val="0"/>
              <w:rPr>
                <w:rStyle w:val="CodeSnippet"/>
                <w:noProof/>
              </w:rPr>
            </w:pPr>
            <w:r>
              <w:rPr>
                <w:rStyle w:val="CodeSnippet"/>
                <w:noProof/>
              </w:rPr>
              <w:lastRenderedPageBreak/>
              <w:t xml:space="preserve">      type: tosca.nodes.WebServer</w:t>
            </w:r>
          </w:p>
          <w:p w14:paraId="11D4FC48" w14:textId="77777777" w:rsidR="002D57C4" w:rsidRDefault="002D57C4" w:rsidP="00502E57">
            <w:pPr>
              <w:autoSpaceDE w:val="0"/>
              <w:autoSpaceDN w:val="0"/>
              <w:adjustRightInd w:val="0"/>
              <w:rPr>
                <w:rStyle w:val="CodeSnippet"/>
                <w:noProof/>
              </w:rPr>
            </w:pPr>
            <w:r>
              <w:rPr>
                <w:rStyle w:val="CodeSnippet"/>
                <w:noProof/>
              </w:rPr>
              <w:t xml:space="preserve">      requirements:</w:t>
            </w:r>
          </w:p>
          <w:p w14:paraId="32DF1EFD" w14:textId="77777777" w:rsidR="002D57C4" w:rsidRDefault="002D57C4" w:rsidP="00502E57">
            <w:pPr>
              <w:autoSpaceDE w:val="0"/>
              <w:autoSpaceDN w:val="0"/>
              <w:adjustRightInd w:val="0"/>
              <w:rPr>
                <w:rStyle w:val="CodeSnippet"/>
                <w:noProof/>
              </w:rPr>
            </w:pPr>
            <w:r>
              <w:rPr>
                <w:rStyle w:val="CodeSnippet"/>
                <w:noProof/>
              </w:rPr>
              <w:t xml:space="preserve">        - host: server</w:t>
            </w:r>
          </w:p>
          <w:p w14:paraId="34B498AB" w14:textId="77777777" w:rsidR="002D57C4" w:rsidRDefault="002D57C4" w:rsidP="00502E57">
            <w:pPr>
              <w:autoSpaceDE w:val="0"/>
              <w:autoSpaceDN w:val="0"/>
              <w:adjustRightInd w:val="0"/>
              <w:rPr>
                <w:rStyle w:val="CodeSnippet"/>
                <w:noProof/>
              </w:rPr>
            </w:pPr>
          </w:p>
          <w:p w14:paraId="0F5199E9" w14:textId="77777777" w:rsidR="002D57C4" w:rsidRDefault="002D57C4" w:rsidP="00502E57">
            <w:pPr>
              <w:autoSpaceDE w:val="0"/>
              <w:autoSpaceDN w:val="0"/>
              <w:adjustRightInd w:val="0"/>
              <w:rPr>
                <w:rStyle w:val="CodeSnippet"/>
                <w:noProof/>
              </w:rPr>
            </w:pPr>
            <w:r>
              <w:rPr>
                <w:rStyle w:val="CodeSnippet"/>
                <w:noProof/>
              </w:rPr>
              <w:t xml:space="preserve">    server:</w:t>
            </w:r>
          </w:p>
          <w:p w14:paraId="488A458D" w14:textId="77777777" w:rsidR="002D57C4" w:rsidRDefault="002D57C4" w:rsidP="00502E57">
            <w:pPr>
              <w:autoSpaceDE w:val="0"/>
              <w:autoSpaceDN w:val="0"/>
              <w:adjustRightInd w:val="0"/>
              <w:rPr>
                <w:rStyle w:val="CodeSnippet"/>
                <w:noProof/>
              </w:rPr>
            </w:pPr>
            <w:r>
              <w:rPr>
                <w:rStyle w:val="CodeSnippet"/>
                <w:noProof/>
              </w:rPr>
              <w:t xml:space="preserve">      type: tosca.nodes.Compute</w:t>
            </w:r>
          </w:p>
          <w:p w14:paraId="7B9B1E1E" w14:textId="77777777" w:rsidR="002D57C4" w:rsidRDefault="002D57C4" w:rsidP="00502E57">
            <w:pPr>
              <w:autoSpaceDE w:val="0"/>
              <w:autoSpaceDN w:val="0"/>
              <w:adjustRightInd w:val="0"/>
              <w:rPr>
                <w:rStyle w:val="CodeSnippet"/>
                <w:noProof/>
              </w:rPr>
            </w:pPr>
            <w:r>
              <w:rPr>
                <w:rStyle w:val="CodeSnippet"/>
                <w:noProof/>
              </w:rPr>
              <w:t xml:space="preserve">      # details omitted for brevity</w:t>
            </w:r>
          </w:p>
          <w:p w14:paraId="08DF5452" w14:textId="77777777" w:rsidR="002D57C4" w:rsidRPr="00CA5485" w:rsidRDefault="002D57C4" w:rsidP="00502E57">
            <w:pPr>
              <w:autoSpaceDE w:val="0"/>
              <w:autoSpaceDN w:val="0"/>
              <w:adjustRightInd w:val="0"/>
              <w:rPr>
                <w:rStyle w:val="CodeSnippet"/>
                <w:noProof/>
              </w:rPr>
            </w:pPr>
          </w:p>
          <w:p w14:paraId="7AB28528" w14:textId="77777777" w:rsidR="002D57C4" w:rsidRDefault="002D57C4" w:rsidP="00502E57">
            <w:pPr>
              <w:autoSpaceDE w:val="0"/>
              <w:autoSpaceDN w:val="0"/>
              <w:adjustRightInd w:val="0"/>
              <w:rPr>
                <w:rStyle w:val="CodeSnippet"/>
                <w:noProof/>
              </w:rPr>
            </w:pPr>
            <w:r>
              <w:rPr>
                <w:rStyle w:val="CodeSnippet"/>
                <w:noProof/>
              </w:rPr>
              <w:t xml:space="preserve">  </w:t>
            </w:r>
            <w:r w:rsidRPr="00CA5485">
              <w:rPr>
                <w:rStyle w:val="CodeSnippet"/>
                <w:noProof/>
              </w:rPr>
              <w:t xml:space="preserve">  </w:t>
            </w:r>
            <w:r w:rsidRPr="007C22E7">
              <w:rPr>
                <w:rStyle w:val="CodeSnippet"/>
                <w:highlight w:val="yellow"/>
              </w:rPr>
              <w:t>db</w:t>
            </w:r>
            <w:r w:rsidRPr="00CA5485">
              <w:rPr>
                <w:rStyle w:val="CodeSnippet"/>
                <w:noProof/>
              </w:rPr>
              <w:t>:</w:t>
            </w:r>
          </w:p>
          <w:p w14:paraId="2DAB58A7" w14:textId="77777777" w:rsidR="002D57C4" w:rsidRDefault="002D57C4" w:rsidP="00502E57">
            <w:pPr>
              <w:autoSpaceDE w:val="0"/>
              <w:autoSpaceDN w:val="0"/>
              <w:adjustRightInd w:val="0"/>
              <w:rPr>
                <w:rStyle w:val="CodeSnippet"/>
                <w:noProof/>
              </w:rPr>
            </w:pPr>
            <w:r>
              <w:rPr>
                <w:rStyle w:val="CodeSnippet"/>
                <w:noProof/>
              </w:rPr>
              <w:t xml:space="preserve">      # This node is abstract (no Deploment or Implemenation artifacts on create)</w:t>
            </w:r>
          </w:p>
          <w:p w14:paraId="2174C1BB" w14:textId="77777777" w:rsidR="002D57C4" w:rsidRDefault="002D57C4" w:rsidP="00502E57">
            <w:pPr>
              <w:autoSpaceDE w:val="0"/>
              <w:autoSpaceDN w:val="0"/>
              <w:adjustRightInd w:val="0"/>
              <w:rPr>
                <w:rStyle w:val="CodeSnippet"/>
                <w:noProof/>
              </w:rPr>
            </w:pPr>
            <w:r>
              <w:rPr>
                <w:rStyle w:val="CodeSnippet"/>
                <w:noProof/>
              </w:rPr>
              <w:t xml:space="preserve">      # and can be substituted with a topology provided by another template</w:t>
            </w:r>
          </w:p>
          <w:p w14:paraId="1738EC37" w14:textId="77777777" w:rsidR="002D57C4" w:rsidRPr="00CA5485" w:rsidRDefault="002D57C4" w:rsidP="00502E57">
            <w:pPr>
              <w:autoSpaceDE w:val="0"/>
              <w:autoSpaceDN w:val="0"/>
              <w:adjustRightInd w:val="0"/>
              <w:rPr>
                <w:rStyle w:val="CodeSnippet"/>
                <w:noProof/>
              </w:rPr>
            </w:pPr>
            <w:r>
              <w:rPr>
                <w:rStyle w:val="CodeSnippet"/>
                <w:noProof/>
              </w:rPr>
              <w:t xml:space="preserve">      # that exports a Database type’s capabilities.</w:t>
            </w:r>
          </w:p>
          <w:p w14:paraId="7DCAC62E" w14:textId="77777777" w:rsidR="002D57C4" w:rsidRDefault="002D57C4" w:rsidP="00502E57">
            <w:pPr>
              <w:autoSpaceDE w:val="0"/>
              <w:autoSpaceDN w:val="0"/>
              <w:adjustRightInd w:val="0"/>
              <w:rPr>
                <w:rStyle w:val="CodeSnippet"/>
                <w:noProof/>
              </w:rPr>
            </w:pPr>
            <w:r w:rsidRPr="00CA5485">
              <w:rPr>
                <w:rStyle w:val="CodeSnippet"/>
                <w:noProof/>
              </w:rPr>
              <w:t xml:space="preserve">  </w:t>
            </w:r>
            <w:r>
              <w:rPr>
                <w:rStyle w:val="CodeSnippet"/>
                <w:noProof/>
              </w:rPr>
              <w:t xml:space="preserve">  </w:t>
            </w:r>
            <w:r w:rsidRPr="00CA5485">
              <w:rPr>
                <w:rStyle w:val="CodeSnippet"/>
                <w:noProof/>
              </w:rPr>
              <w:t xml:space="preserve">  type: </w:t>
            </w:r>
            <w:r>
              <w:rPr>
                <w:rStyle w:val="CodeSnippet"/>
                <w:noProof/>
              </w:rPr>
              <w:t>tosca.nodes.Database</w:t>
            </w:r>
          </w:p>
          <w:p w14:paraId="6721C87F" w14:textId="77777777" w:rsidR="002D57C4" w:rsidRDefault="002D57C4" w:rsidP="00502E57">
            <w:pPr>
              <w:autoSpaceDE w:val="0"/>
              <w:autoSpaceDN w:val="0"/>
              <w:adjustRightInd w:val="0"/>
              <w:rPr>
                <w:rStyle w:val="CodeSnippet"/>
                <w:noProof/>
              </w:rPr>
            </w:pPr>
            <w:r>
              <w:rPr>
                <w:rStyle w:val="CodeSnippet"/>
                <w:noProof/>
              </w:rPr>
              <w:t xml:space="preserve">      properties:</w:t>
            </w:r>
          </w:p>
          <w:p w14:paraId="16159EA9" w14:textId="77777777" w:rsidR="002D57C4" w:rsidRDefault="002D57C4" w:rsidP="00502E57">
            <w:pPr>
              <w:autoSpaceDE w:val="0"/>
              <w:autoSpaceDN w:val="0"/>
              <w:adjustRightInd w:val="0"/>
              <w:rPr>
                <w:rStyle w:val="CodeSnippet"/>
                <w:noProof/>
              </w:rPr>
            </w:pPr>
            <w:r>
              <w:rPr>
                <w:rStyle w:val="CodeSnippet"/>
                <w:noProof/>
              </w:rPr>
              <w:t xml:space="preserve">        user: my_db_user</w:t>
            </w:r>
          </w:p>
          <w:p w14:paraId="567469CC" w14:textId="77777777" w:rsidR="002D57C4" w:rsidRDefault="002D57C4" w:rsidP="00502E57">
            <w:pPr>
              <w:autoSpaceDE w:val="0"/>
              <w:autoSpaceDN w:val="0"/>
              <w:adjustRightInd w:val="0"/>
              <w:rPr>
                <w:rStyle w:val="CodeSnippet"/>
                <w:noProof/>
              </w:rPr>
            </w:pPr>
            <w:r>
              <w:rPr>
                <w:rStyle w:val="CodeSnippet"/>
                <w:noProof/>
              </w:rPr>
              <w:t xml:space="preserve">        password: secret</w:t>
            </w:r>
          </w:p>
          <w:p w14:paraId="4B0B9DFC" w14:textId="77777777" w:rsidR="002D57C4" w:rsidRPr="003F77A5" w:rsidRDefault="002D57C4" w:rsidP="00502E57">
            <w:pPr>
              <w:autoSpaceDE w:val="0"/>
              <w:autoSpaceDN w:val="0"/>
              <w:adjustRightInd w:val="0"/>
              <w:rPr>
                <w:rFonts w:ascii="Consolas" w:eastAsia="Calibri" w:hAnsi="Consolas" w:cs="Courier New"/>
                <w:noProof/>
                <w:sz w:val="20"/>
                <w:szCs w:val="18"/>
              </w:rPr>
            </w:pPr>
            <w:r>
              <w:rPr>
                <w:rStyle w:val="CodeSnippet"/>
                <w:noProof/>
              </w:rPr>
              <w:t xml:space="preserve">        name: my_db_name </w:t>
            </w:r>
          </w:p>
        </w:tc>
      </w:tr>
    </w:tbl>
    <w:p w14:paraId="2415BBA5" w14:textId="77777777" w:rsidR="002D57C4" w:rsidRPr="003F77A5" w:rsidRDefault="002D57C4" w:rsidP="002D57C4">
      <w:pPr>
        <w:pStyle w:val="Heading3"/>
        <w:numPr>
          <w:ilvl w:val="2"/>
          <w:numId w:val="3"/>
        </w:numPr>
      </w:pPr>
      <w:r>
        <w:lastRenderedPageBreak/>
        <w:t>Definition of the database stack in a service template</w:t>
      </w:r>
    </w:p>
    <w:p w14:paraId="70CC6BA0" w14:textId="77777777" w:rsidR="002D57C4" w:rsidRDefault="002D57C4" w:rsidP="002D57C4">
      <w:pPr>
        <w:pStyle w:val="NormalaroundTable"/>
      </w:pPr>
      <w:r w:rsidRPr="003F77A5">
        <w:t xml:space="preserve">The following sample defines a template </w:t>
      </w:r>
      <w:r>
        <w:t xml:space="preserve">for a database including its complete hosting stack, i.e. the template includes a </w:t>
      </w:r>
      <w:r w:rsidRPr="00403978">
        <w:rPr>
          <w:rStyle w:val="CodeSnippetHighlight"/>
        </w:rPr>
        <w:t>database</w:t>
      </w:r>
      <w:r>
        <w:t xml:space="preserve"> node template, a template for the database management system (</w:t>
      </w:r>
      <w:r w:rsidRPr="00403978">
        <w:rPr>
          <w:rStyle w:val="CodeSnippetHighlight"/>
        </w:rPr>
        <w:t>dbms</w:t>
      </w:r>
      <w:r>
        <w:t xml:space="preserve">) hosting the database, as well as a computer node </w:t>
      </w:r>
      <w:r w:rsidRPr="00403978">
        <w:rPr>
          <w:rStyle w:val="CodeSnippetHighlight"/>
        </w:rPr>
        <w:t>server</w:t>
      </w:r>
      <w:r>
        <w:t xml:space="preserve"> on which the DBMS is installed.</w:t>
      </w:r>
    </w:p>
    <w:p w14:paraId="6D49CC4A" w14:textId="77777777" w:rsidR="002D57C4" w:rsidRDefault="002D57C4" w:rsidP="002D57C4">
      <w:pPr>
        <w:spacing w:before="120" w:after="120"/>
      </w:pPr>
      <w:r>
        <w:t>This service template can be used standalone for deploying just a database and its hosting stack. In the context of the current use case, though, this template can also substitute the database node template in the previous snippet and thus fill in the details of how to deploy the database.</w:t>
      </w:r>
    </w:p>
    <w:p w14:paraId="432F13C4" w14:textId="77777777" w:rsidR="002D57C4" w:rsidRDefault="002D57C4" w:rsidP="002D57C4">
      <w:pPr>
        <w:spacing w:before="120" w:after="120"/>
      </w:pPr>
      <w:r>
        <w:t xml:space="preserve">In order to enable such a substitution, an additional metadata section </w:t>
      </w:r>
      <w:r w:rsidRPr="00F26FBD">
        <w:rPr>
          <w:rStyle w:val="CodeSnippetHighlight"/>
        </w:rPr>
        <w:t>substitution_mappings</w:t>
      </w:r>
      <w:r>
        <w:t xml:space="preserve"> is added to the topology template to tell a TOSCA Orchestrator how exactly the topology template will fit into the context where it gets used. For example, requirements or capabilities of the node that gets substituted by the topology template have to be mapped to requirements or capabilities of internal node templates for allow for a proper wiring of the resulting overall graph of node templates.</w:t>
      </w:r>
    </w:p>
    <w:p w14:paraId="00161ACD" w14:textId="77777777" w:rsidR="002D57C4" w:rsidRPr="00403978" w:rsidRDefault="002D57C4" w:rsidP="002D57C4">
      <w:pPr>
        <w:spacing w:before="120" w:after="120"/>
      </w:pPr>
      <w:r>
        <w:t xml:space="preserve">In short, the </w:t>
      </w:r>
      <w:r w:rsidRPr="00F26FBD">
        <w:rPr>
          <w:rStyle w:val="CodeSnippetHighlight"/>
        </w:rPr>
        <w:t>substitution_mappings</w:t>
      </w:r>
      <w:r>
        <w:t xml:space="preserve"> section provides the following information:</w:t>
      </w:r>
    </w:p>
    <w:p w14:paraId="6B0EE0B8" w14:textId="77777777" w:rsidR="002D57C4" w:rsidRDefault="002D57C4" w:rsidP="002D57C4">
      <w:pPr>
        <w:pStyle w:val="NormalaroundTable"/>
        <w:numPr>
          <w:ilvl w:val="0"/>
          <w:numId w:val="42"/>
        </w:numPr>
      </w:pPr>
      <w:r>
        <w:t>It defines what node templates, i.e. node templates of which type, can be substituted by the topology template.</w:t>
      </w:r>
    </w:p>
    <w:p w14:paraId="34CFE02B" w14:textId="77777777" w:rsidR="002D57C4" w:rsidRDefault="002D57C4" w:rsidP="002D57C4">
      <w:pPr>
        <w:pStyle w:val="NormalaroundTable"/>
        <w:numPr>
          <w:ilvl w:val="0"/>
          <w:numId w:val="42"/>
        </w:numPr>
      </w:pPr>
      <w:r>
        <w:t>It defines how capabilities of the substituted node (or the capabilities defined by the node type of the substituted node template, respectively) are bound to capabilities of node templates defined in the topology template.</w:t>
      </w:r>
    </w:p>
    <w:p w14:paraId="25D79356" w14:textId="77777777" w:rsidR="002D57C4" w:rsidRDefault="002D57C4" w:rsidP="002D57C4">
      <w:pPr>
        <w:pStyle w:val="NormalaroundTable"/>
        <w:numPr>
          <w:ilvl w:val="0"/>
          <w:numId w:val="42"/>
        </w:numPr>
      </w:pPr>
      <w:r>
        <w:t>It defines how requirements of the substituted node (or the requirements defined by the node type of the substituted node template, respectively) are bound to requirements of node templates defined in the topology template.</w:t>
      </w:r>
    </w:p>
    <w:p w14:paraId="5A3C092E" w14:textId="77777777" w:rsidR="002D57C4" w:rsidRDefault="002D57C4" w:rsidP="002D57C4">
      <w:pPr>
        <w:keepNext/>
        <w:spacing w:before="120" w:after="120"/>
        <w:jc w:val="center"/>
      </w:pPr>
      <w:r>
        <w:rPr>
          <w:noProof/>
        </w:rPr>
        <w:lastRenderedPageBreak/>
        <w:drawing>
          <wp:inline distT="0" distB="0" distL="0" distR="0" wp14:anchorId="33C4E673" wp14:editId="23C98DBD">
            <wp:extent cx="4957649" cy="3337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2.png"/>
                    <pic:cNvPicPr/>
                  </pic:nvPicPr>
                  <pic:blipFill>
                    <a:blip r:embed="rId61">
                      <a:extLst>
                        <a:ext uri="{28A0092B-C50C-407E-A947-70E740481C1C}">
                          <a14:useLocalDpi xmlns:a14="http://schemas.microsoft.com/office/drawing/2010/main" val="0"/>
                        </a:ext>
                      </a:extLst>
                    </a:blip>
                    <a:stretch>
                      <a:fillRect/>
                    </a:stretch>
                  </pic:blipFill>
                  <pic:spPr>
                    <a:xfrm>
                      <a:off x="0" y="0"/>
                      <a:ext cx="4957789" cy="3337655"/>
                    </a:xfrm>
                    <a:prstGeom prst="rect">
                      <a:avLst/>
                    </a:prstGeom>
                  </pic:spPr>
                </pic:pic>
              </a:graphicData>
            </a:graphic>
          </wp:inline>
        </w:drawing>
      </w:r>
    </w:p>
    <w:p w14:paraId="4C3919BA" w14:textId="77777777" w:rsidR="002D57C4" w:rsidRDefault="002D57C4" w:rsidP="002D57C4">
      <w:pPr>
        <w:pStyle w:val="Caption"/>
        <w:jc w:val="center"/>
      </w:pPr>
      <w:bookmarkStart w:id="170" w:name="_Toc443660679"/>
      <w:r>
        <w:t xml:space="preserve">Figure </w:t>
      </w:r>
      <w:fldSimple w:instr=" SEQ Figure \* ARABIC ">
        <w:r w:rsidR="008C123E">
          <w:rPr>
            <w:noProof/>
          </w:rPr>
          <w:t>2</w:t>
        </w:r>
      </w:fldSimple>
      <w:r>
        <w:t>: Substitution mappings</w:t>
      </w:r>
      <w:bookmarkEnd w:id="170"/>
    </w:p>
    <w:p w14:paraId="459CE39D" w14:textId="77777777" w:rsidR="002D57C4" w:rsidRDefault="002D57C4" w:rsidP="002D57C4">
      <w:pPr>
        <w:pStyle w:val="NormalaroundTable"/>
      </w:pPr>
      <w:r>
        <w:t xml:space="preserve">The </w:t>
      </w:r>
      <w:r w:rsidRPr="0065357C">
        <w:rPr>
          <w:rStyle w:val="CodeSnippetHighlight"/>
        </w:rPr>
        <w:t>substitution_mappings</w:t>
      </w:r>
      <w:r>
        <w:t xml:space="preserve"> section in the sample below denotes that this topology template can be used for substituting node templates of type </w:t>
      </w:r>
      <w:r w:rsidRPr="0065357C">
        <w:rPr>
          <w:rStyle w:val="CodeSnippetHighlight"/>
        </w:rPr>
        <w:t>tosca.nodes.Database</w:t>
      </w:r>
      <w:r>
        <w:t xml:space="preserve">. It further denotes that the </w:t>
      </w:r>
      <w:r w:rsidRPr="0065357C">
        <w:rPr>
          <w:rStyle w:val="CodeSnippetHighlight"/>
        </w:rPr>
        <w:t>database_endpoint</w:t>
      </w:r>
      <w:r>
        <w:t xml:space="preserve"> capability of the substituted node gets fulfilled by the </w:t>
      </w:r>
      <w:r w:rsidRPr="0065357C">
        <w:rPr>
          <w:rStyle w:val="CodeSnippetHighlight"/>
        </w:rPr>
        <w:t>database_endpoint</w:t>
      </w:r>
      <w:r>
        <w:t xml:space="preserve"> capability of the </w:t>
      </w:r>
      <w:r w:rsidRPr="0065357C">
        <w:rPr>
          <w:rStyle w:val="CodeSnippetHighlight"/>
        </w:rPr>
        <w:t>database</w:t>
      </w:r>
      <w:r>
        <w:t xml:space="preserve"> node contained in the topology template.</w:t>
      </w:r>
    </w:p>
    <w:p w14:paraId="2ED4DF38" w14:textId="77777777" w:rsidR="002D57C4" w:rsidRDefault="002D57C4" w:rsidP="002D57C4">
      <w:pPr>
        <w:pStyle w:val="Caption"/>
        <w:keepNext/>
      </w:pPr>
      <w:bookmarkStart w:id="171" w:name="_Toc302293222"/>
      <w:bookmarkStart w:id="172" w:name="_Toc443660572"/>
      <w:r>
        <w:t xml:space="preserve">Example </w:t>
      </w:r>
      <w:fldSimple w:instr=" SEQ Example \* ARABIC ">
        <w:r w:rsidR="008C123E">
          <w:rPr>
            <w:noProof/>
          </w:rPr>
          <w:t>16</w:t>
        </w:r>
      </w:fldSimple>
      <w:r>
        <w:t xml:space="preserve"> - Using substitution mappings to export a database implementation</w:t>
      </w:r>
      <w:bookmarkEnd w:id="171"/>
      <w:bookmarkEnd w:id="172"/>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3F77A5" w14:paraId="05A301AC" w14:textId="77777777" w:rsidTr="00502E57">
        <w:tc>
          <w:tcPr>
            <w:tcW w:w="9576" w:type="dxa"/>
            <w:shd w:val="clear" w:color="auto" w:fill="D9D9D9" w:themeFill="background1" w:themeFillShade="D9"/>
          </w:tcPr>
          <w:p w14:paraId="37843160" w14:textId="77777777" w:rsidR="002D57C4" w:rsidRPr="00564529" w:rsidRDefault="002D57C4" w:rsidP="00502E57">
            <w:pPr>
              <w:autoSpaceDE w:val="0"/>
              <w:autoSpaceDN w:val="0"/>
              <w:adjustRightInd w:val="0"/>
              <w:rPr>
                <w:rStyle w:val="CodeSnippet"/>
                <w:noProof/>
              </w:rPr>
            </w:pPr>
            <w:r w:rsidRPr="00564529">
              <w:rPr>
                <w:rStyle w:val="CodeSnippet"/>
                <w:noProof/>
              </w:rPr>
              <w:t>tosca_definitions_version: tosca_simple_yaml_1_0</w:t>
            </w:r>
          </w:p>
          <w:p w14:paraId="6566F508" w14:textId="77777777" w:rsidR="002D57C4" w:rsidRPr="00564529" w:rsidRDefault="002D57C4" w:rsidP="00502E57">
            <w:pPr>
              <w:autoSpaceDE w:val="0"/>
              <w:autoSpaceDN w:val="0"/>
              <w:adjustRightInd w:val="0"/>
              <w:rPr>
                <w:rStyle w:val="CodeSnippet"/>
                <w:noProof/>
              </w:rPr>
            </w:pPr>
          </w:p>
          <w:p w14:paraId="39D326D9" w14:textId="77777777" w:rsidR="002D57C4" w:rsidRDefault="002D57C4" w:rsidP="00502E57">
            <w:pPr>
              <w:autoSpaceDE w:val="0"/>
              <w:autoSpaceDN w:val="0"/>
              <w:adjustRightInd w:val="0"/>
              <w:rPr>
                <w:rStyle w:val="CodeSnippet"/>
                <w:noProof/>
              </w:rPr>
            </w:pPr>
            <w:r>
              <w:rPr>
                <w:rStyle w:val="CodeSnippet"/>
                <w:noProof/>
              </w:rPr>
              <w:t>topology_template:</w:t>
            </w:r>
          </w:p>
          <w:p w14:paraId="74861EBB"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description: Template of a</w:t>
            </w:r>
            <w:r>
              <w:rPr>
                <w:rStyle w:val="CodeSnippet"/>
                <w:noProof/>
              </w:rPr>
              <w:t xml:space="preserve"> </w:t>
            </w:r>
            <w:r w:rsidRPr="00564529">
              <w:rPr>
                <w:rStyle w:val="CodeSnippet"/>
                <w:noProof/>
              </w:rPr>
              <w:t xml:space="preserve">database </w:t>
            </w:r>
            <w:r>
              <w:rPr>
                <w:rStyle w:val="CodeSnippet"/>
                <w:noProof/>
              </w:rPr>
              <w:t>including its hosting stack.</w:t>
            </w:r>
          </w:p>
          <w:p w14:paraId="5855EC36" w14:textId="77777777" w:rsidR="002D57C4" w:rsidRDefault="002D57C4" w:rsidP="00502E57">
            <w:pPr>
              <w:autoSpaceDE w:val="0"/>
              <w:autoSpaceDN w:val="0"/>
              <w:adjustRightInd w:val="0"/>
              <w:rPr>
                <w:rStyle w:val="CodeSnippet"/>
                <w:noProof/>
              </w:rPr>
            </w:pPr>
          </w:p>
          <w:p w14:paraId="7353AC41" w14:textId="77777777" w:rsidR="002D57C4" w:rsidRDefault="002D57C4" w:rsidP="00502E57">
            <w:pPr>
              <w:autoSpaceDE w:val="0"/>
              <w:autoSpaceDN w:val="0"/>
              <w:adjustRightInd w:val="0"/>
              <w:rPr>
                <w:rStyle w:val="CodeSnippet"/>
                <w:noProof/>
              </w:rPr>
            </w:pPr>
            <w:r>
              <w:rPr>
                <w:rStyle w:val="CodeSnippet"/>
                <w:noProof/>
              </w:rPr>
              <w:t xml:space="preserve">  inputs:</w:t>
            </w:r>
          </w:p>
          <w:p w14:paraId="6C04353E" w14:textId="77777777" w:rsidR="002D57C4" w:rsidRDefault="002D57C4" w:rsidP="00502E57">
            <w:pPr>
              <w:autoSpaceDE w:val="0"/>
              <w:autoSpaceDN w:val="0"/>
              <w:adjustRightInd w:val="0"/>
              <w:rPr>
                <w:rStyle w:val="CodeSnippet"/>
                <w:noProof/>
              </w:rPr>
            </w:pPr>
            <w:r>
              <w:rPr>
                <w:rStyle w:val="CodeSnippet"/>
                <w:noProof/>
              </w:rPr>
              <w:t xml:space="preserve">    db_user:</w:t>
            </w:r>
          </w:p>
          <w:p w14:paraId="787B80A2" w14:textId="77777777" w:rsidR="002D57C4" w:rsidRDefault="002D57C4" w:rsidP="00502E57">
            <w:pPr>
              <w:autoSpaceDE w:val="0"/>
              <w:autoSpaceDN w:val="0"/>
              <w:adjustRightInd w:val="0"/>
              <w:rPr>
                <w:rStyle w:val="CodeSnippet"/>
                <w:noProof/>
              </w:rPr>
            </w:pPr>
            <w:r>
              <w:rPr>
                <w:rStyle w:val="CodeSnippet"/>
                <w:noProof/>
              </w:rPr>
              <w:t xml:space="preserve">      type: string</w:t>
            </w:r>
          </w:p>
          <w:p w14:paraId="3502C375" w14:textId="77777777" w:rsidR="002D57C4" w:rsidRDefault="002D57C4" w:rsidP="00502E57">
            <w:pPr>
              <w:autoSpaceDE w:val="0"/>
              <w:autoSpaceDN w:val="0"/>
              <w:adjustRightInd w:val="0"/>
              <w:rPr>
                <w:rStyle w:val="CodeSnippet"/>
                <w:noProof/>
              </w:rPr>
            </w:pPr>
            <w:r>
              <w:rPr>
                <w:rStyle w:val="CodeSnippet"/>
                <w:noProof/>
              </w:rPr>
              <w:t xml:space="preserve">    db_password:</w:t>
            </w:r>
          </w:p>
          <w:p w14:paraId="46113C0A" w14:textId="77777777" w:rsidR="002D57C4" w:rsidRDefault="002D57C4" w:rsidP="00502E57">
            <w:pPr>
              <w:autoSpaceDE w:val="0"/>
              <w:autoSpaceDN w:val="0"/>
              <w:adjustRightInd w:val="0"/>
              <w:rPr>
                <w:rStyle w:val="CodeSnippet"/>
                <w:noProof/>
              </w:rPr>
            </w:pPr>
            <w:r>
              <w:rPr>
                <w:rStyle w:val="CodeSnippet"/>
                <w:noProof/>
              </w:rPr>
              <w:t xml:space="preserve">      type: string</w:t>
            </w:r>
          </w:p>
          <w:p w14:paraId="1E3931FD" w14:textId="77777777" w:rsidR="002D57C4" w:rsidRPr="00564529" w:rsidRDefault="002D57C4" w:rsidP="00502E57">
            <w:pPr>
              <w:autoSpaceDE w:val="0"/>
              <w:autoSpaceDN w:val="0"/>
              <w:adjustRightInd w:val="0"/>
              <w:rPr>
                <w:rStyle w:val="CodeSnippet"/>
                <w:noProof/>
              </w:rPr>
            </w:pPr>
            <w:r>
              <w:rPr>
                <w:rStyle w:val="CodeSnippet"/>
                <w:noProof/>
              </w:rPr>
              <w:t xml:space="preserve">    # other inputs omitted for brevity</w:t>
            </w:r>
          </w:p>
          <w:p w14:paraId="133F6F09" w14:textId="77777777" w:rsidR="002D57C4" w:rsidRDefault="002D57C4" w:rsidP="00502E57">
            <w:pPr>
              <w:autoSpaceDE w:val="0"/>
              <w:autoSpaceDN w:val="0"/>
              <w:adjustRightInd w:val="0"/>
              <w:rPr>
                <w:rStyle w:val="CodeSnippet"/>
                <w:noProof/>
              </w:rPr>
            </w:pPr>
          </w:p>
          <w:p w14:paraId="0393619F" w14:textId="77777777" w:rsidR="002D57C4" w:rsidRDefault="002D57C4" w:rsidP="00502E57">
            <w:pPr>
              <w:autoSpaceDE w:val="0"/>
              <w:autoSpaceDN w:val="0"/>
              <w:adjustRightInd w:val="0"/>
              <w:rPr>
                <w:rStyle w:val="CodeSnippet"/>
                <w:noProof/>
              </w:rPr>
            </w:pPr>
            <w:r>
              <w:rPr>
                <w:rStyle w:val="CodeSnippet"/>
                <w:noProof/>
              </w:rPr>
              <w:t xml:space="preserve">  </w:t>
            </w:r>
            <w:r w:rsidRPr="005D76AC">
              <w:rPr>
                <w:rStyle w:val="CodeSnippetHighlight"/>
              </w:rPr>
              <w:t>substitution_mappings</w:t>
            </w:r>
            <w:r>
              <w:rPr>
                <w:rStyle w:val="CodeSnippet"/>
                <w:noProof/>
              </w:rPr>
              <w:t>:</w:t>
            </w:r>
          </w:p>
          <w:p w14:paraId="4814D0D3" w14:textId="77777777" w:rsidR="002D57C4" w:rsidRDefault="002D57C4" w:rsidP="00502E57">
            <w:pPr>
              <w:autoSpaceDE w:val="0"/>
              <w:autoSpaceDN w:val="0"/>
              <w:adjustRightInd w:val="0"/>
              <w:rPr>
                <w:rStyle w:val="CodeSnippet"/>
                <w:noProof/>
              </w:rPr>
            </w:pPr>
            <w:r>
              <w:rPr>
                <w:rStyle w:val="CodeSnippet"/>
                <w:noProof/>
              </w:rPr>
              <w:t xml:space="preserve">    node_type: tosca.nodes.Database</w:t>
            </w:r>
          </w:p>
          <w:p w14:paraId="619C141B" w14:textId="77777777" w:rsidR="002D57C4" w:rsidRDefault="002D57C4" w:rsidP="00502E57">
            <w:pPr>
              <w:autoSpaceDE w:val="0"/>
              <w:autoSpaceDN w:val="0"/>
              <w:adjustRightInd w:val="0"/>
              <w:rPr>
                <w:rStyle w:val="CodeSnippet"/>
                <w:noProof/>
              </w:rPr>
            </w:pPr>
            <w:r>
              <w:rPr>
                <w:rStyle w:val="CodeSnippet"/>
                <w:noProof/>
              </w:rPr>
              <w:t xml:space="preserve">    capabilities:</w:t>
            </w:r>
          </w:p>
          <w:p w14:paraId="3BBC2766" w14:textId="77777777" w:rsidR="002D57C4" w:rsidRDefault="002D57C4" w:rsidP="00502E57">
            <w:pPr>
              <w:autoSpaceDE w:val="0"/>
              <w:autoSpaceDN w:val="0"/>
              <w:adjustRightInd w:val="0"/>
              <w:rPr>
                <w:rStyle w:val="CodeSnippet"/>
                <w:noProof/>
              </w:rPr>
            </w:pPr>
            <w:r>
              <w:rPr>
                <w:rStyle w:val="CodeSnippet"/>
                <w:noProof/>
              </w:rPr>
              <w:t xml:space="preserve">      database_endpoint: [ database, database_endpoint ]</w:t>
            </w:r>
          </w:p>
          <w:p w14:paraId="3C405ADB" w14:textId="77777777" w:rsidR="002D57C4" w:rsidRPr="00564529" w:rsidRDefault="002D57C4" w:rsidP="00502E57">
            <w:pPr>
              <w:autoSpaceDE w:val="0"/>
              <w:autoSpaceDN w:val="0"/>
              <w:adjustRightInd w:val="0"/>
              <w:rPr>
                <w:rStyle w:val="CodeSnippet"/>
                <w:noProof/>
              </w:rPr>
            </w:pPr>
          </w:p>
          <w:p w14:paraId="0BEA657E"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node_templates:</w:t>
            </w:r>
          </w:p>
          <w:p w14:paraId="3A4455C3"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database</w:t>
            </w:r>
            <w:r w:rsidRPr="00564529">
              <w:rPr>
                <w:rStyle w:val="CodeSnippet"/>
                <w:noProof/>
              </w:rPr>
              <w:t>:</w:t>
            </w:r>
          </w:p>
          <w:p w14:paraId="6A9ADC26" w14:textId="77777777" w:rsidR="002D57C4" w:rsidRPr="00564529" w:rsidRDefault="002D57C4" w:rsidP="00502E57">
            <w:pPr>
              <w:autoSpaceDE w:val="0"/>
              <w:autoSpaceDN w:val="0"/>
              <w:adjustRightInd w:val="0"/>
              <w:rPr>
                <w:rStyle w:val="CodeSnippet"/>
                <w:noProof/>
              </w:rPr>
            </w:pPr>
            <w:r w:rsidRPr="00564529">
              <w:rPr>
                <w:rStyle w:val="CodeSnippet"/>
                <w:noProof/>
              </w:rPr>
              <w:lastRenderedPageBreak/>
              <w:t xml:space="preserve">    </w:t>
            </w:r>
            <w:r>
              <w:rPr>
                <w:rStyle w:val="CodeSnippet"/>
                <w:noProof/>
              </w:rPr>
              <w:t xml:space="preserve">  </w:t>
            </w:r>
            <w:r w:rsidRPr="00564529">
              <w:rPr>
                <w:rStyle w:val="CodeSnippet"/>
                <w:noProof/>
              </w:rPr>
              <w:t>type: tosca.nodes.</w:t>
            </w:r>
            <w:r>
              <w:rPr>
                <w:rStyle w:val="CodeSnippet"/>
                <w:noProof/>
              </w:rPr>
              <w:t>Database</w:t>
            </w:r>
          </w:p>
          <w:p w14:paraId="51FC947E" w14:textId="77777777" w:rsidR="002D57C4"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properties:</w:t>
            </w:r>
          </w:p>
          <w:p w14:paraId="61D974D2" w14:textId="77777777" w:rsidR="002D57C4" w:rsidRDefault="002D57C4" w:rsidP="00502E57">
            <w:pPr>
              <w:autoSpaceDE w:val="0"/>
              <w:autoSpaceDN w:val="0"/>
              <w:adjustRightInd w:val="0"/>
              <w:rPr>
                <w:rStyle w:val="CodeSnippet"/>
                <w:noProof/>
              </w:rPr>
            </w:pPr>
            <w:r>
              <w:rPr>
                <w:rStyle w:val="CodeSnippet"/>
                <w:noProof/>
              </w:rPr>
              <w:t xml:space="preserve">        user: { get_input: db_user }</w:t>
            </w:r>
          </w:p>
          <w:p w14:paraId="6E638E54" w14:textId="77777777" w:rsidR="002D57C4" w:rsidRDefault="002D57C4" w:rsidP="00502E57">
            <w:pPr>
              <w:autoSpaceDE w:val="0"/>
              <w:autoSpaceDN w:val="0"/>
              <w:adjustRightInd w:val="0"/>
              <w:rPr>
                <w:rStyle w:val="CodeSnippet"/>
                <w:noProof/>
              </w:rPr>
            </w:pPr>
            <w:r>
              <w:rPr>
                <w:rStyle w:val="CodeSnippet"/>
                <w:noProof/>
              </w:rPr>
              <w:t xml:space="preserve">        # other properties omitted for brevity</w:t>
            </w:r>
          </w:p>
          <w:p w14:paraId="7C5817E2" w14:textId="77777777" w:rsidR="002D57C4" w:rsidRDefault="002D57C4" w:rsidP="00502E57">
            <w:pPr>
              <w:autoSpaceDE w:val="0"/>
              <w:autoSpaceDN w:val="0"/>
              <w:adjustRightInd w:val="0"/>
              <w:rPr>
                <w:rStyle w:val="CodeSnippet"/>
                <w:noProof/>
              </w:rPr>
            </w:pPr>
            <w:r>
              <w:rPr>
                <w:rStyle w:val="CodeSnippet"/>
                <w:noProof/>
              </w:rPr>
              <w:t xml:space="preserve">      requirements:</w:t>
            </w:r>
          </w:p>
          <w:p w14:paraId="5A99448B" w14:textId="77777777" w:rsidR="002D57C4" w:rsidRPr="00564529" w:rsidRDefault="002D57C4" w:rsidP="00502E57">
            <w:pPr>
              <w:autoSpaceDE w:val="0"/>
              <w:autoSpaceDN w:val="0"/>
              <w:adjustRightInd w:val="0"/>
              <w:rPr>
                <w:rStyle w:val="CodeSnippet"/>
                <w:noProof/>
              </w:rPr>
            </w:pPr>
            <w:r>
              <w:rPr>
                <w:rStyle w:val="CodeSnippet"/>
                <w:noProof/>
              </w:rPr>
              <w:t xml:space="preserve">        - host: dbms</w:t>
            </w:r>
          </w:p>
          <w:p w14:paraId="44E763AF" w14:textId="77777777" w:rsidR="002D57C4" w:rsidRPr="00564529" w:rsidRDefault="002D57C4" w:rsidP="00502E57">
            <w:pPr>
              <w:autoSpaceDE w:val="0"/>
              <w:autoSpaceDN w:val="0"/>
              <w:adjustRightInd w:val="0"/>
              <w:rPr>
                <w:rStyle w:val="CodeSnippet"/>
                <w:noProof/>
              </w:rPr>
            </w:pPr>
          </w:p>
          <w:p w14:paraId="7BE80C95"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  dbms:</w:t>
            </w:r>
          </w:p>
          <w:p w14:paraId="1037B26F"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  type: tosca.nodes.DBMS</w:t>
            </w:r>
          </w:p>
          <w:p w14:paraId="43C4FB01"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details omitted for brevity</w:t>
            </w:r>
          </w:p>
          <w:p w14:paraId="76DE356B" w14:textId="77777777" w:rsidR="002D57C4" w:rsidRPr="00564529" w:rsidRDefault="002D57C4" w:rsidP="00502E57">
            <w:pPr>
              <w:autoSpaceDE w:val="0"/>
              <w:autoSpaceDN w:val="0"/>
              <w:adjustRightInd w:val="0"/>
              <w:rPr>
                <w:rStyle w:val="CodeSnippet"/>
                <w:noProof/>
              </w:rPr>
            </w:pPr>
          </w:p>
          <w:p w14:paraId="45B444D4"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  server:</w:t>
            </w:r>
          </w:p>
          <w:p w14:paraId="2FC155B4"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  type: tosca.nodes.Compute</w:t>
            </w:r>
          </w:p>
          <w:p w14:paraId="2701A851" w14:textId="77777777" w:rsidR="002D57C4" w:rsidRPr="00F26FBD" w:rsidRDefault="002D57C4" w:rsidP="00502E57">
            <w:pPr>
              <w:autoSpaceDE w:val="0"/>
              <w:autoSpaceDN w:val="0"/>
              <w:adjustRightInd w:val="0"/>
              <w:rPr>
                <w:rFonts w:ascii="Consolas" w:hAnsi="Consolas"/>
                <w:sz w:val="20"/>
              </w:rPr>
            </w:pPr>
            <w:r w:rsidRPr="00564529">
              <w:rPr>
                <w:rStyle w:val="CodeSnippet"/>
                <w:noProof/>
              </w:rPr>
              <w:t xml:space="preserve">    </w:t>
            </w:r>
            <w:r>
              <w:rPr>
                <w:rStyle w:val="CodeSnippet"/>
                <w:noProof/>
              </w:rPr>
              <w:t xml:space="preserve">  </w:t>
            </w:r>
            <w:r w:rsidRPr="00564529">
              <w:rPr>
                <w:rStyle w:val="CodeSnippet"/>
                <w:noProof/>
              </w:rPr>
              <w:t># detail</w:t>
            </w:r>
            <w:r>
              <w:rPr>
                <w:rStyle w:val="CodeSnippet"/>
                <w:noProof/>
              </w:rPr>
              <w:t>s omitted for brevity</w:t>
            </w:r>
          </w:p>
        </w:tc>
      </w:tr>
    </w:tbl>
    <w:p w14:paraId="5983D995" w14:textId="77777777" w:rsidR="002D57C4" w:rsidRDefault="002D57C4" w:rsidP="002D57C4">
      <w:pPr>
        <w:pStyle w:val="NormalaroundTable"/>
      </w:pPr>
      <w:r>
        <w:lastRenderedPageBreak/>
        <w:t xml:space="preserve">Note that the </w:t>
      </w:r>
      <w:r w:rsidRPr="007F3453">
        <w:rPr>
          <w:rStyle w:val="CodeSnippetHighlight"/>
        </w:rPr>
        <w:t>substitution_mappings</w:t>
      </w:r>
      <w:r>
        <w:t xml:space="preserve"> section does not define any mappings for requirements of the Database node type, since all requirements are fulfilled by other nodes templates in the current topology template. In cases where a requirement of a substituted node is bound in the top-level service template as well as in the substituting topology template, a TOSCA Orchestrator should raise a validation error.</w:t>
      </w:r>
    </w:p>
    <w:p w14:paraId="323F0884" w14:textId="77777777" w:rsidR="002D57C4" w:rsidRDefault="002D57C4" w:rsidP="002D57C4">
      <w:r>
        <w:t>Further note that no mappings for properties or attributes of the substituted node are defined. Instead, the inputs and outputs defined by the topology template have to match the properties and attributes or the substituted node. If there are more inputs than the substituted node has properties, default values must be defined for those inputs, since no values can be assigned through properties in a substitution case.</w:t>
      </w:r>
    </w:p>
    <w:p w14:paraId="37366C32" w14:textId="77777777" w:rsidR="002D57C4" w:rsidRDefault="002D57C4" w:rsidP="002D57C4">
      <w:pPr>
        <w:pStyle w:val="Heading2"/>
        <w:numPr>
          <w:ilvl w:val="1"/>
          <w:numId w:val="3"/>
        </w:numPr>
      </w:pPr>
      <w:bookmarkStart w:id="173" w:name="_Toc302251681"/>
      <w:bookmarkStart w:id="174" w:name="_Toc445238235"/>
      <w:r>
        <w:t>Using node template substitution for chaining subsystems</w:t>
      </w:r>
      <w:bookmarkEnd w:id="173"/>
      <w:bookmarkEnd w:id="174"/>
    </w:p>
    <w:p w14:paraId="3DE19581" w14:textId="77777777" w:rsidR="002D57C4" w:rsidRDefault="002D57C4" w:rsidP="002D57C4">
      <w:r>
        <w:t>A common use case when providing an end-to-end service is to define a chain of several subsystems that together implement the overall service. Those subsystems are typically defined as separate service templates to (1) keep the complexity of the end-to-end service template at a manageable level and to (2) allow for the re-use of the respective subsystem templates in many different contexts. The type of subsystems may be specific to the targeted workload, application domain, or custom use case. For example, a company or a certain industry might define a subsystem type for company- or industry specific data processing and then use that subsystem type for various end-user services. In addition, there might be generic subsystem types like a database subsystem that are applicable to a wide range of use cases.</w:t>
      </w:r>
    </w:p>
    <w:p w14:paraId="12313974" w14:textId="77777777" w:rsidR="002D57C4" w:rsidRDefault="002D57C4" w:rsidP="002D57C4">
      <w:pPr>
        <w:pStyle w:val="Heading3"/>
        <w:numPr>
          <w:ilvl w:val="2"/>
          <w:numId w:val="3"/>
        </w:numPr>
      </w:pPr>
      <w:bookmarkStart w:id="175" w:name="_Ref284743862"/>
      <w:r>
        <w:t>Defining the overall subsystem chain</w:t>
      </w:r>
      <w:bookmarkEnd w:id="175"/>
    </w:p>
    <w:p w14:paraId="0575C47A" w14:textId="77777777" w:rsidR="002D57C4" w:rsidRDefault="002D57C4" w:rsidP="002D57C4">
      <w:r>
        <w:fldChar w:fldCharType="begin"/>
      </w:r>
      <w:r>
        <w:instrText xml:space="preserve"> REF _Ref284687813 \h </w:instrText>
      </w:r>
      <w:r>
        <w:fldChar w:fldCharType="separate"/>
      </w:r>
      <w:r w:rsidR="008C123E">
        <w:t xml:space="preserve">Figure </w:t>
      </w:r>
      <w:r w:rsidR="008C123E">
        <w:rPr>
          <w:noProof/>
        </w:rPr>
        <w:t>3</w:t>
      </w:r>
      <w:r>
        <w:fldChar w:fldCharType="end"/>
      </w:r>
      <w:r>
        <w:t xml:space="preserve"> shows the chaining of three subsystem types – a message queuing subsystem, a transaction processing subsystem, and a databank subsystem – that support, for example, an online booking application. On the front end, this chain provides a capability of receiving messages for handling in the message queuing subsystem. The message queuing subsystem in turn requires a number of receivers, which in the current example are two transaction processing subsystems. The two instances of the transaction processing subsystem might be deployed on two different hosting infrastructures or datacenters for high-availability reasons. The transaction processing subsystems finally require a database subsystem for accessing and storing application specific data. The database subsystem in the backend does not require any further component and is therefore the end of the chain in this example.</w:t>
      </w:r>
    </w:p>
    <w:p w14:paraId="11FF2BAE" w14:textId="77777777" w:rsidR="002D57C4" w:rsidRDefault="002D57C4" w:rsidP="002D57C4">
      <w:pPr>
        <w:keepNext/>
        <w:jc w:val="center"/>
      </w:pPr>
      <w:r>
        <w:rPr>
          <w:noProof/>
        </w:rPr>
        <w:lastRenderedPageBreak/>
        <w:drawing>
          <wp:inline distT="0" distB="0" distL="0" distR="0" wp14:anchorId="064F5BD6" wp14:editId="2D82E1DB">
            <wp:extent cx="5718089" cy="1847034"/>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3 - subsystem chain.png"/>
                    <pic:cNvPicPr/>
                  </pic:nvPicPr>
                  <pic:blipFill>
                    <a:blip r:embed="rId62">
                      <a:extLst>
                        <a:ext uri="{28A0092B-C50C-407E-A947-70E740481C1C}">
                          <a14:useLocalDpi xmlns:a14="http://schemas.microsoft.com/office/drawing/2010/main" val="0"/>
                        </a:ext>
                      </a:extLst>
                    </a:blip>
                    <a:stretch>
                      <a:fillRect/>
                    </a:stretch>
                  </pic:blipFill>
                  <pic:spPr>
                    <a:xfrm>
                      <a:off x="0" y="0"/>
                      <a:ext cx="5718845" cy="1847278"/>
                    </a:xfrm>
                    <a:prstGeom prst="rect">
                      <a:avLst/>
                    </a:prstGeom>
                  </pic:spPr>
                </pic:pic>
              </a:graphicData>
            </a:graphic>
          </wp:inline>
        </w:drawing>
      </w:r>
    </w:p>
    <w:p w14:paraId="053B5DE6" w14:textId="77777777" w:rsidR="002D57C4" w:rsidRDefault="002D57C4" w:rsidP="002D57C4">
      <w:pPr>
        <w:pStyle w:val="Caption"/>
        <w:jc w:val="center"/>
      </w:pPr>
      <w:bookmarkStart w:id="176" w:name="_Ref284687813"/>
      <w:bookmarkStart w:id="177" w:name="_Toc443660680"/>
      <w:r>
        <w:t xml:space="preserve">Figure </w:t>
      </w:r>
      <w:fldSimple w:instr=" SEQ Figure \* ARABIC ">
        <w:r w:rsidR="008C123E">
          <w:rPr>
            <w:noProof/>
          </w:rPr>
          <w:t>3</w:t>
        </w:r>
      </w:fldSimple>
      <w:bookmarkEnd w:id="176"/>
      <w:r>
        <w:t>: Chaining of subsystems in a service template</w:t>
      </w:r>
      <w:bookmarkEnd w:id="177"/>
    </w:p>
    <w:p w14:paraId="518DF00F" w14:textId="77777777" w:rsidR="002D57C4" w:rsidRDefault="002D57C4" w:rsidP="002D57C4">
      <w:r>
        <w:t>All of the node templates in the service template shown above are abstract and considered substitutable where each can be treated as their own subsystem; therefore, when instantiating the overall service, the orchestrator would realize each substitutable node template using other TOSCA service templates.  These service templates would include more nodes and relationships that include the details for each subsystem. A simplified version of a TOSCA service template for the overall service is given in the following listing.</w:t>
      </w:r>
    </w:p>
    <w:p w14:paraId="4D3F4F6F" w14:textId="77777777" w:rsidR="002D57C4" w:rsidRDefault="002D57C4" w:rsidP="002D57C4"/>
    <w:p w14:paraId="10D722F4" w14:textId="77777777" w:rsidR="002D57C4" w:rsidRPr="000475B2" w:rsidRDefault="002D57C4" w:rsidP="002D57C4">
      <w:pPr>
        <w:pStyle w:val="Caption"/>
        <w:keepNext/>
      </w:pPr>
      <w:bookmarkStart w:id="178" w:name="_Toc302293223"/>
      <w:bookmarkStart w:id="179" w:name="_Toc443660573"/>
      <w:r>
        <w:t xml:space="preserve">Example </w:t>
      </w:r>
      <w:fldSimple w:instr=" SEQ Example \* ARABIC ">
        <w:r w:rsidR="008C123E">
          <w:rPr>
            <w:noProof/>
          </w:rPr>
          <w:t>17</w:t>
        </w:r>
      </w:fldSimple>
      <w:r>
        <w:t xml:space="preserve"> - Declaring a transaction subsystem as a chain of substitutable node templates</w:t>
      </w:r>
      <w:bookmarkEnd w:id="178"/>
      <w:bookmarkEnd w:id="179"/>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3F77A5" w14:paraId="378C87E2" w14:textId="77777777" w:rsidTr="00502E57">
        <w:tc>
          <w:tcPr>
            <w:tcW w:w="9576" w:type="dxa"/>
            <w:shd w:val="clear" w:color="auto" w:fill="D9D9D9" w:themeFill="background1" w:themeFillShade="D9"/>
          </w:tcPr>
          <w:p w14:paraId="2864A503" w14:textId="77777777" w:rsidR="002D57C4" w:rsidRPr="00564529" w:rsidRDefault="002D57C4" w:rsidP="00502E57">
            <w:pPr>
              <w:autoSpaceDE w:val="0"/>
              <w:autoSpaceDN w:val="0"/>
              <w:adjustRightInd w:val="0"/>
              <w:rPr>
                <w:rStyle w:val="CodeSnippet"/>
                <w:noProof/>
              </w:rPr>
            </w:pPr>
            <w:r w:rsidRPr="00564529">
              <w:rPr>
                <w:rStyle w:val="CodeSnippet"/>
                <w:noProof/>
              </w:rPr>
              <w:t>tosca_definitions_version: tosca_simple_yaml_1_0</w:t>
            </w:r>
          </w:p>
          <w:p w14:paraId="381B2AAC" w14:textId="77777777" w:rsidR="002D57C4" w:rsidRPr="00564529" w:rsidRDefault="002D57C4" w:rsidP="00502E57">
            <w:pPr>
              <w:autoSpaceDE w:val="0"/>
              <w:autoSpaceDN w:val="0"/>
              <w:adjustRightInd w:val="0"/>
              <w:rPr>
                <w:rStyle w:val="CodeSnippet"/>
                <w:noProof/>
              </w:rPr>
            </w:pPr>
          </w:p>
          <w:p w14:paraId="0540E660" w14:textId="77777777" w:rsidR="002D57C4" w:rsidRDefault="002D57C4" w:rsidP="00502E57">
            <w:pPr>
              <w:autoSpaceDE w:val="0"/>
              <w:autoSpaceDN w:val="0"/>
              <w:adjustRightInd w:val="0"/>
              <w:rPr>
                <w:rStyle w:val="CodeSnippet"/>
                <w:noProof/>
              </w:rPr>
            </w:pPr>
            <w:r>
              <w:rPr>
                <w:rStyle w:val="CodeSnippet"/>
                <w:noProof/>
              </w:rPr>
              <w:t>topology_template:</w:t>
            </w:r>
          </w:p>
          <w:p w14:paraId="25D294D8"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description: </w:t>
            </w:r>
            <w:r>
              <w:rPr>
                <w:rStyle w:val="CodeSnippet"/>
                <w:noProof/>
              </w:rPr>
              <w:t>Template of online transaction processing service.</w:t>
            </w:r>
          </w:p>
          <w:p w14:paraId="1AA4DD24" w14:textId="77777777" w:rsidR="002D57C4" w:rsidRPr="00564529" w:rsidRDefault="002D57C4" w:rsidP="00502E57">
            <w:pPr>
              <w:autoSpaceDE w:val="0"/>
              <w:autoSpaceDN w:val="0"/>
              <w:adjustRightInd w:val="0"/>
              <w:rPr>
                <w:rStyle w:val="CodeSnippet"/>
                <w:noProof/>
              </w:rPr>
            </w:pPr>
          </w:p>
          <w:p w14:paraId="41C46A2C"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node_templates:</w:t>
            </w:r>
          </w:p>
          <w:p w14:paraId="2729E763"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mq</w:t>
            </w:r>
            <w:r w:rsidRPr="00564529">
              <w:rPr>
                <w:rStyle w:val="CodeSnippet"/>
                <w:noProof/>
              </w:rPr>
              <w:t>:</w:t>
            </w:r>
          </w:p>
          <w:p w14:paraId="0D9E8CCC"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type: </w:t>
            </w:r>
            <w:r>
              <w:rPr>
                <w:rStyle w:val="CodeSnippet"/>
                <w:noProof/>
              </w:rPr>
              <w:t>example</w:t>
            </w:r>
            <w:r w:rsidRPr="00564529">
              <w:rPr>
                <w:rStyle w:val="CodeSnippet"/>
                <w:noProof/>
              </w:rPr>
              <w:t>.</w:t>
            </w:r>
            <w:r>
              <w:rPr>
                <w:rStyle w:val="CodeSnippet"/>
                <w:noProof/>
              </w:rPr>
              <w:t>QueuingSubsystem</w:t>
            </w:r>
          </w:p>
          <w:p w14:paraId="168C1AB2" w14:textId="77777777" w:rsidR="002D57C4"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properties:</w:t>
            </w:r>
          </w:p>
          <w:p w14:paraId="17E8D511" w14:textId="77777777" w:rsidR="002D57C4" w:rsidRDefault="002D57C4" w:rsidP="00502E57">
            <w:pPr>
              <w:autoSpaceDE w:val="0"/>
              <w:autoSpaceDN w:val="0"/>
              <w:adjustRightInd w:val="0"/>
              <w:rPr>
                <w:rStyle w:val="CodeSnippet"/>
                <w:noProof/>
              </w:rPr>
            </w:pPr>
            <w:r>
              <w:rPr>
                <w:rStyle w:val="CodeSnippet"/>
                <w:noProof/>
              </w:rPr>
              <w:t xml:space="preserve">        # properties omitted for brevity</w:t>
            </w:r>
          </w:p>
          <w:p w14:paraId="5A429BB4" w14:textId="77777777" w:rsidR="002D57C4" w:rsidRDefault="002D57C4" w:rsidP="00502E57">
            <w:pPr>
              <w:autoSpaceDE w:val="0"/>
              <w:autoSpaceDN w:val="0"/>
              <w:adjustRightInd w:val="0"/>
              <w:rPr>
                <w:rStyle w:val="CodeSnippet"/>
                <w:noProof/>
              </w:rPr>
            </w:pPr>
            <w:r>
              <w:rPr>
                <w:rStyle w:val="CodeSnippet"/>
                <w:noProof/>
              </w:rPr>
              <w:t xml:space="preserve">      capabilities:</w:t>
            </w:r>
          </w:p>
          <w:p w14:paraId="485C40E0" w14:textId="77777777" w:rsidR="002D57C4" w:rsidRDefault="002D57C4" w:rsidP="00502E57">
            <w:pPr>
              <w:autoSpaceDE w:val="0"/>
              <w:autoSpaceDN w:val="0"/>
              <w:adjustRightInd w:val="0"/>
              <w:rPr>
                <w:rStyle w:val="CodeSnippet"/>
                <w:noProof/>
              </w:rPr>
            </w:pPr>
            <w:r>
              <w:rPr>
                <w:rStyle w:val="CodeSnippet"/>
                <w:noProof/>
              </w:rPr>
              <w:t xml:space="preserve">        message_queue_endpoint:</w:t>
            </w:r>
          </w:p>
          <w:p w14:paraId="1631AE37" w14:textId="77777777" w:rsidR="002D57C4" w:rsidRDefault="002D57C4" w:rsidP="00502E57">
            <w:pPr>
              <w:autoSpaceDE w:val="0"/>
              <w:autoSpaceDN w:val="0"/>
              <w:adjustRightInd w:val="0"/>
              <w:rPr>
                <w:rStyle w:val="CodeSnippet"/>
                <w:noProof/>
              </w:rPr>
            </w:pPr>
            <w:r>
              <w:rPr>
                <w:rStyle w:val="CodeSnippet"/>
                <w:noProof/>
              </w:rPr>
              <w:t xml:space="preserve">          # details omitted for brevity</w:t>
            </w:r>
          </w:p>
          <w:p w14:paraId="0AF5297C" w14:textId="77777777" w:rsidR="002D57C4" w:rsidRDefault="002D57C4" w:rsidP="00502E57">
            <w:pPr>
              <w:autoSpaceDE w:val="0"/>
              <w:autoSpaceDN w:val="0"/>
              <w:adjustRightInd w:val="0"/>
              <w:rPr>
                <w:rStyle w:val="CodeSnippet"/>
                <w:noProof/>
              </w:rPr>
            </w:pPr>
            <w:r>
              <w:rPr>
                <w:rStyle w:val="CodeSnippet"/>
                <w:noProof/>
              </w:rPr>
              <w:t xml:space="preserve">      requirements:</w:t>
            </w:r>
          </w:p>
          <w:p w14:paraId="7A4521AE" w14:textId="77777777" w:rsidR="002D57C4" w:rsidRDefault="002D57C4" w:rsidP="00502E57">
            <w:pPr>
              <w:autoSpaceDE w:val="0"/>
              <w:autoSpaceDN w:val="0"/>
              <w:adjustRightInd w:val="0"/>
              <w:rPr>
                <w:rStyle w:val="CodeSnippet"/>
                <w:noProof/>
              </w:rPr>
            </w:pPr>
            <w:r>
              <w:rPr>
                <w:rStyle w:val="CodeSnippet"/>
                <w:noProof/>
              </w:rPr>
              <w:t xml:space="preserve">        - receiver: trans1</w:t>
            </w:r>
          </w:p>
          <w:p w14:paraId="492A13C9" w14:textId="77777777" w:rsidR="002D57C4" w:rsidRPr="00564529" w:rsidRDefault="002D57C4" w:rsidP="00502E57">
            <w:pPr>
              <w:autoSpaceDE w:val="0"/>
              <w:autoSpaceDN w:val="0"/>
              <w:adjustRightInd w:val="0"/>
              <w:rPr>
                <w:rStyle w:val="CodeSnippet"/>
                <w:noProof/>
              </w:rPr>
            </w:pPr>
            <w:r>
              <w:rPr>
                <w:rStyle w:val="CodeSnippet"/>
                <w:noProof/>
              </w:rPr>
              <w:t xml:space="preserve">        - receiver: trans2</w:t>
            </w:r>
          </w:p>
          <w:p w14:paraId="6E45DE5C" w14:textId="77777777" w:rsidR="002D57C4" w:rsidRPr="00564529" w:rsidRDefault="002D57C4" w:rsidP="00502E57">
            <w:pPr>
              <w:autoSpaceDE w:val="0"/>
              <w:autoSpaceDN w:val="0"/>
              <w:adjustRightInd w:val="0"/>
              <w:rPr>
                <w:rStyle w:val="CodeSnippet"/>
                <w:noProof/>
              </w:rPr>
            </w:pPr>
          </w:p>
          <w:p w14:paraId="09704F2F"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  </w:t>
            </w:r>
            <w:r>
              <w:rPr>
                <w:rStyle w:val="CodeSnippet"/>
                <w:noProof/>
              </w:rPr>
              <w:t>trans1</w:t>
            </w:r>
            <w:r w:rsidRPr="00564529">
              <w:rPr>
                <w:rStyle w:val="CodeSnippet"/>
                <w:noProof/>
              </w:rPr>
              <w:t>:</w:t>
            </w:r>
          </w:p>
          <w:p w14:paraId="349A76F2"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  type: </w:t>
            </w:r>
            <w:r>
              <w:rPr>
                <w:rStyle w:val="CodeSnippet"/>
                <w:noProof/>
              </w:rPr>
              <w:t>example.TransactionSubsystem</w:t>
            </w:r>
          </w:p>
          <w:p w14:paraId="24D1F696" w14:textId="77777777" w:rsidR="002D57C4"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properties:</w:t>
            </w:r>
          </w:p>
          <w:p w14:paraId="25ED95B6" w14:textId="77777777" w:rsidR="002D57C4" w:rsidRDefault="002D57C4" w:rsidP="00502E57">
            <w:pPr>
              <w:autoSpaceDE w:val="0"/>
              <w:autoSpaceDN w:val="0"/>
              <w:adjustRightInd w:val="0"/>
              <w:rPr>
                <w:rStyle w:val="CodeSnippet"/>
                <w:noProof/>
              </w:rPr>
            </w:pPr>
            <w:r>
              <w:rPr>
                <w:rStyle w:val="CodeSnippet"/>
                <w:noProof/>
              </w:rPr>
              <w:t xml:space="preserve">        mq_service_ip: { get_attribute: [ mq, service_ip ] }</w:t>
            </w:r>
          </w:p>
          <w:p w14:paraId="269529F5" w14:textId="77777777" w:rsidR="002D57C4" w:rsidRDefault="002D57C4" w:rsidP="00502E57">
            <w:pPr>
              <w:autoSpaceDE w:val="0"/>
              <w:autoSpaceDN w:val="0"/>
              <w:adjustRightInd w:val="0"/>
              <w:rPr>
                <w:rStyle w:val="CodeSnippet"/>
                <w:noProof/>
              </w:rPr>
            </w:pPr>
            <w:r>
              <w:rPr>
                <w:rStyle w:val="CodeSnippet"/>
                <w:noProof/>
              </w:rPr>
              <w:t xml:space="preserve">        receiver_port: 8080</w:t>
            </w:r>
          </w:p>
          <w:p w14:paraId="43775061" w14:textId="77777777" w:rsidR="002D57C4" w:rsidRDefault="002D57C4" w:rsidP="00502E57">
            <w:pPr>
              <w:autoSpaceDE w:val="0"/>
              <w:autoSpaceDN w:val="0"/>
              <w:adjustRightInd w:val="0"/>
              <w:rPr>
                <w:rStyle w:val="CodeSnippet"/>
                <w:noProof/>
              </w:rPr>
            </w:pPr>
            <w:r>
              <w:rPr>
                <w:rStyle w:val="CodeSnippet"/>
                <w:noProof/>
              </w:rPr>
              <w:t xml:space="preserve">      capabilities:</w:t>
            </w:r>
          </w:p>
          <w:p w14:paraId="535371CD" w14:textId="77777777" w:rsidR="002D57C4" w:rsidRDefault="002D57C4" w:rsidP="00502E57">
            <w:pPr>
              <w:autoSpaceDE w:val="0"/>
              <w:autoSpaceDN w:val="0"/>
              <w:adjustRightInd w:val="0"/>
              <w:rPr>
                <w:rStyle w:val="CodeSnippet"/>
                <w:noProof/>
              </w:rPr>
            </w:pPr>
            <w:r>
              <w:rPr>
                <w:rStyle w:val="CodeSnippet"/>
                <w:noProof/>
              </w:rPr>
              <w:t xml:space="preserve">        message_receiver:</w:t>
            </w:r>
          </w:p>
          <w:p w14:paraId="4341BA23" w14:textId="77777777" w:rsidR="002D57C4" w:rsidRDefault="002D57C4" w:rsidP="00502E57">
            <w:pPr>
              <w:autoSpaceDE w:val="0"/>
              <w:autoSpaceDN w:val="0"/>
              <w:adjustRightInd w:val="0"/>
              <w:rPr>
                <w:rStyle w:val="CodeSnippet"/>
                <w:noProof/>
              </w:rPr>
            </w:pPr>
            <w:r>
              <w:rPr>
                <w:rStyle w:val="CodeSnippet"/>
                <w:noProof/>
              </w:rPr>
              <w:t xml:space="preserve">          # details omitted for brevity</w:t>
            </w:r>
          </w:p>
          <w:p w14:paraId="4B8EA36F" w14:textId="77777777" w:rsidR="002D57C4" w:rsidRDefault="002D57C4" w:rsidP="00502E57">
            <w:pPr>
              <w:autoSpaceDE w:val="0"/>
              <w:autoSpaceDN w:val="0"/>
              <w:adjustRightInd w:val="0"/>
              <w:rPr>
                <w:rStyle w:val="CodeSnippet"/>
                <w:noProof/>
              </w:rPr>
            </w:pPr>
            <w:r>
              <w:rPr>
                <w:rStyle w:val="CodeSnippet"/>
                <w:noProof/>
              </w:rPr>
              <w:t xml:space="preserve">      requirements:</w:t>
            </w:r>
          </w:p>
          <w:p w14:paraId="3A20C78B" w14:textId="77777777" w:rsidR="002D57C4" w:rsidRDefault="002D57C4" w:rsidP="00502E57">
            <w:pPr>
              <w:autoSpaceDE w:val="0"/>
              <w:autoSpaceDN w:val="0"/>
              <w:adjustRightInd w:val="0"/>
              <w:rPr>
                <w:rStyle w:val="CodeSnippet"/>
                <w:noProof/>
              </w:rPr>
            </w:pPr>
            <w:r>
              <w:rPr>
                <w:rStyle w:val="CodeSnippet"/>
                <w:noProof/>
              </w:rPr>
              <w:lastRenderedPageBreak/>
              <w:t xml:space="preserve">        - database_endpoint: dbsys</w:t>
            </w:r>
          </w:p>
          <w:p w14:paraId="169400C2" w14:textId="77777777" w:rsidR="002D57C4" w:rsidRPr="00564529" w:rsidRDefault="002D57C4" w:rsidP="00502E57">
            <w:pPr>
              <w:autoSpaceDE w:val="0"/>
              <w:autoSpaceDN w:val="0"/>
              <w:adjustRightInd w:val="0"/>
              <w:rPr>
                <w:rStyle w:val="CodeSnippet"/>
                <w:noProof/>
              </w:rPr>
            </w:pPr>
          </w:p>
          <w:p w14:paraId="46EDBD1C"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  </w:t>
            </w:r>
            <w:r>
              <w:rPr>
                <w:rStyle w:val="CodeSnippet"/>
                <w:noProof/>
              </w:rPr>
              <w:t>trans2</w:t>
            </w:r>
            <w:r w:rsidRPr="00564529">
              <w:rPr>
                <w:rStyle w:val="CodeSnippet"/>
                <w:noProof/>
              </w:rPr>
              <w:t>:</w:t>
            </w:r>
          </w:p>
          <w:p w14:paraId="297CC293"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  type: </w:t>
            </w:r>
            <w:r>
              <w:rPr>
                <w:rStyle w:val="CodeSnippet"/>
                <w:noProof/>
              </w:rPr>
              <w:t>example.TransactionSubsystem</w:t>
            </w:r>
          </w:p>
          <w:p w14:paraId="32414E5B" w14:textId="77777777" w:rsidR="002D57C4"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properties:</w:t>
            </w:r>
          </w:p>
          <w:p w14:paraId="0E67C171" w14:textId="77777777" w:rsidR="002D57C4" w:rsidRDefault="002D57C4" w:rsidP="00502E57">
            <w:pPr>
              <w:autoSpaceDE w:val="0"/>
              <w:autoSpaceDN w:val="0"/>
              <w:adjustRightInd w:val="0"/>
              <w:rPr>
                <w:rStyle w:val="CodeSnippet"/>
                <w:noProof/>
              </w:rPr>
            </w:pPr>
            <w:r>
              <w:rPr>
                <w:rStyle w:val="CodeSnippet"/>
                <w:noProof/>
              </w:rPr>
              <w:t xml:space="preserve">        mq_service_ip: { get_attribute: [ mq, service_ip ] }</w:t>
            </w:r>
          </w:p>
          <w:p w14:paraId="3D74D15C" w14:textId="77777777" w:rsidR="002D57C4" w:rsidRDefault="002D57C4" w:rsidP="00502E57">
            <w:pPr>
              <w:autoSpaceDE w:val="0"/>
              <w:autoSpaceDN w:val="0"/>
              <w:adjustRightInd w:val="0"/>
              <w:rPr>
                <w:rStyle w:val="CodeSnippet"/>
                <w:noProof/>
              </w:rPr>
            </w:pPr>
            <w:r>
              <w:rPr>
                <w:rStyle w:val="CodeSnippet"/>
                <w:noProof/>
              </w:rPr>
              <w:t xml:space="preserve">        receiver_port: 8080</w:t>
            </w:r>
          </w:p>
          <w:p w14:paraId="459090EF" w14:textId="77777777" w:rsidR="002D57C4" w:rsidRDefault="002D57C4" w:rsidP="00502E57">
            <w:pPr>
              <w:autoSpaceDE w:val="0"/>
              <w:autoSpaceDN w:val="0"/>
              <w:adjustRightInd w:val="0"/>
              <w:rPr>
                <w:rStyle w:val="CodeSnippet"/>
                <w:noProof/>
              </w:rPr>
            </w:pPr>
            <w:r>
              <w:rPr>
                <w:rStyle w:val="CodeSnippet"/>
                <w:noProof/>
              </w:rPr>
              <w:t xml:space="preserve">      capabilities:</w:t>
            </w:r>
          </w:p>
          <w:p w14:paraId="56150AD9" w14:textId="77777777" w:rsidR="002D57C4" w:rsidRDefault="002D57C4" w:rsidP="00502E57">
            <w:pPr>
              <w:autoSpaceDE w:val="0"/>
              <w:autoSpaceDN w:val="0"/>
              <w:adjustRightInd w:val="0"/>
              <w:rPr>
                <w:rStyle w:val="CodeSnippet"/>
                <w:noProof/>
              </w:rPr>
            </w:pPr>
            <w:r>
              <w:rPr>
                <w:rStyle w:val="CodeSnippet"/>
                <w:noProof/>
              </w:rPr>
              <w:t xml:space="preserve">        message_receiver:</w:t>
            </w:r>
          </w:p>
          <w:p w14:paraId="004E0180" w14:textId="77777777" w:rsidR="002D57C4" w:rsidRDefault="002D57C4" w:rsidP="00502E57">
            <w:pPr>
              <w:autoSpaceDE w:val="0"/>
              <w:autoSpaceDN w:val="0"/>
              <w:adjustRightInd w:val="0"/>
              <w:rPr>
                <w:rStyle w:val="CodeSnippet"/>
                <w:noProof/>
              </w:rPr>
            </w:pPr>
            <w:r>
              <w:rPr>
                <w:rStyle w:val="CodeSnippet"/>
                <w:noProof/>
              </w:rPr>
              <w:t xml:space="preserve">          # details omitted for brevity</w:t>
            </w:r>
          </w:p>
          <w:p w14:paraId="4B9C36BC" w14:textId="77777777" w:rsidR="002D57C4" w:rsidRDefault="002D57C4" w:rsidP="00502E57">
            <w:pPr>
              <w:autoSpaceDE w:val="0"/>
              <w:autoSpaceDN w:val="0"/>
              <w:adjustRightInd w:val="0"/>
              <w:rPr>
                <w:rStyle w:val="CodeSnippet"/>
                <w:noProof/>
              </w:rPr>
            </w:pPr>
            <w:r>
              <w:rPr>
                <w:rStyle w:val="CodeSnippet"/>
                <w:noProof/>
              </w:rPr>
              <w:t xml:space="preserve">      requirements:</w:t>
            </w:r>
          </w:p>
          <w:p w14:paraId="42EC9CB8" w14:textId="77777777" w:rsidR="002D57C4" w:rsidRDefault="002D57C4" w:rsidP="00502E57">
            <w:pPr>
              <w:autoSpaceDE w:val="0"/>
              <w:autoSpaceDN w:val="0"/>
              <w:adjustRightInd w:val="0"/>
              <w:rPr>
                <w:rStyle w:val="CodeSnippet"/>
                <w:noProof/>
              </w:rPr>
            </w:pPr>
            <w:r>
              <w:rPr>
                <w:rStyle w:val="CodeSnippet"/>
                <w:noProof/>
              </w:rPr>
              <w:t xml:space="preserve">        - database_endpoint: dbsys</w:t>
            </w:r>
          </w:p>
          <w:p w14:paraId="0A451F94" w14:textId="77777777" w:rsidR="002D57C4" w:rsidRPr="00564529" w:rsidRDefault="002D57C4" w:rsidP="00502E57">
            <w:pPr>
              <w:autoSpaceDE w:val="0"/>
              <w:autoSpaceDN w:val="0"/>
              <w:adjustRightInd w:val="0"/>
              <w:rPr>
                <w:rStyle w:val="CodeSnippet"/>
                <w:noProof/>
              </w:rPr>
            </w:pPr>
          </w:p>
          <w:p w14:paraId="18D9375A"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  </w:t>
            </w:r>
            <w:r>
              <w:rPr>
                <w:rStyle w:val="CodeSnippet"/>
                <w:noProof/>
              </w:rPr>
              <w:t>dbsys</w:t>
            </w:r>
            <w:r w:rsidRPr="00564529">
              <w:rPr>
                <w:rStyle w:val="CodeSnippet"/>
                <w:noProof/>
              </w:rPr>
              <w:t>:</w:t>
            </w:r>
          </w:p>
          <w:p w14:paraId="602D2F37"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  type: </w:t>
            </w:r>
            <w:r>
              <w:rPr>
                <w:rStyle w:val="CodeSnippet"/>
                <w:noProof/>
              </w:rPr>
              <w:t>example</w:t>
            </w:r>
            <w:r w:rsidRPr="00564529">
              <w:rPr>
                <w:rStyle w:val="CodeSnippet"/>
                <w:noProof/>
              </w:rPr>
              <w:t>.</w:t>
            </w:r>
            <w:r>
              <w:rPr>
                <w:rStyle w:val="CodeSnippet"/>
                <w:noProof/>
              </w:rPr>
              <w:t>DatabaseSubsystem</w:t>
            </w:r>
          </w:p>
          <w:p w14:paraId="407941AC" w14:textId="77777777" w:rsidR="002D57C4"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properties:</w:t>
            </w:r>
          </w:p>
          <w:p w14:paraId="06D94485" w14:textId="77777777" w:rsidR="002D57C4" w:rsidRDefault="002D57C4" w:rsidP="00502E57">
            <w:pPr>
              <w:autoSpaceDE w:val="0"/>
              <w:autoSpaceDN w:val="0"/>
              <w:adjustRightInd w:val="0"/>
              <w:rPr>
                <w:rStyle w:val="CodeSnippet"/>
                <w:noProof/>
              </w:rPr>
            </w:pPr>
            <w:r>
              <w:rPr>
                <w:rStyle w:val="CodeSnippet"/>
                <w:noProof/>
              </w:rPr>
              <w:t xml:space="preserve">        # properties omitted for brevity</w:t>
            </w:r>
          </w:p>
          <w:p w14:paraId="58265E68" w14:textId="77777777" w:rsidR="002D57C4" w:rsidRDefault="002D57C4" w:rsidP="00502E57">
            <w:pPr>
              <w:autoSpaceDE w:val="0"/>
              <w:autoSpaceDN w:val="0"/>
              <w:adjustRightInd w:val="0"/>
              <w:rPr>
                <w:rStyle w:val="CodeSnippet"/>
                <w:noProof/>
              </w:rPr>
            </w:pPr>
            <w:r>
              <w:rPr>
                <w:rStyle w:val="CodeSnippet"/>
                <w:noProof/>
              </w:rPr>
              <w:t xml:space="preserve">      capabilities:</w:t>
            </w:r>
          </w:p>
          <w:p w14:paraId="5300AF8B" w14:textId="77777777" w:rsidR="002D57C4" w:rsidRDefault="002D57C4" w:rsidP="00502E57">
            <w:pPr>
              <w:autoSpaceDE w:val="0"/>
              <w:autoSpaceDN w:val="0"/>
              <w:adjustRightInd w:val="0"/>
              <w:rPr>
                <w:rStyle w:val="CodeSnippet"/>
                <w:noProof/>
              </w:rPr>
            </w:pPr>
            <w:r>
              <w:rPr>
                <w:rStyle w:val="CodeSnippet"/>
                <w:noProof/>
              </w:rPr>
              <w:t xml:space="preserve">        database_endpoint:</w:t>
            </w:r>
          </w:p>
          <w:p w14:paraId="5C5B59AF" w14:textId="77777777" w:rsidR="002D57C4" w:rsidRPr="00F26FBD" w:rsidRDefault="002D57C4" w:rsidP="00502E57">
            <w:pPr>
              <w:autoSpaceDE w:val="0"/>
              <w:autoSpaceDN w:val="0"/>
              <w:adjustRightInd w:val="0"/>
              <w:rPr>
                <w:rFonts w:ascii="Consolas" w:hAnsi="Consolas"/>
                <w:noProof/>
                <w:sz w:val="20"/>
              </w:rPr>
            </w:pPr>
            <w:r>
              <w:rPr>
                <w:rStyle w:val="CodeSnippet"/>
                <w:noProof/>
              </w:rPr>
              <w:t xml:space="preserve">          # details omitted for brevity</w:t>
            </w:r>
          </w:p>
        </w:tc>
      </w:tr>
    </w:tbl>
    <w:p w14:paraId="2545C5DD" w14:textId="77777777" w:rsidR="002D57C4" w:rsidRDefault="002D57C4" w:rsidP="002D57C4"/>
    <w:p w14:paraId="00C4842F" w14:textId="77777777" w:rsidR="002D57C4" w:rsidRDefault="002D57C4" w:rsidP="002D57C4">
      <w:r>
        <w:t xml:space="preserve">As can be seen in the example above, the subsystems are chained to each other by binding requirements of one subsystem node template to other subsystem node templates that provide the respective capabilities. For example, the </w:t>
      </w:r>
      <w:r w:rsidRPr="00625566">
        <w:rPr>
          <w:rStyle w:val="CodeSnippetHighlight"/>
        </w:rPr>
        <w:t>receiver</w:t>
      </w:r>
      <w:r>
        <w:t xml:space="preserve"> requirement of the message queuing subsystem node template </w:t>
      </w:r>
      <w:r w:rsidRPr="00625566">
        <w:rPr>
          <w:rStyle w:val="CodeSnippetHighlight"/>
        </w:rPr>
        <w:t>mq</w:t>
      </w:r>
      <w:r>
        <w:t xml:space="preserve"> is bound to transaction processing subsystem node templates </w:t>
      </w:r>
      <w:r w:rsidRPr="00625566">
        <w:rPr>
          <w:rStyle w:val="CodeSnippetHighlight"/>
        </w:rPr>
        <w:t>trans1</w:t>
      </w:r>
      <w:r>
        <w:t xml:space="preserve"> and </w:t>
      </w:r>
      <w:r w:rsidRPr="00625566">
        <w:rPr>
          <w:rStyle w:val="CodeSnippetHighlight"/>
        </w:rPr>
        <w:t>trans2</w:t>
      </w:r>
      <w:r>
        <w:t>.</w:t>
      </w:r>
    </w:p>
    <w:p w14:paraId="0E0FAAD6" w14:textId="77777777" w:rsidR="002D57C4" w:rsidRDefault="002D57C4" w:rsidP="002D57C4">
      <w:r>
        <w:t xml:space="preserve">Subsystems can be parameterized by providing properties. In the listing above, for example, the IP address of the message queuing server is provided as property </w:t>
      </w:r>
      <w:r w:rsidRPr="00625566">
        <w:rPr>
          <w:rStyle w:val="CodeSnippetHighlight"/>
        </w:rPr>
        <w:t>mq_serv</w:t>
      </w:r>
      <w:r>
        <w:rPr>
          <w:rStyle w:val="CodeSnippetHighlight"/>
        </w:rPr>
        <w:t>ice</w:t>
      </w:r>
      <w:r w:rsidRPr="00625566">
        <w:rPr>
          <w:rStyle w:val="CodeSnippetHighlight"/>
        </w:rPr>
        <w:t>_ip</w:t>
      </w:r>
      <w:r>
        <w:t xml:space="preserve"> to the transaction processing subsystems and the desired port for receiving messages is specified by means of the </w:t>
      </w:r>
      <w:r w:rsidRPr="00625566">
        <w:rPr>
          <w:rStyle w:val="CodeSnippetHighlight"/>
        </w:rPr>
        <w:t>receiver_port</w:t>
      </w:r>
      <w:r>
        <w:t xml:space="preserve"> property.</w:t>
      </w:r>
    </w:p>
    <w:p w14:paraId="0A198A38" w14:textId="77777777" w:rsidR="002D57C4" w:rsidRDefault="002D57C4" w:rsidP="002D57C4">
      <w:r>
        <w:t xml:space="preserve">If attributes of the instantiated subsystems shall be obtained, this would be possible by using the </w:t>
      </w:r>
      <w:r w:rsidRPr="00625566">
        <w:rPr>
          <w:rStyle w:val="CodeSnippetHighlight"/>
        </w:rPr>
        <w:t>get_attribute</w:t>
      </w:r>
      <w:r>
        <w:t xml:space="preserve"> intrinsic function on the respective subsystem node templates.</w:t>
      </w:r>
    </w:p>
    <w:p w14:paraId="10D84759" w14:textId="77777777" w:rsidR="002D57C4" w:rsidRDefault="002D57C4" w:rsidP="002D57C4">
      <w:pPr>
        <w:pStyle w:val="Heading3"/>
        <w:numPr>
          <w:ilvl w:val="2"/>
          <w:numId w:val="3"/>
        </w:numPr>
      </w:pPr>
      <w:r>
        <w:t>Defining a subsystem (node) type</w:t>
      </w:r>
    </w:p>
    <w:p w14:paraId="5435D79E" w14:textId="77777777" w:rsidR="002D57C4" w:rsidRDefault="002D57C4" w:rsidP="002D57C4">
      <w:r>
        <w:t>The types of subsystems that are required for a certain end-to-end service are defined as TOSCA node types as shown in the following example. Node templates of those node types can then be used in the end-to-end service template to define subsystems to be instantiated and chained for establishing the end-to-end service.</w:t>
      </w:r>
    </w:p>
    <w:p w14:paraId="309DA606" w14:textId="77777777" w:rsidR="002D57C4" w:rsidRDefault="002D57C4" w:rsidP="002D57C4">
      <w:r>
        <w:t>The realization of the defined node type will be given in the form of a whole separate service template as outlined in the following section.</w:t>
      </w:r>
    </w:p>
    <w:p w14:paraId="2AF6F944" w14:textId="77777777" w:rsidR="002D57C4" w:rsidRDefault="002D57C4" w:rsidP="002D57C4"/>
    <w:p w14:paraId="5FC56B4F" w14:textId="77777777" w:rsidR="002D57C4" w:rsidRDefault="002D57C4" w:rsidP="002D57C4">
      <w:pPr>
        <w:pStyle w:val="Caption"/>
        <w:keepNext/>
      </w:pPr>
      <w:bookmarkStart w:id="180" w:name="_Toc302293224"/>
      <w:bookmarkStart w:id="181" w:name="_Toc443660574"/>
      <w:r>
        <w:t xml:space="preserve">Example </w:t>
      </w:r>
      <w:fldSimple w:instr=" SEQ Example \* ARABIC ">
        <w:r w:rsidR="008C123E">
          <w:rPr>
            <w:noProof/>
          </w:rPr>
          <w:t>18</w:t>
        </w:r>
      </w:fldSimple>
      <w:r>
        <w:t xml:space="preserve"> - Defining a TransactionSubsystem node type</w:t>
      </w:r>
      <w:bookmarkEnd w:id="180"/>
      <w:bookmarkEnd w:id="181"/>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3F77A5" w14:paraId="53942DC3" w14:textId="77777777" w:rsidTr="00502E57">
        <w:tc>
          <w:tcPr>
            <w:tcW w:w="9576" w:type="dxa"/>
            <w:shd w:val="clear" w:color="auto" w:fill="D9D9D9" w:themeFill="background1" w:themeFillShade="D9"/>
          </w:tcPr>
          <w:p w14:paraId="33B2AC16" w14:textId="77777777" w:rsidR="002D57C4" w:rsidRPr="00564529" w:rsidRDefault="002D57C4" w:rsidP="00502E57">
            <w:pPr>
              <w:autoSpaceDE w:val="0"/>
              <w:autoSpaceDN w:val="0"/>
              <w:adjustRightInd w:val="0"/>
              <w:rPr>
                <w:rStyle w:val="CodeSnippet"/>
                <w:noProof/>
              </w:rPr>
            </w:pPr>
            <w:r w:rsidRPr="00564529">
              <w:rPr>
                <w:rStyle w:val="CodeSnippet"/>
                <w:noProof/>
              </w:rPr>
              <w:t>tosca_definitions_version: tosca_simple_yaml_1_0</w:t>
            </w:r>
          </w:p>
          <w:p w14:paraId="6880A188" w14:textId="77777777" w:rsidR="002D57C4" w:rsidRPr="00564529" w:rsidRDefault="002D57C4" w:rsidP="00502E57">
            <w:pPr>
              <w:autoSpaceDE w:val="0"/>
              <w:autoSpaceDN w:val="0"/>
              <w:adjustRightInd w:val="0"/>
              <w:rPr>
                <w:rStyle w:val="CodeSnippet"/>
                <w:noProof/>
              </w:rPr>
            </w:pPr>
          </w:p>
          <w:p w14:paraId="29C1BA92" w14:textId="77777777" w:rsidR="002D57C4" w:rsidRPr="00564529" w:rsidRDefault="002D57C4" w:rsidP="00502E57">
            <w:pPr>
              <w:autoSpaceDE w:val="0"/>
              <w:autoSpaceDN w:val="0"/>
              <w:adjustRightInd w:val="0"/>
              <w:rPr>
                <w:rStyle w:val="CodeSnippet"/>
                <w:noProof/>
              </w:rPr>
            </w:pPr>
            <w:r>
              <w:rPr>
                <w:rStyle w:val="CodeSnippet"/>
                <w:noProof/>
              </w:rPr>
              <w:t>node_types:</w:t>
            </w:r>
          </w:p>
          <w:p w14:paraId="081F368E"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sidRPr="007C22E7">
              <w:rPr>
                <w:rStyle w:val="CodeSnippetHighlight"/>
              </w:rPr>
              <w:t>example.TransactionSubsystem</w:t>
            </w:r>
            <w:r w:rsidRPr="00564529">
              <w:rPr>
                <w:rStyle w:val="CodeSnippet"/>
                <w:noProof/>
              </w:rPr>
              <w:t>:</w:t>
            </w:r>
          </w:p>
          <w:p w14:paraId="307C8BF3" w14:textId="77777777" w:rsidR="002D57C4" w:rsidRDefault="002D57C4" w:rsidP="00502E57">
            <w:pPr>
              <w:autoSpaceDE w:val="0"/>
              <w:autoSpaceDN w:val="0"/>
              <w:adjustRightInd w:val="0"/>
              <w:rPr>
                <w:rStyle w:val="CodeSnippet"/>
                <w:noProof/>
              </w:rPr>
            </w:pPr>
            <w:r>
              <w:rPr>
                <w:rStyle w:val="CodeSnippet"/>
                <w:noProof/>
              </w:rPr>
              <w:t xml:space="preserve">    properties:</w:t>
            </w:r>
          </w:p>
          <w:p w14:paraId="3511C31E" w14:textId="77777777" w:rsidR="002D57C4" w:rsidRDefault="002D57C4" w:rsidP="00502E57">
            <w:pPr>
              <w:autoSpaceDE w:val="0"/>
              <w:autoSpaceDN w:val="0"/>
              <w:adjustRightInd w:val="0"/>
              <w:rPr>
                <w:rStyle w:val="CodeSnippet"/>
                <w:noProof/>
              </w:rPr>
            </w:pPr>
            <w:r>
              <w:rPr>
                <w:rStyle w:val="CodeSnippet"/>
                <w:noProof/>
              </w:rPr>
              <w:t xml:space="preserve">      mq_service_ip:</w:t>
            </w:r>
          </w:p>
          <w:p w14:paraId="05772793" w14:textId="77777777" w:rsidR="002D57C4" w:rsidRDefault="002D57C4" w:rsidP="00502E57">
            <w:pPr>
              <w:autoSpaceDE w:val="0"/>
              <w:autoSpaceDN w:val="0"/>
              <w:adjustRightInd w:val="0"/>
              <w:rPr>
                <w:rStyle w:val="CodeSnippet"/>
                <w:noProof/>
              </w:rPr>
            </w:pPr>
            <w:r>
              <w:rPr>
                <w:rStyle w:val="CodeSnippet"/>
                <w:noProof/>
              </w:rPr>
              <w:lastRenderedPageBreak/>
              <w:t xml:space="preserve">        type: string</w:t>
            </w:r>
          </w:p>
          <w:p w14:paraId="4735E56E" w14:textId="77777777" w:rsidR="002D57C4" w:rsidRDefault="002D57C4" w:rsidP="00502E57">
            <w:pPr>
              <w:autoSpaceDE w:val="0"/>
              <w:autoSpaceDN w:val="0"/>
              <w:adjustRightInd w:val="0"/>
              <w:rPr>
                <w:rStyle w:val="CodeSnippet"/>
                <w:noProof/>
              </w:rPr>
            </w:pPr>
            <w:r>
              <w:rPr>
                <w:rStyle w:val="CodeSnippet"/>
                <w:noProof/>
              </w:rPr>
              <w:t xml:space="preserve">      receiver_port:</w:t>
            </w:r>
          </w:p>
          <w:p w14:paraId="79AF7B2F" w14:textId="77777777" w:rsidR="002D57C4" w:rsidRDefault="002D57C4" w:rsidP="00502E57">
            <w:pPr>
              <w:autoSpaceDE w:val="0"/>
              <w:autoSpaceDN w:val="0"/>
              <w:adjustRightInd w:val="0"/>
              <w:rPr>
                <w:rStyle w:val="CodeSnippet"/>
                <w:noProof/>
              </w:rPr>
            </w:pPr>
            <w:r>
              <w:rPr>
                <w:rStyle w:val="CodeSnippet"/>
                <w:noProof/>
              </w:rPr>
              <w:t xml:space="preserve">        type: integer</w:t>
            </w:r>
          </w:p>
          <w:p w14:paraId="5C15AC30" w14:textId="77777777" w:rsidR="002D57C4" w:rsidRDefault="002D57C4" w:rsidP="00502E57">
            <w:pPr>
              <w:autoSpaceDE w:val="0"/>
              <w:autoSpaceDN w:val="0"/>
              <w:adjustRightInd w:val="0"/>
              <w:rPr>
                <w:rStyle w:val="CodeSnippet"/>
                <w:noProof/>
              </w:rPr>
            </w:pPr>
            <w:r>
              <w:rPr>
                <w:rStyle w:val="CodeSnippet"/>
                <w:noProof/>
              </w:rPr>
              <w:t xml:space="preserve">    attributes:</w:t>
            </w:r>
          </w:p>
          <w:p w14:paraId="467B9FDA" w14:textId="77777777" w:rsidR="002D57C4" w:rsidRDefault="002D57C4" w:rsidP="00502E57">
            <w:pPr>
              <w:autoSpaceDE w:val="0"/>
              <w:autoSpaceDN w:val="0"/>
              <w:adjustRightInd w:val="0"/>
              <w:rPr>
                <w:rStyle w:val="CodeSnippet"/>
                <w:noProof/>
              </w:rPr>
            </w:pPr>
            <w:r>
              <w:rPr>
                <w:rStyle w:val="CodeSnippet"/>
                <w:noProof/>
              </w:rPr>
              <w:t xml:space="preserve">      receiver_ip:</w:t>
            </w:r>
          </w:p>
          <w:p w14:paraId="0FB0560D" w14:textId="77777777" w:rsidR="002D57C4" w:rsidRDefault="002D57C4" w:rsidP="00502E57">
            <w:pPr>
              <w:autoSpaceDE w:val="0"/>
              <w:autoSpaceDN w:val="0"/>
              <w:adjustRightInd w:val="0"/>
              <w:rPr>
                <w:rStyle w:val="CodeSnippet"/>
                <w:noProof/>
              </w:rPr>
            </w:pPr>
            <w:r>
              <w:rPr>
                <w:rStyle w:val="CodeSnippet"/>
                <w:noProof/>
              </w:rPr>
              <w:t xml:space="preserve">        type: string</w:t>
            </w:r>
          </w:p>
          <w:p w14:paraId="7AE1DAC1" w14:textId="77777777" w:rsidR="002D57C4" w:rsidRDefault="002D57C4" w:rsidP="00502E57">
            <w:pPr>
              <w:autoSpaceDE w:val="0"/>
              <w:autoSpaceDN w:val="0"/>
              <w:adjustRightInd w:val="0"/>
              <w:rPr>
                <w:rStyle w:val="CodeSnippet"/>
                <w:noProof/>
              </w:rPr>
            </w:pPr>
            <w:r>
              <w:rPr>
                <w:rStyle w:val="CodeSnippet"/>
                <w:noProof/>
              </w:rPr>
              <w:t xml:space="preserve">      receiver_port:</w:t>
            </w:r>
          </w:p>
          <w:p w14:paraId="45921A7F" w14:textId="77777777" w:rsidR="002D57C4" w:rsidRDefault="002D57C4" w:rsidP="00502E57">
            <w:pPr>
              <w:autoSpaceDE w:val="0"/>
              <w:autoSpaceDN w:val="0"/>
              <w:adjustRightInd w:val="0"/>
              <w:rPr>
                <w:rStyle w:val="CodeSnippet"/>
                <w:noProof/>
              </w:rPr>
            </w:pPr>
            <w:r>
              <w:rPr>
                <w:rStyle w:val="CodeSnippet"/>
                <w:noProof/>
              </w:rPr>
              <w:t xml:space="preserve">        type: integer</w:t>
            </w:r>
          </w:p>
          <w:p w14:paraId="110F41B2" w14:textId="77777777" w:rsidR="002D57C4" w:rsidRDefault="002D57C4" w:rsidP="00502E57">
            <w:pPr>
              <w:autoSpaceDE w:val="0"/>
              <w:autoSpaceDN w:val="0"/>
              <w:adjustRightInd w:val="0"/>
              <w:rPr>
                <w:rStyle w:val="CodeSnippet"/>
                <w:noProof/>
              </w:rPr>
            </w:pPr>
            <w:r>
              <w:rPr>
                <w:rStyle w:val="CodeSnippet"/>
                <w:noProof/>
              </w:rPr>
              <w:t xml:space="preserve">    capabilities:</w:t>
            </w:r>
          </w:p>
          <w:p w14:paraId="11580F0D" w14:textId="77777777" w:rsidR="002D57C4" w:rsidRDefault="002D57C4" w:rsidP="00502E57">
            <w:pPr>
              <w:autoSpaceDE w:val="0"/>
              <w:autoSpaceDN w:val="0"/>
              <w:adjustRightInd w:val="0"/>
              <w:rPr>
                <w:rStyle w:val="CodeSnippet"/>
                <w:noProof/>
              </w:rPr>
            </w:pPr>
            <w:r>
              <w:rPr>
                <w:rStyle w:val="CodeSnippet"/>
                <w:noProof/>
              </w:rPr>
              <w:t xml:space="preserve">      message_receiver: tosca.capabilities.Endpoint</w:t>
            </w:r>
          </w:p>
          <w:p w14:paraId="7A4620D6" w14:textId="77777777" w:rsidR="002D57C4" w:rsidRDefault="002D57C4" w:rsidP="00502E57">
            <w:pPr>
              <w:autoSpaceDE w:val="0"/>
              <w:autoSpaceDN w:val="0"/>
              <w:adjustRightInd w:val="0"/>
              <w:rPr>
                <w:rStyle w:val="CodeSnippet"/>
                <w:noProof/>
              </w:rPr>
            </w:pPr>
            <w:r>
              <w:rPr>
                <w:rStyle w:val="CodeSnippet"/>
                <w:noProof/>
              </w:rPr>
              <w:t xml:space="preserve">    requirements:</w:t>
            </w:r>
          </w:p>
          <w:p w14:paraId="6F66BE01" w14:textId="77777777" w:rsidR="002D57C4" w:rsidRPr="00F26FBD" w:rsidRDefault="002D57C4" w:rsidP="00502E57">
            <w:pPr>
              <w:autoSpaceDE w:val="0"/>
              <w:autoSpaceDN w:val="0"/>
              <w:adjustRightInd w:val="0"/>
              <w:rPr>
                <w:rFonts w:ascii="Consolas" w:hAnsi="Consolas"/>
                <w:noProof/>
                <w:sz w:val="20"/>
              </w:rPr>
            </w:pPr>
            <w:r>
              <w:rPr>
                <w:rStyle w:val="CodeSnippet"/>
                <w:noProof/>
              </w:rPr>
              <w:t xml:space="preserve">      - database_endpoint: tosca.capabilities.Endpoint.Database</w:t>
            </w:r>
          </w:p>
        </w:tc>
      </w:tr>
    </w:tbl>
    <w:p w14:paraId="76AC865A" w14:textId="77777777" w:rsidR="002D57C4" w:rsidRDefault="002D57C4" w:rsidP="002D57C4"/>
    <w:p w14:paraId="53AB15D8" w14:textId="77777777" w:rsidR="002D57C4" w:rsidRDefault="002D57C4" w:rsidP="002D57C4">
      <w:r>
        <w:t xml:space="preserve">Configuration parameters that shall be allowed for customizing the instantiation of any subsystem are defined as properties of the node type. In the current example, those are the properties </w:t>
      </w:r>
      <w:r w:rsidRPr="007E4487">
        <w:rPr>
          <w:rStyle w:val="CodeSnippetHighlight"/>
        </w:rPr>
        <w:t>mq_serv</w:t>
      </w:r>
      <w:r>
        <w:rPr>
          <w:rStyle w:val="CodeSnippetHighlight"/>
        </w:rPr>
        <w:t>ice</w:t>
      </w:r>
      <w:r w:rsidRPr="007E4487">
        <w:rPr>
          <w:rStyle w:val="CodeSnippetHighlight"/>
        </w:rPr>
        <w:t>_ip</w:t>
      </w:r>
      <w:r>
        <w:t xml:space="preserve"> and </w:t>
      </w:r>
      <w:r w:rsidRPr="007E4487">
        <w:rPr>
          <w:rStyle w:val="CodeSnippetHighlight"/>
        </w:rPr>
        <w:t>receiver_port</w:t>
      </w:r>
      <w:r>
        <w:t xml:space="preserve"> that had been used in the end-to-end service template in section </w:t>
      </w:r>
      <w:r>
        <w:fldChar w:fldCharType="begin"/>
      </w:r>
      <w:r>
        <w:instrText xml:space="preserve"> REF _Ref284743862 \r \h </w:instrText>
      </w:r>
      <w:r>
        <w:fldChar w:fldCharType="separate"/>
      </w:r>
      <w:r w:rsidR="008C123E">
        <w:t>2.11.1</w:t>
      </w:r>
      <w:r>
        <w:fldChar w:fldCharType="end"/>
      </w:r>
      <w:r>
        <w:t>.</w:t>
      </w:r>
    </w:p>
    <w:p w14:paraId="6571CFB7" w14:textId="77777777" w:rsidR="002D57C4" w:rsidRDefault="002D57C4" w:rsidP="002D57C4">
      <w:pPr>
        <w:spacing w:before="120"/>
      </w:pPr>
      <w:r>
        <w:t>Observable attributes of the resulting subsystem instances are defined as attributes of the node type. In the current case, those are the IP address of the message receiver as well as the actually allocated port of the message receiver endpoint.</w:t>
      </w:r>
    </w:p>
    <w:p w14:paraId="5A3A8DEC" w14:textId="77777777" w:rsidR="002D57C4" w:rsidRDefault="002D57C4" w:rsidP="002D57C4">
      <w:pPr>
        <w:pStyle w:val="Heading3"/>
        <w:numPr>
          <w:ilvl w:val="2"/>
          <w:numId w:val="3"/>
        </w:numPr>
      </w:pPr>
      <w:r>
        <w:t>Defining the details of a subsystem</w:t>
      </w:r>
    </w:p>
    <w:p w14:paraId="13638CE6" w14:textId="77777777" w:rsidR="002D57C4" w:rsidRDefault="002D57C4" w:rsidP="002D57C4">
      <w:r>
        <w:t xml:space="preserve">The details of a subsystem, i.e. the software components and their hosting infrastructure, are defined as node templates and relationships in a service template. By means of substitution mappings that have been introduced in section </w:t>
      </w:r>
      <w:r>
        <w:fldChar w:fldCharType="begin"/>
      </w:r>
      <w:r>
        <w:instrText xml:space="preserve"> REF _Ref413160595 \r \h </w:instrText>
      </w:r>
      <w:r>
        <w:fldChar w:fldCharType="separate"/>
      </w:r>
      <w:r w:rsidR="008C123E">
        <w:t>2.10.2</w:t>
      </w:r>
      <w:r>
        <w:fldChar w:fldCharType="end"/>
      </w:r>
      <w:r>
        <w:t>, the service template is annotated to indicate to an orchestrator that it can be used as realization of a node template of certain type, as well as how characteristics of the node type are mapped to internal elements of the service template.</w:t>
      </w:r>
    </w:p>
    <w:p w14:paraId="6D211830" w14:textId="77777777" w:rsidR="002D57C4" w:rsidRDefault="002D57C4" w:rsidP="002D57C4"/>
    <w:p w14:paraId="29A9D1F7" w14:textId="77777777" w:rsidR="002D57C4" w:rsidRDefault="002D57C4" w:rsidP="002D57C4">
      <w:pPr>
        <w:keepNext/>
        <w:jc w:val="center"/>
      </w:pPr>
      <w:r>
        <w:rPr>
          <w:noProof/>
        </w:rPr>
        <w:drawing>
          <wp:inline distT="0" distB="0" distL="0" distR="0" wp14:anchorId="111F627B" wp14:editId="7C11CCF1">
            <wp:extent cx="5368225" cy="3163418"/>
            <wp:effectExtent l="0" t="0" r="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4 - subsystem details.png"/>
                    <pic:cNvPicPr/>
                  </pic:nvPicPr>
                  <pic:blipFill>
                    <a:blip r:embed="rId63">
                      <a:extLst>
                        <a:ext uri="{28A0092B-C50C-407E-A947-70E740481C1C}">
                          <a14:useLocalDpi xmlns:a14="http://schemas.microsoft.com/office/drawing/2010/main" val="0"/>
                        </a:ext>
                      </a:extLst>
                    </a:blip>
                    <a:stretch>
                      <a:fillRect/>
                    </a:stretch>
                  </pic:blipFill>
                  <pic:spPr>
                    <a:xfrm>
                      <a:off x="0" y="0"/>
                      <a:ext cx="5368225" cy="3163418"/>
                    </a:xfrm>
                    <a:prstGeom prst="rect">
                      <a:avLst/>
                    </a:prstGeom>
                  </pic:spPr>
                </pic:pic>
              </a:graphicData>
            </a:graphic>
          </wp:inline>
        </w:drawing>
      </w:r>
    </w:p>
    <w:p w14:paraId="72E8B330" w14:textId="77777777" w:rsidR="002D57C4" w:rsidRDefault="002D57C4" w:rsidP="002D57C4">
      <w:pPr>
        <w:pStyle w:val="Caption"/>
        <w:jc w:val="center"/>
      </w:pPr>
      <w:bookmarkStart w:id="182" w:name="_Toc443660681"/>
      <w:r>
        <w:t xml:space="preserve">Figure </w:t>
      </w:r>
      <w:fldSimple w:instr=" SEQ Figure \* ARABIC ">
        <w:r w:rsidR="008C123E">
          <w:rPr>
            <w:noProof/>
          </w:rPr>
          <w:t>4</w:t>
        </w:r>
      </w:fldSimple>
      <w:r>
        <w:t>: Defining subsystem details in a service template</w:t>
      </w:r>
      <w:bookmarkEnd w:id="182"/>
    </w:p>
    <w:p w14:paraId="642F3D0F" w14:textId="77777777" w:rsidR="002D57C4" w:rsidRDefault="002D57C4" w:rsidP="002D57C4">
      <w:r>
        <w:lastRenderedPageBreak/>
        <w:fldChar w:fldCharType="begin"/>
      </w:r>
      <w:r>
        <w:instrText xml:space="preserve"> REF _Ref284666673 \h </w:instrText>
      </w:r>
      <w:r>
        <w:fldChar w:fldCharType="separate"/>
      </w:r>
      <w:r w:rsidR="008C123E">
        <w:t xml:space="preserve">Figure </w:t>
      </w:r>
      <w:r w:rsidR="008C123E">
        <w:rPr>
          <w:noProof/>
        </w:rPr>
        <w:t>1</w:t>
      </w:r>
      <w:r>
        <w:fldChar w:fldCharType="end"/>
      </w:r>
      <w:r>
        <w:t xml:space="preserve"> illustrates how a transaction processing subsystem as outlined in the previous section could be defined in a service template. In this example, it simply consists of a custom application </w:t>
      </w:r>
      <w:r w:rsidRPr="00FC2D24">
        <w:rPr>
          <w:rStyle w:val="CodeSnippetHighlight"/>
        </w:rPr>
        <w:t>app</w:t>
      </w:r>
      <w:r>
        <w:t xml:space="preserve"> of type </w:t>
      </w:r>
      <w:r w:rsidRPr="00FC2D24">
        <w:rPr>
          <w:rStyle w:val="CodeSnippetHighlight"/>
        </w:rPr>
        <w:t>SomeApp</w:t>
      </w:r>
      <w:r>
        <w:t xml:space="preserve"> that is hosted on a web server </w:t>
      </w:r>
      <w:r w:rsidRPr="00FC2D24">
        <w:rPr>
          <w:rStyle w:val="CodeSnippetHighlight"/>
        </w:rPr>
        <w:t>websrv</w:t>
      </w:r>
      <w:r>
        <w:t>, which in turn is running on a compute node.</w:t>
      </w:r>
    </w:p>
    <w:p w14:paraId="034655C6" w14:textId="77777777" w:rsidR="002D57C4" w:rsidRDefault="002D57C4" w:rsidP="002D57C4">
      <w:pPr>
        <w:spacing w:before="120"/>
      </w:pPr>
      <w:r>
        <w:t xml:space="preserve">The application named </w:t>
      </w:r>
      <w:r w:rsidRPr="00940FDB">
        <w:rPr>
          <w:rStyle w:val="CodeSnippetHighlight"/>
        </w:rPr>
        <w:t>app</w:t>
      </w:r>
      <w:r>
        <w:t xml:space="preserve"> provides a capability to receive messages, which is bound to the </w:t>
      </w:r>
      <w:r w:rsidRPr="00FC2D24">
        <w:rPr>
          <w:rStyle w:val="CodeSnippetHighlight"/>
        </w:rPr>
        <w:t>message_receiver</w:t>
      </w:r>
      <w:r>
        <w:t xml:space="preserve"> capability of the substitutable node type. It further requires access to a database, so the application’s </w:t>
      </w:r>
      <w:r w:rsidRPr="00FC2D24">
        <w:rPr>
          <w:rStyle w:val="CodeSnippetHighlight"/>
        </w:rPr>
        <w:t>database_endpoint</w:t>
      </w:r>
      <w:r>
        <w:t xml:space="preserve"> requirement is mapped to the </w:t>
      </w:r>
      <w:r w:rsidRPr="00FC2D24">
        <w:rPr>
          <w:rStyle w:val="CodeSnippetHighlight"/>
        </w:rPr>
        <w:t>database_endpoint</w:t>
      </w:r>
      <w:r>
        <w:t xml:space="preserve"> requirement of the </w:t>
      </w:r>
      <w:r w:rsidRPr="00FC2D24">
        <w:rPr>
          <w:rStyle w:val="CodeSnippetHighlight"/>
        </w:rPr>
        <w:t>TransactionSubsystem</w:t>
      </w:r>
      <w:r>
        <w:t xml:space="preserve"> node type.</w:t>
      </w:r>
    </w:p>
    <w:p w14:paraId="3C5540EE" w14:textId="77777777" w:rsidR="002D57C4" w:rsidRDefault="002D57C4" w:rsidP="002D57C4">
      <w:pPr>
        <w:spacing w:before="120"/>
      </w:pPr>
      <w:r>
        <w:t xml:space="preserve">Properties of the </w:t>
      </w:r>
      <w:r w:rsidRPr="00FC2D24">
        <w:rPr>
          <w:rStyle w:val="CodeSnippetHighlight"/>
        </w:rPr>
        <w:t>TransactionSubsystem</w:t>
      </w:r>
      <w:r>
        <w:t xml:space="preserve"> node type are used to customize the instantiation of a subsystem. Those properties can be mapped to any node template for which the author of the subsystem service template wants to expose configurability. In the current example, the application app and the web server middleware </w:t>
      </w:r>
      <w:r w:rsidRPr="00FC2D24">
        <w:rPr>
          <w:rStyle w:val="CodeSnippetHighlight"/>
        </w:rPr>
        <w:t>websrv</w:t>
      </w:r>
      <w:r>
        <w:t xml:space="preserve"> get configured through properties of the </w:t>
      </w:r>
      <w:r w:rsidRPr="00FC2D24">
        <w:rPr>
          <w:rStyle w:val="CodeSnippetHighlight"/>
        </w:rPr>
        <w:t>TransactionSubsystem</w:t>
      </w:r>
      <w:r>
        <w:t xml:space="preserve"> node type. All properties of that node type are defined as </w:t>
      </w:r>
      <w:r w:rsidRPr="00FC2D24">
        <w:rPr>
          <w:rStyle w:val="CodeSnippetHighlight"/>
        </w:rPr>
        <w:t>inputs</w:t>
      </w:r>
      <w:r>
        <w:t xml:space="preserve"> of the service template. The input parameters in turn get mapped to node templates by means of </w:t>
      </w:r>
      <w:r w:rsidRPr="00FC2D24">
        <w:rPr>
          <w:rStyle w:val="CodeSnippetHighlight"/>
        </w:rPr>
        <w:t>get_input</w:t>
      </w:r>
      <w:r>
        <w:t xml:space="preserve"> function calls in the respective sections of the service template.</w:t>
      </w:r>
    </w:p>
    <w:p w14:paraId="2DA8C68D" w14:textId="77777777" w:rsidR="002D57C4" w:rsidRDefault="002D57C4" w:rsidP="002D57C4">
      <w:r>
        <w:t xml:space="preserve">Similarly, attributes of the whole subsystem can be obtained from attributes of particular node templates. In the current example, attributes of the web server and the hosting compute node will be exposed as subsystem attributes. All exposed attributes that are defined as attributes of the substitutable </w:t>
      </w:r>
      <w:r w:rsidRPr="00FC2D24">
        <w:rPr>
          <w:rStyle w:val="CodeSnippetHighlight"/>
        </w:rPr>
        <w:t>TransactionSubsystem</w:t>
      </w:r>
      <w:r>
        <w:t xml:space="preserve"> node type are defined as outputs of the subsystem service template.</w:t>
      </w:r>
    </w:p>
    <w:p w14:paraId="3ED5E2C5" w14:textId="77777777" w:rsidR="002D57C4" w:rsidRDefault="002D57C4" w:rsidP="002D57C4">
      <w:pPr>
        <w:spacing w:before="120"/>
      </w:pPr>
      <w:r>
        <w:t xml:space="preserve">An outline of the subsystem service template is shown in the listing below. Note that this service template could be used for stand-alone deployment of a transaction processing system as well, i.e. it is not restricted just for use in substitution scenarios. Only the presence of the </w:t>
      </w:r>
      <w:r w:rsidRPr="00FC2D24">
        <w:rPr>
          <w:rStyle w:val="CodeSnippetHighlight"/>
        </w:rPr>
        <w:t>substitution_mappings</w:t>
      </w:r>
      <w:r>
        <w:t xml:space="preserve"> metadata section in the </w:t>
      </w:r>
      <w:r w:rsidRPr="00FC2D24">
        <w:rPr>
          <w:rStyle w:val="CodeSnippetHighlight"/>
        </w:rPr>
        <w:t>topology_template</w:t>
      </w:r>
      <w:r>
        <w:t xml:space="preserve"> enables the service template for substitution use cases.</w:t>
      </w:r>
    </w:p>
    <w:p w14:paraId="2E696759" w14:textId="77777777" w:rsidR="002D57C4" w:rsidRDefault="002D57C4" w:rsidP="002D57C4"/>
    <w:p w14:paraId="1CAE9BA0" w14:textId="77777777" w:rsidR="002D57C4" w:rsidRDefault="002D57C4" w:rsidP="002D57C4">
      <w:pPr>
        <w:pStyle w:val="Caption"/>
        <w:keepNext/>
      </w:pPr>
      <w:bookmarkStart w:id="183" w:name="_Toc302293225"/>
      <w:bookmarkStart w:id="184" w:name="_Toc443660575"/>
      <w:r>
        <w:t xml:space="preserve">Example </w:t>
      </w:r>
      <w:fldSimple w:instr=" SEQ Example \* ARABIC ">
        <w:r w:rsidR="008C123E">
          <w:rPr>
            <w:noProof/>
          </w:rPr>
          <w:t>19</w:t>
        </w:r>
      </w:fldSimple>
      <w:r>
        <w:t xml:space="preserve"> - Implementation of a TransactionSubsytem node type using substitution mappings</w:t>
      </w:r>
      <w:bookmarkEnd w:id="183"/>
      <w:bookmarkEnd w:id="184"/>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3F77A5" w14:paraId="30FA76D0" w14:textId="77777777" w:rsidTr="00502E57">
        <w:tc>
          <w:tcPr>
            <w:tcW w:w="9576" w:type="dxa"/>
            <w:shd w:val="clear" w:color="auto" w:fill="D9D9D9" w:themeFill="background1" w:themeFillShade="D9"/>
          </w:tcPr>
          <w:p w14:paraId="7194F7E1" w14:textId="77777777" w:rsidR="002D57C4" w:rsidRPr="00564529" w:rsidRDefault="002D57C4" w:rsidP="00502E57">
            <w:pPr>
              <w:autoSpaceDE w:val="0"/>
              <w:autoSpaceDN w:val="0"/>
              <w:adjustRightInd w:val="0"/>
              <w:rPr>
                <w:rStyle w:val="CodeSnippet"/>
                <w:noProof/>
              </w:rPr>
            </w:pPr>
            <w:r w:rsidRPr="00564529">
              <w:rPr>
                <w:rStyle w:val="CodeSnippet"/>
                <w:noProof/>
              </w:rPr>
              <w:t>tosca_definitions_version: tosca_simple_yaml_1_0</w:t>
            </w:r>
          </w:p>
          <w:p w14:paraId="7AF659C3" w14:textId="77777777" w:rsidR="002D57C4" w:rsidRPr="00564529" w:rsidRDefault="002D57C4" w:rsidP="00502E57">
            <w:pPr>
              <w:autoSpaceDE w:val="0"/>
              <w:autoSpaceDN w:val="0"/>
              <w:adjustRightInd w:val="0"/>
              <w:rPr>
                <w:rStyle w:val="CodeSnippet"/>
                <w:noProof/>
              </w:rPr>
            </w:pPr>
          </w:p>
          <w:p w14:paraId="57DE84C0" w14:textId="77777777" w:rsidR="002D57C4" w:rsidRDefault="002D57C4" w:rsidP="00502E57">
            <w:pPr>
              <w:autoSpaceDE w:val="0"/>
              <w:autoSpaceDN w:val="0"/>
              <w:adjustRightInd w:val="0"/>
              <w:rPr>
                <w:rStyle w:val="CodeSnippet"/>
                <w:noProof/>
              </w:rPr>
            </w:pPr>
            <w:r>
              <w:rPr>
                <w:rStyle w:val="CodeSnippet"/>
                <w:noProof/>
              </w:rPr>
              <w:t>topology_template:</w:t>
            </w:r>
          </w:p>
          <w:p w14:paraId="0E979DC8"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description: Template of a</w:t>
            </w:r>
            <w:r>
              <w:rPr>
                <w:rStyle w:val="CodeSnippet"/>
                <w:noProof/>
              </w:rPr>
              <w:t xml:space="preserve"> </w:t>
            </w:r>
            <w:r w:rsidRPr="00564529">
              <w:rPr>
                <w:rStyle w:val="CodeSnippet"/>
                <w:noProof/>
              </w:rPr>
              <w:t xml:space="preserve">database </w:t>
            </w:r>
            <w:r>
              <w:rPr>
                <w:rStyle w:val="CodeSnippet"/>
                <w:noProof/>
              </w:rPr>
              <w:t>including its hosting stack.</w:t>
            </w:r>
          </w:p>
          <w:p w14:paraId="698CC7F0" w14:textId="77777777" w:rsidR="002D57C4" w:rsidRDefault="002D57C4" w:rsidP="00502E57">
            <w:pPr>
              <w:autoSpaceDE w:val="0"/>
              <w:autoSpaceDN w:val="0"/>
              <w:adjustRightInd w:val="0"/>
              <w:rPr>
                <w:rStyle w:val="CodeSnippet"/>
                <w:noProof/>
              </w:rPr>
            </w:pPr>
          </w:p>
          <w:p w14:paraId="58DF2A90" w14:textId="77777777" w:rsidR="002D57C4" w:rsidRDefault="002D57C4" w:rsidP="00502E57">
            <w:pPr>
              <w:autoSpaceDE w:val="0"/>
              <w:autoSpaceDN w:val="0"/>
              <w:adjustRightInd w:val="0"/>
              <w:rPr>
                <w:rStyle w:val="CodeSnippet"/>
                <w:noProof/>
              </w:rPr>
            </w:pPr>
            <w:r>
              <w:rPr>
                <w:rStyle w:val="CodeSnippet"/>
                <w:noProof/>
              </w:rPr>
              <w:t xml:space="preserve">  inputs:</w:t>
            </w:r>
          </w:p>
          <w:p w14:paraId="0470B121" w14:textId="77777777" w:rsidR="002D57C4" w:rsidRDefault="002D57C4" w:rsidP="00502E57">
            <w:pPr>
              <w:autoSpaceDE w:val="0"/>
              <w:autoSpaceDN w:val="0"/>
              <w:adjustRightInd w:val="0"/>
              <w:rPr>
                <w:rStyle w:val="CodeSnippet"/>
                <w:noProof/>
              </w:rPr>
            </w:pPr>
            <w:r>
              <w:rPr>
                <w:rStyle w:val="CodeSnippet"/>
                <w:noProof/>
              </w:rPr>
              <w:t xml:space="preserve">    mq_service_ip:</w:t>
            </w:r>
          </w:p>
          <w:p w14:paraId="7247F828" w14:textId="77777777" w:rsidR="002D57C4" w:rsidRDefault="002D57C4" w:rsidP="00502E57">
            <w:pPr>
              <w:autoSpaceDE w:val="0"/>
              <w:autoSpaceDN w:val="0"/>
              <w:adjustRightInd w:val="0"/>
              <w:rPr>
                <w:rStyle w:val="CodeSnippet"/>
                <w:noProof/>
              </w:rPr>
            </w:pPr>
            <w:r>
              <w:rPr>
                <w:rStyle w:val="CodeSnippet"/>
                <w:noProof/>
              </w:rPr>
              <w:t xml:space="preserve">      type: string</w:t>
            </w:r>
          </w:p>
          <w:p w14:paraId="4E080713" w14:textId="77777777" w:rsidR="002D57C4" w:rsidRDefault="002D57C4" w:rsidP="00502E57">
            <w:pPr>
              <w:autoSpaceDE w:val="0"/>
              <w:autoSpaceDN w:val="0"/>
              <w:adjustRightInd w:val="0"/>
              <w:rPr>
                <w:rStyle w:val="CodeSnippet"/>
                <w:noProof/>
              </w:rPr>
            </w:pPr>
            <w:r>
              <w:rPr>
                <w:rStyle w:val="CodeSnippet"/>
                <w:noProof/>
              </w:rPr>
              <w:t xml:space="preserve">      description: IP address of the message queuing server to receive messages from</w:t>
            </w:r>
          </w:p>
          <w:p w14:paraId="25043726" w14:textId="77777777" w:rsidR="002D57C4" w:rsidRDefault="002D57C4" w:rsidP="00502E57">
            <w:pPr>
              <w:autoSpaceDE w:val="0"/>
              <w:autoSpaceDN w:val="0"/>
              <w:adjustRightInd w:val="0"/>
              <w:rPr>
                <w:rStyle w:val="CodeSnippet"/>
                <w:noProof/>
              </w:rPr>
            </w:pPr>
            <w:r>
              <w:rPr>
                <w:rStyle w:val="CodeSnippet"/>
                <w:noProof/>
              </w:rPr>
              <w:t xml:space="preserve">    receiver_port:</w:t>
            </w:r>
          </w:p>
          <w:p w14:paraId="2DC47F14" w14:textId="77777777" w:rsidR="002D57C4" w:rsidRDefault="002D57C4" w:rsidP="00502E57">
            <w:pPr>
              <w:autoSpaceDE w:val="0"/>
              <w:autoSpaceDN w:val="0"/>
              <w:adjustRightInd w:val="0"/>
              <w:rPr>
                <w:rStyle w:val="CodeSnippet"/>
                <w:noProof/>
              </w:rPr>
            </w:pPr>
            <w:r>
              <w:rPr>
                <w:rStyle w:val="CodeSnippet"/>
                <w:noProof/>
              </w:rPr>
              <w:t xml:space="preserve">      type: string</w:t>
            </w:r>
          </w:p>
          <w:p w14:paraId="664BE6AC" w14:textId="77777777" w:rsidR="002D57C4" w:rsidRDefault="002D57C4" w:rsidP="00502E57">
            <w:pPr>
              <w:autoSpaceDE w:val="0"/>
              <w:autoSpaceDN w:val="0"/>
              <w:adjustRightInd w:val="0"/>
              <w:rPr>
                <w:rStyle w:val="CodeSnippet"/>
                <w:noProof/>
              </w:rPr>
            </w:pPr>
            <w:r>
              <w:rPr>
                <w:rStyle w:val="CodeSnippet"/>
                <w:noProof/>
              </w:rPr>
              <w:t xml:space="preserve">      description: Port to be used for receiving messages</w:t>
            </w:r>
          </w:p>
          <w:p w14:paraId="08DD4E79" w14:textId="77777777" w:rsidR="002D57C4" w:rsidRPr="00564529" w:rsidRDefault="002D57C4" w:rsidP="00502E57">
            <w:pPr>
              <w:autoSpaceDE w:val="0"/>
              <w:autoSpaceDN w:val="0"/>
              <w:adjustRightInd w:val="0"/>
              <w:rPr>
                <w:rStyle w:val="CodeSnippet"/>
                <w:noProof/>
              </w:rPr>
            </w:pPr>
            <w:r>
              <w:rPr>
                <w:rStyle w:val="CodeSnippet"/>
                <w:noProof/>
              </w:rPr>
              <w:t xml:space="preserve">    # other inputs omitted for brevity</w:t>
            </w:r>
          </w:p>
          <w:p w14:paraId="2D182058" w14:textId="77777777" w:rsidR="002D57C4" w:rsidRDefault="002D57C4" w:rsidP="00502E57">
            <w:pPr>
              <w:autoSpaceDE w:val="0"/>
              <w:autoSpaceDN w:val="0"/>
              <w:adjustRightInd w:val="0"/>
              <w:rPr>
                <w:rStyle w:val="CodeSnippet"/>
                <w:noProof/>
              </w:rPr>
            </w:pPr>
          </w:p>
          <w:p w14:paraId="119DA624" w14:textId="77777777" w:rsidR="002D57C4" w:rsidRDefault="002D57C4" w:rsidP="00502E57">
            <w:pPr>
              <w:autoSpaceDE w:val="0"/>
              <w:autoSpaceDN w:val="0"/>
              <w:adjustRightInd w:val="0"/>
              <w:rPr>
                <w:rStyle w:val="CodeSnippet"/>
                <w:noProof/>
              </w:rPr>
            </w:pPr>
            <w:r>
              <w:rPr>
                <w:rStyle w:val="CodeSnippet"/>
                <w:noProof/>
              </w:rPr>
              <w:t xml:space="preserve">  </w:t>
            </w:r>
            <w:r w:rsidRPr="00547420">
              <w:rPr>
                <w:rStyle w:val="CodeSnippetHighlight"/>
              </w:rPr>
              <w:t>substitution_mappings</w:t>
            </w:r>
            <w:r>
              <w:rPr>
                <w:rStyle w:val="CodeSnippet"/>
                <w:noProof/>
              </w:rPr>
              <w:t>:</w:t>
            </w:r>
          </w:p>
          <w:p w14:paraId="67FB6235" w14:textId="77777777" w:rsidR="002D57C4" w:rsidRDefault="002D57C4" w:rsidP="00502E57">
            <w:pPr>
              <w:autoSpaceDE w:val="0"/>
              <w:autoSpaceDN w:val="0"/>
              <w:adjustRightInd w:val="0"/>
              <w:rPr>
                <w:rStyle w:val="CodeSnippet"/>
                <w:noProof/>
              </w:rPr>
            </w:pPr>
            <w:r>
              <w:rPr>
                <w:rStyle w:val="CodeSnippet"/>
                <w:noProof/>
              </w:rPr>
              <w:t xml:space="preserve">    node_type: example.TransactionSubsystem</w:t>
            </w:r>
          </w:p>
          <w:p w14:paraId="31F36EC3" w14:textId="77777777" w:rsidR="002D57C4" w:rsidRDefault="002D57C4" w:rsidP="00502E57">
            <w:pPr>
              <w:autoSpaceDE w:val="0"/>
              <w:autoSpaceDN w:val="0"/>
              <w:adjustRightInd w:val="0"/>
              <w:rPr>
                <w:rStyle w:val="CodeSnippet"/>
                <w:noProof/>
              </w:rPr>
            </w:pPr>
            <w:r>
              <w:rPr>
                <w:rStyle w:val="CodeSnippet"/>
                <w:noProof/>
              </w:rPr>
              <w:t xml:space="preserve">    capabilities:</w:t>
            </w:r>
          </w:p>
          <w:p w14:paraId="62ECEAB5" w14:textId="77777777" w:rsidR="002D57C4" w:rsidRDefault="002D57C4" w:rsidP="00502E57">
            <w:pPr>
              <w:autoSpaceDE w:val="0"/>
              <w:autoSpaceDN w:val="0"/>
              <w:adjustRightInd w:val="0"/>
              <w:rPr>
                <w:rStyle w:val="CodeSnippet"/>
                <w:noProof/>
              </w:rPr>
            </w:pPr>
            <w:r>
              <w:rPr>
                <w:rStyle w:val="CodeSnippet"/>
                <w:noProof/>
              </w:rPr>
              <w:t xml:space="preserve">      message_receiver: [ app, </w:t>
            </w:r>
            <w:r w:rsidRPr="007C22E7">
              <w:rPr>
                <w:rStyle w:val="CodeSnippet"/>
                <w:noProof/>
                <w:highlight w:val="yellow"/>
              </w:rPr>
              <w:t>message_receiver</w:t>
            </w:r>
            <w:r>
              <w:rPr>
                <w:rStyle w:val="CodeSnippet"/>
                <w:noProof/>
              </w:rPr>
              <w:t xml:space="preserve"> ]</w:t>
            </w:r>
          </w:p>
          <w:p w14:paraId="35F5009D" w14:textId="77777777" w:rsidR="002D57C4" w:rsidRDefault="002D57C4" w:rsidP="00502E57">
            <w:pPr>
              <w:autoSpaceDE w:val="0"/>
              <w:autoSpaceDN w:val="0"/>
              <w:adjustRightInd w:val="0"/>
              <w:rPr>
                <w:rStyle w:val="CodeSnippet"/>
                <w:noProof/>
              </w:rPr>
            </w:pPr>
            <w:r>
              <w:rPr>
                <w:rStyle w:val="CodeSnippet"/>
                <w:noProof/>
              </w:rPr>
              <w:t xml:space="preserve">    requirements:</w:t>
            </w:r>
          </w:p>
          <w:p w14:paraId="13255F3B" w14:textId="77777777" w:rsidR="002D57C4" w:rsidRDefault="002D57C4" w:rsidP="00502E57">
            <w:pPr>
              <w:autoSpaceDE w:val="0"/>
              <w:autoSpaceDN w:val="0"/>
              <w:adjustRightInd w:val="0"/>
              <w:rPr>
                <w:rStyle w:val="CodeSnippet"/>
                <w:noProof/>
              </w:rPr>
            </w:pPr>
            <w:r>
              <w:rPr>
                <w:rStyle w:val="CodeSnippet"/>
                <w:noProof/>
              </w:rPr>
              <w:t xml:space="preserve">      database_endpoint: [ app, </w:t>
            </w:r>
            <w:r w:rsidRPr="007C22E7">
              <w:rPr>
                <w:rStyle w:val="CodeSnippet"/>
                <w:noProof/>
                <w:highlight w:val="yellow"/>
              </w:rPr>
              <w:t>database</w:t>
            </w:r>
            <w:r>
              <w:rPr>
                <w:rStyle w:val="CodeSnippet"/>
                <w:noProof/>
              </w:rPr>
              <w:t xml:space="preserve"> ]</w:t>
            </w:r>
          </w:p>
          <w:p w14:paraId="1BC305E5" w14:textId="77777777" w:rsidR="002D57C4" w:rsidRPr="00564529" w:rsidRDefault="002D57C4" w:rsidP="00502E57">
            <w:pPr>
              <w:autoSpaceDE w:val="0"/>
              <w:autoSpaceDN w:val="0"/>
              <w:adjustRightInd w:val="0"/>
              <w:rPr>
                <w:rStyle w:val="CodeSnippet"/>
                <w:noProof/>
              </w:rPr>
            </w:pPr>
          </w:p>
          <w:p w14:paraId="23C5E328"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node_templates:</w:t>
            </w:r>
          </w:p>
          <w:p w14:paraId="79A83B83"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app</w:t>
            </w:r>
            <w:r w:rsidRPr="00564529">
              <w:rPr>
                <w:rStyle w:val="CodeSnippet"/>
                <w:noProof/>
              </w:rPr>
              <w:t>:</w:t>
            </w:r>
          </w:p>
          <w:p w14:paraId="46000374" w14:textId="77777777" w:rsidR="002D57C4" w:rsidRPr="00564529" w:rsidRDefault="002D57C4" w:rsidP="00502E57">
            <w:pPr>
              <w:autoSpaceDE w:val="0"/>
              <w:autoSpaceDN w:val="0"/>
              <w:adjustRightInd w:val="0"/>
              <w:rPr>
                <w:rStyle w:val="CodeSnippet"/>
                <w:noProof/>
              </w:rPr>
            </w:pPr>
            <w:r w:rsidRPr="00564529">
              <w:rPr>
                <w:rStyle w:val="CodeSnippet"/>
                <w:noProof/>
              </w:rPr>
              <w:lastRenderedPageBreak/>
              <w:t xml:space="preserve">    </w:t>
            </w:r>
            <w:r>
              <w:rPr>
                <w:rStyle w:val="CodeSnippet"/>
                <w:noProof/>
              </w:rPr>
              <w:t xml:space="preserve">  </w:t>
            </w:r>
            <w:r w:rsidRPr="00564529">
              <w:rPr>
                <w:rStyle w:val="CodeSnippet"/>
                <w:noProof/>
              </w:rPr>
              <w:t xml:space="preserve">type: </w:t>
            </w:r>
            <w:r>
              <w:rPr>
                <w:rStyle w:val="CodeSnippet"/>
                <w:noProof/>
              </w:rPr>
              <w:t>example.SomeApp</w:t>
            </w:r>
          </w:p>
          <w:p w14:paraId="09916484" w14:textId="77777777" w:rsidR="002D57C4"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properties:</w:t>
            </w:r>
          </w:p>
          <w:p w14:paraId="29C9DA98" w14:textId="77777777" w:rsidR="002D57C4" w:rsidRDefault="002D57C4" w:rsidP="00502E57">
            <w:pPr>
              <w:autoSpaceDE w:val="0"/>
              <w:autoSpaceDN w:val="0"/>
              <w:adjustRightInd w:val="0"/>
              <w:rPr>
                <w:rStyle w:val="CodeSnippet"/>
                <w:noProof/>
              </w:rPr>
            </w:pPr>
            <w:r>
              <w:rPr>
                <w:rStyle w:val="CodeSnippet"/>
                <w:noProof/>
              </w:rPr>
              <w:t xml:space="preserve">        # properties omitted for brevity</w:t>
            </w:r>
          </w:p>
          <w:p w14:paraId="3FD3CD5D" w14:textId="77777777" w:rsidR="002D57C4" w:rsidRDefault="002D57C4" w:rsidP="00502E57">
            <w:pPr>
              <w:autoSpaceDE w:val="0"/>
              <w:autoSpaceDN w:val="0"/>
              <w:adjustRightInd w:val="0"/>
              <w:rPr>
                <w:rStyle w:val="CodeSnippet"/>
                <w:noProof/>
              </w:rPr>
            </w:pPr>
            <w:r>
              <w:rPr>
                <w:rStyle w:val="CodeSnippet"/>
                <w:noProof/>
              </w:rPr>
              <w:t xml:space="preserve">      capabilities:</w:t>
            </w:r>
          </w:p>
          <w:p w14:paraId="3B7A41F3" w14:textId="77777777" w:rsidR="002D57C4" w:rsidRDefault="002D57C4" w:rsidP="00502E57">
            <w:pPr>
              <w:autoSpaceDE w:val="0"/>
              <w:autoSpaceDN w:val="0"/>
              <w:adjustRightInd w:val="0"/>
              <w:rPr>
                <w:rStyle w:val="CodeSnippet"/>
                <w:noProof/>
              </w:rPr>
            </w:pPr>
            <w:r>
              <w:rPr>
                <w:rStyle w:val="CodeSnippet"/>
                <w:noProof/>
              </w:rPr>
              <w:t xml:space="preserve">        </w:t>
            </w:r>
            <w:r w:rsidRPr="007C22E7">
              <w:rPr>
                <w:rStyle w:val="CodeSnippet"/>
                <w:noProof/>
                <w:highlight w:val="yellow"/>
              </w:rPr>
              <w:t>message_receiver</w:t>
            </w:r>
            <w:r>
              <w:rPr>
                <w:rStyle w:val="CodeSnippet"/>
                <w:noProof/>
              </w:rPr>
              <w:t>:</w:t>
            </w:r>
          </w:p>
          <w:p w14:paraId="5C40E6F6" w14:textId="77777777" w:rsidR="002D57C4" w:rsidRDefault="002D57C4" w:rsidP="00502E57">
            <w:pPr>
              <w:autoSpaceDE w:val="0"/>
              <w:autoSpaceDN w:val="0"/>
              <w:adjustRightInd w:val="0"/>
              <w:rPr>
                <w:rStyle w:val="CodeSnippet"/>
                <w:noProof/>
              </w:rPr>
            </w:pPr>
            <w:r>
              <w:rPr>
                <w:rStyle w:val="CodeSnippet"/>
                <w:noProof/>
              </w:rPr>
              <w:t xml:space="preserve">          properties:</w:t>
            </w:r>
          </w:p>
          <w:p w14:paraId="40E9437C" w14:textId="77777777" w:rsidR="002D57C4" w:rsidRDefault="002D57C4" w:rsidP="00502E57">
            <w:pPr>
              <w:autoSpaceDE w:val="0"/>
              <w:autoSpaceDN w:val="0"/>
              <w:adjustRightInd w:val="0"/>
              <w:rPr>
                <w:rStyle w:val="CodeSnippet"/>
                <w:noProof/>
              </w:rPr>
            </w:pPr>
            <w:r>
              <w:rPr>
                <w:rStyle w:val="CodeSnippet"/>
                <w:noProof/>
              </w:rPr>
              <w:t xml:space="preserve">            service_ip: { get_input: mq_service_ip }</w:t>
            </w:r>
          </w:p>
          <w:p w14:paraId="4FCEB6E6" w14:textId="77777777" w:rsidR="002D57C4"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 </w:t>
            </w:r>
            <w:r>
              <w:rPr>
                <w:rStyle w:val="CodeSnippet"/>
                <w:noProof/>
              </w:rPr>
              <w:t>other properties</w:t>
            </w:r>
            <w:r w:rsidRPr="00564529">
              <w:rPr>
                <w:rStyle w:val="CodeSnippet"/>
                <w:noProof/>
              </w:rPr>
              <w:t xml:space="preserve"> omitted for brevity</w:t>
            </w:r>
          </w:p>
          <w:p w14:paraId="484B8100" w14:textId="77777777" w:rsidR="002D57C4" w:rsidRDefault="002D57C4" w:rsidP="00502E57">
            <w:pPr>
              <w:autoSpaceDE w:val="0"/>
              <w:autoSpaceDN w:val="0"/>
              <w:adjustRightInd w:val="0"/>
              <w:rPr>
                <w:rStyle w:val="CodeSnippet"/>
                <w:noProof/>
              </w:rPr>
            </w:pPr>
            <w:r>
              <w:rPr>
                <w:rStyle w:val="CodeSnippet"/>
                <w:noProof/>
              </w:rPr>
              <w:t xml:space="preserve">      requirements:</w:t>
            </w:r>
          </w:p>
          <w:p w14:paraId="13A0C8FA" w14:textId="77777777" w:rsidR="002D57C4" w:rsidRDefault="002D57C4" w:rsidP="00502E57">
            <w:pPr>
              <w:autoSpaceDE w:val="0"/>
              <w:autoSpaceDN w:val="0"/>
              <w:adjustRightInd w:val="0"/>
              <w:rPr>
                <w:rStyle w:val="CodeSnippet"/>
                <w:noProof/>
              </w:rPr>
            </w:pPr>
            <w:r>
              <w:rPr>
                <w:rStyle w:val="CodeSnippet"/>
                <w:noProof/>
              </w:rPr>
              <w:t xml:space="preserve">        - </w:t>
            </w:r>
            <w:r w:rsidRPr="007C22E7">
              <w:rPr>
                <w:rStyle w:val="CodeSnippet"/>
                <w:noProof/>
                <w:highlight w:val="yellow"/>
              </w:rPr>
              <w:t>database</w:t>
            </w:r>
            <w:r>
              <w:rPr>
                <w:rStyle w:val="CodeSnippet"/>
                <w:noProof/>
              </w:rPr>
              <w:t>:</w:t>
            </w:r>
          </w:p>
          <w:p w14:paraId="1A4AC87C" w14:textId="77777777" w:rsidR="002D57C4" w:rsidRDefault="002D57C4" w:rsidP="00502E57">
            <w:pPr>
              <w:autoSpaceDE w:val="0"/>
              <w:autoSpaceDN w:val="0"/>
              <w:adjustRightInd w:val="0"/>
              <w:rPr>
                <w:rStyle w:val="CodeSnippet"/>
                <w:noProof/>
              </w:rPr>
            </w:pPr>
            <w:r>
              <w:rPr>
                <w:rStyle w:val="CodeSnippet"/>
                <w:noProof/>
              </w:rPr>
              <w:t xml:space="preserve">            # details omitted for brevity</w:t>
            </w:r>
          </w:p>
          <w:p w14:paraId="41F9F039" w14:textId="77777777" w:rsidR="002D57C4" w:rsidRPr="00564529" w:rsidRDefault="002D57C4" w:rsidP="00502E57">
            <w:pPr>
              <w:autoSpaceDE w:val="0"/>
              <w:autoSpaceDN w:val="0"/>
              <w:adjustRightInd w:val="0"/>
              <w:rPr>
                <w:rStyle w:val="CodeSnippet"/>
                <w:noProof/>
              </w:rPr>
            </w:pPr>
            <w:r>
              <w:rPr>
                <w:rStyle w:val="CodeSnippet"/>
                <w:noProof/>
              </w:rPr>
              <w:t xml:space="preserve">        - host: websrv</w:t>
            </w:r>
          </w:p>
          <w:p w14:paraId="2C8196DF" w14:textId="77777777" w:rsidR="002D57C4" w:rsidRPr="00564529" w:rsidRDefault="002D57C4" w:rsidP="00502E57">
            <w:pPr>
              <w:autoSpaceDE w:val="0"/>
              <w:autoSpaceDN w:val="0"/>
              <w:adjustRightInd w:val="0"/>
              <w:rPr>
                <w:rStyle w:val="CodeSnippet"/>
                <w:noProof/>
              </w:rPr>
            </w:pPr>
          </w:p>
          <w:p w14:paraId="0285AC87"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  </w:t>
            </w:r>
            <w:r>
              <w:rPr>
                <w:rStyle w:val="CodeSnippet"/>
                <w:noProof/>
              </w:rPr>
              <w:t>websrv</w:t>
            </w:r>
            <w:r w:rsidRPr="00564529">
              <w:rPr>
                <w:rStyle w:val="CodeSnippet"/>
                <w:noProof/>
              </w:rPr>
              <w:t>:</w:t>
            </w:r>
          </w:p>
          <w:p w14:paraId="5D385D68"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  type: tosca.nodes.</w:t>
            </w:r>
            <w:r>
              <w:rPr>
                <w:rStyle w:val="CodeSnippet"/>
                <w:noProof/>
              </w:rPr>
              <w:t>WebServer</w:t>
            </w:r>
          </w:p>
          <w:p w14:paraId="5664389F" w14:textId="77777777" w:rsidR="002D57C4" w:rsidRDefault="002D57C4" w:rsidP="00502E57">
            <w:pPr>
              <w:autoSpaceDE w:val="0"/>
              <w:autoSpaceDN w:val="0"/>
              <w:adjustRightInd w:val="0"/>
              <w:rPr>
                <w:rStyle w:val="CodeSnippet"/>
                <w:noProof/>
              </w:rPr>
            </w:pPr>
            <w:r>
              <w:rPr>
                <w:rStyle w:val="CodeSnippet"/>
                <w:noProof/>
              </w:rPr>
              <w:t xml:space="preserve">      properties:</w:t>
            </w:r>
          </w:p>
          <w:p w14:paraId="5DDD146F" w14:textId="77777777" w:rsidR="002D57C4"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  # </w:t>
            </w:r>
            <w:r>
              <w:rPr>
                <w:rStyle w:val="CodeSnippet"/>
                <w:noProof/>
              </w:rPr>
              <w:t>properties</w:t>
            </w:r>
            <w:r w:rsidRPr="00564529">
              <w:rPr>
                <w:rStyle w:val="CodeSnippet"/>
                <w:noProof/>
              </w:rPr>
              <w:t xml:space="preserve"> omitted for brevity</w:t>
            </w:r>
          </w:p>
          <w:p w14:paraId="0565DD04" w14:textId="77777777" w:rsidR="002D57C4" w:rsidRDefault="002D57C4" w:rsidP="00502E57">
            <w:pPr>
              <w:autoSpaceDE w:val="0"/>
              <w:autoSpaceDN w:val="0"/>
              <w:adjustRightInd w:val="0"/>
              <w:rPr>
                <w:rStyle w:val="CodeSnippet"/>
                <w:noProof/>
              </w:rPr>
            </w:pPr>
            <w:r>
              <w:rPr>
                <w:rStyle w:val="CodeSnippet"/>
                <w:noProof/>
              </w:rPr>
              <w:t xml:space="preserve">      capabilities:</w:t>
            </w:r>
          </w:p>
          <w:p w14:paraId="2FDC8B24" w14:textId="77777777" w:rsidR="002D57C4" w:rsidRDefault="002D57C4" w:rsidP="00502E57">
            <w:pPr>
              <w:autoSpaceDE w:val="0"/>
              <w:autoSpaceDN w:val="0"/>
              <w:adjustRightInd w:val="0"/>
              <w:rPr>
                <w:rStyle w:val="CodeSnippet"/>
                <w:noProof/>
              </w:rPr>
            </w:pPr>
            <w:r>
              <w:rPr>
                <w:rStyle w:val="CodeSnippet"/>
                <w:noProof/>
              </w:rPr>
              <w:t xml:space="preserve">        data_endpoint:</w:t>
            </w:r>
          </w:p>
          <w:p w14:paraId="3AD2AFC2" w14:textId="77777777" w:rsidR="002D57C4" w:rsidRDefault="002D57C4" w:rsidP="00502E57">
            <w:pPr>
              <w:autoSpaceDE w:val="0"/>
              <w:autoSpaceDN w:val="0"/>
              <w:adjustRightInd w:val="0"/>
              <w:rPr>
                <w:rStyle w:val="CodeSnippet"/>
                <w:noProof/>
              </w:rPr>
            </w:pPr>
            <w:r>
              <w:rPr>
                <w:rStyle w:val="CodeSnippet"/>
                <w:noProof/>
              </w:rPr>
              <w:t xml:space="preserve">          properties:</w:t>
            </w:r>
          </w:p>
          <w:p w14:paraId="3FAD6A7C" w14:textId="77777777" w:rsidR="002D57C4" w:rsidRPr="00564529" w:rsidRDefault="002D57C4" w:rsidP="00502E57">
            <w:pPr>
              <w:autoSpaceDE w:val="0"/>
              <w:autoSpaceDN w:val="0"/>
              <w:adjustRightInd w:val="0"/>
              <w:rPr>
                <w:rStyle w:val="CodeSnippet"/>
                <w:noProof/>
              </w:rPr>
            </w:pPr>
            <w:r>
              <w:rPr>
                <w:rStyle w:val="CodeSnippet"/>
                <w:noProof/>
              </w:rPr>
              <w:t xml:space="preserve">            port_name: { get_input: receiver_port }</w:t>
            </w:r>
          </w:p>
          <w:p w14:paraId="7ADAFC0C" w14:textId="77777777" w:rsidR="002D57C4"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  # </w:t>
            </w:r>
            <w:r>
              <w:rPr>
                <w:rStyle w:val="CodeSnippet"/>
                <w:noProof/>
              </w:rPr>
              <w:t>other properties</w:t>
            </w:r>
            <w:r w:rsidRPr="00564529">
              <w:rPr>
                <w:rStyle w:val="CodeSnippet"/>
                <w:noProof/>
              </w:rPr>
              <w:t xml:space="preserve"> omitted for brevity</w:t>
            </w:r>
          </w:p>
          <w:p w14:paraId="3E0452DE" w14:textId="77777777" w:rsidR="002D57C4" w:rsidRDefault="002D57C4" w:rsidP="00502E57">
            <w:pPr>
              <w:autoSpaceDE w:val="0"/>
              <w:autoSpaceDN w:val="0"/>
              <w:adjustRightInd w:val="0"/>
              <w:rPr>
                <w:rStyle w:val="CodeSnippet"/>
                <w:noProof/>
              </w:rPr>
            </w:pPr>
            <w:r>
              <w:rPr>
                <w:rStyle w:val="CodeSnippet"/>
                <w:noProof/>
              </w:rPr>
              <w:t xml:space="preserve">      requirements:</w:t>
            </w:r>
          </w:p>
          <w:p w14:paraId="46EBE7E3" w14:textId="77777777" w:rsidR="002D57C4" w:rsidRDefault="002D57C4" w:rsidP="00502E57">
            <w:pPr>
              <w:autoSpaceDE w:val="0"/>
              <w:autoSpaceDN w:val="0"/>
              <w:adjustRightInd w:val="0"/>
              <w:rPr>
                <w:rStyle w:val="CodeSnippet"/>
                <w:noProof/>
              </w:rPr>
            </w:pPr>
            <w:r>
              <w:rPr>
                <w:rStyle w:val="CodeSnippet"/>
                <w:noProof/>
              </w:rPr>
              <w:t xml:space="preserve">        - host: server</w:t>
            </w:r>
          </w:p>
          <w:p w14:paraId="632BD61D" w14:textId="77777777" w:rsidR="002D57C4" w:rsidRPr="00564529" w:rsidRDefault="002D57C4" w:rsidP="00502E57">
            <w:pPr>
              <w:autoSpaceDE w:val="0"/>
              <w:autoSpaceDN w:val="0"/>
              <w:adjustRightInd w:val="0"/>
              <w:rPr>
                <w:rStyle w:val="CodeSnippet"/>
                <w:noProof/>
              </w:rPr>
            </w:pPr>
          </w:p>
          <w:p w14:paraId="23C210E5" w14:textId="77777777" w:rsidR="002D57C4" w:rsidRPr="00564529" w:rsidRDefault="002D57C4" w:rsidP="00502E57">
            <w:pPr>
              <w:autoSpaceDE w:val="0"/>
              <w:autoSpaceDN w:val="0"/>
              <w:adjustRightInd w:val="0"/>
              <w:rPr>
                <w:rStyle w:val="CodeSnippet"/>
                <w:noProof/>
              </w:rPr>
            </w:pPr>
            <w:r>
              <w:rPr>
                <w:rStyle w:val="CodeSnippet"/>
                <w:noProof/>
              </w:rPr>
              <w:t xml:space="preserve">  </w:t>
            </w:r>
            <w:r w:rsidRPr="00564529">
              <w:rPr>
                <w:rStyle w:val="CodeSnippet"/>
                <w:noProof/>
              </w:rPr>
              <w:t xml:space="preserve">  server:</w:t>
            </w:r>
          </w:p>
          <w:p w14:paraId="670EEC6B" w14:textId="77777777" w:rsidR="002D57C4" w:rsidRPr="00564529"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xml:space="preserve">  type: tosca.nodes.Compute</w:t>
            </w:r>
          </w:p>
          <w:p w14:paraId="4290ACCC" w14:textId="77777777" w:rsidR="002D57C4" w:rsidRDefault="002D57C4" w:rsidP="00502E57">
            <w:pPr>
              <w:autoSpaceDE w:val="0"/>
              <w:autoSpaceDN w:val="0"/>
              <w:adjustRightInd w:val="0"/>
              <w:rPr>
                <w:rStyle w:val="CodeSnippet"/>
                <w:noProof/>
              </w:rPr>
            </w:pPr>
            <w:r w:rsidRPr="00564529">
              <w:rPr>
                <w:rStyle w:val="CodeSnippet"/>
                <w:noProof/>
              </w:rPr>
              <w:t xml:space="preserve">    </w:t>
            </w:r>
            <w:r>
              <w:rPr>
                <w:rStyle w:val="CodeSnippet"/>
                <w:noProof/>
              </w:rPr>
              <w:t xml:space="preserve">  </w:t>
            </w:r>
            <w:r w:rsidRPr="00564529">
              <w:rPr>
                <w:rStyle w:val="CodeSnippet"/>
                <w:noProof/>
              </w:rPr>
              <w:t># detail</w:t>
            </w:r>
            <w:r>
              <w:rPr>
                <w:rStyle w:val="CodeSnippet"/>
                <w:noProof/>
              </w:rPr>
              <w:t>s omitted for brevity</w:t>
            </w:r>
          </w:p>
          <w:p w14:paraId="4341E57A" w14:textId="77777777" w:rsidR="002D57C4" w:rsidRDefault="002D57C4" w:rsidP="00502E57">
            <w:pPr>
              <w:autoSpaceDE w:val="0"/>
              <w:autoSpaceDN w:val="0"/>
              <w:adjustRightInd w:val="0"/>
              <w:rPr>
                <w:rStyle w:val="CodeSnippet"/>
                <w:noProof/>
              </w:rPr>
            </w:pPr>
          </w:p>
          <w:p w14:paraId="520D4B37" w14:textId="77777777" w:rsidR="002D57C4" w:rsidRDefault="002D57C4" w:rsidP="00502E57">
            <w:pPr>
              <w:autoSpaceDE w:val="0"/>
              <w:autoSpaceDN w:val="0"/>
              <w:adjustRightInd w:val="0"/>
              <w:rPr>
                <w:rStyle w:val="CodeSnippet"/>
                <w:noProof/>
              </w:rPr>
            </w:pPr>
            <w:r>
              <w:rPr>
                <w:rStyle w:val="CodeSnippet"/>
                <w:noProof/>
              </w:rPr>
              <w:t xml:space="preserve">  outputs:</w:t>
            </w:r>
          </w:p>
          <w:p w14:paraId="630B6B46" w14:textId="77777777" w:rsidR="002D57C4" w:rsidRDefault="002D57C4" w:rsidP="00502E57">
            <w:pPr>
              <w:autoSpaceDE w:val="0"/>
              <w:autoSpaceDN w:val="0"/>
              <w:adjustRightInd w:val="0"/>
              <w:rPr>
                <w:rStyle w:val="CodeSnippet"/>
                <w:noProof/>
              </w:rPr>
            </w:pPr>
            <w:r>
              <w:rPr>
                <w:rStyle w:val="CodeSnippet"/>
                <w:noProof/>
              </w:rPr>
              <w:t xml:space="preserve">    receiver_ip:</w:t>
            </w:r>
          </w:p>
          <w:p w14:paraId="481F44A8" w14:textId="77777777" w:rsidR="002D57C4" w:rsidRDefault="002D57C4" w:rsidP="00502E57">
            <w:pPr>
              <w:autoSpaceDE w:val="0"/>
              <w:autoSpaceDN w:val="0"/>
              <w:adjustRightInd w:val="0"/>
              <w:rPr>
                <w:rFonts w:ascii="Consolas" w:hAnsi="Consolas"/>
                <w:sz w:val="20"/>
              </w:rPr>
            </w:pPr>
            <w:r>
              <w:rPr>
                <w:rFonts w:ascii="Consolas" w:hAnsi="Consolas"/>
                <w:sz w:val="20"/>
              </w:rPr>
              <w:t xml:space="preserve">      description: private IP address of the message receiver application</w:t>
            </w:r>
          </w:p>
          <w:p w14:paraId="7299ADE8" w14:textId="77777777" w:rsidR="002D57C4" w:rsidRDefault="002D57C4" w:rsidP="00502E57">
            <w:pPr>
              <w:autoSpaceDE w:val="0"/>
              <w:autoSpaceDN w:val="0"/>
              <w:adjustRightInd w:val="0"/>
              <w:rPr>
                <w:rFonts w:ascii="Consolas" w:hAnsi="Consolas"/>
                <w:sz w:val="20"/>
              </w:rPr>
            </w:pPr>
            <w:r>
              <w:rPr>
                <w:rFonts w:ascii="Consolas" w:hAnsi="Consolas"/>
                <w:sz w:val="20"/>
              </w:rPr>
              <w:t xml:space="preserve">      value: { get_attribute: [ server, private_address ] }</w:t>
            </w:r>
          </w:p>
          <w:p w14:paraId="0CB1850F" w14:textId="77777777" w:rsidR="002D57C4" w:rsidRDefault="002D57C4" w:rsidP="00502E57">
            <w:pPr>
              <w:autoSpaceDE w:val="0"/>
              <w:autoSpaceDN w:val="0"/>
              <w:adjustRightInd w:val="0"/>
              <w:rPr>
                <w:rFonts w:ascii="Consolas" w:hAnsi="Consolas"/>
                <w:sz w:val="20"/>
              </w:rPr>
            </w:pPr>
            <w:r>
              <w:rPr>
                <w:rFonts w:ascii="Consolas" w:hAnsi="Consolas"/>
                <w:sz w:val="20"/>
              </w:rPr>
              <w:t xml:space="preserve">    receiver_port:</w:t>
            </w:r>
          </w:p>
          <w:p w14:paraId="114A59F5" w14:textId="77777777" w:rsidR="002D57C4" w:rsidRDefault="002D57C4" w:rsidP="00502E57">
            <w:pPr>
              <w:autoSpaceDE w:val="0"/>
              <w:autoSpaceDN w:val="0"/>
              <w:adjustRightInd w:val="0"/>
              <w:rPr>
                <w:rFonts w:ascii="Consolas" w:hAnsi="Consolas"/>
                <w:sz w:val="20"/>
              </w:rPr>
            </w:pPr>
            <w:r>
              <w:rPr>
                <w:rFonts w:ascii="Consolas" w:hAnsi="Consolas"/>
                <w:sz w:val="20"/>
              </w:rPr>
              <w:t xml:space="preserve">      description: Port of the message receiver endpoint</w:t>
            </w:r>
          </w:p>
          <w:p w14:paraId="6C69C6BF" w14:textId="77777777" w:rsidR="002D57C4" w:rsidRPr="00F26FBD" w:rsidRDefault="002D57C4" w:rsidP="00502E57">
            <w:pPr>
              <w:autoSpaceDE w:val="0"/>
              <w:autoSpaceDN w:val="0"/>
              <w:adjustRightInd w:val="0"/>
              <w:rPr>
                <w:rFonts w:ascii="Consolas" w:hAnsi="Consolas"/>
                <w:sz w:val="20"/>
              </w:rPr>
            </w:pPr>
            <w:r>
              <w:rPr>
                <w:rFonts w:ascii="Consolas" w:hAnsi="Consolas"/>
                <w:sz w:val="20"/>
              </w:rPr>
              <w:t xml:space="preserve">      value: { get_attribute: [ app, app_endpoint, port ] }</w:t>
            </w:r>
          </w:p>
        </w:tc>
      </w:tr>
    </w:tbl>
    <w:p w14:paraId="13ACD2EC" w14:textId="77777777" w:rsidR="002D57C4" w:rsidRDefault="002D57C4" w:rsidP="002D57C4">
      <w:pPr>
        <w:pStyle w:val="Heading2"/>
        <w:numPr>
          <w:ilvl w:val="1"/>
          <w:numId w:val="3"/>
        </w:numPr>
        <w:rPr>
          <w:rFonts w:eastAsiaTheme="majorEastAsia"/>
        </w:rPr>
      </w:pPr>
      <w:bookmarkStart w:id="185" w:name="_Toc400959649"/>
      <w:bookmarkStart w:id="186" w:name="_Toc302251682"/>
      <w:bookmarkStart w:id="187" w:name="_Toc445238236"/>
      <w:bookmarkEnd w:id="162"/>
      <w:bookmarkEnd w:id="185"/>
      <w:r>
        <w:rPr>
          <w:rFonts w:eastAsiaTheme="majorEastAsia"/>
        </w:rPr>
        <w:lastRenderedPageBreak/>
        <w:t>Grouping node templates</w:t>
      </w:r>
      <w:bookmarkEnd w:id="163"/>
      <w:bookmarkEnd w:id="164"/>
      <w:bookmarkEnd w:id="186"/>
      <w:bookmarkEnd w:id="187"/>
    </w:p>
    <w:p w14:paraId="6824548A" w14:textId="77777777" w:rsidR="002D57C4" w:rsidRDefault="002D57C4" w:rsidP="002D57C4">
      <w:r>
        <w:t>In designing applications composed of several interdependent software components (or nodes) it is often desirable to manage these components as a named group.  This can provide an effective way of associating policies (e.g., scaling, placement, security or other) that orchestration tools can apply to all the components of group during deployment or during other lifecycle stages.</w:t>
      </w:r>
    </w:p>
    <w:p w14:paraId="54CC23CC" w14:textId="77777777" w:rsidR="002D57C4" w:rsidRDefault="002D57C4" w:rsidP="002D57C4">
      <w:pPr>
        <w:pStyle w:val="NormalaroundTable"/>
      </w:pPr>
      <w:r w:rsidRPr="00281334">
        <w:lastRenderedPageBreak/>
        <w:t>In many realistic scenarios it is desirable to include scaling capabilities into an application to be able to react on load variations at runtime. The example below shows the definition of a scaling web server stack, where a variable number of servers with apache installed on them can exist, depending on the load on the servers.</w:t>
      </w:r>
      <w:r>
        <w:t xml:space="preserve"> </w:t>
      </w:r>
    </w:p>
    <w:p w14:paraId="36863801" w14:textId="77777777" w:rsidR="002D57C4" w:rsidRDefault="002D57C4" w:rsidP="002D57C4">
      <w:pPr>
        <w:pStyle w:val="Caption"/>
        <w:keepNext/>
      </w:pPr>
      <w:bookmarkStart w:id="188" w:name="_Toc302293226"/>
      <w:bookmarkStart w:id="189" w:name="_Toc443660576"/>
      <w:r>
        <w:t xml:space="preserve">Example </w:t>
      </w:r>
      <w:fldSimple w:instr=" SEQ Example \* ARABIC ">
        <w:r w:rsidR="008C123E">
          <w:rPr>
            <w:noProof/>
          </w:rPr>
          <w:t>20</w:t>
        </w:r>
      </w:fldSimple>
      <w:r>
        <w:t xml:space="preserve"> - Grouping Node Templates for possible policy application</w:t>
      </w:r>
      <w:bookmarkEnd w:id="188"/>
      <w:bookmarkEnd w:id="189"/>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9DF3C4D" w14:textId="77777777" w:rsidTr="00502E57">
        <w:tc>
          <w:tcPr>
            <w:tcW w:w="9576" w:type="dxa"/>
            <w:shd w:val="clear" w:color="auto" w:fill="D9D9D9" w:themeFill="background1" w:themeFillShade="D9"/>
          </w:tcPr>
          <w:p w14:paraId="561F519C"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0A8A9FF2" w14:textId="77777777" w:rsidR="002D57C4" w:rsidRPr="006824F5" w:rsidRDefault="002D57C4" w:rsidP="00502E57">
            <w:pPr>
              <w:rPr>
                <w:rStyle w:val="CodeSnippet"/>
                <w:noProof/>
              </w:rPr>
            </w:pPr>
          </w:p>
          <w:p w14:paraId="0326CB54" w14:textId="77777777" w:rsidR="002D57C4" w:rsidRPr="006824F5" w:rsidRDefault="002D57C4" w:rsidP="00502E57">
            <w:pPr>
              <w:rPr>
                <w:rStyle w:val="CodeSnippet"/>
                <w:noProof/>
              </w:rPr>
            </w:pPr>
            <w:r w:rsidRPr="006824F5">
              <w:rPr>
                <w:rStyle w:val="CodeSnippet"/>
                <w:noProof/>
              </w:rPr>
              <w:t>description: Template for a scaling web server.</w:t>
            </w:r>
          </w:p>
          <w:p w14:paraId="025302C7" w14:textId="77777777" w:rsidR="002D57C4" w:rsidRDefault="002D57C4" w:rsidP="00502E57">
            <w:pPr>
              <w:rPr>
                <w:rStyle w:val="CodeSnippet"/>
                <w:noProof/>
              </w:rPr>
            </w:pPr>
          </w:p>
          <w:p w14:paraId="459E34AF" w14:textId="77777777" w:rsidR="002D57C4" w:rsidRPr="006824F5" w:rsidRDefault="002D57C4" w:rsidP="00502E57">
            <w:pPr>
              <w:rPr>
                <w:rStyle w:val="CodeSnippet"/>
                <w:noProof/>
              </w:rPr>
            </w:pPr>
            <w:r>
              <w:rPr>
                <w:rStyle w:val="CodeSnippet"/>
                <w:noProof/>
              </w:rPr>
              <w:t>topology_template:</w:t>
            </w:r>
          </w:p>
          <w:p w14:paraId="6157E460" w14:textId="77777777" w:rsidR="002D57C4" w:rsidRPr="006824F5" w:rsidRDefault="002D57C4" w:rsidP="00502E57">
            <w:pPr>
              <w:rPr>
                <w:rStyle w:val="CodeSnippet"/>
                <w:noProof/>
              </w:rPr>
            </w:pPr>
            <w:r>
              <w:rPr>
                <w:rStyle w:val="CodeSnippet"/>
                <w:noProof/>
              </w:rPr>
              <w:t xml:space="preserve">  </w:t>
            </w:r>
            <w:r w:rsidRPr="006824F5">
              <w:rPr>
                <w:rStyle w:val="CodeSnippet"/>
                <w:noProof/>
              </w:rPr>
              <w:t>inputs:</w:t>
            </w:r>
          </w:p>
          <w:p w14:paraId="03E12207"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6EE31047" w14:textId="77777777" w:rsidR="002D57C4" w:rsidRPr="006824F5" w:rsidRDefault="002D57C4" w:rsidP="00502E57">
            <w:pPr>
              <w:rPr>
                <w:rStyle w:val="CodeSnippet"/>
                <w:noProof/>
              </w:rPr>
            </w:pPr>
          </w:p>
          <w:p w14:paraId="17F4544E"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1352E604"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apache:</w:t>
            </w:r>
          </w:p>
          <w:p w14:paraId="6E4EEB56"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tosca.nodes.</w:t>
            </w:r>
            <w:r>
              <w:rPr>
                <w:rStyle w:val="CodeSnippet"/>
                <w:noProof/>
              </w:rPr>
              <w:t>WebServer.</w:t>
            </w:r>
            <w:r w:rsidRPr="006824F5">
              <w:rPr>
                <w:rStyle w:val="CodeSnippet"/>
                <w:noProof/>
              </w:rPr>
              <w:t>Apache</w:t>
            </w:r>
          </w:p>
          <w:p w14:paraId="64A731CF"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properties:</w:t>
            </w:r>
          </w:p>
          <w:p w14:paraId="7D2EBDDE" w14:textId="77777777" w:rsidR="002D57C4" w:rsidRDefault="002D57C4" w:rsidP="00502E57">
            <w:pPr>
              <w:rPr>
                <w:rStyle w:val="CodeSnippet"/>
                <w:noProof/>
              </w:rPr>
            </w:pPr>
            <w:r>
              <w:rPr>
                <w:rStyle w:val="CodeSnippet"/>
                <w:noProof/>
              </w:rPr>
              <w:t xml:space="preserve">        # Details omitted for brevity</w:t>
            </w:r>
          </w:p>
          <w:p w14:paraId="0536EE87"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requirements:</w:t>
            </w:r>
          </w:p>
          <w:p w14:paraId="276974B4"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host: server</w:t>
            </w:r>
          </w:p>
          <w:p w14:paraId="13AEF80F" w14:textId="77777777" w:rsidR="002D57C4" w:rsidRPr="006824F5" w:rsidRDefault="002D57C4" w:rsidP="00502E57">
            <w:pPr>
              <w:rPr>
                <w:rStyle w:val="CodeSnippet"/>
                <w:noProof/>
              </w:rPr>
            </w:pPr>
          </w:p>
          <w:p w14:paraId="3A6F02AF"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server:</w:t>
            </w:r>
          </w:p>
          <w:p w14:paraId="4FC6C5FF"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tosca.nodes.Compute</w:t>
            </w:r>
          </w:p>
          <w:p w14:paraId="17A699F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details </w:t>
            </w:r>
            <w:r w:rsidRPr="006824F5">
              <w:rPr>
                <w:rStyle w:val="CodeSnippet"/>
                <w:noProof/>
              </w:rPr>
              <w:t>omitted for brevity</w:t>
            </w:r>
          </w:p>
          <w:p w14:paraId="6D6E23EC" w14:textId="77777777" w:rsidR="002D57C4" w:rsidRPr="006824F5" w:rsidRDefault="002D57C4" w:rsidP="00502E57">
            <w:pPr>
              <w:rPr>
                <w:rStyle w:val="CodeSnippet"/>
                <w:noProof/>
              </w:rPr>
            </w:pPr>
          </w:p>
          <w:p w14:paraId="35650A99" w14:textId="77777777" w:rsidR="002D57C4" w:rsidRPr="006824F5" w:rsidRDefault="002D57C4" w:rsidP="00502E57">
            <w:pPr>
              <w:rPr>
                <w:rStyle w:val="CodeSnippet"/>
                <w:noProof/>
              </w:rPr>
            </w:pPr>
            <w:r>
              <w:rPr>
                <w:rStyle w:val="CodeSnippet"/>
                <w:noProof/>
              </w:rPr>
              <w:t xml:space="preserve">  </w:t>
            </w:r>
            <w:r w:rsidRPr="005D76AC">
              <w:rPr>
                <w:rStyle w:val="CodeSnippetHighlight"/>
              </w:rPr>
              <w:t>groups</w:t>
            </w:r>
            <w:r w:rsidRPr="006824F5">
              <w:rPr>
                <w:rStyle w:val="CodeSnippet"/>
                <w:noProof/>
              </w:rPr>
              <w:t>:</w:t>
            </w:r>
          </w:p>
          <w:p w14:paraId="00545EC9" w14:textId="77777777" w:rsidR="002D57C4" w:rsidRDefault="002D57C4" w:rsidP="00502E57">
            <w:pPr>
              <w:rPr>
                <w:rStyle w:val="CodeSnippet"/>
                <w:noProof/>
              </w:rPr>
            </w:pPr>
            <w:r w:rsidRPr="00C55047">
              <w:rPr>
                <w:rStyle w:val="CodeSnippet"/>
                <w:noProof/>
              </w:rPr>
              <w:t xml:space="preserve">  </w:t>
            </w:r>
            <w:r>
              <w:rPr>
                <w:rStyle w:val="CodeSnippet"/>
                <w:noProof/>
              </w:rPr>
              <w:t xml:space="preserve">  </w:t>
            </w:r>
            <w:r w:rsidRPr="00C55047">
              <w:rPr>
                <w:rStyle w:val="CodeSnippet"/>
                <w:noProof/>
              </w:rPr>
              <w:t>webserver_group:</w:t>
            </w:r>
          </w:p>
          <w:p w14:paraId="3FC4F845" w14:textId="77777777" w:rsidR="002D57C4" w:rsidRPr="00C55047" w:rsidRDefault="002D57C4" w:rsidP="00502E57">
            <w:pPr>
              <w:rPr>
                <w:rStyle w:val="CodeSnippet"/>
                <w:noProof/>
              </w:rPr>
            </w:pPr>
            <w:r>
              <w:rPr>
                <w:rStyle w:val="CodeSnippet"/>
                <w:noProof/>
              </w:rPr>
              <w:t xml:space="preserve">      type: tosca.groups.Root</w:t>
            </w:r>
          </w:p>
          <w:p w14:paraId="02755234"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members: [ apache, server ]</w:t>
            </w:r>
          </w:p>
        </w:tc>
      </w:tr>
    </w:tbl>
    <w:p w14:paraId="341944A5" w14:textId="77777777" w:rsidR="002D57C4" w:rsidRPr="00281334" w:rsidRDefault="002D57C4" w:rsidP="002D57C4">
      <w:pPr>
        <w:pStyle w:val="NormalaroundTable"/>
      </w:pPr>
      <w:r w:rsidRPr="00281334">
        <w:t xml:space="preserve">The example first of all uses the concept of grouping to express which components (node templates) need to be scaled as a unit – i.e. the compute nodes and the software on-top of each compute node. This is done by defining the </w:t>
      </w:r>
      <w:r w:rsidRPr="00281334">
        <w:rPr>
          <w:rFonts w:ascii="Consolas" w:hAnsi="Consolas" w:cs="Consolas"/>
          <w:b/>
          <w:sz w:val="20"/>
          <w:szCs w:val="20"/>
        </w:rPr>
        <w:t>webserver_group</w:t>
      </w:r>
      <w:r w:rsidRPr="00281334">
        <w:t xml:space="preserve"> in the </w:t>
      </w:r>
      <w:r w:rsidRPr="00281334">
        <w:rPr>
          <w:rFonts w:ascii="Consolas" w:hAnsi="Consolas" w:cs="Consolas"/>
          <w:b/>
          <w:sz w:val="20"/>
          <w:szCs w:val="20"/>
        </w:rPr>
        <w:t>groups</w:t>
      </w:r>
      <w:r w:rsidRPr="00281334">
        <w:t xml:space="preserve"> section of the template and by adding both the </w:t>
      </w:r>
      <w:r w:rsidRPr="00281334">
        <w:rPr>
          <w:rFonts w:ascii="Consolas" w:hAnsi="Consolas" w:cs="Consolas"/>
          <w:b/>
          <w:sz w:val="20"/>
          <w:szCs w:val="20"/>
        </w:rPr>
        <w:t>apache</w:t>
      </w:r>
      <w:r w:rsidRPr="00281334">
        <w:t xml:space="preserve"> node template and the </w:t>
      </w:r>
      <w:r w:rsidRPr="00281334">
        <w:rPr>
          <w:rFonts w:ascii="Consolas" w:hAnsi="Consolas" w:cs="Consolas"/>
          <w:b/>
          <w:sz w:val="20"/>
          <w:szCs w:val="20"/>
        </w:rPr>
        <w:t>server</w:t>
      </w:r>
      <w:r w:rsidRPr="00281334">
        <w:t xml:space="preserve"> node template as a member to the group.</w:t>
      </w:r>
    </w:p>
    <w:p w14:paraId="486B4349" w14:textId="77777777" w:rsidR="002D57C4" w:rsidRPr="00281334" w:rsidRDefault="002D57C4" w:rsidP="002D57C4">
      <w:pPr>
        <w:spacing w:after="200"/>
      </w:pPr>
      <w:r w:rsidRPr="00281334">
        <w:t xml:space="preserve">Furthermore, a scaling policy is defined for the group to express that the group as a whole (i.e. pairs of </w:t>
      </w:r>
      <w:r w:rsidRPr="00281334">
        <w:rPr>
          <w:rFonts w:ascii="Consolas" w:hAnsi="Consolas" w:cs="Consolas"/>
          <w:b/>
          <w:szCs w:val="20"/>
        </w:rPr>
        <w:t>server</w:t>
      </w:r>
      <w:r w:rsidRPr="00281334">
        <w:t xml:space="preserve"> node and the </w:t>
      </w:r>
      <w:r w:rsidRPr="00281334">
        <w:rPr>
          <w:rFonts w:ascii="Consolas" w:hAnsi="Consolas" w:cs="Consolas"/>
          <w:b/>
          <w:szCs w:val="20"/>
        </w:rPr>
        <w:t>apache</w:t>
      </w:r>
      <w:r w:rsidRPr="00281334">
        <w:t xml:space="preserve"> component installed on top) should scale up or down under certain conditions.</w:t>
      </w:r>
    </w:p>
    <w:p w14:paraId="56011D16" w14:textId="77777777" w:rsidR="002D57C4" w:rsidRPr="00281334" w:rsidRDefault="002D57C4" w:rsidP="002D57C4">
      <w:pPr>
        <w:spacing w:after="200"/>
      </w:pPr>
      <w:r w:rsidRPr="00281334">
        <w:t xml:space="preserve">In cases where no explicit binding between software components and their hosting compute resources is defined in a template, but only requirements are defined as has been shown in section </w:t>
      </w:r>
      <w:r w:rsidRPr="00281334">
        <w:fldChar w:fldCharType="begin"/>
      </w:r>
      <w:r w:rsidRPr="00281334">
        <w:instrText xml:space="preserve"> REF _Ref372888477 \r \h </w:instrText>
      </w:r>
      <w:r w:rsidRPr="00281334">
        <w:fldChar w:fldCharType="separate"/>
      </w:r>
      <w:r w:rsidR="008C123E">
        <w:t>2.9</w:t>
      </w:r>
      <w:r w:rsidRPr="00281334">
        <w:fldChar w:fldCharType="end"/>
      </w:r>
      <w:r w:rsidRPr="00281334">
        <w:t>, a provider could decide to place software components on the same host if their hosting requirements match, or to place them onto different hosts.</w:t>
      </w:r>
    </w:p>
    <w:p w14:paraId="03C5BF78" w14:textId="77777777" w:rsidR="002D57C4" w:rsidRDefault="002D57C4" w:rsidP="002D57C4">
      <w:pPr>
        <w:spacing w:after="200"/>
      </w:pPr>
      <w:r w:rsidRPr="00281334">
        <w:t>It is often desired, though, to influence placement at deployment time to make sure components get collocation or anti-collocated. This can be expressed via grouping and policies as shown in the example below</w:t>
      </w:r>
      <w:r>
        <w:t>.</w:t>
      </w:r>
    </w:p>
    <w:p w14:paraId="544F1657" w14:textId="77777777" w:rsidR="002D57C4" w:rsidRDefault="002D57C4" w:rsidP="002D57C4">
      <w:pPr>
        <w:pStyle w:val="Caption"/>
        <w:keepNext/>
      </w:pPr>
      <w:bookmarkStart w:id="190" w:name="_Toc302293227"/>
      <w:bookmarkStart w:id="191" w:name="_Toc443660577"/>
      <w:r>
        <w:lastRenderedPageBreak/>
        <w:t xml:space="preserve">Example </w:t>
      </w:r>
      <w:fldSimple w:instr=" SEQ Example \* ARABIC ">
        <w:r w:rsidR="008C123E">
          <w:rPr>
            <w:noProof/>
          </w:rPr>
          <w:t>21</w:t>
        </w:r>
      </w:fldSimple>
      <w:r>
        <w:t xml:space="preserve"> - Grouping nodes for anti-colocation policy application</w:t>
      </w:r>
      <w:bookmarkEnd w:id="190"/>
      <w:bookmarkEnd w:id="191"/>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F0CB13A" w14:textId="77777777" w:rsidTr="00502E57">
        <w:tc>
          <w:tcPr>
            <w:tcW w:w="9576" w:type="dxa"/>
            <w:shd w:val="clear" w:color="auto" w:fill="D9D9D9" w:themeFill="background1" w:themeFillShade="D9"/>
          </w:tcPr>
          <w:p w14:paraId="7918E6D6"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4B5C9AC6" w14:textId="77777777" w:rsidR="002D57C4" w:rsidRPr="006824F5" w:rsidRDefault="002D57C4" w:rsidP="00502E57">
            <w:pPr>
              <w:rPr>
                <w:rStyle w:val="CodeSnippet"/>
                <w:noProof/>
              </w:rPr>
            </w:pPr>
          </w:p>
          <w:p w14:paraId="3AAA81A9" w14:textId="77777777" w:rsidR="002D57C4" w:rsidRPr="006824F5" w:rsidRDefault="002D57C4" w:rsidP="00502E57">
            <w:pPr>
              <w:rPr>
                <w:rStyle w:val="CodeSnippet"/>
                <w:noProof/>
              </w:rPr>
            </w:pPr>
            <w:r w:rsidRPr="006824F5">
              <w:rPr>
                <w:rStyle w:val="CodeSnippet"/>
                <w:noProof/>
              </w:rPr>
              <w:t>description: Template hosting requirements and placement policy.</w:t>
            </w:r>
          </w:p>
          <w:p w14:paraId="3A3D012B" w14:textId="77777777" w:rsidR="002D57C4" w:rsidRDefault="002D57C4" w:rsidP="00502E57">
            <w:pPr>
              <w:rPr>
                <w:rStyle w:val="CodeSnippet"/>
                <w:noProof/>
              </w:rPr>
            </w:pPr>
          </w:p>
          <w:p w14:paraId="5162A11E" w14:textId="77777777" w:rsidR="002D57C4" w:rsidRPr="006824F5" w:rsidRDefault="002D57C4" w:rsidP="00502E57">
            <w:pPr>
              <w:rPr>
                <w:rStyle w:val="CodeSnippet"/>
                <w:noProof/>
              </w:rPr>
            </w:pPr>
            <w:r>
              <w:rPr>
                <w:rStyle w:val="CodeSnippet"/>
                <w:noProof/>
              </w:rPr>
              <w:t>topology_template:</w:t>
            </w:r>
          </w:p>
          <w:p w14:paraId="4FCBD536" w14:textId="77777777" w:rsidR="002D57C4" w:rsidRPr="006824F5" w:rsidRDefault="002D57C4" w:rsidP="00502E57">
            <w:pPr>
              <w:rPr>
                <w:rStyle w:val="CodeSnippet"/>
                <w:noProof/>
              </w:rPr>
            </w:pPr>
            <w:r>
              <w:rPr>
                <w:rStyle w:val="CodeSnippet"/>
                <w:noProof/>
              </w:rPr>
              <w:t xml:space="preserve">  </w:t>
            </w:r>
            <w:r w:rsidRPr="006824F5">
              <w:rPr>
                <w:rStyle w:val="CodeSnippet"/>
                <w:noProof/>
              </w:rPr>
              <w:t>inputs:</w:t>
            </w:r>
          </w:p>
          <w:p w14:paraId="59BF663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1EC20209" w14:textId="77777777" w:rsidR="002D57C4" w:rsidRPr="006824F5" w:rsidRDefault="002D57C4" w:rsidP="00502E57">
            <w:pPr>
              <w:rPr>
                <w:rStyle w:val="CodeSnippet"/>
                <w:noProof/>
              </w:rPr>
            </w:pPr>
          </w:p>
          <w:p w14:paraId="13D4DEE0"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6876F56A"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wordpress</w:t>
            </w:r>
            <w:r>
              <w:rPr>
                <w:rStyle w:val="CodeSnippet"/>
                <w:noProof/>
              </w:rPr>
              <w:t>_server</w:t>
            </w:r>
            <w:r w:rsidRPr="006824F5">
              <w:rPr>
                <w:rStyle w:val="CodeSnippet"/>
                <w:noProof/>
              </w:rPr>
              <w:t>:</w:t>
            </w:r>
          </w:p>
          <w:p w14:paraId="36B1CCA2"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tosca.nodes.</w:t>
            </w:r>
            <w:r>
              <w:rPr>
                <w:rStyle w:val="CodeSnippet"/>
                <w:noProof/>
              </w:rPr>
              <w:t>WebServer</w:t>
            </w:r>
          </w:p>
          <w:p w14:paraId="5E04369F"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properties:</w:t>
            </w:r>
          </w:p>
          <w:p w14:paraId="62B04E72"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omitted here for brevity</w:t>
            </w:r>
          </w:p>
          <w:p w14:paraId="20BE5FB4"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requirements:</w:t>
            </w:r>
          </w:p>
          <w:p w14:paraId="426A52A2"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host: </w:t>
            </w:r>
          </w:p>
          <w:p w14:paraId="03F0ED51" w14:textId="77777777" w:rsidR="002D57C4" w:rsidRPr="006824F5" w:rsidRDefault="002D57C4" w:rsidP="00502E57">
            <w:pPr>
              <w:rPr>
                <w:rStyle w:val="CodeSnippet"/>
                <w:noProof/>
              </w:rPr>
            </w:pPr>
            <w:r>
              <w:rPr>
                <w:rStyle w:val="CodeSnippet"/>
                <w:noProof/>
              </w:rPr>
              <w:t xml:space="preserve">            # Find a Compute node that fulfills these additional filter reqs.</w:t>
            </w:r>
          </w:p>
          <w:p w14:paraId="4CCCF572" w14:textId="77777777" w:rsidR="002D57C4"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node_filter</w:t>
            </w:r>
            <w:r w:rsidRPr="006824F5">
              <w:rPr>
                <w:rStyle w:val="CodeSnippet"/>
                <w:noProof/>
              </w:rPr>
              <w:t>:</w:t>
            </w:r>
          </w:p>
          <w:p w14:paraId="6DF0F904" w14:textId="77777777" w:rsidR="002D57C4" w:rsidRDefault="002D57C4" w:rsidP="00502E57">
            <w:pPr>
              <w:rPr>
                <w:rStyle w:val="CodeSnippet"/>
                <w:noProof/>
              </w:rPr>
            </w:pPr>
            <w:r>
              <w:rPr>
                <w:rStyle w:val="CodeSnippet"/>
                <w:noProof/>
              </w:rPr>
              <w:t xml:space="preserve">              capabilities:</w:t>
            </w:r>
          </w:p>
          <w:p w14:paraId="508E1027" w14:textId="77777777" w:rsidR="002D57C4" w:rsidRDefault="002D57C4" w:rsidP="00502E57">
            <w:pPr>
              <w:rPr>
                <w:rStyle w:val="CodeSnippet"/>
                <w:noProof/>
              </w:rPr>
            </w:pPr>
            <w:r>
              <w:rPr>
                <w:rStyle w:val="CodeSnippet"/>
                <w:noProof/>
              </w:rPr>
              <w:t xml:space="preserve">                - host:</w:t>
            </w:r>
          </w:p>
          <w:p w14:paraId="750E9230" w14:textId="77777777" w:rsidR="002D57C4" w:rsidRPr="006824F5" w:rsidRDefault="002D57C4" w:rsidP="00502E57">
            <w:pPr>
              <w:rPr>
                <w:rStyle w:val="CodeSnippet"/>
                <w:noProof/>
              </w:rPr>
            </w:pPr>
            <w:r>
              <w:rPr>
                <w:rStyle w:val="CodeSnippet"/>
                <w:noProof/>
              </w:rPr>
              <w:t xml:space="preserve">                    properties:</w:t>
            </w:r>
          </w:p>
          <w:p w14:paraId="4B0B3C77"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 </w:t>
            </w:r>
            <w:r w:rsidRPr="006824F5">
              <w:rPr>
                <w:rStyle w:val="CodeSnippet"/>
                <w:noProof/>
              </w:rPr>
              <w:t xml:space="preserve">mem_size: { greater_or_equal: </w:t>
            </w:r>
            <w:r>
              <w:rPr>
                <w:rStyle w:val="CodeSnippet"/>
                <w:noProof/>
              </w:rPr>
              <w:t>51</w:t>
            </w:r>
            <w:r w:rsidRPr="006824F5">
              <w:rPr>
                <w:rStyle w:val="CodeSnippet"/>
                <w:noProof/>
              </w:rPr>
              <w:t>2</w:t>
            </w:r>
            <w:r>
              <w:rPr>
                <w:rStyle w:val="CodeSnippet"/>
                <w:noProof/>
              </w:rPr>
              <w:t xml:space="preserve"> MB</w:t>
            </w:r>
            <w:r w:rsidRPr="006824F5">
              <w:rPr>
                <w:rStyle w:val="CodeSnippet"/>
                <w:noProof/>
              </w:rPr>
              <w:t xml:space="preserve"> }</w:t>
            </w:r>
          </w:p>
          <w:p w14:paraId="091B72FB" w14:textId="77777777" w:rsidR="002D57C4" w:rsidRDefault="002D57C4" w:rsidP="00502E57">
            <w:pPr>
              <w:rPr>
                <w:rStyle w:val="CodeSnippet"/>
                <w:noProof/>
              </w:rPr>
            </w:pPr>
            <w:r>
              <w:rPr>
                <w:rStyle w:val="CodeSnippet"/>
                <w:noProof/>
              </w:rPr>
              <w:t xml:space="preserve">                      - disk_size: { greater_or_equal: 2 GB }</w:t>
            </w:r>
          </w:p>
          <w:p w14:paraId="7D16C12D" w14:textId="77777777" w:rsidR="002D57C4" w:rsidRDefault="002D57C4" w:rsidP="00502E57">
            <w:pPr>
              <w:rPr>
                <w:rStyle w:val="CodeSnippet"/>
                <w:noProof/>
              </w:rPr>
            </w:pPr>
            <w:r>
              <w:rPr>
                <w:rStyle w:val="CodeSnippet"/>
                <w:noProof/>
              </w:rPr>
              <w:t xml:space="preserve">                - os:</w:t>
            </w:r>
          </w:p>
          <w:p w14:paraId="6CFDCBD0" w14:textId="77777777" w:rsidR="002D57C4" w:rsidRPr="006824F5" w:rsidRDefault="002D57C4" w:rsidP="00502E57">
            <w:pPr>
              <w:rPr>
                <w:rStyle w:val="CodeSnippet"/>
                <w:noProof/>
              </w:rPr>
            </w:pPr>
            <w:r>
              <w:rPr>
                <w:rStyle w:val="CodeSnippet"/>
                <w:noProof/>
              </w:rPr>
              <w:t xml:space="preserve">                    properties:</w:t>
            </w:r>
          </w:p>
          <w:p w14:paraId="5F80DD2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 architecture:</w:t>
            </w:r>
            <w:r w:rsidRPr="006824F5">
              <w:rPr>
                <w:rStyle w:val="CodeSnippet"/>
                <w:noProof/>
              </w:rPr>
              <w:t xml:space="preserve"> x86_64</w:t>
            </w:r>
          </w:p>
          <w:p w14:paraId="6DB00A7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 type:</w:t>
            </w:r>
            <w:r w:rsidRPr="006824F5">
              <w:rPr>
                <w:rStyle w:val="CodeSnippet"/>
                <w:noProof/>
              </w:rPr>
              <w:t xml:space="preserve"> linux</w:t>
            </w:r>
          </w:p>
          <w:p w14:paraId="158F2C8A" w14:textId="77777777" w:rsidR="002D57C4" w:rsidRPr="006824F5" w:rsidRDefault="002D57C4" w:rsidP="00502E57">
            <w:pPr>
              <w:rPr>
                <w:rStyle w:val="CodeSnippet"/>
                <w:noProof/>
              </w:rPr>
            </w:pPr>
          </w:p>
          <w:p w14:paraId="30AC566B"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mysql:</w:t>
            </w:r>
          </w:p>
          <w:p w14:paraId="5E7C07C2"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tosca.nodes.</w:t>
            </w:r>
            <w:r>
              <w:rPr>
                <w:rStyle w:val="CodeSnippet"/>
                <w:noProof/>
              </w:rPr>
              <w:t>DBMS.</w:t>
            </w:r>
            <w:r w:rsidRPr="006824F5">
              <w:rPr>
                <w:rStyle w:val="CodeSnippet"/>
                <w:noProof/>
              </w:rPr>
              <w:t>MySQL</w:t>
            </w:r>
          </w:p>
          <w:p w14:paraId="574282DA"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properties:</w:t>
            </w:r>
          </w:p>
          <w:p w14:paraId="2DA2DC2F"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omitted here for brevity</w:t>
            </w:r>
          </w:p>
          <w:p w14:paraId="5BE5BBA2"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requirements:</w:t>
            </w:r>
          </w:p>
          <w:p w14:paraId="175C1769"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host: </w:t>
            </w:r>
          </w:p>
          <w:p w14:paraId="42FADDA7" w14:textId="77777777" w:rsidR="002D57C4" w:rsidRPr="006824F5" w:rsidRDefault="002D57C4" w:rsidP="00502E57">
            <w:pPr>
              <w:rPr>
                <w:rStyle w:val="CodeSnippet"/>
                <w:noProof/>
              </w:rPr>
            </w:pPr>
            <w:r>
              <w:rPr>
                <w:rStyle w:val="CodeSnippet"/>
                <w:noProof/>
              </w:rPr>
              <w:t xml:space="preserve">            node: </w:t>
            </w:r>
            <w:r w:rsidRPr="006824F5">
              <w:rPr>
                <w:rStyle w:val="CodeSnippet"/>
                <w:noProof/>
              </w:rPr>
              <w:t>tosca.nodes.Compute</w:t>
            </w:r>
          </w:p>
          <w:p w14:paraId="2D162696"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node_filter:</w:t>
            </w:r>
          </w:p>
          <w:p w14:paraId="45D316F1" w14:textId="77777777" w:rsidR="002D57C4" w:rsidRDefault="002D57C4" w:rsidP="00502E57">
            <w:pPr>
              <w:autoSpaceDE w:val="0"/>
              <w:autoSpaceDN w:val="0"/>
              <w:adjustRightInd w:val="0"/>
              <w:rPr>
                <w:rStyle w:val="CodeSnippet"/>
              </w:rPr>
            </w:pPr>
            <w:r>
              <w:rPr>
                <w:rStyle w:val="CodeSnippet"/>
                <w:noProof/>
              </w:rPr>
              <w:t xml:space="preserve">        </w:t>
            </w:r>
            <w:r w:rsidRPr="00A74B12">
              <w:rPr>
                <w:rStyle w:val="CodeSnippet"/>
              </w:rPr>
              <w:t xml:space="preserve">    </w:t>
            </w:r>
            <w:r>
              <w:rPr>
                <w:rStyle w:val="CodeSnippet"/>
              </w:rPr>
              <w:t xml:space="preserve">  </w:t>
            </w:r>
            <w:r w:rsidRPr="00A74B12">
              <w:rPr>
                <w:rStyle w:val="CodeSnippet"/>
              </w:rPr>
              <w:t>capabilities:</w:t>
            </w:r>
          </w:p>
          <w:p w14:paraId="4E23FC35" w14:textId="77777777" w:rsidR="002D57C4" w:rsidRDefault="002D57C4" w:rsidP="00502E57">
            <w:pPr>
              <w:autoSpaceDE w:val="0"/>
              <w:autoSpaceDN w:val="0"/>
              <w:adjustRightInd w:val="0"/>
              <w:rPr>
                <w:rStyle w:val="CodeSnippet"/>
              </w:rPr>
            </w:pPr>
            <w:r>
              <w:rPr>
                <w:rStyle w:val="CodeSnippet"/>
              </w:rPr>
              <w:t xml:space="preserve">                - host:</w:t>
            </w:r>
          </w:p>
          <w:p w14:paraId="558F633B" w14:textId="77777777" w:rsidR="002D57C4" w:rsidRPr="006824F5" w:rsidRDefault="002D57C4" w:rsidP="00502E57">
            <w:pPr>
              <w:rPr>
                <w:rStyle w:val="CodeSnippet"/>
                <w:noProof/>
              </w:rPr>
            </w:pPr>
            <w:r>
              <w:rPr>
                <w:rStyle w:val="CodeSnippet"/>
                <w:noProof/>
              </w:rPr>
              <w:t xml:space="preserve">                    properties:</w:t>
            </w:r>
          </w:p>
          <w:p w14:paraId="78DEB070"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 </w:t>
            </w:r>
            <w:r w:rsidRPr="006824F5">
              <w:rPr>
                <w:rStyle w:val="CodeSnippet"/>
                <w:noProof/>
              </w:rPr>
              <w:t xml:space="preserve">disk_size: { greater_or_equal: 1 </w:t>
            </w:r>
            <w:r>
              <w:rPr>
                <w:rStyle w:val="CodeSnippet"/>
                <w:noProof/>
              </w:rPr>
              <w:t xml:space="preserve">GB </w:t>
            </w:r>
            <w:r w:rsidRPr="006824F5">
              <w:rPr>
                <w:rStyle w:val="CodeSnippet"/>
                <w:noProof/>
              </w:rPr>
              <w:t>}</w:t>
            </w:r>
          </w:p>
          <w:p w14:paraId="1223A902" w14:textId="77777777" w:rsidR="002D57C4" w:rsidRPr="00A74B12" w:rsidRDefault="002D57C4" w:rsidP="00502E57">
            <w:pPr>
              <w:autoSpaceDE w:val="0"/>
              <w:autoSpaceDN w:val="0"/>
              <w:adjustRightInd w:val="0"/>
              <w:rPr>
                <w:rStyle w:val="CodeSnippet"/>
              </w:rPr>
            </w:pPr>
            <w:r w:rsidRPr="00A74B12">
              <w:rPr>
                <w:rStyle w:val="CodeSnippet"/>
              </w:rPr>
              <w:t xml:space="preserve"> </w:t>
            </w:r>
            <w:r>
              <w:rPr>
                <w:rStyle w:val="CodeSnippet"/>
              </w:rPr>
              <w:t xml:space="preserve">        </w:t>
            </w:r>
            <w:r w:rsidRPr="00A74B12">
              <w:rPr>
                <w:rStyle w:val="CodeSnippet"/>
              </w:rPr>
              <w:t xml:space="preserve">     </w:t>
            </w:r>
            <w:r>
              <w:rPr>
                <w:rStyle w:val="CodeSnippet"/>
              </w:rPr>
              <w:t xml:space="preserve">  - </w:t>
            </w:r>
            <w:r w:rsidRPr="00A74B12">
              <w:rPr>
                <w:rStyle w:val="CodeSnippet"/>
              </w:rPr>
              <w:t>os:</w:t>
            </w:r>
          </w:p>
          <w:p w14:paraId="7D176FFD" w14:textId="77777777" w:rsidR="002D57C4" w:rsidRPr="00A74B12" w:rsidRDefault="002D57C4" w:rsidP="00502E57">
            <w:pPr>
              <w:autoSpaceDE w:val="0"/>
              <w:autoSpaceDN w:val="0"/>
              <w:adjustRightInd w:val="0"/>
              <w:rPr>
                <w:rStyle w:val="CodeSnippet"/>
              </w:rPr>
            </w:pPr>
            <w:r>
              <w:rPr>
                <w:rStyle w:val="CodeSnippet"/>
              </w:rPr>
              <w:t xml:space="preserve">  </w:t>
            </w:r>
            <w:r w:rsidRPr="00A74B12">
              <w:rPr>
                <w:rStyle w:val="CodeSnippet"/>
              </w:rPr>
              <w:t xml:space="preserve">        </w:t>
            </w:r>
            <w:r>
              <w:rPr>
                <w:rStyle w:val="CodeSnippet"/>
              </w:rPr>
              <w:t xml:space="preserve">          </w:t>
            </w:r>
            <w:r w:rsidRPr="00A74B12">
              <w:rPr>
                <w:rStyle w:val="CodeSnippet"/>
              </w:rPr>
              <w:t>properties:</w:t>
            </w:r>
          </w:p>
          <w:p w14:paraId="07303AF1"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 </w:t>
            </w:r>
            <w:r w:rsidRPr="006824F5">
              <w:rPr>
                <w:rStyle w:val="CodeSnippet"/>
                <w:noProof/>
              </w:rPr>
              <w:t>arch</w:t>
            </w:r>
            <w:r>
              <w:rPr>
                <w:rStyle w:val="CodeSnippet"/>
                <w:noProof/>
              </w:rPr>
              <w:t>itecture</w:t>
            </w:r>
            <w:r w:rsidRPr="006824F5">
              <w:rPr>
                <w:rStyle w:val="CodeSnippet"/>
                <w:noProof/>
              </w:rPr>
              <w:t>: x86_64</w:t>
            </w:r>
          </w:p>
          <w:p w14:paraId="6051F71B" w14:textId="77777777" w:rsidR="002D57C4" w:rsidRPr="006824F5" w:rsidRDefault="002D57C4" w:rsidP="00502E57">
            <w:pPr>
              <w:rPr>
                <w:rStyle w:val="CodeSnippet"/>
                <w:noProof/>
              </w:rPr>
            </w:pPr>
            <w:r>
              <w:rPr>
                <w:rStyle w:val="CodeSnippet"/>
                <w:noProof/>
              </w:rPr>
              <w:lastRenderedPageBreak/>
              <w:t xml:space="preserve">          </w:t>
            </w:r>
            <w:r w:rsidRPr="006824F5">
              <w:rPr>
                <w:rStyle w:val="CodeSnippet"/>
                <w:noProof/>
              </w:rPr>
              <w:t xml:space="preserve">          </w:t>
            </w:r>
            <w:r>
              <w:rPr>
                <w:rStyle w:val="CodeSnippet"/>
                <w:noProof/>
              </w:rPr>
              <w:t xml:space="preserve">  - type:</w:t>
            </w:r>
            <w:r w:rsidRPr="006824F5">
              <w:rPr>
                <w:rStyle w:val="CodeSnippet"/>
                <w:noProof/>
              </w:rPr>
              <w:t xml:space="preserve"> linux</w:t>
            </w:r>
          </w:p>
          <w:p w14:paraId="4381B28E" w14:textId="77777777" w:rsidR="002D57C4" w:rsidRPr="006824F5" w:rsidRDefault="002D57C4" w:rsidP="00502E57">
            <w:pPr>
              <w:rPr>
                <w:rStyle w:val="CodeSnippet"/>
                <w:noProof/>
              </w:rPr>
            </w:pPr>
          </w:p>
          <w:p w14:paraId="61ABD311" w14:textId="77777777" w:rsidR="002D57C4" w:rsidRPr="006824F5" w:rsidRDefault="002D57C4" w:rsidP="00502E57">
            <w:pPr>
              <w:rPr>
                <w:rStyle w:val="CodeSnippet"/>
                <w:noProof/>
              </w:rPr>
            </w:pPr>
            <w:r>
              <w:rPr>
                <w:rStyle w:val="CodeSnippet"/>
                <w:noProof/>
              </w:rPr>
              <w:t xml:space="preserve">  </w:t>
            </w:r>
            <w:r w:rsidRPr="007C22E7">
              <w:rPr>
                <w:rStyle w:val="CodeSnippetHighlight"/>
              </w:rPr>
              <w:t>groups</w:t>
            </w:r>
            <w:r w:rsidRPr="006824F5">
              <w:rPr>
                <w:rStyle w:val="CodeSnippet"/>
                <w:noProof/>
              </w:rPr>
              <w:t>:</w:t>
            </w:r>
          </w:p>
          <w:p w14:paraId="17CD1915"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my_co</w:t>
            </w:r>
            <w:r>
              <w:rPr>
                <w:rStyle w:val="CodeSnippet"/>
                <w:noProof/>
              </w:rPr>
              <w:t>_</w:t>
            </w:r>
            <w:r w:rsidRPr="006824F5">
              <w:rPr>
                <w:rStyle w:val="CodeSnippet"/>
                <w:noProof/>
              </w:rPr>
              <w:t>location_group:</w:t>
            </w:r>
          </w:p>
          <w:p w14:paraId="3247EF4E" w14:textId="77777777" w:rsidR="002D57C4" w:rsidRPr="006824F5" w:rsidRDefault="002D57C4" w:rsidP="00502E57">
            <w:pPr>
              <w:rPr>
                <w:rStyle w:val="CodeSnippet"/>
                <w:noProof/>
              </w:rPr>
            </w:pPr>
            <w:r>
              <w:rPr>
                <w:rStyle w:val="CodeSnippet"/>
                <w:noProof/>
              </w:rPr>
              <w:t xml:space="preserve">      type: tosca.groups.Root</w:t>
            </w:r>
          </w:p>
          <w:p w14:paraId="0CB4516A"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members</w:t>
            </w:r>
            <w:r w:rsidRPr="006824F5">
              <w:rPr>
                <w:rStyle w:val="CodeSnippet"/>
                <w:noProof/>
              </w:rPr>
              <w:t>: [ wordpress</w:t>
            </w:r>
            <w:r>
              <w:rPr>
                <w:rStyle w:val="CodeSnippet"/>
                <w:noProof/>
              </w:rPr>
              <w:t>_server</w:t>
            </w:r>
            <w:r w:rsidRPr="006824F5">
              <w:rPr>
                <w:rStyle w:val="CodeSnippet"/>
                <w:noProof/>
              </w:rPr>
              <w:t>, mysql ]</w:t>
            </w:r>
          </w:p>
          <w:p w14:paraId="7CA40D52" w14:textId="77777777" w:rsidR="002D57C4" w:rsidRDefault="002D57C4" w:rsidP="00502E57">
            <w:pPr>
              <w:rPr>
                <w:rStyle w:val="CodeSnippet"/>
                <w:noProof/>
              </w:rPr>
            </w:pPr>
            <w:r>
              <w:rPr>
                <w:rStyle w:val="CodeSnippet"/>
                <w:noProof/>
              </w:rPr>
              <w:t xml:space="preserve">  </w:t>
            </w:r>
          </w:p>
          <w:p w14:paraId="3C9FFD5F" w14:textId="77777777" w:rsidR="002D57C4" w:rsidRPr="006824F5" w:rsidRDefault="002D57C4" w:rsidP="00502E57">
            <w:pPr>
              <w:rPr>
                <w:rStyle w:val="CodeSnippet"/>
                <w:noProof/>
              </w:rPr>
            </w:pPr>
            <w:r>
              <w:rPr>
                <w:rStyle w:val="CodeSnippet"/>
                <w:noProof/>
              </w:rPr>
              <w:t xml:space="preserve">  </w:t>
            </w:r>
            <w:r w:rsidRPr="006824F5">
              <w:rPr>
                <w:rStyle w:val="CodeSnippet"/>
                <w:noProof/>
              </w:rPr>
              <w:t>policies:</w:t>
            </w:r>
          </w:p>
          <w:p w14:paraId="60C805A5"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my_anti_collocation_policy:</w:t>
            </w:r>
          </w:p>
          <w:p w14:paraId="748D6680" w14:textId="77777777" w:rsidR="002D57C4" w:rsidRDefault="002D57C4" w:rsidP="00502E57">
            <w:pPr>
              <w:rPr>
                <w:rStyle w:val="CodeSnippet"/>
                <w:noProof/>
              </w:rPr>
            </w:pPr>
            <w:r>
              <w:rPr>
                <w:rStyle w:val="CodeSnippet"/>
                <w:noProof/>
              </w:rPr>
              <w:t xml:space="preserve">        type: my.policies.anticolocateion</w:t>
            </w:r>
          </w:p>
          <w:p w14:paraId="6FA23B5A" w14:textId="77777777" w:rsidR="002D57C4" w:rsidRPr="006824F5" w:rsidRDefault="002D57C4" w:rsidP="00502E57">
            <w:pPr>
              <w:rPr>
                <w:rStyle w:val="CodeSnippet"/>
                <w:noProof/>
              </w:rPr>
            </w:pPr>
            <w:r>
              <w:rPr>
                <w:rStyle w:val="CodeSnippet"/>
                <w:noProof/>
              </w:rPr>
              <w:t xml:space="preserve">        targets: [ my_co_location_group ]</w:t>
            </w:r>
          </w:p>
          <w:p w14:paraId="3DCBD977"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w:t>
            </w:r>
            <w:r>
              <w:rPr>
                <w:rStyle w:val="CodeSnippet"/>
                <w:noProof/>
              </w:rPr>
              <w:t>For this example, s</w:t>
            </w:r>
            <w:r w:rsidRPr="006824F5">
              <w:rPr>
                <w:rStyle w:val="CodeSnippet"/>
                <w:noProof/>
              </w:rPr>
              <w:t xml:space="preserve">pecific policy definitions are considered </w:t>
            </w:r>
          </w:p>
          <w:p w14:paraId="5062881D" w14:textId="77777777" w:rsidR="002D57C4" w:rsidRPr="006824F5" w:rsidRDefault="002D57C4" w:rsidP="00502E57">
            <w:pPr>
              <w:rPr>
                <w:rStyle w:val="CodeSnippet"/>
                <w:noProof/>
              </w:rPr>
            </w:pPr>
            <w:r>
              <w:rPr>
                <w:rStyle w:val="CodeSnippet"/>
                <w:noProof/>
              </w:rPr>
              <w:t xml:space="preserve">        # </w:t>
            </w:r>
            <w:r w:rsidRPr="006824F5">
              <w:rPr>
                <w:rStyle w:val="CodeSnippet"/>
                <w:noProof/>
              </w:rPr>
              <w:t>domain specific and</w:t>
            </w:r>
            <w:r>
              <w:rPr>
                <w:rStyle w:val="CodeSnippet"/>
                <w:noProof/>
              </w:rPr>
              <w:t xml:space="preserve"> </w:t>
            </w:r>
            <w:r w:rsidRPr="006824F5">
              <w:rPr>
                <w:rStyle w:val="CodeSnippet"/>
                <w:noProof/>
              </w:rPr>
              <w:t>are not included here</w:t>
            </w:r>
          </w:p>
        </w:tc>
      </w:tr>
    </w:tbl>
    <w:p w14:paraId="54F7DF1A" w14:textId="77777777" w:rsidR="002D57C4" w:rsidRDefault="002D57C4" w:rsidP="002D57C4">
      <w:pPr>
        <w:pStyle w:val="NormalaroundTable"/>
      </w:pPr>
      <w:r w:rsidRPr="00281334">
        <w:lastRenderedPageBreak/>
        <w:t xml:space="preserve">In the example above, both software components </w:t>
      </w:r>
      <w:r w:rsidRPr="00281334">
        <w:rPr>
          <w:rFonts w:ascii="Consolas" w:hAnsi="Consolas" w:cs="Consolas"/>
          <w:b/>
          <w:sz w:val="20"/>
          <w:szCs w:val="20"/>
        </w:rPr>
        <w:t>wordpress</w:t>
      </w:r>
      <w:r>
        <w:rPr>
          <w:rFonts w:ascii="Consolas" w:hAnsi="Consolas" w:cs="Consolas"/>
          <w:b/>
          <w:sz w:val="20"/>
          <w:szCs w:val="20"/>
        </w:rPr>
        <w:t>_server</w:t>
      </w:r>
      <w:r w:rsidRPr="00281334">
        <w:t xml:space="preserve"> and </w:t>
      </w:r>
      <w:r w:rsidRPr="00281334">
        <w:rPr>
          <w:rFonts w:ascii="Consolas" w:hAnsi="Consolas" w:cs="Consolas"/>
          <w:b/>
          <w:sz w:val="20"/>
          <w:szCs w:val="20"/>
        </w:rPr>
        <w:t>mysql</w:t>
      </w:r>
      <w:r w:rsidRPr="00281334">
        <w:t xml:space="preserve"> have </w:t>
      </w:r>
      <w:r>
        <w:t>similar</w:t>
      </w:r>
      <w:r w:rsidRPr="00281334">
        <w:t xml:space="preserve"> hosting requirements. Therefore, a provider could decide to put both on the same server</w:t>
      </w:r>
      <w:r>
        <w:t xml:space="preserve"> as long as both their respective requirements can be fulfilled</w:t>
      </w:r>
      <w:r w:rsidRPr="00281334">
        <w:t>. By defining a group of the two components and attaching an anti-collocation policy to the group it can be made sure, though, that both components are put onto different hosts at deployment time.</w:t>
      </w:r>
    </w:p>
    <w:p w14:paraId="4436CAFA" w14:textId="77777777" w:rsidR="002D57C4" w:rsidRDefault="002D57C4" w:rsidP="002D57C4">
      <w:pPr>
        <w:pStyle w:val="Heading2"/>
        <w:numPr>
          <w:ilvl w:val="1"/>
          <w:numId w:val="3"/>
        </w:numPr>
      </w:pPr>
      <w:bookmarkStart w:id="192" w:name="_Toc397688790"/>
      <w:bookmarkStart w:id="193" w:name="_Toc302251683"/>
      <w:bookmarkStart w:id="194" w:name="_Toc445238237"/>
      <w:r>
        <w:t>Using YAML Macros to simplify templates</w:t>
      </w:r>
      <w:bookmarkEnd w:id="192"/>
      <w:bookmarkEnd w:id="193"/>
      <w:bookmarkEnd w:id="194"/>
    </w:p>
    <w:p w14:paraId="0515AD32" w14:textId="77777777" w:rsidR="002D57C4" w:rsidRDefault="002D57C4" w:rsidP="002D57C4">
      <w:r>
        <w:t xml:space="preserve">The YAML 1.2 specification allows for defining of </w:t>
      </w:r>
      <w:hyperlink r:id="rId64" w:anchor="id2786196" w:history="1">
        <w:r w:rsidRPr="00236F24">
          <w:rPr>
            <w:rStyle w:val="Hyperlink"/>
          </w:rPr>
          <w:t>aliases</w:t>
        </w:r>
      </w:hyperlink>
      <w:r>
        <w:t>, which allow for authoring a block of YAML (or node) once and indicating it is an “anchor” and then referencing it elsewhere in the same document as an “alias”.  Effectively, YAML parsers treat this as a “macro” and copy the anchor block’s code to wherever it is referenced.  Use of this feature is especially helpful when authoring TOSCA Service Templates where similar definitions and property settings may be repeated multiple times when describing a multi-tier application.</w:t>
      </w:r>
    </w:p>
    <w:p w14:paraId="2BA1F882" w14:textId="77777777" w:rsidR="002D57C4" w:rsidRDefault="002D57C4" w:rsidP="002D57C4"/>
    <w:p w14:paraId="7FC7668B" w14:textId="77777777" w:rsidR="002D57C4" w:rsidRDefault="002D57C4" w:rsidP="002D57C4">
      <w:r>
        <w:t xml:space="preserve">For example, an application that has a web server and database (i.e., a two-tier application) may be described using two </w:t>
      </w:r>
      <w:r w:rsidRPr="00243F31">
        <w:rPr>
          <w:rStyle w:val="CodeSnippetHighlight"/>
        </w:rPr>
        <w:t>Compute</w:t>
      </w:r>
      <w:r>
        <w:t xml:space="preserve"> nodes (one to host the web server and another to host the database).  The author may want both Compute nodes to be instantiated with similar properties such as operating system, distribution, version, etc.</w:t>
      </w:r>
    </w:p>
    <w:p w14:paraId="1FB5E21A" w14:textId="77777777" w:rsidR="002D57C4" w:rsidRDefault="002D57C4" w:rsidP="002D57C4">
      <w:pPr>
        <w:pStyle w:val="NormalaroundTable"/>
      </w:pPr>
      <w:r>
        <w:t>To accomplish this, the author would describe the reusable properties using a named anchor in the “</w:t>
      </w:r>
      <w:r w:rsidRPr="00243F31">
        <w:rPr>
          <w:rStyle w:val="CodeSnippetHighlight"/>
        </w:rPr>
        <w:t>dsl_defin</w:t>
      </w:r>
      <w:r>
        <w:rPr>
          <w:rStyle w:val="CodeSnippetHighlight"/>
        </w:rPr>
        <w:t>i</w:t>
      </w:r>
      <w:r w:rsidRPr="00243F31">
        <w:rPr>
          <w:rStyle w:val="CodeSnippetHighlight"/>
        </w:rPr>
        <w:t>tions</w:t>
      </w:r>
      <w:r>
        <w:t xml:space="preserve">” section of the TOSCA Service Template and reference the anchor name as an alias in any </w:t>
      </w:r>
      <w:r w:rsidRPr="00206ED7">
        <w:rPr>
          <w:rStyle w:val="CodeSnippetHighlight"/>
        </w:rPr>
        <w:t>Compute</w:t>
      </w:r>
      <w:r>
        <w:t xml:space="preserve"> node templates where these properties may need to be reused.  For example:</w:t>
      </w:r>
    </w:p>
    <w:p w14:paraId="1FAFBFD0" w14:textId="77777777" w:rsidR="002D57C4" w:rsidRDefault="002D57C4" w:rsidP="002D57C4">
      <w:pPr>
        <w:pStyle w:val="Caption"/>
        <w:keepNext/>
      </w:pPr>
      <w:bookmarkStart w:id="195" w:name="_Toc443660578"/>
      <w:r>
        <w:t xml:space="preserve">Example </w:t>
      </w:r>
      <w:fldSimple w:instr=" SEQ Example \* ARABIC ">
        <w:r w:rsidR="008C123E">
          <w:rPr>
            <w:noProof/>
          </w:rPr>
          <w:t>22</w:t>
        </w:r>
      </w:fldSimple>
      <w:r>
        <w:t xml:space="preserve"> - Using YAML anchors in TOSCA templates</w:t>
      </w:r>
      <w:bookmarkEnd w:id="195"/>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4896FD1A" w14:textId="77777777" w:rsidTr="00502E57">
        <w:tc>
          <w:tcPr>
            <w:tcW w:w="9576" w:type="dxa"/>
            <w:shd w:val="clear" w:color="auto" w:fill="D9D9D9" w:themeFill="background1" w:themeFillShade="D9"/>
          </w:tcPr>
          <w:p w14:paraId="345E432A" w14:textId="77777777" w:rsidR="002D57C4" w:rsidRPr="000869B9" w:rsidRDefault="002D57C4" w:rsidP="00502E57">
            <w:pPr>
              <w:rPr>
                <w:rStyle w:val="CodeSnippet"/>
                <w:noProof/>
              </w:rPr>
            </w:pPr>
            <w:r w:rsidRPr="000869B9">
              <w:rPr>
                <w:rStyle w:val="CodeSnippet"/>
                <w:noProof/>
              </w:rPr>
              <w:t>tosca_definitions_version: tosca_simple_</w:t>
            </w:r>
            <w:r>
              <w:rPr>
                <w:rStyle w:val="CodeSnippet"/>
                <w:noProof/>
              </w:rPr>
              <w:t>yaml_1_0</w:t>
            </w:r>
          </w:p>
          <w:p w14:paraId="1F43695E" w14:textId="77777777" w:rsidR="002D57C4" w:rsidRPr="000869B9" w:rsidRDefault="002D57C4" w:rsidP="00502E57">
            <w:pPr>
              <w:rPr>
                <w:rStyle w:val="CodeSnippet"/>
                <w:noProof/>
              </w:rPr>
            </w:pPr>
          </w:p>
          <w:p w14:paraId="782DFD15" w14:textId="77777777" w:rsidR="002D57C4" w:rsidRPr="000869B9" w:rsidRDefault="002D57C4" w:rsidP="00502E57">
            <w:pPr>
              <w:rPr>
                <w:rStyle w:val="CodeSnippet"/>
                <w:noProof/>
              </w:rPr>
            </w:pPr>
            <w:r w:rsidRPr="000869B9">
              <w:rPr>
                <w:rStyle w:val="CodeSnippet"/>
                <w:noProof/>
              </w:rPr>
              <w:t>description: &gt;</w:t>
            </w:r>
          </w:p>
          <w:p w14:paraId="175308D7" w14:textId="77777777" w:rsidR="002D57C4" w:rsidRDefault="002D57C4" w:rsidP="00502E57">
            <w:pPr>
              <w:rPr>
                <w:rStyle w:val="CodeSnippet"/>
                <w:noProof/>
              </w:rPr>
            </w:pPr>
            <w:r w:rsidRPr="000869B9">
              <w:rPr>
                <w:rStyle w:val="CodeSnippet"/>
                <w:noProof/>
              </w:rPr>
              <w:t xml:space="preserve">  TOSCA simple profile that just defines a YAML macro for commonly reused Compute</w:t>
            </w:r>
          </w:p>
          <w:p w14:paraId="6786DD78" w14:textId="77777777" w:rsidR="002D57C4" w:rsidRPr="000869B9" w:rsidRDefault="002D57C4" w:rsidP="00502E57">
            <w:pPr>
              <w:rPr>
                <w:rStyle w:val="CodeSnippet"/>
                <w:noProof/>
              </w:rPr>
            </w:pPr>
            <w:r>
              <w:rPr>
                <w:rStyle w:val="CodeSnippet"/>
                <w:noProof/>
              </w:rPr>
              <w:t xml:space="preserve"> </w:t>
            </w:r>
            <w:r w:rsidRPr="000869B9">
              <w:rPr>
                <w:rStyle w:val="CodeSnippet"/>
                <w:noProof/>
              </w:rPr>
              <w:t xml:space="preserve"> properties.</w:t>
            </w:r>
          </w:p>
          <w:p w14:paraId="3BEB3BBB" w14:textId="77777777" w:rsidR="002D57C4" w:rsidRPr="000869B9" w:rsidRDefault="002D57C4" w:rsidP="00502E57">
            <w:pPr>
              <w:rPr>
                <w:rStyle w:val="CodeSnippet"/>
                <w:noProof/>
              </w:rPr>
            </w:pPr>
          </w:p>
          <w:p w14:paraId="4A5F476E" w14:textId="77777777" w:rsidR="002D57C4" w:rsidRPr="000869B9" w:rsidRDefault="002D57C4" w:rsidP="00502E57">
            <w:pPr>
              <w:rPr>
                <w:rStyle w:val="CodeSnippet"/>
                <w:noProof/>
              </w:rPr>
            </w:pPr>
            <w:r w:rsidRPr="007C22E7">
              <w:rPr>
                <w:rStyle w:val="CodeSnippetHighlight"/>
              </w:rPr>
              <w:t>dsl_definitions</w:t>
            </w:r>
            <w:r w:rsidRPr="000869B9">
              <w:rPr>
                <w:rStyle w:val="CodeSnippet"/>
                <w:noProof/>
              </w:rPr>
              <w:t>:</w:t>
            </w:r>
          </w:p>
          <w:p w14:paraId="44442047" w14:textId="77777777" w:rsidR="002D57C4" w:rsidRDefault="002D57C4" w:rsidP="00502E57">
            <w:pPr>
              <w:autoSpaceDE w:val="0"/>
              <w:autoSpaceDN w:val="0"/>
              <w:adjustRightInd w:val="0"/>
              <w:rPr>
                <w:rStyle w:val="CodeSnippet"/>
                <w:noProof/>
              </w:rPr>
            </w:pPr>
            <w:r w:rsidRPr="000869B9">
              <w:rPr>
                <w:rStyle w:val="CodeSnippet"/>
                <w:noProof/>
              </w:rPr>
              <w:t xml:space="preserve">  </w:t>
            </w:r>
            <w:r w:rsidRPr="007C22E7">
              <w:rPr>
                <w:rStyle w:val="CodeSnippet"/>
                <w:noProof/>
                <w:highlight w:val="yellow"/>
              </w:rPr>
              <w:t>my_compute_node_props</w:t>
            </w:r>
            <w:r w:rsidRPr="000869B9">
              <w:rPr>
                <w:rStyle w:val="CodeSnippet"/>
                <w:noProof/>
              </w:rPr>
              <w:t>: &amp;</w:t>
            </w:r>
            <w:r>
              <w:rPr>
                <w:rStyle w:val="CodeSnippet"/>
                <w:noProof/>
              </w:rPr>
              <w:t>my_compute</w:t>
            </w:r>
            <w:r w:rsidRPr="000869B9">
              <w:rPr>
                <w:rStyle w:val="CodeSnippet"/>
                <w:noProof/>
              </w:rPr>
              <w:t>_node</w:t>
            </w:r>
            <w:r>
              <w:rPr>
                <w:rStyle w:val="CodeSnippet"/>
                <w:noProof/>
              </w:rPr>
              <w:t>_props</w:t>
            </w:r>
          </w:p>
          <w:p w14:paraId="04970B0E" w14:textId="77777777" w:rsidR="002D57C4" w:rsidRPr="000869B9" w:rsidRDefault="002D57C4" w:rsidP="00502E57">
            <w:pPr>
              <w:autoSpaceDE w:val="0"/>
              <w:autoSpaceDN w:val="0"/>
              <w:adjustRightInd w:val="0"/>
              <w:rPr>
                <w:rStyle w:val="CodeSnippet"/>
                <w:noProof/>
              </w:rPr>
            </w:pPr>
            <w:r w:rsidRPr="000869B9">
              <w:rPr>
                <w:rStyle w:val="CodeSnippet"/>
                <w:noProof/>
              </w:rPr>
              <w:t xml:space="preserve">    disk_size: 10</w:t>
            </w:r>
            <w:r>
              <w:rPr>
                <w:rStyle w:val="CodeSnippet"/>
                <w:noProof/>
              </w:rPr>
              <w:t xml:space="preserve"> GB</w:t>
            </w:r>
          </w:p>
          <w:p w14:paraId="318FC199" w14:textId="77777777" w:rsidR="002D57C4" w:rsidRPr="000869B9" w:rsidRDefault="002D57C4" w:rsidP="00502E57">
            <w:pPr>
              <w:autoSpaceDE w:val="0"/>
              <w:autoSpaceDN w:val="0"/>
              <w:adjustRightInd w:val="0"/>
              <w:rPr>
                <w:rStyle w:val="CodeSnippet"/>
                <w:noProof/>
              </w:rPr>
            </w:pPr>
            <w:r w:rsidRPr="000869B9">
              <w:rPr>
                <w:rStyle w:val="CodeSnippet"/>
                <w:noProof/>
              </w:rPr>
              <w:t xml:space="preserve">    num_cpus: </w:t>
            </w:r>
            <w:r>
              <w:rPr>
                <w:rStyle w:val="CodeSnippet"/>
                <w:noProof/>
              </w:rPr>
              <w:t>1</w:t>
            </w:r>
          </w:p>
          <w:p w14:paraId="7302D62F" w14:textId="77777777" w:rsidR="002D57C4" w:rsidRPr="000869B9" w:rsidRDefault="002D57C4" w:rsidP="00502E57">
            <w:pPr>
              <w:autoSpaceDE w:val="0"/>
              <w:autoSpaceDN w:val="0"/>
              <w:adjustRightInd w:val="0"/>
              <w:rPr>
                <w:rStyle w:val="CodeSnippet"/>
                <w:noProof/>
              </w:rPr>
            </w:pPr>
            <w:r w:rsidRPr="000869B9">
              <w:rPr>
                <w:rStyle w:val="CodeSnippet"/>
                <w:noProof/>
              </w:rPr>
              <w:lastRenderedPageBreak/>
              <w:t xml:space="preserve">    mem_size: </w:t>
            </w:r>
            <w:r>
              <w:rPr>
                <w:rStyle w:val="CodeSnippet"/>
                <w:noProof/>
              </w:rPr>
              <w:t>2 GB</w:t>
            </w:r>
          </w:p>
          <w:p w14:paraId="4EDFAD7A" w14:textId="77777777" w:rsidR="002D57C4" w:rsidRDefault="002D57C4" w:rsidP="00502E57">
            <w:pPr>
              <w:rPr>
                <w:rStyle w:val="CodeSnippet"/>
                <w:noProof/>
              </w:rPr>
            </w:pPr>
          </w:p>
          <w:p w14:paraId="760F0A71" w14:textId="77777777" w:rsidR="002D57C4" w:rsidRPr="000869B9" w:rsidRDefault="002D57C4" w:rsidP="00502E57">
            <w:pPr>
              <w:rPr>
                <w:rStyle w:val="CodeSnippet"/>
                <w:noProof/>
              </w:rPr>
            </w:pPr>
            <w:r>
              <w:rPr>
                <w:rStyle w:val="CodeSnippet"/>
                <w:noProof/>
              </w:rPr>
              <w:t>topology_template:</w:t>
            </w:r>
          </w:p>
          <w:p w14:paraId="3A108B2F" w14:textId="77777777" w:rsidR="002D57C4" w:rsidRPr="000869B9" w:rsidRDefault="002D57C4" w:rsidP="00502E57">
            <w:pPr>
              <w:rPr>
                <w:rStyle w:val="CodeSnippet"/>
                <w:noProof/>
              </w:rPr>
            </w:pPr>
            <w:r>
              <w:rPr>
                <w:rStyle w:val="CodeSnippet"/>
                <w:noProof/>
              </w:rPr>
              <w:t xml:space="preserve">  </w:t>
            </w:r>
            <w:r w:rsidRPr="000869B9">
              <w:rPr>
                <w:rStyle w:val="CodeSnippet"/>
                <w:noProof/>
              </w:rPr>
              <w:t>node_templates:</w:t>
            </w:r>
          </w:p>
          <w:p w14:paraId="27B866EA" w14:textId="77777777" w:rsidR="002D57C4" w:rsidRPr="00F72321" w:rsidRDefault="002D57C4" w:rsidP="00502E57">
            <w:pPr>
              <w:rPr>
                <w:rFonts w:ascii="Consolas" w:hAnsi="Consolas"/>
                <w:noProof/>
              </w:rPr>
            </w:pPr>
            <w:r w:rsidRPr="00F72321">
              <w:rPr>
                <w:rFonts w:ascii="Consolas" w:hAnsi="Consolas"/>
                <w:noProof/>
              </w:rPr>
              <w:t xml:space="preserve">    my_server:</w:t>
            </w:r>
          </w:p>
          <w:p w14:paraId="6850D481" w14:textId="77777777" w:rsidR="002D57C4" w:rsidRPr="00F72321" w:rsidRDefault="002D57C4" w:rsidP="00502E57">
            <w:pPr>
              <w:rPr>
                <w:rFonts w:ascii="Consolas" w:hAnsi="Consolas"/>
                <w:noProof/>
              </w:rPr>
            </w:pPr>
            <w:r w:rsidRPr="00F72321">
              <w:rPr>
                <w:rFonts w:ascii="Consolas" w:hAnsi="Consolas"/>
                <w:noProof/>
              </w:rPr>
              <w:t xml:space="preserve">      type: </w:t>
            </w:r>
            <w:r w:rsidRPr="009D3090">
              <w:rPr>
                <w:rFonts w:ascii="Consolas" w:hAnsi="Consolas"/>
                <w:noProof/>
              </w:rPr>
              <w:t>Compute</w:t>
            </w:r>
          </w:p>
          <w:p w14:paraId="7FF54D39" w14:textId="77777777" w:rsidR="002D57C4" w:rsidRPr="00F72321" w:rsidRDefault="002D57C4" w:rsidP="00502E57">
            <w:pPr>
              <w:rPr>
                <w:rFonts w:ascii="Consolas" w:hAnsi="Consolas"/>
                <w:noProof/>
              </w:rPr>
            </w:pPr>
            <w:r w:rsidRPr="00F72321">
              <w:rPr>
                <w:rFonts w:ascii="Consolas" w:hAnsi="Consolas"/>
                <w:noProof/>
              </w:rPr>
              <w:t xml:space="preserve">      </w:t>
            </w:r>
            <w:r>
              <w:rPr>
                <w:rFonts w:ascii="Consolas" w:hAnsi="Consolas"/>
                <w:noProof/>
              </w:rPr>
              <w:t>capabilities</w:t>
            </w:r>
            <w:r w:rsidRPr="00F72321">
              <w:rPr>
                <w:rFonts w:ascii="Consolas" w:hAnsi="Consolas"/>
                <w:noProof/>
              </w:rPr>
              <w:t>:</w:t>
            </w:r>
          </w:p>
          <w:p w14:paraId="00A08749" w14:textId="77777777" w:rsidR="002D57C4" w:rsidRPr="00F72321" w:rsidRDefault="002D57C4" w:rsidP="00502E57">
            <w:pPr>
              <w:rPr>
                <w:rFonts w:ascii="Consolas" w:hAnsi="Consolas"/>
                <w:noProof/>
              </w:rPr>
            </w:pPr>
            <w:r w:rsidRPr="00F72321">
              <w:rPr>
                <w:rFonts w:ascii="Consolas" w:hAnsi="Consolas"/>
                <w:noProof/>
              </w:rPr>
              <w:t xml:space="preserve">        - host:</w:t>
            </w:r>
          </w:p>
          <w:p w14:paraId="2972AD80" w14:textId="77777777" w:rsidR="002D57C4" w:rsidRPr="00F72321" w:rsidRDefault="002D57C4" w:rsidP="00502E57">
            <w:pPr>
              <w:rPr>
                <w:rFonts w:ascii="Consolas" w:hAnsi="Consolas"/>
                <w:noProof/>
              </w:rPr>
            </w:pPr>
            <w:r w:rsidRPr="00F72321">
              <w:rPr>
                <w:rFonts w:ascii="Consolas" w:hAnsi="Consolas"/>
                <w:noProof/>
              </w:rPr>
              <w:t xml:space="preserve">            properties: *</w:t>
            </w:r>
            <w:r w:rsidRPr="00F72321">
              <w:rPr>
                <w:rFonts w:ascii="Consolas" w:hAnsi="Consolas"/>
                <w:noProof/>
                <w:highlight w:val="yellow"/>
              </w:rPr>
              <w:t>my_compute_node_props</w:t>
            </w:r>
          </w:p>
          <w:p w14:paraId="2F76C0E6" w14:textId="77777777" w:rsidR="002D57C4" w:rsidRPr="00F72321" w:rsidRDefault="002D57C4" w:rsidP="00502E57">
            <w:pPr>
              <w:rPr>
                <w:rFonts w:ascii="Consolas" w:hAnsi="Consolas"/>
                <w:noProof/>
              </w:rPr>
            </w:pPr>
          </w:p>
          <w:p w14:paraId="79D2FBC6" w14:textId="77777777" w:rsidR="002D57C4" w:rsidRPr="00F72321" w:rsidRDefault="002D57C4" w:rsidP="00502E57">
            <w:pPr>
              <w:rPr>
                <w:rFonts w:ascii="Consolas" w:hAnsi="Consolas"/>
                <w:noProof/>
              </w:rPr>
            </w:pPr>
            <w:r w:rsidRPr="00F72321">
              <w:rPr>
                <w:rFonts w:ascii="Consolas" w:hAnsi="Consolas"/>
                <w:noProof/>
              </w:rPr>
              <w:t xml:space="preserve">    my_database:</w:t>
            </w:r>
          </w:p>
          <w:p w14:paraId="2E11D6AD" w14:textId="77777777" w:rsidR="002D57C4" w:rsidRPr="00F72321" w:rsidRDefault="002D57C4" w:rsidP="00502E57">
            <w:pPr>
              <w:rPr>
                <w:rFonts w:ascii="Consolas" w:hAnsi="Consolas"/>
                <w:noProof/>
              </w:rPr>
            </w:pPr>
            <w:r w:rsidRPr="00F72321">
              <w:rPr>
                <w:rFonts w:ascii="Consolas" w:hAnsi="Consolas"/>
                <w:noProof/>
              </w:rPr>
              <w:t xml:space="preserve">      type: </w:t>
            </w:r>
            <w:r w:rsidRPr="009D3090">
              <w:rPr>
                <w:rFonts w:ascii="Consolas" w:hAnsi="Consolas"/>
                <w:noProof/>
              </w:rPr>
              <w:t>Compute</w:t>
            </w:r>
          </w:p>
          <w:p w14:paraId="7D6570C1" w14:textId="77777777" w:rsidR="002D57C4" w:rsidRPr="00F72321" w:rsidRDefault="002D57C4" w:rsidP="00502E57">
            <w:pPr>
              <w:rPr>
                <w:rFonts w:ascii="Consolas" w:hAnsi="Consolas"/>
                <w:noProof/>
              </w:rPr>
            </w:pPr>
            <w:r w:rsidRPr="00F72321">
              <w:rPr>
                <w:rFonts w:ascii="Consolas" w:hAnsi="Consolas"/>
                <w:noProof/>
              </w:rPr>
              <w:t xml:space="preserve">      </w:t>
            </w:r>
            <w:r>
              <w:rPr>
                <w:rFonts w:ascii="Consolas" w:hAnsi="Consolas"/>
                <w:noProof/>
              </w:rPr>
              <w:t>capabilities</w:t>
            </w:r>
            <w:r w:rsidRPr="00F72321">
              <w:rPr>
                <w:rFonts w:ascii="Consolas" w:hAnsi="Consolas"/>
                <w:noProof/>
              </w:rPr>
              <w:t>:</w:t>
            </w:r>
          </w:p>
          <w:p w14:paraId="37A38803" w14:textId="77777777" w:rsidR="002D57C4" w:rsidRPr="00F72321" w:rsidRDefault="002D57C4" w:rsidP="00502E57">
            <w:pPr>
              <w:rPr>
                <w:rFonts w:ascii="Consolas" w:hAnsi="Consolas"/>
                <w:noProof/>
              </w:rPr>
            </w:pPr>
            <w:r w:rsidRPr="00F72321">
              <w:rPr>
                <w:rFonts w:ascii="Consolas" w:hAnsi="Consolas"/>
                <w:noProof/>
              </w:rPr>
              <w:t xml:space="preserve">        - host:</w:t>
            </w:r>
          </w:p>
          <w:p w14:paraId="17A5A426" w14:textId="77777777" w:rsidR="002D57C4" w:rsidRPr="006824F5" w:rsidRDefault="002D57C4" w:rsidP="00502E57">
            <w:pPr>
              <w:rPr>
                <w:rStyle w:val="CodeSnippet"/>
                <w:noProof/>
              </w:rPr>
            </w:pPr>
            <w:r w:rsidRPr="00F72321">
              <w:rPr>
                <w:rFonts w:ascii="Consolas" w:hAnsi="Consolas"/>
                <w:noProof/>
              </w:rPr>
              <w:t xml:space="preserve">            properties: *</w:t>
            </w:r>
            <w:r w:rsidRPr="00F72321">
              <w:rPr>
                <w:rFonts w:ascii="Consolas" w:hAnsi="Consolas"/>
                <w:noProof/>
                <w:highlight w:val="yellow"/>
              </w:rPr>
              <w:t>my_compute_node_props</w:t>
            </w:r>
          </w:p>
        </w:tc>
      </w:tr>
    </w:tbl>
    <w:p w14:paraId="6378AA3B" w14:textId="77777777" w:rsidR="002D57C4" w:rsidRDefault="002D57C4" w:rsidP="002D57C4">
      <w:pPr>
        <w:pStyle w:val="Heading2"/>
        <w:numPr>
          <w:ilvl w:val="1"/>
          <w:numId w:val="3"/>
        </w:numPr>
      </w:pPr>
      <w:bookmarkStart w:id="196" w:name="_Toc397688791"/>
      <w:bookmarkStart w:id="197" w:name="_Toc302251684"/>
      <w:bookmarkStart w:id="198" w:name="_Toc445238238"/>
      <w:r>
        <w:lastRenderedPageBreak/>
        <w:t>Passing information as inputs to Nodes and Relationships</w:t>
      </w:r>
      <w:bookmarkEnd w:id="196"/>
      <w:bookmarkEnd w:id="197"/>
      <w:bookmarkEnd w:id="198"/>
      <w:r>
        <w:t xml:space="preserve"> </w:t>
      </w:r>
    </w:p>
    <w:p w14:paraId="272786D5" w14:textId="77777777" w:rsidR="002D57C4" w:rsidRDefault="002D57C4" w:rsidP="002D57C4">
      <w:r>
        <w:t xml:space="preserve">It is possible for type and template authors to declare input variables within an </w:t>
      </w:r>
      <w:r w:rsidRPr="00DD0CE8">
        <w:rPr>
          <w:rStyle w:val="CodeSnippetHighlight"/>
        </w:rPr>
        <w:t>inputs</w:t>
      </w:r>
      <w:r>
        <w:t xml:space="preserve"> block on interfaces to nodes or relationships in order to pass along information needed by their operations (scripts).  These declarations can be scoped such as to make these variable values available to all operations on a node or relationships interfaces or to individual operations.  TOSCA orchestrators will make these values available as environment variables within the execution environments in which the scripts associated with lifecycle operations are run.</w:t>
      </w:r>
    </w:p>
    <w:p w14:paraId="326C5459" w14:textId="77777777" w:rsidR="002D57C4" w:rsidRDefault="002D57C4" w:rsidP="002D57C4">
      <w:pPr>
        <w:pStyle w:val="Heading3"/>
        <w:numPr>
          <w:ilvl w:val="2"/>
          <w:numId w:val="3"/>
        </w:numPr>
      </w:pPr>
      <w:bookmarkStart w:id="199" w:name="_Toc413170789"/>
      <w:bookmarkStart w:id="200" w:name="_Toc397688793"/>
      <w:bookmarkEnd w:id="199"/>
      <w:r>
        <w:t>Example: declaring input variables for all operations on a single interface</w:t>
      </w:r>
      <w:bookmarkEnd w:id="200"/>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064BDEF9" w14:textId="77777777" w:rsidTr="00502E57">
        <w:tc>
          <w:tcPr>
            <w:tcW w:w="9576" w:type="dxa"/>
            <w:shd w:val="clear" w:color="auto" w:fill="D9D9D9" w:themeFill="background1" w:themeFillShade="D9"/>
          </w:tcPr>
          <w:p w14:paraId="00ECB24D" w14:textId="77777777" w:rsidR="002D57C4" w:rsidRPr="003A5933" w:rsidRDefault="002D57C4" w:rsidP="00502E57">
            <w:pPr>
              <w:rPr>
                <w:rStyle w:val="CodeSnippet"/>
                <w:noProof/>
              </w:rPr>
            </w:pPr>
            <w:r w:rsidRPr="003A5933">
              <w:rPr>
                <w:rStyle w:val="CodeSnippet"/>
                <w:noProof/>
              </w:rPr>
              <w:t xml:space="preserve">node_templates:  </w:t>
            </w:r>
          </w:p>
          <w:p w14:paraId="1380F0E4" w14:textId="77777777" w:rsidR="002D57C4" w:rsidRPr="003A5933" w:rsidRDefault="002D57C4" w:rsidP="00502E57">
            <w:pPr>
              <w:rPr>
                <w:rStyle w:val="CodeSnippet"/>
                <w:noProof/>
              </w:rPr>
            </w:pPr>
            <w:r w:rsidRPr="003A5933">
              <w:rPr>
                <w:rStyle w:val="CodeSnippet"/>
                <w:noProof/>
              </w:rPr>
              <w:t xml:space="preserve">  wordpress:</w:t>
            </w:r>
          </w:p>
          <w:p w14:paraId="54A62828" w14:textId="77777777" w:rsidR="002D57C4" w:rsidRPr="003A5933" w:rsidRDefault="002D57C4" w:rsidP="00502E57">
            <w:pPr>
              <w:rPr>
                <w:rStyle w:val="CodeSnippet"/>
                <w:noProof/>
              </w:rPr>
            </w:pPr>
            <w:r w:rsidRPr="003A5933">
              <w:rPr>
                <w:rStyle w:val="CodeSnippet"/>
                <w:noProof/>
              </w:rPr>
              <w:t xml:space="preserve">    type: tosca.nodes.WebApplication.WordPress</w:t>
            </w:r>
          </w:p>
          <w:p w14:paraId="055F56E5" w14:textId="77777777" w:rsidR="002D57C4" w:rsidRPr="003A5933" w:rsidRDefault="002D57C4" w:rsidP="00502E57">
            <w:pPr>
              <w:rPr>
                <w:rStyle w:val="CodeSnippet"/>
                <w:noProof/>
              </w:rPr>
            </w:pPr>
            <w:r w:rsidRPr="003A5933">
              <w:rPr>
                <w:rStyle w:val="CodeSnippet"/>
                <w:noProof/>
              </w:rPr>
              <w:t xml:space="preserve">    requirements:</w:t>
            </w:r>
          </w:p>
          <w:p w14:paraId="35954E95" w14:textId="77777777" w:rsidR="002D57C4" w:rsidRPr="003A5933" w:rsidRDefault="002D57C4" w:rsidP="00502E57">
            <w:pPr>
              <w:rPr>
                <w:rStyle w:val="CodeSnippet"/>
                <w:noProof/>
              </w:rPr>
            </w:pPr>
            <w:r w:rsidRPr="003A5933">
              <w:rPr>
                <w:rStyle w:val="CodeSnippet"/>
                <w:noProof/>
              </w:rPr>
              <w:t xml:space="preserve">      ...</w:t>
            </w:r>
          </w:p>
          <w:p w14:paraId="3BF4773B" w14:textId="77777777" w:rsidR="002D57C4" w:rsidRPr="003A5933" w:rsidRDefault="002D57C4" w:rsidP="00502E57">
            <w:pPr>
              <w:rPr>
                <w:rStyle w:val="CodeSnippet"/>
                <w:noProof/>
              </w:rPr>
            </w:pPr>
            <w:r w:rsidRPr="003A5933">
              <w:rPr>
                <w:rStyle w:val="CodeSnippet"/>
                <w:noProof/>
              </w:rPr>
              <w:t xml:space="preserve">      - database_endpoint: mysql_database</w:t>
            </w:r>
          </w:p>
          <w:p w14:paraId="2C8EE8C1" w14:textId="77777777" w:rsidR="002D57C4" w:rsidRPr="003A5933" w:rsidRDefault="002D57C4" w:rsidP="00502E57">
            <w:pPr>
              <w:rPr>
                <w:rStyle w:val="CodeSnippet"/>
                <w:noProof/>
              </w:rPr>
            </w:pPr>
            <w:r w:rsidRPr="003A5933">
              <w:rPr>
                <w:rStyle w:val="CodeSnippet"/>
                <w:noProof/>
              </w:rPr>
              <w:t xml:space="preserve">    interfaces:</w:t>
            </w:r>
          </w:p>
          <w:p w14:paraId="0183F12F" w14:textId="77777777" w:rsidR="002D57C4" w:rsidRDefault="002D57C4" w:rsidP="00502E57">
            <w:pPr>
              <w:rPr>
                <w:rStyle w:val="CodeSnippet"/>
                <w:noProof/>
              </w:rPr>
            </w:pPr>
            <w:r w:rsidRPr="003A5933">
              <w:rPr>
                <w:rStyle w:val="CodeSnippet"/>
                <w:noProof/>
              </w:rPr>
              <w:t xml:space="preserve">      Standard:</w:t>
            </w:r>
          </w:p>
          <w:p w14:paraId="3DC84CF9" w14:textId="77777777" w:rsidR="002D57C4" w:rsidRPr="003A5933" w:rsidRDefault="002D57C4" w:rsidP="00502E57">
            <w:pPr>
              <w:rPr>
                <w:rStyle w:val="CodeSnippet"/>
                <w:noProof/>
              </w:rPr>
            </w:pPr>
            <w:r w:rsidRPr="003A5933">
              <w:rPr>
                <w:rStyle w:val="CodeSnippet"/>
                <w:noProof/>
              </w:rPr>
              <w:t xml:space="preserve">        </w:t>
            </w:r>
            <w:r w:rsidRPr="00A11B08">
              <w:rPr>
                <w:rStyle w:val="CodeSnippetHighlight"/>
                <w:noProof/>
              </w:rPr>
              <w:t>input</w:t>
            </w:r>
            <w:r>
              <w:rPr>
                <w:rStyle w:val="CodeSnippetHighlight"/>
                <w:noProof/>
              </w:rPr>
              <w:t>s</w:t>
            </w:r>
            <w:r w:rsidRPr="003A5933">
              <w:rPr>
                <w:rStyle w:val="CodeSnippet"/>
                <w:noProof/>
              </w:rPr>
              <w:t>:</w:t>
            </w:r>
          </w:p>
          <w:p w14:paraId="483DCF70" w14:textId="77777777" w:rsidR="002D57C4" w:rsidRPr="006824F5" w:rsidRDefault="002D57C4" w:rsidP="00502E57">
            <w:pPr>
              <w:rPr>
                <w:rStyle w:val="CodeSnippet"/>
              </w:rPr>
            </w:pPr>
            <w:r w:rsidRPr="003A5933">
              <w:rPr>
                <w:rStyle w:val="CodeSnippet"/>
                <w:noProof/>
              </w:rPr>
              <w:t xml:space="preserve">          wp_db_port: { </w:t>
            </w:r>
            <w:r>
              <w:rPr>
                <w:rStyle w:val="CodeSnippet"/>
                <w:noProof/>
              </w:rPr>
              <w:t>get_p</w:t>
            </w:r>
            <w:r w:rsidRPr="003A5933">
              <w:rPr>
                <w:rStyle w:val="CodeSnippet"/>
                <w:noProof/>
              </w:rPr>
              <w:t xml:space="preserve">roperty: [ </w:t>
            </w:r>
            <w:r>
              <w:rPr>
                <w:rStyle w:val="CodeSnippet"/>
                <w:noProof/>
              </w:rPr>
              <w:t xml:space="preserve">SELF, </w:t>
            </w:r>
            <w:r w:rsidRPr="003A5933">
              <w:rPr>
                <w:rStyle w:val="CodeSnippet"/>
                <w:noProof/>
              </w:rPr>
              <w:t>database_endpoint, port ] }</w:t>
            </w:r>
          </w:p>
        </w:tc>
      </w:tr>
    </w:tbl>
    <w:p w14:paraId="27B59D6C" w14:textId="77777777" w:rsidR="002D57C4" w:rsidRDefault="002D57C4" w:rsidP="002D57C4">
      <w:pPr>
        <w:pStyle w:val="Heading3"/>
        <w:numPr>
          <w:ilvl w:val="2"/>
          <w:numId w:val="3"/>
        </w:numPr>
      </w:pPr>
      <w:bookmarkStart w:id="201" w:name="_Toc397688794"/>
      <w:r>
        <w:t>Example: declaring input variables for a single operation</w:t>
      </w:r>
      <w:bookmarkEnd w:id="201"/>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415C6FAE" w14:textId="77777777" w:rsidTr="00502E57">
        <w:tc>
          <w:tcPr>
            <w:tcW w:w="9576" w:type="dxa"/>
            <w:shd w:val="clear" w:color="auto" w:fill="D9D9D9" w:themeFill="background1" w:themeFillShade="D9"/>
          </w:tcPr>
          <w:p w14:paraId="7D64FD17" w14:textId="77777777" w:rsidR="002D57C4" w:rsidRPr="003A5933" w:rsidRDefault="002D57C4" w:rsidP="00502E57">
            <w:pPr>
              <w:rPr>
                <w:rStyle w:val="CodeSnippet"/>
                <w:noProof/>
              </w:rPr>
            </w:pPr>
            <w:r w:rsidRPr="003A5933">
              <w:rPr>
                <w:rStyle w:val="CodeSnippet"/>
                <w:noProof/>
              </w:rPr>
              <w:t xml:space="preserve">node_templates:  </w:t>
            </w:r>
          </w:p>
          <w:p w14:paraId="264E58CA" w14:textId="77777777" w:rsidR="002D57C4" w:rsidRPr="003A5933" w:rsidRDefault="002D57C4" w:rsidP="00502E57">
            <w:pPr>
              <w:rPr>
                <w:rStyle w:val="CodeSnippet"/>
                <w:noProof/>
              </w:rPr>
            </w:pPr>
            <w:r w:rsidRPr="003A5933">
              <w:rPr>
                <w:rStyle w:val="CodeSnippet"/>
                <w:noProof/>
              </w:rPr>
              <w:t xml:space="preserve">  wordpress:</w:t>
            </w:r>
          </w:p>
          <w:p w14:paraId="26B0F38F" w14:textId="77777777" w:rsidR="002D57C4" w:rsidRPr="003A5933" w:rsidRDefault="002D57C4" w:rsidP="00502E57">
            <w:pPr>
              <w:rPr>
                <w:rStyle w:val="CodeSnippet"/>
                <w:noProof/>
              </w:rPr>
            </w:pPr>
            <w:r w:rsidRPr="003A5933">
              <w:rPr>
                <w:rStyle w:val="CodeSnippet"/>
                <w:noProof/>
              </w:rPr>
              <w:t xml:space="preserve">    type: tosca.nodes.WebApplication.WordPress</w:t>
            </w:r>
          </w:p>
          <w:p w14:paraId="6D7C74EF" w14:textId="77777777" w:rsidR="002D57C4" w:rsidRPr="003A5933" w:rsidRDefault="002D57C4" w:rsidP="00502E57">
            <w:pPr>
              <w:rPr>
                <w:rStyle w:val="CodeSnippet"/>
                <w:noProof/>
              </w:rPr>
            </w:pPr>
            <w:r w:rsidRPr="003A5933">
              <w:rPr>
                <w:rStyle w:val="CodeSnippet"/>
                <w:noProof/>
              </w:rPr>
              <w:t xml:space="preserve">    requirements:</w:t>
            </w:r>
          </w:p>
          <w:p w14:paraId="5A9EF9AC" w14:textId="77777777" w:rsidR="002D57C4" w:rsidRPr="003A5933" w:rsidRDefault="002D57C4" w:rsidP="00502E57">
            <w:pPr>
              <w:rPr>
                <w:rStyle w:val="CodeSnippet"/>
                <w:noProof/>
              </w:rPr>
            </w:pPr>
            <w:r w:rsidRPr="003A5933">
              <w:rPr>
                <w:rStyle w:val="CodeSnippet"/>
                <w:noProof/>
              </w:rPr>
              <w:t xml:space="preserve">      ...</w:t>
            </w:r>
          </w:p>
          <w:p w14:paraId="1FDD1746" w14:textId="77777777" w:rsidR="002D57C4" w:rsidRPr="003A5933" w:rsidRDefault="002D57C4" w:rsidP="00502E57">
            <w:pPr>
              <w:rPr>
                <w:rStyle w:val="CodeSnippet"/>
                <w:noProof/>
              </w:rPr>
            </w:pPr>
            <w:r w:rsidRPr="003A5933">
              <w:rPr>
                <w:rStyle w:val="CodeSnippet"/>
                <w:noProof/>
              </w:rPr>
              <w:t xml:space="preserve">      - database_endpoint: mysql_database</w:t>
            </w:r>
          </w:p>
          <w:p w14:paraId="7FD29F75" w14:textId="77777777" w:rsidR="002D57C4" w:rsidRPr="003A5933" w:rsidRDefault="002D57C4" w:rsidP="00502E57">
            <w:pPr>
              <w:rPr>
                <w:rStyle w:val="CodeSnippet"/>
                <w:noProof/>
              </w:rPr>
            </w:pPr>
            <w:r w:rsidRPr="003A5933">
              <w:rPr>
                <w:rStyle w:val="CodeSnippet"/>
                <w:noProof/>
              </w:rPr>
              <w:lastRenderedPageBreak/>
              <w:t xml:space="preserve">    interfaces:</w:t>
            </w:r>
          </w:p>
          <w:p w14:paraId="4E3C5333" w14:textId="77777777" w:rsidR="002D57C4" w:rsidRPr="003A5933" w:rsidRDefault="002D57C4" w:rsidP="00502E57">
            <w:pPr>
              <w:rPr>
                <w:rStyle w:val="CodeSnippet"/>
                <w:noProof/>
              </w:rPr>
            </w:pPr>
            <w:r w:rsidRPr="003A5933">
              <w:rPr>
                <w:rStyle w:val="CodeSnippet"/>
                <w:noProof/>
              </w:rPr>
              <w:t xml:space="preserve">      Standard:</w:t>
            </w:r>
          </w:p>
          <w:p w14:paraId="7B50A391" w14:textId="77777777" w:rsidR="002D57C4" w:rsidRPr="003A5933" w:rsidRDefault="002D57C4" w:rsidP="00502E57">
            <w:pPr>
              <w:rPr>
                <w:rStyle w:val="CodeSnippet"/>
                <w:noProof/>
              </w:rPr>
            </w:pPr>
            <w:r w:rsidRPr="003A5933">
              <w:rPr>
                <w:rStyle w:val="CodeSnippet"/>
                <w:noProof/>
              </w:rPr>
              <w:t xml:space="preserve">        create: wordpress_install.sh</w:t>
            </w:r>
          </w:p>
          <w:p w14:paraId="5F9FDBEC" w14:textId="77777777" w:rsidR="002D57C4" w:rsidRPr="003A5933" w:rsidRDefault="002D57C4" w:rsidP="00502E57">
            <w:pPr>
              <w:rPr>
                <w:rStyle w:val="CodeSnippet"/>
                <w:noProof/>
              </w:rPr>
            </w:pPr>
            <w:r w:rsidRPr="003A5933">
              <w:rPr>
                <w:rStyle w:val="CodeSnippet"/>
                <w:noProof/>
              </w:rPr>
              <w:t xml:space="preserve">        configure: </w:t>
            </w:r>
          </w:p>
          <w:p w14:paraId="12C4DC75" w14:textId="77777777" w:rsidR="002D57C4" w:rsidRPr="003A5933" w:rsidRDefault="002D57C4" w:rsidP="00502E57">
            <w:pPr>
              <w:rPr>
                <w:rStyle w:val="CodeSnippet"/>
                <w:noProof/>
              </w:rPr>
            </w:pPr>
            <w:r w:rsidRPr="003A5933">
              <w:rPr>
                <w:rStyle w:val="CodeSnippet"/>
                <w:noProof/>
              </w:rPr>
              <w:t xml:space="preserve">          implementation: wordpress_configure.sh            </w:t>
            </w:r>
          </w:p>
          <w:p w14:paraId="254A2150" w14:textId="77777777" w:rsidR="002D57C4" w:rsidRPr="003A5933" w:rsidRDefault="002D57C4" w:rsidP="00502E57">
            <w:pPr>
              <w:rPr>
                <w:rStyle w:val="CodeSnippet"/>
                <w:noProof/>
              </w:rPr>
            </w:pPr>
            <w:r w:rsidRPr="003A5933">
              <w:rPr>
                <w:rStyle w:val="CodeSnippet"/>
                <w:noProof/>
              </w:rPr>
              <w:t xml:space="preserve">          </w:t>
            </w:r>
            <w:r w:rsidRPr="00A11B08">
              <w:rPr>
                <w:rStyle w:val="CodeSnippetHighlight"/>
                <w:noProof/>
              </w:rPr>
              <w:t>input</w:t>
            </w:r>
            <w:r>
              <w:rPr>
                <w:rStyle w:val="CodeSnippetHighlight"/>
                <w:noProof/>
              </w:rPr>
              <w:t>s</w:t>
            </w:r>
            <w:r w:rsidRPr="003A5933">
              <w:rPr>
                <w:rStyle w:val="CodeSnippet"/>
                <w:noProof/>
              </w:rPr>
              <w:t>:</w:t>
            </w:r>
          </w:p>
          <w:p w14:paraId="27ECC55E" w14:textId="77777777" w:rsidR="002D57C4" w:rsidRPr="006824F5" w:rsidRDefault="002D57C4" w:rsidP="00502E57">
            <w:pPr>
              <w:rPr>
                <w:rStyle w:val="CodeSnippet"/>
                <w:noProof/>
              </w:rPr>
            </w:pPr>
            <w:r w:rsidRPr="003A5933">
              <w:rPr>
                <w:rStyle w:val="CodeSnippet"/>
                <w:noProof/>
              </w:rPr>
              <w:t xml:space="preserve">            wp_db_port: { </w:t>
            </w:r>
            <w:r>
              <w:rPr>
                <w:rStyle w:val="CodeSnippet"/>
                <w:noProof/>
              </w:rPr>
              <w:t>get_p</w:t>
            </w:r>
            <w:r w:rsidRPr="003A5933">
              <w:rPr>
                <w:rStyle w:val="CodeSnippet"/>
                <w:noProof/>
              </w:rPr>
              <w:t xml:space="preserve">roperty: [ </w:t>
            </w:r>
            <w:r>
              <w:rPr>
                <w:rStyle w:val="CodeSnippet"/>
                <w:noProof/>
              </w:rPr>
              <w:t xml:space="preserve">SELF, </w:t>
            </w:r>
            <w:r w:rsidRPr="003A5933">
              <w:rPr>
                <w:rStyle w:val="CodeSnippet"/>
                <w:noProof/>
              </w:rPr>
              <w:t>database_endpoint, port ] }</w:t>
            </w:r>
          </w:p>
        </w:tc>
      </w:tr>
    </w:tbl>
    <w:p w14:paraId="12353976" w14:textId="77777777" w:rsidR="002D57C4" w:rsidRDefault="002D57C4" w:rsidP="002D57C4">
      <w:pPr>
        <w:pStyle w:val="NormalaroundTable"/>
      </w:pPr>
      <w:r>
        <w:lastRenderedPageBreak/>
        <w:t>In the case where an input variable name is defined at more than one scope within the same interfaces section of a node or template definition, the lowest (or innermost) scoped declaration would o</w:t>
      </w:r>
      <w:r w:rsidRPr="00C22639">
        <w:t xml:space="preserve">verride </w:t>
      </w:r>
      <w:r>
        <w:t>those declared at higher (or more outer) levels of the definition.</w:t>
      </w:r>
    </w:p>
    <w:p w14:paraId="1EEA0FC7" w14:textId="77777777" w:rsidR="002D57C4" w:rsidRDefault="002D57C4" w:rsidP="002D57C4">
      <w:pPr>
        <w:pStyle w:val="Heading3"/>
        <w:numPr>
          <w:ilvl w:val="2"/>
          <w:numId w:val="3"/>
        </w:numPr>
      </w:pPr>
      <w:r>
        <w:t>Example: setting output variables to an attribute</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4660CD46" w14:textId="77777777" w:rsidTr="00502E57">
        <w:tc>
          <w:tcPr>
            <w:tcW w:w="9576" w:type="dxa"/>
            <w:shd w:val="clear" w:color="auto" w:fill="D9D9D9" w:themeFill="background1" w:themeFillShade="D9"/>
          </w:tcPr>
          <w:p w14:paraId="146C09B5" w14:textId="77777777" w:rsidR="002D57C4" w:rsidRPr="005F5856" w:rsidRDefault="002D57C4" w:rsidP="00502E57">
            <w:pPr>
              <w:rPr>
                <w:rStyle w:val="CodeSnippet"/>
                <w:noProof/>
              </w:rPr>
            </w:pPr>
            <w:r w:rsidRPr="005F5856">
              <w:rPr>
                <w:rStyle w:val="CodeSnippet"/>
                <w:noProof/>
              </w:rPr>
              <w:t>node_templates:</w:t>
            </w:r>
          </w:p>
          <w:p w14:paraId="0FBD1204" w14:textId="77777777" w:rsidR="002D57C4" w:rsidRPr="005F5856" w:rsidRDefault="002D57C4" w:rsidP="00502E57">
            <w:pPr>
              <w:rPr>
                <w:rStyle w:val="CodeSnippet"/>
                <w:noProof/>
              </w:rPr>
            </w:pPr>
            <w:r w:rsidRPr="005F5856">
              <w:rPr>
                <w:rStyle w:val="CodeSnippet"/>
                <w:noProof/>
              </w:rPr>
              <w:t xml:space="preserve">  frontend: </w:t>
            </w:r>
            <w:r w:rsidRPr="005F5856">
              <w:rPr>
                <w:rStyle w:val="CodeSnippet"/>
                <w:noProof/>
              </w:rPr>
              <w:br/>
              <w:t xml:space="preserve">    type: </w:t>
            </w:r>
            <w:r>
              <w:rPr>
                <w:rStyle w:val="CodeSnippet"/>
                <w:noProof/>
              </w:rPr>
              <w:t>MyTypes.SomeNodeType</w:t>
            </w:r>
            <w:r w:rsidRPr="005F5856">
              <w:rPr>
                <w:rStyle w:val="CodeSnippet"/>
                <w:noProof/>
              </w:rPr>
              <w:t xml:space="preserve">     </w:t>
            </w:r>
          </w:p>
          <w:p w14:paraId="6368CBD6" w14:textId="77777777" w:rsidR="002D57C4" w:rsidRPr="006824F5" w:rsidRDefault="002D57C4" w:rsidP="00502E57">
            <w:pPr>
              <w:rPr>
                <w:rStyle w:val="CodeSnippet"/>
                <w:noProof/>
              </w:rPr>
            </w:pPr>
            <w:r w:rsidRPr="005F5856">
              <w:rPr>
                <w:rStyle w:val="CodeSnippet"/>
                <w:noProof/>
              </w:rPr>
              <w:t xml:space="preserve">    attributes: </w:t>
            </w:r>
            <w:r w:rsidRPr="005F5856">
              <w:rPr>
                <w:rStyle w:val="CodeSnippet"/>
                <w:noProof/>
              </w:rPr>
              <w:br/>
              <w:t xml:space="preserve">      url: { </w:t>
            </w:r>
            <w:r w:rsidRPr="002C3BFA">
              <w:rPr>
                <w:rStyle w:val="CodeSnippet"/>
                <w:b/>
                <w:noProof/>
              </w:rPr>
              <w:t>get_operation_output</w:t>
            </w:r>
            <w:r w:rsidRPr="005F5856">
              <w:rPr>
                <w:rStyle w:val="CodeSnippet"/>
                <w:noProof/>
              </w:rPr>
              <w:t>: [ SELF, Standard, create, generated_url ] } </w:t>
            </w:r>
            <w:r w:rsidRPr="005F5856">
              <w:rPr>
                <w:rStyle w:val="CodeSnippet"/>
                <w:noProof/>
              </w:rPr>
              <w:br/>
              <w:t xml:space="preserve">    interfaces: </w:t>
            </w:r>
            <w:r w:rsidRPr="005F5856">
              <w:rPr>
                <w:rStyle w:val="CodeSnippet"/>
                <w:noProof/>
              </w:rPr>
              <w:br/>
              <w:t>      Standard: </w:t>
            </w:r>
            <w:r w:rsidRPr="005F5856">
              <w:rPr>
                <w:rStyle w:val="CodeSnippet"/>
                <w:noProof/>
              </w:rPr>
              <w:br/>
              <w:t>        create: </w:t>
            </w:r>
            <w:r w:rsidRPr="005F5856">
              <w:rPr>
                <w:rStyle w:val="CodeSnippet"/>
                <w:noProof/>
              </w:rPr>
              <w:br/>
              <w:t>          implementation: scripts/frontend/create.sh</w:t>
            </w:r>
          </w:p>
        </w:tc>
      </w:tr>
    </w:tbl>
    <w:p w14:paraId="0AAFCBED" w14:textId="77777777" w:rsidR="002D57C4" w:rsidRDefault="002D57C4" w:rsidP="002D57C4"/>
    <w:p w14:paraId="152F003E" w14:textId="77777777" w:rsidR="002D57C4" w:rsidRDefault="002D57C4" w:rsidP="002D57C4">
      <w:r>
        <w:t>In this example, the Standard create operation exposes / exports an environment variable named “</w:t>
      </w:r>
      <w:r w:rsidRPr="002C3BFA">
        <w:rPr>
          <w:rStyle w:val="CodeSnippetHighlight"/>
        </w:rPr>
        <w:t>generated_url</w:t>
      </w:r>
      <w:r>
        <w:rPr>
          <w:rStyle w:val="CodeSnippetHighlight"/>
        </w:rPr>
        <w:t>”</w:t>
      </w:r>
      <w:r>
        <w:t xml:space="preserve"> attribute which will be assigned to the WordPress node’s </w:t>
      </w:r>
      <w:r w:rsidRPr="002C3BFA">
        <w:rPr>
          <w:rStyle w:val="CodeSnippetHighlight"/>
        </w:rPr>
        <w:t>url</w:t>
      </w:r>
      <w:r>
        <w:t xml:space="preserve"> attribute.</w:t>
      </w:r>
    </w:p>
    <w:p w14:paraId="47290664" w14:textId="77777777" w:rsidR="002D57C4" w:rsidRDefault="002D57C4" w:rsidP="002D57C4">
      <w:pPr>
        <w:pStyle w:val="Heading3"/>
        <w:numPr>
          <w:ilvl w:val="2"/>
          <w:numId w:val="3"/>
        </w:numPr>
      </w:pPr>
      <w:r>
        <w:t>Example: passing output variables between operations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5D5BE606" w14:textId="77777777" w:rsidTr="00502E57">
        <w:tc>
          <w:tcPr>
            <w:tcW w:w="9576" w:type="dxa"/>
            <w:shd w:val="clear" w:color="auto" w:fill="D9D9D9" w:themeFill="background1" w:themeFillShade="D9"/>
          </w:tcPr>
          <w:p w14:paraId="0BE70931" w14:textId="77777777" w:rsidR="002D57C4" w:rsidRPr="005F5856" w:rsidRDefault="002D57C4" w:rsidP="00502E57">
            <w:pPr>
              <w:rPr>
                <w:rStyle w:val="CodeSnippet"/>
                <w:noProof/>
              </w:rPr>
            </w:pPr>
            <w:r w:rsidRPr="005F5856">
              <w:rPr>
                <w:rStyle w:val="CodeSnippet"/>
                <w:noProof/>
              </w:rPr>
              <w:t>node_templates:</w:t>
            </w:r>
          </w:p>
          <w:p w14:paraId="39584EA1" w14:textId="77777777" w:rsidR="002D57C4" w:rsidRPr="005F5856" w:rsidRDefault="002D57C4" w:rsidP="00502E57">
            <w:pPr>
              <w:rPr>
                <w:rStyle w:val="CodeSnippet"/>
                <w:noProof/>
              </w:rPr>
            </w:pPr>
            <w:r w:rsidRPr="005F5856">
              <w:rPr>
                <w:rStyle w:val="CodeSnippet"/>
                <w:noProof/>
              </w:rPr>
              <w:t xml:space="preserve">  frontend: </w:t>
            </w:r>
            <w:r w:rsidRPr="005F5856">
              <w:rPr>
                <w:rStyle w:val="CodeSnippet"/>
                <w:noProof/>
              </w:rPr>
              <w:br/>
              <w:t xml:space="preserve">    type: </w:t>
            </w:r>
            <w:r>
              <w:rPr>
                <w:rStyle w:val="CodeSnippet"/>
                <w:noProof/>
              </w:rPr>
              <w:t>MyTypes.SomeNodeType</w:t>
            </w:r>
            <w:r w:rsidRPr="005F5856">
              <w:rPr>
                <w:rStyle w:val="CodeSnippet"/>
                <w:noProof/>
              </w:rPr>
              <w:t> </w:t>
            </w:r>
            <w:r w:rsidRPr="005F5856">
              <w:rPr>
                <w:rStyle w:val="CodeSnippet"/>
                <w:noProof/>
              </w:rPr>
              <w:br/>
              <w:t xml:space="preserve">    interfaces: </w:t>
            </w:r>
            <w:r w:rsidRPr="005F5856">
              <w:rPr>
                <w:rStyle w:val="CodeSnippet"/>
                <w:noProof/>
              </w:rPr>
              <w:br/>
              <w:t>      Standard: </w:t>
            </w:r>
            <w:r w:rsidRPr="005F5856">
              <w:rPr>
                <w:rStyle w:val="CodeSnippet"/>
                <w:noProof/>
              </w:rPr>
              <w:br/>
              <w:t>        create: </w:t>
            </w:r>
            <w:r w:rsidRPr="005F5856">
              <w:rPr>
                <w:rStyle w:val="CodeSnippet"/>
                <w:noProof/>
              </w:rPr>
              <w:br/>
              <w:t>          implementation: scripts/frontend/create.sh</w:t>
            </w:r>
          </w:p>
          <w:p w14:paraId="0BCD4850" w14:textId="77777777" w:rsidR="002D57C4" w:rsidRPr="006824F5" w:rsidRDefault="002D57C4" w:rsidP="00502E57">
            <w:pPr>
              <w:rPr>
                <w:rStyle w:val="CodeSnippet"/>
                <w:noProof/>
              </w:rPr>
            </w:pPr>
            <w:r w:rsidRPr="005F5856">
              <w:rPr>
                <w:rStyle w:val="CodeSnippet"/>
                <w:noProof/>
              </w:rPr>
              <w:t xml:space="preserve">        configure: </w:t>
            </w:r>
            <w:r w:rsidRPr="005F5856">
              <w:rPr>
                <w:rStyle w:val="CodeSnippet"/>
                <w:noProof/>
              </w:rPr>
              <w:br/>
              <w:t xml:space="preserve">          implementation: scripts/frontend/configure.sh </w:t>
            </w:r>
            <w:r w:rsidRPr="005F5856">
              <w:rPr>
                <w:rStyle w:val="CodeSnippet"/>
                <w:noProof/>
              </w:rPr>
              <w:br/>
              <w:t>          input</w:t>
            </w:r>
            <w:r>
              <w:rPr>
                <w:rStyle w:val="CodeSnippet"/>
                <w:noProof/>
              </w:rPr>
              <w:t>s</w:t>
            </w:r>
            <w:r w:rsidRPr="005F5856">
              <w:rPr>
                <w:rStyle w:val="CodeSnippet"/>
                <w:noProof/>
              </w:rPr>
              <w:t>: </w:t>
            </w:r>
            <w:r w:rsidRPr="005F5856">
              <w:rPr>
                <w:rStyle w:val="CodeSnippet"/>
                <w:noProof/>
              </w:rPr>
              <w:br/>
              <w:t xml:space="preserve">            data_dir: { </w:t>
            </w:r>
            <w:r w:rsidRPr="00882DC9">
              <w:rPr>
                <w:rStyle w:val="CodeSnippetHighlight"/>
                <w:noProof/>
              </w:rPr>
              <w:t>get_operation_output</w:t>
            </w:r>
            <w:r w:rsidRPr="005F5856">
              <w:rPr>
                <w:rStyle w:val="CodeSnippet"/>
                <w:noProof/>
              </w:rPr>
              <w:t>: [ SELF, Standard, create, data_dir ] }</w:t>
            </w:r>
          </w:p>
        </w:tc>
      </w:tr>
    </w:tbl>
    <w:p w14:paraId="29946087" w14:textId="77777777" w:rsidR="002D57C4" w:rsidRPr="00C22639" w:rsidRDefault="002D57C4" w:rsidP="002D57C4">
      <w:pPr>
        <w:pStyle w:val="NormalaroundTable"/>
      </w:pPr>
      <w:r>
        <w:t xml:space="preserve">In this example, the </w:t>
      </w:r>
      <w:r w:rsidRPr="00064A1B">
        <w:rPr>
          <w:rStyle w:val="CodeSnippetHighlight"/>
        </w:rPr>
        <w:t>Standard</w:t>
      </w:r>
      <w:r>
        <w:t xml:space="preserve"> lifecycle’s </w:t>
      </w:r>
      <w:r w:rsidRPr="00882DC9">
        <w:rPr>
          <w:rStyle w:val="CodeSnippetHighlight"/>
        </w:rPr>
        <w:t>create</w:t>
      </w:r>
      <w:r>
        <w:t xml:space="preserve"> operation exposes / exports an environment variable named “</w:t>
      </w:r>
      <w:r w:rsidRPr="00882DC9">
        <w:rPr>
          <w:rStyle w:val="CodeSnippetHighlight"/>
        </w:rPr>
        <w:t>data_dir</w:t>
      </w:r>
      <w:r>
        <w:t xml:space="preserve">” which will be passed as an input to the </w:t>
      </w:r>
      <w:r w:rsidRPr="00882DC9">
        <w:rPr>
          <w:rStyle w:val="CodeSnippetHighlight"/>
        </w:rPr>
        <w:t>Standard</w:t>
      </w:r>
      <w:r>
        <w:t xml:space="preserve"> lifecycle’s </w:t>
      </w:r>
      <w:r w:rsidRPr="00882DC9">
        <w:rPr>
          <w:rStyle w:val="CodeSnippetHighlight"/>
        </w:rPr>
        <w:t>configure</w:t>
      </w:r>
      <w:r>
        <w:t xml:space="preserve"> operation.</w:t>
      </w:r>
    </w:p>
    <w:p w14:paraId="3C47E78C" w14:textId="77777777" w:rsidR="002D57C4" w:rsidRDefault="002D57C4" w:rsidP="002D57C4">
      <w:pPr>
        <w:pStyle w:val="Heading2"/>
        <w:numPr>
          <w:ilvl w:val="1"/>
          <w:numId w:val="3"/>
        </w:numPr>
      </w:pPr>
      <w:bookmarkStart w:id="202" w:name="_Toc397688795"/>
      <w:bookmarkStart w:id="203" w:name="_Toc302251685"/>
      <w:bookmarkStart w:id="204" w:name="_Toc445238239"/>
      <w:r>
        <w:t>Topology Template Model versus Instance Model</w:t>
      </w:r>
      <w:bookmarkEnd w:id="202"/>
      <w:bookmarkEnd w:id="203"/>
      <w:bookmarkEnd w:id="204"/>
    </w:p>
    <w:p w14:paraId="2D8AAACB" w14:textId="77777777" w:rsidR="002D57C4" w:rsidRPr="00B5612F" w:rsidRDefault="002D57C4" w:rsidP="002D57C4">
      <w:r>
        <w:t xml:space="preserve">A TOSCA service template contains a </w:t>
      </w:r>
      <w:r w:rsidRPr="001C1677">
        <w:rPr>
          <w:b/>
        </w:rPr>
        <w:t>topology template</w:t>
      </w:r>
      <w:r>
        <w:rPr>
          <w:b/>
        </w:rPr>
        <w:t>,</w:t>
      </w:r>
      <w:r>
        <w:t xml:space="preserve"> which models the components of an application, their relationships and dependencies (a.k.a., a topology model) that get interpreted and instantiated by TOSCA Orchestrators.  The actual node and relationship instances that are created represent a set of resources distinct from the template itself, called a </w:t>
      </w:r>
      <w:r w:rsidRPr="00846694">
        <w:rPr>
          <w:b/>
        </w:rPr>
        <w:t>topology instance</w:t>
      </w:r>
      <w:r>
        <w:rPr>
          <w:b/>
        </w:rPr>
        <w:t xml:space="preserve"> (model)</w:t>
      </w:r>
      <w:r>
        <w:t xml:space="preserve">. The direction of this specification is to provide access to the instances of these resources for management and operational control by external administrators.  </w:t>
      </w:r>
      <w:r>
        <w:lastRenderedPageBreak/>
        <w:t xml:space="preserve">This model can also be accessed by an orchestration engine during deployment – i.e. during the actual process of instantiating the template in an incremental fashion, That is, the orchestrator can choose the order of resources to instantiate (i.e., establishing a partial set of node and relationship instances) and have the ability, as they are being created, to access them in order to facilitate instantiating the remaining resources of the complete topology template. </w:t>
      </w:r>
    </w:p>
    <w:p w14:paraId="3BC70BC8" w14:textId="77777777" w:rsidR="002D57C4" w:rsidRDefault="002D57C4" w:rsidP="002D57C4">
      <w:pPr>
        <w:pStyle w:val="Heading2"/>
        <w:numPr>
          <w:ilvl w:val="1"/>
          <w:numId w:val="3"/>
        </w:numPr>
      </w:pPr>
      <w:bookmarkStart w:id="205" w:name="_Toc397688796"/>
      <w:bookmarkStart w:id="206" w:name="_Toc302251686"/>
      <w:bookmarkStart w:id="207" w:name="_Toc445238240"/>
      <w:r>
        <w:t>Using attributes implicitly reflected from properties</w:t>
      </w:r>
      <w:bookmarkEnd w:id="205"/>
      <w:bookmarkEnd w:id="206"/>
      <w:bookmarkEnd w:id="207"/>
    </w:p>
    <w:p w14:paraId="5E1BCFEC" w14:textId="77777777" w:rsidR="002D57C4" w:rsidRDefault="002D57C4" w:rsidP="002D57C4">
      <w:r>
        <w:t xml:space="preserve">Most entity types in TOSCA (e.g., Node, Relationship, Requirement and Capability Types) have </w:t>
      </w:r>
      <w:hyperlink w:anchor="DEFN_ELEMENT_PROPERTY_DEFN" w:history="1">
        <w:r w:rsidRPr="00060D56">
          <w:rPr>
            <w:rStyle w:val="Hyperlink"/>
          </w:rPr>
          <w:t>property definitions</w:t>
        </w:r>
      </w:hyperlink>
      <w:r>
        <w:t>, which allow template authors to set the values for as inputs when these entities are instantiated by an orchestrator.  These property values are considered to reflect the desired state of the entity by the author.   Once instantiated, the actual values for these properties on the realized (instantiated) entity are obtainable via attributes on the entity with the same name as the corresponding property.</w:t>
      </w:r>
    </w:p>
    <w:p w14:paraId="6C046986" w14:textId="77777777" w:rsidR="002D57C4" w:rsidRDefault="002D57C4" w:rsidP="002D57C4">
      <w:pPr>
        <w:pStyle w:val="NormalaroundTable"/>
      </w:pPr>
      <w:r>
        <w:t xml:space="preserve">In other words, TOSCA orchestrators will automatically reflect (i.e., make available) any property defined on an entity making it available as an attribute of the entity with the same name as the property. </w:t>
      </w:r>
    </w:p>
    <w:p w14:paraId="00511CE4" w14:textId="77777777" w:rsidR="002D57C4" w:rsidRDefault="002D57C4" w:rsidP="002D57C4"/>
    <w:p w14:paraId="42CDF6D3" w14:textId="77777777" w:rsidR="002D57C4" w:rsidRDefault="002D57C4" w:rsidP="002D57C4">
      <w:r>
        <w:t xml:space="preserve">Use of this feature is shown in the example below where a source node named </w:t>
      </w:r>
      <w:r w:rsidRPr="006F03EA">
        <w:rPr>
          <w:rStyle w:val="CodeSnippetHighlight"/>
        </w:rPr>
        <w:t>my_client</w:t>
      </w:r>
      <w:r>
        <w:t xml:space="preserve">, of type </w:t>
      </w:r>
      <w:r w:rsidRPr="006F03EA">
        <w:rPr>
          <w:rStyle w:val="CodeSnippetHighlight"/>
        </w:rPr>
        <w:t>ClientNode</w:t>
      </w:r>
      <w:r>
        <w:t xml:space="preserve">, requires a connection to another node named </w:t>
      </w:r>
      <w:r w:rsidRPr="006F03EA">
        <w:rPr>
          <w:rStyle w:val="CodeSnippetHighlight"/>
        </w:rPr>
        <w:t>my_server</w:t>
      </w:r>
      <w:r>
        <w:t xml:space="preserve"> of type </w:t>
      </w:r>
      <w:r w:rsidRPr="006C075F">
        <w:rPr>
          <w:rStyle w:val="CodeSnippetHighlight"/>
        </w:rPr>
        <w:t>ServerNode</w:t>
      </w:r>
      <w:r>
        <w:t xml:space="preserve">.  As you can see, the </w:t>
      </w:r>
      <w:r w:rsidRPr="006C075F">
        <w:rPr>
          <w:rStyle w:val="CodeSnippetHighlight"/>
        </w:rPr>
        <w:t>ServerNode</w:t>
      </w:r>
      <w:r>
        <w:t xml:space="preserve"> type defines a property named </w:t>
      </w:r>
      <w:r w:rsidRPr="00217DB6">
        <w:rPr>
          <w:rStyle w:val="CodeSnippetHighlight"/>
        </w:rPr>
        <w:t>notification_port</w:t>
      </w:r>
      <w:r>
        <w:t xml:space="preserve"> which defines a dedicated port number which instances of </w:t>
      </w:r>
      <w:r w:rsidRPr="00F16FA2">
        <w:rPr>
          <w:rStyle w:val="CodeSnippetHighlight"/>
        </w:rPr>
        <w:t>my_client</w:t>
      </w:r>
      <w:r>
        <w:t xml:space="preserve"> may use to post asynchronous notifications to it during runtime.  In this case, the TOSCA Simple Profile assures that the </w:t>
      </w:r>
      <w:r w:rsidRPr="006C075F">
        <w:rPr>
          <w:rStyle w:val="CodeSnippetHighlight"/>
        </w:rPr>
        <w:t>notification_port</w:t>
      </w:r>
      <w:r>
        <w:t xml:space="preserve"> property is implicitly reflected as an attribute in the </w:t>
      </w:r>
      <w:r w:rsidRPr="006C075F">
        <w:rPr>
          <w:rStyle w:val="CodeSnippetHighlight"/>
        </w:rPr>
        <w:t>my_server</w:t>
      </w:r>
      <w:r>
        <w:rPr>
          <w:rStyle w:val="CodeSnippetHighlight"/>
        </w:rPr>
        <w:t xml:space="preserve"> </w:t>
      </w:r>
      <w:r>
        <w:t xml:space="preserve">node (also with the name </w:t>
      </w:r>
      <w:r w:rsidRPr="00217DB6">
        <w:rPr>
          <w:rStyle w:val="CodeSnippetHighlight"/>
        </w:rPr>
        <w:t>notification_port</w:t>
      </w:r>
      <w:r>
        <w:t xml:space="preserve">) when its node template is instantiated.  </w:t>
      </w:r>
    </w:p>
    <w:p w14:paraId="7282C5A2" w14:textId="77777777" w:rsidR="002D57C4" w:rsidRDefault="002D57C4" w:rsidP="002D57C4"/>
    <w:p w14:paraId="1DE4BCEF" w14:textId="77777777" w:rsidR="002D57C4" w:rsidRDefault="002D57C4" w:rsidP="002D57C4">
      <w:pPr>
        <w:pStyle w:val="Caption"/>
        <w:keepNext/>
      </w:pPr>
      <w:bookmarkStart w:id="208" w:name="_Toc443660579"/>
      <w:r>
        <w:t xml:space="preserve">Example </w:t>
      </w:r>
      <w:fldSimple w:instr=" SEQ Example \* ARABIC ">
        <w:r w:rsidR="008C123E">
          <w:rPr>
            <w:noProof/>
          </w:rPr>
          <w:t>23</w:t>
        </w:r>
      </w:fldSimple>
      <w:r>
        <w:t xml:space="preserve"> - Properties reflected as attributes</w:t>
      </w:r>
      <w:bookmarkEnd w:id="208"/>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6377CC54" w14:textId="77777777" w:rsidTr="00502E57">
        <w:tc>
          <w:tcPr>
            <w:tcW w:w="9576" w:type="dxa"/>
            <w:shd w:val="clear" w:color="auto" w:fill="D9D9D9" w:themeFill="background1" w:themeFillShade="D9"/>
          </w:tcPr>
          <w:p w14:paraId="6B30D1A5" w14:textId="77777777" w:rsidR="002D57C4" w:rsidRPr="006A0A70" w:rsidRDefault="002D57C4" w:rsidP="00502E57">
            <w:pPr>
              <w:rPr>
                <w:rStyle w:val="CodeSnippet"/>
                <w:noProof/>
              </w:rPr>
            </w:pPr>
            <w:r w:rsidRPr="006A0A70">
              <w:rPr>
                <w:rStyle w:val="CodeSnippet"/>
                <w:noProof/>
              </w:rPr>
              <w:t>tosca_definitions_version: tosca_simple_</w:t>
            </w:r>
            <w:r>
              <w:rPr>
                <w:rStyle w:val="CodeSnippet"/>
                <w:noProof/>
              </w:rPr>
              <w:t>yaml_1_0</w:t>
            </w:r>
          </w:p>
          <w:p w14:paraId="4AE7A951" w14:textId="77777777" w:rsidR="002D57C4" w:rsidRPr="006A0A70" w:rsidRDefault="002D57C4" w:rsidP="00502E57">
            <w:pPr>
              <w:tabs>
                <w:tab w:val="left" w:pos="2653"/>
              </w:tabs>
              <w:rPr>
                <w:rStyle w:val="CodeSnippet"/>
                <w:noProof/>
              </w:rPr>
            </w:pPr>
            <w:r>
              <w:rPr>
                <w:rStyle w:val="CodeSnippet"/>
                <w:noProof/>
              </w:rPr>
              <w:tab/>
            </w:r>
          </w:p>
          <w:p w14:paraId="3457645D" w14:textId="77777777" w:rsidR="002D57C4" w:rsidRPr="006A0A70" w:rsidRDefault="002D57C4" w:rsidP="00502E57">
            <w:pPr>
              <w:rPr>
                <w:rStyle w:val="CodeSnippet"/>
                <w:noProof/>
              </w:rPr>
            </w:pPr>
            <w:r w:rsidRPr="006A0A70">
              <w:rPr>
                <w:rStyle w:val="CodeSnippet"/>
                <w:noProof/>
              </w:rPr>
              <w:t>description: &gt;</w:t>
            </w:r>
          </w:p>
          <w:p w14:paraId="17B218C2" w14:textId="77777777" w:rsidR="002D57C4" w:rsidRPr="006A0A70" w:rsidRDefault="002D57C4" w:rsidP="00502E57">
            <w:pPr>
              <w:rPr>
                <w:rStyle w:val="CodeSnippet"/>
                <w:noProof/>
              </w:rPr>
            </w:pPr>
            <w:r w:rsidRPr="006A0A70">
              <w:rPr>
                <w:rStyle w:val="CodeSnippet"/>
                <w:noProof/>
              </w:rPr>
              <w:t xml:space="preserve">  TOSCA simple profile that </w:t>
            </w:r>
            <w:r>
              <w:rPr>
                <w:rStyle w:val="CodeSnippet"/>
                <w:noProof/>
              </w:rPr>
              <w:t xml:space="preserve">shows how the (notification_port) </w:t>
            </w:r>
            <w:r w:rsidRPr="006A0A70">
              <w:rPr>
                <w:rStyle w:val="CodeSnippet"/>
                <w:noProof/>
              </w:rPr>
              <w:t>propert</w:t>
            </w:r>
            <w:r>
              <w:rPr>
                <w:rStyle w:val="CodeSnippet"/>
                <w:noProof/>
              </w:rPr>
              <w:t>y is reflected as an attribute and can be referenced elsewhere.</w:t>
            </w:r>
          </w:p>
          <w:p w14:paraId="266C7D34" w14:textId="77777777" w:rsidR="002D57C4" w:rsidRPr="006A0A70" w:rsidRDefault="002D57C4" w:rsidP="00502E57">
            <w:pPr>
              <w:rPr>
                <w:rStyle w:val="CodeSnippet"/>
                <w:noProof/>
              </w:rPr>
            </w:pPr>
          </w:p>
          <w:p w14:paraId="2B0C0C9B" w14:textId="77777777" w:rsidR="002D57C4" w:rsidRDefault="002D57C4" w:rsidP="00502E57">
            <w:pPr>
              <w:tabs>
                <w:tab w:val="left" w:pos="2676"/>
              </w:tabs>
              <w:rPr>
                <w:rStyle w:val="CodeSnippet"/>
                <w:noProof/>
              </w:rPr>
            </w:pPr>
            <w:r w:rsidRPr="00862AF6">
              <w:rPr>
                <w:rStyle w:val="CodeSnippet"/>
                <w:noProof/>
              </w:rPr>
              <w:t>node_types:</w:t>
            </w:r>
          </w:p>
          <w:p w14:paraId="084C728D" w14:textId="77777777" w:rsidR="002D57C4" w:rsidRPr="00862AF6" w:rsidRDefault="002D57C4" w:rsidP="00502E57">
            <w:pPr>
              <w:autoSpaceDE w:val="0"/>
              <w:autoSpaceDN w:val="0"/>
              <w:adjustRightInd w:val="0"/>
              <w:rPr>
                <w:rStyle w:val="CodeSnippet"/>
                <w:noProof/>
              </w:rPr>
            </w:pPr>
            <w:r w:rsidRPr="00862AF6">
              <w:rPr>
                <w:rStyle w:val="CodeSnippet"/>
                <w:noProof/>
              </w:rPr>
              <w:t xml:space="preserve">  </w:t>
            </w:r>
            <w:r>
              <w:rPr>
                <w:rStyle w:val="CodeSnippet"/>
                <w:noProof/>
              </w:rPr>
              <w:t>Server</w:t>
            </w:r>
            <w:r w:rsidRPr="00862AF6">
              <w:rPr>
                <w:rStyle w:val="CodeSnippet"/>
                <w:noProof/>
              </w:rPr>
              <w:t>Node:</w:t>
            </w:r>
          </w:p>
          <w:p w14:paraId="77D32F56" w14:textId="77777777" w:rsidR="002D57C4" w:rsidRPr="00862AF6" w:rsidRDefault="002D57C4" w:rsidP="00502E57">
            <w:pPr>
              <w:autoSpaceDE w:val="0"/>
              <w:autoSpaceDN w:val="0"/>
              <w:adjustRightInd w:val="0"/>
              <w:rPr>
                <w:rStyle w:val="CodeSnippet"/>
                <w:noProof/>
              </w:rPr>
            </w:pPr>
            <w:r w:rsidRPr="00862AF6">
              <w:rPr>
                <w:rStyle w:val="CodeSnippet"/>
                <w:noProof/>
              </w:rPr>
              <w:t xml:space="preserve">    derived_from: SoftwareComponent</w:t>
            </w:r>
          </w:p>
          <w:p w14:paraId="7BCBE535" w14:textId="77777777" w:rsidR="002D57C4" w:rsidRPr="00862AF6" w:rsidRDefault="002D57C4" w:rsidP="00502E57">
            <w:pPr>
              <w:autoSpaceDE w:val="0"/>
              <w:autoSpaceDN w:val="0"/>
              <w:adjustRightInd w:val="0"/>
              <w:rPr>
                <w:rStyle w:val="CodeSnippet"/>
                <w:noProof/>
              </w:rPr>
            </w:pPr>
            <w:r w:rsidRPr="00862AF6">
              <w:rPr>
                <w:rStyle w:val="CodeSnippet"/>
                <w:noProof/>
              </w:rPr>
              <w:t xml:space="preserve">    properties:</w:t>
            </w:r>
          </w:p>
          <w:p w14:paraId="582522E8" w14:textId="77777777" w:rsidR="002D57C4" w:rsidRPr="00862AF6" w:rsidRDefault="002D57C4" w:rsidP="00502E57">
            <w:pPr>
              <w:autoSpaceDE w:val="0"/>
              <w:autoSpaceDN w:val="0"/>
              <w:adjustRightInd w:val="0"/>
              <w:rPr>
                <w:rStyle w:val="CodeSnippet"/>
                <w:noProof/>
              </w:rPr>
            </w:pPr>
            <w:r w:rsidRPr="00862AF6">
              <w:rPr>
                <w:rStyle w:val="CodeSnippet"/>
                <w:noProof/>
              </w:rPr>
              <w:t xml:space="preserve">      </w:t>
            </w:r>
            <w:r w:rsidRPr="00B86B7A">
              <w:rPr>
                <w:rStyle w:val="CodeSnippetHighlight"/>
              </w:rPr>
              <w:t>notification_port</w:t>
            </w:r>
            <w:r w:rsidRPr="00862AF6">
              <w:rPr>
                <w:rStyle w:val="CodeSnippet"/>
                <w:noProof/>
              </w:rPr>
              <w:t>:</w:t>
            </w:r>
          </w:p>
          <w:p w14:paraId="23B8F37A" w14:textId="77777777" w:rsidR="002D57C4" w:rsidRDefault="002D57C4" w:rsidP="00502E57">
            <w:pPr>
              <w:autoSpaceDE w:val="0"/>
              <w:autoSpaceDN w:val="0"/>
              <w:adjustRightInd w:val="0"/>
              <w:rPr>
                <w:rStyle w:val="CodeSnippet"/>
                <w:noProof/>
              </w:rPr>
            </w:pPr>
            <w:r w:rsidRPr="00862AF6">
              <w:rPr>
                <w:rStyle w:val="CodeSnippet"/>
                <w:noProof/>
              </w:rPr>
              <w:t xml:space="preserve">        type: integer</w:t>
            </w:r>
          </w:p>
          <w:p w14:paraId="096156F5" w14:textId="77777777" w:rsidR="002D57C4" w:rsidRPr="002456C5" w:rsidRDefault="002D57C4" w:rsidP="00502E57">
            <w:pPr>
              <w:autoSpaceDE w:val="0"/>
              <w:autoSpaceDN w:val="0"/>
              <w:adjustRightInd w:val="0"/>
              <w:rPr>
                <w:rStyle w:val="CodeSnippet"/>
                <w:noProof/>
              </w:rPr>
            </w:pPr>
            <w:r w:rsidRPr="002456C5">
              <w:rPr>
                <w:rStyle w:val="CodeSnippet"/>
                <w:noProof/>
              </w:rPr>
              <w:t xml:space="preserve">    capabilities:</w:t>
            </w:r>
          </w:p>
          <w:p w14:paraId="76519AFD" w14:textId="77777777" w:rsidR="002D57C4" w:rsidRDefault="002D57C4" w:rsidP="00502E57">
            <w:pPr>
              <w:autoSpaceDE w:val="0"/>
              <w:autoSpaceDN w:val="0"/>
              <w:adjustRightInd w:val="0"/>
              <w:rPr>
                <w:rStyle w:val="CodeSnippet"/>
                <w:noProof/>
                <w:color w:val="0000FF" w:themeColor="hyperlink"/>
                <w:u w:val="single"/>
              </w:rPr>
            </w:pPr>
            <w:r w:rsidRPr="00862AF6">
              <w:rPr>
                <w:rStyle w:val="CodeSnippet"/>
                <w:noProof/>
              </w:rPr>
              <w:t xml:space="preserve">      # omitted here for brevity</w:t>
            </w:r>
            <w:r w:rsidRPr="005F3238">
              <w:rPr>
                <w:rStyle w:val="CodeSnippet"/>
                <w:noProof/>
                <w:color w:val="0000FF" w:themeColor="hyperlink"/>
                <w:u w:val="single"/>
              </w:rPr>
              <w:t xml:space="preserve"> </w:t>
            </w:r>
          </w:p>
          <w:p w14:paraId="33B3DFA3" w14:textId="77777777" w:rsidR="002D57C4" w:rsidRDefault="002D57C4" w:rsidP="00502E57">
            <w:pPr>
              <w:autoSpaceDE w:val="0"/>
              <w:autoSpaceDN w:val="0"/>
              <w:adjustRightInd w:val="0"/>
              <w:rPr>
                <w:rStyle w:val="CodeSnippet"/>
                <w:noProof/>
              </w:rPr>
            </w:pPr>
          </w:p>
          <w:p w14:paraId="16973048" w14:textId="77777777" w:rsidR="002D57C4" w:rsidRPr="00862AF6" w:rsidRDefault="002D57C4" w:rsidP="00502E57">
            <w:pPr>
              <w:autoSpaceDE w:val="0"/>
              <w:autoSpaceDN w:val="0"/>
              <w:adjustRightInd w:val="0"/>
              <w:rPr>
                <w:rStyle w:val="CodeSnippet"/>
                <w:noProof/>
              </w:rPr>
            </w:pPr>
            <w:r>
              <w:rPr>
                <w:rStyle w:val="CodeSnippet"/>
                <w:noProof/>
              </w:rPr>
              <w:t xml:space="preserve">  Client</w:t>
            </w:r>
            <w:r w:rsidRPr="00862AF6">
              <w:rPr>
                <w:rStyle w:val="CodeSnippet"/>
                <w:noProof/>
              </w:rPr>
              <w:t>Node:</w:t>
            </w:r>
          </w:p>
          <w:p w14:paraId="4123F93F" w14:textId="77777777" w:rsidR="002D57C4" w:rsidRPr="00862AF6" w:rsidRDefault="002D57C4" w:rsidP="00502E57">
            <w:pPr>
              <w:autoSpaceDE w:val="0"/>
              <w:autoSpaceDN w:val="0"/>
              <w:adjustRightInd w:val="0"/>
              <w:rPr>
                <w:rStyle w:val="CodeSnippet"/>
                <w:noProof/>
              </w:rPr>
            </w:pPr>
            <w:r w:rsidRPr="00862AF6">
              <w:rPr>
                <w:rStyle w:val="CodeSnippet"/>
                <w:noProof/>
              </w:rPr>
              <w:t xml:space="preserve">    derived_from: SoftwareComponent</w:t>
            </w:r>
          </w:p>
          <w:p w14:paraId="1C1DBD7B" w14:textId="77777777" w:rsidR="002D57C4" w:rsidRPr="00862AF6" w:rsidRDefault="002D57C4" w:rsidP="00502E57">
            <w:pPr>
              <w:rPr>
                <w:rStyle w:val="CodeSnippet"/>
                <w:noProof/>
              </w:rPr>
            </w:pPr>
            <w:r w:rsidRPr="00862AF6">
              <w:rPr>
                <w:rStyle w:val="CodeSnippet"/>
                <w:noProof/>
              </w:rPr>
              <w:t xml:space="preserve">    properties:</w:t>
            </w:r>
          </w:p>
          <w:p w14:paraId="3BFAD81F" w14:textId="77777777" w:rsidR="002D57C4" w:rsidRPr="00862AF6" w:rsidRDefault="002D57C4" w:rsidP="00502E57">
            <w:pPr>
              <w:rPr>
                <w:rStyle w:val="CodeSnippet"/>
                <w:noProof/>
              </w:rPr>
            </w:pPr>
            <w:r w:rsidRPr="00862AF6">
              <w:rPr>
                <w:rStyle w:val="CodeSnippet"/>
                <w:noProof/>
              </w:rPr>
              <w:t xml:space="preserve">      # omitted here for brevity</w:t>
            </w:r>
          </w:p>
          <w:p w14:paraId="2141FF32" w14:textId="77777777" w:rsidR="002D57C4" w:rsidRPr="00862AF6" w:rsidRDefault="002D57C4" w:rsidP="00502E57">
            <w:pPr>
              <w:autoSpaceDE w:val="0"/>
              <w:autoSpaceDN w:val="0"/>
              <w:adjustRightInd w:val="0"/>
              <w:rPr>
                <w:rStyle w:val="CodeSnippet"/>
                <w:noProof/>
              </w:rPr>
            </w:pPr>
            <w:r w:rsidRPr="00862AF6">
              <w:rPr>
                <w:rStyle w:val="CodeSnippet"/>
                <w:noProof/>
              </w:rPr>
              <w:t xml:space="preserve">    requirements:</w:t>
            </w:r>
          </w:p>
          <w:p w14:paraId="7BE7E426" w14:textId="77777777" w:rsidR="002D57C4" w:rsidRDefault="002D57C4" w:rsidP="00502E57">
            <w:pPr>
              <w:autoSpaceDE w:val="0"/>
              <w:autoSpaceDN w:val="0"/>
              <w:adjustRightInd w:val="0"/>
              <w:rPr>
                <w:rStyle w:val="CodeSnippet"/>
                <w:noProof/>
              </w:rPr>
            </w:pPr>
            <w:r w:rsidRPr="00862AF6">
              <w:rPr>
                <w:rStyle w:val="CodeSnippet"/>
                <w:noProof/>
              </w:rPr>
              <w:t xml:space="preserve">      - </w:t>
            </w:r>
            <w:r>
              <w:rPr>
                <w:rStyle w:val="CodeSnippet"/>
                <w:noProof/>
              </w:rPr>
              <w:t>server</w:t>
            </w:r>
            <w:r w:rsidRPr="00862AF6">
              <w:rPr>
                <w:rStyle w:val="CodeSnippet"/>
                <w:noProof/>
              </w:rPr>
              <w:t xml:space="preserve">: </w:t>
            </w:r>
          </w:p>
          <w:p w14:paraId="0A286E7C" w14:textId="77777777" w:rsidR="002D57C4" w:rsidRDefault="002D57C4" w:rsidP="00502E57">
            <w:pPr>
              <w:autoSpaceDE w:val="0"/>
              <w:autoSpaceDN w:val="0"/>
              <w:adjustRightInd w:val="0"/>
              <w:rPr>
                <w:rStyle w:val="CodeSnippet"/>
                <w:noProof/>
              </w:rPr>
            </w:pPr>
            <w:r>
              <w:rPr>
                <w:rStyle w:val="CodeSnippet"/>
                <w:noProof/>
              </w:rPr>
              <w:t xml:space="preserve">          capability: Endpoint</w:t>
            </w:r>
          </w:p>
          <w:p w14:paraId="4C233515" w14:textId="77777777" w:rsidR="002D57C4" w:rsidRDefault="002D57C4" w:rsidP="00502E57">
            <w:pPr>
              <w:autoSpaceDE w:val="0"/>
              <w:autoSpaceDN w:val="0"/>
              <w:adjustRightInd w:val="0"/>
              <w:rPr>
                <w:rStyle w:val="CodeSnippet"/>
                <w:noProof/>
              </w:rPr>
            </w:pPr>
            <w:r>
              <w:rPr>
                <w:rStyle w:val="CodeSnippet"/>
                <w:noProof/>
              </w:rPr>
              <w:t xml:space="preserve">          node: ServerNode  </w:t>
            </w:r>
          </w:p>
          <w:p w14:paraId="7DB83CA5" w14:textId="77777777" w:rsidR="002D57C4" w:rsidRDefault="002D57C4" w:rsidP="00502E57">
            <w:pPr>
              <w:tabs>
                <w:tab w:val="center" w:pos="4673"/>
              </w:tabs>
              <w:autoSpaceDE w:val="0"/>
              <w:autoSpaceDN w:val="0"/>
              <w:adjustRightInd w:val="0"/>
              <w:rPr>
                <w:rStyle w:val="CodeSnippet"/>
                <w:noProof/>
              </w:rPr>
            </w:pPr>
            <w:r>
              <w:rPr>
                <w:rStyle w:val="CodeSnippet"/>
                <w:noProof/>
              </w:rPr>
              <w:lastRenderedPageBreak/>
              <w:t xml:space="preserve">  </w:t>
            </w:r>
            <w:r w:rsidRPr="00862AF6">
              <w:rPr>
                <w:rStyle w:val="CodeSnippet"/>
                <w:noProof/>
              </w:rPr>
              <w:t xml:space="preserve">        </w:t>
            </w:r>
            <w:r>
              <w:rPr>
                <w:rStyle w:val="CodeSnippet"/>
                <w:noProof/>
              </w:rPr>
              <w:t>relationship</w:t>
            </w:r>
            <w:r w:rsidRPr="00862AF6">
              <w:rPr>
                <w:rStyle w:val="CodeSnippet"/>
                <w:noProof/>
              </w:rPr>
              <w:t>:</w:t>
            </w:r>
            <w:r>
              <w:rPr>
                <w:rStyle w:val="CodeSnippet"/>
                <w:noProof/>
              </w:rPr>
              <w:t xml:space="preserve"> ConnectsTo</w:t>
            </w:r>
          </w:p>
          <w:p w14:paraId="1FFB73DD" w14:textId="77777777" w:rsidR="002D57C4" w:rsidRDefault="002D57C4" w:rsidP="00502E57">
            <w:pPr>
              <w:autoSpaceDE w:val="0"/>
              <w:autoSpaceDN w:val="0"/>
              <w:adjustRightInd w:val="0"/>
              <w:rPr>
                <w:rStyle w:val="CodeSnippet"/>
                <w:noProof/>
              </w:rPr>
            </w:pPr>
          </w:p>
          <w:p w14:paraId="0C98AABF" w14:textId="77777777" w:rsidR="002D57C4" w:rsidRPr="00862AF6" w:rsidRDefault="002D57C4" w:rsidP="00502E57">
            <w:pPr>
              <w:autoSpaceDE w:val="0"/>
              <w:autoSpaceDN w:val="0"/>
              <w:adjustRightInd w:val="0"/>
              <w:rPr>
                <w:rStyle w:val="CodeSnippet"/>
                <w:noProof/>
              </w:rPr>
            </w:pPr>
            <w:r>
              <w:rPr>
                <w:rStyle w:val="CodeSnippet"/>
                <w:noProof/>
              </w:rPr>
              <w:t>topology_template:</w:t>
            </w:r>
            <w:r w:rsidRPr="00862AF6">
              <w:rPr>
                <w:rStyle w:val="CodeSnippet"/>
                <w:noProof/>
              </w:rPr>
              <w:t xml:space="preserve">           </w:t>
            </w:r>
          </w:p>
          <w:p w14:paraId="57DB2379" w14:textId="77777777" w:rsidR="002D57C4" w:rsidRPr="002456C5" w:rsidRDefault="002D57C4" w:rsidP="00502E57">
            <w:pPr>
              <w:autoSpaceDE w:val="0"/>
              <w:autoSpaceDN w:val="0"/>
              <w:adjustRightInd w:val="0"/>
              <w:rPr>
                <w:rStyle w:val="CodeSnippet"/>
                <w:noProof/>
              </w:rPr>
            </w:pPr>
            <w:r>
              <w:rPr>
                <w:rStyle w:val="CodeSnippet"/>
                <w:noProof/>
              </w:rPr>
              <w:t xml:space="preserve">  </w:t>
            </w:r>
            <w:r w:rsidRPr="002456C5">
              <w:rPr>
                <w:rStyle w:val="CodeSnippet"/>
                <w:noProof/>
              </w:rPr>
              <w:t>node_templates:</w:t>
            </w:r>
          </w:p>
          <w:p w14:paraId="0CECBABE" w14:textId="77777777" w:rsidR="002D57C4" w:rsidRPr="002456C5" w:rsidRDefault="002D57C4" w:rsidP="00502E57">
            <w:pPr>
              <w:autoSpaceDE w:val="0"/>
              <w:autoSpaceDN w:val="0"/>
              <w:adjustRightInd w:val="0"/>
              <w:rPr>
                <w:rStyle w:val="CodeSnippet"/>
                <w:noProof/>
              </w:rPr>
            </w:pPr>
          </w:p>
          <w:p w14:paraId="70C4C012" w14:textId="77777777" w:rsidR="002D57C4" w:rsidRPr="002456C5" w:rsidRDefault="002D57C4" w:rsidP="00502E57">
            <w:pPr>
              <w:autoSpaceDE w:val="0"/>
              <w:autoSpaceDN w:val="0"/>
              <w:adjustRightInd w:val="0"/>
              <w:rPr>
                <w:rStyle w:val="CodeSnippet"/>
                <w:noProof/>
              </w:rPr>
            </w:pPr>
            <w:r>
              <w:rPr>
                <w:rStyle w:val="CodeSnippet"/>
                <w:noProof/>
              </w:rPr>
              <w:t xml:space="preserve">  </w:t>
            </w:r>
            <w:r w:rsidRPr="002456C5">
              <w:rPr>
                <w:rStyle w:val="CodeSnippet"/>
                <w:noProof/>
              </w:rPr>
              <w:t xml:space="preserve">  my_server:</w:t>
            </w:r>
          </w:p>
          <w:p w14:paraId="47096375" w14:textId="77777777" w:rsidR="002D57C4" w:rsidRPr="002456C5" w:rsidRDefault="002D57C4" w:rsidP="00502E57">
            <w:pPr>
              <w:autoSpaceDE w:val="0"/>
              <w:autoSpaceDN w:val="0"/>
              <w:adjustRightInd w:val="0"/>
              <w:rPr>
                <w:rStyle w:val="CodeSnippet"/>
                <w:noProof/>
              </w:rPr>
            </w:pPr>
            <w:r w:rsidRPr="002456C5">
              <w:rPr>
                <w:rStyle w:val="CodeSnippet"/>
                <w:noProof/>
              </w:rPr>
              <w:t xml:space="preserve">  </w:t>
            </w:r>
            <w:r>
              <w:rPr>
                <w:rStyle w:val="CodeSnippet"/>
                <w:noProof/>
              </w:rPr>
              <w:t xml:space="preserve">  </w:t>
            </w:r>
            <w:r w:rsidRPr="002456C5">
              <w:rPr>
                <w:rStyle w:val="CodeSnippet"/>
                <w:noProof/>
              </w:rPr>
              <w:t xml:space="preserve">  type: ServerNode  </w:t>
            </w:r>
          </w:p>
          <w:p w14:paraId="4E394F27" w14:textId="77777777" w:rsidR="002D57C4" w:rsidRPr="002456C5" w:rsidRDefault="002D57C4" w:rsidP="00502E57">
            <w:pPr>
              <w:autoSpaceDE w:val="0"/>
              <w:autoSpaceDN w:val="0"/>
              <w:adjustRightInd w:val="0"/>
              <w:rPr>
                <w:rStyle w:val="CodeSnippet"/>
                <w:noProof/>
              </w:rPr>
            </w:pPr>
            <w:r w:rsidRPr="002456C5">
              <w:rPr>
                <w:rStyle w:val="CodeSnippet"/>
                <w:noProof/>
              </w:rPr>
              <w:t xml:space="preserve">    </w:t>
            </w:r>
            <w:r>
              <w:rPr>
                <w:rStyle w:val="CodeSnippet"/>
                <w:noProof/>
              </w:rPr>
              <w:t xml:space="preserve">  </w:t>
            </w:r>
            <w:r w:rsidRPr="002456C5">
              <w:rPr>
                <w:rStyle w:val="CodeSnippet"/>
                <w:noProof/>
              </w:rPr>
              <w:t>properties:</w:t>
            </w:r>
          </w:p>
          <w:p w14:paraId="079E683C" w14:textId="77777777" w:rsidR="002D57C4" w:rsidRPr="002456C5" w:rsidRDefault="002D57C4" w:rsidP="00502E57">
            <w:pPr>
              <w:autoSpaceDE w:val="0"/>
              <w:autoSpaceDN w:val="0"/>
              <w:adjustRightInd w:val="0"/>
              <w:rPr>
                <w:rStyle w:val="CodeSnippet"/>
                <w:noProof/>
              </w:rPr>
            </w:pPr>
            <w:r w:rsidRPr="002456C5">
              <w:rPr>
                <w:rStyle w:val="CodeSnippet"/>
                <w:noProof/>
              </w:rPr>
              <w:t xml:space="preserve">      </w:t>
            </w:r>
            <w:r>
              <w:rPr>
                <w:rStyle w:val="CodeSnippet"/>
                <w:noProof/>
              </w:rPr>
              <w:t xml:space="preserve">  </w:t>
            </w:r>
            <w:r w:rsidRPr="002456C5">
              <w:rPr>
                <w:rStyle w:val="CodeSnippet"/>
                <w:noProof/>
              </w:rPr>
              <w:t>notification_port: 8000</w:t>
            </w:r>
          </w:p>
          <w:p w14:paraId="631169D6" w14:textId="77777777" w:rsidR="002D57C4" w:rsidRPr="002456C5" w:rsidRDefault="002D57C4" w:rsidP="00502E57">
            <w:pPr>
              <w:autoSpaceDE w:val="0"/>
              <w:autoSpaceDN w:val="0"/>
              <w:adjustRightInd w:val="0"/>
              <w:rPr>
                <w:rStyle w:val="CodeSnippet"/>
                <w:noProof/>
              </w:rPr>
            </w:pPr>
          </w:p>
          <w:p w14:paraId="2E161EBE" w14:textId="77777777" w:rsidR="002D57C4" w:rsidRPr="002456C5" w:rsidRDefault="002D57C4" w:rsidP="00502E57">
            <w:pPr>
              <w:autoSpaceDE w:val="0"/>
              <w:autoSpaceDN w:val="0"/>
              <w:adjustRightInd w:val="0"/>
              <w:rPr>
                <w:rStyle w:val="CodeSnippet"/>
                <w:noProof/>
              </w:rPr>
            </w:pPr>
            <w:r>
              <w:rPr>
                <w:rStyle w:val="CodeSnippet"/>
                <w:noProof/>
              </w:rPr>
              <w:t xml:space="preserve">  </w:t>
            </w:r>
            <w:r w:rsidRPr="002456C5">
              <w:rPr>
                <w:rStyle w:val="CodeSnippet"/>
                <w:noProof/>
              </w:rPr>
              <w:t xml:space="preserve">  my_client:</w:t>
            </w:r>
          </w:p>
          <w:p w14:paraId="21A63D5C" w14:textId="77777777" w:rsidR="002D57C4" w:rsidRPr="002456C5" w:rsidRDefault="002D57C4" w:rsidP="00502E57">
            <w:pPr>
              <w:autoSpaceDE w:val="0"/>
              <w:autoSpaceDN w:val="0"/>
              <w:adjustRightInd w:val="0"/>
              <w:rPr>
                <w:rStyle w:val="CodeSnippet"/>
                <w:noProof/>
              </w:rPr>
            </w:pPr>
            <w:r w:rsidRPr="002456C5">
              <w:rPr>
                <w:rStyle w:val="CodeSnippet"/>
                <w:noProof/>
              </w:rPr>
              <w:t xml:space="preserve">  </w:t>
            </w:r>
            <w:r>
              <w:rPr>
                <w:rStyle w:val="CodeSnippet"/>
                <w:noProof/>
              </w:rPr>
              <w:t xml:space="preserve">  </w:t>
            </w:r>
            <w:r w:rsidRPr="002456C5">
              <w:rPr>
                <w:rStyle w:val="CodeSnippet"/>
                <w:noProof/>
              </w:rPr>
              <w:t xml:space="preserve">  type: </w:t>
            </w:r>
            <w:r>
              <w:rPr>
                <w:rStyle w:val="CodeSnippet"/>
                <w:noProof/>
              </w:rPr>
              <w:t>Client</w:t>
            </w:r>
            <w:r w:rsidRPr="002456C5">
              <w:rPr>
                <w:rStyle w:val="CodeSnippet"/>
                <w:noProof/>
              </w:rPr>
              <w:t>Node</w:t>
            </w:r>
          </w:p>
          <w:p w14:paraId="018CC034" w14:textId="77777777" w:rsidR="002D57C4" w:rsidRPr="002456C5" w:rsidRDefault="002D57C4" w:rsidP="00502E57">
            <w:pPr>
              <w:autoSpaceDE w:val="0"/>
              <w:autoSpaceDN w:val="0"/>
              <w:adjustRightInd w:val="0"/>
              <w:rPr>
                <w:rStyle w:val="CodeSnippet"/>
                <w:noProof/>
              </w:rPr>
            </w:pPr>
            <w:r>
              <w:rPr>
                <w:rStyle w:val="CodeSnippet"/>
                <w:noProof/>
              </w:rPr>
              <w:t xml:space="preserve">  </w:t>
            </w:r>
            <w:r w:rsidRPr="002456C5">
              <w:rPr>
                <w:rStyle w:val="CodeSnippet"/>
                <w:noProof/>
              </w:rPr>
              <w:t xml:space="preserve">    requirements: </w:t>
            </w:r>
          </w:p>
          <w:p w14:paraId="0FB62CD6" w14:textId="77777777" w:rsidR="002D57C4" w:rsidRDefault="002D57C4" w:rsidP="00502E57">
            <w:pPr>
              <w:autoSpaceDE w:val="0"/>
              <w:autoSpaceDN w:val="0"/>
              <w:adjustRightInd w:val="0"/>
              <w:rPr>
                <w:rStyle w:val="CodeSnippet"/>
              </w:rPr>
            </w:pPr>
            <w:r w:rsidRPr="002456C5">
              <w:rPr>
                <w:rStyle w:val="CodeSnippet"/>
                <w:noProof/>
              </w:rPr>
              <w:t xml:space="preserve">  </w:t>
            </w:r>
            <w:r>
              <w:rPr>
                <w:rStyle w:val="CodeSnippet"/>
                <w:noProof/>
              </w:rPr>
              <w:t xml:space="preserve">  </w:t>
            </w:r>
            <w:r w:rsidRPr="002456C5">
              <w:rPr>
                <w:rStyle w:val="CodeSnippet"/>
                <w:noProof/>
              </w:rPr>
              <w:t xml:space="preserve">    - server: </w:t>
            </w:r>
          </w:p>
          <w:p w14:paraId="5AE2CC15" w14:textId="77777777" w:rsidR="002D57C4" w:rsidRDefault="002D57C4" w:rsidP="00502E57">
            <w:pPr>
              <w:pStyle w:val="NoSpacing"/>
              <w:rPr>
                <w:rStyle w:val="CodeSnippet"/>
              </w:rPr>
            </w:pPr>
            <w:r>
              <w:rPr>
                <w:rStyle w:val="CodeSnippet"/>
              </w:rPr>
              <w:t xml:space="preserve">            node: </w:t>
            </w:r>
            <w:r w:rsidRPr="00FA2049">
              <w:rPr>
                <w:rStyle w:val="CodeSnippet"/>
              </w:rPr>
              <w:t>my_server</w:t>
            </w:r>
          </w:p>
          <w:p w14:paraId="49BC2BC4" w14:textId="77777777" w:rsidR="002D57C4" w:rsidRDefault="002D57C4" w:rsidP="00502E57">
            <w:pPr>
              <w:pStyle w:val="NoSpacing"/>
              <w:rPr>
                <w:rStyle w:val="CodeSnippet"/>
              </w:rPr>
            </w:pPr>
            <w:r>
              <w:rPr>
                <w:rStyle w:val="CodeSnippet"/>
              </w:rPr>
              <w:t xml:space="preserve">            relationship: </w:t>
            </w:r>
            <w:r w:rsidRPr="00B86B7A">
              <w:rPr>
                <w:rStyle w:val="CodeSnippet"/>
              </w:rPr>
              <w:t>my_connection</w:t>
            </w:r>
          </w:p>
          <w:p w14:paraId="52E7D02D" w14:textId="77777777" w:rsidR="002D57C4" w:rsidRDefault="002D57C4" w:rsidP="00502E57">
            <w:pPr>
              <w:autoSpaceDE w:val="0"/>
              <w:autoSpaceDN w:val="0"/>
              <w:adjustRightInd w:val="0"/>
              <w:rPr>
                <w:rStyle w:val="CodeSnippet"/>
                <w:noProof/>
              </w:rPr>
            </w:pPr>
          </w:p>
          <w:p w14:paraId="222A1D40" w14:textId="77777777" w:rsidR="002D57C4" w:rsidRDefault="002D57C4" w:rsidP="00502E57">
            <w:pPr>
              <w:pStyle w:val="NoSpacing"/>
              <w:rPr>
                <w:rStyle w:val="CodeSnippet"/>
              </w:rPr>
            </w:pPr>
            <w:r>
              <w:rPr>
                <w:rStyle w:val="CodeSnippet"/>
              </w:rPr>
              <w:t xml:space="preserve">  relationship_templates:</w:t>
            </w:r>
          </w:p>
          <w:p w14:paraId="44B0DDFE" w14:textId="77777777" w:rsidR="002D57C4" w:rsidRDefault="002D57C4" w:rsidP="00502E57">
            <w:pPr>
              <w:pStyle w:val="NoSpacing"/>
              <w:rPr>
                <w:rStyle w:val="CodeSnippet"/>
              </w:rPr>
            </w:pPr>
            <w:r>
              <w:rPr>
                <w:rStyle w:val="CodeSnippet"/>
              </w:rPr>
              <w:t xml:space="preserve">    </w:t>
            </w:r>
            <w:r w:rsidRPr="00B86B7A">
              <w:rPr>
                <w:rStyle w:val="CodeSnippet"/>
              </w:rPr>
              <w:t>my_connection</w:t>
            </w:r>
            <w:r>
              <w:rPr>
                <w:rStyle w:val="CodeSnippet"/>
              </w:rPr>
              <w:t>:</w:t>
            </w:r>
          </w:p>
          <w:p w14:paraId="50412686" w14:textId="77777777" w:rsidR="002D57C4" w:rsidRDefault="002D57C4" w:rsidP="00502E57">
            <w:pPr>
              <w:pStyle w:val="NoSpacing"/>
              <w:rPr>
                <w:rStyle w:val="CodeSnippet"/>
              </w:rPr>
            </w:pPr>
            <w:r>
              <w:rPr>
                <w:rStyle w:val="CodeSnippet"/>
              </w:rPr>
              <w:t xml:space="preserve">      type: </w:t>
            </w:r>
            <w:r w:rsidRPr="00760281">
              <w:rPr>
                <w:rStyle w:val="CodeSnippet"/>
              </w:rPr>
              <w:t>ConnectsTo</w:t>
            </w:r>
          </w:p>
          <w:p w14:paraId="6E6FC6EE" w14:textId="77777777" w:rsidR="002D57C4" w:rsidRPr="00FA2049" w:rsidRDefault="002D57C4" w:rsidP="00502E57">
            <w:pPr>
              <w:pStyle w:val="NoSpacing"/>
              <w:rPr>
                <w:rStyle w:val="CodeSnippet"/>
              </w:rPr>
            </w:pPr>
            <w:r>
              <w:rPr>
                <w:rStyle w:val="CodeSnippet"/>
              </w:rPr>
              <w:t xml:space="preserve">      </w:t>
            </w:r>
            <w:r w:rsidRPr="00FA2049">
              <w:rPr>
                <w:rStyle w:val="CodeSnippet"/>
              </w:rPr>
              <w:t>interfaces:</w:t>
            </w:r>
          </w:p>
          <w:p w14:paraId="512F9A03" w14:textId="77777777" w:rsidR="002D57C4" w:rsidRPr="00FA2049" w:rsidRDefault="002D57C4" w:rsidP="00502E57">
            <w:pPr>
              <w:pStyle w:val="NoSpacing"/>
              <w:rPr>
                <w:rStyle w:val="CodeSnippet"/>
              </w:rPr>
            </w:pPr>
            <w:r w:rsidRPr="00FA2049">
              <w:rPr>
                <w:rStyle w:val="CodeSnippet"/>
              </w:rPr>
              <w:t xml:space="preserve">        Configure:</w:t>
            </w:r>
          </w:p>
          <w:p w14:paraId="2A34412E" w14:textId="77777777" w:rsidR="002D57C4" w:rsidRPr="00FA2049" w:rsidRDefault="002D57C4" w:rsidP="00502E57">
            <w:pPr>
              <w:pStyle w:val="NoSpacing"/>
              <w:rPr>
                <w:rStyle w:val="CodeSnippet"/>
              </w:rPr>
            </w:pPr>
            <w:r w:rsidRPr="00FA2049">
              <w:rPr>
                <w:rStyle w:val="CodeSnippet"/>
              </w:rPr>
              <w:t xml:space="preserve">          inputs: </w:t>
            </w:r>
          </w:p>
          <w:p w14:paraId="31B53E41" w14:textId="77777777" w:rsidR="002D57C4" w:rsidRPr="00FA2049" w:rsidRDefault="002D57C4" w:rsidP="00502E57">
            <w:pPr>
              <w:pStyle w:val="NoSpacing"/>
              <w:rPr>
                <w:rStyle w:val="CodeSnippet"/>
              </w:rPr>
            </w:pPr>
            <w:r w:rsidRPr="00FA2049">
              <w:rPr>
                <w:rStyle w:val="CodeSnippet"/>
              </w:rPr>
              <w:t xml:space="preserve">      </w:t>
            </w:r>
            <w:r>
              <w:rPr>
                <w:rStyle w:val="CodeSnippet"/>
              </w:rPr>
              <w:t xml:space="preserve"> </w:t>
            </w:r>
            <w:r w:rsidRPr="00FA2049">
              <w:rPr>
                <w:rStyle w:val="CodeSnippet"/>
              </w:rPr>
              <w:t xml:space="preserve">     targ_notify_port: { get_attribute: [ TARGET, </w:t>
            </w:r>
            <w:r w:rsidRPr="00B86B7A">
              <w:rPr>
                <w:rStyle w:val="CodeSnippetHighlight"/>
              </w:rPr>
              <w:t>notification_port</w:t>
            </w:r>
            <w:r w:rsidRPr="00FA2049">
              <w:rPr>
                <w:rStyle w:val="CodeSnippet"/>
              </w:rPr>
              <w:t xml:space="preserve"> ] }</w:t>
            </w:r>
          </w:p>
          <w:p w14:paraId="11221477" w14:textId="77777777" w:rsidR="002D57C4" w:rsidRPr="005F3238" w:rsidRDefault="002D57C4" w:rsidP="00502E57">
            <w:pPr>
              <w:pStyle w:val="NoSpacing"/>
              <w:rPr>
                <w:rStyle w:val="CodeSnippet"/>
                <w:color w:val="0000FF" w:themeColor="hyperlink"/>
                <w:u w:val="single"/>
              </w:rPr>
            </w:pPr>
            <w:r w:rsidRPr="00FA2049">
              <w:rPr>
                <w:rStyle w:val="CodeSnippet"/>
              </w:rPr>
              <w:t xml:space="preserve">       </w:t>
            </w:r>
            <w:r>
              <w:rPr>
                <w:rStyle w:val="CodeSnippet"/>
              </w:rPr>
              <w:t xml:space="preserve"> </w:t>
            </w:r>
            <w:r w:rsidRPr="00FA2049">
              <w:rPr>
                <w:rStyle w:val="CodeSnippet"/>
              </w:rPr>
              <w:t xml:space="preserve">    # other operation definitions omitted here for brevity</w:t>
            </w:r>
          </w:p>
        </w:tc>
      </w:tr>
    </w:tbl>
    <w:p w14:paraId="05E6AE14" w14:textId="77777777" w:rsidR="002D57C4" w:rsidRDefault="002D57C4" w:rsidP="002D57C4"/>
    <w:p w14:paraId="7DB0D688" w14:textId="77777777" w:rsidR="002D57C4" w:rsidRPr="00630E28" w:rsidRDefault="002D57C4" w:rsidP="002D57C4">
      <w:r>
        <w:t xml:space="preserve">Specifically, the above example shows that the </w:t>
      </w:r>
      <w:r w:rsidRPr="006C075F">
        <w:rPr>
          <w:rStyle w:val="CodeSnippetHighlight"/>
        </w:rPr>
        <w:t>ClientNode</w:t>
      </w:r>
      <w:r>
        <w:t xml:space="preserve"> type needs the </w:t>
      </w:r>
      <w:r w:rsidRPr="006C075F">
        <w:rPr>
          <w:rStyle w:val="CodeSnippetHighlight"/>
        </w:rPr>
        <w:t>notification_port</w:t>
      </w:r>
      <w:r>
        <w:t xml:space="preserve"> value anytime a node of </w:t>
      </w:r>
      <w:r w:rsidRPr="00630E28">
        <w:rPr>
          <w:rStyle w:val="CodeSnippetHighlight"/>
        </w:rPr>
        <w:t>ServerType</w:t>
      </w:r>
      <w:r>
        <w:t xml:space="preserve"> is connected to it using the </w:t>
      </w:r>
      <w:r w:rsidRPr="00922C74">
        <w:rPr>
          <w:rStyle w:val="CodeSnippetHighlight"/>
        </w:rPr>
        <w:t>ConnectsTo</w:t>
      </w:r>
      <w:r>
        <w:t xml:space="preserve"> relationship in order to make it available to its </w:t>
      </w:r>
      <w:r w:rsidRPr="00630E28">
        <w:rPr>
          <w:rStyle w:val="CodeSnippetHighlight"/>
        </w:rPr>
        <w:t>Configure</w:t>
      </w:r>
      <w:r>
        <w:t xml:space="preserve"> operations (scripts). It does this by using the </w:t>
      </w:r>
      <w:r w:rsidRPr="00630E28">
        <w:rPr>
          <w:rStyle w:val="CodeSnippetHighlight"/>
        </w:rPr>
        <w:t>get_attribute</w:t>
      </w:r>
      <w:r>
        <w:t xml:space="preserve"> function to retrieve the </w:t>
      </w:r>
      <w:r w:rsidRPr="00630E28">
        <w:rPr>
          <w:rStyle w:val="CodeSnippetHighlight"/>
        </w:rPr>
        <w:t>notification_port</w:t>
      </w:r>
      <w:r>
        <w:t xml:space="preserve"> attribute from the </w:t>
      </w:r>
      <w:r w:rsidRPr="00630E28">
        <w:rPr>
          <w:rStyle w:val="CodeSnippetHighlight"/>
        </w:rPr>
        <w:t>TARGET</w:t>
      </w:r>
      <w:r>
        <w:t xml:space="preserve"> node of the </w:t>
      </w:r>
      <w:r w:rsidRPr="00630E28">
        <w:rPr>
          <w:rStyle w:val="CodeSnippetHighlight"/>
        </w:rPr>
        <w:t>ConnectsTo</w:t>
      </w:r>
      <w:r>
        <w:t xml:space="preserve"> relationship (which is a node of type </w:t>
      </w:r>
      <w:r w:rsidRPr="00630E28">
        <w:rPr>
          <w:rStyle w:val="CodeSnippetHighlight"/>
        </w:rPr>
        <w:t>ServerNode</w:t>
      </w:r>
      <w:r>
        <w:t xml:space="preserve">) and assigning it to an environment variable named </w:t>
      </w:r>
      <w:r w:rsidRPr="00630E28">
        <w:rPr>
          <w:rStyle w:val="CodeSnippetHighlight"/>
        </w:rPr>
        <w:t>targ_notify_port</w:t>
      </w:r>
      <w:r>
        <w:t>.</w:t>
      </w:r>
    </w:p>
    <w:p w14:paraId="04231220" w14:textId="77777777" w:rsidR="002D57C4" w:rsidRDefault="002D57C4" w:rsidP="002D57C4"/>
    <w:p w14:paraId="507B0CB2" w14:textId="77777777" w:rsidR="002D57C4" w:rsidRDefault="002D57C4" w:rsidP="002D57C4">
      <w:r>
        <w:t xml:space="preserve">It should be noted that the actual port value of the </w:t>
      </w:r>
      <w:r w:rsidRPr="008644DD">
        <w:rPr>
          <w:rStyle w:val="CodeSnippetHighlight"/>
        </w:rPr>
        <w:t>notification_port</w:t>
      </w:r>
      <w:r>
        <w:t xml:space="preserve"> attribute may or may not be the value </w:t>
      </w:r>
      <w:r w:rsidRPr="004B4455">
        <w:rPr>
          <w:rStyle w:val="CodeSnippetHighlight"/>
        </w:rPr>
        <w:t>8000</w:t>
      </w:r>
      <w:r>
        <w:t xml:space="preserve"> as requested on the property; therefore, any node that is dependent on knowing its actual “runtime” value would use the </w:t>
      </w:r>
      <w:r w:rsidRPr="003E6443">
        <w:rPr>
          <w:rStyle w:val="CodeSnippetHighlight"/>
        </w:rPr>
        <w:t>get_attribute</w:t>
      </w:r>
      <w:r>
        <w:t xml:space="preserve"> function instead of the </w:t>
      </w:r>
      <w:r w:rsidRPr="00630E28">
        <w:rPr>
          <w:rStyle w:val="CodeSnippetHighlight"/>
        </w:rPr>
        <w:t>get_property</w:t>
      </w:r>
      <w:r>
        <w:t xml:space="preserve"> function.  </w:t>
      </w:r>
    </w:p>
    <w:p w14:paraId="1BA2F5E9" w14:textId="77777777" w:rsidR="002D57C4" w:rsidRDefault="002D57C4" w:rsidP="002D57C4">
      <w:pPr>
        <w:pStyle w:val="Heading1"/>
        <w:numPr>
          <w:ilvl w:val="0"/>
          <w:numId w:val="3"/>
        </w:numPr>
      </w:pPr>
      <w:bookmarkStart w:id="209" w:name="_Normative_Type_System"/>
      <w:bookmarkStart w:id="210" w:name="_Toc373867848"/>
      <w:bookmarkStart w:id="211" w:name="_Toc379455013"/>
      <w:bookmarkStart w:id="212" w:name="_Toc397688797"/>
      <w:bookmarkStart w:id="213" w:name="_Toc302251687"/>
      <w:bookmarkStart w:id="214" w:name="_Toc445238241"/>
      <w:bookmarkEnd w:id="209"/>
      <w:r>
        <w:lastRenderedPageBreak/>
        <w:t xml:space="preserve">TOSCA </w:t>
      </w:r>
      <w:r w:rsidRPr="000D3593">
        <w:t>Simple</w:t>
      </w:r>
      <w:r>
        <w:t xml:space="preserve"> Profile definition</w:t>
      </w:r>
      <w:bookmarkEnd w:id="210"/>
      <w:r>
        <w:t>s in YAML</w:t>
      </w:r>
      <w:bookmarkEnd w:id="211"/>
      <w:bookmarkEnd w:id="212"/>
      <w:bookmarkEnd w:id="213"/>
      <w:bookmarkEnd w:id="214"/>
    </w:p>
    <w:p w14:paraId="55C0BF0A" w14:textId="77777777" w:rsidR="002D57C4" w:rsidRPr="00DE743E" w:rsidRDefault="002D57C4" w:rsidP="002D57C4">
      <w:r>
        <w:t xml:space="preserve">Except for the examples, this section is </w:t>
      </w:r>
      <w:r w:rsidRPr="00936F64">
        <w:rPr>
          <w:b/>
        </w:rPr>
        <w:t>normative</w:t>
      </w:r>
      <w:r>
        <w:t xml:space="preserve"> and describes all of the YAML grammar, definitions and block structure for all keys and mappings that are defined for the TOSCA Version 1.0 Simple Profile specification that are needed to describe a TOSCA Service Template (in YAML).</w:t>
      </w:r>
    </w:p>
    <w:p w14:paraId="5E6DC2D7" w14:textId="77777777" w:rsidR="002D57C4" w:rsidRDefault="002D57C4" w:rsidP="002D57C4">
      <w:pPr>
        <w:pStyle w:val="Heading2"/>
        <w:numPr>
          <w:ilvl w:val="1"/>
          <w:numId w:val="3"/>
        </w:numPr>
      </w:pPr>
      <w:bookmarkStart w:id="215" w:name="_Toc373867864"/>
      <w:bookmarkStart w:id="216" w:name="_Toc379455014"/>
      <w:bookmarkStart w:id="217" w:name="_Ref382937560"/>
      <w:bookmarkStart w:id="218" w:name="_Toc397688798"/>
      <w:bookmarkStart w:id="219" w:name="_Toc302251688"/>
      <w:bookmarkStart w:id="220" w:name="_Toc445238242"/>
      <w:bookmarkStart w:id="221" w:name="DEFN_TOSCA_NAMESPACE_AND_ALIAS"/>
      <w:bookmarkStart w:id="222" w:name="_Ref372881863"/>
      <w:bookmarkStart w:id="223" w:name="_Toc373867849"/>
      <w:r>
        <w:t>TOSCA Namespace URI and alias</w:t>
      </w:r>
      <w:bookmarkEnd w:id="215"/>
      <w:bookmarkEnd w:id="216"/>
      <w:bookmarkEnd w:id="217"/>
      <w:bookmarkEnd w:id="218"/>
      <w:bookmarkEnd w:id="219"/>
      <w:bookmarkEnd w:id="220"/>
    </w:p>
    <w:bookmarkEnd w:id="221"/>
    <w:p w14:paraId="33D894A3" w14:textId="77777777" w:rsidR="002D57C4" w:rsidRPr="007050E5" w:rsidRDefault="002D57C4" w:rsidP="002D57C4">
      <w:pPr>
        <w:pStyle w:val="NormalaroundTable"/>
      </w:pPr>
      <w:r>
        <w:t>The following TOSCA Namespace URI alias and TOSCA Namespace Alias are reserved values which SHALL be used when identifying the TOSCA Simple Profile version 1.0 specification.</w:t>
      </w:r>
    </w:p>
    <w:tbl>
      <w:tblPr>
        <w:tblW w:w="4919"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2401"/>
        <w:gridCol w:w="3510"/>
        <w:gridCol w:w="4232"/>
      </w:tblGrid>
      <w:tr w:rsidR="002D57C4" w:rsidRPr="00127BCB" w14:paraId="3C8E8412" w14:textId="77777777" w:rsidTr="00502E57">
        <w:trPr>
          <w:trHeight w:val="268"/>
        </w:trPr>
        <w:tc>
          <w:tcPr>
            <w:tcW w:w="2401" w:type="dxa"/>
            <w:shd w:val="clear" w:color="auto" w:fill="D9D9D9"/>
          </w:tcPr>
          <w:p w14:paraId="16CB0596" w14:textId="77777777" w:rsidR="002D57C4" w:rsidRPr="00422683" w:rsidRDefault="002D57C4" w:rsidP="00502E57">
            <w:pPr>
              <w:pStyle w:val="TableText-Heading"/>
            </w:pPr>
            <w:r w:rsidRPr="00422683">
              <w:t xml:space="preserve">Namespace Alias </w:t>
            </w:r>
          </w:p>
        </w:tc>
        <w:tc>
          <w:tcPr>
            <w:tcW w:w="3510" w:type="dxa"/>
            <w:shd w:val="clear" w:color="auto" w:fill="D9D9D9"/>
          </w:tcPr>
          <w:p w14:paraId="05A21334" w14:textId="77777777" w:rsidR="002D57C4" w:rsidRPr="00422683" w:rsidRDefault="002D57C4" w:rsidP="00502E57">
            <w:pPr>
              <w:pStyle w:val="TableText-Heading"/>
            </w:pPr>
            <w:r w:rsidRPr="00422683">
              <w:t>Namespace URI</w:t>
            </w:r>
          </w:p>
        </w:tc>
        <w:tc>
          <w:tcPr>
            <w:tcW w:w="4232" w:type="dxa"/>
            <w:shd w:val="clear" w:color="auto" w:fill="D9D9D9"/>
          </w:tcPr>
          <w:p w14:paraId="35C75ED9" w14:textId="77777777" w:rsidR="002D57C4" w:rsidRPr="00422683" w:rsidRDefault="002D57C4" w:rsidP="00502E57">
            <w:pPr>
              <w:pStyle w:val="TableText-Heading"/>
            </w:pPr>
            <w:r w:rsidRPr="00422683">
              <w:t>Specification Description</w:t>
            </w:r>
          </w:p>
        </w:tc>
      </w:tr>
      <w:tr w:rsidR="002D57C4" w:rsidRPr="00127BCB" w14:paraId="3E89182B" w14:textId="77777777" w:rsidTr="00502E57">
        <w:trPr>
          <w:trHeight w:val="84"/>
        </w:trPr>
        <w:tc>
          <w:tcPr>
            <w:tcW w:w="2401" w:type="dxa"/>
          </w:tcPr>
          <w:p w14:paraId="426D8D31" w14:textId="77777777" w:rsidR="002D57C4" w:rsidRPr="00CC376B" w:rsidRDefault="002D57C4" w:rsidP="00502E57">
            <w:pPr>
              <w:pStyle w:val="TableText"/>
            </w:pPr>
            <w:r>
              <w:t>tosca_simple_yaml_1_0</w:t>
            </w:r>
          </w:p>
        </w:tc>
        <w:tc>
          <w:tcPr>
            <w:tcW w:w="3510" w:type="dxa"/>
          </w:tcPr>
          <w:p w14:paraId="7FCE64CB" w14:textId="77777777" w:rsidR="002D57C4" w:rsidRPr="00CC376B" w:rsidRDefault="008C123E" w:rsidP="00502E57">
            <w:pPr>
              <w:pStyle w:val="TableText"/>
            </w:pPr>
            <w:hyperlink r:id="rId65" w:history="1">
              <w:r w:rsidR="002D57C4" w:rsidRPr="00E93DE7">
                <w:rPr>
                  <w:rStyle w:val="Hyperlink"/>
                </w:rPr>
                <w:t>http://docs.oasis-open.org/tosca/ns/simple/yaml/1.0</w:t>
              </w:r>
            </w:hyperlink>
          </w:p>
        </w:tc>
        <w:tc>
          <w:tcPr>
            <w:tcW w:w="4232" w:type="dxa"/>
          </w:tcPr>
          <w:p w14:paraId="2BFDB157" w14:textId="77777777" w:rsidR="002D57C4" w:rsidRPr="00CC376B" w:rsidRDefault="002D57C4" w:rsidP="00502E57">
            <w:pPr>
              <w:pStyle w:val="TableText"/>
            </w:pPr>
            <w:r>
              <w:t>The TOSCA Simple Profile v1.0 (YAML) target namespace and namespace alias.</w:t>
            </w:r>
          </w:p>
        </w:tc>
      </w:tr>
    </w:tbl>
    <w:p w14:paraId="2C7100FD" w14:textId="77777777" w:rsidR="002D57C4" w:rsidRDefault="002D57C4" w:rsidP="002D57C4">
      <w:pPr>
        <w:pStyle w:val="Heading3"/>
        <w:numPr>
          <w:ilvl w:val="2"/>
          <w:numId w:val="3"/>
        </w:numPr>
      </w:pPr>
      <w:bookmarkStart w:id="224" w:name="_Toc373867861"/>
      <w:bookmarkStart w:id="225" w:name="_Toc379455070"/>
      <w:bookmarkStart w:id="226" w:name="_Toc397688799"/>
      <w:bookmarkStart w:id="227" w:name="_Toc379455015"/>
      <w:r>
        <w:t>TOSCA Namespace prefix</w:t>
      </w:r>
    </w:p>
    <w:p w14:paraId="063FBBD0" w14:textId="77777777" w:rsidR="002D57C4" w:rsidRPr="007050E5" w:rsidRDefault="002D57C4" w:rsidP="002D57C4">
      <w:pPr>
        <w:pStyle w:val="NormalaroundTable"/>
      </w:pPr>
      <w:r>
        <w:t>The following TOSCA Namespace prefix is a reserved value and SHALL be used to reference the default TOSCA Namespace URI as declared in TOSCA Service Templates.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2491"/>
        <w:gridCol w:w="7613"/>
      </w:tblGrid>
      <w:tr w:rsidR="002D57C4" w:rsidRPr="00127BCB" w14:paraId="4000D8DB" w14:textId="77777777" w:rsidTr="00502E57">
        <w:trPr>
          <w:trHeight w:val="268"/>
        </w:trPr>
        <w:tc>
          <w:tcPr>
            <w:tcW w:w="2491" w:type="dxa"/>
            <w:shd w:val="clear" w:color="auto" w:fill="D9D9D9"/>
          </w:tcPr>
          <w:p w14:paraId="5614BC21" w14:textId="77777777" w:rsidR="002D57C4" w:rsidRPr="00422683" w:rsidRDefault="002D57C4" w:rsidP="00502E57">
            <w:pPr>
              <w:pStyle w:val="TableText-Heading"/>
            </w:pPr>
            <w:r w:rsidRPr="00422683">
              <w:t>Namespace Prefix</w:t>
            </w:r>
          </w:p>
        </w:tc>
        <w:tc>
          <w:tcPr>
            <w:tcW w:w="7613" w:type="dxa"/>
            <w:shd w:val="clear" w:color="auto" w:fill="D9D9D9"/>
          </w:tcPr>
          <w:p w14:paraId="74822636" w14:textId="77777777" w:rsidR="002D57C4" w:rsidRPr="00422683" w:rsidRDefault="002D57C4" w:rsidP="00502E57">
            <w:pPr>
              <w:pStyle w:val="TableText-Heading"/>
            </w:pPr>
            <w:r w:rsidRPr="00422683">
              <w:t>Specification Description</w:t>
            </w:r>
          </w:p>
        </w:tc>
      </w:tr>
      <w:tr w:rsidR="002D57C4" w:rsidRPr="00127BCB" w14:paraId="2FCE698E" w14:textId="77777777" w:rsidTr="00502E57">
        <w:trPr>
          <w:trHeight w:val="84"/>
        </w:trPr>
        <w:tc>
          <w:tcPr>
            <w:tcW w:w="2491" w:type="dxa"/>
          </w:tcPr>
          <w:p w14:paraId="7B8C317B" w14:textId="77777777" w:rsidR="002D57C4" w:rsidRPr="00CC376B" w:rsidRDefault="002D57C4" w:rsidP="00502E57">
            <w:pPr>
              <w:pStyle w:val="TableText"/>
            </w:pPr>
            <w:r>
              <w:t>tosca</w:t>
            </w:r>
          </w:p>
        </w:tc>
        <w:tc>
          <w:tcPr>
            <w:tcW w:w="7613" w:type="dxa"/>
          </w:tcPr>
          <w:p w14:paraId="4C53396A" w14:textId="77777777" w:rsidR="002D57C4" w:rsidRPr="00CC376B" w:rsidRDefault="002D57C4" w:rsidP="00502E57">
            <w:pPr>
              <w:pStyle w:val="TableText"/>
            </w:pPr>
            <w:r>
              <w:t xml:space="preserve">The reserved TOSCA Simple Profile Specification prefix that can be associated with the default TOSCA Namespace URI </w:t>
            </w:r>
          </w:p>
        </w:tc>
      </w:tr>
    </w:tbl>
    <w:p w14:paraId="1CB44275" w14:textId="77777777" w:rsidR="002D57C4" w:rsidRDefault="002D57C4" w:rsidP="002D57C4">
      <w:pPr>
        <w:pStyle w:val="Heading3"/>
        <w:numPr>
          <w:ilvl w:val="2"/>
          <w:numId w:val="3"/>
        </w:numPr>
      </w:pPr>
      <w:r>
        <w:t>TOSCA Namespacing in TOSCA Service Templates</w:t>
      </w:r>
    </w:p>
    <w:p w14:paraId="4A663C20" w14:textId="77777777" w:rsidR="002D57C4" w:rsidRDefault="002D57C4" w:rsidP="002D57C4">
      <w:r>
        <w:t>In the TOSCA Simple Profile, TOSCA Service Templates MUST always have, as the first line of YAML, the keyword “</w:t>
      </w:r>
      <w:r w:rsidRPr="0096695A">
        <w:rPr>
          <w:rStyle w:val="CodeSnippetHighlight"/>
        </w:rPr>
        <w:t>tosca_definitions_version</w:t>
      </w:r>
      <w:r>
        <w:t>” with an associated TOSCA Namespace Alias value.  This single line accomplishes the following:</w:t>
      </w:r>
    </w:p>
    <w:p w14:paraId="4F1D6540" w14:textId="77777777" w:rsidR="002D57C4" w:rsidRDefault="002D57C4" w:rsidP="002D57C4">
      <w:pPr>
        <w:pStyle w:val="ListParagraph"/>
        <w:numPr>
          <w:ilvl w:val="0"/>
          <w:numId w:val="67"/>
        </w:numPr>
      </w:pPr>
      <w:r>
        <w:t>Establishes the TOSCA Simple Profile Specification version whose grammar MUST be used to parse and interpret the contents for the remainder of the TOSCA Service Template.</w:t>
      </w:r>
    </w:p>
    <w:p w14:paraId="35C228FC" w14:textId="77777777" w:rsidR="002D57C4" w:rsidRDefault="002D57C4" w:rsidP="002D57C4">
      <w:pPr>
        <w:pStyle w:val="ListParagraph"/>
        <w:numPr>
          <w:ilvl w:val="0"/>
          <w:numId w:val="67"/>
        </w:numPr>
      </w:pPr>
      <w:r>
        <w:t>Establishes the default TOSCA Namespace URI and Namespace Prefix for all types found in the document that are not explicitly namespaced.</w:t>
      </w:r>
    </w:p>
    <w:p w14:paraId="74AB1220" w14:textId="77777777" w:rsidR="002D57C4" w:rsidRDefault="002D57C4" w:rsidP="002D57C4">
      <w:pPr>
        <w:pStyle w:val="ListParagraph"/>
        <w:numPr>
          <w:ilvl w:val="0"/>
          <w:numId w:val="67"/>
        </w:numPr>
      </w:pPr>
      <w:r>
        <w:t>Automatically imports (without the use of an explicit import statement) the normative type definitions (e.g., Node, Relationship, Capability, Artifact, etc.) that are associated with the TOSCA Simple Profile Specification the TOSCA Namespace Alias value identifies.</w:t>
      </w:r>
    </w:p>
    <w:p w14:paraId="61E359DF" w14:textId="77777777" w:rsidR="002D57C4" w:rsidRDefault="002D57C4" w:rsidP="002D57C4">
      <w:pPr>
        <w:pStyle w:val="ListParagraph"/>
        <w:numPr>
          <w:ilvl w:val="0"/>
          <w:numId w:val="67"/>
        </w:numPr>
      </w:pPr>
      <w:r>
        <w:t>Associates the TOSCA Namespace URI and Namespace Prefix to the automatically imported TOSCA type definitions.</w:t>
      </w:r>
    </w:p>
    <w:p w14:paraId="69FBB0C7" w14:textId="77777777" w:rsidR="002D57C4" w:rsidRDefault="002D57C4" w:rsidP="002D57C4">
      <w:pPr>
        <w:pStyle w:val="Heading3"/>
        <w:numPr>
          <w:ilvl w:val="2"/>
          <w:numId w:val="3"/>
        </w:numPr>
      </w:pPr>
      <w:r>
        <w:t xml:space="preserve">Rules to avoid namespace collisions </w:t>
      </w:r>
    </w:p>
    <w:p w14:paraId="77B9AA4A" w14:textId="77777777" w:rsidR="002D57C4" w:rsidRPr="00886C28" w:rsidRDefault="002D57C4" w:rsidP="002D57C4">
      <w:r>
        <w:t xml:space="preserve">TOSCA Simple Profiles allows template authors to declare their own types and templates and assign them simple names with no apparent namespaces.  Since TOSCA Service Templates can import other service templates to introduce new types and topologies of templates that can be used to provide concrete implementations (or substitute) for abstract nodes.  Rules are needed so that TOSCA Orchestrators know how to avoid collisions and apply their own namespaces when import and nesting occur. </w:t>
      </w:r>
    </w:p>
    <w:p w14:paraId="28C6DD95" w14:textId="77777777" w:rsidR="002D57C4" w:rsidRDefault="002D57C4" w:rsidP="002D57C4">
      <w:pPr>
        <w:pStyle w:val="Heading4"/>
        <w:numPr>
          <w:ilvl w:val="3"/>
          <w:numId w:val="3"/>
        </w:numPr>
      </w:pPr>
      <w:r>
        <w:lastRenderedPageBreak/>
        <w:t>Additional Requirements</w:t>
      </w:r>
    </w:p>
    <w:p w14:paraId="702F6AFA" w14:textId="77777777" w:rsidR="002D57C4" w:rsidRDefault="002D57C4" w:rsidP="002D57C4">
      <w:pPr>
        <w:pStyle w:val="ListParagraph"/>
        <w:numPr>
          <w:ilvl w:val="0"/>
          <w:numId w:val="68"/>
        </w:numPr>
      </w:pPr>
      <w:r>
        <w:t>Since TOSCA Service Templates can import (or substitute in) other Service Templates, TOSCA Orchestrators and tooling will encounter the “</w:t>
      </w:r>
      <w:r w:rsidRPr="0096695A">
        <w:rPr>
          <w:rStyle w:val="CodeSnippetHighlight"/>
        </w:rPr>
        <w:t>tosca_definitions_version</w:t>
      </w:r>
      <w:r>
        <w:t>” statement for each imported template.  In these cases, the following additional requirements apply:</w:t>
      </w:r>
    </w:p>
    <w:p w14:paraId="6627EE75" w14:textId="77777777" w:rsidR="002D57C4" w:rsidRDefault="002D57C4" w:rsidP="002D57C4">
      <w:pPr>
        <w:pStyle w:val="ListParagraph"/>
        <w:numPr>
          <w:ilvl w:val="1"/>
          <w:numId w:val="68"/>
        </w:numPr>
      </w:pPr>
      <w:r>
        <w:t>Imported type definitions with the same Namespace URI, local name and version SHALL be equivalent.</w:t>
      </w:r>
    </w:p>
    <w:p w14:paraId="24F3DF3D" w14:textId="77777777" w:rsidR="002D57C4" w:rsidRDefault="002D57C4" w:rsidP="002D57C4">
      <w:pPr>
        <w:pStyle w:val="ListParagraph"/>
        <w:numPr>
          <w:ilvl w:val="1"/>
          <w:numId w:val="68"/>
        </w:numPr>
      </w:pPr>
      <w:r>
        <w:t>If different values of the “</w:t>
      </w:r>
      <w:r w:rsidRPr="0096695A">
        <w:rPr>
          <w:rStyle w:val="CodeSnippetHighlight"/>
        </w:rPr>
        <w:t>tosca_definitions_version</w:t>
      </w:r>
      <w:r>
        <w:t>” are encountered, their corresponding type definitions MUST be uniquely identifiable using their corresponding Namespace URI using a different Namespace prefix.</w:t>
      </w:r>
    </w:p>
    <w:p w14:paraId="3AC7EDBE" w14:textId="77777777" w:rsidR="002D57C4" w:rsidRDefault="002D57C4" w:rsidP="002D57C4">
      <w:pPr>
        <w:pStyle w:val="ListParagraph"/>
        <w:numPr>
          <w:ilvl w:val="0"/>
          <w:numId w:val="68"/>
        </w:numPr>
      </w:pPr>
      <w:r>
        <w:t>Duplicate local names (i.e., within the same Service Template SHALL be considered an error.  These include, but are not limited to duplicate names found for the following definitions:</w:t>
      </w:r>
    </w:p>
    <w:p w14:paraId="22F86FE9" w14:textId="77777777" w:rsidR="002D57C4" w:rsidRDefault="002D57C4" w:rsidP="002D57C4">
      <w:pPr>
        <w:pStyle w:val="ListParagraph"/>
        <w:numPr>
          <w:ilvl w:val="1"/>
          <w:numId w:val="68"/>
        </w:numPr>
      </w:pPr>
      <w:r>
        <w:t>Repositories (repositories)</w:t>
      </w:r>
    </w:p>
    <w:p w14:paraId="2FEA07FA" w14:textId="77777777" w:rsidR="002D57C4" w:rsidRDefault="002D57C4" w:rsidP="002D57C4">
      <w:pPr>
        <w:pStyle w:val="ListParagraph"/>
        <w:numPr>
          <w:ilvl w:val="1"/>
          <w:numId w:val="68"/>
        </w:numPr>
      </w:pPr>
      <w:r>
        <w:t>Data Types (data_types)</w:t>
      </w:r>
    </w:p>
    <w:p w14:paraId="4040BC7D" w14:textId="77777777" w:rsidR="002D57C4" w:rsidRDefault="002D57C4" w:rsidP="002D57C4">
      <w:pPr>
        <w:pStyle w:val="ListParagraph"/>
        <w:numPr>
          <w:ilvl w:val="1"/>
          <w:numId w:val="68"/>
        </w:numPr>
      </w:pPr>
      <w:r>
        <w:t>Node Types (node_types)</w:t>
      </w:r>
    </w:p>
    <w:p w14:paraId="0E8BE9DF" w14:textId="77777777" w:rsidR="002D57C4" w:rsidRDefault="002D57C4" w:rsidP="002D57C4">
      <w:pPr>
        <w:pStyle w:val="ListParagraph"/>
        <w:numPr>
          <w:ilvl w:val="1"/>
          <w:numId w:val="68"/>
        </w:numPr>
      </w:pPr>
      <w:r>
        <w:t>Relationship Types (relationship_types)</w:t>
      </w:r>
    </w:p>
    <w:p w14:paraId="2897B70D" w14:textId="77777777" w:rsidR="002D57C4" w:rsidRDefault="002D57C4" w:rsidP="002D57C4">
      <w:pPr>
        <w:pStyle w:val="ListParagraph"/>
        <w:numPr>
          <w:ilvl w:val="1"/>
          <w:numId w:val="68"/>
        </w:numPr>
      </w:pPr>
      <w:r>
        <w:t>Capability Types (capability_types)</w:t>
      </w:r>
    </w:p>
    <w:p w14:paraId="5F56398C" w14:textId="77777777" w:rsidR="002D57C4" w:rsidRDefault="002D57C4" w:rsidP="002D57C4">
      <w:pPr>
        <w:pStyle w:val="ListParagraph"/>
        <w:numPr>
          <w:ilvl w:val="1"/>
          <w:numId w:val="68"/>
        </w:numPr>
      </w:pPr>
      <w:r>
        <w:t>Artifact Types (artifact_types)</w:t>
      </w:r>
    </w:p>
    <w:p w14:paraId="09EAA92C" w14:textId="77777777" w:rsidR="002D57C4" w:rsidRDefault="002D57C4" w:rsidP="002D57C4">
      <w:pPr>
        <w:pStyle w:val="ListParagraph"/>
        <w:numPr>
          <w:ilvl w:val="1"/>
          <w:numId w:val="68"/>
        </w:numPr>
      </w:pPr>
      <w:r>
        <w:t>Interface Types (interface_types)</w:t>
      </w:r>
    </w:p>
    <w:p w14:paraId="0A68B363" w14:textId="77777777" w:rsidR="002D57C4" w:rsidRDefault="002D57C4" w:rsidP="002D57C4">
      <w:pPr>
        <w:pStyle w:val="ListParagraph"/>
        <w:numPr>
          <w:ilvl w:val="0"/>
          <w:numId w:val="68"/>
        </w:numPr>
      </w:pPr>
      <w:r>
        <w:t>Duplicate Template names within a Service Template’s Topology Template SHALL be considered an error.  These include, but are not limited to duplicate names found for the following template types:</w:t>
      </w:r>
    </w:p>
    <w:p w14:paraId="6DB68B7E" w14:textId="77777777" w:rsidR="002D57C4" w:rsidRDefault="002D57C4" w:rsidP="002D57C4">
      <w:pPr>
        <w:pStyle w:val="ListParagraph"/>
        <w:numPr>
          <w:ilvl w:val="1"/>
          <w:numId w:val="68"/>
        </w:numPr>
      </w:pPr>
      <w:r>
        <w:t>Node Templates (node_templates)</w:t>
      </w:r>
    </w:p>
    <w:p w14:paraId="0F125943" w14:textId="77777777" w:rsidR="002D57C4" w:rsidRDefault="002D57C4" w:rsidP="002D57C4">
      <w:pPr>
        <w:pStyle w:val="ListParagraph"/>
        <w:numPr>
          <w:ilvl w:val="1"/>
          <w:numId w:val="68"/>
        </w:numPr>
      </w:pPr>
      <w:r>
        <w:t>Relationship Templates (relationship_templates)</w:t>
      </w:r>
    </w:p>
    <w:p w14:paraId="4DF715D0" w14:textId="77777777" w:rsidR="002D57C4" w:rsidRDefault="002D57C4" w:rsidP="002D57C4">
      <w:pPr>
        <w:pStyle w:val="ListParagraph"/>
        <w:numPr>
          <w:ilvl w:val="1"/>
          <w:numId w:val="68"/>
        </w:numPr>
      </w:pPr>
      <w:r>
        <w:t>Inputs (inputs)</w:t>
      </w:r>
    </w:p>
    <w:p w14:paraId="1B0CA86D" w14:textId="77777777" w:rsidR="002D57C4" w:rsidRDefault="002D57C4" w:rsidP="002D57C4">
      <w:pPr>
        <w:pStyle w:val="ListParagraph"/>
        <w:numPr>
          <w:ilvl w:val="1"/>
          <w:numId w:val="68"/>
        </w:numPr>
      </w:pPr>
      <w:r>
        <w:t>Outputs (outputs)</w:t>
      </w:r>
    </w:p>
    <w:p w14:paraId="4FA62B99" w14:textId="77777777" w:rsidR="002D57C4" w:rsidRDefault="002D57C4" w:rsidP="002D57C4">
      <w:pPr>
        <w:pStyle w:val="ListParagraph"/>
        <w:numPr>
          <w:ilvl w:val="1"/>
          <w:numId w:val="68"/>
        </w:numPr>
      </w:pPr>
      <w:r>
        <w:t>Groups (groups)</w:t>
      </w:r>
    </w:p>
    <w:p w14:paraId="34E369CB" w14:textId="77777777" w:rsidR="002D57C4" w:rsidRDefault="002D57C4" w:rsidP="002D57C4">
      <w:pPr>
        <w:pStyle w:val="ListParagraph"/>
        <w:numPr>
          <w:ilvl w:val="0"/>
          <w:numId w:val="68"/>
        </w:numPr>
      </w:pPr>
      <w:r>
        <w:t>Duplicate names for the following keynames within Types or Templates SHALL be considered an error.  These include, but are not limited to duplicate names found for the following keynames:</w:t>
      </w:r>
    </w:p>
    <w:p w14:paraId="135E6917" w14:textId="77777777" w:rsidR="002D57C4" w:rsidRDefault="002D57C4" w:rsidP="002D57C4">
      <w:pPr>
        <w:pStyle w:val="ListParagraph"/>
        <w:numPr>
          <w:ilvl w:val="1"/>
          <w:numId w:val="68"/>
        </w:numPr>
      </w:pPr>
      <w:r>
        <w:t>Properties (properties)</w:t>
      </w:r>
    </w:p>
    <w:p w14:paraId="27F250C1" w14:textId="77777777" w:rsidR="002D57C4" w:rsidRDefault="002D57C4" w:rsidP="002D57C4">
      <w:pPr>
        <w:pStyle w:val="ListParagraph"/>
        <w:numPr>
          <w:ilvl w:val="1"/>
          <w:numId w:val="68"/>
        </w:numPr>
      </w:pPr>
      <w:r>
        <w:t>Attributes (attributes)</w:t>
      </w:r>
    </w:p>
    <w:p w14:paraId="1610B4D6" w14:textId="77777777" w:rsidR="002D57C4" w:rsidRDefault="002D57C4" w:rsidP="002D57C4">
      <w:pPr>
        <w:pStyle w:val="ListParagraph"/>
        <w:numPr>
          <w:ilvl w:val="1"/>
          <w:numId w:val="68"/>
        </w:numPr>
      </w:pPr>
      <w:r>
        <w:t>Artifacts (artifacts)</w:t>
      </w:r>
    </w:p>
    <w:p w14:paraId="19F63C7A" w14:textId="77777777" w:rsidR="002D57C4" w:rsidRDefault="002D57C4" w:rsidP="002D57C4">
      <w:pPr>
        <w:pStyle w:val="ListParagraph"/>
        <w:numPr>
          <w:ilvl w:val="1"/>
          <w:numId w:val="68"/>
        </w:numPr>
      </w:pPr>
      <w:r>
        <w:t>Requirements (requirements)</w:t>
      </w:r>
    </w:p>
    <w:p w14:paraId="167AD9C8" w14:textId="77777777" w:rsidR="002D57C4" w:rsidRDefault="002D57C4" w:rsidP="002D57C4">
      <w:pPr>
        <w:pStyle w:val="ListParagraph"/>
        <w:numPr>
          <w:ilvl w:val="1"/>
          <w:numId w:val="68"/>
        </w:numPr>
      </w:pPr>
      <w:r>
        <w:t>Capabilities (capabilities)</w:t>
      </w:r>
    </w:p>
    <w:p w14:paraId="02018FBF" w14:textId="77777777" w:rsidR="002D57C4" w:rsidRDefault="002D57C4" w:rsidP="002D57C4">
      <w:pPr>
        <w:pStyle w:val="ListParagraph"/>
        <w:numPr>
          <w:ilvl w:val="1"/>
          <w:numId w:val="68"/>
        </w:numPr>
      </w:pPr>
      <w:r>
        <w:t>Interfaces (interfaces)</w:t>
      </w:r>
    </w:p>
    <w:p w14:paraId="10F44DCF" w14:textId="77777777" w:rsidR="002D57C4" w:rsidRDefault="002D57C4" w:rsidP="002D57C4">
      <w:pPr>
        <w:pStyle w:val="Heading2"/>
        <w:numPr>
          <w:ilvl w:val="1"/>
          <w:numId w:val="3"/>
        </w:numPr>
      </w:pPr>
      <w:bookmarkStart w:id="228" w:name="_Toc421001370"/>
      <w:bookmarkStart w:id="229" w:name="_Toc421001371"/>
      <w:bookmarkStart w:id="230" w:name="_Toc421001372"/>
      <w:bookmarkStart w:id="231" w:name="_Toc302251689"/>
      <w:bookmarkStart w:id="232" w:name="_Toc445238243"/>
      <w:bookmarkEnd w:id="228"/>
      <w:bookmarkEnd w:id="229"/>
      <w:bookmarkEnd w:id="230"/>
      <w:r>
        <w:t>Parameter and property types</w:t>
      </w:r>
      <w:bookmarkEnd w:id="224"/>
      <w:bookmarkEnd w:id="225"/>
      <w:bookmarkEnd w:id="226"/>
      <w:bookmarkEnd w:id="231"/>
      <w:bookmarkEnd w:id="232"/>
    </w:p>
    <w:p w14:paraId="0759B341" w14:textId="77777777" w:rsidR="002D57C4" w:rsidRPr="00C028FF" w:rsidRDefault="002D57C4" w:rsidP="002D57C4">
      <w:r w:rsidRPr="00C028FF">
        <w:t>This clause describes the primitive types that are used for</w:t>
      </w:r>
      <w:r>
        <w:t xml:space="preserve"> declaring normative properties,</w:t>
      </w:r>
      <w:r w:rsidRPr="00C028FF">
        <w:t xml:space="preserve"> parameters </w:t>
      </w:r>
      <w:r>
        <w:t xml:space="preserve">and grammar elements </w:t>
      </w:r>
      <w:r w:rsidRPr="00C028FF">
        <w:t>throughout this specification.</w:t>
      </w:r>
    </w:p>
    <w:p w14:paraId="173E7FCF" w14:textId="77777777" w:rsidR="002D57C4" w:rsidRDefault="002D57C4" w:rsidP="002D57C4">
      <w:pPr>
        <w:pStyle w:val="Heading3"/>
        <w:numPr>
          <w:ilvl w:val="2"/>
          <w:numId w:val="3"/>
        </w:numPr>
      </w:pPr>
      <w:bookmarkStart w:id="233" w:name="_Toc373867862"/>
      <w:bookmarkStart w:id="234" w:name="_Toc379455071"/>
      <w:r>
        <w:t>Referenced YAML</w:t>
      </w:r>
      <w:bookmarkEnd w:id="233"/>
      <w:r>
        <w:t xml:space="preserve"> Types</w:t>
      </w:r>
      <w:bookmarkEnd w:id="234"/>
    </w:p>
    <w:p w14:paraId="53B9EEB5" w14:textId="77777777" w:rsidR="002D57C4" w:rsidRDefault="002D57C4" w:rsidP="002D57C4">
      <w:pPr>
        <w:pStyle w:val="NormalaroundTable"/>
      </w:pPr>
      <w:r>
        <w:t xml:space="preserve">Many of the types we use in this profile are built-in types from the </w:t>
      </w:r>
      <w:hyperlink r:id="rId66" w:history="1">
        <w:r w:rsidRPr="00405439">
          <w:rPr>
            <w:rStyle w:val="Hyperlink"/>
          </w:rPr>
          <w:t>YAML 1.2 specification</w:t>
        </w:r>
      </w:hyperlink>
      <w:r>
        <w:t xml:space="preserve"> (i.e., those identified by the “</w:t>
      </w:r>
      <w:r w:rsidRPr="00DF4B15">
        <w:t>tag:yaml.org,2002</w:t>
      </w:r>
      <w:r>
        <w:t>” version tag) [</w:t>
      </w:r>
      <w:hyperlink w:anchor="REF_YAML_1_2" w:history="1">
        <w:r w:rsidRPr="00B2026A">
          <w:rPr>
            <w:rStyle w:val="Hyperlink"/>
          </w:rPr>
          <w:t>YAML-1.2</w:t>
        </w:r>
      </w:hyperlink>
      <w:r>
        <w:t xml:space="preserve">]. </w:t>
      </w:r>
    </w:p>
    <w:p w14:paraId="1F076CAC" w14:textId="77777777" w:rsidR="002D57C4" w:rsidRPr="00DF4B15" w:rsidRDefault="002D57C4" w:rsidP="002D57C4">
      <w:pPr>
        <w:pStyle w:val="NormalaroundTable"/>
      </w:pPr>
      <w:r>
        <w:t>The following table declares the valid YAML type URIs and aliases that SHALL be used when possible when defining parameters or properties within TOSCA Service Templates using this specification:</w:t>
      </w:r>
    </w:p>
    <w:tbl>
      <w:tblPr>
        <w:tblW w:w="6840"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4A0" w:firstRow="1" w:lastRow="0" w:firstColumn="1" w:lastColumn="0" w:noHBand="0" w:noVBand="1"/>
      </w:tblPr>
      <w:tblGrid>
        <w:gridCol w:w="1951"/>
        <w:gridCol w:w="4889"/>
      </w:tblGrid>
      <w:tr w:rsidR="002D57C4" w14:paraId="5A28F1CF" w14:textId="77777777" w:rsidTr="00502E57">
        <w:trPr>
          <w:cantSplit/>
        </w:trPr>
        <w:tc>
          <w:tcPr>
            <w:tcW w:w="1951" w:type="dxa"/>
            <w:shd w:val="clear" w:color="auto" w:fill="D9D9D9"/>
          </w:tcPr>
          <w:p w14:paraId="7AE0D0EE" w14:textId="77777777" w:rsidR="002D57C4" w:rsidRPr="00422683" w:rsidRDefault="002D57C4" w:rsidP="00502E57">
            <w:pPr>
              <w:pStyle w:val="TableText-Heading"/>
            </w:pPr>
            <w:r w:rsidRPr="00422683">
              <w:lastRenderedPageBreak/>
              <w:t>Valid aliases</w:t>
            </w:r>
          </w:p>
        </w:tc>
        <w:tc>
          <w:tcPr>
            <w:tcW w:w="4889" w:type="dxa"/>
            <w:shd w:val="clear" w:color="auto" w:fill="D9D9D9"/>
          </w:tcPr>
          <w:p w14:paraId="1DBC417C" w14:textId="77777777" w:rsidR="002D57C4" w:rsidRPr="00422683" w:rsidRDefault="002D57C4" w:rsidP="00502E57">
            <w:pPr>
              <w:pStyle w:val="TableText-Heading"/>
            </w:pPr>
            <w:r w:rsidRPr="00422683">
              <w:t>Type URI</w:t>
            </w:r>
          </w:p>
        </w:tc>
      </w:tr>
      <w:tr w:rsidR="002D57C4" w14:paraId="1E9FC88C" w14:textId="77777777" w:rsidTr="00502E57">
        <w:trPr>
          <w:cantSplit/>
        </w:trPr>
        <w:tc>
          <w:tcPr>
            <w:tcW w:w="1951" w:type="dxa"/>
          </w:tcPr>
          <w:p w14:paraId="6FD18224" w14:textId="77777777" w:rsidR="002D57C4" w:rsidRDefault="002D57C4" w:rsidP="00502E57">
            <w:pPr>
              <w:pStyle w:val="TableText"/>
            </w:pPr>
            <w:bookmarkStart w:id="235" w:name="TYPE_YAML_STRING"/>
            <w:r>
              <w:t>string</w:t>
            </w:r>
            <w:bookmarkEnd w:id="235"/>
          </w:p>
        </w:tc>
        <w:tc>
          <w:tcPr>
            <w:tcW w:w="4889" w:type="dxa"/>
          </w:tcPr>
          <w:p w14:paraId="537A8727" w14:textId="77777777" w:rsidR="002D57C4" w:rsidRPr="008F5D59" w:rsidRDefault="002D57C4" w:rsidP="00502E57">
            <w:pPr>
              <w:pStyle w:val="TableText"/>
            </w:pPr>
            <w:r w:rsidRPr="00A00972">
              <w:t>tag:yaml.org,2002:str (</w:t>
            </w:r>
            <w:r>
              <w:t>d</w:t>
            </w:r>
            <w:r w:rsidRPr="0006379C">
              <w:t>efault</w:t>
            </w:r>
            <w:r w:rsidRPr="00A00972">
              <w:t>)</w:t>
            </w:r>
          </w:p>
        </w:tc>
      </w:tr>
      <w:tr w:rsidR="002D57C4" w14:paraId="1783BBF1" w14:textId="77777777" w:rsidTr="00502E57">
        <w:trPr>
          <w:cantSplit/>
        </w:trPr>
        <w:tc>
          <w:tcPr>
            <w:tcW w:w="1951" w:type="dxa"/>
          </w:tcPr>
          <w:p w14:paraId="72DD737B" w14:textId="77777777" w:rsidR="002D57C4" w:rsidRPr="00D703BD" w:rsidRDefault="002D57C4" w:rsidP="00502E57">
            <w:pPr>
              <w:pStyle w:val="TableText"/>
              <w:rPr>
                <w:iCs/>
              </w:rPr>
            </w:pPr>
            <w:bookmarkStart w:id="236" w:name="TYPE_YAML_INTEGER"/>
            <w:r>
              <w:t>integer</w:t>
            </w:r>
            <w:bookmarkEnd w:id="236"/>
          </w:p>
        </w:tc>
        <w:tc>
          <w:tcPr>
            <w:tcW w:w="4889" w:type="dxa"/>
          </w:tcPr>
          <w:p w14:paraId="34A4209B" w14:textId="77777777" w:rsidR="002D57C4" w:rsidRPr="00D703BD" w:rsidRDefault="002D57C4" w:rsidP="00502E57">
            <w:pPr>
              <w:pStyle w:val="TableText"/>
              <w:rPr>
                <w:iCs/>
              </w:rPr>
            </w:pPr>
            <w:r w:rsidRPr="008F5D59">
              <w:t>tag:yaml.org,2002:int</w:t>
            </w:r>
          </w:p>
        </w:tc>
      </w:tr>
      <w:tr w:rsidR="002D57C4" w14:paraId="4AD0056E" w14:textId="77777777" w:rsidTr="00502E57">
        <w:trPr>
          <w:cantSplit/>
        </w:trPr>
        <w:tc>
          <w:tcPr>
            <w:tcW w:w="1951" w:type="dxa"/>
          </w:tcPr>
          <w:p w14:paraId="33CDDA07" w14:textId="77777777" w:rsidR="002D57C4" w:rsidRPr="00D703BD" w:rsidRDefault="002D57C4" w:rsidP="00502E57">
            <w:pPr>
              <w:pStyle w:val="TableText"/>
              <w:rPr>
                <w:iCs/>
              </w:rPr>
            </w:pPr>
            <w:bookmarkStart w:id="237" w:name="TYPE_YAML_FLOAT"/>
            <w:r>
              <w:rPr>
                <w:iCs/>
              </w:rPr>
              <w:t>float</w:t>
            </w:r>
            <w:bookmarkEnd w:id="237"/>
          </w:p>
        </w:tc>
        <w:tc>
          <w:tcPr>
            <w:tcW w:w="4889" w:type="dxa"/>
          </w:tcPr>
          <w:p w14:paraId="7B321156" w14:textId="77777777" w:rsidR="002D57C4" w:rsidRPr="00D703BD" w:rsidRDefault="002D57C4" w:rsidP="00502E57">
            <w:pPr>
              <w:pStyle w:val="TableText"/>
              <w:rPr>
                <w:iCs/>
              </w:rPr>
            </w:pPr>
            <w:r w:rsidRPr="00DF4B15">
              <w:t>tag:yaml.org,2002:float</w:t>
            </w:r>
          </w:p>
        </w:tc>
      </w:tr>
      <w:tr w:rsidR="002D57C4" w14:paraId="5A3A9005" w14:textId="77777777" w:rsidTr="00502E57">
        <w:trPr>
          <w:cantSplit/>
        </w:trPr>
        <w:tc>
          <w:tcPr>
            <w:tcW w:w="1951" w:type="dxa"/>
          </w:tcPr>
          <w:p w14:paraId="296D2A19" w14:textId="77777777" w:rsidR="002D57C4" w:rsidRPr="00D703BD" w:rsidRDefault="002D57C4" w:rsidP="00502E57">
            <w:pPr>
              <w:pStyle w:val="TableText"/>
              <w:rPr>
                <w:iCs/>
              </w:rPr>
            </w:pPr>
            <w:bookmarkStart w:id="238" w:name="TYPE_YAML_BOOLEAN"/>
            <w:r>
              <w:rPr>
                <w:iCs/>
              </w:rPr>
              <w:t>boolean</w:t>
            </w:r>
            <w:bookmarkEnd w:id="238"/>
          </w:p>
        </w:tc>
        <w:tc>
          <w:tcPr>
            <w:tcW w:w="4889" w:type="dxa"/>
          </w:tcPr>
          <w:p w14:paraId="5BF4D274" w14:textId="77777777" w:rsidR="002D57C4" w:rsidRPr="00D703BD" w:rsidRDefault="002D57C4" w:rsidP="00502E57">
            <w:pPr>
              <w:pStyle w:val="TableText"/>
              <w:rPr>
                <w:iCs/>
              </w:rPr>
            </w:pPr>
            <w:r w:rsidRPr="00DF4B15">
              <w:t>tag:yaml.org,2002:</w:t>
            </w:r>
            <w:r>
              <w:t>bool (i.e., a value either ‘true’ or ‘false’)</w:t>
            </w:r>
          </w:p>
        </w:tc>
      </w:tr>
      <w:tr w:rsidR="002D57C4" w14:paraId="3DD0ECAC" w14:textId="77777777" w:rsidTr="00502E57">
        <w:trPr>
          <w:cantSplit/>
        </w:trPr>
        <w:tc>
          <w:tcPr>
            <w:tcW w:w="1951" w:type="dxa"/>
          </w:tcPr>
          <w:p w14:paraId="13B3EE87" w14:textId="77777777" w:rsidR="002D57C4" w:rsidRPr="00D703BD" w:rsidRDefault="002D57C4" w:rsidP="00502E57">
            <w:pPr>
              <w:pStyle w:val="TableText"/>
              <w:rPr>
                <w:iCs/>
              </w:rPr>
            </w:pPr>
            <w:bookmarkStart w:id="239" w:name="TYPE_YAML_TIMESTAMP"/>
            <w:r>
              <w:rPr>
                <w:iCs/>
              </w:rPr>
              <w:t>timestamp</w:t>
            </w:r>
            <w:bookmarkEnd w:id="239"/>
          </w:p>
        </w:tc>
        <w:tc>
          <w:tcPr>
            <w:tcW w:w="4889" w:type="dxa"/>
          </w:tcPr>
          <w:p w14:paraId="78D27B4B" w14:textId="77777777" w:rsidR="002D57C4" w:rsidRPr="00D703BD" w:rsidRDefault="008C123E" w:rsidP="00502E57">
            <w:pPr>
              <w:pStyle w:val="TableText"/>
              <w:rPr>
                <w:iCs/>
              </w:rPr>
            </w:pPr>
            <w:hyperlink w:anchor="REF_YAML_TIMESTAMP_1_1" w:history="1">
              <w:r w:rsidR="002D57C4" w:rsidRPr="00897C5B">
                <w:rPr>
                  <w:rStyle w:val="Hyperlink"/>
                </w:rPr>
                <w:t>tag:yaml.org,2002:timestamp</w:t>
              </w:r>
            </w:hyperlink>
            <w:r w:rsidR="002D57C4">
              <w:rPr>
                <w:rStyle w:val="Hyperlink"/>
              </w:rPr>
              <w:t xml:space="preserve">  </w:t>
            </w:r>
            <w:r w:rsidR="002D57C4">
              <w:rPr>
                <w:rStyle w:val="Refterm"/>
              </w:rPr>
              <w:t>[</w:t>
            </w:r>
            <w:hyperlink w:anchor="REF_YAML_TIMESTAMP_1_1" w:history="1">
              <w:r w:rsidR="002D57C4" w:rsidRPr="00B2026A">
                <w:rPr>
                  <w:rStyle w:val="Hyperlink"/>
                </w:rPr>
                <w:t>YAML-TS-1.1</w:t>
              </w:r>
            </w:hyperlink>
            <w:r w:rsidR="002D57C4">
              <w:rPr>
                <w:rStyle w:val="Refterm"/>
              </w:rPr>
              <w:t>]</w:t>
            </w:r>
          </w:p>
        </w:tc>
      </w:tr>
      <w:tr w:rsidR="002D57C4" w14:paraId="7136763C" w14:textId="77777777" w:rsidTr="00502E57">
        <w:trPr>
          <w:cantSplit/>
        </w:trPr>
        <w:tc>
          <w:tcPr>
            <w:tcW w:w="1951" w:type="dxa"/>
          </w:tcPr>
          <w:p w14:paraId="13146937" w14:textId="77777777" w:rsidR="002D57C4" w:rsidRDefault="002D57C4" w:rsidP="00502E57">
            <w:pPr>
              <w:pStyle w:val="TableText"/>
            </w:pPr>
            <w:bookmarkStart w:id="240" w:name="TYPE_YAML_NULL"/>
            <w:bookmarkStart w:id="241" w:name="_Toc373867863"/>
            <w:r>
              <w:t xml:space="preserve">null </w:t>
            </w:r>
            <w:bookmarkEnd w:id="240"/>
          </w:p>
        </w:tc>
        <w:tc>
          <w:tcPr>
            <w:tcW w:w="4889" w:type="dxa"/>
          </w:tcPr>
          <w:p w14:paraId="11151795" w14:textId="77777777" w:rsidR="002D57C4" w:rsidRPr="00475F00" w:rsidRDefault="002D57C4" w:rsidP="00502E57">
            <w:pPr>
              <w:pStyle w:val="TableText"/>
            </w:pPr>
            <w:r w:rsidRPr="00475F00">
              <w:rPr>
                <w:rStyle w:val="HTMLCode"/>
              </w:rPr>
              <w:t>tag:yaml.org,2002:null</w:t>
            </w:r>
          </w:p>
        </w:tc>
      </w:tr>
    </w:tbl>
    <w:p w14:paraId="5162C419" w14:textId="77777777" w:rsidR="002D57C4" w:rsidRDefault="002D57C4" w:rsidP="002D57C4">
      <w:pPr>
        <w:pStyle w:val="Heading4"/>
        <w:numPr>
          <w:ilvl w:val="3"/>
          <w:numId w:val="3"/>
        </w:numPr>
      </w:pPr>
      <w:bookmarkStart w:id="242" w:name="_Toc379455072"/>
      <w:r>
        <w:t>Notes</w:t>
      </w:r>
      <w:bookmarkEnd w:id="242"/>
    </w:p>
    <w:p w14:paraId="5509C6ED" w14:textId="77777777" w:rsidR="002D57C4" w:rsidRDefault="002D57C4" w:rsidP="002D57C4">
      <w:pPr>
        <w:pStyle w:val="ListParagraph"/>
        <w:numPr>
          <w:ilvl w:val="0"/>
          <w:numId w:val="13"/>
        </w:numPr>
      </w:pPr>
      <w:r>
        <w:t>The “string” type is the default type when not specified on a parameter or property declaration.</w:t>
      </w:r>
    </w:p>
    <w:p w14:paraId="732155C0" w14:textId="77777777" w:rsidR="002D57C4" w:rsidRPr="008C6D53" w:rsidRDefault="002D57C4" w:rsidP="002D57C4">
      <w:pPr>
        <w:pStyle w:val="ListParagraph"/>
        <w:numPr>
          <w:ilvl w:val="0"/>
          <w:numId w:val="13"/>
        </w:numPr>
      </w:pPr>
      <w:r>
        <w:t>While</w:t>
      </w:r>
      <w:r w:rsidRPr="008C6D53">
        <w:t xml:space="preserve"> YAML supports further </w:t>
      </w:r>
      <w:r>
        <w:t xml:space="preserve">type </w:t>
      </w:r>
      <w:r w:rsidRPr="008C6D53">
        <w:t>aliases</w:t>
      </w:r>
      <w:r>
        <w:t>,</w:t>
      </w:r>
      <w:r w:rsidRPr="008C6D53">
        <w:t xml:space="preserve"> such as “str” for “string”</w:t>
      </w:r>
      <w:r>
        <w:t xml:space="preserve">, the TOSCA Simple Profile specification promotes the fully </w:t>
      </w:r>
      <w:r w:rsidRPr="008C6D53">
        <w:t>express</w:t>
      </w:r>
      <w:r>
        <w:t xml:space="preserve">ed alias name </w:t>
      </w:r>
      <w:r w:rsidRPr="008C6D53">
        <w:t>for clarity</w:t>
      </w:r>
      <w:r>
        <w:t>.</w:t>
      </w:r>
    </w:p>
    <w:p w14:paraId="60E396EA" w14:textId="77777777" w:rsidR="002D57C4" w:rsidRPr="0099041B" w:rsidRDefault="002D57C4" w:rsidP="002D57C4">
      <w:pPr>
        <w:pStyle w:val="Heading3"/>
        <w:numPr>
          <w:ilvl w:val="2"/>
          <w:numId w:val="3"/>
        </w:numPr>
      </w:pPr>
      <w:bookmarkStart w:id="243" w:name="_Toc379455074"/>
      <w:bookmarkStart w:id="244" w:name="TYPE_TOSCA_VERSION"/>
      <w:bookmarkEnd w:id="241"/>
      <w:r>
        <w:t>TOSCA version</w:t>
      </w:r>
      <w:bookmarkEnd w:id="243"/>
    </w:p>
    <w:bookmarkEnd w:id="244"/>
    <w:p w14:paraId="16218C11" w14:textId="77777777" w:rsidR="002D57C4" w:rsidRDefault="002D57C4" w:rsidP="002D57C4">
      <w:pPr>
        <w:pStyle w:val="NormalaroundTable"/>
      </w:pPr>
      <w:r>
        <w:t>TOSCA supports the concept of “reuse” of type definitions, as well as template definitions which could be version and change over time.  It is important to provide a reliable, normative means to represent a version string which enables the comparison and management of types and templates over time. Therefore, the TOSCA TC intends to provide a normative version type (string) for this purpose in future Working Drafts of this specification.</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03B40F25" w14:textId="77777777" w:rsidTr="00502E57">
        <w:tc>
          <w:tcPr>
            <w:tcW w:w="1177" w:type="pct"/>
            <w:shd w:val="clear" w:color="auto" w:fill="D9D9D9"/>
          </w:tcPr>
          <w:p w14:paraId="200721B9" w14:textId="77777777" w:rsidR="002D57C4" w:rsidRPr="00422683" w:rsidRDefault="002D57C4" w:rsidP="00502E57">
            <w:pPr>
              <w:pStyle w:val="TableText-Heading"/>
            </w:pPr>
            <w:r w:rsidRPr="00422683">
              <w:t>Shorthand Name</w:t>
            </w:r>
          </w:p>
        </w:tc>
        <w:tc>
          <w:tcPr>
            <w:tcW w:w="3823" w:type="pct"/>
          </w:tcPr>
          <w:p w14:paraId="4CA57CDD" w14:textId="77777777" w:rsidR="002D57C4" w:rsidRPr="005A5497" w:rsidRDefault="002D57C4" w:rsidP="00502E57">
            <w:pPr>
              <w:pStyle w:val="TableText"/>
              <w:rPr>
                <w:noProof/>
              </w:rPr>
            </w:pPr>
            <w:r>
              <w:rPr>
                <w:noProof/>
              </w:rPr>
              <w:t>version</w:t>
            </w:r>
          </w:p>
        </w:tc>
      </w:tr>
      <w:tr w:rsidR="002D57C4" w:rsidRPr="004279F4" w14:paraId="571C5E08" w14:textId="77777777" w:rsidTr="00502E57">
        <w:tc>
          <w:tcPr>
            <w:tcW w:w="1177" w:type="pct"/>
            <w:shd w:val="clear" w:color="auto" w:fill="D9D9D9"/>
          </w:tcPr>
          <w:p w14:paraId="2DB59E4A" w14:textId="77777777" w:rsidR="002D57C4" w:rsidRPr="00422683" w:rsidRDefault="002D57C4" w:rsidP="00502E57">
            <w:pPr>
              <w:pStyle w:val="TableText-Heading"/>
            </w:pPr>
            <w:r w:rsidRPr="00422683">
              <w:t>Type Qualified Name</w:t>
            </w:r>
          </w:p>
        </w:tc>
        <w:tc>
          <w:tcPr>
            <w:tcW w:w="3823" w:type="pct"/>
          </w:tcPr>
          <w:p w14:paraId="2B8637EE" w14:textId="77777777" w:rsidR="002D57C4" w:rsidRDefault="002D57C4" w:rsidP="00502E57">
            <w:pPr>
              <w:pStyle w:val="TableText"/>
              <w:rPr>
                <w:noProof/>
              </w:rPr>
            </w:pPr>
            <w:r>
              <w:rPr>
                <w:noProof/>
              </w:rPr>
              <w:t>tosca:version</w:t>
            </w:r>
          </w:p>
        </w:tc>
      </w:tr>
    </w:tbl>
    <w:p w14:paraId="76503810" w14:textId="77777777" w:rsidR="002D57C4" w:rsidRPr="00A17684" w:rsidRDefault="002D57C4" w:rsidP="002D57C4">
      <w:pPr>
        <w:pStyle w:val="Heading4"/>
        <w:numPr>
          <w:ilvl w:val="3"/>
          <w:numId w:val="3"/>
        </w:numPr>
      </w:pPr>
      <w:r>
        <w:t>Grammar</w:t>
      </w:r>
    </w:p>
    <w:p w14:paraId="7E83B1DF" w14:textId="77777777" w:rsidR="002D57C4" w:rsidRPr="00A17684" w:rsidRDefault="002D57C4" w:rsidP="002D57C4">
      <w:pPr>
        <w:pStyle w:val="NormalaroundTable"/>
      </w:pPr>
      <w:r>
        <w:t>TOSCA version strings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7EFD8FAB" w14:textId="77777777" w:rsidTr="00502E57">
        <w:tc>
          <w:tcPr>
            <w:tcW w:w="9576" w:type="dxa"/>
            <w:shd w:val="clear" w:color="auto" w:fill="D9D9D9" w:themeFill="background1" w:themeFillShade="D9"/>
          </w:tcPr>
          <w:p w14:paraId="1D4BC627" w14:textId="77777777" w:rsidR="002D57C4" w:rsidRPr="00207105" w:rsidRDefault="002D57C4" w:rsidP="00502E57">
            <w:pPr>
              <w:rPr>
                <w:rFonts w:ascii="Consolas" w:hAnsi="Consolas"/>
              </w:rPr>
            </w:pPr>
            <w:r>
              <w:rPr>
                <w:rStyle w:val="CodeSnippet"/>
              </w:rPr>
              <w:t>&lt;major_version&gt;.&lt;minor_version&gt;[.&lt;fix_version&gt;[.&lt;qualifier&gt;[-&lt;build_version] ] ]</w:t>
            </w:r>
            <w:r>
              <w:rPr>
                <w:rFonts w:ascii="Consolas" w:hAnsi="Consolas"/>
              </w:rPr>
              <w:t xml:space="preserve"> </w:t>
            </w:r>
          </w:p>
        </w:tc>
      </w:tr>
    </w:tbl>
    <w:p w14:paraId="607D9A97" w14:textId="77777777" w:rsidR="002D57C4" w:rsidRPr="00A17684" w:rsidRDefault="002D57C4" w:rsidP="002D57C4">
      <w:pPr>
        <w:pStyle w:val="NormalaroundTable"/>
      </w:pPr>
      <w:r w:rsidRPr="00A17684">
        <w:t xml:space="preserve">In the above </w:t>
      </w:r>
      <w:r>
        <w:t>grammar</w:t>
      </w:r>
      <w:r w:rsidRPr="00A17684">
        <w:t>, the pseudo values that appear in angle brackets have the following meaning:</w:t>
      </w:r>
    </w:p>
    <w:p w14:paraId="4DA07C47" w14:textId="77777777" w:rsidR="002D57C4" w:rsidRDefault="002D57C4" w:rsidP="002D57C4">
      <w:pPr>
        <w:pStyle w:val="ListParagraph"/>
        <w:numPr>
          <w:ilvl w:val="0"/>
          <w:numId w:val="25"/>
        </w:numPr>
      </w:pPr>
      <w:r>
        <w:rPr>
          <w:rStyle w:val="CodeSnippetHighlight"/>
        </w:rPr>
        <w:t>major_version</w:t>
      </w:r>
      <w:r>
        <w:t>: is a required integer value greater than or equal to 0 (zero)</w:t>
      </w:r>
    </w:p>
    <w:p w14:paraId="20CC9F70" w14:textId="77777777" w:rsidR="002D57C4" w:rsidRDefault="002D57C4" w:rsidP="002D57C4">
      <w:pPr>
        <w:pStyle w:val="ListParagraph"/>
        <w:numPr>
          <w:ilvl w:val="0"/>
          <w:numId w:val="25"/>
        </w:numPr>
      </w:pPr>
      <w:r>
        <w:rPr>
          <w:rStyle w:val="CodeSnippetHighlight"/>
        </w:rPr>
        <w:t>minor_version</w:t>
      </w:r>
      <w:r w:rsidRPr="002B1C79">
        <w:t>:</w:t>
      </w:r>
      <w:r>
        <w:t xml:space="preserve"> is a required integer value greater than or equal to 0 (zero).</w:t>
      </w:r>
    </w:p>
    <w:p w14:paraId="650D57E3" w14:textId="77777777" w:rsidR="002D57C4" w:rsidRDefault="002D57C4" w:rsidP="002D57C4">
      <w:pPr>
        <w:pStyle w:val="ListParagraph"/>
        <w:numPr>
          <w:ilvl w:val="0"/>
          <w:numId w:val="25"/>
        </w:numPr>
      </w:pPr>
      <w:r>
        <w:rPr>
          <w:rStyle w:val="CodeSnippetHighlight"/>
        </w:rPr>
        <w:t>fix_version</w:t>
      </w:r>
      <w:r w:rsidRPr="002B1C79">
        <w:t>:</w:t>
      </w:r>
      <w:r>
        <w:t xml:space="preserve"> is an optional integer value greater than or equal to 0 (zero).</w:t>
      </w:r>
    </w:p>
    <w:p w14:paraId="4BF19540" w14:textId="77777777" w:rsidR="002D57C4" w:rsidRDefault="002D57C4" w:rsidP="002D57C4">
      <w:pPr>
        <w:pStyle w:val="ListParagraph"/>
        <w:numPr>
          <w:ilvl w:val="0"/>
          <w:numId w:val="25"/>
        </w:numPr>
      </w:pPr>
      <w:r>
        <w:rPr>
          <w:rStyle w:val="CodeSnippetHighlight"/>
        </w:rPr>
        <w:t>qualifier</w:t>
      </w:r>
      <w:r w:rsidRPr="002B1C79">
        <w:t>:</w:t>
      </w:r>
      <w:r>
        <w:t xml:space="preserve"> is an optional string that indicates a named, pre-release version of the associated code that has been derived from the version of the code identified by the combination </w:t>
      </w:r>
      <w:r w:rsidRPr="002B1C79">
        <w:rPr>
          <w:rStyle w:val="CodeSnippetHighlight"/>
        </w:rPr>
        <w:t>major</w:t>
      </w:r>
      <w:r>
        <w:rPr>
          <w:rStyle w:val="CodeSnippetHighlight"/>
        </w:rPr>
        <w:t>_version</w:t>
      </w:r>
      <w:r>
        <w:t xml:space="preserve">, </w:t>
      </w:r>
      <w:r w:rsidRPr="002B1C79">
        <w:rPr>
          <w:rStyle w:val="CodeSnippetHighlight"/>
        </w:rPr>
        <w:t>minor_version</w:t>
      </w:r>
      <w:r w:rsidRPr="002B1C79">
        <w:t xml:space="preserve"> and </w:t>
      </w:r>
      <w:r w:rsidRPr="002B1C79">
        <w:rPr>
          <w:rStyle w:val="CodeSnippetHighlight"/>
        </w:rPr>
        <w:t>fix_version</w:t>
      </w:r>
      <w:r w:rsidRPr="002B1C79">
        <w:t xml:space="preserve"> numbers.</w:t>
      </w:r>
    </w:p>
    <w:p w14:paraId="0DF7A6C6" w14:textId="77777777" w:rsidR="002D57C4" w:rsidRDefault="002D57C4" w:rsidP="002D57C4">
      <w:pPr>
        <w:pStyle w:val="ListParagraph"/>
        <w:numPr>
          <w:ilvl w:val="0"/>
          <w:numId w:val="25"/>
        </w:numPr>
      </w:pPr>
      <w:r>
        <w:rPr>
          <w:rStyle w:val="CodeSnippetHighlight"/>
        </w:rPr>
        <w:t>build_version</w:t>
      </w:r>
      <w:r w:rsidRPr="002B1C79">
        <w:t>:</w:t>
      </w:r>
      <w:r>
        <w:t xml:space="preserve"> is an optional integer value greater than or equal to 0 (zero) that can be used to further qualify different build versions of the code that has the same </w:t>
      </w:r>
      <w:r w:rsidRPr="005D532F">
        <w:rPr>
          <w:rStyle w:val="CodeSnippetHighlight"/>
        </w:rPr>
        <w:t>qualifer_string</w:t>
      </w:r>
      <w:r>
        <w:t>.</w:t>
      </w:r>
    </w:p>
    <w:p w14:paraId="70C5AA55" w14:textId="77777777" w:rsidR="002D57C4" w:rsidRDefault="002D57C4" w:rsidP="002D57C4">
      <w:pPr>
        <w:pStyle w:val="Heading4"/>
        <w:numPr>
          <w:ilvl w:val="3"/>
          <w:numId w:val="3"/>
        </w:numPr>
      </w:pPr>
      <w:r>
        <w:t>Version Comparison</w:t>
      </w:r>
    </w:p>
    <w:p w14:paraId="6A2465C1" w14:textId="77777777" w:rsidR="002D57C4" w:rsidRPr="00C0107C" w:rsidRDefault="002D57C4" w:rsidP="002D57C4">
      <w:pPr>
        <w:pStyle w:val="ListParagraph"/>
        <w:numPr>
          <w:ilvl w:val="0"/>
          <w:numId w:val="28"/>
        </w:numPr>
      </w:pPr>
      <w:r>
        <w:t>When comparing TOSCA versions, all component versions (i.e., major, minor and fix) are compared in sequence from left to right.</w:t>
      </w:r>
    </w:p>
    <w:p w14:paraId="11608617" w14:textId="77777777" w:rsidR="002D57C4" w:rsidRDefault="002D57C4" w:rsidP="002D57C4">
      <w:pPr>
        <w:pStyle w:val="ListParagraph"/>
        <w:numPr>
          <w:ilvl w:val="0"/>
          <w:numId w:val="27"/>
        </w:numPr>
        <w:ind w:left="720"/>
      </w:pPr>
      <w:r>
        <w:t>TOSCA v</w:t>
      </w:r>
      <w:r w:rsidRPr="00DD35DA">
        <w:t>ersion</w:t>
      </w:r>
      <w:r>
        <w:t>s that include the optional</w:t>
      </w:r>
      <w:r w:rsidRPr="00DD35DA">
        <w:t xml:space="preserve"> qualifie</w:t>
      </w:r>
      <w:r>
        <w:t xml:space="preserve">r are considered older than those without </w:t>
      </w:r>
      <w:r w:rsidRPr="00DD35DA">
        <w:t>a qualifier</w:t>
      </w:r>
      <w:r>
        <w:t>.</w:t>
      </w:r>
    </w:p>
    <w:p w14:paraId="3F04E630" w14:textId="77777777" w:rsidR="002D57C4" w:rsidRDefault="002D57C4" w:rsidP="002D57C4">
      <w:pPr>
        <w:pStyle w:val="ListParagraph"/>
        <w:numPr>
          <w:ilvl w:val="0"/>
          <w:numId w:val="27"/>
        </w:numPr>
        <w:ind w:left="720"/>
      </w:pPr>
      <w:r>
        <w:lastRenderedPageBreak/>
        <w:t>TOSCA versions with the same major, minor, and fix versions and have the same qualifier string, but with different build versions can be compared based upon the build version.</w:t>
      </w:r>
    </w:p>
    <w:p w14:paraId="39FFA45E" w14:textId="77777777" w:rsidR="002D57C4" w:rsidRDefault="002D57C4" w:rsidP="002D57C4">
      <w:pPr>
        <w:pStyle w:val="ListParagraph"/>
        <w:numPr>
          <w:ilvl w:val="0"/>
          <w:numId w:val="27"/>
        </w:numPr>
        <w:ind w:left="720"/>
      </w:pPr>
      <w:r>
        <w:t>Qualifier strings are considered domain-specific. Therefore,  this specification makes no recommendation on how to compare TOSCA versions with the same major, minor and fix versions, but with different qualifiers strings and simply considers them different named branches derived from the same code.</w:t>
      </w:r>
    </w:p>
    <w:p w14:paraId="1F517754" w14:textId="77777777" w:rsidR="002D57C4" w:rsidRPr="00A17684" w:rsidRDefault="002D57C4" w:rsidP="002D57C4">
      <w:pPr>
        <w:pStyle w:val="Heading4"/>
        <w:numPr>
          <w:ilvl w:val="3"/>
          <w:numId w:val="3"/>
        </w:numPr>
      </w:pPr>
      <w:r w:rsidRPr="00A17684">
        <w:t>Example</w:t>
      </w:r>
      <w:r>
        <w:t>s</w:t>
      </w:r>
    </w:p>
    <w:p w14:paraId="135B8871" w14:textId="77777777" w:rsidR="002D57C4" w:rsidRPr="00A17684" w:rsidRDefault="002D57C4" w:rsidP="002D57C4">
      <w:pPr>
        <w:pStyle w:val="NormalaroundTable"/>
      </w:pPr>
      <w:r>
        <w:t>Example of a version with</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4073EF4D" w14:textId="77777777" w:rsidTr="00502E57">
        <w:trPr>
          <w:trHeight w:val="256"/>
        </w:trPr>
        <w:tc>
          <w:tcPr>
            <w:tcW w:w="9576" w:type="dxa"/>
            <w:shd w:val="clear" w:color="auto" w:fill="D9D9D9" w:themeFill="background1" w:themeFillShade="D9"/>
          </w:tcPr>
          <w:p w14:paraId="398E0FFF" w14:textId="77777777" w:rsidR="002D57C4" w:rsidRDefault="002D57C4" w:rsidP="00502E57">
            <w:pPr>
              <w:rPr>
                <w:rStyle w:val="CodeSnippet"/>
                <w:noProof/>
              </w:rPr>
            </w:pPr>
            <w:r>
              <w:rPr>
                <w:rStyle w:val="CodeSnippet"/>
                <w:noProof/>
              </w:rPr>
              <w:t># basic version strings</w:t>
            </w:r>
          </w:p>
          <w:p w14:paraId="1A088547" w14:textId="77777777" w:rsidR="002D57C4" w:rsidRDefault="002D57C4" w:rsidP="00502E57">
            <w:pPr>
              <w:rPr>
                <w:rStyle w:val="CodeSnippet"/>
                <w:noProof/>
              </w:rPr>
            </w:pPr>
            <w:r>
              <w:rPr>
                <w:rStyle w:val="CodeSnippet"/>
                <w:noProof/>
              </w:rPr>
              <w:t>6.1</w:t>
            </w:r>
          </w:p>
          <w:p w14:paraId="53EDADE3" w14:textId="77777777" w:rsidR="002D57C4" w:rsidRDefault="002D57C4" w:rsidP="00502E57">
            <w:pPr>
              <w:rPr>
                <w:rStyle w:val="CodeSnippet"/>
                <w:noProof/>
              </w:rPr>
            </w:pPr>
            <w:r>
              <w:rPr>
                <w:rStyle w:val="CodeSnippet"/>
                <w:noProof/>
              </w:rPr>
              <w:t>2.0.1</w:t>
            </w:r>
          </w:p>
          <w:p w14:paraId="6034C70A" w14:textId="77777777" w:rsidR="002D57C4" w:rsidRDefault="002D57C4" w:rsidP="00502E57">
            <w:pPr>
              <w:rPr>
                <w:rStyle w:val="CodeSnippet"/>
                <w:noProof/>
              </w:rPr>
            </w:pPr>
          </w:p>
          <w:p w14:paraId="63C4A1D9" w14:textId="77777777" w:rsidR="002D57C4" w:rsidRDefault="002D57C4" w:rsidP="00502E57">
            <w:pPr>
              <w:rPr>
                <w:rStyle w:val="CodeSnippet"/>
                <w:noProof/>
              </w:rPr>
            </w:pPr>
            <w:r>
              <w:rPr>
                <w:rStyle w:val="CodeSnippet"/>
                <w:noProof/>
              </w:rPr>
              <w:t># version string with optional qualifier</w:t>
            </w:r>
          </w:p>
          <w:p w14:paraId="0981EC29" w14:textId="77777777" w:rsidR="002D57C4" w:rsidRDefault="002D57C4" w:rsidP="00502E57">
            <w:pPr>
              <w:rPr>
                <w:rStyle w:val="CodeSnippet"/>
                <w:noProof/>
              </w:rPr>
            </w:pPr>
            <w:r>
              <w:rPr>
                <w:rStyle w:val="CodeSnippet"/>
                <w:noProof/>
              </w:rPr>
              <w:t>3.1.0.beta</w:t>
            </w:r>
          </w:p>
          <w:p w14:paraId="584D8AB4" w14:textId="77777777" w:rsidR="002D57C4" w:rsidRDefault="002D57C4" w:rsidP="00502E57">
            <w:pPr>
              <w:rPr>
                <w:rStyle w:val="CodeSnippet"/>
                <w:noProof/>
              </w:rPr>
            </w:pPr>
          </w:p>
          <w:p w14:paraId="31CF02DE" w14:textId="77777777" w:rsidR="002D57C4" w:rsidRDefault="002D57C4" w:rsidP="00502E57">
            <w:pPr>
              <w:rPr>
                <w:rStyle w:val="CodeSnippet"/>
                <w:noProof/>
              </w:rPr>
            </w:pPr>
            <w:r>
              <w:rPr>
                <w:rStyle w:val="CodeSnippet"/>
                <w:noProof/>
              </w:rPr>
              <w:t># version string with optional qualifier and build version</w:t>
            </w:r>
          </w:p>
          <w:p w14:paraId="6DADD291" w14:textId="77777777" w:rsidR="002D57C4" w:rsidRPr="003B0572" w:rsidRDefault="002D57C4" w:rsidP="00502E57">
            <w:pPr>
              <w:rPr>
                <w:rFonts w:ascii="Consolas" w:hAnsi="Consolas"/>
                <w:noProof/>
              </w:rPr>
            </w:pPr>
            <w:r>
              <w:rPr>
                <w:rStyle w:val="CodeSnippet"/>
                <w:noProof/>
              </w:rPr>
              <w:t>1.0.0.alpha-10</w:t>
            </w:r>
          </w:p>
        </w:tc>
      </w:tr>
    </w:tbl>
    <w:p w14:paraId="3AB022BB" w14:textId="77777777" w:rsidR="002D57C4" w:rsidRDefault="002D57C4" w:rsidP="002D57C4">
      <w:pPr>
        <w:pStyle w:val="Heading4"/>
        <w:numPr>
          <w:ilvl w:val="3"/>
          <w:numId w:val="3"/>
        </w:numPr>
      </w:pPr>
      <w:r>
        <w:t>Notes</w:t>
      </w:r>
    </w:p>
    <w:p w14:paraId="12313DE6" w14:textId="77777777" w:rsidR="002D57C4" w:rsidRDefault="002D57C4" w:rsidP="002D57C4">
      <w:pPr>
        <w:pStyle w:val="ListParagraph"/>
        <w:numPr>
          <w:ilvl w:val="0"/>
          <w:numId w:val="45"/>
        </w:numPr>
      </w:pPr>
      <w:r>
        <w:t>[</w:t>
      </w:r>
      <w:hyperlink w:anchor="REF_MAVEN_VERSION" w:history="1">
        <w:r w:rsidRPr="00CC7C16">
          <w:rPr>
            <w:rStyle w:val="Hyperlink"/>
          </w:rPr>
          <w:t>Maven-Version</w:t>
        </w:r>
      </w:hyperlink>
      <w:r>
        <w:t>] The TOSCA version type is compatible with the Apache Maven versioning policy.</w:t>
      </w:r>
    </w:p>
    <w:p w14:paraId="06204B7E" w14:textId="77777777" w:rsidR="002D57C4" w:rsidRDefault="002D57C4" w:rsidP="002D57C4">
      <w:pPr>
        <w:pStyle w:val="Heading4"/>
        <w:numPr>
          <w:ilvl w:val="3"/>
          <w:numId w:val="3"/>
        </w:numPr>
      </w:pPr>
      <w:r>
        <w:t>Additional Requirements</w:t>
      </w:r>
    </w:p>
    <w:p w14:paraId="1FFCD753" w14:textId="77777777" w:rsidR="002D57C4" w:rsidRDefault="002D57C4" w:rsidP="002D57C4">
      <w:pPr>
        <w:pStyle w:val="ListParagraph"/>
        <w:numPr>
          <w:ilvl w:val="0"/>
          <w:numId w:val="45"/>
        </w:numPr>
      </w:pPr>
      <w:r>
        <w:t>A version value of zero (i.e., ‘0’, ‘0.0’, or ‘0.0.0’) SHALL indicate there no version provided.</w:t>
      </w:r>
    </w:p>
    <w:p w14:paraId="41DD479F" w14:textId="77777777" w:rsidR="002D57C4" w:rsidRPr="00CC7C16" w:rsidRDefault="002D57C4" w:rsidP="002D57C4">
      <w:pPr>
        <w:pStyle w:val="ListParagraph"/>
        <w:numPr>
          <w:ilvl w:val="0"/>
          <w:numId w:val="45"/>
        </w:numPr>
      </w:pPr>
      <w:r>
        <w:t>A version value of zero used with any qualifiers SHALL NOT be valid.</w:t>
      </w:r>
    </w:p>
    <w:p w14:paraId="611168A4" w14:textId="77777777" w:rsidR="002D57C4" w:rsidRDefault="002D57C4" w:rsidP="002D57C4">
      <w:pPr>
        <w:pStyle w:val="Heading3"/>
        <w:numPr>
          <w:ilvl w:val="2"/>
          <w:numId w:val="3"/>
        </w:numPr>
      </w:pPr>
      <w:bookmarkStart w:id="245" w:name="TYPE_TOSCA_RANGE"/>
      <w:r>
        <w:t>TOCSA range type</w:t>
      </w:r>
    </w:p>
    <w:bookmarkEnd w:id="245"/>
    <w:p w14:paraId="73E83929" w14:textId="77777777" w:rsidR="002D57C4" w:rsidRDefault="002D57C4" w:rsidP="002D57C4">
      <w:pPr>
        <w:pStyle w:val="NormalaroundTable"/>
      </w:pPr>
      <w:r>
        <w:t>The range type can be used to define numeric ranges with a lower and upper boundary. For example, this allows for specifying a range of ports to be opened in a firewall.</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338A88D4" w14:textId="77777777" w:rsidTr="00502E57">
        <w:tc>
          <w:tcPr>
            <w:tcW w:w="1177" w:type="pct"/>
            <w:shd w:val="clear" w:color="auto" w:fill="D9D9D9"/>
          </w:tcPr>
          <w:p w14:paraId="2EE5D514" w14:textId="77777777" w:rsidR="002D57C4" w:rsidRPr="00422683" w:rsidRDefault="002D57C4" w:rsidP="00502E57">
            <w:pPr>
              <w:pStyle w:val="TableText-Heading"/>
            </w:pPr>
            <w:r w:rsidRPr="00422683">
              <w:t>Shorthand Name</w:t>
            </w:r>
          </w:p>
        </w:tc>
        <w:tc>
          <w:tcPr>
            <w:tcW w:w="3823" w:type="pct"/>
          </w:tcPr>
          <w:p w14:paraId="422C2B6B" w14:textId="77777777" w:rsidR="002D57C4" w:rsidRPr="005A5497" w:rsidRDefault="002D57C4" w:rsidP="00502E57">
            <w:pPr>
              <w:pStyle w:val="TableText"/>
              <w:rPr>
                <w:noProof/>
              </w:rPr>
            </w:pPr>
            <w:r>
              <w:rPr>
                <w:noProof/>
              </w:rPr>
              <w:t>range</w:t>
            </w:r>
          </w:p>
        </w:tc>
      </w:tr>
      <w:tr w:rsidR="002D57C4" w:rsidRPr="004279F4" w14:paraId="378BB76B" w14:textId="77777777" w:rsidTr="00502E57">
        <w:tc>
          <w:tcPr>
            <w:tcW w:w="1177" w:type="pct"/>
            <w:shd w:val="clear" w:color="auto" w:fill="D9D9D9"/>
          </w:tcPr>
          <w:p w14:paraId="64B00880" w14:textId="77777777" w:rsidR="002D57C4" w:rsidRPr="00422683" w:rsidRDefault="002D57C4" w:rsidP="00502E57">
            <w:pPr>
              <w:pStyle w:val="TableText-Heading"/>
            </w:pPr>
            <w:r w:rsidRPr="00422683">
              <w:t>Type Qualified Name</w:t>
            </w:r>
          </w:p>
        </w:tc>
        <w:tc>
          <w:tcPr>
            <w:tcW w:w="3823" w:type="pct"/>
          </w:tcPr>
          <w:p w14:paraId="50430E62" w14:textId="77777777" w:rsidR="002D57C4" w:rsidRDefault="002D57C4" w:rsidP="00502E57">
            <w:pPr>
              <w:pStyle w:val="TableText"/>
              <w:rPr>
                <w:noProof/>
              </w:rPr>
            </w:pPr>
            <w:r>
              <w:rPr>
                <w:noProof/>
              </w:rPr>
              <w:t>tosca:range</w:t>
            </w:r>
          </w:p>
        </w:tc>
      </w:tr>
    </w:tbl>
    <w:p w14:paraId="06085A58" w14:textId="77777777" w:rsidR="002D57C4" w:rsidRDefault="002D57C4" w:rsidP="002D57C4">
      <w:pPr>
        <w:pStyle w:val="Heading4"/>
        <w:numPr>
          <w:ilvl w:val="3"/>
          <w:numId w:val="3"/>
        </w:numPr>
      </w:pPr>
      <w:r>
        <w:t>Grammar</w:t>
      </w:r>
    </w:p>
    <w:p w14:paraId="097E869D" w14:textId="77777777" w:rsidR="002D57C4" w:rsidRPr="00A17684" w:rsidRDefault="002D57C4" w:rsidP="002D57C4">
      <w:pPr>
        <w:pStyle w:val="NormalaroundTable"/>
      </w:pPr>
      <w:r>
        <w:t>TOSCA range values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2E252708" w14:textId="77777777" w:rsidTr="00502E57">
        <w:tc>
          <w:tcPr>
            <w:tcW w:w="9576" w:type="dxa"/>
            <w:shd w:val="clear" w:color="auto" w:fill="D9D9D9" w:themeFill="background1" w:themeFillShade="D9"/>
          </w:tcPr>
          <w:p w14:paraId="55FEE1B1" w14:textId="77777777" w:rsidR="002D57C4" w:rsidRPr="00207105" w:rsidRDefault="002D57C4" w:rsidP="00502E57">
            <w:pPr>
              <w:rPr>
                <w:rFonts w:ascii="Consolas" w:hAnsi="Consolas"/>
                <w:noProof/>
              </w:rPr>
            </w:pPr>
            <w:r>
              <w:rPr>
                <w:rStyle w:val="CodeSnippet"/>
                <w:noProof/>
              </w:rPr>
              <w:t xml:space="preserve">[&lt;lower_bound&gt;, &lt;upper_bound&gt;] </w:t>
            </w:r>
            <w:r>
              <w:rPr>
                <w:rFonts w:ascii="Consolas" w:hAnsi="Consolas"/>
                <w:noProof/>
              </w:rPr>
              <w:t xml:space="preserve"> </w:t>
            </w:r>
          </w:p>
        </w:tc>
      </w:tr>
    </w:tbl>
    <w:p w14:paraId="62572EAD" w14:textId="77777777" w:rsidR="002D57C4" w:rsidRPr="00A17684" w:rsidRDefault="002D57C4" w:rsidP="002D57C4">
      <w:pPr>
        <w:pStyle w:val="NormalaroundTable"/>
      </w:pPr>
      <w:r w:rsidRPr="00A17684">
        <w:t xml:space="preserve">In the above </w:t>
      </w:r>
      <w:r>
        <w:t>grammar</w:t>
      </w:r>
      <w:r w:rsidRPr="00A17684">
        <w:t>, the pseudo values that appear in angle brackets have the following meaning:</w:t>
      </w:r>
    </w:p>
    <w:p w14:paraId="45A69BB5" w14:textId="77777777" w:rsidR="002D57C4" w:rsidRDefault="002D57C4" w:rsidP="002D57C4">
      <w:pPr>
        <w:pStyle w:val="ListParagraph"/>
        <w:numPr>
          <w:ilvl w:val="0"/>
          <w:numId w:val="25"/>
        </w:numPr>
      </w:pPr>
      <w:r>
        <w:rPr>
          <w:rStyle w:val="CodeSnippetHighlight"/>
        </w:rPr>
        <w:t>lower_bound</w:t>
      </w:r>
      <w:r>
        <w:t>: is a required integer value that denotes the lower boundary of the range.</w:t>
      </w:r>
    </w:p>
    <w:p w14:paraId="23B04812" w14:textId="77777777" w:rsidR="002D57C4" w:rsidRDefault="002D57C4" w:rsidP="002D57C4">
      <w:pPr>
        <w:pStyle w:val="ListParagraph"/>
        <w:numPr>
          <w:ilvl w:val="0"/>
          <w:numId w:val="25"/>
        </w:numPr>
      </w:pPr>
      <w:r>
        <w:rPr>
          <w:rStyle w:val="CodeSnippetHighlight"/>
        </w:rPr>
        <w:t>upper_bound</w:t>
      </w:r>
      <w:r w:rsidRPr="001E5CAB">
        <w:t>:</w:t>
      </w:r>
      <w:r>
        <w:t xml:space="preserve"> is a required integer value that denotes the upper boundary of the range. This value MUST be greater than </w:t>
      </w:r>
      <w:r w:rsidRPr="001E5CAB">
        <w:rPr>
          <w:rStyle w:val="CodeSnippetHighlight"/>
        </w:rPr>
        <w:t>lower_bound</w:t>
      </w:r>
      <w:r>
        <w:t>.</w:t>
      </w:r>
    </w:p>
    <w:p w14:paraId="3CC9A1CC" w14:textId="77777777" w:rsidR="002D57C4" w:rsidRDefault="002D57C4" w:rsidP="002D57C4">
      <w:pPr>
        <w:pStyle w:val="Heading4"/>
        <w:numPr>
          <w:ilvl w:val="3"/>
          <w:numId w:val="3"/>
        </w:numPr>
      </w:pPr>
      <w:r w:rsidRPr="002B65D3">
        <w:lastRenderedPageBreak/>
        <w:t>Keywords</w:t>
      </w:r>
    </w:p>
    <w:p w14:paraId="1E50DEFC" w14:textId="77777777" w:rsidR="002D57C4" w:rsidRDefault="002D57C4" w:rsidP="002D57C4">
      <w:pPr>
        <w:pStyle w:val="NormalaroundTable"/>
      </w:pPr>
      <w:r>
        <w:t>The following Keywords may be used in the TOSCA range type:</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19"/>
        <w:gridCol w:w="1242"/>
        <w:gridCol w:w="7405"/>
      </w:tblGrid>
      <w:tr w:rsidR="002D57C4" w:rsidRPr="002B65D3" w14:paraId="5C6C5E02" w14:textId="77777777" w:rsidTr="00502E57">
        <w:trPr>
          <w:cantSplit/>
          <w:tblHeader/>
        </w:trPr>
        <w:tc>
          <w:tcPr>
            <w:tcW w:w="513" w:type="pct"/>
            <w:shd w:val="clear" w:color="auto" w:fill="D9D9D9"/>
          </w:tcPr>
          <w:p w14:paraId="1F873527" w14:textId="77777777" w:rsidR="002D57C4" w:rsidRPr="002B65D3" w:rsidRDefault="002D57C4" w:rsidP="00502E57">
            <w:pPr>
              <w:rPr>
                <w:b/>
              </w:rPr>
            </w:pPr>
            <w:r>
              <w:rPr>
                <w:b/>
              </w:rPr>
              <w:t>Keyword</w:t>
            </w:r>
          </w:p>
        </w:tc>
        <w:tc>
          <w:tcPr>
            <w:tcW w:w="629" w:type="pct"/>
            <w:shd w:val="clear" w:color="auto" w:fill="D9D9D9"/>
          </w:tcPr>
          <w:p w14:paraId="210ED736" w14:textId="77777777" w:rsidR="002D57C4" w:rsidRPr="002B65D3" w:rsidRDefault="002D57C4" w:rsidP="00502E57">
            <w:pPr>
              <w:rPr>
                <w:b/>
              </w:rPr>
            </w:pPr>
            <w:r>
              <w:rPr>
                <w:b/>
              </w:rPr>
              <w:t>Applicable Types</w:t>
            </w:r>
          </w:p>
        </w:tc>
        <w:tc>
          <w:tcPr>
            <w:tcW w:w="3858" w:type="pct"/>
            <w:shd w:val="clear" w:color="auto" w:fill="D9D9D9"/>
          </w:tcPr>
          <w:p w14:paraId="5162F561" w14:textId="77777777" w:rsidR="002D57C4" w:rsidRPr="002B65D3" w:rsidRDefault="002D57C4" w:rsidP="00502E57">
            <w:pPr>
              <w:rPr>
                <w:b/>
              </w:rPr>
            </w:pPr>
            <w:r w:rsidRPr="002B65D3">
              <w:rPr>
                <w:b/>
              </w:rPr>
              <w:t>Description</w:t>
            </w:r>
          </w:p>
        </w:tc>
      </w:tr>
      <w:tr w:rsidR="002D57C4" w:rsidRPr="002B65D3" w14:paraId="04B1EA24" w14:textId="77777777" w:rsidTr="00502E57">
        <w:trPr>
          <w:cantSplit/>
        </w:trPr>
        <w:tc>
          <w:tcPr>
            <w:tcW w:w="513" w:type="pct"/>
            <w:shd w:val="clear" w:color="auto" w:fill="FFFFFF"/>
          </w:tcPr>
          <w:p w14:paraId="445F4F6A" w14:textId="77777777" w:rsidR="002D57C4" w:rsidRDefault="002D57C4" w:rsidP="00502E57">
            <w:r>
              <w:t>UNBOUNDED</w:t>
            </w:r>
          </w:p>
        </w:tc>
        <w:tc>
          <w:tcPr>
            <w:tcW w:w="629" w:type="pct"/>
            <w:shd w:val="clear" w:color="auto" w:fill="FFFFFF"/>
          </w:tcPr>
          <w:p w14:paraId="17766370" w14:textId="77777777" w:rsidR="002D57C4" w:rsidRDefault="002D57C4" w:rsidP="00502E57">
            <w:r>
              <w:t>scalar</w:t>
            </w:r>
          </w:p>
        </w:tc>
        <w:tc>
          <w:tcPr>
            <w:tcW w:w="3858" w:type="pct"/>
            <w:shd w:val="clear" w:color="auto" w:fill="FFFFFF"/>
          </w:tcPr>
          <w:p w14:paraId="33D16F91" w14:textId="77777777" w:rsidR="002D57C4" w:rsidRDefault="002D57C4" w:rsidP="00502E57">
            <w:r>
              <w:t>Used to represent an unbounded upper bounds (positive) value in a set for a scalar type.</w:t>
            </w:r>
          </w:p>
        </w:tc>
      </w:tr>
    </w:tbl>
    <w:p w14:paraId="38702019" w14:textId="77777777" w:rsidR="002D57C4" w:rsidRDefault="002D57C4" w:rsidP="002D57C4">
      <w:pPr>
        <w:pStyle w:val="Heading4"/>
        <w:numPr>
          <w:ilvl w:val="3"/>
          <w:numId w:val="3"/>
        </w:numPr>
      </w:pPr>
      <w:r>
        <w:t>Examples</w:t>
      </w:r>
    </w:p>
    <w:p w14:paraId="408C41B0" w14:textId="77777777" w:rsidR="002D57C4" w:rsidRPr="00A17684" w:rsidRDefault="002D57C4" w:rsidP="002D57C4">
      <w:pPr>
        <w:pStyle w:val="NormalaroundTable"/>
      </w:pPr>
      <w:r>
        <w:t>Example of a node template property with a range value: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4ADC2970" w14:textId="77777777" w:rsidTr="00502E57">
        <w:trPr>
          <w:trHeight w:val="256"/>
        </w:trPr>
        <w:tc>
          <w:tcPr>
            <w:tcW w:w="9576" w:type="dxa"/>
            <w:shd w:val="clear" w:color="auto" w:fill="D9D9D9" w:themeFill="background1" w:themeFillShade="D9"/>
          </w:tcPr>
          <w:p w14:paraId="5FC0D846" w14:textId="77777777" w:rsidR="002D57C4" w:rsidRDefault="002D57C4" w:rsidP="00502E57">
            <w:pPr>
              <w:rPr>
                <w:rStyle w:val="CodeSnippet"/>
                <w:noProof/>
              </w:rPr>
            </w:pPr>
            <w:r>
              <w:rPr>
                <w:rStyle w:val="CodeSnippet"/>
                <w:noProof/>
              </w:rPr>
              <w:t># numeric range between 1 and 100</w:t>
            </w:r>
          </w:p>
          <w:p w14:paraId="0435DF62" w14:textId="77777777" w:rsidR="002D57C4" w:rsidRDefault="002D57C4" w:rsidP="00502E57">
            <w:pPr>
              <w:rPr>
                <w:rStyle w:val="CodeSnippet"/>
                <w:noProof/>
              </w:rPr>
            </w:pPr>
            <w:r>
              <w:rPr>
                <w:rStyle w:val="CodeSnippet"/>
                <w:noProof/>
              </w:rPr>
              <w:t>a_range_property: [ 1, 100 ]</w:t>
            </w:r>
          </w:p>
          <w:p w14:paraId="21C75FEF" w14:textId="77777777" w:rsidR="002D57C4" w:rsidRDefault="002D57C4" w:rsidP="00502E57">
            <w:pPr>
              <w:rPr>
                <w:rStyle w:val="CodeSnippet"/>
                <w:noProof/>
              </w:rPr>
            </w:pPr>
          </w:p>
          <w:p w14:paraId="78B8298A" w14:textId="77777777" w:rsidR="002D57C4" w:rsidRDefault="002D57C4" w:rsidP="00502E57">
            <w:pPr>
              <w:rPr>
                <w:rStyle w:val="CodeSnippet"/>
                <w:noProof/>
              </w:rPr>
            </w:pPr>
            <w:r>
              <w:rPr>
                <w:rStyle w:val="CodeSnippet"/>
                <w:noProof/>
              </w:rPr>
              <w:t># a property that has allows any number 0 or greater</w:t>
            </w:r>
          </w:p>
          <w:p w14:paraId="4C1E8B8B" w14:textId="77777777" w:rsidR="002D57C4" w:rsidRPr="003B0572" w:rsidRDefault="002D57C4" w:rsidP="00502E57">
            <w:pPr>
              <w:rPr>
                <w:rFonts w:ascii="Consolas" w:hAnsi="Consolas"/>
                <w:noProof/>
              </w:rPr>
            </w:pPr>
            <w:r>
              <w:rPr>
                <w:rStyle w:val="CodeSnippet"/>
              </w:rPr>
              <w:t>num_connections: [ 0, UNBOUNDED ]</w:t>
            </w:r>
          </w:p>
        </w:tc>
      </w:tr>
    </w:tbl>
    <w:p w14:paraId="7B2E94A3" w14:textId="77777777" w:rsidR="002D57C4" w:rsidRDefault="002D57C4" w:rsidP="002D57C4">
      <w:pPr>
        <w:pStyle w:val="Heading3"/>
        <w:numPr>
          <w:ilvl w:val="2"/>
          <w:numId w:val="3"/>
        </w:numPr>
      </w:pPr>
      <w:bookmarkStart w:id="246" w:name="TYPE_TOSCA_LIST"/>
      <w:r>
        <w:t>TOSCA list type</w:t>
      </w:r>
    </w:p>
    <w:bookmarkEnd w:id="246"/>
    <w:p w14:paraId="45092115" w14:textId="77777777" w:rsidR="002D57C4" w:rsidRDefault="002D57C4" w:rsidP="002D57C4">
      <w:r>
        <w:t>The list type allows for specifying multiple values for a parameter of property. For example, if an application allows for being configured to listen on multiple ports, a list of ports could be configured using the list data type.</w:t>
      </w:r>
    </w:p>
    <w:p w14:paraId="0A4703D1" w14:textId="77777777" w:rsidR="002D57C4" w:rsidRDefault="002D57C4" w:rsidP="002D57C4">
      <w:pPr>
        <w:pStyle w:val="NormalaroundTable"/>
      </w:pPr>
      <w:r>
        <w:t xml:space="preserve">Note that entries in a list for one property or parameter must be of the same type. The type (for simple entries) or schema (for complex entries) is defined by the </w:t>
      </w:r>
      <w:r w:rsidRPr="006B1516">
        <w:rPr>
          <w:rStyle w:val="CodeSnippetHighlight"/>
        </w:rPr>
        <w:t>entry_schema</w:t>
      </w:r>
      <w:r>
        <w:t xml:space="preserve"> attribute of the respective </w:t>
      </w:r>
      <w:hyperlink w:anchor="DEFN_ELEMENT_PROPERTY_DEFN" w:history="1">
        <w:r w:rsidRPr="006B1516">
          <w:rPr>
            <w:rStyle w:val="Hyperlink"/>
          </w:rPr>
          <w:t>property definition</w:t>
        </w:r>
      </w:hyperlink>
      <w:r>
        <w:t xml:space="preserve">, </w:t>
      </w:r>
      <w:hyperlink w:anchor="DEFN_ELEMENT_ATTRIBUTE_DEFN" w:history="1">
        <w:r>
          <w:rPr>
            <w:rStyle w:val="Hyperlink"/>
          </w:rPr>
          <w:t>attribute definitions</w:t>
        </w:r>
      </w:hyperlink>
      <w:r>
        <w:t xml:space="preserve">, or input or output </w:t>
      </w:r>
      <w:hyperlink w:anchor="DEFN_ELEMENT_PARAMETER_DEF" w:history="1">
        <w:r w:rsidRPr="00B45A03">
          <w:rPr>
            <w:rStyle w:val="Hyperlink"/>
          </w:rPr>
          <w:t>parameter definitions</w:t>
        </w:r>
      </w:hyperlink>
      <w:r>
        <w:t>.</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78EC9DD0" w14:textId="77777777" w:rsidTr="00502E57">
        <w:tc>
          <w:tcPr>
            <w:tcW w:w="1177" w:type="pct"/>
            <w:shd w:val="clear" w:color="auto" w:fill="D9D9D9"/>
          </w:tcPr>
          <w:p w14:paraId="616A0C97" w14:textId="77777777" w:rsidR="002D57C4" w:rsidRPr="00422683" w:rsidRDefault="002D57C4" w:rsidP="00502E57">
            <w:pPr>
              <w:pStyle w:val="TableText-Heading"/>
            </w:pPr>
            <w:r w:rsidRPr="00422683">
              <w:t>Shorthand Name</w:t>
            </w:r>
          </w:p>
        </w:tc>
        <w:tc>
          <w:tcPr>
            <w:tcW w:w="3823" w:type="pct"/>
          </w:tcPr>
          <w:p w14:paraId="3C71E861" w14:textId="77777777" w:rsidR="002D57C4" w:rsidRPr="005A5497" w:rsidRDefault="002D57C4" w:rsidP="00502E57">
            <w:pPr>
              <w:pStyle w:val="TableText"/>
              <w:rPr>
                <w:noProof/>
              </w:rPr>
            </w:pPr>
            <w:r>
              <w:rPr>
                <w:noProof/>
              </w:rPr>
              <w:t>list</w:t>
            </w:r>
          </w:p>
        </w:tc>
      </w:tr>
      <w:tr w:rsidR="002D57C4" w:rsidRPr="004279F4" w14:paraId="422F9EF9" w14:textId="77777777" w:rsidTr="00502E57">
        <w:tc>
          <w:tcPr>
            <w:tcW w:w="1177" w:type="pct"/>
            <w:shd w:val="clear" w:color="auto" w:fill="D9D9D9"/>
          </w:tcPr>
          <w:p w14:paraId="286F26D4" w14:textId="77777777" w:rsidR="002D57C4" w:rsidRPr="00422683" w:rsidRDefault="002D57C4" w:rsidP="00502E57">
            <w:pPr>
              <w:pStyle w:val="TableText-Heading"/>
            </w:pPr>
            <w:r w:rsidRPr="00422683">
              <w:t>Type Qualified Name</w:t>
            </w:r>
          </w:p>
        </w:tc>
        <w:tc>
          <w:tcPr>
            <w:tcW w:w="3823" w:type="pct"/>
          </w:tcPr>
          <w:p w14:paraId="4B316D01" w14:textId="77777777" w:rsidR="002D57C4" w:rsidRDefault="002D57C4" w:rsidP="00502E57">
            <w:pPr>
              <w:pStyle w:val="TableText"/>
              <w:rPr>
                <w:noProof/>
              </w:rPr>
            </w:pPr>
            <w:r>
              <w:rPr>
                <w:noProof/>
              </w:rPr>
              <w:t>tosca:list</w:t>
            </w:r>
          </w:p>
        </w:tc>
      </w:tr>
    </w:tbl>
    <w:p w14:paraId="37F2879B" w14:textId="77777777" w:rsidR="002D57C4" w:rsidRDefault="002D57C4" w:rsidP="002D57C4">
      <w:pPr>
        <w:pStyle w:val="Heading4"/>
        <w:numPr>
          <w:ilvl w:val="3"/>
          <w:numId w:val="3"/>
        </w:numPr>
      </w:pPr>
      <w:r>
        <w:t>Grammar</w:t>
      </w:r>
    </w:p>
    <w:p w14:paraId="6E491448" w14:textId="77777777" w:rsidR="002D57C4" w:rsidRDefault="002D57C4" w:rsidP="002D57C4">
      <w:pPr>
        <w:pStyle w:val="NormalaroundTable"/>
      </w:pPr>
      <w:r>
        <w:t>TOSCA lists are essentially normal YAML lists with the following grammars:</w:t>
      </w:r>
    </w:p>
    <w:p w14:paraId="049BF93C" w14:textId="77777777" w:rsidR="002D57C4" w:rsidRPr="00442ED7" w:rsidRDefault="002D57C4" w:rsidP="002D57C4">
      <w:pPr>
        <w:pStyle w:val="Heading5"/>
        <w:numPr>
          <w:ilvl w:val="4"/>
          <w:numId w:val="3"/>
        </w:numPr>
      </w:pPr>
      <w:r w:rsidRPr="00442ED7">
        <w:t xml:space="preserve"> </w:t>
      </w:r>
      <w:r>
        <w:t>Square bracket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340BF9D0" w14:textId="77777777" w:rsidTr="00502E57">
        <w:tc>
          <w:tcPr>
            <w:tcW w:w="9576" w:type="dxa"/>
            <w:shd w:val="clear" w:color="auto" w:fill="D9D9D9" w:themeFill="background1" w:themeFillShade="D9"/>
          </w:tcPr>
          <w:p w14:paraId="6EB515A3" w14:textId="77777777" w:rsidR="002D57C4" w:rsidRPr="00207105" w:rsidRDefault="002D57C4" w:rsidP="00502E57">
            <w:pPr>
              <w:rPr>
                <w:rFonts w:ascii="Consolas" w:hAnsi="Consolas"/>
              </w:rPr>
            </w:pPr>
            <w:r w:rsidDel="00442ED7">
              <w:rPr>
                <w:rStyle w:val="CodeSnippet"/>
              </w:rPr>
              <w:t xml:space="preserve"> </w:t>
            </w:r>
            <w:r>
              <w:rPr>
                <w:rStyle w:val="CodeSnippet"/>
              </w:rPr>
              <w:t>[ &lt;list_entry_1&gt;, &lt;list_entry_2&gt;, ... ]</w:t>
            </w:r>
          </w:p>
        </w:tc>
      </w:tr>
    </w:tbl>
    <w:p w14:paraId="4A7B741B" w14:textId="77777777" w:rsidR="002D57C4" w:rsidRPr="00442ED7" w:rsidRDefault="002D57C4" w:rsidP="002D57C4">
      <w:pPr>
        <w:pStyle w:val="Heading5"/>
        <w:numPr>
          <w:ilvl w:val="4"/>
          <w:numId w:val="3"/>
        </w:numPr>
      </w:pPr>
      <w:r>
        <w:t>Bulleted (sequenced) list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18FEE2AA" w14:textId="77777777" w:rsidTr="00502E57">
        <w:tc>
          <w:tcPr>
            <w:tcW w:w="9576" w:type="dxa"/>
            <w:shd w:val="clear" w:color="auto" w:fill="D9D9D9" w:themeFill="background1" w:themeFillShade="D9"/>
          </w:tcPr>
          <w:p w14:paraId="7D221DF3" w14:textId="77777777" w:rsidR="002D57C4" w:rsidRDefault="002D57C4" w:rsidP="00502E57">
            <w:pPr>
              <w:rPr>
                <w:rFonts w:ascii="Consolas" w:hAnsi="Consolas"/>
                <w:noProof/>
              </w:rPr>
            </w:pPr>
            <w:r>
              <w:rPr>
                <w:rFonts w:ascii="Consolas" w:hAnsi="Consolas"/>
                <w:noProof/>
              </w:rPr>
              <w:t>- &lt;list_entry_1&gt;</w:t>
            </w:r>
          </w:p>
          <w:p w14:paraId="20E3F3EE" w14:textId="77777777" w:rsidR="002D57C4" w:rsidRDefault="002D57C4" w:rsidP="00502E57">
            <w:pPr>
              <w:rPr>
                <w:rFonts w:ascii="Consolas" w:hAnsi="Consolas"/>
                <w:noProof/>
              </w:rPr>
            </w:pPr>
            <w:r>
              <w:rPr>
                <w:rFonts w:ascii="Consolas" w:hAnsi="Consolas"/>
                <w:noProof/>
              </w:rPr>
              <w:t>- ...</w:t>
            </w:r>
          </w:p>
          <w:p w14:paraId="6411C6A7" w14:textId="77777777" w:rsidR="002D57C4" w:rsidRPr="00207105" w:rsidRDefault="002D57C4" w:rsidP="00502E57">
            <w:pPr>
              <w:rPr>
                <w:rFonts w:ascii="Consolas" w:hAnsi="Consolas"/>
              </w:rPr>
            </w:pPr>
            <w:r>
              <w:rPr>
                <w:rFonts w:ascii="Consolas" w:hAnsi="Consolas"/>
                <w:noProof/>
              </w:rPr>
              <w:t>- &lt;list_entry_n&gt;</w:t>
            </w:r>
          </w:p>
        </w:tc>
      </w:tr>
    </w:tbl>
    <w:p w14:paraId="054A601D" w14:textId="77777777" w:rsidR="002D57C4" w:rsidRPr="00A17684" w:rsidRDefault="002D57C4" w:rsidP="002D57C4">
      <w:pPr>
        <w:pStyle w:val="NormalaroundTable"/>
      </w:pPr>
      <w:r w:rsidRPr="00A17684">
        <w:t xml:space="preserve">In the above </w:t>
      </w:r>
      <w:r>
        <w:t>grammars</w:t>
      </w:r>
      <w:r w:rsidRPr="00A17684">
        <w:t>, the pseudo values that appear in angle brackets have the following meaning:</w:t>
      </w:r>
    </w:p>
    <w:p w14:paraId="1155EF89" w14:textId="77777777" w:rsidR="002D57C4" w:rsidRDefault="002D57C4" w:rsidP="002D57C4">
      <w:pPr>
        <w:pStyle w:val="ListParagraph"/>
        <w:numPr>
          <w:ilvl w:val="0"/>
          <w:numId w:val="25"/>
        </w:numPr>
      </w:pPr>
      <w:r>
        <w:rPr>
          <w:rStyle w:val="CodeSnippetHighlight"/>
        </w:rPr>
        <w:t>&lt;list_entry_*&gt;</w:t>
      </w:r>
      <w:r>
        <w:t>: represents one entry of the list.</w:t>
      </w:r>
    </w:p>
    <w:p w14:paraId="28D31AAF" w14:textId="77777777" w:rsidR="002D57C4" w:rsidRDefault="002D57C4" w:rsidP="002D57C4">
      <w:pPr>
        <w:pStyle w:val="Heading4"/>
        <w:numPr>
          <w:ilvl w:val="3"/>
          <w:numId w:val="3"/>
        </w:numPr>
      </w:pPr>
      <w:r>
        <w:lastRenderedPageBreak/>
        <w:t>Declaration Examples</w:t>
      </w:r>
    </w:p>
    <w:p w14:paraId="45B38317" w14:textId="77777777" w:rsidR="002D57C4" w:rsidRPr="00714DF0" w:rsidRDefault="002D57C4" w:rsidP="002D57C4">
      <w:pPr>
        <w:pStyle w:val="Heading5"/>
        <w:numPr>
          <w:ilvl w:val="4"/>
          <w:numId w:val="3"/>
        </w:numPr>
      </w:pPr>
      <w:r>
        <w:t>List declaration using a simple type</w:t>
      </w:r>
    </w:p>
    <w:p w14:paraId="12B8E931" w14:textId="77777777" w:rsidR="002D57C4" w:rsidRPr="00D41929" w:rsidRDefault="002D57C4" w:rsidP="002D57C4">
      <w:pPr>
        <w:pStyle w:val="NormalaroundTable"/>
      </w:pPr>
      <w:r>
        <w:t>The following example shows a list declaration with an entry schema based upon a simple integer type (which has additional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A96752C" w14:textId="77777777" w:rsidTr="00502E57">
        <w:trPr>
          <w:trHeight w:val="256"/>
        </w:trPr>
        <w:tc>
          <w:tcPr>
            <w:tcW w:w="9576" w:type="dxa"/>
            <w:shd w:val="clear" w:color="auto" w:fill="D9D9D9" w:themeFill="background1" w:themeFillShade="D9"/>
          </w:tcPr>
          <w:p w14:paraId="5AD6BC7D" w14:textId="77777777" w:rsidR="002D57C4" w:rsidRDefault="002D57C4" w:rsidP="00502E57">
            <w:pPr>
              <w:rPr>
                <w:rStyle w:val="CodeSnippet"/>
                <w:noProof/>
              </w:rPr>
            </w:pPr>
            <w:r>
              <w:rPr>
                <w:rStyle w:val="CodeSnippet"/>
                <w:noProof/>
              </w:rPr>
              <w:t>&lt;some_entity&gt;:</w:t>
            </w:r>
          </w:p>
          <w:p w14:paraId="7B09F062" w14:textId="77777777" w:rsidR="002D57C4" w:rsidRDefault="002D57C4" w:rsidP="00502E57">
            <w:pPr>
              <w:rPr>
                <w:rStyle w:val="CodeSnippet"/>
                <w:noProof/>
              </w:rPr>
            </w:pPr>
            <w:r>
              <w:rPr>
                <w:rStyle w:val="CodeSnippet"/>
                <w:noProof/>
              </w:rPr>
              <w:t xml:space="preserve">  ...</w:t>
            </w:r>
          </w:p>
          <w:p w14:paraId="4757CBCC" w14:textId="77777777" w:rsidR="002D57C4" w:rsidRPr="00622AF3" w:rsidRDefault="002D57C4" w:rsidP="00502E57">
            <w:pPr>
              <w:rPr>
                <w:rStyle w:val="CodeSnippet"/>
                <w:noProof/>
              </w:rPr>
            </w:pPr>
            <w:r>
              <w:rPr>
                <w:rStyle w:val="CodeSnippet"/>
                <w:noProof/>
              </w:rPr>
              <w:t xml:space="preserve">  properties: </w:t>
            </w:r>
            <w:r w:rsidRPr="00622AF3">
              <w:rPr>
                <w:rStyle w:val="CodeSnippet"/>
                <w:noProof/>
              </w:rPr>
              <w:t xml:space="preserve"> </w:t>
            </w:r>
          </w:p>
          <w:p w14:paraId="0E32360B" w14:textId="77777777" w:rsidR="002D57C4" w:rsidRDefault="002D57C4" w:rsidP="00502E57">
            <w:pPr>
              <w:rPr>
                <w:rStyle w:val="CodeSnippet"/>
                <w:noProof/>
              </w:rPr>
            </w:pPr>
            <w:r>
              <w:rPr>
                <w:rStyle w:val="CodeSnippet"/>
                <w:noProof/>
              </w:rPr>
              <w:t xml:space="preserve">    listen_ports:</w:t>
            </w:r>
          </w:p>
          <w:p w14:paraId="374FEACF" w14:textId="77777777" w:rsidR="002D57C4" w:rsidRDefault="002D57C4" w:rsidP="00502E57">
            <w:pPr>
              <w:rPr>
                <w:rStyle w:val="CodeSnippet"/>
                <w:noProof/>
              </w:rPr>
            </w:pPr>
            <w:r>
              <w:rPr>
                <w:rStyle w:val="CodeSnippet"/>
                <w:noProof/>
              </w:rPr>
              <w:t xml:space="preserve">      type: </w:t>
            </w:r>
            <w:hyperlink w:anchor="TYPE_TOSCA_LIST" w:history="1">
              <w:r>
                <w:rPr>
                  <w:rStyle w:val="Hyperlink"/>
                  <w:rFonts w:ascii="Consolas" w:hAnsi="Consolas"/>
                  <w:noProof/>
                </w:rPr>
                <w:t>list</w:t>
              </w:r>
            </w:hyperlink>
          </w:p>
          <w:p w14:paraId="0FEFE47D" w14:textId="77777777" w:rsidR="002D57C4" w:rsidRDefault="002D57C4" w:rsidP="00502E57">
            <w:pPr>
              <w:rPr>
                <w:rStyle w:val="CodeSnippet"/>
                <w:noProof/>
              </w:rPr>
            </w:pPr>
            <w:r>
              <w:rPr>
                <w:rStyle w:val="CodeSnippet"/>
                <w:noProof/>
              </w:rPr>
              <w:t xml:space="preserve">      </w:t>
            </w:r>
            <w:r w:rsidRPr="00403136">
              <w:rPr>
                <w:rStyle w:val="CodeSnippetHighlight"/>
                <w:noProof/>
              </w:rPr>
              <w:t>entry_schema</w:t>
            </w:r>
            <w:r>
              <w:rPr>
                <w:rStyle w:val="CodeSnippet"/>
                <w:noProof/>
              </w:rPr>
              <w:t>:</w:t>
            </w:r>
          </w:p>
          <w:p w14:paraId="011D485C" w14:textId="77777777" w:rsidR="002D57C4" w:rsidRDefault="002D57C4" w:rsidP="00502E57">
            <w:pPr>
              <w:rPr>
                <w:rStyle w:val="CodeSnippet"/>
                <w:noProof/>
              </w:rPr>
            </w:pPr>
            <w:r>
              <w:rPr>
                <w:rStyle w:val="CodeSnippet"/>
                <w:noProof/>
              </w:rPr>
              <w:t xml:space="preserve">        description: listen port entry (simple integer type)</w:t>
            </w:r>
          </w:p>
          <w:p w14:paraId="5B6DA6B2" w14:textId="77777777" w:rsidR="002D57C4" w:rsidRDefault="002D57C4" w:rsidP="00502E57">
            <w:pPr>
              <w:rPr>
                <w:rStyle w:val="CodeSnippet"/>
                <w:noProof/>
              </w:rPr>
            </w:pPr>
            <w:r>
              <w:rPr>
                <w:rStyle w:val="CodeSnippet"/>
                <w:noProof/>
              </w:rPr>
              <w:t xml:space="preserve">        type: </w:t>
            </w:r>
            <w:hyperlink w:anchor="TYPE_YAML_INTEGER" w:history="1">
              <w:r>
                <w:rPr>
                  <w:rStyle w:val="Hyperlink"/>
                  <w:rFonts w:ascii="Consolas" w:hAnsi="Consolas"/>
                  <w:noProof/>
                </w:rPr>
                <w:t>integer</w:t>
              </w:r>
            </w:hyperlink>
          </w:p>
          <w:p w14:paraId="18A0DA20" w14:textId="77777777" w:rsidR="002D57C4" w:rsidRDefault="002D57C4" w:rsidP="00502E57">
            <w:pPr>
              <w:rPr>
                <w:rStyle w:val="CodeSnippet"/>
                <w:noProof/>
              </w:rPr>
            </w:pPr>
            <w:r>
              <w:rPr>
                <w:rStyle w:val="CodeSnippet"/>
                <w:noProof/>
              </w:rPr>
              <w:t xml:space="preserve">        constraints:</w:t>
            </w:r>
          </w:p>
          <w:p w14:paraId="6DDCCC4C"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 max_length: </w:t>
            </w:r>
            <w:r>
              <w:rPr>
                <w:rStyle w:val="CodeSnippet"/>
                <w:noProof/>
              </w:rPr>
              <w:t>128</w:t>
            </w:r>
          </w:p>
        </w:tc>
      </w:tr>
    </w:tbl>
    <w:p w14:paraId="0919F2AD" w14:textId="77777777" w:rsidR="002D57C4" w:rsidRDefault="002D57C4" w:rsidP="002D57C4">
      <w:pPr>
        <w:pStyle w:val="Heading5"/>
        <w:numPr>
          <w:ilvl w:val="4"/>
          <w:numId w:val="3"/>
        </w:numPr>
      </w:pPr>
      <w:r>
        <w:t>List declaration using a complex type</w:t>
      </w:r>
    </w:p>
    <w:p w14:paraId="437F9A95" w14:textId="77777777" w:rsidR="002D57C4" w:rsidRPr="00D41929" w:rsidRDefault="002D57C4" w:rsidP="002D57C4">
      <w:pPr>
        <w:pStyle w:val="NormalaroundTable"/>
      </w:pPr>
      <w:r>
        <w:t>The following example shows a list declaration with an entry schema based upon a complex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A344E26" w14:textId="77777777" w:rsidTr="00502E57">
        <w:trPr>
          <w:trHeight w:val="256"/>
        </w:trPr>
        <w:tc>
          <w:tcPr>
            <w:tcW w:w="9576" w:type="dxa"/>
            <w:shd w:val="clear" w:color="auto" w:fill="D9D9D9" w:themeFill="background1" w:themeFillShade="D9"/>
          </w:tcPr>
          <w:p w14:paraId="115A27C3" w14:textId="77777777" w:rsidR="002D57C4" w:rsidRDefault="002D57C4" w:rsidP="00502E57">
            <w:pPr>
              <w:rPr>
                <w:rStyle w:val="CodeSnippet"/>
                <w:noProof/>
              </w:rPr>
            </w:pPr>
            <w:r>
              <w:rPr>
                <w:rStyle w:val="CodeSnippet"/>
                <w:noProof/>
              </w:rPr>
              <w:t>&lt;some_entity&gt;:</w:t>
            </w:r>
          </w:p>
          <w:p w14:paraId="4AB43151" w14:textId="77777777" w:rsidR="002D57C4" w:rsidRDefault="002D57C4" w:rsidP="00502E57">
            <w:pPr>
              <w:rPr>
                <w:rStyle w:val="CodeSnippet"/>
                <w:noProof/>
              </w:rPr>
            </w:pPr>
            <w:r>
              <w:rPr>
                <w:rStyle w:val="CodeSnippet"/>
                <w:noProof/>
              </w:rPr>
              <w:t xml:space="preserve">  ...</w:t>
            </w:r>
          </w:p>
          <w:p w14:paraId="7DD4C338" w14:textId="77777777" w:rsidR="002D57C4" w:rsidRPr="00622AF3" w:rsidRDefault="002D57C4" w:rsidP="00502E57">
            <w:pPr>
              <w:rPr>
                <w:rStyle w:val="CodeSnippet"/>
                <w:noProof/>
              </w:rPr>
            </w:pPr>
            <w:r>
              <w:rPr>
                <w:rStyle w:val="CodeSnippet"/>
                <w:noProof/>
              </w:rPr>
              <w:t xml:space="preserve">  properties: </w:t>
            </w:r>
            <w:r w:rsidRPr="00622AF3">
              <w:rPr>
                <w:rStyle w:val="CodeSnippet"/>
                <w:noProof/>
              </w:rPr>
              <w:t xml:space="preserve"> </w:t>
            </w:r>
          </w:p>
          <w:p w14:paraId="66523088" w14:textId="77777777" w:rsidR="002D57C4" w:rsidRDefault="002D57C4" w:rsidP="00502E57">
            <w:pPr>
              <w:rPr>
                <w:rStyle w:val="CodeSnippet"/>
                <w:noProof/>
              </w:rPr>
            </w:pPr>
            <w:r>
              <w:rPr>
                <w:rStyle w:val="CodeSnippet"/>
                <w:noProof/>
              </w:rPr>
              <w:t xml:space="preserve">    products:</w:t>
            </w:r>
          </w:p>
          <w:p w14:paraId="7A1CAE8A" w14:textId="77777777" w:rsidR="002D57C4" w:rsidRDefault="002D57C4" w:rsidP="00502E57">
            <w:pPr>
              <w:rPr>
                <w:rStyle w:val="CodeSnippet"/>
                <w:noProof/>
              </w:rPr>
            </w:pPr>
            <w:r>
              <w:rPr>
                <w:rStyle w:val="CodeSnippet"/>
                <w:noProof/>
              </w:rPr>
              <w:t xml:space="preserve">      type: </w:t>
            </w:r>
            <w:hyperlink w:anchor="TYPE_TOSCA_LIST" w:history="1">
              <w:r w:rsidRPr="00710D38">
                <w:rPr>
                  <w:rStyle w:val="Hyperlink"/>
                  <w:rFonts w:ascii="Consolas" w:hAnsi="Consolas"/>
                  <w:noProof/>
                </w:rPr>
                <w:t>list</w:t>
              </w:r>
            </w:hyperlink>
          </w:p>
          <w:p w14:paraId="3960DBDE" w14:textId="77777777" w:rsidR="002D57C4" w:rsidRDefault="002D57C4" w:rsidP="00502E57">
            <w:pPr>
              <w:rPr>
                <w:rStyle w:val="CodeSnippet"/>
                <w:noProof/>
              </w:rPr>
            </w:pPr>
            <w:r>
              <w:rPr>
                <w:rStyle w:val="CodeSnippet"/>
                <w:noProof/>
              </w:rPr>
              <w:t xml:space="preserve">      </w:t>
            </w:r>
            <w:r w:rsidRPr="00403136">
              <w:rPr>
                <w:rStyle w:val="CodeSnippetHighlight"/>
                <w:noProof/>
              </w:rPr>
              <w:t>entry_schema</w:t>
            </w:r>
            <w:r>
              <w:rPr>
                <w:rStyle w:val="CodeSnippet"/>
                <w:noProof/>
              </w:rPr>
              <w:t>:</w:t>
            </w:r>
          </w:p>
          <w:p w14:paraId="53DFB7AD" w14:textId="77777777" w:rsidR="002D57C4" w:rsidRDefault="002D57C4" w:rsidP="00502E57">
            <w:pPr>
              <w:rPr>
                <w:rStyle w:val="CodeSnippet"/>
                <w:noProof/>
              </w:rPr>
            </w:pPr>
            <w:r>
              <w:rPr>
                <w:rStyle w:val="CodeSnippet"/>
                <w:noProof/>
              </w:rPr>
              <w:t xml:space="preserve">        description: Product information entry (complex type) defined elsewhere</w:t>
            </w:r>
          </w:p>
          <w:p w14:paraId="4896547E" w14:textId="77777777" w:rsidR="002D57C4" w:rsidRPr="006824F5" w:rsidRDefault="002D57C4" w:rsidP="00502E57">
            <w:pPr>
              <w:rPr>
                <w:rStyle w:val="CodeSnippet"/>
                <w:noProof/>
              </w:rPr>
            </w:pPr>
            <w:r>
              <w:rPr>
                <w:rStyle w:val="CodeSnippet"/>
                <w:noProof/>
              </w:rPr>
              <w:t xml:space="preserve">        type: ProductInfo</w:t>
            </w:r>
          </w:p>
        </w:tc>
      </w:tr>
    </w:tbl>
    <w:p w14:paraId="53A6E29E" w14:textId="77777777" w:rsidR="002D57C4" w:rsidRDefault="002D57C4" w:rsidP="002D57C4">
      <w:pPr>
        <w:pStyle w:val="Heading4"/>
        <w:numPr>
          <w:ilvl w:val="3"/>
          <w:numId w:val="3"/>
        </w:numPr>
      </w:pPr>
      <w:r>
        <w:t>Definition Examples</w:t>
      </w:r>
    </w:p>
    <w:p w14:paraId="4450A6EF" w14:textId="77777777" w:rsidR="002D57C4" w:rsidRDefault="002D57C4" w:rsidP="002D57C4">
      <w:r>
        <w:t xml:space="preserve">These examples show two notation options for defining lists: </w:t>
      </w:r>
    </w:p>
    <w:p w14:paraId="6520E900" w14:textId="77777777" w:rsidR="002D57C4" w:rsidRDefault="002D57C4" w:rsidP="002D57C4">
      <w:pPr>
        <w:pStyle w:val="ListParagraph"/>
        <w:numPr>
          <w:ilvl w:val="0"/>
          <w:numId w:val="49"/>
        </w:numPr>
      </w:pPr>
      <w:r>
        <w:t xml:space="preserve">A single-line option which is useful for only short lists with simple entries. </w:t>
      </w:r>
    </w:p>
    <w:p w14:paraId="3A979E76" w14:textId="77777777" w:rsidR="002D57C4" w:rsidRPr="00847067" w:rsidRDefault="002D57C4" w:rsidP="002D57C4">
      <w:pPr>
        <w:pStyle w:val="ListParagraph"/>
        <w:numPr>
          <w:ilvl w:val="0"/>
          <w:numId w:val="49"/>
        </w:numPr>
      </w:pPr>
      <w:r>
        <w:t>A multi-line option where each list entry is on a separate line; this option is typically useful or more readable if there is a large number of entries, or if the entries are complex.</w:t>
      </w:r>
    </w:p>
    <w:p w14:paraId="65A6D933" w14:textId="77777777" w:rsidR="002D57C4" w:rsidRPr="00123834" w:rsidRDefault="002D57C4" w:rsidP="002D57C4">
      <w:pPr>
        <w:pStyle w:val="Heading5"/>
        <w:numPr>
          <w:ilvl w:val="4"/>
          <w:numId w:val="3"/>
        </w:numPr>
      </w:pPr>
      <w:r>
        <w:t>Square bracket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653BE35D" w14:textId="77777777" w:rsidTr="00502E57">
        <w:trPr>
          <w:trHeight w:val="256"/>
        </w:trPr>
        <w:tc>
          <w:tcPr>
            <w:tcW w:w="9576" w:type="dxa"/>
            <w:shd w:val="clear" w:color="auto" w:fill="D9D9D9" w:themeFill="background1" w:themeFillShade="D9"/>
          </w:tcPr>
          <w:p w14:paraId="4CE76C8B" w14:textId="77777777" w:rsidR="002D57C4" w:rsidRPr="003B0572" w:rsidRDefault="002D57C4" w:rsidP="00502E57">
            <w:pPr>
              <w:rPr>
                <w:rFonts w:ascii="Consolas" w:hAnsi="Consolas"/>
                <w:noProof/>
              </w:rPr>
            </w:pPr>
            <w:r>
              <w:rPr>
                <w:rStyle w:val="CodeSnippet"/>
                <w:noProof/>
              </w:rPr>
              <w:t>listen_ports: [ 80, 8080 ]</w:t>
            </w:r>
          </w:p>
        </w:tc>
      </w:tr>
    </w:tbl>
    <w:p w14:paraId="458E62F1" w14:textId="77777777" w:rsidR="002D57C4" w:rsidRPr="00123834" w:rsidRDefault="002D57C4" w:rsidP="002D57C4">
      <w:pPr>
        <w:pStyle w:val="Heading5"/>
        <w:numPr>
          <w:ilvl w:val="4"/>
          <w:numId w:val="3"/>
        </w:numPr>
      </w:pPr>
      <w:r>
        <w:t>Bulleted list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6538D753" w14:textId="77777777" w:rsidTr="00502E57">
        <w:trPr>
          <w:trHeight w:val="256"/>
        </w:trPr>
        <w:tc>
          <w:tcPr>
            <w:tcW w:w="9576" w:type="dxa"/>
            <w:shd w:val="clear" w:color="auto" w:fill="D9D9D9" w:themeFill="background1" w:themeFillShade="D9"/>
          </w:tcPr>
          <w:p w14:paraId="02769092" w14:textId="77777777" w:rsidR="002D57C4" w:rsidRDefault="002D57C4" w:rsidP="00502E57">
            <w:pPr>
              <w:rPr>
                <w:rStyle w:val="CodeSnippet"/>
                <w:noProof/>
              </w:rPr>
            </w:pPr>
            <w:r>
              <w:rPr>
                <w:rStyle w:val="CodeSnippet"/>
                <w:noProof/>
              </w:rPr>
              <w:t>listen_ports:</w:t>
            </w:r>
          </w:p>
          <w:p w14:paraId="1994DC6D" w14:textId="77777777" w:rsidR="002D57C4" w:rsidRDefault="002D57C4" w:rsidP="00502E57">
            <w:pPr>
              <w:rPr>
                <w:rStyle w:val="CodeSnippet"/>
                <w:noProof/>
              </w:rPr>
            </w:pPr>
            <w:r>
              <w:rPr>
                <w:rStyle w:val="CodeSnippet"/>
                <w:noProof/>
              </w:rPr>
              <w:t xml:space="preserve">  - 80</w:t>
            </w:r>
          </w:p>
          <w:p w14:paraId="7ED8FB97" w14:textId="77777777" w:rsidR="002D57C4" w:rsidRPr="003B0572" w:rsidRDefault="002D57C4" w:rsidP="00502E57">
            <w:pPr>
              <w:rPr>
                <w:rFonts w:ascii="Consolas" w:hAnsi="Consolas"/>
                <w:noProof/>
              </w:rPr>
            </w:pPr>
            <w:r>
              <w:rPr>
                <w:rFonts w:ascii="Consolas" w:hAnsi="Consolas"/>
                <w:noProof/>
              </w:rPr>
              <w:t xml:space="preserve">  - 8080</w:t>
            </w:r>
          </w:p>
        </w:tc>
      </w:tr>
    </w:tbl>
    <w:p w14:paraId="50A97493" w14:textId="77777777" w:rsidR="002D57C4" w:rsidRDefault="002D57C4" w:rsidP="002D57C4">
      <w:pPr>
        <w:pStyle w:val="Heading3"/>
        <w:numPr>
          <w:ilvl w:val="2"/>
          <w:numId w:val="3"/>
        </w:numPr>
      </w:pPr>
      <w:bookmarkStart w:id="247" w:name="TYPE_TOSCA_MAP"/>
      <w:r>
        <w:lastRenderedPageBreak/>
        <w:t>TOSCA map type</w:t>
      </w:r>
    </w:p>
    <w:bookmarkEnd w:id="247"/>
    <w:p w14:paraId="0FEA1B0C" w14:textId="77777777" w:rsidR="002D57C4" w:rsidRDefault="002D57C4" w:rsidP="002D57C4">
      <w:r>
        <w:t>The map type allows for specifying multiple values for a parameter of property as a map. In contrast to the list type, where each entry can only be addressed by its index in the list, entries in a map are named elements that can be addressed by their keys.</w:t>
      </w:r>
    </w:p>
    <w:p w14:paraId="231C6790" w14:textId="77777777" w:rsidR="002D57C4" w:rsidRDefault="002D57C4" w:rsidP="002D57C4">
      <w:pPr>
        <w:pStyle w:val="NormalaroundTable"/>
      </w:pPr>
      <w:r>
        <w:t xml:space="preserve">Note that entries in a map for one property or parameter must be of the same type. The type (for simple entries) or schema (for complex entries) is defined by the </w:t>
      </w:r>
      <w:r w:rsidRPr="006B1516">
        <w:rPr>
          <w:rStyle w:val="CodeSnippetHighlight"/>
        </w:rPr>
        <w:t>entry_schema</w:t>
      </w:r>
      <w:r>
        <w:t xml:space="preserve"> attribute of the respective </w:t>
      </w:r>
      <w:hyperlink w:anchor="DEFN_ELEMENT_PROPERTY_DEFN" w:history="1">
        <w:r w:rsidRPr="006B1516">
          <w:rPr>
            <w:rStyle w:val="Hyperlink"/>
          </w:rPr>
          <w:t>property definition</w:t>
        </w:r>
      </w:hyperlink>
      <w:r>
        <w:t xml:space="preserve">, </w:t>
      </w:r>
      <w:hyperlink w:anchor="DEFN_ELEMENT_ATTRIBUTE_DEFN" w:history="1">
        <w:r w:rsidRPr="002B7375">
          <w:rPr>
            <w:rStyle w:val="Hyperlink"/>
          </w:rPr>
          <w:t>attribute definition</w:t>
        </w:r>
      </w:hyperlink>
      <w:r>
        <w:t xml:space="preserve">, or input or output </w:t>
      </w:r>
      <w:hyperlink w:anchor="DEFN_ELEMENT_PARAMETER_DEF" w:history="1">
        <w:r w:rsidRPr="00F9674C">
          <w:rPr>
            <w:rStyle w:val="Hyperlink"/>
          </w:rPr>
          <w:t>parameter definition</w:t>
        </w:r>
      </w:hyperlink>
      <w:r>
        <w:t>.</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661358B1" w14:textId="77777777" w:rsidTr="00502E57">
        <w:tc>
          <w:tcPr>
            <w:tcW w:w="1177" w:type="pct"/>
            <w:shd w:val="clear" w:color="auto" w:fill="D9D9D9"/>
          </w:tcPr>
          <w:p w14:paraId="13BDCEBD" w14:textId="77777777" w:rsidR="002D57C4" w:rsidRPr="00422683" w:rsidRDefault="002D57C4" w:rsidP="00502E57">
            <w:pPr>
              <w:pStyle w:val="TableText-Heading"/>
            </w:pPr>
            <w:r w:rsidRPr="00422683">
              <w:t>Shorthand Name</w:t>
            </w:r>
          </w:p>
        </w:tc>
        <w:tc>
          <w:tcPr>
            <w:tcW w:w="3823" w:type="pct"/>
          </w:tcPr>
          <w:p w14:paraId="73B0F0D0" w14:textId="77777777" w:rsidR="002D57C4" w:rsidRPr="005A5497" w:rsidRDefault="002D57C4" w:rsidP="00502E57">
            <w:pPr>
              <w:pStyle w:val="TableText"/>
              <w:rPr>
                <w:noProof/>
              </w:rPr>
            </w:pPr>
            <w:r>
              <w:rPr>
                <w:noProof/>
              </w:rPr>
              <w:t>map</w:t>
            </w:r>
          </w:p>
        </w:tc>
      </w:tr>
      <w:tr w:rsidR="002D57C4" w:rsidRPr="004279F4" w14:paraId="1C1F21E6" w14:textId="77777777" w:rsidTr="00502E57">
        <w:tc>
          <w:tcPr>
            <w:tcW w:w="1177" w:type="pct"/>
            <w:shd w:val="clear" w:color="auto" w:fill="D9D9D9"/>
          </w:tcPr>
          <w:p w14:paraId="0F3E6555" w14:textId="77777777" w:rsidR="002D57C4" w:rsidRPr="00422683" w:rsidRDefault="002D57C4" w:rsidP="00502E57">
            <w:pPr>
              <w:pStyle w:val="TableText-Heading"/>
            </w:pPr>
            <w:r w:rsidRPr="00422683">
              <w:t>Type Qualified Name</w:t>
            </w:r>
          </w:p>
        </w:tc>
        <w:tc>
          <w:tcPr>
            <w:tcW w:w="3823" w:type="pct"/>
          </w:tcPr>
          <w:p w14:paraId="67C217FD" w14:textId="77777777" w:rsidR="002D57C4" w:rsidRDefault="002D57C4" w:rsidP="00502E57">
            <w:pPr>
              <w:pStyle w:val="TableText"/>
              <w:rPr>
                <w:noProof/>
              </w:rPr>
            </w:pPr>
            <w:r>
              <w:rPr>
                <w:noProof/>
              </w:rPr>
              <w:t>tosca:map</w:t>
            </w:r>
          </w:p>
        </w:tc>
      </w:tr>
    </w:tbl>
    <w:p w14:paraId="716437FD" w14:textId="77777777" w:rsidR="002D57C4" w:rsidRDefault="002D57C4" w:rsidP="002D57C4">
      <w:pPr>
        <w:pStyle w:val="Heading4"/>
        <w:numPr>
          <w:ilvl w:val="3"/>
          <w:numId w:val="3"/>
        </w:numPr>
      </w:pPr>
      <w:r>
        <w:t>Grammar</w:t>
      </w:r>
    </w:p>
    <w:p w14:paraId="2CC4D108" w14:textId="77777777" w:rsidR="002D57C4" w:rsidRDefault="002D57C4" w:rsidP="002D57C4">
      <w:pPr>
        <w:pStyle w:val="NormalaroundTable"/>
      </w:pPr>
      <w:r>
        <w:t>TOSCA maps are normal YAML dictionaries with following grammar:</w:t>
      </w:r>
    </w:p>
    <w:p w14:paraId="1593FDF2" w14:textId="77777777" w:rsidR="002D57C4" w:rsidRPr="008539EB" w:rsidRDefault="002D57C4" w:rsidP="002D57C4">
      <w:pPr>
        <w:pStyle w:val="Heading5"/>
        <w:numPr>
          <w:ilvl w:val="4"/>
          <w:numId w:val="3"/>
        </w:numPr>
      </w:pPr>
      <w:r>
        <w:t>Single-line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3A2E294C" w14:textId="77777777" w:rsidTr="00502E57">
        <w:tc>
          <w:tcPr>
            <w:tcW w:w="9576" w:type="dxa"/>
            <w:shd w:val="clear" w:color="auto" w:fill="D9D9D9" w:themeFill="background1" w:themeFillShade="D9"/>
          </w:tcPr>
          <w:p w14:paraId="6981DED0" w14:textId="77777777" w:rsidR="002D57C4" w:rsidRDefault="002D57C4" w:rsidP="00502E57">
            <w:pPr>
              <w:rPr>
                <w:rStyle w:val="CodeSnippet"/>
                <w:noProof/>
              </w:rPr>
            </w:pPr>
            <w:r>
              <w:rPr>
                <w:rStyle w:val="CodeSnippet"/>
                <w:noProof/>
              </w:rPr>
              <w:t>{ &lt;entry_key_1&gt;: &lt;entry_value_1&gt;, ..., &lt;entry_key_n&gt;: &lt;entry_value_n&gt; }</w:t>
            </w:r>
          </w:p>
          <w:p w14:paraId="364DD0B7" w14:textId="77777777" w:rsidR="002D57C4" w:rsidRDefault="002D57C4" w:rsidP="00502E57">
            <w:pPr>
              <w:rPr>
                <w:rStyle w:val="CodeSnippet"/>
                <w:noProof/>
              </w:rPr>
            </w:pPr>
            <w:r>
              <w:rPr>
                <w:rStyle w:val="CodeSnippet"/>
                <w:noProof/>
              </w:rPr>
              <w:t>...</w:t>
            </w:r>
          </w:p>
          <w:p w14:paraId="624CDFAF" w14:textId="77777777" w:rsidR="002D57C4" w:rsidRPr="00207105" w:rsidRDefault="002D57C4" w:rsidP="00502E57">
            <w:pPr>
              <w:rPr>
                <w:rFonts w:ascii="Consolas" w:hAnsi="Consolas"/>
              </w:rPr>
            </w:pPr>
            <w:r>
              <w:rPr>
                <w:rStyle w:val="CodeSnippet"/>
                <w:noProof/>
              </w:rPr>
              <w:t>&lt;entry_key_n&gt;: &lt;entry_value_n&gt;</w:t>
            </w:r>
          </w:p>
        </w:tc>
      </w:tr>
    </w:tbl>
    <w:p w14:paraId="17F31198" w14:textId="77777777" w:rsidR="002D57C4" w:rsidRPr="008539EB" w:rsidRDefault="002D57C4" w:rsidP="002D57C4">
      <w:pPr>
        <w:pStyle w:val="Heading5"/>
        <w:numPr>
          <w:ilvl w:val="4"/>
          <w:numId w:val="3"/>
        </w:numPr>
      </w:pPr>
      <w:r>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7D32698F" w14:textId="77777777" w:rsidTr="00502E57">
        <w:tc>
          <w:tcPr>
            <w:tcW w:w="9576" w:type="dxa"/>
            <w:shd w:val="clear" w:color="auto" w:fill="D9D9D9" w:themeFill="background1" w:themeFillShade="D9"/>
          </w:tcPr>
          <w:p w14:paraId="62F6A48C" w14:textId="77777777" w:rsidR="002D57C4" w:rsidRDefault="002D57C4" w:rsidP="00502E57">
            <w:pPr>
              <w:rPr>
                <w:rStyle w:val="CodeSnippet"/>
                <w:noProof/>
              </w:rPr>
            </w:pPr>
            <w:r>
              <w:rPr>
                <w:rStyle w:val="CodeSnippet"/>
                <w:noProof/>
              </w:rPr>
              <w:t>&lt;entry_key_1&gt;: &lt;entry_value_1&gt;</w:t>
            </w:r>
          </w:p>
          <w:p w14:paraId="2B136EC5" w14:textId="77777777" w:rsidR="002D57C4" w:rsidRDefault="002D57C4" w:rsidP="00502E57">
            <w:pPr>
              <w:rPr>
                <w:rStyle w:val="CodeSnippet"/>
                <w:noProof/>
              </w:rPr>
            </w:pPr>
            <w:r>
              <w:rPr>
                <w:rStyle w:val="CodeSnippet"/>
                <w:noProof/>
              </w:rPr>
              <w:t>...</w:t>
            </w:r>
          </w:p>
          <w:p w14:paraId="238D423A" w14:textId="77777777" w:rsidR="002D57C4" w:rsidRPr="00207105" w:rsidRDefault="002D57C4" w:rsidP="00502E57">
            <w:pPr>
              <w:rPr>
                <w:rFonts w:ascii="Consolas" w:hAnsi="Consolas"/>
              </w:rPr>
            </w:pPr>
            <w:r>
              <w:rPr>
                <w:rStyle w:val="CodeSnippet"/>
                <w:noProof/>
              </w:rPr>
              <w:t>&lt;entry_key_n&gt;: &lt;entry_value_n&gt;</w:t>
            </w:r>
          </w:p>
        </w:tc>
      </w:tr>
    </w:tbl>
    <w:p w14:paraId="12087F86" w14:textId="77777777" w:rsidR="002D57C4" w:rsidRPr="00A17684" w:rsidRDefault="002D57C4" w:rsidP="002D57C4">
      <w:pPr>
        <w:pStyle w:val="NormalaroundTable"/>
      </w:pPr>
      <w:r w:rsidRPr="00A17684">
        <w:t xml:space="preserve">In the above </w:t>
      </w:r>
      <w:r>
        <w:t>grammars</w:t>
      </w:r>
      <w:r w:rsidRPr="00A17684">
        <w:t>, the pseudo values that appear in angle brackets have the following meaning:</w:t>
      </w:r>
    </w:p>
    <w:p w14:paraId="6B10F2CC" w14:textId="77777777" w:rsidR="002D57C4" w:rsidRDefault="002D57C4" w:rsidP="002D57C4">
      <w:pPr>
        <w:pStyle w:val="ListParagraph"/>
        <w:numPr>
          <w:ilvl w:val="0"/>
          <w:numId w:val="25"/>
        </w:numPr>
      </w:pPr>
      <w:r>
        <w:rPr>
          <w:rStyle w:val="CodeSnippetHighlight"/>
        </w:rPr>
        <w:t>entry_key_*</w:t>
      </w:r>
      <w:r>
        <w:t>: is the required key for an entry in the map</w:t>
      </w:r>
    </w:p>
    <w:p w14:paraId="043F6204" w14:textId="77777777" w:rsidR="002D57C4" w:rsidRDefault="002D57C4" w:rsidP="002D57C4">
      <w:pPr>
        <w:pStyle w:val="ListParagraph"/>
        <w:numPr>
          <w:ilvl w:val="0"/>
          <w:numId w:val="25"/>
        </w:numPr>
      </w:pPr>
      <w:r>
        <w:rPr>
          <w:rStyle w:val="CodeSnippetHighlight"/>
        </w:rPr>
        <w:t>entry_value_*</w:t>
      </w:r>
      <w:r w:rsidRPr="00177F87">
        <w:t>:</w:t>
      </w:r>
      <w:r>
        <w:t xml:space="preserve"> is the value of the respective entry in the map</w:t>
      </w:r>
    </w:p>
    <w:p w14:paraId="0E9FE822" w14:textId="77777777" w:rsidR="002D57C4" w:rsidRDefault="002D57C4" w:rsidP="002D57C4">
      <w:pPr>
        <w:pStyle w:val="Heading4"/>
        <w:numPr>
          <w:ilvl w:val="3"/>
          <w:numId w:val="3"/>
        </w:numPr>
      </w:pPr>
      <w:r>
        <w:t>Declaration Examples</w:t>
      </w:r>
    </w:p>
    <w:p w14:paraId="27990811" w14:textId="77777777" w:rsidR="002D57C4" w:rsidRPr="00714DF0" w:rsidRDefault="002D57C4" w:rsidP="002D57C4">
      <w:pPr>
        <w:pStyle w:val="Heading5"/>
        <w:numPr>
          <w:ilvl w:val="4"/>
          <w:numId w:val="3"/>
        </w:numPr>
      </w:pPr>
      <w:r>
        <w:t>Map declaration using a simple type</w:t>
      </w:r>
    </w:p>
    <w:p w14:paraId="34D731FE" w14:textId="77777777" w:rsidR="002D57C4" w:rsidRPr="00D41929" w:rsidRDefault="002D57C4" w:rsidP="002D57C4">
      <w:pPr>
        <w:pStyle w:val="NormalaroundTable"/>
      </w:pPr>
      <w:r>
        <w:t>The following example shows a map with an entry schema definition based upon an existing string type (which has additional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9B8331D" w14:textId="77777777" w:rsidTr="00502E57">
        <w:trPr>
          <w:trHeight w:val="256"/>
        </w:trPr>
        <w:tc>
          <w:tcPr>
            <w:tcW w:w="9576" w:type="dxa"/>
            <w:shd w:val="clear" w:color="auto" w:fill="D9D9D9" w:themeFill="background1" w:themeFillShade="D9"/>
          </w:tcPr>
          <w:p w14:paraId="3EA5B17E" w14:textId="77777777" w:rsidR="002D57C4" w:rsidRDefault="002D57C4" w:rsidP="00502E57">
            <w:pPr>
              <w:rPr>
                <w:rStyle w:val="CodeSnippet"/>
                <w:noProof/>
              </w:rPr>
            </w:pPr>
            <w:r>
              <w:rPr>
                <w:rStyle w:val="CodeSnippet"/>
                <w:noProof/>
              </w:rPr>
              <w:t>&lt;some_entity&gt;:</w:t>
            </w:r>
          </w:p>
          <w:p w14:paraId="75970EE7" w14:textId="77777777" w:rsidR="002D57C4" w:rsidRDefault="002D57C4" w:rsidP="00502E57">
            <w:pPr>
              <w:rPr>
                <w:rStyle w:val="CodeSnippet"/>
                <w:noProof/>
              </w:rPr>
            </w:pPr>
            <w:r>
              <w:rPr>
                <w:rStyle w:val="CodeSnippet"/>
                <w:noProof/>
              </w:rPr>
              <w:t xml:space="preserve">  ...</w:t>
            </w:r>
          </w:p>
          <w:p w14:paraId="3F23B5D8" w14:textId="77777777" w:rsidR="002D57C4" w:rsidRPr="00622AF3" w:rsidRDefault="002D57C4" w:rsidP="00502E57">
            <w:pPr>
              <w:rPr>
                <w:rStyle w:val="CodeSnippet"/>
                <w:noProof/>
              </w:rPr>
            </w:pPr>
            <w:r>
              <w:rPr>
                <w:rStyle w:val="CodeSnippet"/>
                <w:noProof/>
              </w:rPr>
              <w:t xml:space="preserve">  properties: </w:t>
            </w:r>
            <w:r w:rsidRPr="00622AF3">
              <w:rPr>
                <w:rStyle w:val="CodeSnippet"/>
                <w:noProof/>
              </w:rPr>
              <w:t xml:space="preserve"> </w:t>
            </w:r>
          </w:p>
          <w:p w14:paraId="5803F81C" w14:textId="77777777" w:rsidR="002D57C4" w:rsidRDefault="002D57C4" w:rsidP="00502E57">
            <w:pPr>
              <w:rPr>
                <w:rStyle w:val="CodeSnippet"/>
                <w:noProof/>
              </w:rPr>
            </w:pPr>
            <w:r>
              <w:rPr>
                <w:rStyle w:val="CodeSnippet"/>
                <w:noProof/>
              </w:rPr>
              <w:t xml:space="preserve">    emails:</w:t>
            </w:r>
          </w:p>
          <w:p w14:paraId="2B521F71" w14:textId="77777777" w:rsidR="002D57C4" w:rsidRDefault="002D57C4" w:rsidP="00502E57">
            <w:pPr>
              <w:rPr>
                <w:rStyle w:val="CodeSnippet"/>
                <w:noProof/>
              </w:rPr>
            </w:pPr>
            <w:r>
              <w:rPr>
                <w:rStyle w:val="CodeSnippet"/>
                <w:noProof/>
              </w:rPr>
              <w:t xml:space="preserve">      type: </w:t>
            </w:r>
            <w:hyperlink w:anchor="TYPE_TOSCA_MAP" w:history="1">
              <w:r>
                <w:rPr>
                  <w:rStyle w:val="Hyperlink"/>
                  <w:rFonts w:ascii="Consolas" w:hAnsi="Consolas"/>
                  <w:noProof/>
                </w:rPr>
                <w:t>map</w:t>
              </w:r>
            </w:hyperlink>
          </w:p>
          <w:p w14:paraId="088D00A7" w14:textId="77777777" w:rsidR="002D57C4" w:rsidRDefault="002D57C4" w:rsidP="00502E57">
            <w:pPr>
              <w:rPr>
                <w:rStyle w:val="CodeSnippet"/>
                <w:noProof/>
              </w:rPr>
            </w:pPr>
            <w:r>
              <w:rPr>
                <w:rStyle w:val="CodeSnippet"/>
                <w:noProof/>
              </w:rPr>
              <w:t xml:space="preserve">      </w:t>
            </w:r>
            <w:r w:rsidRPr="00403136">
              <w:rPr>
                <w:rStyle w:val="CodeSnippetHighlight"/>
                <w:noProof/>
              </w:rPr>
              <w:t>entry_schema</w:t>
            </w:r>
            <w:r>
              <w:rPr>
                <w:rStyle w:val="CodeSnippet"/>
                <w:noProof/>
              </w:rPr>
              <w:t>:</w:t>
            </w:r>
          </w:p>
          <w:p w14:paraId="245ECEE7" w14:textId="77777777" w:rsidR="002D57C4" w:rsidRDefault="002D57C4" w:rsidP="00502E57">
            <w:pPr>
              <w:rPr>
                <w:rStyle w:val="CodeSnippet"/>
                <w:noProof/>
              </w:rPr>
            </w:pPr>
            <w:r>
              <w:rPr>
                <w:rStyle w:val="CodeSnippet"/>
                <w:noProof/>
              </w:rPr>
              <w:t xml:space="preserve">        description: basic email address</w:t>
            </w:r>
          </w:p>
          <w:p w14:paraId="64342B4A" w14:textId="77777777" w:rsidR="002D57C4" w:rsidRDefault="002D57C4" w:rsidP="00502E57">
            <w:pPr>
              <w:rPr>
                <w:rStyle w:val="CodeSnippet"/>
                <w:noProof/>
              </w:rPr>
            </w:pPr>
            <w:r>
              <w:rPr>
                <w:rStyle w:val="CodeSnippet"/>
                <w:noProof/>
              </w:rPr>
              <w:t xml:space="preserve">        type: </w:t>
            </w:r>
            <w:hyperlink w:anchor="TYPE_YAML_STRING" w:history="1">
              <w:r w:rsidRPr="00710D38">
                <w:rPr>
                  <w:rStyle w:val="Hyperlink"/>
                  <w:rFonts w:ascii="Consolas" w:hAnsi="Consolas"/>
                  <w:noProof/>
                </w:rPr>
                <w:t>string</w:t>
              </w:r>
            </w:hyperlink>
          </w:p>
          <w:p w14:paraId="406D98A3" w14:textId="77777777" w:rsidR="002D57C4" w:rsidRDefault="002D57C4" w:rsidP="00502E57">
            <w:pPr>
              <w:rPr>
                <w:rStyle w:val="CodeSnippet"/>
                <w:noProof/>
              </w:rPr>
            </w:pPr>
            <w:r>
              <w:rPr>
                <w:rStyle w:val="CodeSnippet"/>
                <w:noProof/>
              </w:rPr>
              <w:t xml:space="preserve">        constraints:</w:t>
            </w:r>
          </w:p>
          <w:p w14:paraId="47858E7D" w14:textId="77777777" w:rsidR="002D57C4" w:rsidRPr="006824F5" w:rsidRDefault="002D57C4" w:rsidP="00502E57">
            <w:pPr>
              <w:rPr>
                <w:rStyle w:val="CodeSnippet"/>
                <w:noProof/>
              </w:rPr>
            </w:pPr>
            <w:r>
              <w:rPr>
                <w:rStyle w:val="CodeSnippet"/>
                <w:noProof/>
              </w:rPr>
              <w:lastRenderedPageBreak/>
              <w:t xml:space="preserve">  </w:t>
            </w:r>
            <w:r w:rsidRPr="006824F5">
              <w:rPr>
                <w:rStyle w:val="CodeSnippet"/>
                <w:noProof/>
              </w:rPr>
              <w:t xml:space="preserve">  </w:t>
            </w:r>
            <w:r>
              <w:rPr>
                <w:rStyle w:val="CodeSnippet"/>
                <w:noProof/>
              </w:rPr>
              <w:t xml:space="preserve">      </w:t>
            </w:r>
            <w:r w:rsidRPr="006824F5">
              <w:rPr>
                <w:rStyle w:val="CodeSnippet"/>
                <w:noProof/>
              </w:rPr>
              <w:t xml:space="preserve">- max_length: </w:t>
            </w:r>
            <w:r>
              <w:rPr>
                <w:rStyle w:val="CodeSnippet"/>
                <w:noProof/>
              </w:rPr>
              <w:t>128</w:t>
            </w:r>
          </w:p>
        </w:tc>
      </w:tr>
    </w:tbl>
    <w:p w14:paraId="5A8DDA57" w14:textId="77777777" w:rsidR="002D57C4" w:rsidRDefault="002D57C4" w:rsidP="002D57C4">
      <w:pPr>
        <w:pStyle w:val="Heading5"/>
        <w:numPr>
          <w:ilvl w:val="4"/>
          <w:numId w:val="3"/>
        </w:numPr>
      </w:pPr>
      <w:r>
        <w:lastRenderedPageBreak/>
        <w:t>Map declaration using a complex type</w:t>
      </w:r>
    </w:p>
    <w:p w14:paraId="0EFE30A6" w14:textId="77777777" w:rsidR="002D57C4" w:rsidRPr="00D41929" w:rsidRDefault="002D57C4" w:rsidP="002D57C4">
      <w:pPr>
        <w:pStyle w:val="NormalaroundTable"/>
      </w:pPr>
      <w:r>
        <w:t>The following example shows a map with an entry schema definition for contact information: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8FB6DEB" w14:textId="77777777" w:rsidTr="00502E57">
        <w:trPr>
          <w:trHeight w:val="256"/>
        </w:trPr>
        <w:tc>
          <w:tcPr>
            <w:tcW w:w="9576" w:type="dxa"/>
            <w:shd w:val="clear" w:color="auto" w:fill="D9D9D9" w:themeFill="background1" w:themeFillShade="D9"/>
          </w:tcPr>
          <w:p w14:paraId="489CF924" w14:textId="77777777" w:rsidR="002D57C4" w:rsidRDefault="002D57C4" w:rsidP="00502E57">
            <w:pPr>
              <w:rPr>
                <w:rStyle w:val="CodeSnippet"/>
                <w:noProof/>
              </w:rPr>
            </w:pPr>
            <w:r>
              <w:rPr>
                <w:rStyle w:val="CodeSnippet"/>
                <w:noProof/>
              </w:rPr>
              <w:t>&lt;some_entity&gt;:</w:t>
            </w:r>
          </w:p>
          <w:p w14:paraId="490EB3B1" w14:textId="77777777" w:rsidR="002D57C4" w:rsidRDefault="002D57C4" w:rsidP="00502E57">
            <w:pPr>
              <w:rPr>
                <w:rStyle w:val="CodeSnippet"/>
                <w:noProof/>
              </w:rPr>
            </w:pPr>
            <w:r>
              <w:rPr>
                <w:rStyle w:val="CodeSnippet"/>
                <w:noProof/>
              </w:rPr>
              <w:t xml:space="preserve">  ...</w:t>
            </w:r>
          </w:p>
          <w:p w14:paraId="5410706E" w14:textId="77777777" w:rsidR="002D57C4" w:rsidRPr="00622AF3" w:rsidRDefault="002D57C4" w:rsidP="00502E57">
            <w:pPr>
              <w:rPr>
                <w:rStyle w:val="CodeSnippet"/>
                <w:noProof/>
              </w:rPr>
            </w:pPr>
            <w:r>
              <w:rPr>
                <w:rStyle w:val="CodeSnippet"/>
                <w:noProof/>
              </w:rPr>
              <w:t xml:space="preserve">  properties: </w:t>
            </w:r>
            <w:r w:rsidRPr="00622AF3">
              <w:rPr>
                <w:rStyle w:val="CodeSnippet"/>
                <w:noProof/>
              </w:rPr>
              <w:t xml:space="preserve"> </w:t>
            </w:r>
          </w:p>
          <w:p w14:paraId="15B611B7" w14:textId="77777777" w:rsidR="002D57C4" w:rsidRDefault="002D57C4" w:rsidP="00502E57">
            <w:pPr>
              <w:rPr>
                <w:rStyle w:val="CodeSnippet"/>
                <w:noProof/>
              </w:rPr>
            </w:pPr>
            <w:r>
              <w:rPr>
                <w:rStyle w:val="CodeSnippet"/>
                <w:noProof/>
              </w:rPr>
              <w:t xml:space="preserve">    contacts:</w:t>
            </w:r>
          </w:p>
          <w:p w14:paraId="04D26696" w14:textId="77777777" w:rsidR="002D57C4" w:rsidRDefault="002D57C4" w:rsidP="00502E57">
            <w:pPr>
              <w:rPr>
                <w:rStyle w:val="CodeSnippet"/>
                <w:noProof/>
              </w:rPr>
            </w:pPr>
            <w:r>
              <w:rPr>
                <w:rStyle w:val="CodeSnippet"/>
                <w:noProof/>
              </w:rPr>
              <w:t xml:space="preserve">      type: </w:t>
            </w:r>
            <w:hyperlink w:anchor="TYPE_TOSCA_MAP" w:history="1">
              <w:r>
                <w:rPr>
                  <w:rStyle w:val="Hyperlink"/>
                  <w:rFonts w:ascii="Consolas" w:hAnsi="Consolas"/>
                  <w:noProof/>
                </w:rPr>
                <w:t>map</w:t>
              </w:r>
            </w:hyperlink>
          </w:p>
          <w:p w14:paraId="16B63873" w14:textId="77777777" w:rsidR="002D57C4" w:rsidRDefault="002D57C4" w:rsidP="00502E57">
            <w:pPr>
              <w:rPr>
                <w:rStyle w:val="CodeSnippet"/>
                <w:noProof/>
              </w:rPr>
            </w:pPr>
            <w:r>
              <w:rPr>
                <w:rStyle w:val="CodeSnippet"/>
                <w:noProof/>
              </w:rPr>
              <w:t xml:space="preserve">      </w:t>
            </w:r>
            <w:r w:rsidRPr="00403136">
              <w:rPr>
                <w:rStyle w:val="CodeSnippetHighlight"/>
                <w:noProof/>
              </w:rPr>
              <w:t>entry_schema</w:t>
            </w:r>
            <w:r>
              <w:rPr>
                <w:rStyle w:val="CodeSnippet"/>
                <w:noProof/>
              </w:rPr>
              <w:t>:</w:t>
            </w:r>
          </w:p>
          <w:p w14:paraId="67A050D8" w14:textId="77777777" w:rsidR="002D57C4" w:rsidRDefault="002D57C4" w:rsidP="00502E57">
            <w:pPr>
              <w:rPr>
                <w:rStyle w:val="CodeSnippet"/>
                <w:noProof/>
              </w:rPr>
            </w:pPr>
            <w:r>
              <w:rPr>
                <w:rStyle w:val="CodeSnippet"/>
                <w:noProof/>
              </w:rPr>
              <w:t xml:space="preserve">        description: simple contact information</w:t>
            </w:r>
          </w:p>
          <w:p w14:paraId="0C4A49BC" w14:textId="77777777" w:rsidR="002D57C4" w:rsidRPr="006824F5" w:rsidRDefault="002D57C4" w:rsidP="00502E57">
            <w:pPr>
              <w:rPr>
                <w:rStyle w:val="CodeSnippet"/>
                <w:noProof/>
              </w:rPr>
            </w:pPr>
            <w:r>
              <w:rPr>
                <w:rStyle w:val="CodeSnippet"/>
                <w:noProof/>
              </w:rPr>
              <w:t xml:space="preserve">        type: ContactInfo</w:t>
            </w:r>
          </w:p>
        </w:tc>
      </w:tr>
    </w:tbl>
    <w:p w14:paraId="00B481D4" w14:textId="77777777" w:rsidR="002D57C4" w:rsidRDefault="002D57C4" w:rsidP="002D57C4">
      <w:pPr>
        <w:pStyle w:val="Heading4"/>
        <w:numPr>
          <w:ilvl w:val="3"/>
          <w:numId w:val="3"/>
        </w:numPr>
      </w:pPr>
      <w:r>
        <w:t>Definition Examples</w:t>
      </w:r>
    </w:p>
    <w:p w14:paraId="27E550FF" w14:textId="77777777" w:rsidR="002D57C4" w:rsidRDefault="002D57C4" w:rsidP="002D57C4">
      <w:pPr>
        <w:pStyle w:val="NormalaroundTable"/>
      </w:pPr>
      <w:r>
        <w:t xml:space="preserve">These examples show two notation options for defining maps: </w:t>
      </w:r>
    </w:p>
    <w:p w14:paraId="23611C35" w14:textId="77777777" w:rsidR="002D57C4" w:rsidRDefault="002D57C4" w:rsidP="002D57C4">
      <w:pPr>
        <w:pStyle w:val="NormalaroundTable"/>
        <w:numPr>
          <w:ilvl w:val="0"/>
          <w:numId w:val="48"/>
        </w:numPr>
      </w:pPr>
      <w:r>
        <w:t xml:space="preserve">A single-line option which is useful for only short maps with simple entries. </w:t>
      </w:r>
    </w:p>
    <w:p w14:paraId="5F83ECDD" w14:textId="77777777" w:rsidR="002D57C4" w:rsidRDefault="002D57C4" w:rsidP="002D57C4">
      <w:pPr>
        <w:pStyle w:val="NormalaroundTable"/>
        <w:numPr>
          <w:ilvl w:val="0"/>
          <w:numId w:val="48"/>
        </w:numPr>
      </w:pPr>
      <w:r>
        <w:t xml:space="preserve">A multi-line option where each map entry is on a separate line; this option is typically useful or more readable if there is a large number of entries, or if the entries are complex. </w:t>
      </w:r>
    </w:p>
    <w:p w14:paraId="6322C70B" w14:textId="77777777" w:rsidR="002D57C4" w:rsidRPr="00465353" w:rsidRDefault="002D57C4" w:rsidP="002D57C4">
      <w:pPr>
        <w:pStyle w:val="Heading5"/>
        <w:numPr>
          <w:ilvl w:val="4"/>
          <w:numId w:val="3"/>
        </w:numPr>
      </w:pPr>
      <w:r>
        <w:t>Single-line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2295A67B" w14:textId="77777777" w:rsidTr="00502E57">
        <w:trPr>
          <w:trHeight w:val="256"/>
        </w:trPr>
        <w:tc>
          <w:tcPr>
            <w:tcW w:w="9576" w:type="dxa"/>
            <w:shd w:val="clear" w:color="auto" w:fill="D9D9D9" w:themeFill="background1" w:themeFillShade="D9"/>
          </w:tcPr>
          <w:p w14:paraId="483AD09B" w14:textId="77777777" w:rsidR="002D57C4" w:rsidRDefault="002D57C4" w:rsidP="00502E57">
            <w:pPr>
              <w:rPr>
                <w:rStyle w:val="CodeSnippet"/>
                <w:noProof/>
              </w:rPr>
            </w:pPr>
            <w:r>
              <w:rPr>
                <w:rStyle w:val="CodeSnippet"/>
                <w:noProof/>
              </w:rPr>
              <w:t># notation option for shorter maps</w:t>
            </w:r>
          </w:p>
          <w:p w14:paraId="13619B75" w14:textId="77777777" w:rsidR="002D57C4" w:rsidRPr="003B0572" w:rsidRDefault="002D57C4" w:rsidP="00502E57">
            <w:pPr>
              <w:rPr>
                <w:rFonts w:ascii="Consolas" w:hAnsi="Consolas"/>
                <w:noProof/>
              </w:rPr>
            </w:pPr>
            <w:r>
              <w:rPr>
                <w:rStyle w:val="CodeSnippet"/>
                <w:noProof/>
              </w:rPr>
              <w:t>user_name_to_id_map: { user1: 1001, user2: 1002 }</w:t>
            </w:r>
          </w:p>
        </w:tc>
      </w:tr>
    </w:tbl>
    <w:p w14:paraId="62208164" w14:textId="77777777" w:rsidR="002D57C4" w:rsidRPr="00465353" w:rsidRDefault="002D57C4" w:rsidP="002D57C4">
      <w:pPr>
        <w:pStyle w:val="Heading5"/>
        <w:numPr>
          <w:ilvl w:val="4"/>
          <w:numId w:val="3"/>
        </w:numPr>
      </w:pPr>
      <w:r>
        <w:t>Multi-line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38800385" w14:textId="77777777" w:rsidTr="00502E57">
        <w:trPr>
          <w:trHeight w:val="256"/>
        </w:trPr>
        <w:tc>
          <w:tcPr>
            <w:tcW w:w="9576" w:type="dxa"/>
            <w:shd w:val="clear" w:color="auto" w:fill="D9D9D9" w:themeFill="background1" w:themeFillShade="D9"/>
          </w:tcPr>
          <w:p w14:paraId="1410C8D3" w14:textId="77777777" w:rsidR="002D57C4" w:rsidRDefault="002D57C4" w:rsidP="00502E57">
            <w:pPr>
              <w:rPr>
                <w:rStyle w:val="CodeSnippet"/>
                <w:noProof/>
              </w:rPr>
            </w:pPr>
            <w:r>
              <w:rPr>
                <w:rStyle w:val="CodeSnippet"/>
                <w:noProof/>
              </w:rPr>
              <w:t># notation for longer maps</w:t>
            </w:r>
          </w:p>
          <w:p w14:paraId="62F504EA" w14:textId="77777777" w:rsidR="002D57C4" w:rsidRDefault="002D57C4" w:rsidP="00502E57">
            <w:pPr>
              <w:rPr>
                <w:rStyle w:val="CodeSnippet"/>
                <w:noProof/>
              </w:rPr>
            </w:pPr>
            <w:r>
              <w:rPr>
                <w:rStyle w:val="CodeSnippet"/>
                <w:noProof/>
              </w:rPr>
              <w:t>user_name_to_id_map:</w:t>
            </w:r>
          </w:p>
          <w:p w14:paraId="6CCA8309" w14:textId="77777777" w:rsidR="002D57C4" w:rsidRDefault="002D57C4" w:rsidP="00502E57">
            <w:pPr>
              <w:rPr>
                <w:rStyle w:val="CodeSnippet"/>
                <w:noProof/>
              </w:rPr>
            </w:pPr>
            <w:r>
              <w:rPr>
                <w:rStyle w:val="CodeSnippet"/>
                <w:noProof/>
              </w:rPr>
              <w:t xml:space="preserve">  user1: 1001</w:t>
            </w:r>
          </w:p>
          <w:p w14:paraId="3011DE0A" w14:textId="77777777" w:rsidR="002D57C4" w:rsidRPr="003B0572" w:rsidRDefault="002D57C4" w:rsidP="00502E57">
            <w:pPr>
              <w:rPr>
                <w:rFonts w:ascii="Consolas" w:hAnsi="Consolas"/>
                <w:noProof/>
              </w:rPr>
            </w:pPr>
            <w:r>
              <w:rPr>
                <w:rStyle w:val="CodeSnippet"/>
                <w:noProof/>
              </w:rPr>
              <w:t xml:space="preserve">  user2: 1002</w:t>
            </w:r>
          </w:p>
        </w:tc>
      </w:tr>
    </w:tbl>
    <w:p w14:paraId="2213CFA6" w14:textId="77777777" w:rsidR="002D57C4" w:rsidRDefault="002D57C4" w:rsidP="002D57C4">
      <w:pPr>
        <w:pStyle w:val="Heading3"/>
        <w:numPr>
          <w:ilvl w:val="2"/>
          <w:numId w:val="3"/>
        </w:numPr>
      </w:pPr>
      <w:bookmarkStart w:id="248" w:name="TYPE_TOSCA_SCALAR_UNIT"/>
      <w:r>
        <w:t>TOCSA scalar-unit type</w:t>
      </w:r>
    </w:p>
    <w:bookmarkEnd w:id="248"/>
    <w:p w14:paraId="6D11CDF9" w14:textId="77777777" w:rsidR="002D57C4" w:rsidRDefault="002D57C4" w:rsidP="002D57C4">
      <w:r>
        <w:t>The scalar-unit type can be used to define scalar values along with a unit from the list of recognized units provided below.</w:t>
      </w:r>
    </w:p>
    <w:p w14:paraId="5F17ABE9" w14:textId="77777777" w:rsidR="002D57C4" w:rsidRDefault="002D57C4" w:rsidP="002D57C4">
      <w:pPr>
        <w:pStyle w:val="Heading4"/>
        <w:numPr>
          <w:ilvl w:val="3"/>
          <w:numId w:val="3"/>
        </w:numPr>
      </w:pPr>
      <w:r>
        <w:t>Grammar</w:t>
      </w:r>
    </w:p>
    <w:p w14:paraId="2A2AFD8F" w14:textId="77777777" w:rsidR="002D57C4" w:rsidRPr="00A17684" w:rsidRDefault="002D57C4" w:rsidP="002D57C4">
      <w:pPr>
        <w:pStyle w:val="NormalaroundTable"/>
      </w:pPr>
      <w:r>
        <w:t>TOSCA scalar-unit typed values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28AFA730" w14:textId="77777777" w:rsidTr="00502E57">
        <w:tc>
          <w:tcPr>
            <w:tcW w:w="9576" w:type="dxa"/>
            <w:shd w:val="clear" w:color="auto" w:fill="D9D9D9" w:themeFill="background1" w:themeFillShade="D9"/>
          </w:tcPr>
          <w:p w14:paraId="4E4E30B6" w14:textId="77777777" w:rsidR="002D57C4" w:rsidRPr="00207105" w:rsidRDefault="002D57C4" w:rsidP="00502E57">
            <w:pPr>
              <w:rPr>
                <w:rFonts w:ascii="Consolas" w:hAnsi="Consolas"/>
              </w:rPr>
            </w:pPr>
            <w:r>
              <w:rPr>
                <w:rStyle w:val="CodeSnippet"/>
              </w:rPr>
              <w:t xml:space="preserve">&lt;scalar&gt; &lt;unit&gt; </w:t>
            </w:r>
            <w:r>
              <w:rPr>
                <w:rFonts w:ascii="Consolas" w:hAnsi="Consolas"/>
              </w:rPr>
              <w:t xml:space="preserve"> </w:t>
            </w:r>
          </w:p>
        </w:tc>
      </w:tr>
    </w:tbl>
    <w:p w14:paraId="75AD9395" w14:textId="77777777" w:rsidR="002D57C4" w:rsidRPr="00A17684" w:rsidRDefault="002D57C4" w:rsidP="002D57C4">
      <w:pPr>
        <w:pStyle w:val="NormalaroundTable"/>
      </w:pPr>
      <w:r w:rsidRPr="00A17684">
        <w:t xml:space="preserve">In the above </w:t>
      </w:r>
      <w:r>
        <w:t>grammar</w:t>
      </w:r>
      <w:r w:rsidRPr="00A17684">
        <w:t>, the pseudo values that appear in angle brackets have the following meaning:</w:t>
      </w:r>
    </w:p>
    <w:p w14:paraId="1F03AF58" w14:textId="77777777" w:rsidR="002D57C4" w:rsidRDefault="002D57C4" w:rsidP="002D57C4">
      <w:pPr>
        <w:pStyle w:val="ListParagraph"/>
        <w:numPr>
          <w:ilvl w:val="0"/>
          <w:numId w:val="25"/>
        </w:numPr>
      </w:pPr>
      <w:r>
        <w:rPr>
          <w:rStyle w:val="CodeSnippetHighlight"/>
        </w:rPr>
        <w:t>scalar</w:t>
      </w:r>
      <w:r>
        <w:t>: is a required scalar value.</w:t>
      </w:r>
    </w:p>
    <w:p w14:paraId="6B6A9251" w14:textId="77777777" w:rsidR="002D57C4" w:rsidRDefault="002D57C4" w:rsidP="002D57C4">
      <w:pPr>
        <w:pStyle w:val="ListParagraph"/>
        <w:numPr>
          <w:ilvl w:val="0"/>
          <w:numId w:val="25"/>
        </w:numPr>
      </w:pPr>
      <w:r>
        <w:rPr>
          <w:rStyle w:val="CodeSnippetHighlight"/>
        </w:rPr>
        <w:t>unit</w:t>
      </w:r>
      <w:r w:rsidRPr="001A63D5">
        <w:t>:</w:t>
      </w:r>
      <w:r>
        <w:t xml:space="preserve"> is a required unit value. The unit value MUST be type-compatible with the scalar.</w:t>
      </w:r>
    </w:p>
    <w:p w14:paraId="727C14F9" w14:textId="77777777" w:rsidR="002D57C4" w:rsidRDefault="002D57C4" w:rsidP="002D57C4">
      <w:pPr>
        <w:pStyle w:val="Heading4"/>
        <w:numPr>
          <w:ilvl w:val="3"/>
          <w:numId w:val="3"/>
        </w:numPr>
      </w:pPr>
      <w:r>
        <w:lastRenderedPageBreak/>
        <w:t>Additional requirements</w:t>
      </w:r>
    </w:p>
    <w:p w14:paraId="1D3D95DC" w14:textId="77777777" w:rsidR="002D57C4" w:rsidRDefault="002D57C4" w:rsidP="002D57C4">
      <w:pPr>
        <w:pStyle w:val="ListBullet"/>
        <w:numPr>
          <w:ilvl w:val="0"/>
          <w:numId w:val="40"/>
        </w:numPr>
        <w:spacing w:before="120" w:after="0" w:line="276" w:lineRule="auto"/>
        <w:contextualSpacing/>
      </w:pPr>
      <w:r w:rsidRPr="00EC51A0">
        <w:rPr>
          <w:b/>
          <w:u w:val="single"/>
        </w:rPr>
        <w:t>Whitespace</w:t>
      </w:r>
      <w:r>
        <w:t xml:space="preserve">: any number of spaces (including zero or none) </w:t>
      </w:r>
      <w:r w:rsidRPr="00223779">
        <w:rPr>
          <w:b/>
        </w:rPr>
        <w:t>SHALL</w:t>
      </w:r>
      <w:r>
        <w:t xml:space="preserve"> be allowed between the </w:t>
      </w:r>
      <w:r w:rsidRPr="005E6BF7">
        <w:rPr>
          <w:rStyle w:val="CodeSnippetHighlight"/>
        </w:rPr>
        <w:t>scalar</w:t>
      </w:r>
      <w:r>
        <w:t xml:space="preserve"> value and the </w:t>
      </w:r>
      <w:r w:rsidRPr="005E6BF7">
        <w:rPr>
          <w:rStyle w:val="CodeSnippetHighlight"/>
        </w:rPr>
        <w:t>unit</w:t>
      </w:r>
      <w:r>
        <w:t xml:space="preserve"> value.</w:t>
      </w:r>
    </w:p>
    <w:p w14:paraId="5EAAE712" w14:textId="77777777" w:rsidR="002D57C4" w:rsidRDefault="002D57C4" w:rsidP="002D57C4">
      <w:pPr>
        <w:pStyle w:val="ListBullet"/>
        <w:numPr>
          <w:ilvl w:val="0"/>
          <w:numId w:val="40"/>
        </w:numPr>
        <w:spacing w:before="120" w:after="0" w:line="276" w:lineRule="auto"/>
        <w:contextualSpacing/>
      </w:pPr>
      <w:r>
        <w:t xml:space="preserve">It </w:t>
      </w:r>
      <w:r w:rsidRPr="00223779">
        <w:rPr>
          <w:b/>
        </w:rPr>
        <w:t>SHALL</w:t>
      </w:r>
      <w:r>
        <w:t xml:space="preserve"> be considered an error if either the scalar or unit portion is missing on a property or attribute declaration derived from any scalar-unit type.</w:t>
      </w:r>
    </w:p>
    <w:p w14:paraId="5D6F88AF" w14:textId="77777777" w:rsidR="002D57C4" w:rsidRDefault="002D57C4" w:rsidP="002D57C4">
      <w:pPr>
        <w:pStyle w:val="ListBullet"/>
        <w:numPr>
          <w:ilvl w:val="0"/>
          <w:numId w:val="40"/>
        </w:numPr>
        <w:spacing w:before="120" w:after="0" w:line="276" w:lineRule="auto"/>
        <w:contextualSpacing/>
      </w:pPr>
      <w:r w:rsidRPr="008A4A71">
        <w:t xml:space="preserve">When performing constraint clause evaluation on values of the scalar-unit type, </w:t>
      </w:r>
      <w:r>
        <w:t xml:space="preserve">both the scalar value portion and unit value portion </w:t>
      </w:r>
      <w:r>
        <w:rPr>
          <w:b/>
        </w:rPr>
        <w:t>SHALL</w:t>
      </w:r>
      <w:r>
        <w:t xml:space="preserve"> be compared together (i.e., both are treated as a single value). For example, if we have a property called </w:t>
      </w:r>
      <w:r w:rsidRPr="008967D4">
        <w:rPr>
          <w:rStyle w:val="CodeSnippetHighlight"/>
        </w:rPr>
        <w:t>storage_size</w:t>
      </w:r>
      <w:r>
        <w:t xml:space="preserve">. which is of type scalar-unit, a valid range constraint would appear as follows: </w:t>
      </w:r>
    </w:p>
    <w:p w14:paraId="1ADB980A" w14:textId="77777777" w:rsidR="002D57C4" w:rsidRPr="00FE7613" w:rsidRDefault="002D57C4" w:rsidP="002D57C4">
      <w:pPr>
        <w:pStyle w:val="ListBullet"/>
        <w:numPr>
          <w:ilvl w:val="1"/>
          <w:numId w:val="40"/>
        </w:numPr>
        <w:spacing w:before="120" w:after="0" w:line="360" w:lineRule="auto"/>
        <w:contextualSpacing/>
        <w:rPr>
          <w:rStyle w:val="CodeSnippet"/>
        </w:rPr>
      </w:pPr>
      <w:r>
        <w:rPr>
          <w:rStyle w:val="CodeSnippet"/>
        </w:rPr>
        <w:t>storage</w:t>
      </w:r>
      <w:r w:rsidRPr="00FE7613">
        <w:rPr>
          <w:rStyle w:val="CodeSnippet"/>
        </w:rPr>
        <w:t xml:space="preserve">_size: </w:t>
      </w:r>
      <w:r>
        <w:rPr>
          <w:rStyle w:val="CodeSnippet"/>
        </w:rPr>
        <w:t>in_range [ 4 GB, 20 GB</w:t>
      </w:r>
      <w:r w:rsidRPr="00FE7613">
        <w:rPr>
          <w:rStyle w:val="CodeSnippet"/>
        </w:rPr>
        <w:t xml:space="preserve"> </w:t>
      </w:r>
      <w:r>
        <w:rPr>
          <w:rStyle w:val="CodeSnippet"/>
        </w:rPr>
        <w:t>]</w:t>
      </w:r>
    </w:p>
    <w:p w14:paraId="756471C6" w14:textId="77777777" w:rsidR="002D57C4" w:rsidRPr="000306E1" w:rsidRDefault="002D57C4" w:rsidP="002D57C4">
      <w:pPr>
        <w:pStyle w:val="ListBullet"/>
        <w:numPr>
          <w:ilvl w:val="0"/>
          <w:numId w:val="0"/>
        </w:numPr>
        <w:ind w:left="720"/>
      </w:pPr>
      <w:r>
        <w:t xml:space="preserve">where </w:t>
      </w:r>
      <w:r w:rsidRPr="000306E1">
        <w:rPr>
          <w:rStyle w:val="CodeSnippetHighlight"/>
        </w:rPr>
        <w:t>storage_size</w:t>
      </w:r>
      <w:r>
        <w:t>’s range would be evaluated using both the numeric and unit values (combined together), in this case</w:t>
      </w:r>
      <w:r w:rsidRPr="000306E1">
        <w:t xml:space="preserve"> ‘4 GB’ and ’20 GB’.</w:t>
      </w:r>
    </w:p>
    <w:p w14:paraId="296DB756" w14:textId="77777777" w:rsidR="002D57C4" w:rsidRDefault="002D57C4" w:rsidP="002D57C4">
      <w:pPr>
        <w:pStyle w:val="Heading4"/>
        <w:numPr>
          <w:ilvl w:val="3"/>
          <w:numId w:val="3"/>
        </w:numPr>
      </w:pPr>
      <w:r>
        <w:t>Concrete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2C194E71" w14:textId="77777777" w:rsidTr="00502E57">
        <w:tc>
          <w:tcPr>
            <w:tcW w:w="1177" w:type="pct"/>
            <w:shd w:val="clear" w:color="auto" w:fill="D9D9D9"/>
          </w:tcPr>
          <w:p w14:paraId="711F2233" w14:textId="77777777" w:rsidR="002D57C4" w:rsidRPr="00422683" w:rsidRDefault="002D57C4" w:rsidP="00502E57">
            <w:pPr>
              <w:pStyle w:val="TableText-Heading"/>
            </w:pPr>
            <w:r w:rsidRPr="00422683">
              <w:t>Shorthand Names</w:t>
            </w:r>
          </w:p>
        </w:tc>
        <w:tc>
          <w:tcPr>
            <w:tcW w:w="3823" w:type="pct"/>
          </w:tcPr>
          <w:p w14:paraId="526FF510" w14:textId="77777777" w:rsidR="002D57C4" w:rsidRPr="005A5497" w:rsidRDefault="002D57C4" w:rsidP="00502E57">
            <w:pPr>
              <w:pStyle w:val="TableText"/>
              <w:rPr>
                <w:noProof/>
              </w:rPr>
            </w:pPr>
            <w:r>
              <w:rPr>
                <w:noProof/>
              </w:rPr>
              <w:t>scalar-unit.size, scalar-unit.size</w:t>
            </w:r>
          </w:p>
        </w:tc>
      </w:tr>
      <w:tr w:rsidR="002D57C4" w:rsidRPr="004279F4" w14:paraId="69AC9C2B" w14:textId="77777777" w:rsidTr="00502E57">
        <w:tc>
          <w:tcPr>
            <w:tcW w:w="1177" w:type="pct"/>
            <w:shd w:val="clear" w:color="auto" w:fill="D9D9D9"/>
          </w:tcPr>
          <w:p w14:paraId="61E3008B" w14:textId="77777777" w:rsidR="002D57C4" w:rsidRPr="00422683" w:rsidRDefault="002D57C4" w:rsidP="00502E57">
            <w:pPr>
              <w:pStyle w:val="TableText-Heading"/>
            </w:pPr>
            <w:r w:rsidRPr="00422683">
              <w:t>Type Qualified Names</w:t>
            </w:r>
          </w:p>
        </w:tc>
        <w:tc>
          <w:tcPr>
            <w:tcW w:w="3823" w:type="pct"/>
          </w:tcPr>
          <w:p w14:paraId="5C98B6E0" w14:textId="77777777" w:rsidR="002D57C4" w:rsidRDefault="002D57C4" w:rsidP="00502E57">
            <w:pPr>
              <w:pStyle w:val="TableText"/>
              <w:rPr>
                <w:noProof/>
              </w:rPr>
            </w:pPr>
            <w:r>
              <w:rPr>
                <w:noProof/>
              </w:rPr>
              <w:t>tosca:scalar-unit.size, tosca:scalar-unit.time</w:t>
            </w:r>
          </w:p>
        </w:tc>
      </w:tr>
    </w:tbl>
    <w:p w14:paraId="1DF013EF" w14:textId="77777777" w:rsidR="002D57C4" w:rsidRPr="004F0041" w:rsidRDefault="002D57C4" w:rsidP="002D57C4"/>
    <w:p w14:paraId="1E398A66" w14:textId="77777777" w:rsidR="002D57C4" w:rsidRDefault="002D57C4" w:rsidP="002D57C4">
      <w:r>
        <w:t>The scalar-unit type grammar is abstract and has two recognized concrete types in TOSCA:</w:t>
      </w:r>
    </w:p>
    <w:p w14:paraId="207F24FA" w14:textId="77777777" w:rsidR="002D57C4" w:rsidRDefault="002D57C4" w:rsidP="002D57C4">
      <w:pPr>
        <w:pStyle w:val="ListParagraph"/>
        <w:numPr>
          <w:ilvl w:val="0"/>
          <w:numId w:val="47"/>
        </w:numPr>
      </w:pPr>
      <w:r w:rsidRPr="00812DCC">
        <w:rPr>
          <w:b/>
        </w:rPr>
        <w:t>scalar-unit.size</w:t>
      </w:r>
      <w:r>
        <w:t xml:space="preserve"> – used to define properties that have scalar values measured in size units.</w:t>
      </w:r>
    </w:p>
    <w:p w14:paraId="48BA4DF5" w14:textId="77777777" w:rsidR="002D57C4" w:rsidRDefault="002D57C4" w:rsidP="002D57C4">
      <w:pPr>
        <w:pStyle w:val="ListParagraph"/>
        <w:numPr>
          <w:ilvl w:val="0"/>
          <w:numId w:val="47"/>
        </w:numPr>
      </w:pPr>
      <w:r w:rsidRPr="00812DCC">
        <w:rPr>
          <w:b/>
        </w:rPr>
        <w:t>scalar-unit.time</w:t>
      </w:r>
      <w:r>
        <w:t xml:space="preserve"> – used to define properties that have scalar values measured in size units.</w:t>
      </w:r>
    </w:p>
    <w:p w14:paraId="2E4D8041" w14:textId="77777777" w:rsidR="002D57C4" w:rsidRDefault="002D57C4" w:rsidP="002D57C4">
      <w:pPr>
        <w:pStyle w:val="ListParagraph"/>
        <w:numPr>
          <w:ilvl w:val="0"/>
          <w:numId w:val="47"/>
        </w:numPr>
      </w:pPr>
      <w:r>
        <w:rPr>
          <w:b/>
        </w:rPr>
        <w:t>scalar</w:t>
      </w:r>
      <w:r w:rsidRPr="002B6191">
        <w:rPr>
          <w:b/>
        </w:rPr>
        <w:t>-unit.frequency</w:t>
      </w:r>
      <w:r>
        <w:t xml:space="preserve"> – used to define properties that have scalar values measured in units per second.</w:t>
      </w:r>
    </w:p>
    <w:p w14:paraId="6E3E05B1" w14:textId="77777777" w:rsidR="002D57C4" w:rsidRPr="000C30F6" w:rsidRDefault="002D57C4" w:rsidP="002D57C4">
      <w:pPr>
        <w:pStyle w:val="NormalaroundTable"/>
      </w:pPr>
      <w:r>
        <w:t>These types and their allowed unit values are defined below.</w:t>
      </w:r>
    </w:p>
    <w:p w14:paraId="5C6D4D76" w14:textId="77777777" w:rsidR="002D57C4" w:rsidRDefault="002D57C4" w:rsidP="002D57C4">
      <w:pPr>
        <w:pStyle w:val="Heading4"/>
        <w:numPr>
          <w:ilvl w:val="3"/>
          <w:numId w:val="3"/>
        </w:numPr>
      </w:pPr>
      <w:bookmarkStart w:id="249" w:name="TYPE_TOSCA_SCALAR_UNIT_SIZE"/>
      <w:r>
        <w:t>scalar-unit.size</w:t>
      </w:r>
    </w:p>
    <w:bookmarkEnd w:id="249"/>
    <w:p w14:paraId="684192F0" w14:textId="77777777" w:rsidR="002D57C4" w:rsidRDefault="002D57C4" w:rsidP="002D57C4">
      <w:pPr>
        <w:pStyle w:val="Heading5"/>
        <w:numPr>
          <w:ilvl w:val="4"/>
          <w:numId w:val="3"/>
        </w:numPr>
      </w:pPr>
      <w:r w:rsidRPr="000C30F6">
        <w:t>Recognized</w:t>
      </w:r>
      <w:r>
        <w:t xml:space="preserve">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019"/>
        <w:gridCol w:w="1291"/>
        <w:gridCol w:w="7856"/>
      </w:tblGrid>
      <w:tr w:rsidR="002D57C4" w:rsidRPr="00F706EC" w14:paraId="16A0857D" w14:textId="77777777" w:rsidTr="00502E57">
        <w:trPr>
          <w:cantSplit/>
          <w:tblHeader/>
        </w:trPr>
        <w:tc>
          <w:tcPr>
            <w:tcW w:w="501" w:type="pct"/>
            <w:shd w:val="clear" w:color="auto" w:fill="D9D9D9"/>
          </w:tcPr>
          <w:p w14:paraId="36AEF0AF"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Unit</w:t>
            </w:r>
          </w:p>
        </w:tc>
        <w:tc>
          <w:tcPr>
            <w:tcW w:w="635" w:type="pct"/>
            <w:shd w:val="clear" w:color="auto" w:fill="D9D9D9"/>
          </w:tcPr>
          <w:p w14:paraId="705427D6"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Usage</w:t>
            </w:r>
          </w:p>
        </w:tc>
        <w:tc>
          <w:tcPr>
            <w:tcW w:w="3864" w:type="pct"/>
            <w:shd w:val="clear" w:color="auto" w:fill="D9D9D9"/>
          </w:tcPr>
          <w:p w14:paraId="67893AC5"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2D57C4" w:rsidRPr="00F706EC" w14:paraId="3853337F" w14:textId="77777777" w:rsidTr="00502E57">
        <w:trPr>
          <w:cantSplit/>
        </w:trPr>
        <w:tc>
          <w:tcPr>
            <w:tcW w:w="501" w:type="pct"/>
            <w:shd w:val="clear" w:color="auto" w:fill="FFFFFF"/>
          </w:tcPr>
          <w:p w14:paraId="272DD1CC" w14:textId="77777777" w:rsidR="002D57C4" w:rsidRPr="00F706EC" w:rsidRDefault="002D57C4" w:rsidP="00502E57">
            <w:pPr>
              <w:rPr>
                <w:noProof/>
                <w:sz w:val="18"/>
                <w:szCs w:val="20"/>
              </w:rPr>
            </w:pPr>
            <w:r>
              <w:rPr>
                <w:noProof/>
                <w:sz w:val="18"/>
                <w:szCs w:val="20"/>
              </w:rPr>
              <w:t>B</w:t>
            </w:r>
          </w:p>
        </w:tc>
        <w:tc>
          <w:tcPr>
            <w:tcW w:w="635" w:type="pct"/>
            <w:shd w:val="clear" w:color="auto" w:fill="FFFFFF"/>
          </w:tcPr>
          <w:p w14:paraId="23D63A3B" w14:textId="77777777" w:rsidR="002D57C4" w:rsidRDefault="002D57C4" w:rsidP="00502E57">
            <w:pPr>
              <w:rPr>
                <w:sz w:val="18"/>
                <w:szCs w:val="20"/>
              </w:rPr>
            </w:pPr>
            <w:r>
              <w:rPr>
                <w:sz w:val="18"/>
                <w:szCs w:val="20"/>
              </w:rPr>
              <w:t>size</w:t>
            </w:r>
          </w:p>
        </w:tc>
        <w:tc>
          <w:tcPr>
            <w:tcW w:w="3864" w:type="pct"/>
            <w:shd w:val="clear" w:color="auto" w:fill="FFFFFF"/>
          </w:tcPr>
          <w:p w14:paraId="6C84A8F8" w14:textId="77777777" w:rsidR="002D57C4" w:rsidRPr="00883AAA" w:rsidRDefault="002D57C4" w:rsidP="00502E57">
            <w:pPr>
              <w:rPr>
                <w:sz w:val="18"/>
                <w:szCs w:val="18"/>
              </w:rPr>
            </w:pPr>
            <w:r w:rsidRPr="00883AAA">
              <w:rPr>
                <w:sz w:val="18"/>
                <w:szCs w:val="18"/>
              </w:rPr>
              <w:t>byte</w:t>
            </w:r>
          </w:p>
        </w:tc>
      </w:tr>
      <w:tr w:rsidR="002D57C4" w:rsidRPr="00F706EC" w14:paraId="125C7899" w14:textId="77777777" w:rsidTr="00502E57">
        <w:trPr>
          <w:cantSplit/>
        </w:trPr>
        <w:tc>
          <w:tcPr>
            <w:tcW w:w="501" w:type="pct"/>
            <w:shd w:val="clear" w:color="auto" w:fill="FFFFFF"/>
          </w:tcPr>
          <w:p w14:paraId="6AEB5D49" w14:textId="77777777" w:rsidR="002D57C4" w:rsidRDefault="002D57C4" w:rsidP="00502E57">
            <w:pPr>
              <w:rPr>
                <w:noProof/>
                <w:sz w:val="18"/>
                <w:szCs w:val="20"/>
              </w:rPr>
            </w:pPr>
            <w:r>
              <w:rPr>
                <w:noProof/>
                <w:sz w:val="18"/>
                <w:szCs w:val="20"/>
              </w:rPr>
              <w:t>kB</w:t>
            </w:r>
          </w:p>
        </w:tc>
        <w:tc>
          <w:tcPr>
            <w:tcW w:w="635" w:type="pct"/>
            <w:shd w:val="clear" w:color="auto" w:fill="FFFFFF"/>
          </w:tcPr>
          <w:p w14:paraId="6266A4AA" w14:textId="77777777" w:rsidR="002D57C4" w:rsidRDefault="002D57C4" w:rsidP="00502E57">
            <w:pPr>
              <w:rPr>
                <w:sz w:val="18"/>
                <w:szCs w:val="20"/>
              </w:rPr>
            </w:pPr>
            <w:r>
              <w:rPr>
                <w:sz w:val="18"/>
                <w:szCs w:val="20"/>
              </w:rPr>
              <w:t>size</w:t>
            </w:r>
          </w:p>
        </w:tc>
        <w:tc>
          <w:tcPr>
            <w:tcW w:w="3864" w:type="pct"/>
            <w:shd w:val="clear" w:color="auto" w:fill="FFFFFF"/>
          </w:tcPr>
          <w:p w14:paraId="16C8045F" w14:textId="77777777" w:rsidR="002D57C4" w:rsidRPr="00883AAA" w:rsidRDefault="002D57C4" w:rsidP="00502E57">
            <w:pPr>
              <w:rPr>
                <w:sz w:val="18"/>
                <w:szCs w:val="18"/>
              </w:rPr>
            </w:pPr>
            <w:r w:rsidRPr="00883AAA">
              <w:rPr>
                <w:sz w:val="18"/>
                <w:szCs w:val="18"/>
              </w:rPr>
              <w:t>kilobyte (1000 bytes)</w:t>
            </w:r>
          </w:p>
        </w:tc>
      </w:tr>
      <w:tr w:rsidR="002D57C4" w:rsidRPr="00F706EC" w14:paraId="1EE42157" w14:textId="77777777" w:rsidTr="00502E57">
        <w:trPr>
          <w:cantSplit/>
        </w:trPr>
        <w:tc>
          <w:tcPr>
            <w:tcW w:w="501" w:type="pct"/>
            <w:shd w:val="clear" w:color="auto" w:fill="FFFFFF"/>
          </w:tcPr>
          <w:p w14:paraId="008B2F06" w14:textId="77777777" w:rsidR="002D57C4" w:rsidRDefault="002D57C4" w:rsidP="00502E57">
            <w:pPr>
              <w:rPr>
                <w:noProof/>
                <w:sz w:val="18"/>
                <w:szCs w:val="20"/>
              </w:rPr>
            </w:pPr>
            <w:r>
              <w:rPr>
                <w:noProof/>
                <w:sz w:val="18"/>
                <w:szCs w:val="20"/>
              </w:rPr>
              <w:t>KiB</w:t>
            </w:r>
          </w:p>
        </w:tc>
        <w:tc>
          <w:tcPr>
            <w:tcW w:w="635" w:type="pct"/>
            <w:shd w:val="clear" w:color="auto" w:fill="FFFFFF"/>
          </w:tcPr>
          <w:p w14:paraId="76979773" w14:textId="77777777" w:rsidR="002D57C4" w:rsidRDefault="002D57C4" w:rsidP="00502E57">
            <w:pPr>
              <w:rPr>
                <w:sz w:val="18"/>
                <w:szCs w:val="20"/>
              </w:rPr>
            </w:pPr>
            <w:r>
              <w:rPr>
                <w:sz w:val="18"/>
                <w:szCs w:val="20"/>
              </w:rPr>
              <w:t>size</w:t>
            </w:r>
          </w:p>
        </w:tc>
        <w:tc>
          <w:tcPr>
            <w:tcW w:w="3864" w:type="pct"/>
            <w:shd w:val="clear" w:color="auto" w:fill="FFFFFF"/>
          </w:tcPr>
          <w:p w14:paraId="3099FF4E" w14:textId="77777777" w:rsidR="002D57C4" w:rsidRPr="00883AAA" w:rsidRDefault="002D57C4" w:rsidP="00502E57">
            <w:pPr>
              <w:rPr>
                <w:sz w:val="18"/>
                <w:szCs w:val="18"/>
              </w:rPr>
            </w:pPr>
            <w:r w:rsidRPr="00883AAA">
              <w:rPr>
                <w:sz w:val="18"/>
                <w:szCs w:val="18"/>
              </w:rPr>
              <w:t>kibibytes (1024 bytes)</w:t>
            </w:r>
          </w:p>
        </w:tc>
      </w:tr>
      <w:tr w:rsidR="002D57C4" w:rsidRPr="00F706EC" w14:paraId="03A55F24" w14:textId="77777777" w:rsidTr="00502E57">
        <w:trPr>
          <w:cantSplit/>
        </w:trPr>
        <w:tc>
          <w:tcPr>
            <w:tcW w:w="501" w:type="pct"/>
            <w:shd w:val="clear" w:color="auto" w:fill="FFFFFF"/>
          </w:tcPr>
          <w:p w14:paraId="30DFBD74" w14:textId="77777777" w:rsidR="002D57C4" w:rsidRDefault="002D57C4" w:rsidP="00502E57">
            <w:pPr>
              <w:rPr>
                <w:noProof/>
                <w:sz w:val="18"/>
                <w:szCs w:val="20"/>
              </w:rPr>
            </w:pPr>
            <w:r>
              <w:rPr>
                <w:noProof/>
                <w:sz w:val="18"/>
                <w:szCs w:val="20"/>
              </w:rPr>
              <w:t>MB</w:t>
            </w:r>
          </w:p>
        </w:tc>
        <w:tc>
          <w:tcPr>
            <w:tcW w:w="635" w:type="pct"/>
            <w:shd w:val="clear" w:color="auto" w:fill="FFFFFF"/>
          </w:tcPr>
          <w:p w14:paraId="1273E37C" w14:textId="77777777" w:rsidR="002D57C4" w:rsidRDefault="002D57C4" w:rsidP="00502E57">
            <w:pPr>
              <w:rPr>
                <w:sz w:val="18"/>
                <w:szCs w:val="20"/>
              </w:rPr>
            </w:pPr>
            <w:r>
              <w:rPr>
                <w:sz w:val="18"/>
                <w:szCs w:val="20"/>
              </w:rPr>
              <w:t>size</w:t>
            </w:r>
          </w:p>
        </w:tc>
        <w:tc>
          <w:tcPr>
            <w:tcW w:w="3864" w:type="pct"/>
            <w:shd w:val="clear" w:color="auto" w:fill="FFFFFF"/>
          </w:tcPr>
          <w:p w14:paraId="02EAC572" w14:textId="77777777" w:rsidR="002D57C4" w:rsidRPr="00883AAA" w:rsidRDefault="002D57C4" w:rsidP="00502E57">
            <w:pPr>
              <w:rPr>
                <w:sz w:val="18"/>
                <w:szCs w:val="18"/>
              </w:rPr>
            </w:pPr>
            <w:r w:rsidRPr="00883AAA">
              <w:rPr>
                <w:sz w:val="18"/>
                <w:szCs w:val="18"/>
              </w:rPr>
              <w:t>megabyte (1000000 bytes)</w:t>
            </w:r>
          </w:p>
        </w:tc>
      </w:tr>
      <w:tr w:rsidR="002D57C4" w:rsidRPr="00F706EC" w14:paraId="30A52CBB" w14:textId="77777777" w:rsidTr="00502E57">
        <w:trPr>
          <w:cantSplit/>
        </w:trPr>
        <w:tc>
          <w:tcPr>
            <w:tcW w:w="501" w:type="pct"/>
            <w:shd w:val="clear" w:color="auto" w:fill="FFFFFF"/>
          </w:tcPr>
          <w:p w14:paraId="7A3F8872" w14:textId="77777777" w:rsidR="002D57C4" w:rsidRDefault="002D57C4" w:rsidP="00502E57">
            <w:pPr>
              <w:rPr>
                <w:noProof/>
                <w:sz w:val="18"/>
                <w:szCs w:val="20"/>
              </w:rPr>
            </w:pPr>
            <w:r>
              <w:rPr>
                <w:noProof/>
                <w:sz w:val="18"/>
                <w:szCs w:val="20"/>
              </w:rPr>
              <w:t>MiB</w:t>
            </w:r>
          </w:p>
        </w:tc>
        <w:tc>
          <w:tcPr>
            <w:tcW w:w="635" w:type="pct"/>
            <w:shd w:val="clear" w:color="auto" w:fill="FFFFFF"/>
          </w:tcPr>
          <w:p w14:paraId="7262803A" w14:textId="77777777" w:rsidR="002D57C4" w:rsidRDefault="002D57C4" w:rsidP="00502E57">
            <w:pPr>
              <w:rPr>
                <w:sz w:val="18"/>
                <w:szCs w:val="20"/>
              </w:rPr>
            </w:pPr>
            <w:r>
              <w:rPr>
                <w:sz w:val="18"/>
                <w:szCs w:val="20"/>
              </w:rPr>
              <w:t>size</w:t>
            </w:r>
          </w:p>
        </w:tc>
        <w:tc>
          <w:tcPr>
            <w:tcW w:w="3864" w:type="pct"/>
            <w:shd w:val="clear" w:color="auto" w:fill="FFFFFF"/>
          </w:tcPr>
          <w:p w14:paraId="47DE27AF" w14:textId="77777777" w:rsidR="002D57C4" w:rsidRPr="00883AAA" w:rsidRDefault="002D57C4" w:rsidP="00502E57">
            <w:pPr>
              <w:rPr>
                <w:sz w:val="18"/>
                <w:szCs w:val="18"/>
              </w:rPr>
            </w:pPr>
            <w:r w:rsidRPr="00883AAA">
              <w:rPr>
                <w:sz w:val="18"/>
                <w:szCs w:val="18"/>
              </w:rPr>
              <w:t>mebibyte (1048576 bytes)</w:t>
            </w:r>
          </w:p>
        </w:tc>
      </w:tr>
      <w:tr w:rsidR="002D57C4" w:rsidRPr="00F706EC" w14:paraId="29525E28" w14:textId="77777777" w:rsidTr="00502E57">
        <w:trPr>
          <w:cantSplit/>
        </w:trPr>
        <w:tc>
          <w:tcPr>
            <w:tcW w:w="501" w:type="pct"/>
            <w:shd w:val="clear" w:color="auto" w:fill="FFFFFF"/>
          </w:tcPr>
          <w:p w14:paraId="4BB1D8B3" w14:textId="77777777" w:rsidR="002D57C4" w:rsidRPr="00F706EC" w:rsidRDefault="002D57C4" w:rsidP="00502E57">
            <w:pPr>
              <w:rPr>
                <w:noProof/>
                <w:sz w:val="18"/>
                <w:szCs w:val="20"/>
              </w:rPr>
            </w:pPr>
            <w:r>
              <w:rPr>
                <w:noProof/>
                <w:sz w:val="18"/>
                <w:szCs w:val="20"/>
              </w:rPr>
              <w:t>GB</w:t>
            </w:r>
          </w:p>
        </w:tc>
        <w:tc>
          <w:tcPr>
            <w:tcW w:w="635" w:type="pct"/>
            <w:shd w:val="clear" w:color="auto" w:fill="FFFFFF"/>
          </w:tcPr>
          <w:p w14:paraId="00D331E8" w14:textId="77777777" w:rsidR="002D57C4" w:rsidRDefault="002D57C4" w:rsidP="00502E57">
            <w:pPr>
              <w:rPr>
                <w:sz w:val="18"/>
                <w:szCs w:val="20"/>
              </w:rPr>
            </w:pPr>
            <w:r>
              <w:rPr>
                <w:sz w:val="18"/>
                <w:szCs w:val="20"/>
              </w:rPr>
              <w:t>size</w:t>
            </w:r>
          </w:p>
        </w:tc>
        <w:tc>
          <w:tcPr>
            <w:tcW w:w="3864" w:type="pct"/>
            <w:shd w:val="clear" w:color="auto" w:fill="FFFFFF"/>
          </w:tcPr>
          <w:p w14:paraId="412E53D1" w14:textId="77777777" w:rsidR="002D57C4" w:rsidRPr="00883AAA" w:rsidRDefault="002D57C4" w:rsidP="00502E57">
            <w:pPr>
              <w:rPr>
                <w:sz w:val="18"/>
                <w:szCs w:val="18"/>
              </w:rPr>
            </w:pPr>
            <w:r w:rsidRPr="00883AAA">
              <w:rPr>
                <w:sz w:val="18"/>
                <w:szCs w:val="18"/>
              </w:rPr>
              <w:t>gigabyte (1000000000 bytes)</w:t>
            </w:r>
          </w:p>
        </w:tc>
      </w:tr>
      <w:tr w:rsidR="002D57C4" w:rsidRPr="00F706EC" w14:paraId="7E728BD2" w14:textId="77777777" w:rsidTr="00502E57">
        <w:trPr>
          <w:cantSplit/>
        </w:trPr>
        <w:tc>
          <w:tcPr>
            <w:tcW w:w="501" w:type="pct"/>
            <w:shd w:val="clear" w:color="auto" w:fill="FFFFFF"/>
          </w:tcPr>
          <w:p w14:paraId="57F2F2AE" w14:textId="77777777" w:rsidR="002D57C4" w:rsidRDefault="002D57C4" w:rsidP="00502E57">
            <w:pPr>
              <w:rPr>
                <w:noProof/>
                <w:sz w:val="18"/>
                <w:szCs w:val="20"/>
              </w:rPr>
            </w:pPr>
            <w:r>
              <w:rPr>
                <w:noProof/>
                <w:sz w:val="18"/>
                <w:szCs w:val="20"/>
              </w:rPr>
              <w:t>GiB</w:t>
            </w:r>
          </w:p>
        </w:tc>
        <w:tc>
          <w:tcPr>
            <w:tcW w:w="635" w:type="pct"/>
            <w:shd w:val="clear" w:color="auto" w:fill="FFFFFF"/>
          </w:tcPr>
          <w:p w14:paraId="1E54E85C" w14:textId="77777777" w:rsidR="002D57C4" w:rsidRDefault="002D57C4" w:rsidP="00502E57">
            <w:pPr>
              <w:rPr>
                <w:sz w:val="18"/>
                <w:szCs w:val="20"/>
              </w:rPr>
            </w:pPr>
            <w:r>
              <w:rPr>
                <w:sz w:val="18"/>
                <w:szCs w:val="20"/>
              </w:rPr>
              <w:t>size</w:t>
            </w:r>
          </w:p>
        </w:tc>
        <w:tc>
          <w:tcPr>
            <w:tcW w:w="3864" w:type="pct"/>
            <w:shd w:val="clear" w:color="auto" w:fill="FFFFFF"/>
          </w:tcPr>
          <w:p w14:paraId="3A62E185" w14:textId="77777777" w:rsidR="002D57C4" w:rsidRPr="00883AAA" w:rsidRDefault="002D57C4" w:rsidP="00502E57">
            <w:pPr>
              <w:rPr>
                <w:sz w:val="18"/>
                <w:szCs w:val="18"/>
              </w:rPr>
            </w:pPr>
            <w:r w:rsidRPr="00883AAA">
              <w:rPr>
                <w:sz w:val="18"/>
                <w:szCs w:val="18"/>
              </w:rPr>
              <w:t>gibibytes (1073741824 bytes)</w:t>
            </w:r>
          </w:p>
        </w:tc>
      </w:tr>
      <w:tr w:rsidR="002D57C4" w:rsidRPr="00F706EC" w14:paraId="24976616" w14:textId="77777777" w:rsidTr="00502E57">
        <w:trPr>
          <w:cantSplit/>
        </w:trPr>
        <w:tc>
          <w:tcPr>
            <w:tcW w:w="501" w:type="pct"/>
            <w:shd w:val="clear" w:color="auto" w:fill="FFFFFF"/>
          </w:tcPr>
          <w:p w14:paraId="0B6AF5B2" w14:textId="77777777" w:rsidR="002D57C4" w:rsidRPr="00F706EC" w:rsidRDefault="002D57C4" w:rsidP="00502E57">
            <w:pPr>
              <w:rPr>
                <w:noProof/>
                <w:sz w:val="18"/>
                <w:szCs w:val="20"/>
              </w:rPr>
            </w:pPr>
            <w:r>
              <w:rPr>
                <w:noProof/>
                <w:sz w:val="18"/>
                <w:szCs w:val="20"/>
              </w:rPr>
              <w:t>TB</w:t>
            </w:r>
          </w:p>
        </w:tc>
        <w:tc>
          <w:tcPr>
            <w:tcW w:w="635" w:type="pct"/>
            <w:shd w:val="clear" w:color="auto" w:fill="FFFFFF"/>
          </w:tcPr>
          <w:p w14:paraId="216071A0" w14:textId="77777777" w:rsidR="002D57C4" w:rsidRDefault="002D57C4" w:rsidP="00502E57">
            <w:pPr>
              <w:rPr>
                <w:sz w:val="18"/>
                <w:szCs w:val="20"/>
              </w:rPr>
            </w:pPr>
            <w:r>
              <w:rPr>
                <w:sz w:val="18"/>
                <w:szCs w:val="20"/>
              </w:rPr>
              <w:t>size</w:t>
            </w:r>
          </w:p>
        </w:tc>
        <w:tc>
          <w:tcPr>
            <w:tcW w:w="3864" w:type="pct"/>
            <w:shd w:val="clear" w:color="auto" w:fill="FFFFFF"/>
          </w:tcPr>
          <w:p w14:paraId="0BF3D74D" w14:textId="77777777" w:rsidR="002D57C4" w:rsidRPr="00883AAA" w:rsidRDefault="002D57C4" w:rsidP="00502E57">
            <w:pPr>
              <w:rPr>
                <w:sz w:val="18"/>
                <w:szCs w:val="18"/>
              </w:rPr>
            </w:pPr>
            <w:r w:rsidRPr="00883AAA">
              <w:rPr>
                <w:sz w:val="18"/>
                <w:szCs w:val="18"/>
              </w:rPr>
              <w:t>terabyte (1000000000000 bytes)</w:t>
            </w:r>
          </w:p>
        </w:tc>
      </w:tr>
      <w:tr w:rsidR="002D57C4" w:rsidRPr="00F706EC" w14:paraId="2AB2E6E5" w14:textId="77777777" w:rsidTr="00502E57">
        <w:trPr>
          <w:cantSplit/>
        </w:trPr>
        <w:tc>
          <w:tcPr>
            <w:tcW w:w="501" w:type="pct"/>
            <w:shd w:val="clear" w:color="auto" w:fill="FFFFFF"/>
          </w:tcPr>
          <w:p w14:paraId="5F342DE9" w14:textId="77777777" w:rsidR="002D57C4" w:rsidRDefault="002D57C4" w:rsidP="00502E57">
            <w:pPr>
              <w:rPr>
                <w:noProof/>
                <w:sz w:val="18"/>
                <w:szCs w:val="20"/>
              </w:rPr>
            </w:pPr>
            <w:r>
              <w:rPr>
                <w:noProof/>
                <w:sz w:val="18"/>
                <w:szCs w:val="20"/>
              </w:rPr>
              <w:t>TiB</w:t>
            </w:r>
          </w:p>
        </w:tc>
        <w:tc>
          <w:tcPr>
            <w:tcW w:w="635" w:type="pct"/>
            <w:shd w:val="clear" w:color="auto" w:fill="FFFFFF"/>
          </w:tcPr>
          <w:p w14:paraId="6FD22E44" w14:textId="77777777" w:rsidR="002D57C4" w:rsidRDefault="002D57C4" w:rsidP="00502E57">
            <w:pPr>
              <w:rPr>
                <w:sz w:val="18"/>
                <w:szCs w:val="20"/>
              </w:rPr>
            </w:pPr>
            <w:r>
              <w:rPr>
                <w:sz w:val="18"/>
                <w:szCs w:val="20"/>
              </w:rPr>
              <w:t>size</w:t>
            </w:r>
          </w:p>
        </w:tc>
        <w:tc>
          <w:tcPr>
            <w:tcW w:w="3864" w:type="pct"/>
            <w:shd w:val="clear" w:color="auto" w:fill="FFFFFF"/>
          </w:tcPr>
          <w:p w14:paraId="6D45D2BF" w14:textId="77777777" w:rsidR="002D57C4" w:rsidRPr="00883AAA" w:rsidRDefault="002D57C4" w:rsidP="00502E57">
            <w:pPr>
              <w:rPr>
                <w:sz w:val="18"/>
                <w:szCs w:val="18"/>
              </w:rPr>
            </w:pPr>
            <w:r w:rsidRPr="00883AAA">
              <w:rPr>
                <w:sz w:val="18"/>
                <w:szCs w:val="18"/>
              </w:rPr>
              <w:t>tebibyte (1099511627776 bytes)</w:t>
            </w:r>
          </w:p>
        </w:tc>
      </w:tr>
    </w:tbl>
    <w:p w14:paraId="2C509C42" w14:textId="77777777" w:rsidR="002D57C4" w:rsidRDefault="002D57C4" w:rsidP="002D57C4">
      <w:pPr>
        <w:pStyle w:val="Heading5"/>
        <w:numPr>
          <w:ilvl w:val="4"/>
          <w:numId w:val="3"/>
        </w:numPr>
      </w:pPr>
      <w:r>
        <w:lastRenderedPageBreak/>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3C6A8889" w14:textId="77777777" w:rsidTr="00502E57">
        <w:trPr>
          <w:trHeight w:val="256"/>
        </w:trPr>
        <w:tc>
          <w:tcPr>
            <w:tcW w:w="9576" w:type="dxa"/>
            <w:shd w:val="clear" w:color="auto" w:fill="D9D9D9" w:themeFill="background1" w:themeFillShade="D9"/>
          </w:tcPr>
          <w:p w14:paraId="2B876B3E" w14:textId="77777777" w:rsidR="002D57C4" w:rsidRDefault="002D57C4" w:rsidP="00502E57">
            <w:pPr>
              <w:rPr>
                <w:rStyle w:val="CodeSnippet"/>
                <w:noProof/>
              </w:rPr>
            </w:pPr>
            <w:r>
              <w:rPr>
                <w:rStyle w:val="CodeSnippet"/>
                <w:noProof/>
              </w:rPr>
              <w:t># Storage size in Gigabytes</w:t>
            </w:r>
          </w:p>
          <w:p w14:paraId="0529E625" w14:textId="77777777" w:rsidR="002D57C4" w:rsidRDefault="002D57C4" w:rsidP="00502E57">
            <w:pPr>
              <w:rPr>
                <w:rStyle w:val="CodeSnippet"/>
                <w:noProof/>
              </w:rPr>
            </w:pPr>
            <w:r>
              <w:rPr>
                <w:rStyle w:val="CodeSnippet"/>
                <w:noProof/>
              </w:rPr>
              <w:t>properties:</w:t>
            </w:r>
          </w:p>
          <w:p w14:paraId="336ECAE5" w14:textId="77777777" w:rsidR="002D57C4" w:rsidRPr="003B0572" w:rsidRDefault="002D57C4" w:rsidP="00502E57">
            <w:pPr>
              <w:rPr>
                <w:rFonts w:ascii="Consolas" w:hAnsi="Consolas"/>
                <w:noProof/>
              </w:rPr>
            </w:pPr>
            <w:r>
              <w:rPr>
                <w:rStyle w:val="CodeSnippet"/>
                <w:noProof/>
              </w:rPr>
              <w:t xml:space="preserve">  storage_size: 10 GB</w:t>
            </w:r>
          </w:p>
        </w:tc>
      </w:tr>
    </w:tbl>
    <w:p w14:paraId="5E04C556" w14:textId="77777777" w:rsidR="002D57C4" w:rsidRDefault="002D57C4" w:rsidP="002D57C4">
      <w:pPr>
        <w:pStyle w:val="Heading5"/>
        <w:numPr>
          <w:ilvl w:val="4"/>
          <w:numId w:val="3"/>
        </w:numPr>
      </w:pPr>
      <w:r>
        <w:t>Notes</w:t>
      </w:r>
    </w:p>
    <w:p w14:paraId="78135EB6" w14:textId="77777777" w:rsidR="002D57C4" w:rsidRDefault="002D57C4" w:rsidP="002D57C4">
      <w:pPr>
        <w:pStyle w:val="CommentText"/>
        <w:numPr>
          <w:ilvl w:val="0"/>
          <w:numId w:val="40"/>
        </w:numPr>
      </w:pPr>
      <w:r>
        <w:t xml:space="preserve">The unit values recognized by TOSCA Simple Profile for size-type units are based upon a subset of those defined by GNU at </w:t>
      </w:r>
      <w:hyperlink r:id="rId67" w:history="1">
        <w:r w:rsidRPr="00B01AA8">
          <w:rPr>
            <w:rStyle w:val="Hyperlink"/>
          </w:rPr>
          <w:t>http://www.gnu.org/software/parted/manual/html_node/unit.html</w:t>
        </w:r>
      </w:hyperlink>
      <w:r>
        <w:t>, which is a non-normative reference to this specification.</w:t>
      </w:r>
    </w:p>
    <w:p w14:paraId="1A257098" w14:textId="77777777" w:rsidR="002D57C4" w:rsidRDefault="002D57C4" w:rsidP="002D57C4">
      <w:pPr>
        <w:pStyle w:val="CommentText"/>
        <w:numPr>
          <w:ilvl w:val="0"/>
          <w:numId w:val="40"/>
        </w:numPr>
      </w:pPr>
      <w:r>
        <w:t>TOSCA treats these unit values as case-insensitive (e.g., a value of ‘kB’, ‘KB’ or ‘kb’ would be equivalent), but it is considered best practice to use the case of these units as prescribed by GNU.</w:t>
      </w:r>
    </w:p>
    <w:p w14:paraId="295D3017" w14:textId="77777777" w:rsidR="002D57C4" w:rsidRPr="003D730D" w:rsidRDefault="002D57C4" w:rsidP="002D57C4">
      <w:pPr>
        <w:pStyle w:val="CommentText"/>
        <w:numPr>
          <w:ilvl w:val="0"/>
          <w:numId w:val="40"/>
        </w:numPr>
      </w:pPr>
      <w:r>
        <w:t xml:space="preserve">Some Cloud providers may not support byte-level granularity for storage size allocations. In those cases, these values could be treated as desired sizes and actual allocations would be based upon individual provider capabilities. </w:t>
      </w:r>
    </w:p>
    <w:p w14:paraId="770AB705" w14:textId="77777777" w:rsidR="002D57C4" w:rsidRDefault="002D57C4" w:rsidP="002D57C4">
      <w:pPr>
        <w:pStyle w:val="Heading4"/>
        <w:numPr>
          <w:ilvl w:val="3"/>
          <w:numId w:val="3"/>
        </w:numPr>
      </w:pPr>
      <w:bookmarkStart w:id="250" w:name="TYPE_TOSCA_SCALAR_UNIT_TIME"/>
      <w:r>
        <w:t>scalar-unit.time</w:t>
      </w:r>
    </w:p>
    <w:bookmarkEnd w:id="250"/>
    <w:p w14:paraId="711C44C2" w14:textId="77777777" w:rsidR="002D57C4" w:rsidRDefault="002D57C4" w:rsidP="002D57C4">
      <w:pPr>
        <w:pStyle w:val="Heading5"/>
        <w:numPr>
          <w:ilvl w:val="4"/>
          <w:numId w:val="3"/>
        </w:numPr>
      </w:pPr>
      <w:r w:rsidRPr="000C30F6">
        <w:t>Recognized</w:t>
      </w:r>
      <w:r>
        <w:t xml:space="preserve">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41"/>
        <w:gridCol w:w="1179"/>
        <w:gridCol w:w="7746"/>
      </w:tblGrid>
      <w:tr w:rsidR="002D57C4" w:rsidRPr="00F706EC" w14:paraId="7E7F98D7" w14:textId="77777777" w:rsidTr="00502E57">
        <w:trPr>
          <w:cantSplit/>
          <w:tblHeader/>
        </w:trPr>
        <w:tc>
          <w:tcPr>
            <w:tcW w:w="610" w:type="pct"/>
            <w:shd w:val="clear" w:color="auto" w:fill="D9D9D9"/>
          </w:tcPr>
          <w:p w14:paraId="6486AFC0"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Unit</w:t>
            </w:r>
          </w:p>
        </w:tc>
        <w:tc>
          <w:tcPr>
            <w:tcW w:w="580" w:type="pct"/>
            <w:shd w:val="clear" w:color="auto" w:fill="D9D9D9"/>
          </w:tcPr>
          <w:p w14:paraId="1E113A89"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Usage</w:t>
            </w:r>
          </w:p>
        </w:tc>
        <w:tc>
          <w:tcPr>
            <w:tcW w:w="3810" w:type="pct"/>
            <w:shd w:val="clear" w:color="auto" w:fill="D9D9D9"/>
          </w:tcPr>
          <w:p w14:paraId="15FF4ED2"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2D57C4" w:rsidRPr="00F706EC" w14:paraId="04331AC9" w14:textId="77777777" w:rsidTr="00502E57">
        <w:trPr>
          <w:cantSplit/>
        </w:trPr>
        <w:tc>
          <w:tcPr>
            <w:tcW w:w="610" w:type="pct"/>
            <w:shd w:val="clear" w:color="auto" w:fill="FFFFFF"/>
          </w:tcPr>
          <w:p w14:paraId="0017660C" w14:textId="77777777" w:rsidR="002D57C4" w:rsidRDefault="002D57C4" w:rsidP="00502E57">
            <w:pPr>
              <w:rPr>
                <w:noProof/>
                <w:sz w:val="18"/>
                <w:szCs w:val="20"/>
              </w:rPr>
            </w:pPr>
            <w:r>
              <w:rPr>
                <w:noProof/>
                <w:sz w:val="18"/>
                <w:szCs w:val="20"/>
              </w:rPr>
              <w:t>d</w:t>
            </w:r>
          </w:p>
        </w:tc>
        <w:tc>
          <w:tcPr>
            <w:tcW w:w="580" w:type="pct"/>
            <w:shd w:val="clear" w:color="auto" w:fill="FFFFFF"/>
          </w:tcPr>
          <w:p w14:paraId="1CB28A3E" w14:textId="77777777" w:rsidR="002D57C4" w:rsidRDefault="002D57C4" w:rsidP="00502E57">
            <w:pPr>
              <w:rPr>
                <w:sz w:val="18"/>
                <w:szCs w:val="20"/>
              </w:rPr>
            </w:pPr>
            <w:r>
              <w:rPr>
                <w:sz w:val="18"/>
                <w:szCs w:val="20"/>
              </w:rPr>
              <w:t>time</w:t>
            </w:r>
          </w:p>
        </w:tc>
        <w:tc>
          <w:tcPr>
            <w:tcW w:w="3810" w:type="pct"/>
            <w:shd w:val="clear" w:color="auto" w:fill="FFFFFF"/>
          </w:tcPr>
          <w:p w14:paraId="086E22A0" w14:textId="77777777" w:rsidR="002D57C4" w:rsidRPr="00F706EC" w:rsidRDefault="002D57C4" w:rsidP="00502E57">
            <w:pPr>
              <w:rPr>
                <w:sz w:val="18"/>
                <w:szCs w:val="20"/>
              </w:rPr>
            </w:pPr>
            <w:r>
              <w:rPr>
                <w:noProof/>
                <w:sz w:val="18"/>
                <w:szCs w:val="20"/>
              </w:rPr>
              <w:t>days</w:t>
            </w:r>
          </w:p>
        </w:tc>
      </w:tr>
      <w:tr w:rsidR="002D57C4" w:rsidRPr="00F706EC" w14:paraId="6723D7E3" w14:textId="77777777" w:rsidTr="00502E57">
        <w:trPr>
          <w:cantSplit/>
        </w:trPr>
        <w:tc>
          <w:tcPr>
            <w:tcW w:w="610" w:type="pct"/>
            <w:shd w:val="clear" w:color="auto" w:fill="FFFFFF"/>
          </w:tcPr>
          <w:p w14:paraId="37974F83" w14:textId="77777777" w:rsidR="002D57C4" w:rsidRPr="00F706EC" w:rsidRDefault="002D57C4" w:rsidP="00502E57">
            <w:pPr>
              <w:rPr>
                <w:noProof/>
                <w:sz w:val="18"/>
                <w:szCs w:val="20"/>
              </w:rPr>
            </w:pPr>
            <w:r>
              <w:rPr>
                <w:noProof/>
                <w:sz w:val="18"/>
                <w:szCs w:val="20"/>
              </w:rPr>
              <w:t>h</w:t>
            </w:r>
          </w:p>
        </w:tc>
        <w:tc>
          <w:tcPr>
            <w:tcW w:w="580" w:type="pct"/>
            <w:shd w:val="clear" w:color="auto" w:fill="FFFFFF"/>
          </w:tcPr>
          <w:p w14:paraId="42D21ACC" w14:textId="77777777" w:rsidR="002D57C4" w:rsidRDefault="002D57C4" w:rsidP="00502E57">
            <w:pPr>
              <w:rPr>
                <w:sz w:val="18"/>
                <w:szCs w:val="20"/>
              </w:rPr>
            </w:pPr>
            <w:r>
              <w:rPr>
                <w:sz w:val="18"/>
                <w:szCs w:val="20"/>
              </w:rPr>
              <w:t>time</w:t>
            </w:r>
          </w:p>
        </w:tc>
        <w:tc>
          <w:tcPr>
            <w:tcW w:w="3810" w:type="pct"/>
            <w:shd w:val="clear" w:color="auto" w:fill="FFFFFF"/>
          </w:tcPr>
          <w:p w14:paraId="115AE585" w14:textId="77777777" w:rsidR="002D57C4" w:rsidRPr="00F706EC" w:rsidRDefault="002D57C4" w:rsidP="00502E57">
            <w:pPr>
              <w:rPr>
                <w:sz w:val="18"/>
                <w:szCs w:val="20"/>
              </w:rPr>
            </w:pPr>
            <w:r>
              <w:rPr>
                <w:noProof/>
                <w:sz w:val="18"/>
                <w:szCs w:val="20"/>
              </w:rPr>
              <w:t>hours</w:t>
            </w:r>
          </w:p>
        </w:tc>
      </w:tr>
      <w:tr w:rsidR="002D57C4" w:rsidRPr="00F706EC" w14:paraId="47FC4885" w14:textId="77777777" w:rsidTr="00502E57">
        <w:trPr>
          <w:cantSplit/>
        </w:trPr>
        <w:tc>
          <w:tcPr>
            <w:tcW w:w="610" w:type="pct"/>
            <w:shd w:val="clear" w:color="auto" w:fill="FFFFFF"/>
          </w:tcPr>
          <w:p w14:paraId="651DFE9F" w14:textId="77777777" w:rsidR="002D57C4" w:rsidRDefault="002D57C4" w:rsidP="00502E57">
            <w:pPr>
              <w:rPr>
                <w:noProof/>
                <w:sz w:val="18"/>
                <w:szCs w:val="20"/>
              </w:rPr>
            </w:pPr>
            <w:r>
              <w:rPr>
                <w:noProof/>
                <w:sz w:val="18"/>
                <w:szCs w:val="20"/>
              </w:rPr>
              <w:t>m</w:t>
            </w:r>
          </w:p>
        </w:tc>
        <w:tc>
          <w:tcPr>
            <w:tcW w:w="580" w:type="pct"/>
            <w:shd w:val="clear" w:color="auto" w:fill="FFFFFF"/>
          </w:tcPr>
          <w:p w14:paraId="4ABE0DD3" w14:textId="77777777" w:rsidR="002D57C4" w:rsidRDefault="002D57C4" w:rsidP="00502E57">
            <w:pPr>
              <w:rPr>
                <w:sz w:val="18"/>
                <w:szCs w:val="20"/>
              </w:rPr>
            </w:pPr>
            <w:r>
              <w:rPr>
                <w:sz w:val="18"/>
                <w:szCs w:val="20"/>
              </w:rPr>
              <w:t>time</w:t>
            </w:r>
          </w:p>
        </w:tc>
        <w:tc>
          <w:tcPr>
            <w:tcW w:w="3810" w:type="pct"/>
            <w:shd w:val="clear" w:color="auto" w:fill="FFFFFF"/>
          </w:tcPr>
          <w:p w14:paraId="78253F5A" w14:textId="77777777" w:rsidR="002D57C4" w:rsidRDefault="002D57C4" w:rsidP="00502E57">
            <w:r>
              <w:rPr>
                <w:noProof/>
                <w:sz w:val="18"/>
                <w:szCs w:val="20"/>
              </w:rPr>
              <w:t>minutes</w:t>
            </w:r>
          </w:p>
        </w:tc>
      </w:tr>
      <w:tr w:rsidR="002D57C4" w:rsidRPr="00F706EC" w14:paraId="5EF9F88C" w14:textId="77777777" w:rsidTr="00502E57">
        <w:trPr>
          <w:cantSplit/>
        </w:trPr>
        <w:tc>
          <w:tcPr>
            <w:tcW w:w="610" w:type="pct"/>
            <w:shd w:val="clear" w:color="auto" w:fill="FFFFFF"/>
          </w:tcPr>
          <w:p w14:paraId="3476F4A7" w14:textId="77777777" w:rsidR="002D57C4" w:rsidRDefault="002D57C4" w:rsidP="00502E57">
            <w:pPr>
              <w:rPr>
                <w:noProof/>
                <w:sz w:val="18"/>
                <w:szCs w:val="20"/>
              </w:rPr>
            </w:pPr>
            <w:r>
              <w:rPr>
                <w:noProof/>
                <w:sz w:val="18"/>
                <w:szCs w:val="20"/>
              </w:rPr>
              <w:t>s</w:t>
            </w:r>
          </w:p>
        </w:tc>
        <w:tc>
          <w:tcPr>
            <w:tcW w:w="580" w:type="pct"/>
            <w:shd w:val="clear" w:color="auto" w:fill="FFFFFF"/>
          </w:tcPr>
          <w:p w14:paraId="52947871" w14:textId="77777777" w:rsidR="002D57C4" w:rsidRDefault="002D57C4" w:rsidP="00502E57">
            <w:pPr>
              <w:rPr>
                <w:sz w:val="18"/>
                <w:szCs w:val="20"/>
              </w:rPr>
            </w:pPr>
            <w:r>
              <w:rPr>
                <w:sz w:val="18"/>
                <w:szCs w:val="20"/>
              </w:rPr>
              <w:t>time</w:t>
            </w:r>
          </w:p>
        </w:tc>
        <w:tc>
          <w:tcPr>
            <w:tcW w:w="3810" w:type="pct"/>
            <w:shd w:val="clear" w:color="auto" w:fill="FFFFFF"/>
          </w:tcPr>
          <w:p w14:paraId="24DD75B9" w14:textId="77777777" w:rsidR="002D57C4" w:rsidRDefault="002D57C4" w:rsidP="00502E57">
            <w:r>
              <w:rPr>
                <w:noProof/>
                <w:sz w:val="18"/>
                <w:szCs w:val="20"/>
              </w:rPr>
              <w:t>seconds</w:t>
            </w:r>
          </w:p>
        </w:tc>
      </w:tr>
      <w:tr w:rsidR="002D57C4" w:rsidRPr="00F706EC" w14:paraId="6F7AC012" w14:textId="77777777" w:rsidTr="00502E57">
        <w:trPr>
          <w:cantSplit/>
        </w:trPr>
        <w:tc>
          <w:tcPr>
            <w:tcW w:w="610" w:type="pct"/>
            <w:shd w:val="clear" w:color="auto" w:fill="FFFFFF"/>
          </w:tcPr>
          <w:p w14:paraId="36C0F17F" w14:textId="77777777" w:rsidR="002D57C4" w:rsidRPr="00F706EC" w:rsidRDefault="002D57C4" w:rsidP="00502E57">
            <w:pPr>
              <w:rPr>
                <w:noProof/>
                <w:sz w:val="18"/>
                <w:szCs w:val="20"/>
              </w:rPr>
            </w:pPr>
            <w:r>
              <w:rPr>
                <w:noProof/>
                <w:sz w:val="18"/>
                <w:szCs w:val="20"/>
              </w:rPr>
              <w:t>ms</w:t>
            </w:r>
          </w:p>
        </w:tc>
        <w:tc>
          <w:tcPr>
            <w:tcW w:w="580" w:type="pct"/>
            <w:shd w:val="clear" w:color="auto" w:fill="FFFFFF"/>
          </w:tcPr>
          <w:p w14:paraId="22FD586D" w14:textId="77777777" w:rsidR="002D57C4" w:rsidRDefault="002D57C4" w:rsidP="00502E57">
            <w:pPr>
              <w:rPr>
                <w:sz w:val="18"/>
                <w:szCs w:val="20"/>
              </w:rPr>
            </w:pPr>
            <w:r>
              <w:rPr>
                <w:sz w:val="18"/>
                <w:szCs w:val="20"/>
              </w:rPr>
              <w:t>time</w:t>
            </w:r>
          </w:p>
        </w:tc>
        <w:tc>
          <w:tcPr>
            <w:tcW w:w="3810" w:type="pct"/>
            <w:shd w:val="clear" w:color="auto" w:fill="FFFFFF"/>
          </w:tcPr>
          <w:p w14:paraId="6C36056B" w14:textId="77777777" w:rsidR="002D57C4" w:rsidRPr="00F706EC" w:rsidRDefault="002D57C4" w:rsidP="00502E57">
            <w:pPr>
              <w:rPr>
                <w:sz w:val="18"/>
                <w:szCs w:val="20"/>
              </w:rPr>
            </w:pPr>
            <w:r>
              <w:rPr>
                <w:noProof/>
                <w:sz w:val="18"/>
                <w:szCs w:val="20"/>
              </w:rPr>
              <w:t>milliseconds</w:t>
            </w:r>
          </w:p>
        </w:tc>
      </w:tr>
      <w:tr w:rsidR="002D57C4" w:rsidRPr="00F706EC" w14:paraId="17807A10" w14:textId="77777777" w:rsidTr="00502E57">
        <w:trPr>
          <w:cantSplit/>
        </w:trPr>
        <w:tc>
          <w:tcPr>
            <w:tcW w:w="610" w:type="pct"/>
            <w:shd w:val="clear" w:color="auto" w:fill="FFFFFF"/>
          </w:tcPr>
          <w:p w14:paraId="53276973" w14:textId="77777777" w:rsidR="002D57C4" w:rsidRPr="00F706EC" w:rsidRDefault="002D57C4" w:rsidP="00502E57">
            <w:pPr>
              <w:rPr>
                <w:noProof/>
                <w:sz w:val="18"/>
                <w:szCs w:val="20"/>
              </w:rPr>
            </w:pPr>
            <w:r>
              <w:rPr>
                <w:noProof/>
                <w:sz w:val="18"/>
                <w:szCs w:val="20"/>
              </w:rPr>
              <w:t xml:space="preserve">us </w:t>
            </w:r>
          </w:p>
        </w:tc>
        <w:tc>
          <w:tcPr>
            <w:tcW w:w="580" w:type="pct"/>
            <w:shd w:val="clear" w:color="auto" w:fill="FFFFFF"/>
          </w:tcPr>
          <w:p w14:paraId="2A0544CF" w14:textId="77777777" w:rsidR="002D57C4" w:rsidRDefault="002D57C4" w:rsidP="00502E57">
            <w:pPr>
              <w:rPr>
                <w:sz w:val="18"/>
                <w:szCs w:val="20"/>
              </w:rPr>
            </w:pPr>
            <w:r>
              <w:rPr>
                <w:sz w:val="18"/>
                <w:szCs w:val="20"/>
              </w:rPr>
              <w:t>time</w:t>
            </w:r>
          </w:p>
        </w:tc>
        <w:tc>
          <w:tcPr>
            <w:tcW w:w="3810" w:type="pct"/>
            <w:shd w:val="clear" w:color="auto" w:fill="FFFFFF"/>
          </w:tcPr>
          <w:p w14:paraId="272D7F7C" w14:textId="77777777" w:rsidR="002D57C4" w:rsidRPr="00F706EC" w:rsidRDefault="002D57C4" w:rsidP="00502E57">
            <w:pPr>
              <w:rPr>
                <w:sz w:val="18"/>
                <w:szCs w:val="20"/>
              </w:rPr>
            </w:pPr>
            <w:r>
              <w:rPr>
                <w:noProof/>
                <w:sz w:val="18"/>
                <w:szCs w:val="20"/>
              </w:rPr>
              <w:t>microseconds</w:t>
            </w:r>
          </w:p>
        </w:tc>
      </w:tr>
      <w:tr w:rsidR="002D57C4" w:rsidRPr="00F706EC" w14:paraId="451236AF" w14:textId="77777777" w:rsidTr="00502E57">
        <w:trPr>
          <w:cantSplit/>
        </w:trPr>
        <w:tc>
          <w:tcPr>
            <w:tcW w:w="610" w:type="pct"/>
            <w:shd w:val="clear" w:color="auto" w:fill="FFFFFF"/>
          </w:tcPr>
          <w:p w14:paraId="36D76C43" w14:textId="77777777" w:rsidR="002D57C4" w:rsidRPr="00F706EC" w:rsidRDefault="002D57C4" w:rsidP="00502E57">
            <w:pPr>
              <w:rPr>
                <w:noProof/>
                <w:sz w:val="18"/>
                <w:szCs w:val="20"/>
              </w:rPr>
            </w:pPr>
            <w:r>
              <w:rPr>
                <w:noProof/>
                <w:sz w:val="18"/>
                <w:szCs w:val="20"/>
              </w:rPr>
              <w:t>ns</w:t>
            </w:r>
          </w:p>
        </w:tc>
        <w:tc>
          <w:tcPr>
            <w:tcW w:w="580" w:type="pct"/>
            <w:shd w:val="clear" w:color="auto" w:fill="FFFFFF"/>
          </w:tcPr>
          <w:p w14:paraId="016125E1" w14:textId="77777777" w:rsidR="002D57C4" w:rsidRDefault="002D57C4" w:rsidP="00502E57">
            <w:pPr>
              <w:rPr>
                <w:sz w:val="18"/>
                <w:szCs w:val="20"/>
              </w:rPr>
            </w:pPr>
            <w:r>
              <w:rPr>
                <w:sz w:val="18"/>
                <w:szCs w:val="20"/>
              </w:rPr>
              <w:t>time</w:t>
            </w:r>
          </w:p>
        </w:tc>
        <w:tc>
          <w:tcPr>
            <w:tcW w:w="3810" w:type="pct"/>
            <w:shd w:val="clear" w:color="auto" w:fill="FFFFFF"/>
          </w:tcPr>
          <w:p w14:paraId="06F6CC8F" w14:textId="77777777" w:rsidR="002D57C4" w:rsidRDefault="002D57C4" w:rsidP="00502E57">
            <w:pPr>
              <w:rPr>
                <w:noProof/>
                <w:sz w:val="18"/>
                <w:szCs w:val="20"/>
              </w:rPr>
            </w:pPr>
            <w:r>
              <w:rPr>
                <w:noProof/>
                <w:sz w:val="18"/>
                <w:szCs w:val="20"/>
              </w:rPr>
              <w:t>nanoseconds</w:t>
            </w:r>
          </w:p>
        </w:tc>
      </w:tr>
    </w:tbl>
    <w:p w14:paraId="66C8A769" w14:textId="77777777" w:rsidR="002D57C4" w:rsidRDefault="002D57C4" w:rsidP="002D57C4">
      <w:pPr>
        <w:pStyle w:val="Heading5"/>
        <w:numPr>
          <w:ilvl w:val="4"/>
          <w:numId w:val="3"/>
        </w:numPr>
      </w:pPr>
      <w:r>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6548545F" w14:textId="77777777" w:rsidTr="00502E57">
        <w:trPr>
          <w:trHeight w:val="256"/>
        </w:trPr>
        <w:tc>
          <w:tcPr>
            <w:tcW w:w="9576" w:type="dxa"/>
            <w:shd w:val="clear" w:color="auto" w:fill="D9D9D9" w:themeFill="background1" w:themeFillShade="D9"/>
          </w:tcPr>
          <w:p w14:paraId="3ACB4268" w14:textId="77777777" w:rsidR="002D57C4" w:rsidRDefault="002D57C4" w:rsidP="00502E57">
            <w:pPr>
              <w:rPr>
                <w:rStyle w:val="CodeSnippet"/>
                <w:noProof/>
              </w:rPr>
            </w:pPr>
            <w:r>
              <w:rPr>
                <w:rStyle w:val="CodeSnippet"/>
                <w:noProof/>
              </w:rPr>
              <w:t># Response time in milliseconds</w:t>
            </w:r>
          </w:p>
          <w:p w14:paraId="22BF72C3" w14:textId="77777777" w:rsidR="002D57C4" w:rsidRDefault="002D57C4" w:rsidP="00502E57">
            <w:pPr>
              <w:rPr>
                <w:rStyle w:val="CodeSnippet"/>
                <w:noProof/>
              </w:rPr>
            </w:pPr>
            <w:r>
              <w:rPr>
                <w:rStyle w:val="CodeSnippet"/>
                <w:noProof/>
              </w:rPr>
              <w:t>properties:</w:t>
            </w:r>
          </w:p>
          <w:p w14:paraId="25A27AA8" w14:textId="77777777" w:rsidR="002D57C4" w:rsidRPr="003B0572" w:rsidRDefault="002D57C4" w:rsidP="00502E57">
            <w:pPr>
              <w:rPr>
                <w:rFonts w:ascii="Consolas" w:hAnsi="Consolas"/>
                <w:noProof/>
              </w:rPr>
            </w:pPr>
            <w:r>
              <w:rPr>
                <w:rStyle w:val="CodeSnippet"/>
                <w:noProof/>
              </w:rPr>
              <w:t xml:space="preserve">  respone_time: 10 ms</w:t>
            </w:r>
          </w:p>
        </w:tc>
      </w:tr>
    </w:tbl>
    <w:p w14:paraId="22D9BC72" w14:textId="77777777" w:rsidR="002D57C4" w:rsidRDefault="002D57C4" w:rsidP="002D57C4">
      <w:pPr>
        <w:pStyle w:val="Heading5"/>
        <w:numPr>
          <w:ilvl w:val="4"/>
          <w:numId w:val="3"/>
        </w:numPr>
      </w:pPr>
      <w:bookmarkStart w:id="251" w:name="_Toc397688800"/>
      <w:r>
        <w:t>Notes</w:t>
      </w:r>
    </w:p>
    <w:p w14:paraId="161F2587" w14:textId="77777777" w:rsidR="002D57C4" w:rsidRDefault="002D57C4" w:rsidP="002D57C4">
      <w:pPr>
        <w:pStyle w:val="CommentText"/>
        <w:numPr>
          <w:ilvl w:val="0"/>
          <w:numId w:val="40"/>
        </w:numPr>
      </w:pPr>
      <w:r>
        <w:t xml:space="preserve">The unit values recognized by TOSCA Simple Profile for time-type units are based upon a subset of those defined by International System of Units whose recognized abbreviations are defined within the following reference:  </w:t>
      </w:r>
    </w:p>
    <w:p w14:paraId="43EF63CA" w14:textId="77777777" w:rsidR="002D57C4" w:rsidRDefault="008C123E" w:rsidP="002D57C4">
      <w:pPr>
        <w:pStyle w:val="CommentText"/>
        <w:numPr>
          <w:ilvl w:val="1"/>
          <w:numId w:val="40"/>
        </w:numPr>
      </w:pPr>
      <w:hyperlink r:id="rId68" w:history="1">
        <w:r w:rsidR="002D57C4" w:rsidRPr="00A93E72">
          <w:rPr>
            <w:rStyle w:val="Hyperlink"/>
          </w:rPr>
          <w:t>http://www.ewh.ieee.org/soc/ias/pub-dept/abbreviation.pdf</w:t>
        </w:r>
      </w:hyperlink>
    </w:p>
    <w:p w14:paraId="51D41B9E" w14:textId="77777777" w:rsidR="002D57C4" w:rsidRDefault="002D57C4" w:rsidP="002D57C4">
      <w:pPr>
        <w:pStyle w:val="CommentText"/>
        <w:numPr>
          <w:ilvl w:val="1"/>
          <w:numId w:val="40"/>
        </w:numPr>
      </w:pPr>
      <w:r>
        <w:t xml:space="preserve">This document is a non-normative reference to this specification and intended for publications or grammars enabled for Latin characters which are not accessible in typical programming languages </w:t>
      </w:r>
    </w:p>
    <w:p w14:paraId="51345111" w14:textId="77777777" w:rsidR="002D57C4" w:rsidRDefault="002D57C4" w:rsidP="002D57C4">
      <w:pPr>
        <w:pStyle w:val="Heading4"/>
        <w:numPr>
          <w:ilvl w:val="3"/>
          <w:numId w:val="3"/>
        </w:numPr>
      </w:pPr>
      <w:bookmarkStart w:id="252" w:name="TYPE_TOSCA_SCALAR_UNIT_FREQUENCY"/>
      <w:r>
        <w:lastRenderedPageBreak/>
        <w:t>scalar-unit.frequency</w:t>
      </w:r>
    </w:p>
    <w:bookmarkEnd w:id="252"/>
    <w:p w14:paraId="5F16DCC1" w14:textId="77777777" w:rsidR="002D57C4" w:rsidRDefault="002D57C4" w:rsidP="002D57C4">
      <w:pPr>
        <w:pStyle w:val="Heading5"/>
        <w:numPr>
          <w:ilvl w:val="4"/>
          <w:numId w:val="3"/>
        </w:numPr>
      </w:pPr>
      <w:r w:rsidRPr="000C30F6">
        <w:t>Recognized</w:t>
      </w:r>
      <w:r>
        <w:t xml:space="preserve">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41"/>
        <w:gridCol w:w="1179"/>
        <w:gridCol w:w="7746"/>
      </w:tblGrid>
      <w:tr w:rsidR="002D57C4" w:rsidRPr="00F706EC" w14:paraId="110A8EF0" w14:textId="77777777" w:rsidTr="00502E57">
        <w:trPr>
          <w:cantSplit/>
          <w:tblHeader/>
        </w:trPr>
        <w:tc>
          <w:tcPr>
            <w:tcW w:w="610" w:type="pct"/>
            <w:shd w:val="clear" w:color="auto" w:fill="D9D9D9"/>
          </w:tcPr>
          <w:p w14:paraId="0B1FC151"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Unit</w:t>
            </w:r>
          </w:p>
        </w:tc>
        <w:tc>
          <w:tcPr>
            <w:tcW w:w="580" w:type="pct"/>
            <w:shd w:val="clear" w:color="auto" w:fill="D9D9D9"/>
          </w:tcPr>
          <w:p w14:paraId="5C47F4CD"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Usage</w:t>
            </w:r>
          </w:p>
        </w:tc>
        <w:tc>
          <w:tcPr>
            <w:tcW w:w="3810" w:type="pct"/>
            <w:shd w:val="clear" w:color="auto" w:fill="D9D9D9"/>
          </w:tcPr>
          <w:p w14:paraId="4F87350A"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2D57C4" w:rsidRPr="00F706EC" w14:paraId="35018BA9" w14:textId="77777777" w:rsidTr="00502E57">
        <w:trPr>
          <w:cantSplit/>
        </w:trPr>
        <w:tc>
          <w:tcPr>
            <w:tcW w:w="610" w:type="pct"/>
            <w:shd w:val="clear" w:color="auto" w:fill="FFFFFF"/>
          </w:tcPr>
          <w:p w14:paraId="5D1A398B" w14:textId="77777777" w:rsidR="002D57C4" w:rsidRDefault="002D57C4" w:rsidP="00502E57">
            <w:pPr>
              <w:rPr>
                <w:noProof/>
                <w:sz w:val="18"/>
                <w:szCs w:val="20"/>
              </w:rPr>
            </w:pPr>
            <w:r>
              <w:rPr>
                <w:noProof/>
                <w:sz w:val="18"/>
                <w:szCs w:val="20"/>
              </w:rPr>
              <w:t>Hz</w:t>
            </w:r>
          </w:p>
        </w:tc>
        <w:tc>
          <w:tcPr>
            <w:tcW w:w="580" w:type="pct"/>
            <w:shd w:val="clear" w:color="auto" w:fill="FFFFFF"/>
          </w:tcPr>
          <w:p w14:paraId="521E77B7" w14:textId="77777777" w:rsidR="002D57C4" w:rsidRDefault="002D57C4" w:rsidP="00502E57">
            <w:pPr>
              <w:rPr>
                <w:sz w:val="18"/>
                <w:szCs w:val="20"/>
              </w:rPr>
            </w:pPr>
            <w:r>
              <w:rPr>
                <w:sz w:val="18"/>
                <w:szCs w:val="20"/>
              </w:rPr>
              <w:t>frequency</w:t>
            </w:r>
          </w:p>
        </w:tc>
        <w:tc>
          <w:tcPr>
            <w:tcW w:w="3810" w:type="pct"/>
            <w:shd w:val="clear" w:color="auto" w:fill="FFFFFF"/>
          </w:tcPr>
          <w:p w14:paraId="75E388BC" w14:textId="77777777" w:rsidR="002D57C4" w:rsidRPr="00670D61" w:rsidRDefault="002D57C4" w:rsidP="00502E57">
            <w:pPr>
              <w:pStyle w:val="TableText"/>
            </w:pPr>
            <w:r>
              <w:t xml:space="preserve">Hertz, or Hz. equals one </w:t>
            </w:r>
            <w:r w:rsidRPr="009A50C4">
              <w:t>cycle per second</w:t>
            </w:r>
            <w:r>
              <w:t>.</w:t>
            </w:r>
          </w:p>
        </w:tc>
      </w:tr>
      <w:tr w:rsidR="002D57C4" w:rsidRPr="00F706EC" w14:paraId="4E8715DC" w14:textId="77777777" w:rsidTr="00502E57">
        <w:trPr>
          <w:cantSplit/>
        </w:trPr>
        <w:tc>
          <w:tcPr>
            <w:tcW w:w="610" w:type="pct"/>
            <w:shd w:val="clear" w:color="auto" w:fill="FFFFFF"/>
          </w:tcPr>
          <w:p w14:paraId="17579383" w14:textId="77777777" w:rsidR="002D57C4" w:rsidRDefault="002D57C4" w:rsidP="00502E57">
            <w:pPr>
              <w:rPr>
                <w:noProof/>
                <w:sz w:val="18"/>
                <w:szCs w:val="20"/>
              </w:rPr>
            </w:pPr>
            <w:r>
              <w:rPr>
                <w:noProof/>
                <w:sz w:val="18"/>
                <w:szCs w:val="20"/>
              </w:rPr>
              <w:t>kHz</w:t>
            </w:r>
          </w:p>
        </w:tc>
        <w:tc>
          <w:tcPr>
            <w:tcW w:w="580" w:type="pct"/>
            <w:shd w:val="clear" w:color="auto" w:fill="FFFFFF"/>
          </w:tcPr>
          <w:p w14:paraId="15C2B626" w14:textId="77777777" w:rsidR="002D57C4" w:rsidRDefault="002D57C4" w:rsidP="00502E57">
            <w:pPr>
              <w:rPr>
                <w:sz w:val="18"/>
                <w:szCs w:val="20"/>
              </w:rPr>
            </w:pPr>
            <w:r>
              <w:rPr>
                <w:sz w:val="18"/>
                <w:szCs w:val="20"/>
              </w:rPr>
              <w:t>frequency</w:t>
            </w:r>
          </w:p>
        </w:tc>
        <w:tc>
          <w:tcPr>
            <w:tcW w:w="3810" w:type="pct"/>
            <w:shd w:val="clear" w:color="auto" w:fill="FFFFFF"/>
          </w:tcPr>
          <w:p w14:paraId="69D29410" w14:textId="77777777" w:rsidR="002D57C4" w:rsidRPr="00F706EC" w:rsidRDefault="002D57C4" w:rsidP="00502E57">
            <w:pPr>
              <w:pStyle w:val="TableText"/>
            </w:pPr>
            <w:r w:rsidRPr="00670D61">
              <w:t>Kilohertz, or kHz, equals to 1,000 Hertz</w:t>
            </w:r>
          </w:p>
        </w:tc>
      </w:tr>
      <w:tr w:rsidR="002D57C4" w:rsidRPr="00F706EC" w14:paraId="4A12E9B4" w14:textId="77777777" w:rsidTr="00502E57">
        <w:trPr>
          <w:cantSplit/>
        </w:trPr>
        <w:tc>
          <w:tcPr>
            <w:tcW w:w="610" w:type="pct"/>
            <w:shd w:val="clear" w:color="auto" w:fill="FFFFFF"/>
          </w:tcPr>
          <w:p w14:paraId="2F5E6FEA" w14:textId="77777777" w:rsidR="002D57C4" w:rsidRPr="00F706EC" w:rsidRDefault="002D57C4" w:rsidP="00502E57">
            <w:pPr>
              <w:rPr>
                <w:noProof/>
                <w:sz w:val="18"/>
                <w:szCs w:val="20"/>
              </w:rPr>
            </w:pPr>
            <w:r>
              <w:rPr>
                <w:noProof/>
                <w:sz w:val="18"/>
                <w:szCs w:val="20"/>
              </w:rPr>
              <w:t>MHz</w:t>
            </w:r>
          </w:p>
        </w:tc>
        <w:tc>
          <w:tcPr>
            <w:tcW w:w="580" w:type="pct"/>
            <w:shd w:val="clear" w:color="auto" w:fill="FFFFFF"/>
          </w:tcPr>
          <w:p w14:paraId="54F8396D" w14:textId="77777777" w:rsidR="002D57C4" w:rsidRDefault="002D57C4" w:rsidP="00502E57">
            <w:pPr>
              <w:rPr>
                <w:sz w:val="18"/>
                <w:szCs w:val="20"/>
              </w:rPr>
            </w:pPr>
            <w:r>
              <w:rPr>
                <w:sz w:val="18"/>
                <w:szCs w:val="20"/>
              </w:rPr>
              <w:t>frequency</w:t>
            </w:r>
          </w:p>
        </w:tc>
        <w:tc>
          <w:tcPr>
            <w:tcW w:w="3810" w:type="pct"/>
            <w:shd w:val="clear" w:color="auto" w:fill="FFFFFF"/>
          </w:tcPr>
          <w:p w14:paraId="51BFE722" w14:textId="77777777" w:rsidR="002D57C4" w:rsidRPr="00F706EC" w:rsidRDefault="002D57C4" w:rsidP="00502E57">
            <w:pPr>
              <w:pStyle w:val="TableText"/>
            </w:pPr>
            <w:r w:rsidRPr="00670D61">
              <w:t>Megahertz, or MHz, equals to 1,000,000 Hertz or 1,000 kHz</w:t>
            </w:r>
          </w:p>
        </w:tc>
      </w:tr>
      <w:tr w:rsidR="002D57C4" w:rsidRPr="00F706EC" w14:paraId="5A461953" w14:textId="77777777" w:rsidTr="00502E57">
        <w:trPr>
          <w:cantSplit/>
        </w:trPr>
        <w:tc>
          <w:tcPr>
            <w:tcW w:w="610" w:type="pct"/>
            <w:shd w:val="clear" w:color="auto" w:fill="FFFFFF"/>
          </w:tcPr>
          <w:p w14:paraId="529C7CE0" w14:textId="77777777" w:rsidR="002D57C4" w:rsidRDefault="002D57C4" w:rsidP="00502E57">
            <w:pPr>
              <w:rPr>
                <w:noProof/>
                <w:sz w:val="18"/>
                <w:szCs w:val="20"/>
              </w:rPr>
            </w:pPr>
            <w:r>
              <w:rPr>
                <w:noProof/>
                <w:sz w:val="18"/>
                <w:szCs w:val="20"/>
              </w:rPr>
              <w:t>GHz</w:t>
            </w:r>
          </w:p>
        </w:tc>
        <w:tc>
          <w:tcPr>
            <w:tcW w:w="580" w:type="pct"/>
            <w:shd w:val="clear" w:color="auto" w:fill="FFFFFF"/>
          </w:tcPr>
          <w:p w14:paraId="586F7916" w14:textId="77777777" w:rsidR="002D57C4" w:rsidRDefault="002D57C4" w:rsidP="00502E57">
            <w:pPr>
              <w:rPr>
                <w:sz w:val="18"/>
                <w:szCs w:val="20"/>
              </w:rPr>
            </w:pPr>
            <w:r>
              <w:rPr>
                <w:sz w:val="18"/>
                <w:szCs w:val="20"/>
              </w:rPr>
              <w:t>frequency</w:t>
            </w:r>
          </w:p>
        </w:tc>
        <w:tc>
          <w:tcPr>
            <w:tcW w:w="3810" w:type="pct"/>
            <w:shd w:val="clear" w:color="auto" w:fill="FFFFFF"/>
          </w:tcPr>
          <w:p w14:paraId="4785276B" w14:textId="77777777" w:rsidR="002D57C4" w:rsidRDefault="002D57C4" w:rsidP="00502E57">
            <w:pPr>
              <w:pStyle w:val="TableText"/>
            </w:pPr>
            <w:r w:rsidRPr="00670D61">
              <w:t>Gigahertz, or GHz, equals to 1,000,000,000 Hertz, or 1,000,000 kHz, or 1,000 MHz.</w:t>
            </w:r>
          </w:p>
        </w:tc>
      </w:tr>
    </w:tbl>
    <w:p w14:paraId="4E465CBE" w14:textId="77777777" w:rsidR="002D57C4" w:rsidRDefault="002D57C4" w:rsidP="002D57C4">
      <w:pPr>
        <w:pStyle w:val="Heading5"/>
        <w:numPr>
          <w:ilvl w:val="4"/>
          <w:numId w:val="3"/>
        </w:numPr>
      </w:pPr>
      <w:r>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3FE9B0DE" w14:textId="77777777" w:rsidTr="00502E57">
        <w:trPr>
          <w:trHeight w:val="256"/>
        </w:trPr>
        <w:tc>
          <w:tcPr>
            <w:tcW w:w="9576" w:type="dxa"/>
            <w:shd w:val="clear" w:color="auto" w:fill="D9D9D9" w:themeFill="background1" w:themeFillShade="D9"/>
          </w:tcPr>
          <w:p w14:paraId="7C60CBD2" w14:textId="77777777" w:rsidR="002D57C4" w:rsidRDefault="002D57C4" w:rsidP="00502E57">
            <w:pPr>
              <w:rPr>
                <w:rStyle w:val="CodeSnippet"/>
                <w:noProof/>
              </w:rPr>
            </w:pPr>
            <w:r>
              <w:rPr>
                <w:rStyle w:val="CodeSnippet"/>
                <w:noProof/>
              </w:rPr>
              <w:t># Processor raw clock rate</w:t>
            </w:r>
          </w:p>
          <w:p w14:paraId="28783F96" w14:textId="77777777" w:rsidR="002D57C4" w:rsidRDefault="002D57C4" w:rsidP="00502E57">
            <w:pPr>
              <w:rPr>
                <w:rStyle w:val="CodeSnippet"/>
                <w:noProof/>
              </w:rPr>
            </w:pPr>
            <w:r>
              <w:rPr>
                <w:rStyle w:val="CodeSnippet"/>
                <w:noProof/>
              </w:rPr>
              <w:t>properties:</w:t>
            </w:r>
          </w:p>
          <w:p w14:paraId="282C208E" w14:textId="77777777" w:rsidR="002D57C4" w:rsidRPr="003B0572" w:rsidRDefault="002D57C4" w:rsidP="00502E57">
            <w:pPr>
              <w:rPr>
                <w:rFonts w:ascii="Consolas" w:hAnsi="Consolas"/>
                <w:noProof/>
              </w:rPr>
            </w:pPr>
            <w:r>
              <w:rPr>
                <w:rStyle w:val="CodeSnippet"/>
                <w:noProof/>
              </w:rPr>
              <w:t xml:space="preserve">  clock_rate: 2.4 GHz</w:t>
            </w:r>
          </w:p>
        </w:tc>
      </w:tr>
    </w:tbl>
    <w:p w14:paraId="033300DB" w14:textId="77777777" w:rsidR="002D57C4" w:rsidRDefault="002D57C4" w:rsidP="002D57C4">
      <w:pPr>
        <w:pStyle w:val="Heading5"/>
        <w:numPr>
          <w:ilvl w:val="4"/>
          <w:numId w:val="3"/>
        </w:numPr>
      </w:pPr>
      <w:r>
        <w:t>Notes</w:t>
      </w:r>
    </w:p>
    <w:p w14:paraId="56B47A9E" w14:textId="77777777" w:rsidR="002D57C4" w:rsidRPr="00E0512C" w:rsidRDefault="002D57C4" w:rsidP="002D57C4">
      <w:pPr>
        <w:pStyle w:val="ListParagraph"/>
        <w:numPr>
          <w:ilvl w:val="0"/>
          <w:numId w:val="40"/>
        </w:numPr>
      </w:pPr>
      <w:r>
        <w:t xml:space="preserve">The value for Hertz (Hz) is the International Standard Unit (ISU) as described by the Bureau International des Poids et Mesures (BIPM) in the </w:t>
      </w:r>
      <w:bookmarkStart w:id="253" w:name="haut"/>
      <w:r>
        <w:t>“</w:t>
      </w:r>
      <w:r w:rsidRPr="00E0512C">
        <w:rPr>
          <w:i/>
        </w:rPr>
        <w:t>SI Brochure: The International System of Units (SI) [8th edition, 2006; updated in 2014</w:t>
      </w:r>
      <w:bookmarkEnd w:id="253"/>
      <w:r w:rsidRPr="00E0512C">
        <w:rPr>
          <w:i/>
        </w:rPr>
        <w:t>]</w:t>
      </w:r>
      <w:r>
        <w:t xml:space="preserve">”, </w:t>
      </w:r>
      <w:hyperlink r:id="rId69" w:history="1">
        <w:r w:rsidRPr="00E0512C">
          <w:rPr>
            <w:rStyle w:val="Hyperlink"/>
          </w:rPr>
          <w:t>http://www.bipm.org/en/publications/si-brochure/</w:t>
        </w:r>
      </w:hyperlink>
    </w:p>
    <w:p w14:paraId="64D0EDEB" w14:textId="77777777" w:rsidR="002D57C4" w:rsidRDefault="002D57C4" w:rsidP="002D57C4">
      <w:pPr>
        <w:pStyle w:val="Heading2"/>
        <w:numPr>
          <w:ilvl w:val="1"/>
          <w:numId w:val="3"/>
        </w:numPr>
      </w:pPr>
      <w:bookmarkStart w:id="254" w:name="_Toc302251690"/>
      <w:bookmarkStart w:id="255" w:name="_Toc445238244"/>
      <w:r>
        <w:t>Normative values</w:t>
      </w:r>
      <w:bookmarkEnd w:id="251"/>
      <w:bookmarkEnd w:id="254"/>
      <w:bookmarkEnd w:id="255"/>
    </w:p>
    <w:p w14:paraId="3E443E24" w14:textId="77777777" w:rsidR="002D57C4" w:rsidRDefault="002D57C4" w:rsidP="002D57C4">
      <w:pPr>
        <w:pStyle w:val="Heading3"/>
        <w:numPr>
          <w:ilvl w:val="2"/>
          <w:numId w:val="3"/>
        </w:numPr>
      </w:pPr>
      <w:bookmarkStart w:id="256" w:name="DEFN_TOSCA_VALUES_STATE"/>
      <w:r>
        <w:t>Node States</w:t>
      </w:r>
    </w:p>
    <w:bookmarkEnd w:id="256"/>
    <w:p w14:paraId="5B10C8E3" w14:textId="77777777" w:rsidR="002D57C4" w:rsidRDefault="002D57C4" w:rsidP="002D57C4">
      <w:r>
        <w:t xml:space="preserve">As components (i.e., nodes) of TOSCA applications are deployed, instantiated and orchestrated over their lifecycle using normative lifecycle operations (see section </w:t>
      </w:r>
      <w:r>
        <w:fldChar w:fldCharType="begin"/>
      </w:r>
      <w:r>
        <w:instrText xml:space="preserve"> REF _Ref419361412 \r \h </w:instrText>
      </w:r>
      <w:r>
        <w:fldChar w:fldCharType="separate"/>
      </w:r>
      <w:r w:rsidR="008C123E">
        <w:t>5.7</w:t>
      </w:r>
      <w:r>
        <w:fldChar w:fldCharType="end"/>
      </w:r>
      <w:r>
        <w:t xml:space="preserve"> for normative lifecycle definitions) it is important define normative values for communicating the states of these components normatively between orchestration and workflow engines and any managers of these applications. </w:t>
      </w:r>
    </w:p>
    <w:p w14:paraId="2DF79631" w14:textId="77777777" w:rsidR="002D57C4" w:rsidRDefault="002D57C4" w:rsidP="002D57C4">
      <w:pPr>
        <w:pStyle w:val="NormalaroundTable"/>
      </w:pPr>
      <w:r>
        <w:t>The following table provides the list of recognized node states for TOSCA Simple Profile that would be set by the orchestrator to describe a node instance’s state: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7"/>
        <w:gridCol w:w="1353"/>
        <w:gridCol w:w="7460"/>
      </w:tblGrid>
      <w:tr w:rsidR="002D57C4" w:rsidRPr="00F706EC" w14:paraId="37D646F0" w14:textId="77777777" w:rsidTr="00502E57">
        <w:trPr>
          <w:cantSplit/>
          <w:tblHeader/>
        </w:trPr>
        <w:tc>
          <w:tcPr>
            <w:tcW w:w="5000" w:type="pct"/>
            <w:gridSpan w:val="3"/>
            <w:shd w:val="clear" w:color="auto" w:fill="D9D9D9"/>
          </w:tcPr>
          <w:p w14:paraId="0E499498"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Node State</w:t>
            </w:r>
          </w:p>
        </w:tc>
      </w:tr>
      <w:tr w:rsidR="002D57C4" w:rsidRPr="00F706EC" w14:paraId="21D3A6C2" w14:textId="77777777" w:rsidTr="00502E57">
        <w:trPr>
          <w:cantSplit/>
          <w:tblHeader/>
        </w:trPr>
        <w:tc>
          <w:tcPr>
            <w:tcW w:w="653" w:type="pct"/>
            <w:shd w:val="clear" w:color="auto" w:fill="D9D9D9"/>
          </w:tcPr>
          <w:p w14:paraId="326C361C"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Value</w:t>
            </w:r>
          </w:p>
        </w:tc>
        <w:tc>
          <w:tcPr>
            <w:tcW w:w="598" w:type="pct"/>
            <w:shd w:val="clear" w:color="auto" w:fill="D9D9D9"/>
          </w:tcPr>
          <w:p w14:paraId="7C64B09A"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Transitional</w:t>
            </w:r>
          </w:p>
        </w:tc>
        <w:tc>
          <w:tcPr>
            <w:tcW w:w="3749" w:type="pct"/>
            <w:shd w:val="clear" w:color="auto" w:fill="D9D9D9"/>
          </w:tcPr>
          <w:p w14:paraId="3DD7FB62"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2D57C4" w:rsidRPr="00F706EC" w14:paraId="2FBCCEDF" w14:textId="77777777" w:rsidTr="00502E57">
        <w:trPr>
          <w:cantSplit/>
        </w:trPr>
        <w:tc>
          <w:tcPr>
            <w:tcW w:w="653" w:type="pct"/>
            <w:shd w:val="clear" w:color="auto" w:fill="FFFFFF"/>
          </w:tcPr>
          <w:p w14:paraId="4FB1373E" w14:textId="77777777" w:rsidR="002D57C4" w:rsidRPr="00F706EC" w:rsidRDefault="002D57C4" w:rsidP="00502E57">
            <w:pPr>
              <w:rPr>
                <w:noProof/>
                <w:sz w:val="18"/>
                <w:szCs w:val="20"/>
              </w:rPr>
            </w:pPr>
            <w:r>
              <w:rPr>
                <w:noProof/>
                <w:sz w:val="18"/>
                <w:szCs w:val="20"/>
              </w:rPr>
              <w:t>initial</w:t>
            </w:r>
          </w:p>
        </w:tc>
        <w:tc>
          <w:tcPr>
            <w:tcW w:w="598" w:type="pct"/>
            <w:shd w:val="clear" w:color="auto" w:fill="FFFFFF"/>
          </w:tcPr>
          <w:p w14:paraId="5CA12C66" w14:textId="77777777" w:rsidR="002D57C4" w:rsidRDefault="002D57C4" w:rsidP="00502E57">
            <w:pPr>
              <w:rPr>
                <w:sz w:val="18"/>
                <w:szCs w:val="20"/>
              </w:rPr>
            </w:pPr>
            <w:r>
              <w:rPr>
                <w:sz w:val="18"/>
                <w:szCs w:val="20"/>
              </w:rPr>
              <w:t>no</w:t>
            </w:r>
          </w:p>
        </w:tc>
        <w:tc>
          <w:tcPr>
            <w:tcW w:w="3749" w:type="pct"/>
            <w:shd w:val="clear" w:color="auto" w:fill="FFFFFF"/>
          </w:tcPr>
          <w:p w14:paraId="2E312DF5" w14:textId="77777777" w:rsidR="002D57C4" w:rsidRPr="00F706EC" w:rsidRDefault="002D57C4" w:rsidP="00502E57">
            <w:pPr>
              <w:rPr>
                <w:sz w:val="18"/>
                <w:szCs w:val="20"/>
              </w:rPr>
            </w:pPr>
            <w:r>
              <w:rPr>
                <w:sz w:val="18"/>
                <w:szCs w:val="20"/>
              </w:rPr>
              <w:t>Node is not yet created.  Node only exists as a template definition.</w:t>
            </w:r>
          </w:p>
        </w:tc>
      </w:tr>
      <w:tr w:rsidR="002D57C4" w:rsidRPr="00F706EC" w14:paraId="30792313" w14:textId="77777777" w:rsidTr="00502E57">
        <w:trPr>
          <w:cantSplit/>
        </w:trPr>
        <w:tc>
          <w:tcPr>
            <w:tcW w:w="653" w:type="pct"/>
            <w:shd w:val="clear" w:color="auto" w:fill="FFFFFF"/>
          </w:tcPr>
          <w:p w14:paraId="795903B2" w14:textId="77777777" w:rsidR="002D57C4" w:rsidRDefault="002D57C4" w:rsidP="00502E57">
            <w:pPr>
              <w:rPr>
                <w:noProof/>
                <w:sz w:val="18"/>
                <w:szCs w:val="20"/>
              </w:rPr>
            </w:pPr>
            <w:r>
              <w:rPr>
                <w:noProof/>
                <w:sz w:val="18"/>
                <w:szCs w:val="20"/>
              </w:rPr>
              <w:t>creating</w:t>
            </w:r>
          </w:p>
        </w:tc>
        <w:tc>
          <w:tcPr>
            <w:tcW w:w="598" w:type="pct"/>
            <w:shd w:val="clear" w:color="auto" w:fill="FFFFFF"/>
          </w:tcPr>
          <w:p w14:paraId="66EFB6D4" w14:textId="77777777" w:rsidR="002D57C4" w:rsidRDefault="002D57C4" w:rsidP="00502E57">
            <w:pPr>
              <w:rPr>
                <w:sz w:val="18"/>
                <w:szCs w:val="20"/>
              </w:rPr>
            </w:pPr>
            <w:r>
              <w:rPr>
                <w:sz w:val="18"/>
                <w:szCs w:val="20"/>
              </w:rPr>
              <w:t>yes</w:t>
            </w:r>
          </w:p>
        </w:tc>
        <w:tc>
          <w:tcPr>
            <w:tcW w:w="3749" w:type="pct"/>
            <w:shd w:val="clear" w:color="auto" w:fill="FFFFFF"/>
          </w:tcPr>
          <w:p w14:paraId="1545C3E7" w14:textId="77777777" w:rsidR="002D57C4" w:rsidRDefault="002D57C4" w:rsidP="00502E57">
            <w:pPr>
              <w:rPr>
                <w:sz w:val="18"/>
                <w:szCs w:val="20"/>
              </w:rPr>
            </w:pPr>
            <w:r>
              <w:rPr>
                <w:sz w:val="18"/>
                <w:szCs w:val="20"/>
              </w:rPr>
              <w:t xml:space="preserve">Node is transitioning from </w:t>
            </w:r>
            <w:r w:rsidRPr="00192CFD">
              <w:rPr>
                <w:rStyle w:val="CodeSnippetHighlight"/>
              </w:rPr>
              <w:t>initial</w:t>
            </w:r>
            <w:r>
              <w:rPr>
                <w:sz w:val="18"/>
                <w:szCs w:val="20"/>
              </w:rPr>
              <w:t xml:space="preserve"> state to </w:t>
            </w:r>
            <w:r w:rsidRPr="00192CFD">
              <w:rPr>
                <w:rStyle w:val="CodeSnippetHighlight"/>
              </w:rPr>
              <w:t>created</w:t>
            </w:r>
            <w:r>
              <w:rPr>
                <w:sz w:val="18"/>
                <w:szCs w:val="20"/>
              </w:rPr>
              <w:t xml:space="preserve"> state.</w:t>
            </w:r>
          </w:p>
        </w:tc>
      </w:tr>
      <w:tr w:rsidR="002D57C4" w:rsidRPr="00F706EC" w14:paraId="530330F5" w14:textId="77777777" w:rsidTr="00502E57">
        <w:trPr>
          <w:cantSplit/>
        </w:trPr>
        <w:tc>
          <w:tcPr>
            <w:tcW w:w="653" w:type="pct"/>
            <w:shd w:val="clear" w:color="auto" w:fill="FFFFFF"/>
          </w:tcPr>
          <w:p w14:paraId="3243658C" w14:textId="77777777" w:rsidR="002D57C4" w:rsidRPr="00F706EC" w:rsidRDefault="002D57C4" w:rsidP="00502E57">
            <w:pPr>
              <w:rPr>
                <w:noProof/>
                <w:sz w:val="18"/>
                <w:szCs w:val="20"/>
              </w:rPr>
            </w:pPr>
            <w:r>
              <w:rPr>
                <w:noProof/>
                <w:sz w:val="18"/>
                <w:szCs w:val="20"/>
              </w:rPr>
              <w:t>created</w:t>
            </w:r>
          </w:p>
        </w:tc>
        <w:tc>
          <w:tcPr>
            <w:tcW w:w="598" w:type="pct"/>
            <w:shd w:val="clear" w:color="auto" w:fill="FFFFFF"/>
          </w:tcPr>
          <w:p w14:paraId="5E9B76F0" w14:textId="77777777" w:rsidR="002D57C4" w:rsidRDefault="002D57C4" w:rsidP="00502E57">
            <w:pPr>
              <w:rPr>
                <w:sz w:val="18"/>
                <w:szCs w:val="20"/>
              </w:rPr>
            </w:pPr>
            <w:r>
              <w:rPr>
                <w:sz w:val="18"/>
                <w:szCs w:val="20"/>
              </w:rPr>
              <w:t>no</w:t>
            </w:r>
          </w:p>
        </w:tc>
        <w:tc>
          <w:tcPr>
            <w:tcW w:w="3749" w:type="pct"/>
            <w:shd w:val="clear" w:color="auto" w:fill="FFFFFF"/>
          </w:tcPr>
          <w:p w14:paraId="0D2EAF2E" w14:textId="77777777" w:rsidR="002D57C4" w:rsidRPr="00F706EC" w:rsidRDefault="002D57C4" w:rsidP="00502E57">
            <w:pPr>
              <w:rPr>
                <w:sz w:val="18"/>
                <w:szCs w:val="20"/>
              </w:rPr>
            </w:pPr>
            <w:r>
              <w:rPr>
                <w:sz w:val="18"/>
                <w:szCs w:val="20"/>
              </w:rPr>
              <w:t>Node software has been installed.</w:t>
            </w:r>
          </w:p>
        </w:tc>
      </w:tr>
      <w:tr w:rsidR="002D57C4" w:rsidRPr="00F706EC" w14:paraId="28ABA84D" w14:textId="77777777" w:rsidTr="00502E57">
        <w:trPr>
          <w:cantSplit/>
        </w:trPr>
        <w:tc>
          <w:tcPr>
            <w:tcW w:w="653" w:type="pct"/>
            <w:shd w:val="clear" w:color="auto" w:fill="FFFFFF"/>
          </w:tcPr>
          <w:p w14:paraId="3C79F827" w14:textId="77777777" w:rsidR="002D57C4" w:rsidRDefault="002D57C4" w:rsidP="00502E57">
            <w:pPr>
              <w:rPr>
                <w:noProof/>
                <w:sz w:val="18"/>
                <w:szCs w:val="20"/>
              </w:rPr>
            </w:pPr>
            <w:r>
              <w:rPr>
                <w:noProof/>
                <w:sz w:val="18"/>
                <w:szCs w:val="20"/>
              </w:rPr>
              <w:t>configuring</w:t>
            </w:r>
          </w:p>
        </w:tc>
        <w:tc>
          <w:tcPr>
            <w:tcW w:w="598" w:type="pct"/>
            <w:shd w:val="clear" w:color="auto" w:fill="FFFFFF"/>
          </w:tcPr>
          <w:p w14:paraId="2E31BF25" w14:textId="77777777" w:rsidR="002D57C4" w:rsidRDefault="002D57C4" w:rsidP="00502E57">
            <w:pPr>
              <w:rPr>
                <w:sz w:val="18"/>
                <w:szCs w:val="20"/>
              </w:rPr>
            </w:pPr>
            <w:r>
              <w:rPr>
                <w:sz w:val="18"/>
                <w:szCs w:val="20"/>
              </w:rPr>
              <w:t>yes</w:t>
            </w:r>
          </w:p>
        </w:tc>
        <w:tc>
          <w:tcPr>
            <w:tcW w:w="3749" w:type="pct"/>
            <w:shd w:val="clear" w:color="auto" w:fill="FFFFFF"/>
          </w:tcPr>
          <w:p w14:paraId="457EB327" w14:textId="77777777" w:rsidR="002D57C4" w:rsidRDefault="002D57C4" w:rsidP="00502E57">
            <w:pPr>
              <w:rPr>
                <w:sz w:val="18"/>
                <w:szCs w:val="20"/>
              </w:rPr>
            </w:pPr>
            <w:r>
              <w:rPr>
                <w:sz w:val="18"/>
                <w:szCs w:val="20"/>
              </w:rPr>
              <w:t xml:space="preserve">Node is transitioning from </w:t>
            </w:r>
            <w:r w:rsidRPr="00192CFD">
              <w:rPr>
                <w:rStyle w:val="CodeSnippetHighlight"/>
              </w:rPr>
              <w:t>created</w:t>
            </w:r>
            <w:r>
              <w:rPr>
                <w:sz w:val="18"/>
                <w:szCs w:val="20"/>
              </w:rPr>
              <w:t xml:space="preserve"> state to </w:t>
            </w:r>
            <w:r w:rsidRPr="00192CFD">
              <w:rPr>
                <w:rStyle w:val="CodeSnippetHighlight"/>
              </w:rPr>
              <w:t>configured</w:t>
            </w:r>
            <w:r>
              <w:rPr>
                <w:sz w:val="18"/>
                <w:szCs w:val="20"/>
              </w:rPr>
              <w:t xml:space="preserve"> state.</w:t>
            </w:r>
          </w:p>
        </w:tc>
      </w:tr>
      <w:tr w:rsidR="002D57C4" w:rsidRPr="00F706EC" w14:paraId="771A8C0B" w14:textId="77777777" w:rsidTr="00502E57">
        <w:trPr>
          <w:cantSplit/>
        </w:trPr>
        <w:tc>
          <w:tcPr>
            <w:tcW w:w="653" w:type="pct"/>
            <w:shd w:val="clear" w:color="auto" w:fill="FFFFFF"/>
          </w:tcPr>
          <w:p w14:paraId="5C64503D" w14:textId="77777777" w:rsidR="002D57C4" w:rsidRPr="00F706EC" w:rsidRDefault="002D57C4" w:rsidP="00502E57">
            <w:pPr>
              <w:rPr>
                <w:noProof/>
                <w:sz w:val="18"/>
                <w:szCs w:val="20"/>
              </w:rPr>
            </w:pPr>
            <w:r>
              <w:rPr>
                <w:noProof/>
                <w:sz w:val="18"/>
                <w:szCs w:val="20"/>
              </w:rPr>
              <w:t>configured</w:t>
            </w:r>
          </w:p>
        </w:tc>
        <w:tc>
          <w:tcPr>
            <w:tcW w:w="598" w:type="pct"/>
            <w:shd w:val="clear" w:color="auto" w:fill="FFFFFF"/>
          </w:tcPr>
          <w:p w14:paraId="0F670BD4" w14:textId="77777777" w:rsidR="002D57C4" w:rsidRDefault="002D57C4" w:rsidP="00502E57">
            <w:pPr>
              <w:rPr>
                <w:sz w:val="18"/>
                <w:szCs w:val="20"/>
              </w:rPr>
            </w:pPr>
            <w:r>
              <w:rPr>
                <w:sz w:val="18"/>
                <w:szCs w:val="20"/>
              </w:rPr>
              <w:t>no</w:t>
            </w:r>
          </w:p>
        </w:tc>
        <w:tc>
          <w:tcPr>
            <w:tcW w:w="3749" w:type="pct"/>
            <w:shd w:val="clear" w:color="auto" w:fill="FFFFFF"/>
          </w:tcPr>
          <w:p w14:paraId="7F3D8B6B" w14:textId="77777777" w:rsidR="002D57C4" w:rsidRPr="00F706EC" w:rsidRDefault="002D57C4" w:rsidP="00502E57">
            <w:pPr>
              <w:rPr>
                <w:sz w:val="18"/>
                <w:szCs w:val="20"/>
              </w:rPr>
            </w:pPr>
            <w:r>
              <w:rPr>
                <w:sz w:val="18"/>
                <w:szCs w:val="20"/>
              </w:rPr>
              <w:t>Node has been configured prior to being started.</w:t>
            </w:r>
          </w:p>
        </w:tc>
      </w:tr>
      <w:tr w:rsidR="002D57C4" w:rsidRPr="00F706EC" w14:paraId="2B300BA9" w14:textId="77777777" w:rsidTr="00502E57">
        <w:trPr>
          <w:cantSplit/>
        </w:trPr>
        <w:tc>
          <w:tcPr>
            <w:tcW w:w="653" w:type="pct"/>
            <w:shd w:val="clear" w:color="auto" w:fill="FFFFFF"/>
          </w:tcPr>
          <w:p w14:paraId="507B6BB8" w14:textId="77777777" w:rsidR="002D57C4" w:rsidRDefault="002D57C4" w:rsidP="00502E57">
            <w:pPr>
              <w:rPr>
                <w:noProof/>
                <w:sz w:val="18"/>
                <w:szCs w:val="20"/>
              </w:rPr>
            </w:pPr>
            <w:r>
              <w:rPr>
                <w:noProof/>
                <w:sz w:val="18"/>
                <w:szCs w:val="20"/>
              </w:rPr>
              <w:lastRenderedPageBreak/>
              <w:t>starting</w:t>
            </w:r>
          </w:p>
        </w:tc>
        <w:tc>
          <w:tcPr>
            <w:tcW w:w="598" w:type="pct"/>
            <w:shd w:val="clear" w:color="auto" w:fill="FFFFFF"/>
          </w:tcPr>
          <w:p w14:paraId="29E05713" w14:textId="77777777" w:rsidR="002D57C4" w:rsidRDefault="002D57C4" w:rsidP="00502E57">
            <w:pPr>
              <w:rPr>
                <w:sz w:val="18"/>
                <w:szCs w:val="20"/>
              </w:rPr>
            </w:pPr>
            <w:r>
              <w:rPr>
                <w:sz w:val="18"/>
                <w:szCs w:val="20"/>
              </w:rPr>
              <w:t>yes</w:t>
            </w:r>
          </w:p>
        </w:tc>
        <w:tc>
          <w:tcPr>
            <w:tcW w:w="3749" w:type="pct"/>
            <w:shd w:val="clear" w:color="auto" w:fill="FFFFFF"/>
          </w:tcPr>
          <w:p w14:paraId="1E793697" w14:textId="77777777" w:rsidR="002D57C4" w:rsidRDefault="002D57C4" w:rsidP="00502E57">
            <w:pPr>
              <w:rPr>
                <w:sz w:val="18"/>
                <w:szCs w:val="20"/>
              </w:rPr>
            </w:pPr>
            <w:r>
              <w:rPr>
                <w:sz w:val="18"/>
                <w:szCs w:val="20"/>
              </w:rPr>
              <w:t xml:space="preserve">Node is transitioning from </w:t>
            </w:r>
            <w:r w:rsidRPr="00192CFD">
              <w:rPr>
                <w:rStyle w:val="CodeSnippetHighlight"/>
              </w:rPr>
              <w:t>configured</w:t>
            </w:r>
            <w:r>
              <w:rPr>
                <w:sz w:val="18"/>
                <w:szCs w:val="20"/>
              </w:rPr>
              <w:t xml:space="preserve"> state to </w:t>
            </w:r>
            <w:r w:rsidRPr="00192CFD">
              <w:rPr>
                <w:rStyle w:val="CodeSnippetHighlight"/>
              </w:rPr>
              <w:t>started</w:t>
            </w:r>
            <w:r>
              <w:rPr>
                <w:sz w:val="18"/>
                <w:szCs w:val="20"/>
              </w:rPr>
              <w:t xml:space="preserve"> state.</w:t>
            </w:r>
          </w:p>
        </w:tc>
      </w:tr>
      <w:tr w:rsidR="002D57C4" w:rsidRPr="00F706EC" w14:paraId="5A7893AF" w14:textId="77777777" w:rsidTr="00502E57">
        <w:trPr>
          <w:cantSplit/>
        </w:trPr>
        <w:tc>
          <w:tcPr>
            <w:tcW w:w="653" w:type="pct"/>
            <w:shd w:val="clear" w:color="auto" w:fill="FFFFFF"/>
          </w:tcPr>
          <w:p w14:paraId="6D3C0CD6" w14:textId="77777777" w:rsidR="002D57C4" w:rsidRPr="00F706EC" w:rsidRDefault="002D57C4" w:rsidP="00502E57">
            <w:pPr>
              <w:rPr>
                <w:noProof/>
                <w:sz w:val="18"/>
                <w:szCs w:val="20"/>
              </w:rPr>
            </w:pPr>
            <w:r>
              <w:rPr>
                <w:noProof/>
                <w:sz w:val="18"/>
                <w:szCs w:val="20"/>
              </w:rPr>
              <w:t>started</w:t>
            </w:r>
          </w:p>
        </w:tc>
        <w:tc>
          <w:tcPr>
            <w:tcW w:w="598" w:type="pct"/>
            <w:shd w:val="clear" w:color="auto" w:fill="FFFFFF"/>
          </w:tcPr>
          <w:p w14:paraId="33C561A8" w14:textId="77777777" w:rsidR="002D57C4" w:rsidRDefault="002D57C4" w:rsidP="00502E57">
            <w:pPr>
              <w:rPr>
                <w:sz w:val="18"/>
                <w:szCs w:val="20"/>
              </w:rPr>
            </w:pPr>
            <w:r>
              <w:rPr>
                <w:sz w:val="18"/>
                <w:szCs w:val="20"/>
              </w:rPr>
              <w:t>no</w:t>
            </w:r>
          </w:p>
        </w:tc>
        <w:tc>
          <w:tcPr>
            <w:tcW w:w="3749" w:type="pct"/>
            <w:shd w:val="clear" w:color="auto" w:fill="FFFFFF"/>
          </w:tcPr>
          <w:p w14:paraId="364043DF" w14:textId="77777777" w:rsidR="002D57C4" w:rsidRPr="00F706EC" w:rsidRDefault="002D57C4" w:rsidP="00502E57">
            <w:pPr>
              <w:rPr>
                <w:sz w:val="18"/>
                <w:szCs w:val="20"/>
              </w:rPr>
            </w:pPr>
            <w:r>
              <w:rPr>
                <w:sz w:val="18"/>
                <w:szCs w:val="20"/>
              </w:rPr>
              <w:t>Node is started.</w:t>
            </w:r>
          </w:p>
        </w:tc>
      </w:tr>
      <w:tr w:rsidR="002D57C4" w:rsidRPr="00F706EC" w14:paraId="09448E88" w14:textId="77777777" w:rsidTr="00502E57">
        <w:trPr>
          <w:cantSplit/>
        </w:trPr>
        <w:tc>
          <w:tcPr>
            <w:tcW w:w="653" w:type="pct"/>
            <w:shd w:val="clear" w:color="auto" w:fill="FFFFFF"/>
          </w:tcPr>
          <w:p w14:paraId="5EC679F6" w14:textId="77777777" w:rsidR="002D57C4" w:rsidRDefault="002D57C4" w:rsidP="00502E57">
            <w:pPr>
              <w:rPr>
                <w:noProof/>
                <w:sz w:val="18"/>
                <w:szCs w:val="20"/>
              </w:rPr>
            </w:pPr>
            <w:r>
              <w:rPr>
                <w:noProof/>
                <w:sz w:val="18"/>
                <w:szCs w:val="20"/>
              </w:rPr>
              <w:t>stopping</w:t>
            </w:r>
          </w:p>
        </w:tc>
        <w:tc>
          <w:tcPr>
            <w:tcW w:w="598" w:type="pct"/>
            <w:shd w:val="clear" w:color="auto" w:fill="FFFFFF"/>
          </w:tcPr>
          <w:p w14:paraId="7F41C6F4" w14:textId="77777777" w:rsidR="002D57C4" w:rsidRDefault="002D57C4" w:rsidP="00502E57">
            <w:pPr>
              <w:rPr>
                <w:sz w:val="18"/>
                <w:szCs w:val="20"/>
              </w:rPr>
            </w:pPr>
            <w:r>
              <w:rPr>
                <w:sz w:val="18"/>
                <w:szCs w:val="20"/>
              </w:rPr>
              <w:t>yes</w:t>
            </w:r>
          </w:p>
        </w:tc>
        <w:tc>
          <w:tcPr>
            <w:tcW w:w="3749" w:type="pct"/>
            <w:shd w:val="clear" w:color="auto" w:fill="FFFFFF"/>
          </w:tcPr>
          <w:p w14:paraId="197A70C2" w14:textId="77777777" w:rsidR="002D57C4" w:rsidRDefault="002D57C4" w:rsidP="00502E57">
            <w:pPr>
              <w:rPr>
                <w:sz w:val="18"/>
                <w:szCs w:val="20"/>
              </w:rPr>
            </w:pPr>
            <w:r>
              <w:rPr>
                <w:sz w:val="18"/>
                <w:szCs w:val="20"/>
              </w:rPr>
              <w:t xml:space="preserve">Node is transitioning from its current state to a </w:t>
            </w:r>
            <w:r w:rsidRPr="00192CFD">
              <w:rPr>
                <w:rStyle w:val="CodeSnippetHighlight"/>
              </w:rPr>
              <w:t>configured</w:t>
            </w:r>
            <w:r>
              <w:rPr>
                <w:sz w:val="18"/>
                <w:szCs w:val="20"/>
              </w:rPr>
              <w:t xml:space="preserve"> state.</w:t>
            </w:r>
          </w:p>
        </w:tc>
      </w:tr>
      <w:tr w:rsidR="002D57C4" w:rsidRPr="00F706EC" w14:paraId="5341B7EE" w14:textId="77777777" w:rsidTr="00502E57">
        <w:trPr>
          <w:cantSplit/>
        </w:trPr>
        <w:tc>
          <w:tcPr>
            <w:tcW w:w="653" w:type="pct"/>
            <w:shd w:val="clear" w:color="auto" w:fill="FFFFFF"/>
          </w:tcPr>
          <w:p w14:paraId="261CB8E5" w14:textId="77777777" w:rsidR="002D57C4" w:rsidRDefault="002D57C4" w:rsidP="00502E57">
            <w:pPr>
              <w:rPr>
                <w:noProof/>
                <w:sz w:val="18"/>
                <w:szCs w:val="20"/>
              </w:rPr>
            </w:pPr>
            <w:r>
              <w:rPr>
                <w:noProof/>
                <w:sz w:val="18"/>
                <w:szCs w:val="20"/>
              </w:rPr>
              <w:t>deleting</w:t>
            </w:r>
          </w:p>
        </w:tc>
        <w:tc>
          <w:tcPr>
            <w:tcW w:w="598" w:type="pct"/>
            <w:shd w:val="clear" w:color="auto" w:fill="FFFFFF"/>
          </w:tcPr>
          <w:p w14:paraId="36EDF997" w14:textId="77777777" w:rsidR="002D57C4" w:rsidRDefault="002D57C4" w:rsidP="00502E57">
            <w:pPr>
              <w:rPr>
                <w:sz w:val="18"/>
                <w:szCs w:val="20"/>
              </w:rPr>
            </w:pPr>
            <w:r>
              <w:rPr>
                <w:sz w:val="18"/>
                <w:szCs w:val="20"/>
              </w:rPr>
              <w:t>yes</w:t>
            </w:r>
          </w:p>
        </w:tc>
        <w:tc>
          <w:tcPr>
            <w:tcW w:w="3749" w:type="pct"/>
            <w:shd w:val="clear" w:color="auto" w:fill="FFFFFF"/>
          </w:tcPr>
          <w:p w14:paraId="628CEBDF" w14:textId="77777777" w:rsidR="002D57C4" w:rsidRDefault="002D57C4" w:rsidP="00502E57">
            <w:pPr>
              <w:rPr>
                <w:sz w:val="18"/>
                <w:szCs w:val="20"/>
              </w:rPr>
            </w:pPr>
            <w:r>
              <w:rPr>
                <w:sz w:val="18"/>
                <w:szCs w:val="20"/>
              </w:rPr>
              <w:t>Node is transitioning from its current state to one where it is deleted and its state is no longer tracked by the instance model.</w:t>
            </w:r>
          </w:p>
        </w:tc>
      </w:tr>
      <w:tr w:rsidR="002D57C4" w:rsidRPr="00F706EC" w14:paraId="4A794091" w14:textId="77777777" w:rsidTr="00502E57">
        <w:trPr>
          <w:cantSplit/>
        </w:trPr>
        <w:tc>
          <w:tcPr>
            <w:tcW w:w="653" w:type="pct"/>
            <w:shd w:val="clear" w:color="auto" w:fill="FFFFFF"/>
          </w:tcPr>
          <w:p w14:paraId="1B3A1136" w14:textId="77777777" w:rsidR="002D57C4" w:rsidRDefault="002D57C4" w:rsidP="00502E57">
            <w:pPr>
              <w:rPr>
                <w:noProof/>
                <w:sz w:val="18"/>
                <w:szCs w:val="20"/>
              </w:rPr>
            </w:pPr>
            <w:r>
              <w:rPr>
                <w:noProof/>
                <w:sz w:val="18"/>
                <w:szCs w:val="20"/>
              </w:rPr>
              <w:t>error</w:t>
            </w:r>
          </w:p>
        </w:tc>
        <w:tc>
          <w:tcPr>
            <w:tcW w:w="598" w:type="pct"/>
            <w:shd w:val="clear" w:color="auto" w:fill="FFFFFF"/>
          </w:tcPr>
          <w:p w14:paraId="1DB2FFBD" w14:textId="77777777" w:rsidR="002D57C4" w:rsidRDefault="002D57C4" w:rsidP="00502E57">
            <w:pPr>
              <w:rPr>
                <w:sz w:val="18"/>
                <w:szCs w:val="20"/>
              </w:rPr>
            </w:pPr>
            <w:r>
              <w:rPr>
                <w:sz w:val="18"/>
                <w:szCs w:val="20"/>
              </w:rPr>
              <w:t>no</w:t>
            </w:r>
          </w:p>
        </w:tc>
        <w:tc>
          <w:tcPr>
            <w:tcW w:w="3749" w:type="pct"/>
            <w:shd w:val="clear" w:color="auto" w:fill="FFFFFF"/>
          </w:tcPr>
          <w:p w14:paraId="7709B532" w14:textId="77777777" w:rsidR="002D57C4" w:rsidRPr="00F706EC" w:rsidRDefault="002D57C4" w:rsidP="00502E57">
            <w:pPr>
              <w:rPr>
                <w:sz w:val="18"/>
                <w:szCs w:val="20"/>
              </w:rPr>
            </w:pPr>
            <w:r>
              <w:rPr>
                <w:sz w:val="18"/>
                <w:szCs w:val="20"/>
              </w:rPr>
              <w:t>Node is in an error state.</w:t>
            </w:r>
          </w:p>
        </w:tc>
      </w:tr>
    </w:tbl>
    <w:p w14:paraId="28AEC8D4" w14:textId="77777777" w:rsidR="002D57C4" w:rsidRDefault="002D57C4" w:rsidP="002D57C4">
      <w:pPr>
        <w:pStyle w:val="Heading3"/>
        <w:numPr>
          <w:ilvl w:val="2"/>
          <w:numId w:val="3"/>
        </w:numPr>
      </w:pPr>
      <w:bookmarkStart w:id="257" w:name="DEFN_TOSCA_VALUES_RELATIONSHIP_STATES"/>
      <w:bookmarkStart w:id="258" w:name="_Toc397688801"/>
      <w:r>
        <w:t>Relationship States</w:t>
      </w:r>
    </w:p>
    <w:bookmarkEnd w:id="257"/>
    <w:p w14:paraId="545B31CD" w14:textId="77777777" w:rsidR="002D57C4" w:rsidRDefault="002D57C4" w:rsidP="002D57C4">
      <w:pPr>
        <w:pStyle w:val="NormalaroundTable"/>
      </w:pPr>
      <w:r>
        <w:t xml:space="preserve">Similar to the Node States described in the previous section, Relationships have state relative to their (normative) lifecycle operations. </w:t>
      </w:r>
    </w:p>
    <w:p w14:paraId="49925592" w14:textId="77777777" w:rsidR="002D57C4" w:rsidRDefault="002D57C4" w:rsidP="002D57C4">
      <w:pPr>
        <w:pStyle w:val="NormalaroundTable"/>
      </w:pPr>
      <w:r>
        <w:t>The following table provides the list of recognized relationship states for TOSCA Simple Profile that would be set by the orchestrator to describe a node instance’s state: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7"/>
        <w:gridCol w:w="1353"/>
        <w:gridCol w:w="7460"/>
      </w:tblGrid>
      <w:tr w:rsidR="002D57C4" w:rsidRPr="00F706EC" w14:paraId="570DACE6" w14:textId="77777777" w:rsidTr="00502E57">
        <w:trPr>
          <w:cantSplit/>
          <w:tblHeader/>
        </w:trPr>
        <w:tc>
          <w:tcPr>
            <w:tcW w:w="5000" w:type="pct"/>
            <w:gridSpan w:val="3"/>
            <w:shd w:val="clear" w:color="auto" w:fill="D9D9D9"/>
          </w:tcPr>
          <w:p w14:paraId="0DE9A28D"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Node State</w:t>
            </w:r>
          </w:p>
        </w:tc>
      </w:tr>
      <w:tr w:rsidR="002D57C4" w:rsidRPr="00F706EC" w14:paraId="0C95C2FB" w14:textId="77777777" w:rsidTr="00502E57">
        <w:trPr>
          <w:cantSplit/>
          <w:tblHeader/>
        </w:trPr>
        <w:tc>
          <w:tcPr>
            <w:tcW w:w="653" w:type="pct"/>
            <w:shd w:val="clear" w:color="auto" w:fill="D9D9D9"/>
          </w:tcPr>
          <w:p w14:paraId="42AEDDCE"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Value</w:t>
            </w:r>
          </w:p>
        </w:tc>
        <w:tc>
          <w:tcPr>
            <w:tcW w:w="598" w:type="pct"/>
            <w:shd w:val="clear" w:color="auto" w:fill="D9D9D9"/>
          </w:tcPr>
          <w:p w14:paraId="497FF10A"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Transitional</w:t>
            </w:r>
          </w:p>
        </w:tc>
        <w:tc>
          <w:tcPr>
            <w:tcW w:w="3749" w:type="pct"/>
            <w:shd w:val="clear" w:color="auto" w:fill="D9D9D9"/>
          </w:tcPr>
          <w:p w14:paraId="4C4EF83B"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2D57C4" w:rsidRPr="00F706EC" w14:paraId="59921FD9" w14:textId="77777777" w:rsidTr="00502E57">
        <w:trPr>
          <w:cantSplit/>
        </w:trPr>
        <w:tc>
          <w:tcPr>
            <w:tcW w:w="653" w:type="pct"/>
            <w:shd w:val="clear" w:color="auto" w:fill="FFFFFF"/>
          </w:tcPr>
          <w:p w14:paraId="6865DEF6" w14:textId="77777777" w:rsidR="002D57C4" w:rsidRPr="00F706EC" w:rsidRDefault="002D57C4" w:rsidP="00502E57">
            <w:pPr>
              <w:rPr>
                <w:noProof/>
                <w:sz w:val="18"/>
                <w:szCs w:val="20"/>
              </w:rPr>
            </w:pPr>
            <w:r>
              <w:rPr>
                <w:noProof/>
                <w:sz w:val="18"/>
                <w:szCs w:val="20"/>
              </w:rPr>
              <w:t>initial</w:t>
            </w:r>
          </w:p>
        </w:tc>
        <w:tc>
          <w:tcPr>
            <w:tcW w:w="598" w:type="pct"/>
            <w:shd w:val="clear" w:color="auto" w:fill="FFFFFF"/>
          </w:tcPr>
          <w:p w14:paraId="27278405" w14:textId="77777777" w:rsidR="002D57C4" w:rsidRDefault="002D57C4" w:rsidP="00502E57">
            <w:pPr>
              <w:rPr>
                <w:sz w:val="18"/>
                <w:szCs w:val="20"/>
              </w:rPr>
            </w:pPr>
            <w:r>
              <w:rPr>
                <w:sz w:val="18"/>
                <w:szCs w:val="20"/>
              </w:rPr>
              <w:t>no</w:t>
            </w:r>
          </w:p>
        </w:tc>
        <w:tc>
          <w:tcPr>
            <w:tcW w:w="3749" w:type="pct"/>
            <w:shd w:val="clear" w:color="auto" w:fill="FFFFFF"/>
          </w:tcPr>
          <w:p w14:paraId="320088F0" w14:textId="77777777" w:rsidR="002D57C4" w:rsidRPr="00F706EC" w:rsidRDefault="002D57C4" w:rsidP="00502E57">
            <w:pPr>
              <w:rPr>
                <w:sz w:val="18"/>
                <w:szCs w:val="20"/>
              </w:rPr>
            </w:pPr>
            <w:r>
              <w:rPr>
                <w:sz w:val="18"/>
                <w:szCs w:val="20"/>
              </w:rPr>
              <w:t>Relationship is not yet created.  Relationship only exists as a template definition.</w:t>
            </w:r>
          </w:p>
        </w:tc>
      </w:tr>
    </w:tbl>
    <w:p w14:paraId="55DCBEAB" w14:textId="77777777" w:rsidR="002D57C4" w:rsidRDefault="002D57C4" w:rsidP="002D57C4">
      <w:pPr>
        <w:pStyle w:val="Heading4"/>
        <w:numPr>
          <w:ilvl w:val="3"/>
          <w:numId w:val="3"/>
        </w:numPr>
      </w:pPr>
      <w:r>
        <w:t>Notes</w:t>
      </w:r>
    </w:p>
    <w:p w14:paraId="108B831C" w14:textId="77777777" w:rsidR="002D57C4" w:rsidRPr="001E29B5" w:rsidRDefault="002D57C4" w:rsidP="002D57C4">
      <w:pPr>
        <w:pStyle w:val="ListParagraph"/>
        <w:numPr>
          <w:ilvl w:val="0"/>
          <w:numId w:val="40"/>
        </w:numPr>
      </w:pPr>
      <w:r>
        <w:t>Additional states may be defined in future versions of the TOSCA Simple Profile in YAML specification.</w:t>
      </w:r>
    </w:p>
    <w:p w14:paraId="53318C9B" w14:textId="77777777" w:rsidR="002D57C4" w:rsidRDefault="002D57C4" w:rsidP="002D57C4">
      <w:pPr>
        <w:pStyle w:val="Heading3"/>
        <w:numPr>
          <w:ilvl w:val="2"/>
          <w:numId w:val="3"/>
        </w:numPr>
      </w:pPr>
      <w:r>
        <w:t>Directives</w:t>
      </w:r>
    </w:p>
    <w:p w14:paraId="2EEC026E" w14:textId="77777777" w:rsidR="002D57C4" w:rsidRDefault="002D57C4" w:rsidP="002D57C4">
      <w:pPr>
        <w:pStyle w:val="NormalaroundTable"/>
      </w:pPr>
      <w:r>
        <w:t>There are currently no directive values defined for this version of the TOSCA Simple Profile.</w:t>
      </w:r>
    </w:p>
    <w:p w14:paraId="2F2613EC" w14:textId="77777777" w:rsidR="002D57C4" w:rsidRDefault="002D57C4" w:rsidP="002D57C4">
      <w:pPr>
        <w:pStyle w:val="Heading3"/>
        <w:numPr>
          <w:ilvl w:val="2"/>
          <w:numId w:val="3"/>
        </w:numPr>
      </w:pPr>
      <w:r>
        <w:t>Network Name aliases</w:t>
      </w:r>
    </w:p>
    <w:p w14:paraId="62D71608" w14:textId="77777777" w:rsidR="002D57C4" w:rsidRDefault="002D57C4" w:rsidP="002D57C4">
      <w:pPr>
        <w:pStyle w:val="NormalaroundTable"/>
      </w:pPr>
      <w:r>
        <w:t>The following are recognized values that may be used as aliases to reference types of networks within an application model without knowing their actual name (or identifier) which may be assigned by the underlying Cloud platform at runtime.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80"/>
        <w:gridCol w:w="8370"/>
      </w:tblGrid>
      <w:tr w:rsidR="002D57C4" w:rsidRPr="00F706EC" w14:paraId="7370F56E" w14:textId="77777777" w:rsidTr="00502E57">
        <w:trPr>
          <w:cantSplit/>
          <w:tblHeader/>
        </w:trPr>
        <w:tc>
          <w:tcPr>
            <w:tcW w:w="836" w:type="pct"/>
            <w:shd w:val="clear" w:color="auto" w:fill="D9D9D9"/>
          </w:tcPr>
          <w:p w14:paraId="70750DD1"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Alias value</w:t>
            </w:r>
          </w:p>
        </w:tc>
        <w:tc>
          <w:tcPr>
            <w:tcW w:w="4164" w:type="pct"/>
            <w:shd w:val="clear" w:color="auto" w:fill="D9D9D9"/>
          </w:tcPr>
          <w:p w14:paraId="559FEDC1"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2D57C4" w:rsidRPr="00F706EC" w14:paraId="7CDC953B" w14:textId="77777777" w:rsidTr="00502E57">
        <w:trPr>
          <w:cantSplit/>
        </w:trPr>
        <w:tc>
          <w:tcPr>
            <w:tcW w:w="836" w:type="pct"/>
            <w:shd w:val="clear" w:color="auto" w:fill="FFFFFF"/>
          </w:tcPr>
          <w:p w14:paraId="4F846184" w14:textId="77777777" w:rsidR="002D57C4" w:rsidRPr="00F706EC" w:rsidRDefault="002D57C4" w:rsidP="00502E57">
            <w:pPr>
              <w:rPr>
                <w:noProof/>
                <w:sz w:val="18"/>
                <w:szCs w:val="20"/>
              </w:rPr>
            </w:pPr>
            <w:r>
              <w:rPr>
                <w:noProof/>
                <w:sz w:val="18"/>
                <w:szCs w:val="20"/>
              </w:rPr>
              <w:t>PRIVATE</w:t>
            </w:r>
          </w:p>
        </w:tc>
        <w:tc>
          <w:tcPr>
            <w:tcW w:w="4164" w:type="pct"/>
            <w:shd w:val="clear" w:color="auto" w:fill="FFFFFF"/>
          </w:tcPr>
          <w:p w14:paraId="249DD5CE" w14:textId="77777777" w:rsidR="002D57C4" w:rsidRDefault="002D57C4" w:rsidP="00502E57">
            <w:pPr>
              <w:rPr>
                <w:sz w:val="18"/>
                <w:szCs w:val="20"/>
              </w:rPr>
            </w:pPr>
            <w:r>
              <w:rPr>
                <w:sz w:val="18"/>
                <w:szCs w:val="20"/>
              </w:rPr>
              <w:t xml:space="preserve">An alias used to reference the first private network within a property or attribute of a Node or Capability which would be assigned to them by the underlying platform at runtime. </w:t>
            </w:r>
          </w:p>
          <w:p w14:paraId="561FF2F0" w14:textId="77777777" w:rsidR="002D57C4" w:rsidRDefault="002D57C4" w:rsidP="00502E57">
            <w:pPr>
              <w:rPr>
                <w:sz w:val="18"/>
                <w:szCs w:val="20"/>
              </w:rPr>
            </w:pPr>
          </w:p>
          <w:p w14:paraId="22B7B662" w14:textId="77777777" w:rsidR="002D57C4" w:rsidRPr="00F706EC" w:rsidRDefault="002D57C4" w:rsidP="00502E57">
            <w:pPr>
              <w:rPr>
                <w:sz w:val="18"/>
                <w:szCs w:val="20"/>
              </w:rPr>
            </w:pPr>
            <w:r>
              <w:rPr>
                <w:sz w:val="18"/>
                <w:szCs w:val="20"/>
              </w:rPr>
              <w:t xml:space="preserve">A private network contains IP addresses and ports typically </w:t>
            </w:r>
            <w:r w:rsidRPr="00790824">
              <w:rPr>
                <w:sz w:val="18"/>
                <w:szCs w:val="20"/>
              </w:rPr>
              <w:t xml:space="preserve">used to listen for incoming traffic to </w:t>
            </w:r>
            <w:r>
              <w:rPr>
                <w:sz w:val="18"/>
                <w:szCs w:val="20"/>
              </w:rPr>
              <w:t xml:space="preserve">an application or service </w:t>
            </w:r>
            <w:r w:rsidRPr="00790824">
              <w:rPr>
                <w:sz w:val="18"/>
                <w:szCs w:val="20"/>
              </w:rPr>
              <w:t>from the Int</w:t>
            </w:r>
            <w:r>
              <w:rPr>
                <w:sz w:val="18"/>
                <w:szCs w:val="20"/>
              </w:rPr>
              <w:t>ranet and not accessible to the public internet</w:t>
            </w:r>
            <w:r w:rsidRPr="00790824">
              <w:rPr>
                <w:sz w:val="18"/>
                <w:szCs w:val="20"/>
              </w:rPr>
              <w:t>.</w:t>
            </w:r>
          </w:p>
        </w:tc>
      </w:tr>
      <w:tr w:rsidR="002D57C4" w:rsidRPr="00F706EC" w14:paraId="4AA2C28E" w14:textId="77777777" w:rsidTr="00502E57">
        <w:trPr>
          <w:cantSplit/>
        </w:trPr>
        <w:tc>
          <w:tcPr>
            <w:tcW w:w="836" w:type="pct"/>
            <w:shd w:val="clear" w:color="auto" w:fill="FFFFFF"/>
          </w:tcPr>
          <w:p w14:paraId="3555EB26" w14:textId="77777777" w:rsidR="002D57C4" w:rsidRDefault="002D57C4" w:rsidP="00502E57">
            <w:pPr>
              <w:rPr>
                <w:noProof/>
                <w:sz w:val="18"/>
                <w:szCs w:val="20"/>
              </w:rPr>
            </w:pPr>
            <w:r>
              <w:rPr>
                <w:noProof/>
                <w:sz w:val="18"/>
                <w:szCs w:val="20"/>
              </w:rPr>
              <w:lastRenderedPageBreak/>
              <w:t>PUBLIC</w:t>
            </w:r>
          </w:p>
        </w:tc>
        <w:tc>
          <w:tcPr>
            <w:tcW w:w="4164" w:type="pct"/>
            <w:shd w:val="clear" w:color="auto" w:fill="FFFFFF"/>
          </w:tcPr>
          <w:p w14:paraId="3C2AEE3E" w14:textId="77777777" w:rsidR="002D57C4" w:rsidRDefault="002D57C4" w:rsidP="00502E57">
            <w:pPr>
              <w:rPr>
                <w:sz w:val="18"/>
                <w:szCs w:val="20"/>
              </w:rPr>
            </w:pPr>
            <w:r>
              <w:rPr>
                <w:sz w:val="18"/>
                <w:szCs w:val="20"/>
              </w:rPr>
              <w:t>An alias used to reference the first public network within a property or attribute of a Node or Capability which would be assigned to them by the underlying platform at runtime.</w:t>
            </w:r>
          </w:p>
          <w:p w14:paraId="56028768" w14:textId="77777777" w:rsidR="002D57C4" w:rsidRDefault="002D57C4" w:rsidP="00502E57">
            <w:pPr>
              <w:rPr>
                <w:sz w:val="18"/>
                <w:szCs w:val="20"/>
              </w:rPr>
            </w:pPr>
          </w:p>
          <w:p w14:paraId="3A11742D" w14:textId="77777777" w:rsidR="002D57C4" w:rsidRDefault="002D57C4" w:rsidP="00502E57">
            <w:pPr>
              <w:rPr>
                <w:sz w:val="18"/>
                <w:szCs w:val="20"/>
              </w:rPr>
            </w:pPr>
            <w:r>
              <w:rPr>
                <w:sz w:val="18"/>
                <w:szCs w:val="20"/>
              </w:rPr>
              <w:t xml:space="preserve">A </w:t>
            </w:r>
            <w:r w:rsidRPr="00790824">
              <w:rPr>
                <w:sz w:val="18"/>
                <w:szCs w:val="20"/>
              </w:rPr>
              <w:t>p</w:t>
            </w:r>
            <w:r>
              <w:rPr>
                <w:sz w:val="18"/>
                <w:szCs w:val="20"/>
              </w:rPr>
              <w:t xml:space="preserve">ublic network contains IP addresses and ports typically </w:t>
            </w:r>
            <w:r w:rsidRPr="00790824">
              <w:rPr>
                <w:sz w:val="18"/>
                <w:szCs w:val="20"/>
              </w:rPr>
              <w:t xml:space="preserve">used to listen for incoming traffic to </w:t>
            </w:r>
            <w:r>
              <w:rPr>
                <w:sz w:val="18"/>
                <w:szCs w:val="20"/>
              </w:rPr>
              <w:t xml:space="preserve">an application or service </w:t>
            </w:r>
            <w:r w:rsidRPr="00790824">
              <w:rPr>
                <w:sz w:val="18"/>
                <w:szCs w:val="20"/>
              </w:rPr>
              <w:t>from the Internet.</w:t>
            </w:r>
          </w:p>
        </w:tc>
      </w:tr>
    </w:tbl>
    <w:p w14:paraId="610EA41D" w14:textId="77777777" w:rsidR="002D57C4" w:rsidRDefault="002D57C4" w:rsidP="002D57C4">
      <w:pPr>
        <w:pStyle w:val="Heading4"/>
        <w:numPr>
          <w:ilvl w:val="3"/>
          <w:numId w:val="3"/>
        </w:numPr>
      </w:pPr>
      <w:r>
        <w:t>Usage</w:t>
      </w:r>
    </w:p>
    <w:p w14:paraId="09BAE745" w14:textId="77777777" w:rsidR="002D57C4" w:rsidRPr="00F24E4A" w:rsidRDefault="002D57C4" w:rsidP="002D57C4">
      <w:r>
        <w:t xml:space="preserve">These aliases would be used in the </w:t>
      </w:r>
      <w:r w:rsidRPr="00F24E4A">
        <w:rPr>
          <w:rStyle w:val="CodeSnippetHighlight"/>
        </w:rPr>
        <w:t>tosca.capabilities.Endpoint</w:t>
      </w:r>
      <w:r>
        <w:t xml:space="preserve"> Capability type (and types derived from it) within the </w:t>
      </w:r>
      <w:r w:rsidRPr="00F24E4A">
        <w:rPr>
          <w:rStyle w:val="CodeSnippetHighlight"/>
        </w:rPr>
        <w:t>network_name</w:t>
      </w:r>
      <w:r>
        <w:t xml:space="preserve"> field for template authors to use to indicate the type of network the Endpoint is supposed to be assigned an IP address from.</w:t>
      </w:r>
    </w:p>
    <w:p w14:paraId="624709C5" w14:textId="77777777" w:rsidR="002D57C4" w:rsidRDefault="002D57C4" w:rsidP="002D57C4">
      <w:pPr>
        <w:pStyle w:val="Heading2"/>
        <w:numPr>
          <w:ilvl w:val="1"/>
          <w:numId w:val="3"/>
        </w:numPr>
      </w:pPr>
      <w:bookmarkStart w:id="259" w:name="_Toc302251691"/>
      <w:bookmarkStart w:id="260" w:name="_Toc445238245"/>
      <w:r>
        <w:t>TOSCA Metamodel</w:t>
      </w:r>
      <w:bookmarkEnd w:id="259"/>
      <w:bookmarkEnd w:id="260"/>
    </w:p>
    <w:p w14:paraId="5A4EC440" w14:textId="77777777" w:rsidR="002D57C4" w:rsidRDefault="002D57C4" w:rsidP="002D57C4">
      <w:r w:rsidRPr="00882A60">
        <w:t>This section defines all modelable entities that comprise the TOSCA Version 1.0 Simple Profile specification along with their keynames, grammar and requirements.</w:t>
      </w:r>
    </w:p>
    <w:p w14:paraId="1ACBA47E" w14:textId="77777777" w:rsidR="002D57C4" w:rsidRDefault="002D57C4" w:rsidP="002D57C4">
      <w:pPr>
        <w:pStyle w:val="Heading3"/>
        <w:numPr>
          <w:ilvl w:val="2"/>
          <w:numId w:val="3"/>
        </w:numPr>
      </w:pPr>
      <w:r>
        <w:t>Required Keynames</w:t>
      </w:r>
    </w:p>
    <w:p w14:paraId="11723611" w14:textId="77777777" w:rsidR="002D57C4" w:rsidRPr="005C052C" w:rsidRDefault="002D57C4" w:rsidP="002D57C4">
      <w:r>
        <w:t xml:space="preserve">The TOSCA metamodel includes complex types (e.g., Node Types, Relationship Types, Capability Types, Data Types, etc.) each of which  include their own list of reserved keynames that are sometimes marked as </w:t>
      </w:r>
      <w:r w:rsidRPr="005C052C">
        <w:rPr>
          <w:b/>
        </w:rPr>
        <w:t>required</w:t>
      </w:r>
      <w:r w:rsidRPr="005C052C">
        <w:t xml:space="preserve">.  </w:t>
      </w:r>
      <w:r>
        <w:t xml:space="preserve">These types may be used to derive other types.  These derived types (e.g., child types) do not have to provide required keynames as long as they have been specified in the type they have been derived from (i.e., their parent type). </w:t>
      </w:r>
    </w:p>
    <w:p w14:paraId="6590D7CE" w14:textId="77777777" w:rsidR="002D57C4" w:rsidRDefault="002D57C4" w:rsidP="002D57C4">
      <w:pPr>
        <w:pStyle w:val="Heading2"/>
        <w:numPr>
          <w:ilvl w:val="1"/>
          <w:numId w:val="3"/>
        </w:numPr>
      </w:pPr>
      <w:bookmarkStart w:id="261" w:name="_Toc302251692"/>
      <w:bookmarkStart w:id="262" w:name="_Toc445238246"/>
      <w:r>
        <w:t>Reusable modeling definitions</w:t>
      </w:r>
      <w:bookmarkEnd w:id="227"/>
      <w:bookmarkEnd w:id="258"/>
      <w:bookmarkEnd w:id="261"/>
      <w:bookmarkEnd w:id="262"/>
    </w:p>
    <w:p w14:paraId="00B3EB6E" w14:textId="77777777" w:rsidR="002D57C4" w:rsidRDefault="002D57C4" w:rsidP="002D57C4">
      <w:pPr>
        <w:pStyle w:val="Heading3"/>
        <w:numPr>
          <w:ilvl w:val="2"/>
          <w:numId w:val="3"/>
        </w:numPr>
      </w:pPr>
      <w:bookmarkStart w:id="263" w:name="_Toc379455051"/>
      <w:bookmarkStart w:id="264" w:name="DEFN_ELEMENT_DESCRIPTION"/>
      <w:bookmarkStart w:id="265" w:name="_Toc379455016"/>
      <w:r>
        <w:t>Description</w:t>
      </w:r>
      <w:bookmarkEnd w:id="263"/>
      <w:r>
        <w:t xml:space="preserve"> definition</w:t>
      </w:r>
    </w:p>
    <w:bookmarkEnd w:id="264"/>
    <w:p w14:paraId="115B9C87" w14:textId="77777777" w:rsidR="002D57C4" w:rsidRDefault="002D57C4" w:rsidP="002D57C4">
      <w:r>
        <w:t>This optional element provides a means include single or multiline descriptions within a TOSCA Simple Profile template as a scalar string value.</w:t>
      </w:r>
    </w:p>
    <w:p w14:paraId="0290980D" w14:textId="77777777" w:rsidR="002D57C4" w:rsidRDefault="002D57C4" w:rsidP="002D57C4">
      <w:pPr>
        <w:pStyle w:val="Heading4"/>
        <w:numPr>
          <w:ilvl w:val="3"/>
          <w:numId w:val="3"/>
        </w:numPr>
      </w:pPr>
      <w:r>
        <w:t>Keyname</w:t>
      </w:r>
    </w:p>
    <w:p w14:paraId="0025E1C3" w14:textId="77777777" w:rsidR="002D57C4" w:rsidRPr="009712AA" w:rsidRDefault="002D57C4" w:rsidP="002D57C4">
      <w:pPr>
        <w:pStyle w:val="NormalaroundTable"/>
      </w:pPr>
      <w:r>
        <w:t>The following keyname is used to provide a description within the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5B966B9" w14:textId="77777777" w:rsidTr="00502E57">
        <w:tc>
          <w:tcPr>
            <w:tcW w:w="9576" w:type="dxa"/>
            <w:shd w:val="clear" w:color="auto" w:fill="D9D9D9" w:themeFill="background1" w:themeFillShade="D9"/>
          </w:tcPr>
          <w:p w14:paraId="4852A60F" w14:textId="77777777" w:rsidR="002D57C4" w:rsidRPr="006824F5" w:rsidRDefault="002D57C4" w:rsidP="00502E57">
            <w:pPr>
              <w:rPr>
                <w:rStyle w:val="CodeSnippet"/>
              </w:rPr>
            </w:pPr>
            <w:r w:rsidRPr="006824F5">
              <w:rPr>
                <w:rStyle w:val="CodeSnippet"/>
              </w:rPr>
              <w:t>description</w:t>
            </w:r>
          </w:p>
        </w:tc>
      </w:tr>
    </w:tbl>
    <w:p w14:paraId="54A68DF0" w14:textId="77777777" w:rsidR="002D57C4" w:rsidRDefault="002D57C4" w:rsidP="002D57C4">
      <w:pPr>
        <w:pStyle w:val="Heading4"/>
        <w:numPr>
          <w:ilvl w:val="3"/>
          <w:numId w:val="3"/>
        </w:numPr>
      </w:pPr>
      <w:r>
        <w:t>Grammar</w:t>
      </w:r>
    </w:p>
    <w:p w14:paraId="14A01C03" w14:textId="77777777" w:rsidR="002D57C4" w:rsidRDefault="002D57C4" w:rsidP="002D57C4">
      <w:pPr>
        <w:pStyle w:val="NormalaroundTable"/>
      </w:pPr>
      <w:r>
        <w:t>Description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F1FDD21" w14:textId="77777777" w:rsidTr="00502E57">
        <w:tc>
          <w:tcPr>
            <w:tcW w:w="9576" w:type="dxa"/>
            <w:shd w:val="clear" w:color="auto" w:fill="D9D9D9" w:themeFill="background1" w:themeFillShade="D9"/>
          </w:tcPr>
          <w:p w14:paraId="5D5F612D" w14:textId="77777777" w:rsidR="002D57C4" w:rsidRPr="006824F5" w:rsidRDefault="002D57C4" w:rsidP="00502E57">
            <w:pPr>
              <w:rPr>
                <w:rStyle w:val="CodeSnippet"/>
              </w:rPr>
            </w:pPr>
            <w:r w:rsidRPr="006824F5">
              <w:rPr>
                <w:rStyle w:val="CodeSnippet"/>
              </w:rPr>
              <w:t>description: &lt;</w:t>
            </w:r>
            <w:hyperlink w:anchor="TYPE_YAML_STRING" w:history="1">
              <w:r w:rsidRPr="00EC7F34">
                <w:rPr>
                  <w:rStyle w:val="Hyperlink"/>
                  <w:rFonts w:ascii="Consolas" w:hAnsi="Consolas"/>
                </w:rPr>
                <w:t>string</w:t>
              </w:r>
            </w:hyperlink>
            <w:r w:rsidRPr="006824F5">
              <w:rPr>
                <w:rStyle w:val="CodeSnippet"/>
              </w:rPr>
              <w:t>&gt;</w:t>
            </w:r>
          </w:p>
        </w:tc>
      </w:tr>
    </w:tbl>
    <w:p w14:paraId="74731666" w14:textId="77777777" w:rsidR="002D57C4" w:rsidRDefault="002D57C4" w:rsidP="002D57C4">
      <w:pPr>
        <w:pStyle w:val="Heading4"/>
        <w:numPr>
          <w:ilvl w:val="3"/>
          <w:numId w:val="3"/>
        </w:numPr>
      </w:pPr>
      <w:r w:rsidRPr="00FC04EB">
        <w:t>Example</w:t>
      </w:r>
      <w:r>
        <w:t>s</w:t>
      </w:r>
    </w:p>
    <w:p w14:paraId="7E2F37F8" w14:textId="77777777" w:rsidR="002D57C4" w:rsidRPr="00DB39F8" w:rsidRDefault="002D57C4" w:rsidP="002D57C4">
      <w:pPr>
        <w:pStyle w:val="NormalaroundTable"/>
      </w:pPr>
      <w:r>
        <w:t xml:space="preserve">Simple descriptions are treated as a single literal that includes the entire contents of the line that immediately follows the </w:t>
      </w:r>
      <w:r w:rsidRPr="00860225">
        <w:rPr>
          <w:rStyle w:val="CodeSnippetHighlight"/>
        </w:rPr>
        <w:t>description</w:t>
      </w:r>
      <w:r>
        <w:t xml:space="preserve"> key: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4B3B7F1" w14:textId="77777777" w:rsidTr="00502E57">
        <w:tc>
          <w:tcPr>
            <w:tcW w:w="9576" w:type="dxa"/>
            <w:shd w:val="clear" w:color="auto" w:fill="D9D9D9" w:themeFill="background1" w:themeFillShade="D9"/>
          </w:tcPr>
          <w:p w14:paraId="74831B1A" w14:textId="77777777" w:rsidR="002D57C4" w:rsidRPr="006824F5" w:rsidRDefault="002D57C4" w:rsidP="00502E57">
            <w:pPr>
              <w:rPr>
                <w:rStyle w:val="CodeSnippet"/>
                <w:noProof/>
              </w:rPr>
            </w:pPr>
            <w:r w:rsidRPr="008D0DC4">
              <w:rPr>
                <w:rStyle w:val="CodeSnippetHighlight"/>
                <w:noProof/>
              </w:rPr>
              <w:t>description</w:t>
            </w:r>
            <w:r w:rsidRPr="006824F5">
              <w:rPr>
                <w:rStyle w:val="CodeSnippet"/>
                <w:noProof/>
              </w:rPr>
              <w:t>: This is an example of a single line description (no folding).</w:t>
            </w:r>
          </w:p>
        </w:tc>
      </w:tr>
    </w:tbl>
    <w:p w14:paraId="5DA4905C" w14:textId="77777777" w:rsidR="002D57C4" w:rsidRPr="00DB39F8" w:rsidRDefault="002D57C4" w:rsidP="002D57C4">
      <w:pPr>
        <w:pStyle w:val="NormalaroundTable"/>
      </w:pPr>
      <w:r>
        <w:t>The YAML “folded” style may also be used for multi-line descriptions which “folds” line breaks as space characters.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63E5C97" w14:textId="77777777" w:rsidTr="00502E57">
        <w:tc>
          <w:tcPr>
            <w:tcW w:w="9576" w:type="dxa"/>
            <w:shd w:val="clear" w:color="auto" w:fill="D9D9D9" w:themeFill="background1" w:themeFillShade="D9"/>
          </w:tcPr>
          <w:p w14:paraId="0D430446" w14:textId="77777777" w:rsidR="002D57C4" w:rsidRPr="006824F5" w:rsidRDefault="002D57C4" w:rsidP="00502E57">
            <w:pPr>
              <w:rPr>
                <w:rStyle w:val="CodeSnippet"/>
                <w:noProof/>
              </w:rPr>
            </w:pPr>
            <w:r w:rsidRPr="008D0DC4">
              <w:rPr>
                <w:rStyle w:val="CodeSnippetHighlight"/>
              </w:rPr>
              <w:lastRenderedPageBreak/>
              <w:t>description</w:t>
            </w:r>
            <w:r w:rsidRPr="006824F5">
              <w:rPr>
                <w:rStyle w:val="CodeSnippet"/>
                <w:noProof/>
              </w:rPr>
              <w:t>: &gt;</w:t>
            </w:r>
          </w:p>
          <w:p w14:paraId="5F07A5A7" w14:textId="77777777" w:rsidR="002D57C4" w:rsidRPr="006824F5" w:rsidRDefault="002D57C4" w:rsidP="00502E57">
            <w:pPr>
              <w:rPr>
                <w:rStyle w:val="CodeSnippet"/>
                <w:noProof/>
              </w:rPr>
            </w:pPr>
            <w:r w:rsidRPr="006824F5">
              <w:rPr>
                <w:rStyle w:val="CodeSnippet"/>
                <w:noProof/>
              </w:rPr>
              <w:t xml:space="preserve">  This is an example of a multi-line description using YAML. It permits for line        </w:t>
            </w:r>
          </w:p>
          <w:p w14:paraId="436AE8A9" w14:textId="77777777" w:rsidR="002D57C4" w:rsidRPr="006824F5" w:rsidRDefault="002D57C4" w:rsidP="00502E57">
            <w:pPr>
              <w:rPr>
                <w:rStyle w:val="CodeSnippet"/>
                <w:noProof/>
              </w:rPr>
            </w:pPr>
            <w:r w:rsidRPr="006824F5">
              <w:rPr>
                <w:rStyle w:val="CodeSnippet"/>
                <w:noProof/>
              </w:rPr>
              <w:t xml:space="preserve">  breaks for easier readability...</w:t>
            </w:r>
          </w:p>
          <w:p w14:paraId="776C71EF" w14:textId="77777777" w:rsidR="002D57C4" w:rsidRPr="006824F5" w:rsidRDefault="002D57C4" w:rsidP="00502E57">
            <w:pPr>
              <w:rPr>
                <w:rStyle w:val="CodeSnippet"/>
                <w:noProof/>
              </w:rPr>
            </w:pPr>
          </w:p>
          <w:p w14:paraId="165BD629" w14:textId="77777777" w:rsidR="002D57C4" w:rsidRPr="006824F5" w:rsidRDefault="002D57C4" w:rsidP="00502E57">
            <w:pPr>
              <w:rPr>
                <w:rStyle w:val="CodeSnippet"/>
                <w:noProof/>
              </w:rPr>
            </w:pPr>
            <w:r w:rsidRPr="006824F5">
              <w:rPr>
                <w:rStyle w:val="CodeSnippet"/>
                <w:noProof/>
              </w:rPr>
              <w:t xml:space="preserve">  if needed.  However, (multiple) line breaks are folded into a single space   </w:t>
            </w:r>
          </w:p>
          <w:p w14:paraId="5C33B1F1" w14:textId="77777777" w:rsidR="002D57C4" w:rsidRPr="006824F5" w:rsidRDefault="002D57C4" w:rsidP="00502E57">
            <w:pPr>
              <w:rPr>
                <w:rStyle w:val="CodeSnippet"/>
              </w:rPr>
            </w:pPr>
            <w:r w:rsidRPr="006824F5">
              <w:rPr>
                <w:rStyle w:val="CodeSnippet"/>
                <w:noProof/>
              </w:rPr>
              <w:t xml:space="preserve">  character when processed into a single string value.</w:t>
            </w:r>
          </w:p>
        </w:tc>
      </w:tr>
    </w:tbl>
    <w:p w14:paraId="6172F83A" w14:textId="77777777" w:rsidR="002D57C4" w:rsidRPr="00074AB7" w:rsidRDefault="002D57C4" w:rsidP="002D57C4">
      <w:pPr>
        <w:pStyle w:val="Heading4"/>
        <w:numPr>
          <w:ilvl w:val="3"/>
          <w:numId w:val="3"/>
        </w:numPr>
      </w:pPr>
      <w:r w:rsidRPr="00074AB7">
        <w:t>Notes</w:t>
      </w:r>
    </w:p>
    <w:p w14:paraId="12A9AE14" w14:textId="77777777" w:rsidR="002D57C4" w:rsidRPr="00074AB7" w:rsidRDefault="002D57C4" w:rsidP="002D57C4">
      <w:pPr>
        <w:numPr>
          <w:ilvl w:val="0"/>
          <w:numId w:val="17"/>
        </w:numPr>
        <w:spacing w:before="0" w:after="0" w:line="276" w:lineRule="auto"/>
      </w:pPr>
      <w:r>
        <w:t xml:space="preserve">Use of “folded” style is discouraged for the YAML string type apart from when used with the </w:t>
      </w:r>
      <w:r w:rsidRPr="00860225">
        <w:rPr>
          <w:rStyle w:val="CodeSnippetHighlight"/>
        </w:rPr>
        <w:t>description</w:t>
      </w:r>
      <w:r>
        <w:t xml:space="preserve"> keyname.</w:t>
      </w:r>
    </w:p>
    <w:p w14:paraId="1287E30D" w14:textId="77777777" w:rsidR="002D57C4" w:rsidRPr="00EE7ECD" w:rsidRDefault="002D57C4" w:rsidP="002D57C4">
      <w:pPr>
        <w:pStyle w:val="Heading3"/>
        <w:numPr>
          <w:ilvl w:val="2"/>
          <w:numId w:val="3"/>
        </w:numPr>
      </w:pPr>
      <w:bookmarkStart w:id="266" w:name="DEFN_ELEMENT_CONSTRAINTS_CLAUSE"/>
      <w:r>
        <w:t>Constraint</w:t>
      </w:r>
      <w:bookmarkEnd w:id="265"/>
      <w:r>
        <w:t xml:space="preserve"> clause</w:t>
      </w:r>
    </w:p>
    <w:bookmarkEnd w:id="266"/>
    <w:p w14:paraId="021E1C87" w14:textId="77777777" w:rsidR="002D57C4" w:rsidRDefault="002D57C4" w:rsidP="002D57C4">
      <w:r>
        <w:t>A constraint clause defines an operation along with one or more compatible values that can be used to define a constraint on a property or parameter’s allowed values when it is defined in a TOSCA Service Template or one of its entities.</w:t>
      </w:r>
    </w:p>
    <w:p w14:paraId="5839205D" w14:textId="77777777" w:rsidR="002D57C4" w:rsidRPr="00DE243F" w:rsidRDefault="002D57C4" w:rsidP="002D57C4">
      <w:pPr>
        <w:pStyle w:val="Heading4"/>
        <w:numPr>
          <w:ilvl w:val="3"/>
          <w:numId w:val="3"/>
        </w:numPr>
      </w:pPr>
      <w:bookmarkStart w:id="267" w:name="_Toc379455018"/>
      <w:bookmarkStart w:id="268" w:name="_Ref381873581"/>
      <w:bookmarkStart w:id="269" w:name="DEFN_ELEMENT_CONSTRAINTS_OPERATORS"/>
      <w:r>
        <w:t>Operator</w:t>
      </w:r>
      <w:bookmarkEnd w:id="267"/>
      <w:r>
        <w:t xml:space="preserve"> </w:t>
      </w:r>
      <w:r w:rsidRPr="00DE243F">
        <w:t>keynames</w:t>
      </w:r>
      <w:bookmarkEnd w:id="268"/>
    </w:p>
    <w:bookmarkEnd w:id="269"/>
    <w:p w14:paraId="229B67E8" w14:textId="77777777" w:rsidR="002D57C4" w:rsidRPr="0053600D" w:rsidRDefault="002D57C4" w:rsidP="002D57C4">
      <w:pPr>
        <w:pStyle w:val="NormalaroundTable"/>
      </w:pPr>
      <w:r>
        <w:t>The following is the list of recognized operators (keynames) when defining constraint clauses: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10"/>
        <w:gridCol w:w="1139"/>
        <w:gridCol w:w="1462"/>
        <w:gridCol w:w="6055"/>
      </w:tblGrid>
      <w:tr w:rsidR="002D57C4" w:rsidRPr="004279F4" w14:paraId="654081A3" w14:textId="77777777" w:rsidTr="00502E57">
        <w:trPr>
          <w:cantSplit/>
          <w:tblHeader/>
        </w:trPr>
        <w:tc>
          <w:tcPr>
            <w:tcW w:w="743" w:type="pct"/>
            <w:shd w:val="clear" w:color="auto" w:fill="D9D9D9"/>
          </w:tcPr>
          <w:p w14:paraId="3EEDEAC6" w14:textId="77777777" w:rsidR="002D57C4" w:rsidRPr="00422683" w:rsidRDefault="002D57C4" w:rsidP="00502E57">
            <w:pPr>
              <w:pStyle w:val="TableText-Heading"/>
            </w:pPr>
            <w:r w:rsidRPr="00422683">
              <w:t>Operator</w:t>
            </w:r>
          </w:p>
        </w:tc>
        <w:tc>
          <w:tcPr>
            <w:tcW w:w="560" w:type="pct"/>
            <w:shd w:val="clear" w:color="auto" w:fill="D9D9D9"/>
          </w:tcPr>
          <w:p w14:paraId="4854904F" w14:textId="77777777" w:rsidR="002D57C4" w:rsidRPr="00422683" w:rsidRDefault="002D57C4" w:rsidP="00502E57">
            <w:pPr>
              <w:pStyle w:val="TableText-Heading"/>
            </w:pPr>
            <w:r w:rsidRPr="00422683">
              <w:t>Type</w:t>
            </w:r>
          </w:p>
        </w:tc>
        <w:tc>
          <w:tcPr>
            <w:tcW w:w="719" w:type="pct"/>
            <w:shd w:val="clear" w:color="auto" w:fill="D9D9D9"/>
          </w:tcPr>
          <w:p w14:paraId="6F31137E" w14:textId="77777777" w:rsidR="002D57C4" w:rsidRPr="00422683" w:rsidRDefault="002D57C4" w:rsidP="00502E57">
            <w:pPr>
              <w:pStyle w:val="TableText-Heading"/>
            </w:pPr>
            <w:r w:rsidRPr="00422683">
              <w:t>Value Type</w:t>
            </w:r>
          </w:p>
        </w:tc>
        <w:tc>
          <w:tcPr>
            <w:tcW w:w="2978" w:type="pct"/>
            <w:shd w:val="clear" w:color="auto" w:fill="D9D9D9"/>
          </w:tcPr>
          <w:p w14:paraId="48C5BF16" w14:textId="77777777" w:rsidR="002D57C4" w:rsidRPr="00422683" w:rsidRDefault="002D57C4" w:rsidP="00502E57">
            <w:pPr>
              <w:pStyle w:val="TableText-Heading"/>
            </w:pPr>
            <w:r w:rsidRPr="00422683">
              <w:t>Description</w:t>
            </w:r>
          </w:p>
        </w:tc>
      </w:tr>
      <w:tr w:rsidR="002D57C4" w:rsidRPr="004279F4" w14:paraId="5C4A6111" w14:textId="77777777" w:rsidTr="00502E57">
        <w:trPr>
          <w:cantSplit/>
        </w:trPr>
        <w:tc>
          <w:tcPr>
            <w:tcW w:w="743" w:type="pct"/>
            <w:shd w:val="clear" w:color="auto" w:fill="FFFFFF"/>
          </w:tcPr>
          <w:p w14:paraId="76BA3177" w14:textId="77777777" w:rsidR="002D57C4" w:rsidRDefault="002D57C4" w:rsidP="00502E57">
            <w:pPr>
              <w:pStyle w:val="TableText"/>
              <w:rPr>
                <w:noProof/>
              </w:rPr>
            </w:pPr>
            <w:r>
              <w:rPr>
                <w:noProof/>
              </w:rPr>
              <w:t>equal</w:t>
            </w:r>
          </w:p>
        </w:tc>
        <w:tc>
          <w:tcPr>
            <w:tcW w:w="560" w:type="pct"/>
            <w:shd w:val="clear" w:color="auto" w:fill="FFFFFF"/>
          </w:tcPr>
          <w:p w14:paraId="6008879B" w14:textId="77777777" w:rsidR="002D57C4" w:rsidRDefault="002D57C4" w:rsidP="00502E57">
            <w:pPr>
              <w:pStyle w:val="TableText"/>
            </w:pPr>
            <w:r>
              <w:t>scalar</w:t>
            </w:r>
          </w:p>
        </w:tc>
        <w:tc>
          <w:tcPr>
            <w:tcW w:w="719" w:type="pct"/>
            <w:shd w:val="clear" w:color="auto" w:fill="FFFFFF"/>
          </w:tcPr>
          <w:p w14:paraId="42473C5F" w14:textId="77777777" w:rsidR="002D57C4" w:rsidRDefault="002D57C4" w:rsidP="00502E57">
            <w:pPr>
              <w:pStyle w:val="TableText"/>
            </w:pPr>
            <w:r>
              <w:t>any</w:t>
            </w:r>
          </w:p>
        </w:tc>
        <w:tc>
          <w:tcPr>
            <w:tcW w:w="2978" w:type="pct"/>
            <w:shd w:val="clear" w:color="auto" w:fill="FFFFFF"/>
          </w:tcPr>
          <w:p w14:paraId="41E3D40A" w14:textId="77777777" w:rsidR="002D57C4" w:rsidRDefault="002D57C4" w:rsidP="00502E57">
            <w:pPr>
              <w:pStyle w:val="TableText"/>
            </w:pPr>
            <w:r>
              <w:t>Constrains a property or parameter to a value equal to (‘=’) the value declared.</w:t>
            </w:r>
          </w:p>
        </w:tc>
      </w:tr>
      <w:tr w:rsidR="002D57C4" w:rsidRPr="004279F4" w14:paraId="3F43E589" w14:textId="77777777" w:rsidTr="00502E57">
        <w:trPr>
          <w:cantSplit/>
        </w:trPr>
        <w:tc>
          <w:tcPr>
            <w:tcW w:w="743" w:type="pct"/>
            <w:shd w:val="clear" w:color="auto" w:fill="FFFFFF"/>
          </w:tcPr>
          <w:p w14:paraId="2C7AB66C" w14:textId="77777777" w:rsidR="002D57C4" w:rsidRDefault="002D57C4" w:rsidP="00502E57">
            <w:pPr>
              <w:pStyle w:val="TableText"/>
              <w:rPr>
                <w:noProof/>
              </w:rPr>
            </w:pPr>
            <w:r>
              <w:rPr>
                <w:noProof/>
              </w:rPr>
              <w:t>greater_than</w:t>
            </w:r>
          </w:p>
        </w:tc>
        <w:tc>
          <w:tcPr>
            <w:tcW w:w="560" w:type="pct"/>
            <w:shd w:val="clear" w:color="auto" w:fill="FFFFFF"/>
          </w:tcPr>
          <w:p w14:paraId="7AB520A0" w14:textId="77777777" w:rsidR="002D57C4" w:rsidRDefault="002D57C4" w:rsidP="00502E57">
            <w:pPr>
              <w:pStyle w:val="TableText"/>
            </w:pPr>
            <w:r>
              <w:t>scalar</w:t>
            </w:r>
          </w:p>
        </w:tc>
        <w:tc>
          <w:tcPr>
            <w:tcW w:w="719" w:type="pct"/>
            <w:shd w:val="clear" w:color="auto" w:fill="FFFFFF"/>
          </w:tcPr>
          <w:p w14:paraId="11B1A0B3" w14:textId="77777777" w:rsidR="002D57C4" w:rsidRDefault="002D57C4" w:rsidP="00502E57">
            <w:pPr>
              <w:pStyle w:val="TableText"/>
            </w:pPr>
            <w:r>
              <w:t>comparable</w:t>
            </w:r>
          </w:p>
        </w:tc>
        <w:tc>
          <w:tcPr>
            <w:tcW w:w="2978" w:type="pct"/>
            <w:shd w:val="clear" w:color="auto" w:fill="FFFFFF"/>
          </w:tcPr>
          <w:p w14:paraId="666EAF31" w14:textId="77777777" w:rsidR="002D57C4" w:rsidRDefault="002D57C4" w:rsidP="00502E57">
            <w:pPr>
              <w:pStyle w:val="TableText"/>
            </w:pPr>
            <w:r>
              <w:t>Constrains a property or parameter to a value greater than (‘&gt;’) the value declared.</w:t>
            </w:r>
          </w:p>
        </w:tc>
      </w:tr>
      <w:tr w:rsidR="002D57C4" w:rsidRPr="004279F4" w14:paraId="26562CE9" w14:textId="77777777" w:rsidTr="00502E57">
        <w:trPr>
          <w:cantSplit/>
        </w:trPr>
        <w:tc>
          <w:tcPr>
            <w:tcW w:w="743" w:type="pct"/>
            <w:shd w:val="clear" w:color="auto" w:fill="FFFFFF"/>
          </w:tcPr>
          <w:p w14:paraId="2AC9807A" w14:textId="77777777" w:rsidR="002D57C4" w:rsidRDefault="002D57C4" w:rsidP="00502E57">
            <w:pPr>
              <w:pStyle w:val="TableText"/>
              <w:rPr>
                <w:noProof/>
              </w:rPr>
            </w:pPr>
            <w:r>
              <w:rPr>
                <w:noProof/>
              </w:rPr>
              <w:t>greater_or_equal</w:t>
            </w:r>
          </w:p>
        </w:tc>
        <w:tc>
          <w:tcPr>
            <w:tcW w:w="560" w:type="pct"/>
            <w:shd w:val="clear" w:color="auto" w:fill="FFFFFF"/>
          </w:tcPr>
          <w:p w14:paraId="0F529BA5" w14:textId="77777777" w:rsidR="002D57C4" w:rsidRDefault="002D57C4" w:rsidP="00502E57">
            <w:pPr>
              <w:pStyle w:val="TableText"/>
            </w:pPr>
            <w:r>
              <w:t>scalar</w:t>
            </w:r>
          </w:p>
        </w:tc>
        <w:tc>
          <w:tcPr>
            <w:tcW w:w="719" w:type="pct"/>
            <w:shd w:val="clear" w:color="auto" w:fill="FFFFFF"/>
          </w:tcPr>
          <w:p w14:paraId="6F29BBD1" w14:textId="77777777" w:rsidR="002D57C4" w:rsidRDefault="002D57C4" w:rsidP="00502E57">
            <w:pPr>
              <w:pStyle w:val="TableText"/>
            </w:pPr>
            <w:r>
              <w:t>comparable</w:t>
            </w:r>
          </w:p>
        </w:tc>
        <w:tc>
          <w:tcPr>
            <w:tcW w:w="2978" w:type="pct"/>
            <w:shd w:val="clear" w:color="auto" w:fill="FFFFFF"/>
          </w:tcPr>
          <w:p w14:paraId="2F172794" w14:textId="77777777" w:rsidR="002D57C4" w:rsidRDefault="002D57C4" w:rsidP="00502E57">
            <w:pPr>
              <w:pStyle w:val="TableText"/>
            </w:pPr>
            <w:r>
              <w:t>Constrains a property or parameter to a value greater than or equal to (‘&gt;=’) the value declared.</w:t>
            </w:r>
          </w:p>
        </w:tc>
      </w:tr>
      <w:tr w:rsidR="002D57C4" w:rsidRPr="004279F4" w14:paraId="6A50C5AF" w14:textId="77777777" w:rsidTr="00502E57">
        <w:trPr>
          <w:cantSplit/>
        </w:trPr>
        <w:tc>
          <w:tcPr>
            <w:tcW w:w="743" w:type="pct"/>
            <w:shd w:val="clear" w:color="auto" w:fill="FFFFFF"/>
          </w:tcPr>
          <w:p w14:paraId="5305BFCF" w14:textId="77777777" w:rsidR="002D57C4" w:rsidRDefault="002D57C4" w:rsidP="00502E57">
            <w:pPr>
              <w:pStyle w:val="TableText"/>
              <w:rPr>
                <w:noProof/>
              </w:rPr>
            </w:pPr>
            <w:r>
              <w:rPr>
                <w:noProof/>
              </w:rPr>
              <w:t>less_than</w:t>
            </w:r>
          </w:p>
        </w:tc>
        <w:tc>
          <w:tcPr>
            <w:tcW w:w="560" w:type="pct"/>
            <w:shd w:val="clear" w:color="auto" w:fill="FFFFFF"/>
          </w:tcPr>
          <w:p w14:paraId="1E9C47E3" w14:textId="77777777" w:rsidR="002D57C4" w:rsidRDefault="002D57C4" w:rsidP="00502E57">
            <w:pPr>
              <w:pStyle w:val="TableText"/>
            </w:pPr>
            <w:r>
              <w:t>scalar</w:t>
            </w:r>
          </w:p>
        </w:tc>
        <w:tc>
          <w:tcPr>
            <w:tcW w:w="719" w:type="pct"/>
            <w:shd w:val="clear" w:color="auto" w:fill="FFFFFF"/>
          </w:tcPr>
          <w:p w14:paraId="6C7E8137" w14:textId="77777777" w:rsidR="002D57C4" w:rsidRDefault="002D57C4" w:rsidP="00502E57">
            <w:pPr>
              <w:pStyle w:val="TableText"/>
            </w:pPr>
            <w:r>
              <w:t>comparable</w:t>
            </w:r>
          </w:p>
        </w:tc>
        <w:tc>
          <w:tcPr>
            <w:tcW w:w="2978" w:type="pct"/>
            <w:shd w:val="clear" w:color="auto" w:fill="FFFFFF"/>
          </w:tcPr>
          <w:p w14:paraId="4C300C32" w14:textId="77777777" w:rsidR="002D57C4" w:rsidRDefault="002D57C4" w:rsidP="00502E57">
            <w:pPr>
              <w:pStyle w:val="TableText"/>
            </w:pPr>
            <w:r>
              <w:t>Constrains a property or parameter to a value less than (‘&lt;’) the value declared.</w:t>
            </w:r>
          </w:p>
        </w:tc>
      </w:tr>
      <w:tr w:rsidR="002D57C4" w:rsidRPr="004279F4" w14:paraId="663703D9" w14:textId="77777777" w:rsidTr="00502E57">
        <w:trPr>
          <w:cantSplit/>
        </w:trPr>
        <w:tc>
          <w:tcPr>
            <w:tcW w:w="743" w:type="pct"/>
            <w:shd w:val="clear" w:color="auto" w:fill="FFFFFF"/>
          </w:tcPr>
          <w:p w14:paraId="37BCBD84" w14:textId="77777777" w:rsidR="002D57C4" w:rsidRDefault="002D57C4" w:rsidP="00502E57">
            <w:pPr>
              <w:pStyle w:val="TableText"/>
              <w:rPr>
                <w:noProof/>
              </w:rPr>
            </w:pPr>
            <w:r>
              <w:rPr>
                <w:noProof/>
              </w:rPr>
              <w:t>less_or_equal</w:t>
            </w:r>
          </w:p>
        </w:tc>
        <w:tc>
          <w:tcPr>
            <w:tcW w:w="560" w:type="pct"/>
            <w:shd w:val="clear" w:color="auto" w:fill="FFFFFF"/>
          </w:tcPr>
          <w:p w14:paraId="5EBF3CDB" w14:textId="77777777" w:rsidR="002D57C4" w:rsidRDefault="002D57C4" w:rsidP="00502E57">
            <w:pPr>
              <w:pStyle w:val="TableText"/>
            </w:pPr>
            <w:r>
              <w:t>scalar</w:t>
            </w:r>
          </w:p>
        </w:tc>
        <w:tc>
          <w:tcPr>
            <w:tcW w:w="719" w:type="pct"/>
            <w:shd w:val="clear" w:color="auto" w:fill="FFFFFF"/>
          </w:tcPr>
          <w:p w14:paraId="698E7778" w14:textId="77777777" w:rsidR="002D57C4" w:rsidRDefault="002D57C4" w:rsidP="00502E57">
            <w:pPr>
              <w:pStyle w:val="TableText"/>
            </w:pPr>
            <w:r>
              <w:t>comparable</w:t>
            </w:r>
          </w:p>
        </w:tc>
        <w:tc>
          <w:tcPr>
            <w:tcW w:w="2978" w:type="pct"/>
            <w:shd w:val="clear" w:color="auto" w:fill="FFFFFF"/>
          </w:tcPr>
          <w:p w14:paraId="198A359A" w14:textId="77777777" w:rsidR="002D57C4" w:rsidRDefault="002D57C4" w:rsidP="00502E57">
            <w:pPr>
              <w:pStyle w:val="TableText"/>
            </w:pPr>
            <w:r>
              <w:t>Constrains a property or parameter to a value less than or equal to (‘&lt;=’) the value declared.</w:t>
            </w:r>
          </w:p>
        </w:tc>
      </w:tr>
      <w:tr w:rsidR="002D57C4" w:rsidRPr="004279F4" w14:paraId="5750FDF4" w14:textId="77777777" w:rsidTr="00502E57">
        <w:trPr>
          <w:cantSplit/>
        </w:trPr>
        <w:tc>
          <w:tcPr>
            <w:tcW w:w="743" w:type="pct"/>
            <w:shd w:val="clear" w:color="auto" w:fill="FFFFFF"/>
          </w:tcPr>
          <w:p w14:paraId="679B90CB" w14:textId="77777777" w:rsidR="002D57C4" w:rsidRDefault="002D57C4" w:rsidP="00502E57">
            <w:pPr>
              <w:pStyle w:val="TableText"/>
              <w:rPr>
                <w:noProof/>
              </w:rPr>
            </w:pPr>
            <w:r>
              <w:rPr>
                <w:noProof/>
              </w:rPr>
              <w:t>in_range</w:t>
            </w:r>
          </w:p>
        </w:tc>
        <w:tc>
          <w:tcPr>
            <w:tcW w:w="560" w:type="pct"/>
            <w:shd w:val="clear" w:color="auto" w:fill="FFFFFF"/>
          </w:tcPr>
          <w:p w14:paraId="560EAA57" w14:textId="77777777" w:rsidR="002D57C4" w:rsidRDefault="002D57C4" w:rsidP="00502E57">
            <w:pPr>
              <w:pStyle w:val="TableText"/>
            </w:pPr>
            <w:r>
              <w:t>dual scalar</w:t>
            </w:r>
          </w:p>
        </w:tc>
        <w:tc>
          <w:tcPr>
            <w:tcW w:w="719" w:type="pct"/>
            <w:shd w:val="clear" w:color="auto" w:fill="FFFFFF"/>
          </w:tcPr>
          <w:p w14:paraId="0BA9A958" w14:textId="77777777" w:rsidR="002D57C4" w:rsidRDefault="002D57C4" w:rsidP="00502E57">
            <w:pPr>
              <w:pStyle w:val="TableText"/>
            </w:pPr>
            <w:r>
              <w:t xml:space="preserve">comparable, </w:t>
            </w:r>
            <w:hyperlink w:anchor="TYPE_TOSCA_RANGE" w:history="1">
              <w:r w:rsidRPr="003F0091">
                <w:rPr>
                  <w:rStyle w:val="Hyperlink"/>
                </w:rPr>
                <w:t>range</w:t>
              </w:r>
            </w:hyperlink>
          </w:p>
        </w:tc>
        <w:tc>
          <w:tcPr>
            <w:tcW w:w="2978" w:type="pct"/>
            <w:shd w:val="clear" w:color="auto" w:fill="FFFFFF"/>
          </w:tcPr>
          <w:p w14:paraId="06D2515D" w14:textId="77777777" w:rsidR="002D57C4" w:rsidRDefault="002D57C4" w:rsidP="00502E57">
            <w:pPr>
              <w:pStyle w:val="TableText"/>
            </w:pPr>
            <w:r>
              <w:t>Constrains a property or parameter to a value in range of (inclusive) the two values declared.</w:t>
            </w:r>
          </w:p>
          <w:p w14:paraId="4D881FB2" w14:textId="77777777" w:rsidR="002D57C4" w:rsidRDefault="002D57C4" w:rsidP="00502E57">
            <w:pPr>
              <w:pStyle w:val="TableText"/>
            </w:pPr>
          </w:p>
          <w:p w14:paraId="7A34D15E" w14:textId="77777777" w:rsidR="002D57C4" w:rsidRDefault="002D57C4" w:rsidP="00502E57">
            <w:pPr>
              <w:pStyle w:val="TableText"/>
            </w:pPr>
            <w:r>
              <w:t xml:space="preserve">Note: subclasses or templates of types that declare a property with the </w:t>
            </w:r>
            <w:r w:rsidRPr="00CC1BCD">
              <w:rPr>
                <w:rStyle w:val="CodeSnippetHighlight"/>
              </w:rPr>
              <w:t>in_range</w:t>
            </w:r>
            <w:r>
              <w:t xml:space="preserve"> constraint MAY only further restrict the range specified by the parent type.</w:t>
            </w:r>
          </w:p>
        </w:tc>
      </w:tr>
      <w:tr w:rsidR="002D57C4" w:rsidRPr="004279F4" w14:paraId="7CDF0D4C" w14:textId="77777777" w:rsidTr="00502E57">
        <w:trPr>
          <w:cantSplit/>
        </w:trPr>
        <w:tc>
          <w:tcPr>
            <w:tcW w:w="743" w:type="pct"/>
            <w:shd w:val="clear" w:color="auto" w:fill="FFFFFF"/>
          </w:tcPr>
          <w:p w14:paraId="592B6EC1" w14:textId="77777777" w:rsidR="002D57C4" w:rsidRDefault="002D57C4" w:rsidP="00502E57">
            <w:pPr>
              <w:pStyle w:val="TableText"/>
              <w:rPr>
                <w:noProof/>
              </w:rPr>
            </w:pPr>
            <w:r>
              <w:rPr>
                <w:noProof/>
              </w:rPr>
              <w:t>valid_values</w:t>
            </w:r>
          </w:p>
        </w:tc>
        <w:tc>
          <w:tcPr>
            <w:tcW w:w="560" w:type="pct"/>
            <w:shd w:val="clear" w:color="auto" w:fill="FFFFFF"/>
          </w:tcPr>
          <w:p w14:paraId="7244B847" w14:textId="77777777" w:rsidR="002D57C4" w:rsidRDefault="002D57C4" w:rsidP="00502E57">
            <w:pPr>
              <w:pStyle w:val="TableText"/>
            </w:pPr>
            <w:r>
              <w:t>list</w:t>
            </w:r>
          </w:p>
        </w:tc>
        <w:tc>
          <w:tcPr>
            <w:tcW w:w="719" w:type="pct"/>
            <w:shd w:val="clear" w:color="auto" w:fill="FFFFFF"/>
          </w:tcPr>
          <w:p w14:paraId="515E77A6" w14:textId="77777777" w:rsidR="002D57C4" w:rsidRDefault="002D57C4" w:rsidP="00502E57">
            <w:pPr>
              <w:pStyle w:val="TableText"/>
            </w:pPr>
            <w:r>
              <w:t>any</w:t>
            </w:r>
          </w:p>
        </w:tc>
        <w:tc>
          <w:tcPr>
            <w:tcW w:w="2978" w:type="pct"/>
            <w:shd w:val="clear" w:color="auto" w:fill="FFFFFF"/>
          </w:tcPr>
          <w:p w14:paraId="3020FEE3" w14:textId="77777777" w:rsidR="002D57C4" w:rsidRDefault="002D57C4" w:rsidP="00502E57">
            <w:pPr>
              <w:pStyle w:val="TableText"/>
            </w:pPr>
            <w:r>
              <w:t>Constrains a property or parameter to a value that is in the list of declared values.</w:t>
            </w:r>
          </w:p>
        </w:tc>
      </w:tr>
      <w:tr w:rsidR="002D57C4" w:rsidRPr="004279F4" w14:paraId="024DACE3" w14:textId="77777777" w:rsidTr="00502E57">
        <w:trPr>
          <w:cantSplit/>
        </w:trPr>
        <w:tc>
          <w:tcPr>
            <w:tcW w:w="743" w:type="pct"/>
            <w:shd w:val="clear" w:color="auto" w:fill="FFFFFF"/>
          </w:tcPr>
          <w:p w14:paraId="140E1DB7" w14:textId="77777777" w:rsidR="002D57C4" w:rsidRDefault="002D57C4" w:rsidP="00502E57">
            <w:pPr>
              <w:pStyle w:val="TableText"/>
              <w:rPr>
                <w:noProof/>
              </w:rPr>
            </w:pPr>
            <w:r>
              <w:rPr>
                <w:noProof/>
              </w:rPr>
              <w:t>length</w:t>
            </w:r>
          </w:p>
        </w:tc>
        <w:tc>
          <w:tcPr>
            <w:tcW w:w="560" w:type="pct"/>
            <w:shd w:val="clear" w:color="auto" w:fill="FFFFFF"/>
          </w:tcPr>
          <w:p w14:paraId="7C96A7C1" w14:textId="77777777" w:rsidR="002D57C4" w:rsidRDefault="002D57C4" w:rsidP="00502E57">
            <w:pPr>
              <w:pStyle w:val="TableText"/>
            </w:pPr>
            <w:r>
              <w:t>scalar</w:t>
            </w:r>
          </w:p>
        </w:tc>
        <w:tc>
          <w:tcPr>
            <w:tcW w:w="719" w:type="pct"/>
            <w:shd w:val="clear" w:color="auto" w:fill="FFFFFF"/>
          </w:tcPr>
          <w:p w14:paraId="3AAE92BF" w14:textId="77777777" w:rsidR="002D57C4" w:rsidRDefault="008C123E" w:rsidP="00502E57">
            <w:pPr>
              <w:pStyle w:val="TableText"/>
            </w:pPr>
            <w:hyperlink w:anchor="TYPE_YAML_STRING" w:history="1">
              <w:r w:rsidR="002D57C4" w:rsidRPr="007C5A4B">
                <w:rPr>
                  <w:rStyle w:val="Hyperlink"/>
                </w:rPr>
                <w:t>string</w:t>
              </w:r>
            </w:hyperlink>
            <w:r w:rsidR="002D57C4">
              <w:rPr>
                <w:rStyle w:val="Hyperlink"/>
              </w:rPr>
              <w:t xml:space="preserve">, </w:t>
            </w:r>
            <w:hyperlink w:anchor="TYPE_TOSCA_LIST" w:history="1">
              <w:r w:rsidR="002D57C4" w:rsidRPr="005B7DD5">
                <w:rPr>
                  <w:rStyle w:val="Hyperlink"/>
                </w:rPr>
                <w:t>list</w:t>
              </w:r>
            </w:hyperlink>
            <w:r w:rsidR="002D57C4">
              <w:rPr>
                <w:rStyle w:val="Hyperlink"/>
              </w:rPr>
              <w:t xml:space="preserve">, </w:t>
            </w:r>
            <w:hyperlink w:anchor="TYPE_TOSCA_MAP" w:history="1">
              <w:r w:rsidR="002D57C4" w:rsidRPr="005B7DD5">
                <w:rPr>
                  <w:rStyle w:val="Hyperlink"/>
                </w:rPr>
                <w:t>map</w:t>
              </w:r>
            </w:hyperlink>
          </w:p>
        </w:tc>
        <w:tc>
          <w:tcPr>
            <w:tcW w:w="2978" w:type="pct"/>
            <w:shd w:val="clear" w:color="auto" w:fill="FFFFFF"/>
          </w:tcPr>
          <w:p w14:paraId="56407823" w14:textId="77777777" w:rsidR="002D57C4" w:rsidRDefault="002D57C4" w:rsidP="00502E57">
            <w:pPr>
              <w:pStyle w:val="TableText"/>
            </w:pPr>
            <w:r>
              <w:t>Constrains the property or parameter to a value of a given length.</w:t>
            </w:r>
          </w:p>
        </w:tc>
      </w:tr>
      <w:tr w:rsidR="002D57C4" w:rsidRPr="004279F4" w14:paraId="6C99485F" w14:textId="77777777" w:rsidTr="00502E57">
        <w:trPr>
          <w:cantSplit/>
        </w:trPr>
        <w:tc>
          <w:tcPr>
            <w:tcW w:w="743" w:type="pct"/>
            <w:shd w:val="clear" w:color="auto" w:fill="FFFFFF"/>
          </w:tcPr>
          <w:p w14:paraId="78EE2F97" w14:textId="77777777" w:rsidR="002D57C4" w:rsidRDefault="002D57C4" w:rsidP="00502E57">
            <w:pPr>
              <w:pStyle w:val="TableText"/>
              <w:rPr>
                <w:noProof/>
              </w:rPr>
            </w:pPr>
            <w:r>
              <w:rPr>
                <w:noProof/>
              </w:rPr>
              <w:t>min_length</w:t>
            </w:r>
          </w:p>
        </w:tc>
        <w:tc>
          <w:tcPr>
            <w:tcW w:w="560" w:type="pct"/>
            <w:shd w:val="clear" w:color="auto" w:fill="FFFFFF"/>
          </w:tcPr>
          <w:p w14:paraId="64A4BDB9" w14:textId="77777777" w:rsidR="002D57C4" w:rsidRDefault="002D57C4" w:rsidP="00502E57">
            <w:pPr>
              <w:pStyle w:val="TableText"/>
            </w:pPr>
            <w:r>
              <w:t>scalar</w:t>
            </w:r>
          </w:p>
        </w:tc>
        <w:tc>
          <w:tcPr>
            <w:tcW w:w="719" w:type="pct"/>
            <w:shd w:val="clear" w:color="auto" w:fill="FFFFFF"/>
          </w:tcPr>
          <w:p w14:paraId="1F0F5B85" w14:textId="77777777" w:rsidR="002D57C4" w:rsidRDefault="008C123E" w:rsidP="00502E57">
            <w:pPr>
              <w:pStyle w:val="TableText"/>
            </w:pPr>
            <w:hyperlink w:anchor="TYPE_YAML_STRING" w:history="1">
              <w:r w:rsidR="002D57C4" w:rsidRPr="007C5A4B">
                <w:rPr>
                  <w:rStyle w:val="Hyperlink"/>
                </w:rPr>
                <w:t>string</w:t>
              </w:r>
            </w:hyperlink>
            <w:r w:rsidR="002D57C4">
              <w:rPr>
                <w:rStyle w:val="Hyperlink"/>
              </w:rPr>
              <w:t xml:space="preserve">, </w:t>
            </w:r>
            <w:hyperlink w:anchor="TYPE_TOSCA_LIST" w:history="1">
              <w:r w:rsidR="002D57C4" w:rsidRPr="005B7DD5">
                <w:rPr>
                  <w:rStyle w:val="Hyperlink"/>
                </w:rPr>
                <w:t>list</w:t>
              </w:r>
            </w:hyperlink>
            <w:r w:rsidR="002D57C4">
              <w:rPr>
                <w:rStyle w:val="Hyperlink"/>
              </w:rPr>
              <w:t xml:space="preserve">, </w:t>
            </w:r>
            <w:hyperlink w:anchor="TYPE_TOSCA_MAP" w:history="1">
              <w:r w:rsidR="002D57C4" w:rsidRPr="005B7DD5">
                <w:rPr>
                  <w:rStyle w:val="Hyperlink"/>
                </w:rPr>
                <w:t>map</w:t>
              </w:r>
            </w:hyperlink>
          </w:p>
        </w:tc>
        <w:tc>
          <w:tcPr>
            <w:tcW w:w="2978" w:type="pct"/>
            <w:shd w:val="clear" w:color="auto" w:fill="FFFFFF"/>
          </w:tcPr>
          <w:p w14:paraId="2B36B3B7" w14:textId="77777777" w:rsidR="002D57C4" w:rsidRDefault="002D57C4" w:rsidP="00502E57">
            <w:pPr>
              <w:pStyle w:val="TableText"/>
            </w:pPr>
            <w:r>
              <w:t>Constrains the property or parameter to a value to a minimum length.</w:t>
            </w:r>
          </w:p>
        </w:tc>
      </w:tr>
      <w:tr w:rsidR="002D57C4" w:rsidRPr="004279F4" w14:paraId="316F822B" w14:textId="77777777" w:rsidTr="00502E57">
        <w:trPr>
          <w:cantSplit/>
        </w:trPr>
        <w:tc>
          <w:tcPr>
            <w:tcW w:w="743" w:type="pct"/>
            <w:shd w:val="clear" w:color="auto" w:fill="FFFFFF"/>
          </w:tcPr>
          <w:p w14:paraId="4F7A5CFF" w14:textId="77777777" w:rsidR="002D57C4" w:rsidRDefault="002D57C4" w:rsidP="00502E57">
            <w:pPr>
              <w:pStyle w:val="TableText"/>
              <w:rPr>
                <w:noProof/>
              </w:rPr>
            </w:pPr>
            <w:r>
              <w:rPr>
                <w:noProof/>
              </w:rPr>
              <w:t>max_length</w:t>
            </w:r>
          </w:p>
        </w:tc>
        <w:tc>
          <w:tcPr>
            <w:tcW w:w="560" w:type="pct"/>
            <w:shd w:val="clear" w:color="auto" w:fill="FFFFFF"/>
          </w:tcPr>
          <w:p w14:paraId="244E7F7A" w14:textId="77777777" w:rsidR="002D57C4" w:rsidRDefault="002D57C4" w:rsidP="00502E57">
            <w:pPr>
              <w:pStyle w:val="TableText"/>
            </w:pPr>
            <w:r>
              <w:t>scalar</w:t>
            </w:r>
          </w:p>
        </w:tc>
        <w:tc>
          <w:tcPr>
            <w:tcW w:w="719" w:type="pct"/>
            <w:shd w:val="clear" w:color="auto" w:fill="FFFFFF"/>
          </w:tcPr>
          <w:p w14:paraId="727D20D1" w14:textId="77777777" w:rsidR="002D57C4" w:rsidRDefault="008C123E" w:rsidP="00502E57">
            <w:pPr>
              <w:pStyle w:val="TableText"/>
            </w:pPr>
            <w:hyperlink w:anchor="TYPE_YAML_STRING" w:history="1">
              <w:r w:rsidR="002D57C4" w:rsidRPr="007C5A4B">
                <w:rPr>
                  <w:rStyle w:val="Hyperlink"/>
                </w:rPr>
                <w:t>string</w:t>
              </w:r>
            </w:hyperlink>
            <w:r w:rsidR="002D57C4">
              <w:rPr>
                <w:rStyle w:val="Hyperlink"/>
              </w:rPr>
              <w:t xml:space="preserve">, </w:t>
            </w:r>
            <w:hyperlink w:anchor="TYPE_TOSCA_LIST" w:history="1">
              <w:r w:rsidR="002D57C4" w:rsidRPr="005B7DD5">
                <w:rPr>
                  <w:rStyle w:val="Hyperlink"/>
                </w:rPr>
                <w:t>list</w:t>
              </w:r>
            </w:hyperlink>
            <w:r w:rsidR="002D57C4">
              <w:rPr>
                <w:rStyle w:val="Hyperlink"/>
              </w:rPr>
              <w:t xml:space="preserve">, </w:t>
            </w:r>
            <w:hyperlink w:anchor="TYPE_TOSCA_MAP" w:history="1">
              <w:r w:rsidR="002D57C4" w:rsidRPr="005B7DD5">
                <w:rPr>
                  <w:rStyle w:val="Hyperlink"/>
                </w:rPr>
                <w:t>map</w:t>
              </w:r>
            </w:hyperlink>
          </w:p>
        </w:tc>
        <w:tc>
          <w:tcPr>
            <w:tcW w:w="2978" w:type="pct"/>
            <w:shd w:val="clear" w:color="auto" w:fill="FFFFFF"/>
          </w:tcPr>
          <w:p w14:paraId="4560E64A" w14:textId="77777777" w:rsidR="002D57C4" w:rsidRDefault="002D57C4" w:rsidP="00502E57">
            <w:pPr>
              <w:pStyle w:val="TableText"/>
            </w:pPr>
            <w:r>
              <w:t>Constrains the property or parameter to a value to a maximum length.</w:t>
            </w:r>
          </w:p>
        </w:tc>
      </w:tr>
      <w:tr w:rsidR="002D57C4" w:rsidRPr="004279F4" w14:paraId="53111333" w14:textId="77777777" w:rsidTr="00502E57">
        <w:trPr>
          <w:cantSplit/>
        </w:trPr>
        <w:tc>
          <w:tcPr>
            <w:tcW w:w="743" w:type="pct"/>
            <w:shd w:val="clear" w:color="auto" w:fill="FFFFFF"/>
          </w:tcPr>
          <w:p w14:paraId="1DE18AEF" w14:textId="77777777" w:rsidR="002D57C4" w:rsidRDefault="002D57C4" w:rsidP="00502E57">
            <w:pPr>
              <w:pStyle w:val="TableText"/>
              <w:rPr>
                <w:noProof/>
              </w:rPr>
            </w:pPr>
            <w:r>
              <w:rPr>
                <w:noProof/>
              </w:rPr>
              <w:t>pattern</w:t>
            </w:r>
          </w:p>
        </w:tc>
        <w:tc>
          <w:tcPr>
            <w:tcW w:w="560" w:type="pct"/>
            <w:shd w:val="clear" w:color="auto" w:fill="FFFFFF"/>
          </w:tcPr>
          <w:p w14:paraId="709BA818" w14:textId="77777777" w:rsidR="002D57C4" w:rsidRDefault="002D57C4" w:rsidP="00502E57">
            <w:pPr>
              <w:pStyle w:val="TableText"/>
            </w:pPr>
            <w:r>
              <w:t>regex</w:t>
            </w:r>
          </w:p>
        </w:tc>
        <w:tc>
          <w:tcPr>
            <w:tcW w:w="719" w:type="pct"/>
            <w:shd w:val="clear" w:color="auto" w:fill="FFFFFF"/>
          </w:tcPr>
          <w:p w14:paraId="1E8CA68B" w14:textId="77777777" w:rsidR="002D57C4" w:rsidRDefault="008C123E" w:rsidP="00502E57">
            <w:pPr>
              <w:pStyle w:val="TableText"/>
            </w:pPr>
            <w:hyperlink w:anchor="TYPE_YAML_STRING" w:history="1">
              <w:r w:rsidR="002D57C4" w:rsidRPr="007C5A4B">
                <w:rPr>
                  <w:rStyle w:val="Hyperlink"/>
                </w:rPr>
                <w:t>string</w:t>
              </w:r>
            </w:hyperlink>
          </w:p>
        </w:tc>
        <w:tc>
          <w:tcPr>
            <w:tcW w:w="2978" w:type="pct"/>
            <w:shd w:val="clear" w:color="auto" w:fill="FFFFFF"/>
          </w:tcPr>
          <w:p w14:paraId="14DDE5DC" w14:textId="77777777" w:rsidR="002D57C4" w:rsidRDefault="002D57C4" w:rsidP="00502E57">
            <w:pPr>
              <w:pStyle w:val="TableText"/>
            </w:pPr>
            <w:r>
              <w:t>Constrains the property or parameter to a value that is allowed by the provided regular expression.</w:t>
            </w:r>
          </w:p>
          <w:p w14:paraId="1FC7E7B7" w14:textId="77777777" w:rsidR="002D57C4" w:rsidRDefault="002D57C4" w:rsidP="00502E57">
            <w:pPr>
              <w:pStyle w:val="TableText"/>
            </w:pPr>
            <w:r>
              <w:br/>
            </w:r>
            <w:r w:rsidRPr="00E26B8A">
              <w:rPr>
                <w:b/>
              </w:rPr>
              <w:t>Note</w:t>
            </w:r>
            <w:r>
              <w:t>: Future drafts of this specification will detail the use of regular expressions and reference an appropriate standardized grammar.</w:t>
            </w:r>
          </w:p>
        </w:tc>
      </w:tr>
    </w:tbl>
    <w:p w14:paraId="511A5C73" w14:textId="77777777" w:rsidR="002D57C4" w:rsidRDefault="002D57C4" w:rsidP="002D57C4">
      <w:pPr>
        <w:pStyle w:val="Heading5"/>
        <w:numPr>
          <w:ilvl w:val="4"/>
          <w:numId w:val="3"/>
        </w:numPr>
      </w:pPr>
      <w:bookmarkStart w:id="270" w:name="_Toc379455019"/>
      <w:r>
        <w:lastRenderedPageBreak/>
        <w:t>Comparable value types</w:t>
      </w:r>
    </w:p>
    <w:p w14:paraId="7B598835" w14:textId="77777777" w:rsidR="002D57C4" w:rsidRDefault="002D57C4" w:rsidP="002D57C4">
      <w:pPr>
        <w:pStyle w:val="NormalaroundTable"/>
      </w:pPr>
      <w:r>
        <w:t>In the Value Type column above, an entry of “</w:t>
      </w:r>
      <w:r w:rsidRPr="00C92616">
        <w:t>comparable</w:t>
      </w:r>
      <w:r>
        <w:t>”</w:t>
      </w:r>
      <w:r w:rsidRPr="00C92616">
        <w:t xml:space="preserve"> </w:t>
      </w:r>
      <w:r>
        <w:t xml:space="preserve">includes </w:t>
      </w:r>
      <w:hyperlink w:anchor="TYPE_YAML_INTEGER" w:history="1">
        <w:r w:rsidRPr="007C5A4B">
          <w:rPr>
            <w:rStyle w:val="Hyperlink"/>
          </w:rPr>
          <w:t>integer</w:t>
        </w:r>
      </w:hyperlink>
      <w:r>
        <w:t xml:space="preserve">, </w:t>
      </w:r>
      <w:hyperlink w:anchor="TYPE_YAML_FLOAT" w:history="1">
        <w:r w:rsidRPr="007C5A4B">
          <w:rPr>
            <w:rStyle w:val="Hyperlink"/>
          </w:rPr>
          <w:t>float</w:t>
        </w:r>
      </w:hyperlink>
      <w:r w:rsidRPr="00C92616">
        <w:t xml:space="preserve">, </w:t>
      </w:r>
      <w:hyperlink w:anchor="TYPE_YAML_TIMESTAMP" w:history="1">
        <w:r w:rsidRPr="007C5A4B">
          <w:rPr>
            <w:rStyle w:val="Hyperlink"/>
          </w:rPr>
          <w:t>timestamp</w:t>
        </w:r>
      </w:hyperlink>
      <w:r>
        <w:t xml:space="preserve">, </w:t>
      </w:r>
      <w:hyperlink w:anchor="TYPE_YAML_STRING" w:history="1">
        <w:r w:rsidRPr="007C5A4B">
          <w:rPr>
            <w:rStyle w:val="Hyperlink"/>
          </w:rPr>
          <w:t>string</w:t>
        </w:r>
      </w:hyperlink>
      <w:r w:rsidRPr="00156BCD">
        <w:t>,</w:t>
      </w:r>
      <w:r w:rsidRPr="00C92616">
        <w:t xml:space="preserve"> </w:t>
      </w:r>
      <w:hyperlink w:anchor="TYPE_TOSCA_VERSION" w:history="1">
        <w:r w:rsidRPr="006D41D2">
          <w:rPr>
            <w:rStyle w:val="Hyperlink"/>
          </w:rPr>
          <w:t>version</w:t>
        </w:r>
      </w:hyperlink>
      <w:r w:rsidRPr="00156BCD">
        <w:t xml:space="preserve">, </w:t>
      </w:r>
      <w:r w:rsidRPr="007F0E7D">
        <w:t xml:space="preserve">and </w:t>
      </w:r>
      <w:hyperlink w:anchor="TYPE_TOSCA_SCALAR_UNIT" w:history="1">
        <w:r w:rsidRPr="007F0E7D">
          <w:rPr>
            <w:rStyle w:val="Hyperlink"/>
          </w:rPr>
          <w:t>scalar-unit</w:t>
        </w:r>
      </w:hyperlink>
      <w:r w:rsidRPr="00C92616">
        <w:t xml:space="preserve"> types while </w:t>
      </w:r>
      <w:r>
        <w:t>an entry of “</w:t>
      </w:r>
      <w:r w:rsidRPr="007F0E7D">
        <w:rPr>
          <w:i/>
        </w:rPr>
        <w:t>any</w:t>
      </w:r>
      <w:r>
        <w:t>”</w:t>
      </w:r>
      <w:r w:rsidRPr="00C92616">
        <w:t xml:space="preserve"> refers to any type allowed in the TOSCA simple profile in YAML.</w:t>
      </w:r>
    </w:p>
    <w:p w14:paraId="34CB50B1" w14:textId="77777777" w:rsidR="002D57C4" w:rsidRDefault="002D57C4" w:rsidP="002D57C4">
      <w:pPr>
        <w:pStyle w:val="Heading4"/>
        <w:numPr>
          <w:ilvl w:val="3"/>
          <w:numId w:val="3"/>
        </w:numPr>
      </w:pPr>
      <w:r>
        <w:t>Additional Requirements</w:t>
      </w:r>
    </w:p>
    <w:p w14:paraId="76E35E74" w14:textId="77777777" w:rsidR="002D57C4" w:rsidRDefault="002D57C4" w:rsidP="002D57C4">
      <w:pPr>
        <w:pStyle w:val="ListParagraph"/>
        <w:numPr>
          <w:ilvl w:val="0"/>
          <w:numId w:val="17"/>
        </w:numPr>
      </w:pPr>
      <w:r>
        <w:t xml:space="preserve">If no operator is present for a simple scalar-value on a constraint clause, it </w:t>
      </w:r>
      <w:r w:rsidRPr="00715784">
        <w:rPr>
          <w:b/>
        </w:rPr>
        <w:t>SHALL</w:t>
      </w:r>
      <w:r>
        <w:t xml:space="preserve"> be interpreted as being equivalent to having the “</w:t>
      </w:r>
      <w:r w:rsidRPr="007F0E7D">
        <w:rPr>
          <w:rStyle w:val="CodeSnippetHighlight"/>
        </w:rPr>
        <w:t>equal</w:t>
      </w:r>
      <w:r>
        <w:t>” operator provided; however, the “</w:t>
      </w:r>
      <w:r w:rsidRPr="007F0E7D">
        <w:rPr>
          <w:rStyle w:val="CodeSnippetHighlight"/>
        </w:rPr>
        <w:t>equal</w:t>
      </w:r>
      <w:r>
        <w:t>” operator may be used for clarity when expressing a constraint clause.</w:t>
      </w:r>
    </w:p>
    <w:p w14:paraId="0BAB8546" w14:textId="77777777" w:rsidR="002D57C4" w:rsidRDefault="002D57C4" w:rsidP="002D57C4">
      <w:pPr>
        <w:pStyle w:val="ListParagraph"/>
        <w:numPr>
          <w:ilvl w:val="0"/>
          <w:numId w:val="17"/>
        </w:numPr>
      </w:pPr>
      <w:r>
        <w:t>The “</w:t>
      </w:r>
      <w:r w:rsidRPr="0045413C">
        <w:rPr>
          <w:rStyle w:val="CodeSnippetHighlight"/>
        </w:rPr>
        <w:t>length</w:t>
      </w:r>
      <w:r>
        <w:t xml:space="preserve">” operator </w:t>
      </w:r>
      <w:r w:rsidRPr="00715784">
        <w:rPr>
          <w:b/>
        </w:rPr>
        <w:t>SHALL</w:t>
      </w:r>
      <w:r>
        <w:t xml:space="preserve"> be interpreted mean “size” for set types (i.e., list, map, etc.).</w:t>
      </w:r>
    </w:p>
    <w:p w14:paraId="4E248F18" w14:textId="77777777" w:rsidR="002D57C4" w:rsidRPr="00074AB7" w:rsidRDefault="002D57C4" w:rsidP="002D57C4">
      <w:pPr>
        <w:numPr>
          <w:ilvl w:val="0"/>
          <w:numId w:val="17"/>
        </w:numPr>
        <w:spacing w:before="0" w:after="0" w:line="276" w:lineRule="auto"/>
      </w:pPr>
      <w:r>
        <w:t xml:space="preserve">Values provided by the operands (i.e., values and scalar values) </w:t>
      </w:r>
      <w:r w:rsidRPr="00BB00DF">
        <w:rPr>
          <w:b/>
        </w:rPr>
        <w:t>SHALL</w:t>
      </w:r>
      <w:r w:rsidRPr="00074AB7">
        <w:t xml:space="preserve"> be type-compatible with the</w:t>
      </w:r>
      <w:r>
        <w:t>ir associated operations</w:t>
      </w:r>
      <w:r w:rsidRPr="00074AB7">
        <w:t>.</w:t>
      </w:r>
    </w:p>
    <w:p w14:paraId="6B925C30" w14:textId="77777777" w:rsidR="002D57C4" w:rsidRPr="00807335" w:rsidRDefault="002D57C4" w:rsidP="002D57C4">
      <w:pPr>
        <w:numPr>
          <w:ilvl w:val="0"/>
          <w:numId w:val="17"/>
        </w:numPr>
        <w:spacing w:before="0" w:after="0" w:line="276" w:lineRule="auto"/>
      </w:pPr>
      <w:r>
        <w:t>Future drafts of this specification will detail the use of regular expressions and reference an appropriate standardized grammar.</w:t>
      </w:r>
    </w:p>
    <w:p w14:paraId="68E7A0C9" w14:textId="77777777" w:rsidR="002D57C4" w:rsidRDefault="002D57C4" w:rsidP="002D57C4">
      <w:pPr>
        <w:pStyle w:val="Heading4"/>
        <w:numPr>
          <w:ilvl w:val="3"/>
          <w:numId w:val="3"/>
        </w:numPr>
      </w:pPr>
      <w:r>
        <w:t>Grammar</w:t>
      </w:r>
    </w:p>
    <w:p w14:paraId="191028E5" w14:textId="77777777" w:rsidR="002D57C4" w:rsidRDefault="002D57C4" w:rsidP="002D57C4">
      <w:pPr>
        <w:pStyle w:val="NormalaroundTable"/>
      </w:pPr>
      <w:r>
        <w:t>Constraint clauses have one of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E68578C" w14:textId="77777777" w:rsidTr="00502E57">
        <w:trPr>
          <w:trHeight w:val="256"/>
        </w:trPr>
        <w:tc>
          <w:tcPr>
            <w:tcW w:w="9576" w:type="dxa"/>
            <w:shd w:val="clear" w:color="auto" w:fill="D9D9D9" w:themeFill="background1" w:themeFillShade="D9"/>
          </w:tcPr>
          <w:p w14:paraId="1BFDA5EC" w14:textId="77777777" w:rsidR="002D57C4" w:rsidRPr="006824F5" w:rsidRDefault="002D57C4" w:rsidP="00502E57">
            <w:pPr>
              <w:rPr>
                <w:rStyle w:val="CodeSnippet"/>
                <w:noProof/>
              </w:rPr>
            </w:pPr>
            <w:r w:rsidRPr="006824F5">
              <w:rPr>
                <w:rStyle w:val="CodeSnippet"/>
                <w:noProof/>
              </w:rPr>
              <w:t># Scalar grammar</w:t>
            </w:r>
          </w:p>
          <w:p w14:paraId="6CD30235" w14:textId="77777777" w:rsidR="002D57C4" w:rsidRPr="006824F5" w:rsidRDefault="002D57C4" w:rsidP="00502E57">
            <w:pPr>
              <w:rPr>
                <w:rStyle w:val="CodeSnippet"/>
                <w:noProof/>
              </w:rPr>
            </w:pPr>
            <w:r w:rsidRPr="006824F5">
              <w:rPr>
                <w:rStyle w:val="CodeSnippet"/>
                <w:noProof/>
              </w:rPr>
              <w:t xml:space="preserve">&lt;operator&gt;: &lt;scalar_value&gt; </w:t>
            </w:r>
          </w:p>
          <w:p w14:paraId="7608A349" w14:textId="77777777" w:rsidR="002D57C4" w:rsidRPr="006824F5" w:rsidRDefault="002D57C4" w:rsidP="00502E57">
            <w:pPr>
              <w:rPr>
                <w:rStyle w:val="CodeSnippet"/>
                <w:noProof/>
              </w:rPr>
            </w:pPr>
          </w:p>
          <w:p w14:paraId="446D276C" w14:textId="77777777" w:rsidR="002D57C4" w:rsidRPr="006824F5" w:rsidRDefault="002D57C4" w:rsidP="00502E57">
            <w:pPr>
              <w:rPr>
                <w:rStyle w:val="CodeSnippet"/>
                <w:noProof/>
              </w:rPr>
            </w:pPr>
            <w:r w:rsidRPr="006824F5">
              <w:rPr>
                <w:rStyle w:val="CodeSnippet"/>
                <w:noProof/>
              </w:rPr>
              <w:t># Dual scalar grammar</w:t>
            </w:r>
          </w:p>
          <w:p w14:paraId="2A8E3679" w14:textId="77777777" w:rsidR="002D57C4" w:rsidRPr="006824F5" w:rsidRDefault="002D57C4" w:rsidP="00502E57">
            <w:pPr>
              <w:rPr>
                <w:rStyle w:val="CodeSnippet"/>
                <w:noProof/>
              </w:rPr>
            </w:pPr>
            <w:r w:rsidRPr="006824F5">
              <w:rPr>
                <w:rStyle w:val="CodeSnippet"/>
                <w:noProof/>
              </w:rPr>
              <w:t xml:space="preserve">&lt;operator&gt;: </w:t>
            </w:r>
            <w:r>
              <w:rPr>
                <w:rStyle w:val="CodeSnippet"/>
                <w:noProof/>
              </w:rPr>
              <w:t>[</w:t>
            </w:r>
            <w:r w:rsidRPr="006824F5">
              <w:rPr>
                <w:rStyle w:val="CodeSnippet"/>
                <w:noProof/>
              </w:rPr>
              <w:t xml:space="preserve"> &lt;scalar_value_1&gt;, &lt;scalar_value_2&gt; </w:t>
            </w:r>
            <w:r>
              <w:rPr>
                <w:rStyle w:val="CodeSnippet"/>
                <w:noProof/>
              </w:rPr>
              <w:t>]</w:t>
            </w:r>
          </w:p>
          <w:p w14:paraId="2CCC8A70" w14:textId="77777777" w:rsidR="002D57C4" w:rsidRPr="006824F5" w:rsidRDefault="002D57C4" w:rsidP="00502E57">
            <w:pPr>
              <w:rPr>
                <w:rStyle w:val="CodeSnippet"/>
                <w:noProof/>
              </w:rPr>
            </w:pPr>
          </w:p>
          <w:p w14:paraId="3DE7B34B" w14:textId="77777777" w:rsidR="002D57C4" w:rsidRPr="006824F5" w:rsidRDefault="002D57C4" w:rsidP="00502E57">
            <w:pPr>
              <w:rPr>
                <w:rStyle w:val="CodeSnippet"/>
                <w:noProof/>
              </w:rPr>
            </w:pPr>
            <w:r w:rsidRPr="006824F5">
              <w:rPr>
                <w:rStyle w:val="CodeSnippet"/>
                <w:noProof/>
              </w:rPr>
              <w:t># List grammar</w:t>
            </w:r>
          </w:p>
          <w:p w14:paraId="7CD61E75" w14:textId="77777777" w:rsidR="002D57C4" w:rsidRDefault="002D57C4" w:rsidP="00502E57">
            <w:pPr>
              <w:rPr>
                <w:rStyle w:val="CodeSnippet"/>
                <w:noProof/>
              </w:rPr>
            </w:pPr>
            <w:r w:rsidRPr="006824F5">
              <w:rPr>
                <w:rStyle w:val="CodeSnippet"/>
                <w:noProof/>
              </w:rPr>
              <w:t>&lt;operator&gt; [ &lt;value_1&gt;, &lt;value_2&gt;, ..., &lt;value_n&gt; ]</w:t>
            </w:r>
          </w:p>
          <w:p w14:paraId="3D5B6305" w14:textId="77777777" w:rsidR="002D57C4" w:rsidRPr="006824F5" w:rsidRDefault="002D57C4" w:rsidP="00502E57">
            <w:pPr>
              <w:rPr>
                <w:rStyle w:val="CodeSnippet"/>
                <w:noProof/>
              </w:rPr>
            </w:pPr>
          </w:p>
          <w:p w14:paraId="75F27BAC" w14:textId="77777777" w:rsidR="002D57C4" w:rsidRPr="00E06BEF" w:rsidRDefault="002D57C4" w:rsidP="00502E57">
            <w:pPr>
              <w:rPr>
                <w:rStyle w:val="CodeSnippet"/>
                <w:noProof/>
              </w:rPr>
            </w:pPr>
            <w:r w:rsidRPr="00E06BEF">
              <w:rPr>
                <w:rStyle w:val="CodeSnippet"/>
                <w:noProof/>
              </w:rPr>
              <w:t># Regular expression (regex) grammar</w:t>
            </w:r>
          </w:p>
          <w:p w14:paraId="727F72E9" w14:textId="77777777" w:rsidR="002D57C4" w:rsidRPr="006824F5" w:rsidRDefault="002D57C4" w:rsidP="00502E57">
            <w:pPr>
              <w:rPr>
                <w:rStyle w:val="CodeSnippet"/>
              </w:rPr>
            </w:pPr>
            <w:r w:rsidRPr="006824F5">
              <w:rPr>
                <w:rStyle w:val="CodeSnippet"/>
                <w:noProof/>
              </w:rPr>
              <w:t>pattern: &lt;regular_expression_value&gt;</w:t>
            </w:r>
          </w:p>
        </w:tc>
      </w:tr>
    </w:tbl>
    <w:p w14:paraId="23F355ED" w14:textId="77777777" w:rsidR="002D57C4" w:rsidRDefault="002D57C4" w:rsidP="002D57C4">
      <w:pPr>
        <w:pStyle w:val="NormalaroundTable"/>
      </w:pPr>
      <w:bookmarkStart w:id="271" w:name="_Toc379455020"/>
      <w:bookmarkEnd w:id="270"/>
      <w:r>
        <w:t>In the above grammar, the pseudo values that appear in angle brackets have the following meaning:</w:t>
      </w:r>
    </w:p>
    <w:p w14:paraId="49342430" w14:textId="77777777" w:rsidR="002D57C4" w:rsidRDefault="002D57C4" w:rsidP="002D57C4">
      <w:pPr>
        <w:numPr>
          <w:ilvl w:val="0"/>
          <w:numId w:val="19"/>
        </w:numPr>
        <w:spacing w:before="0" w:after="0"/>
      </w:pPr>
      <w:r w:rsidRPr="00860225">
        <w:rPr>
          <w:rStyle w:val="CodeSnippetHighlight"/>
        </w:rPr>
        <w:t>operator</w:t>
      </w:r>
      <w:r>
        <w:t xml:space="preserve">: represents a required operator from the specified list shown above (see section </w:t>
      </w:r>
      <w:r>
        <w:fldChar w:fldCharType="begin"/>
      </w:r>
      <w:r>
        <w:instrText xml:space="preserve"> REF _Ref381873581 \r \h </w:instrText>
      </w:r>
      <w:r>
        <w:fldChar w:fldCharType="separate"/>
      </w:r>
      <w:r w:rsidR="008C123E">
        <w:t>3.5.2.1</w:t>
      </w:r>
      <w:r>
        <w:fldChar w:fldCharType="end"/>
      </w:r>
      <w:r>
        <w:t xml:space="preserve"> “Operator keynames”).</w:t>
      </w:r>
    </w:p>
    <w:p w14:paraId="705D1D07" w14:textId="77777777" w:rsidR="002D57C4" w:rsidRDefault="002D57C4" w:rsidP="002D57C4">
      <w:pPr>
        <w:numPr>
          <w:ilvl w:val="0"/>
          <w:numId w:val="19"/>
        </w:numPr>
        <w:spacing w:before="0" w:after="0"/>
      </w:pPr>
      <w:r w:rsidRPr="00860225">
        <w:rPr>
          <w:rStyle w:val="CodeSnippetHighlight"/>
        </w:rPr>
        <w:t>scalar_value, scalar_value</w:t>
      </w:r>
      <w:r>
        <w:rPr>
          <w:rStyle w:val="CodeSnippetHighlight"/>
        </w:rPr>
        <w:t>_*</w:t>
      </w:r>
      <w:r>
        <w:t>: represents a required</w:t>
      </w:r>
      <w:r w:rsidRPr="00333626">
        <w:t xml:space="preserve"> scalar</w:t>
      </w:r>
      <w:r>
        <w:t xml:space="preserve"> (or </w:t>
      </w:r>
      <w:r w:rsidRPr="00333626">
        <w:t>atomic quantity</w:t>
      </w:r>
      <w:r>
        <w:t>)</w:t>
      </w:r>
      <w:r w:rsidRPr="00333626">
        <w:t xml:space="preserve"> that can hold only one value at a time</w:t>
      </w:r>
      <w:r>
        <w:t>.  This will be a value of a primitive type, such as an integer or string that is allowed by this specification.</w:t>
      </w:r>
    </w:p>
    <w:p w14:paraId="3F2F7C58" w14:textId="77777777" w:rsidR="002D57C4" w:rsidRDefault="002D57C4" w:rsidP="002D57C4">
      <w:pPr>
        <w:numPr>
          <w:ilvl w:val="0"/>
          <w:numId w:val="19"/>
        </w:numPr>
        <w:spacing w:before="0" w:after="0"/>
      </w:pPr>
      <w:r w:rsidRPr="00127EB3">
        <w:rPr>
          <w:rStyle w:val="CodeSnippetHighlight"/>
        </w:rPr>
        <w:t>value</w:t>
      </w:r>
      <w:r>
        <w:rPr>
          <w:rStyle w:val="CodeSnippetHighlight"/>
        </w:rPr>
        <w:t>_*</w:t>
      </w:r>
      <w:r>
        <w:t>: represents a required value of the operator that is not limited to scalars.</w:t>
      </w:r>
    </w:p>
    <w:p w14:paraId="1BC21DE7" w14:textId="77777777" w:rsidR="002D57C4" w:rsidRDefault="002D57C4" w:rsidP="002D57C4">
      <w:pPr>
        <w:numPr>
          <w:ilvl w:val="0"/>
          <w:numId w:val="19"/>
        </w:numPr>
        <w:spacing w:before="0" w:after="0"/>
      </w:pPr>
      <w:r w:rsidRPr="00127EB3">
        <w:rPr>
          <w:rStyle w:val="CodeSnippetHighlight"/>
        </w:rPr>
        <w:t>reqular_expression_value</w:t>
      </w:r>
      <w:r>
        <w:t>: represents a regular expression (string) value.</w:t>
      </w:r>
    </w:p>
    <w:p w14:paraId="0101E9E8" w14:textId="77777777" w:rsidR="002D57C4" w:rsidRDefault="002D57C4" w:rsidP="002D57C4">
      <w:pPr>
        <w:pStyle w:val="Heading4"/>
        <w:numPr>
          <w:ilvl w:val="3"/>
          <w:numId w:val="3"/>
        </w:numPr>
      </w:pPr>
      <w:r>
        <w:t>Examples</w:t>
      </w:r>
    </w:p>
    <w:p w14:paraId="41772B98" w14:textId="77777777" w:rsidR="002D57C4" w:rsidRPr="00897C3B" w:rsidRDefault="002D57C4" w:rsidP="002D57C4">
      <w:pPr>
        <w:pStyle w:val="NormalaroundTable"/>
      </w:pPr>
      <w:r>
        <w:t>Constraint clauses used on parameter or property definitions: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6BE344E8" w14:textId="77777777" w:rsidTr="00502E57">
        <w:trPr>
          <w:trHeight w:val="256"/>
        </w:trPr>
        <w:tc>
          <w:tcPr>
            <w:tcW w:w="9576" w:type="dxa"/>
            <w:shd w:val="clear" w:color="auto" w:fill="D9D9D9" w:themeFill="background1" w:themeFillShade="D9"/>
          </w:tcPr>
          <w:p w14:paraId="13D0368C" w14:textId="77777777" w:rsidR="002D57C4" w:rsidRPr="006824F5" w:rsidRDefault="002D57C4" w:rsidP="00502E57">
            <w:pPr>
              <w:rPr>
                <w:rStyle w:val="CodeSnippet"/>
                <w:noProof/>
              </w:rPr>
            </w:pPr>
            <w:r w:rsidRPr="006824F5">
              <w:rPr>
                <w:rStyle w:val="CodeSnippet"/>
                <w:noProof/>
              </w:rPr>
              <w:t># equal</w:t>
            </w:r>
          </w:p>
          <w:p w14:paraId="35C94D03" w14:textId="77777777" w:rsidR="002D57C4" w:rsidRPr="006824F5" w:rsidRDefault="002D57C4" w:rsidP="00502E57">
            <w:pPr>
              <w:rPr>
                <w:rStyle w:val="CodeSnippet"/>
                <w:noProof/>
              </w:rPr>
            </w:pPr>
            <w:r w:rsidRPr="006824F5">
              <w:rPr>
                <w:rStyle w:val="CodeSnippet"/>
                <w:noProof/>
              </w:rPr>
              <w:t>equal: 2</w:t>
            </w:r>
          </w:p>
          <w:p w14:paraId="069C2FC1" w14:textId="77777777" w:rsidR="002D57C4" w:rsidRPr="006824F5" w:rsidRDefault="002D57C4" w:rsidP="00502E57">
            <w:pPr>
              <w:rPr>
                <w:rStyle w:val="CodeSnippet"/>
                <w:noProof/>
              </w:rPr>
            </w:pPr>
          </w:p>
          <w:p w14:paraId="30E0B36A" w14:textId="77777777" w:rsidR="002D57C4" w:rsidRPr="006824F5" w:rsidRDefault="002D57C4" w:rsidP="00502E57">
            <w:pPr>
              <w:rPr>
                <w:rStyle w:val="CodeSnippet"/>
                <w:noProof/>
              </w:rPr>
            </w:pPr>
            <w:r w:rsidRPr="006824F5">
              <w:rPr>
                <w:rStyle w:val="CodeSnippet"/>
                <w:noProof/>
              </w:rPr>
              <w:t># greater_than</w:t>
            </w:r>
          </w:p>
          <w:p w14:paraId="374FBB1B" w14:textId="77777777" w:rsidR="002D57C4" w:rsidRPr="006824F5" w:rsidRDefault="002D57C4" w:rsidP="00502E57">
            <w:pPr>
              <w:rPr>
                <w:rStyle w:val="CodeSnippet"/>
                <w:noProof/>
              </w:rPr>
            </w:pPr>
            <w:r w:rsidRPr="006824F5">
              <w:rPr>
                <w:rStyle w:val="CodeSnippet"/>
                <w:noProof/>
              </w:rPr>
              <w:t>greater_than: 1</w:t>
            </w:r>
          </w:p>
          <w:p w14:paraId="08C9CD3C" w14:textId="77777777" w:rsidR="002D57C4" w:rsidRPr="006824F5" w:rsidRDefault="002D57C4" w:rsidP="00502E57">
            <w:pPr>
              <w:rPr>
                <w:rStyle w:val="CodeSnippet"/>
                <w:noProof/>
              </w:rPr>
            </w:pPr>
          </w:p>
          <w:p w14:paraId="40D322C8" w14:textId="77777777" w:rsidR="002D57C4" w:rsidRPr="006824F5" w:rsidRDefault="002D57C4" w:rsidP="00502E57">
            <w:pPr>
              <w:rPr>
                <w:rStyle w:val="CodeSnippet"/>
                <w:noProof/>
              </w:rPr>
            </w:pPr>
            <w:r w:rsidRPr="006824F5">
              <w:rPr>
                <w:rStyle w:val="CodeSnippet"/>
                <w:noProof/>
              </w:rPr>
              <w:t># greater_or_equal</w:t>
            </w:r>
          </w:p>
          <w:p w14:paraId="7EEA1E08" w14:textId="77777777" w:rsidR="002D57C4" w:rsidRPr="006824F5" w:rsidRDefault="002D57C4" w:rsidP="00502E57">
            <w:pPr>
              <w:rPr>
                <w:rStyle w:val="CodeSnippet"/>
                <w:noProof/>
              </w:rPr>
            </w:pPr>
            <w:r w:rsidRPr="006824F5">
              <w:rPr>
                <w:rStyle w:val="CodeSnippet"/>
                <w:noProof/>
              </w:rPr>
              <w:t>greater_or_equal: 2</w:t>
            </w:r>
          </w:p>
          <w:p w14:paraId="768F0EC4" w14:textId="77777777" w:rsidR="002D57C4" w:rsidRPr="006824F5" w:rsidRDefault="002D57C4" w:rsidP="00502E57">
            <w:pPr>
              <w:rPr>
                <w:rStyle w:val="CodeSnippet"/>
                <w:noProof/>
              </w:rPr>
            </w:pPr>
          </w:p>
          <w:p w14:paraId="69366AC3" w14:textId="77777777" w:rsidR="002D57C4" w:rsidRPr="006824F5" w:rsidRDefault="002D57C4" w:rsidP="00502E57">
            <w:pPr>
              <w:rPr>
                <w:rStyle w:val="CodeSnippet"/>
                <w:noProof/>
              </w:rPr>
            </w:pPr>
            <w:r w:rsidRPr="006824F5">
              <w:rPr>
                <w:rStyle w:val="CodeSnippet"/>
                <w:noProof/>
              </w:rPr>
              <w:t># less_than</w:t>
            </w:r>
          </w:p>
          <w:p w14:paraId="67AABAE4" w14:textId="77777777" w:rsidR="002D57C4" w:rsidRPr="006824F5" w:rsidRDefault="002D57C4" w:rsidP="00502E57">
            <w:pPr>
              <w:rPr>
                <w:rStyle w:val="CodeSnippet"/>
                <w:noProof/>
              </w:rPr>
            </w:pPr>
            <w:r w:rsidRPr="006824F5">
              <w:rPr>
                <w:rStyle w:val="CodeSnippet"/>
                <w:noProof/>
              </w:rPr>
              <w:t>less_than: 5</w:t>
            </w:r>
          </w:p>
          <w:p w14:paraId="1BD0A6EE" w14:textId="77777777" w:rsidR="002D57C4" w:rsidRPr="006824F5" w:rsidRDefault="002D57C4" w:rsidP="00502E57">
            <w:pPr>
              <w:rPr>
                <w:rStyle w:val="CodeSnippet"/>
                <w:noProof/>
              </w:rPr>
            </w:pPr>
          </w:p>
          <w:p w14:paraId="2EA0B3BB" w14:textId="77777777" w:rsidR="002D57C4" w:rsidRPr="006824F5" w:rsidRDefault="002D57C4" w:rsidP="00502E57">
            <w:pPr>
              <w:rPr>
                <w:rStyle w:val="CodeSnippet"/>
                <w:noProof/>
              </w:rPr>
            </w:pPr>
            <w:r w:rsidRPr="006824F5">
              <w:rPr>
                <w:rStyle w:val="CodeSnippet"/>
                <w:noProof/>
              </w:rPr>
              <w:t># less_or_equal</w:t>
            </w:r>
          </w:p>
          <w:p w14:paraId="661BDA68" w14:textId="77777777" w:rsidR="002D57C4" w:rsidRPr="006824F5" w:rsidRDefault="002D57C4" w:rsidP="00502E57">
            <w:pPr>
              <w:rPr>
                <w:rStyle w:val="CodeSnippet"/>
                <w:noProof/>
              </w:rPr>
            </w:pPr>
            <w:r w:rsidRPr="006824F5">
              <w:rPr>
                <w:rStyle w:val="CodeSnippet"/>
                <w:noProof/>
              </w:rPr>
              <w:t>less_or_equal: 4</w:t>
            </w:r>
          </w:p>
          <w:p w14:paraId="5596C0F0" w14:textId="77777777" w:rsidR="002D57C4" w:rsidRPr="006824F5" w:rsidRDefault="002D57C4" w:rsidP="00502E57">
            <w:pPr>
              <w:rPr>
                <w:rStyle w:val="CodeSnippet"/>
                <w:noProof/>
              </w:rPr>
            </w:pPr>
          </w:p>
          <w:p w14:paraId="1374AC61" w14:textId="77777777" w:rsidR="002D57C4" w:rsidRPr="006824F5" w:rsidRDefault="002D57C4" w:rsidP="00502E57">
            <w:pPr>
              <w:rPr>
                <w:rStyle w:val="CodeSnippet"/>
                <w:noProof/>
              </w:rPr>
            </w:pPr>
            <w:r w:rsidRPr="006824F5">
              <w:rPr>
                <w:rStyle w:val="CodeSnippet"/>
                <w:noProof/>
              </w:rPr>
              <w:t># in_range</w:t>
            </w:r>
          </w:p>
          <w:p w14:paraId="7E05BC02" w14:textId="77777777" w:rsidR="002D57C4" w:rsidRPr="006824F5" w:rsidRDefault="002D57C4" w:rsidP="00502E57">
            <w:pPr>
              <w:rPr>
                <w:rStyle w:val="CodeSnippet"/>
                <w:noProof/>
              </w:rPr>
            </w:pPr>
            <w:r w:rsidRPr="006824F5">
              <w:rPr>
                <w:rStyle w:val="CodeSnippet"/>
                <w:noProof/>
              </w:rPr>
              <w:t xml:space="preserve">in_range: </w:t>
            </w:r>
            <w:r>
              <w:rPr>
                <w:rStyle w:val="CodeSnippet"/>
                <w:noProof/>
              </w:rPr>
              <w:t>[</w:t>
            </w:r>
            <w:r w:rsidRPr="006824F5">
              <w:rPr>
                <w:rStyle w:val="CodeSnippet"/>
                <w:noProof/>
              </w:rPr>
              <w:t xml:space="preserve"> 1, 4 </w:t>
            </w:r>
            <w:r>
              <w:rPr>
                <w:rStyle w:val="CodeSnippet"/>
                <w:noProof/>
              </w:rPr>
              <w:t>]</w:t>
            </w:r>
          </w:p>
          <w:p w14:paraId="3D0A9076" w14:textId="77777777" w:rsidR="002D57C4" w:rsidRPr="006824F5" w:rsidRDefault="002D57C4" w:rsidP="00502E57">
            <w:pPr>
              <w:rPr>
                <w:rStyle w:val="CodeSnippet"/>
                <w:noProof/>
              </w:rPr>
            </w:pPr>
          </w:p>
          <w:p w14:paraId="5954E2E5" w14:textId="77777777" w:rsidR="002D57C4" w:rsidRPr="006824F5" w:rsidRDefault="002D57C4" w:rsidP="00502E57">
            <w:pPr>
              <w:rPr>
                <w:rStyle w:val="CodeSnippet"/>
                <w:noProof/>
              </w:rPr>
            </w:pPr>
            <w:r w:rsidRPr="006824F5">
              <w:rPr>
                <w:rStyle w:val="CodeSnippet"/>
                <w:noProof/>
              </w:rPr>
              <w:t># valid_values</w:t>
            </w:r>
          </w:p>
          <w:p w14:paraId="289157D7" w14:textId="77777777" w:rsidR="002D57C4" w:rsidRPr="006824F5" w:rsidRDefault="002D57C4" w:rsidP="00502E57">
            <w:pPr>
              <w:rPr>
                <w:rStyle w:val="CodeSnippet"/>
                <w:noProof/>
              </w:rPr>
            </w:pPr>
            <w:r w:rsidRPr="006824F5">
              <w:rPr>
                <w:rStyle w:val="CodeSnippet"/>
                <w:noProof/>
              </w:rPr>
              <w:t>valid_values: [</w:t>
            </w:r>
            <w:r>
              <w:rPr>
                <w:rStyle w:val="CodeSnippet"/>
                <w:noProof/>
              </w:rPr>
              <w:t xml:space="preserve"> </w:t>
            </w:r>
            <w:r w:rsidRPr="006824F5">
              <w:rPr>
                <w:rStyle w:val="CodeSnippet"/>
                <w:noProof/>
              </w:rPr>
              <w:t>1, 2, 4</w:t>
            </w:r>
            <w:r>
              <w:rPr>
                <w:rStyle w:val="CodeSnippet"/>
                <w:noProof/>
              </w:rPr>
              <w:t xml:space="preserve"> </w:t>
            </w:r>
            <w:r w:rsidRPr="006824F5">
              <w:rPr>
                <w:rStyle w:val="CodeSnippet"/>
                <w:noProof/>
              </w:rPr>
              <w:t>]</w:t>
            </w:r>
          </w:p>
          <w:p w14:paraId="6AE3951D" w14:textId="77777777" w:rsidR="002D57C4" w:rsidRPr="006824F5" w:rsidRDefault="002D57C4" w:rsidP="00502E57">
            <w:pPr>
              <w:rPr>
                <w:rStyle w:val="CodeSnippet"/>
                <w:noProof/>
              </w:rPr>
            </w:pPr>
            <w:r w:rsidRPr="006824F5">
              <w:rPr>
                <w:rStyle w:val="CodeSnippet"/>
                <w:noProof/>
              </w:rPr>
              <w:t># specific length (in characters)</w:t>
            </w:r>
          </w:p>
          <w:p w14:paraId="37DC7AB6" w14:textId="77777777" w:rsidR="002D57C4" w:rsidRPr="006824F5" w:rsidRDefault="002D57C4" w:rsidP="00502E57">
            <w:pPr>
              <w:rPr>
                <w:rStyle w:val="CodeSnippet"/>
                <w:noProof/>
              </w:rPr>
            </w:pPr>
            <w:r w:rsidRPr="006824F5">
              <w:rPr>
                <w:rStyle w:val="CodeSnippet"/>
                <w:noProof/>
              </w:rPr>
              <w:t>length: 32</w:t>
            </w:r>
          </w:p>
          <w:p w14:paraId="205C77A7" w14:textId="77777777" w:rsidR="002D57C4" w:rsidRPr="006824F5" w:rsidRDefault="002D57C4" w:rsidP="00502E57">
            <w:pPr>
              <w:rPr>
                <w:rStyle w:val="CodeSnippet"/>
                <w:noProof/>
              </w:rPr>
            </w:pPr>
          </w:p>
          <w:p w14:paraId="16670BDA" w14:textId="77777777" w:rsidR="002D57C4" w:rsidRPr="006824F5" w:rsidRDefault="002D57C4" w:rsidP="00502E57">
            <w:pPr>
              <w:rPr>
                <w:rStyle w:val="CodeSnippet"/>
                <w:noProof/>
              </w:rPr>
            </w:pPr>
            <w:r w:rsidRPr="006824F5">
              <w:rPr>
                <w:rStyle w:val="CodeSnippet"/>
                <w:noProof/>
              </w:rPr>
              <w:t># min_length (in characters)</w:t>
            </w:r>
          </w:p>
          <w:p w14:paraId="0A3E56EE" w14:textId="77777777" w:rsidR="002D57C4" w:rsidRPr="006824F5" w:rsidRDefault="002D57C4" w:rsidP="00502E57">
            <w:pPr>
              <w:rPr>
                <w:rStyle w:val="CodeSnippet"/>
                <w:noProof/>
              </w:rPr>
            </w:pPr>
            <w:r w:rsidRPr="006824F5">
              <w:rPr>
                <w:rStyle w:val="CodeSnippet"/>
                <w:noProof/>
              </w:rPr>
              <w:t>min_length: 8</w:t>
            </w:r>
          </w:p>
          <w:p w14:paraId="1499ACCC" w14:textId="77777777" w:rsidR="002D57C4" w:rsidRPr="006824F5" w:rsidRDefault="002D57C4" w:rsidP="00502E57">
            <w:pPr>
              <w:rPr>
                <w:rStyle w:val="CodeSnippet"/>
                <w:noProof/>
              </w:rPr>
            </w:pPr>
          </w:p>
          <w:p w14:paraId="6686DAC2" w14:textId="77777777" w:rsidR="002D57C4" w:rsidRPr="006824F5" w:rsidRDefault="002D57C4" w:rsidP="00502E57">
            <w:pPr>
              <w:rPr>
                <w:rStyle w:val="CodeSnippet"/>
                <w:noProof/>
              </w:rPr>
            </w:pPr>
            <w:r w:rsidRPr="006824F5">
              <w:rPr>
                <w:rStyle w:val="CodeSnippet"/>
                <w:noProof/>
              </w:rPr>
              <w:t># max_length (in characters)</w:t>
            </w:r>
          </w:p>
          <w:p w14:paraId="5E833DB6" w14:textId="77777777" w:rsidR="002D57C4" w:rsidRPr="006824F5" w:rsidRDefault="002D57C4" w:rsidP="00502E57">
            <w:pPr>
              <w:rPr>
                <w:rStyle w:val="CodeSnippet"/>
                <w:noProof/>
              </w:rPr>
            </w:pPr>
            <w:r w:rsidRPr="006824F5">
              <w:rPr>
                <w:rStyle w:val="CodeSnippet"/>
                <w:noProof/>
              </w:rPr>
              <w:t>max_length: 64</w:t>
            </w:r>
          </w:p>
        </w:tc>
      </w:tr>
    </w:tbl>
    <w:p w14:paraId="08D777AA" w14:textId="77777777" w:rsidR="002D57C4" w:rsidRDefault="002D57C4" w:rsidP="002D57C4">
      <w:pPr>
        <w:pStyle w:val="Heading3"/>
        <w:numPr>
          <w:ilvl w:val="2"/>
          <w:numId w:val="3"/>
        </w:numPr>
      </w:pPr>
      <w:bookmarkStart w:id="272" w:name="DEFN_ELEMENT_PROPERTY_FILTER_DEFN"/>
      <w:bookmarkStart w:id="273" w:name="_Toc379455021"/>
      <w:bookmarkEnd w:id="271"/>
      <w:r>
        <w:lastRenderedPageBreak/>
        <w:t>Property Filter definition</w:t>
      </w:r>
    </w:p>
    <w:bookmarkEnd w:id="272"/>
    <w:p w14:paraId="4D166024" w14:textId="77777777" w:rsidR="002D57C4" w:rsidRDefault="002D57C4" w:rsidP="002D57C4">
      <w:r>
        <w:t>A property filter definition defines criteria, using constraint clauses, for selection of a TOSCA entity based upon it property values.</w:t>
      </w:r>
    </w:p>
    <w:p w14:paraId="6E73256F" w14:textId="77777777" w:rsidR="002D57C4" w:rsidRPr="00CE47A2" w:rsidRDefault="002D57C4" w:rsidP="002D57C4">
      <w:pPr>
        <w:pStyle w:val="Heading4"/>
        <w:numPr>
          <w:ilvl w:val="3"/>
          <w:numId w:val="3"/>
        </w:numPr>
      </w:pPr>
      <w:r>
        <w:t>Grammar</w:t>
      </w:r>
    </w:p>
    <w:p w14:paraId="527003CA" w14:textId="77777777" w:rsidR="002D57C4" w:rsidRDefault="002D57C4" w:rsidP="002D57C4">
      <w:pPr>
        <w:pStyle w:val="NormalaroundTable"/>
      </w:pPr>
      <w:r>
        <w:t>Property filter definitions have one of the following grammars:</w:t>
      </w:r>
    </w:p>
    <w:p w14:paraId="2E4E4EF3" w14:textId="77777777" w:rsidR="002D57C4" w:rsidRDefault="002D57C4" w:rsidP="002D57C4">
      <w:pPr>
        <w:pStyle w:val="Heading5"/>
        <w:numPr>
          <w:ilvl w:val="4"/>
          <w:numId w:val="3"/>
        </w:numPr>
      </w:pPr>
      <w:r>
        <w:t>Short notation:</w:t>
      </w:r>
    </w:p>
    <w:p w14:paraId="0D378FB4" w14:textId="77777777" w:rsidR="002D57C4" w:rsidRPr="00FC53CB" w:rsidRDefault="002D57C4" w:rsidP="002D57C4">
      <w:pPr>
        <w:pStyle w:val="NormalaroundTable"/>
      </w:pPr>
      <w:r>
        <w:t>The following single-line grammar may be used when only a single constraint is needed on a property: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756B35A0" w14:textId="77777777" w:rsidTr="00502E57">
        <w:trPr>
          <w:trHeight w:val="256"/>
        </w:trPr>
        <w:tc>
          <w:tcPr>
            <w:tcW w:w="9576" w:type="dxa"/>
            <w:shd w:val="clear" w:color="auto" w:fill="D9D9D9" w:themeFill="background1" w:themeFillShade="D9"/>
          </w:tcPr>
          <w:p w14:paraId="2790B48C" w14:textId="77777777" w:rsidR="002D57C4" w:rsidRDefault="002D57C4" w:rsidP="00502E57">
            <w:pPr>
              <w:rPr>
                <w:rStyle w:val="CodeSnippet"/>
                <w:noProof/>
              </w:rPr>
            </w:pPr>
            <w:r>
              <w:rPr>
                <w:rStyle w:val="CodeSnippet"/>
                <w:noProof/>
              </w:rPr>
              <w:t>&lt;property_name&gt;: &lt;</w:t>
            </w:r>
            <w:hyperlink w:anchor="DEFN_ELEMENT_CONSTRAINTS_CLAUSE" w:history="1">
              <w:r w:rsidRPr="00A963AE">
                <w:rPr>
                  <w:rStyle w:val="Hyperlink"/>
                  <w:rFonts w:ascii="Consolas" w:hAnsi="Consolas"/>
                  <w:noProof/>
                </w:rPr>
                <w:t>property_constraint_clause</w:t>
              </w:r>
            </w:hyperlink>
            <w:r>
              <w:rPr>
                <w:rStyle w:val="CodeSnippet"/>
                <w:noProof/>
              </w:rPr>
              <w:t>&gt;</w:t>
            </w:r>
          </w:p>
        </w:tc>
      </w:tr>
    </w:tbl>
    <w:p w14:paraId="2CF52201" w14:textId="77777777" w:rsidR="002D57C4" w:rsidRDefault="002D57C4" w:rsidP="002D57C4">
      <w:pPr>
        <w:pStyle w:val="Heading5"/>
        <w:numPr>
          <w:ilvl w:val="4"/>
          <w:numId w:val="3"/>
        </w:numPr>
      </w:pPr>
      <w:r>
        <w:t>Extended notation:</w:t>
      </w:r>
    </w:p>
    <w:p w14:paraId="532642F9" w14:textId="77777777" w:rsidR="002D57C4" w:rsidRPr="00FC53CB" w:rsidRDefault="002D57C4" w:rsidP="002D57C4">
      <w:pPr>
        <w:pStyle w:val="NormalaroundTable"/>
      </w:pPr>
      <w:r>
        <w:t>The following multi-line grammar may be used when multiple constraints are needed on a property: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47E50C0A" w14:textId="77777777" w:rsidTr="00502E57">
        <w:trPr>
          <w:trHeight w:val="256"/>
        </w:trPr>
        <w:tc>
          <w:tcPr>
            <w:tcW w:w="9576" w:type="dxa"/>
            <w:shd w:val="clear" w:color="auto" w:fill="D9D9D9" w:themeFill="background1" w:themeFillShade="D9"/>
          </w:tcPr>
          <w:p w14:paraId="7DE436A6" w14:textId="77777777" w:rsidR="002D57C4" w:rsidRDefault="002D57C4" w:rsidP="00502E57">
            <w:pPr>
              <w:rPr>
                <w:rStyle w:val="CodeSnippet"/>
                <w:noProof/>
              </w:rPr>
            </w:pPr>
            <w:r>
              <w:rPr>
                <w:rStyle w:val="CodeSnippet"/>
                <w:noProof/>
              </w:rPr>
              <w:t xml:space="preserve">&lt;property_name&gt;: </w:t>
            </w:r>
          </w:p>
          <w:p w14:paraId="37118999" w14:textId="77777777" w:rsidR="002D57C4" w:rsidRDefault="002D57C4" w:rsidP="00502E57">
            <w:pPr>
              <w:rPr>
                <w:rStyle w:val="CodeSnippet"/>
                <w:noProof/>
              </w:rPr>
            </w:pPr>
            <w:r>
              <w:rPr>
                <w:rStyle w:val="CodeSnippet"/>
                <w:noProof/>
              </w:rPr>
              <w:t xml:space="preserve">  - &lt;</w:t>
            </w:r>
            <w:hyperlink w:anchor="DEFN_ELEMENT_CONSTRAINTS_CLAUSE" w:history="1">
              <w:r w:rsidRPr="00A963AE">
                <w:rPr>
                  <w:rStyle w:val="Hyperlink"/>
                  <w:rFonts w:ascii="Consolas" w:hAnsi="Consolas"/>
                  <w:noProof/>
                </w:rPr>
                <w:t>property_constraint_clause_1</w:t>
              </w:r>
            </w:hyperlink>
            <w:r>
              <w:rPr>
                <w:rStyle w:val="CodeSnippet"/>
                <w:noProof/>
              </w:rPr>
              <w:t>&gt;</w:t>
            </w:r>
          </w:p>
          <w:p w14:paraId="36D87FD6" w14:textId="77777777" w:rsidR="002D57C4" w:rsidRDefault="002D57C4" w:rsidP="00502E57">
            <w:pPr>
              <w:rPr>
                <w:rStyle w:val="CodeSnippet"/>
                <w:noProof/>
              </w:rPr>
            </w:pPr>
            <w:r>
              <w:rPr>
                <w:rStyle w:val="CodeSnippet"/>
                <w:noProof/>
              </w:rPr>
              <w:t xml:space="preserve">  - ...</w:t>
            </w:r>
          </w:p>
          <w:p w14:paraId="2AACF2A2" w14:textId="77777777" w:rsidR="002D57C4" w:rsidRDefault="002D57C4" w:rsidP="00502E57">
            <w:pPr>
              <w:rPr>
                <w:rStyle w:val="CodeSnippet"/>
                <w:noProof/>
              </w:rPr>
            </w:pPr>
            <w:r>
              <w:rPr>
                <w:rStyle w:val="CodeSnippet"/>
                <w:noProof/>
              </w:rPr>
              <w:t xml:space="preserve">  - &lt;</w:t>
            </w:r>
            <w:hyperlink w:anchor="DEFN_ELEMENT_CONSTRAINTS_CLAUSE" w:history="1">
              <w:r w:rsidRPr="00A963AE">
                <w:rPr>
                  <w:rStyle w:val="Hyperlink"/>
                  <w:rFonts w:ascii="Consolas" w:hAnsi="Consolas"/>
                  <w:noProof/>
                </w:rPr>
                <w:t>property_constraint_clause_n</w:t>
              </w:r>
            </w:hyperlink>
            <w:r>
              <w:rPr>
                <w:rStyle w:val="CodeSnippet"/>
                <w:noProof/>
              </w:rPr>
              <w:t>&gt;</w:t>
            </w:r>
          </w:p>
        </w:tc>
      </w:tr>
    </w:tbl>
    <w:p w14:paraId="390BB7A5" w14:textId="77777777" w:rsidR="002D57C4" w:rsidRDefault="002D57C4" w:rsidP="002D57C4">
      <w:pPr>
        <w:pStyle w:val="NormalaroundTable"/>
      </w:pPr>
      <w:r>
        <w:lastRenderedPageBreak/>
        <w:t>In the above grammars, the pseudo values that appear in angle brackets have the following meaning:</w:t>
      </w:r>
    </w:p>
    <w:p w14:paraId="119110E2" w14:textId="77777777" w:rsidR="002D57C4" w:rsidRDefault="002D57C4" w:rsidP="002D57C4">
      <w:pPr>
        <w:pStyle w:val="ListBullet3"/>
      </w:pPr>
      <w:r>
        <w:rPr>
          <w:rStyle w:val="CodeSnippetHighlight"/>
        </w:rPr>
        <w:t xml:space="preserve">property_name: </w:t>
      </w:r>
      <w:r w:rsidRPr="00693A88">
        <w:t xml:space="preserve">represents the name </w:t>
      </w:r>
      <w:r>
        <w:t>of property that would be used to select a property definition with the same name (</w:t>
      </w:r>
      <w:r w:rsidRPr="00382192">
        <w:rPr>
          <w:rStyle w:val="CodeSnippetHighlight"/>
        </w:rPr>
        <w:t>property_name</w:t>
      </w:r>
      <w:r w:rsidRPr="00382192">
        <w:t xml:space="preserve">) </w:t>
      </w:r>
      <w:r>
        <w:t>on a TOSCA</w:t>
      </w:r>
      <w:r w:rsidRPr="00693A88">
        <w:t xml:space="preserve"> entity (e.g., a Node Type</w:t>
      </w:r>
      <w:r>
        <w:t>, Node Template, Capability Type, etc.</w:t>
      </w:r>
      <w:r w:rsidRPr="00693A88">
        <w:t>)</w:t>
      </w:r>
      <w:r>
        <w:t xml:space="preserve">.  </w:t>
      </w:r>
    </w:p>
    <w:p w14:paraId="05415CB6" w14:textId="77777777" w:rsidR="002D57C4" w:rsidRDefault="002D57C4" w:rsidP="002D57C4">
      <w:pPr>
        <w:pStyle w:val="ListBullet3"/>
      </w:pPr>
      <w:r>
        <w:rPr>
          <w:rStyle w:val="CodeSnippetHighlight"/>
        </w:rPr>
        <w:t>property_constraint_clause_*:</w:t>
      </w:r>
      <w:r>
        <w:t xml:space="preserve"> </w:t>
      </w:r>
      <w:r w:rsidRPr="00693A88">
        <w:t xml:space="preserve">represents </w:t>
      </w:r>
      <w:r>
        <w:t>constraint clause(s)</w:t>
      </w:r>
      <w:r w:rsidRPr="00693A88">
        <w:t xml:space="preserve"> </w:t>
      </w:r>
      <w:r>
        <w:t>that would be used to filter entities based upon the named property’s value(s).</w:t>
      </w:r>
    </w:p>
    <w:p w14:paraId="378E64D8" w14:textId="77777777" w:rsidR="002D57C4" w:rsidRDefault="002D57C4" w:rsidP="002D57C4">
      <w:pPr>
        <w:pStyle w:val="Heading4"/>
        <w:numPr>
          <w:ilvl w:val="3"/>
          <w:numId w:val="3"/>
        </w:numPr>
      </w:pPr>
      <w:r>
        <w:t xml:space="preserve">Additional </w:t>
      </w:r>
      <w:r w:rsidRPr="00CE47A2">
        <w:t>Requirements</w:t>
      </w:r>
    </w:p>
    <w:p w14:paraId="6CBF8B2E" w14:textId="77777777" w:rsidR="002D57C4" w:rsidRDefault="002D57C4" w:rsidP="002D57C4">
      <w:pPr>
        <w:pStyle w:val="ListBullet3"/>
      </w:pPr>
      <w:r>
        <w:t>Property constraint clauses must be type compatible with the property definitions (of the same name) as defined on the target TOSCA entity that the clause would be applied against.</w:t>
      </w:r>
    </w:p>
    <w:p w14:paraId="0B4B6651" w14:textId="77777777" w:rsidR="002D57C4" w:rsidRDefault="002D57C4" w:rsidP="002D57C4">
      <w:pPr>
        <w:pStyle w:val="Heading3"/>
        <w:numPr>
          <w:ilvl w:val="2"/>
          <w:numId w:val="3"/>
        </w:numPr>
      </w:pPr>
      <w:bookmarkStart w:id="274" w:name="DEFN_ELEMENT_NODE_FILTER_DEFN"/>
      <w:r>
        <w:t>Node Filter definition</w:t>
      </w:r>
    </w:p>
    <w:bookmarkEnd w:id="274"/>
    <w:p w14:paraId="66A0D59D" w14:textId="77777777" w:rsidR="002D57C4" w:rsidRDefault="002D57C4" w:rsidP="002D57C4">
      <w:r>
        <w:t>A node filter definition defines criteria for selection of a TOSCA Node Template based upon the template’s property values, capabilities and capability properties.</w:t>
      </w:r>
    </w:p>
    <w:p w14:paraId="432FDDF9" w14:textId="77777777" w:rsidR="002D57C4" w:rsidRPr="00CE47A2" w:rsidRDefault="002D57C4" w:rsidP="002D57C4">
      <w:pPr>
        <w:pStyle w:val="Heading4"/>
        <w:numPr>
          <w:ilvl w:val="3"/>
          <w:numId w:val="3"/>
        </w:numPr>
      </w:pPr>
      <w:r w:rsidRPr="00CE47A2">
        <w:t>Keynames</w:t>
      </w:r>
    </w:p>
    <w:p w14:paraId="1E636F8D" w14:textId="77777777" w:rsidR="002D57C4" w:rsidRDefault="002D57C4" w:rsidP="002D57C4">
      <w:pPr>
        <w:pStyle w:val="NormalaroundTable"/>
      </w:pPr>
      <w:r>
        <w:t>The following is the list of recognized keynames for a TOSCA node filter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09"/>
        <w:gridCol w:w="981"/>
        <w:gridCol w:w="1498"/>
        <w:gridCol w:w="5978"/>
      </w:tblGrid>
      <w:tr w:rsidR="002D57C4" w14:paraId="0DC8710C" w14:textId="77777777" w:rsidTr="00502E57">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67BB42BF" w14:textId="77777777" w:rsidR="002D57C4" w:rsidRPr="00422683" w:rsidRDefault="002D57C4" w:rsidP="00502E57">
            <w:pPr>
              <w:pStyle w:val="TableText-Heading"/>
              <w:spacing w:line="276" w:lineRule="auto"/>
            </w:pPr>
            <w:r w:rsidRPr="00422683">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15FC8104" w14:textId="77777777" w:rsidR="002D57C4" w:rsidRPr="00422683" w:rsidRDefault="002D57C4" w:rsidP="00502E57">
            <w:pPr>
              <w:pStyle w:val="TableText-Heading"/>
              <w:spacing w:line="276" w:lineRule="auto"/>
            </w:pPr>
            <w:r w:rsidRPr="00422683">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12EE31F3" w14:textId="77777777" w:rsidR="002D57C4" w:rsidRPr="00422683" w:rsidRDefault="002D57C4" w:rsidP="00502E57">
            <w:pPr>
              <w:pStyle w:val="TableText-Heading"/>
              <w:spacing w:line="276" w:lineRule="auto"/>
            </w:pPr>
            <w:r w:rsidRPr="00422683">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56FEF34B" w14:textId="77777777" w:rsidR="002D57C4" w:rsidRPr="00422683" w:rsidRDefault="002D57C4" w:rsidP="00502E57">
            <w:pPr>
              <w:pStyle w:val="TableText-Heading"/>
              <w:spacing w:line="276" w:lineRule="auto"/>
            </w:pPr>
            <w:r w:rsidRPr="00422683">
              <w:t>Description</w:t>
            </w:r>
          </w:p>
        </w:tc>
      </w:tr>
      <w:tr w:rsidR="002D57C4" w14:paraId="5DC5FF78" w14:textId="77777777" w:rsidTr="00502E57">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5DA582F1" w14:textId="77777777" w:rsidR="002D57C4" w:rsidRDefault="002D57C4" w:rsidP="00502E57">
            <w:pPr>
              <w:pStyle w:val="TableText"/>
              <w:spacing w:line="276" w:lineRule="auto"/>
              <w:rPr>
                <w:noProof/>
              </w:rPr>
            </w:pPr>
            <w:r>
              <w:rPr>
                <w:noProof/>
              </w:rPr>
              <w:t>properties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319D507C" w14:textId="77777777" w:rsidR="002D57C4" w:rsidRDefault="002D57C4" w:rsidP="00502E57">
            <w:pPr>
              <w:pStyle w:val="TableText"/>
              <w:spacing w:line="276" w:lineRule="auto"/>
            </w:pPr>
            <w:r>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7B258554" w14:textId="77777777" w:rsidR="002D57C4" w:rsidRDefault="002D57C4" w:rsidP="00502E57">
            <w:pPr>
              <w:pStyle w:val="TableText"/>
              <w:spacing w:line="276" w:lineRule="auto"/>
            </w:pPr>
            <w:r>
              <w:t xml:space="preserve">list of </w:t>
            </w:r>
          </w:p>
          <w:p w14:paraId="6978D103" w14:textId="77777777" w:rsidR="002D57C4" w:rsidRDefault="008C123E" w:rsidP="00502E57">
            <w:pPr>
              <w:pStyle w:val="TableText"/>
              <w:spacing w:line="276" w:lineRule="auto"/>
            </w:pPr>
            <w:hyperlink w:anchor="DEFN_ELEMENT_PROPERTY_FILTER_DEFN" w:history="1">
              <w:r w:rsidR="002D57C4" w:rsidRPr="00382192">
                <w:rPr>
                  <w:rStyle w:val="Hyperlink"/>
                </w:rPr>
                <w:t>property filter definition</w:t>
              </w:r>
            </w:hyperlink>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5AF756B3" w14:textId="77777777" w:rsidR="002D57C4" w:rsidRDefault="002D57C4" w:rsidP="00502E57">
            <w:pPr>
              <w:pStyle w:val="TableText"/>
              <w:spacing w:line="276" w:lineRule="auto"/>
            </w:pPr>
            <w:r>
              <w:t>An optional sequenced list of property filters that would be used to select (filter) matching TOSCA entities (e.g., Node Template, Node Type, Capability Types, etc.) based upon their property definitions’ values.</w:t>
            </w:r>
          </w:p>
        </w:tc>
      </w:tr>
      <w:tr w:rsidR="002D57C4" w14:paraId="4CCF4BCC" w14:textId="77777777" w:rsidTr="00502E57">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0FE694C2" w14:textId="77777777" w:rsidR="002D57C4" w:rsidRDefault="002D57C4" w:rsidP="00502E57">
            <w:pPr>
              <w:pStyle w:val="TableText"/>
              <w:spacing w:line="276" w:lineRule="auto"/>
              <w:rPr>
                <w:noProof/>
              </w:rPr>
            </w:pPr>
            <w:r>
              <w:rPr>
                <w:noProof/>
              </w:rPr>
              <w:t>capabilities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1BE59B1D" w14:textId="77777777" w:rsidR="002D57C4" w:rsidRDefault="002D57C4" w:rsidP="00502E57">
            <w:pPr>
              <w:pStyle w:val="TableText"/>
              <w:spacing w:line="276" w:lineRule="auto"/>
            </w:pPr>
            <w:r>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527C69B2" w14:textId="77777777" w:rsidR="002D57C4" w:rsidRDefault="002D57C4" w:rsidP="00502E57">
            <w:pPr>
              <w:pStyle w:val="TableText"/>
              <w:spacing w:line="276" w:lineRule="auto"/>
            </w:pPr>
            <w:r>
              <w:t xml:space="preserve">list of capability names or </w:t>
            </w:r>
            <w:hyperlink w:anchor="DEFN_ENTITY_CAPABILITY_TYPE" w:history="1">
              <w:r w:rsidRPr="00044F17">
                <w:rPr>
                  <w:rStyle w:val="Hyperlink"/>
                </w:rPr>
                <w:t>capability type</w:t>
              </w:r>
            </w:hyperlink>
            <w:r>
              <w:t xml:space="preserve"> names</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09EFBA6B" w14:textId="77777777" w:rsidR="002D57C4" w:rsidRDefault="002D57C4" w:rsidP="00502E57">
            <w:pPr>
              <w:pStyle w:val="TableText"/>
              <w:spacing w:line="276" w:lineRule="auto"/>
            </w:pPr>
            <w:r>
              <w:t>An optional sequenced list of capability names or types that would be used to select (filter) matching TOSCA entities based upon their existence</w:t>
            </w:r>
            <w:r w:rsidRPr="00693A88">
              <w:t>.</w:t>
            </w:r>
          </w:p>
        </w:tc>
      </w:tr>
    </w:tbl>
    <w:p w14:paraId="479BC267" w14:textId="77777777" w:rsidR="002D57C4" w:rsidRDefault="002D57C4" w:rsidP="002D57C4">
      <w:pPr>
        <w:pStyle w:val="Heading4"/>
        <w:numPr>
          <w:ilvl w:val="3"/>
          <w:numId w:val="3"/>
        </w:numPr>
      </w:pPr>
      <w:r>
        <w:t>Additional filtering on named Capability properties</w:t>
      </w:r>
    </w:p>
    <w:p w14:paraId="3D7DB578" w14:textId="77777777" w:rsidR="002D57C4" w:rsidRDefault="002D57C4" w:rsidP="002D57C4">
      <w:pPr>
        <w:pStyle w:val="NormalaroundTable"/>
      </w:pPr>
      <w:r>
        <w:t>Capabilities used as filters often have their own sets of properties which also can be used to construct a filter.</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09"/>
        <w:gridCol w:w="981"/>
        <w:gridCol w:w="1498"/>
        <w:gridCol w:w="5978"/>
      </w:tblGrid>
      <w:tr w:rsidR="002D57C4" w14:paraId="158A1A66" w14:textId="77777777" w:rsidTr="00502E57">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1AA7A472" w14:textId="77777777" w:rsidR="002D57C4" w:rsidRPr="00422683" w:rsidRDefault="002D57C4" w:rsidP="00502E57">
            <w:pPr>
              <w:pStyle w:val="TableText-Heading"/>
              <w:spacing w:line="276" w:lineRule="auto"/>
            </w:pPr>
            <w:r w:rsidRPr="00422683">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2C5C79D0" w14:textId="77777777" w:rsidR="002D57C4" w:rsidRPr="00422683" w:rsidRDefault="002D57C4" w:rsidP="00502E57">
            <w:pPr>
              <w:pStyle w:val="TableText-Heading"/>
              <w:spacing w:line="276" w:lineRule="auto"/>
            </w:pPr>
            <w:r w:rsidRPr="00422683">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72B9F694" w14:textId="77777777" w:rsidR="002D57C4" w:rsidRPr="00422683" w:rsidRDefault="002D57C4" w:rsidP="00502E57">
            <w:pPr>
              <w:pStyle w:val="TableText-Heading"/>
              <w:spacing w:line="276" w:lineRule="auto"/>
            </w:pPr>
            <w:r w:rsidRPr="00422683">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633579AF" w14:textId="77777777" w:rsidR="002D57C4" w:rsidRPr="00422683" w:rsidRDefault="002D57C4" w:rsidP="00502E57">
            <w:pPr>
              <w:pStyle w:val="TableText-Heading"/>
              <w:spacing w:line="276" w:lineRule="auto"/>
            </w:pPr>
            <w:r w:rsidRPr="00422683">
              <w:t>Description</w:t>
            </w:r>
          </w:p>
        </w:tc>
      </w:tr>
      <w:tr w:rsidR="002D57C4" w14:paraId="534B3179" w14:textId="77777777" w:rsidTr="00502E57">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6E237D24" w14:textId="77777777" w:rsidR="002D57C4" w:rsidRDefault="002D57C4" w:rsidP="00502E57">
            <w:pPr>
              <w:pStyle w:val="TableText"/>
              <w:spacing w:line="276" w:lineRule="auto"/>
              <w:rPr>
                <w:noProof/>
              </w:rPr>
            </w:pPr>
            <w:r>
              <w:rPr>
                <w:noProof/>
              </w:rPr>
              <w:t xml:space="preserve">&lt;capability   name_or_type&gt;   </w:t>
            </w:r>
          </w:p>
          <w:p w14:paraId="6284AFDC" w14:textId="77777777" w:rsidR="002D57C4" w:rsidRDefault="002D57C4" w:rsidP="00502E57">
            <w:pPr>
              <w:pStyle w:val="TableText"/>
              <w:spacing w:line="276" w:lineRule="auto"/>
              <w:rPr>
                <w:noProof/>
              </w:rPr>
            </w:pPr>
            <w:r>
              <w:rPr>
                <w:noProof/>
              </w:rPr>
              <w:t xml:space="preserve">  name&gt;:</w:t>
            </w:r>
          </w:p>
          <w:p w14:paraId="175B666A" w14:textId="77777777" w:rsidR="002D57C4" w:rsidRDefault="002D57C4" w:rsidP="00502E57">
            <w:pPr>
              <w:pStyle w:val="TableText"/>
              <w:spacing w:line="276" w:lineRule="auto"/>
              <w:rPr>
                <w:noProof/>
              </w:rPr>
            </w:pPr>
            <w:r>
              <w:rPr>
                <w:noProof/>
              </w:rPr>
              <w:t xml:space="preserve">   properties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28749BAB" w14:textId="77777777" w:rsidR="002D57C4" w:rsidRDefault="002D57C4" w:rsidP="00502E57">
            <w:pPr>
              <w:pStyle w:val="TableText"/>
              <w:spacing w:line="276" w:lineRule="auto"/>
            </w:pPr>
            <w:r>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1C84BA94" w14:textId="77777777" w:rsidR="002D57C4" w:rsidRDefault="002D57C4" w:rsidP="00502E57">
            <w:pPr>
              <w:pStyle w:val="TableText"/>
              <w:spacing w:line="276" w:lineRule="auto"/>
            </w:pPr>
            <w:r>
              <w:t xml:space="preserve">list of </w:t>
            </w:r>
          </w:p>
          <w:p w14:paraId="2AF66FDF" w14:textId="77777777" w:rsidR="002D57C4" w:rsidRDefault="008C123E" w:rsidP="00502E57">
            <w:pPr>
              <w:pStyle w:val="TableText"/>
              <w:spacing w:line="276" w:lineRule="auto"/>
            </w:pPr>
            <w:hyperlink w:anchor="DEFN_ELEMENT_PROPERTY_FILTER_DEFN" w:history="1">
              <w:r w:rsidR="002D57C4" w:rsidRPr="00382192">
                <w:rPr>
                  <w:rStyle w:val="Hyperlink"/>
                </w:rPr>
                <w:t>property filter definitions</w:t>
              </w:r>
            </w:hyperlink>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4B2E8904" w14:textId="77777777" w:rsidR="002D57C4" w:rsidRDefault="002D57C4" w:rsidP="00502E57">
            <w:pPr>
              <w:pStyle w:val="TableText"/>
              <w:spacing w:line="276" w:lineRule="auto"/>
            </w:pPr>
            <w:r>
              <w:t>An optional sequenced list of property filters that would be used to select (filter) matching TOSCA entities (e.g., Node Template, Node Type, Capability Types, etc.) based upon their capabilities’ property definitions’ values.</w:t>
            </w:r>
          </w:p>
        </w:tc>
      </w:tr>
    </w:tbl>
    <w:p w14:paraId="06B5D2B1" w14:textId="77777777" w:rsidR="002D57C4" w:rsidRPr="00CE47A2" w:rsidRDefault="002D57C4" w:rsidP="002D57C4">
      <w:pPr>
        <w:pStyle w:val="Heading4"/>
        <w:numPr>
          <w:ilvl w:val="3"/>
          <w:numId w:val="3"/>
        </w:numPr>
      </w:pPr>
      <w:r>
        <w:t>Grammar</w:t>
      </w:r>
    </w:p>
    <w:p w14:paraId="08607AB7" w14:textId="77777777" w:rsidR="002D57C4" w:rsidRDefault="002D57C4" w:rsidP="002D57C4">
      <w:pPr>
        <w:pStyle w:val="NormalaroundTable"/>
      </w:pPr>
      <w:r>
        <w:t>Node filter definitions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47FD3DD3" w14:textId="77777777" w:rsidTr="00502E57">
        <w:trPr>
          <w:trHeight w:val="256"/>
        </w:trPr>
        <w:tc>
          <w:tcPr>
            <w:tcW w:w="9576" w:type="dxa"/>
            <w:shd w:val="clear" w:color="auto" w:fill="D9D9D9" w:themeFill="background1" w:themeFillShade="D9"/>
          </w:tcPr>
          <w:p w14:paraId="78506A9C" w14:textId="77777777" w:rsidR="002D57C4" w:rsidRDefault="002D57C4" w:rsidP="00502E57">
            <w:pPr>
              <w:rPr>
                <w:rStyle w:val="CodeSnippet"/>
                <w:noProof/>
              </w:rPr>
            </w:pPr>
            <w:r>
              <w:rPr>
                <w:rStyle w:val="CodeSnippet"/>
                <w:noProof/>
              </w:rPr>
              <w:t>&lt;filter_name&gt;:</w:t>
            </w:r>
          </w:p>
          <w:p w14:paraId="4016E25A" w14:textId="77777777" w:rsidR="002D57C4" w:rsidRDefault="002D57C4" w:rsidP="00502E57">
            <w:pPr>
              <w:rPr>
                <w:rStyle w:val="CodeSnippet"/>
                <w:noProof/>
              </w:rPr>
            </w:pPr>
            <w:r>
              <w:rPr>
                <w:rStyle w:val="CodeSnippet"/>
                <w:noProof/>
              </w:rPr>
              <w:t xml:space="preserve">  properties:</w:t>
            </w:r>
          </w:p>
          <w:p w14:paraId="48F65DF4" w14:textId="77777777" w:rsidR="002D57C4" w:rsidRDefault="002D57C4" w:rsidP="00502E57">
            <w:pPr>
              <w:rPr>
                <w:rStyle w:val="CodeSnippet"/>
                <w:noProof/>
              </w:rPr>
            </w:pPr>
            <w:r>
              <w:rPr>
                <w:rStyle w:val="CodeSnippet"/>
                <w:noProof/>
              </w:rPr>
              <w:t xml:space="preserve">    - &lt;</w:t>
            </w:r>
            <w:hyperlink w:anchor="DEFN_ELEMENT_PROPERTY_FILTER_DEFN" w:history="1">
              <w:r w:rsidRPr="005F361B">
                <w:rPr>
                  <w:rStyle w:val="Hyperlink"/>
                  <w:rFonts w:ascii="Consolas" w:hAnsi="Consolas"/>
                  <w:noProof/>
                </w:rPr>
                <w:t>property_filter_def_1</w:t>
              </w:r>
            </w:hyperlink>
            <w:r>
              <w:rPr>
                <w:rStyle w:val="CodeSnippet"/>
                <w:noProof/>
              </w:rPr>
              <w:t>&gt;</w:t>
            </w:r>
          </w:p>
          <w:p w14:paraId="2E7F2984" w14:textId="77777777" w:rsidR="002D57C4" w:rsidRDefault="002D57C4" w:rsidP="00502E57">
            <w:pPr>
              <w:rPr>
                <w:rStyle w:val="CodeSnippet"/>
                <w:noProof/>
              </w:rPr>
            </w:pPr>
            <w:r>
              <w:rPr>
                <w:rStyle w:val="CodeSnippet"/>
                <w:noProof/>
              </w:rPr>
              <w:t xml:space="preserve">    - ...</w:t>
            </w:r>
          </w:p>
          <w:p w14:paraId="5F68788E" w14:textId="77777777" w:rsidR="002D57C4" w:rsidRDefault="002D57C4" w:rsidP="00502E57">
            <w:pPr>
              <w:rPr>
                <w:rStyle w:val="CodeSnippet"/>
                <w:noProof/>
              </w:rPr>
            </w:pPr>
            <w:r>
              <w:rPr>
                <w:rStyle w:val="CodeSnippet"/>
                <w:noProof/>
              </w:rPr>
              <w:t xml:space="preserve">    - &lt;</w:t>
            </w:r>
            <w:hyperlink w:anchor="DEFN_ELEMENT_PROPERTY_FILTER_DEFN" w:history="1">
              <w:r w:rsidRPr="005F361B">
                <w:rPr>
                  <w:rStyle w:val="Hyperlink"/>
                  <w:rFonts w:ascii="Consolas" w:hAnsi="Consolas"/>
                  <w:noProof/>
                </w:rPr>
                <w:t>property_filter_def_n</w:t>
              </w:r>
            </w:hyperlink>
            <w:r>
              <w:rPr>
                <w:rStyle w:val="CodeSnippet"/>
                <w:noProof/>
              </w:rPr>
              <w:t>&gt;</w:t>
            </w:r>
          </w:p>
          <w:p w14:paraId="45E5C3FD" w14:textId="77777777" w:rsidR="002D57C4" w:rsidRDefault="002D57C4" w:rsidP="00502E57">
            <w:pPr>
              <w:rPr>
                <w:rStyle w:val="CodeSnippet"/>
                <w:noProof/>
              </w:rPr>
            </w:pPr>
            <w:r>
              <w:rPr>
                <w:rStyle w:val="CodeSnippet"/>
                <w:noProof/>
              </w:rPr>
              <w:t xml:space="preserve">  capabilities:</w:t>
            </w:r>
          </w:p>
          <w:p w14:paraId="1A9CAA0A" w14:textId="77777777" w:rsidR="002D57C4" w:rsidRDefault="002D57C4" w:rsidP="00502E57">
            <w:pPr>
              <w:rPr>
                <w:rStyle w:val="CodeSnippet"/>
                <w:noProof/>
              </w:rPr>
            </w:pPr>
            <w:r>
              <w:rPr>
                <w:rStyle w:val="CodeSnippet"/>
                <w:noProof/>
              </w:rPr>
              <w:t xml:space="preserve">    - &lt;capability_name_or_type_1&gt;:</w:t>
            </w:r>
          </w:p>
          <w:p w14:paraId="0733EF0B" w14:textId="77777777" w:rsidR="002D57C4" w:rsidRDefault="002D57C4" w:rsidP="00502E57">
            <w:pPr>
              <w:rPr>
                <w:rStyle w:val="CodeSnippet"/>
                <w:noProof/>
              </w:rPr>
            </w:pPr>
            <w:r>
              <w:rPr>
                <w:rStyle w:val="CodeSnippet"/>
                <w:noProof/>
              </w:rPr>
              <w:lastRenderedPageBreak/>
              <w:t xml:space="preserve">        properties:</w:t>
            </w:r>
          </w:p>
          <w:p w14:paraId="6E662F51" w14:textId="77777777" w:rsidR="002D57C4" w:rsidRDefault="002D57C4" w:rsidP="00502E57">
            <w:pPr>
              <w:rPr>
                <w:rStyle w:val="CodeSnippet"/>
                <w:noProof/>
              </w:rPr>
            </w:pPr>
            <w:r>
              <w:rPr>
                <w:rStyle w:val="CodeSnippet"/>
                <w:noProof/>
              </w:rPr>
              <w:t xml:space="preserve">          - &lt;</w:t>
            </w:r>
            <w:hyperlink w:anchor="DEFN_ELEMENT_PROPERTY_FILTER_DEFN" w:history="1">
              <w:r w:rsidRPr="0006397D">
                <w:rPr>
                  <w:rStyle w:val="Hyperlink"/>
                  <w:rFonts w:ascii="Consolas" w:hAnsi="Consolas"/>
                  <w:noProof/>
                </w:rPr>
                <w:t>cap_1_property_filter_</w:t>
              </w:r>
              <w:r>
                <w:rPr>
                  <w:rStyle w:val="Hyperlink"/>
                  <w:rFonts w:ascii="Consolas" w:hAnsi="Consolas"/>
                  <w:noProof/>
                </w:rPr>
                <w:t>def_</w:t>
              </w:r>
              <w:r w:rsidRPr="0006397D">
                <w:rPr>
                  <w:rStyle w:val="Hyperlink"/>
                  <w:rFonts w:ascii="Consolas" w:hAnsi="Consolas"/>
                  <w:noProof/>
                </w:rPr>
                <w:t>1</w:t>
              </w:r>
            </w:hyperlink>
            <w:r>
              <w:rPr>
                <w:rStyle w:val="CodeSnippet"/>
                <w:noProof/>
              </w:rPr>
              <w:t>&gt;</w:t>
            </w:r>
          </w:p>
          <w:p w14:paraId="61322AB6" w14:textId="77777777" w:rsidR="002D57C4" w:rsidRDefault="002D57C4" w:rsidP="00502E57">
            <w:pPr>
              <w:rPr>
                <w:rStyle w:val="CodeSnippet"/>
                <w:noProof/>
              </w:rPr>
            </w:pPr>
            <w:r>
              <w:rPr>
                <w:rStyle w:val="CodeSnippet"/>
                <w:noProof/>
              </w:rPr>
              <w:t xml:space="preserve">          - ...</w:t>
            </w:r>
          </w:p>
          <w:p w14:paraId="5C9D84B9" w14:textId="77777777" w:rsidR="002D57C4" w:rsidRDefault="002D57C4" w:rsidP="00502E57">
            <w:pPr>
              <w:rPr>
                <w:rStyle w:val="CodeSnippet"/>
                <w:noProof/>
              </w:rPr>
            </w:pPr>
            <w:r>
              <w:rPr>
                <w:rStyle w:val="CodeSnippet"/>
                <w:noProof/>
              </w:rPr>
              <w:t xml:space="preserve">          - &lt;</w:t>
            </w:r>
            <w:hyperlink w:anchor="DEFN_ELEMENT_PROPERTY_FILTER_DEFN" w:history="1">
              <w:r w:rsidRPr="0006397D">
                <w:rPr>
                  <w:rStyle w:val="Hyperlink"/>
                  <w:rFonts w:ascii="Consolas" w:hAnsi="Consolas"/>
                  <w:noProof/>
                </w:rPr>
                <w:t>cap_</w:t>
              </w:r>
              <w:r>
                <w:rPr>
                  <w:rStyle w:val="Hyperlink"/>
                  <w:rFonts w:ascii="Consolas" w:hAnsi="Consolas"/>
                  <w:noProof/>
                </w:rPr>
                <w:t>m</w:t>
              </w:r>
              <w:r w:rsidRPr="0006397D">
                <w:rPr>
                  <w:rStyle w:val="Hyperlink"/>
                  <w:rFonts w:ascii="Consolas" w:hAnsi="Consolas"/>
                  <w:noProof/>
                </w:rPr>
                <w:t>_property_filter_</w:t>
              </w:r>
              <w:r>
                <w:rPr>
                  <w:rStyle w:val="Hyperlink"/>
                  <w:rFonts w:ascii="Consolas" w:hAnsi="Consolas"/>
                  <w:noProof/>
                </w:rPr>
                <w:t>def_</w:t>
              </w:r>
              <w:r w:rsidRPr="0006397D">
                <w:rPr>
                  <w:rStyle w:val="Hyperlink"/>
                  <w:rFonts w:ascii="Consolas" w:hAnsi="Consolas"/>
                  <w:noProof/>
                </w:rPr>
                <w:t>n</w:t>
              </w:r>
            </w:hyperlink>
            <w:r>
              <w:rPr>
                <w:rStyle w:val="CodeSnippet"/>
                <w:noProof/>
              </w:rPr>
              <w:t>&gt;</w:t>
            </w:r>
          </w:p>
          <w:p w14:paraId="21F989AC" w14:textId="77777777" w:rsidR="002D57C4" w:rsidRDefault="002D57C4" w:rsidP="00502E57">
            <w:pPr>
              <w:rPr>
                <w:rStyle w:val="CodeSnippet"/>
                <w:noProof/>
              </w:rPr>
            </w:pPr>
            <w:r>
              <w:rPr>
                <w:rStyle w:val="CodeSnippet"/>
                <w:noProof/>
              </w:rPr>
              <w:t xml:space="preserve">    -  ...</w:t>
            </w:r>
          </w:p>
          <w:p w14:paraId="7D234480" w14:textId="77777777" w:rsidR="002D57C4" w:rsidRDefault="002D57C4" w:rsidP="00502E57">
            <w:pPr>
              <w:rPr>
                <w:rStyle w:val="CodeSnippet"/>
                <w:noProof/>
              </w:rPr>
            </w:pPr>
            <w:r>
              <w:rPr>
                <w:rStyle w:val="CodeSnippet"/>
                <w:noProof/>
              </w:rPr>
              <w:t xml:space="preserve">    - &lt;capability_name_or_type_n&gt;:</w:t>
            </w:r>
          </w:p>
          <w:p w14:paraId="4D07EB78" w14:textId="77777777" w:rsidR="002D57C4" w:rsidRDefault="002D57C4" w:rsidP="00502E57">
            <w:pPr>
              <w:rPr>
                <w:rStyle w:val="CodeSnippet"/>
                <w:noProof/>
              </w:rPr>
            </w:pPr>
            <w:r>
              <w:rPr>
                <w:rStyle w:val="CodeSnippet"/>
                <w:noProof/>
              </w:rPr>
              <w:t xml:space="preserve">        properties:</w:t>
            </w:r>
          </w:p>
          <w:p w14:paraId="43E135EE" w14:textId="77777777" w:rsidR="002D57C4" w:rsidRDefault="002D57C4" w:rsidP="00502E57">
            <w:pPr>
              <w:rPr>
                <w:rStyle w:val="CodeSnippet"/>
                <w:noProof/>
              </w:rPr>
            </w:pPr>
            <w:r>
              <w:rPr>
                <w:rStyle w:val="CodeSnippet"/>
                <w:noProof/>
              </w:rPr>
              <w:t xml:space="preserve">          - &lt;</w:t>
            </w:r>
            <w:hyperlink w:anchor="DEFN_ELEMENT_PROPERTY_FILTER_DEFN" w:history="1">
              <w:r w:rsidRPr="0006397D">
                <w:rPr>
                  <w:rStyle w:val="Hyperlink"/>
                  <w:rFonts w:ascii="Consolas" w:hAnsi="Consolas"/>
                  <w:noProof/>
                </w:rPr>
                <w:t>cap_</w:t>
              </w:r>
              <w:r>
                <w:rPr>
                  <w:rStyle w:val="Hyperlink"/>
                  <w:rFonts w:ascii="Consolas" w:hAnsi="Consolas"/>
                  <w:noProof/>
                </w:rPr>
                <w:t>1</w:t>
              </w:r>
              <w:r w:rsidRPr="0006397D">
                <w:rPr>
                  <w:rStyle w:val="Hyperlink"/>
                  <w:rFonts w:ascii="Consolas" w:hAnsi="Consolas"/>
                  <w:noProof/>
                </w:rPr>
                <w:t>_property_filter_def_1</w:t>
              </w:r>
            </w:hyperlink>
            <w:r>
              <w:rPr>
                <w:rStyle w:val="CodeSnippet"/>
                <w:noProof/>
              </w:rPr>
              <w:t>&gt;</w:t>
            </w:r>
          </w:p>
          <w:p w14:paraId="31DED569" w14:textId="77777777" w:rsidR="002D57C4" w:rsidRDefault="002D57C4" w:rsidP="00502E57">
            <w:pPr>
              <w:rPr>
                <w:rStyle w:val="CodeSnippet"/>
                <w:noProof/>
              </w:rPr>
            </w:pPr>
            <w:r>
              <w:rPr>
                <w:rStyle w:val="CodeSnippet"/>
                <w:noProof/>
              </w:rPr>
              <w:t xml:space="preserve">          - ...</w:t>
            </w:r>
          </w:p>
          <w:p w14:paraId="4CADF0D7" w14:textId="77777777" w:rsidR="002D57C4" w:rsidRDefault="002D57C4" w:rsidP="00502E57">
            <w:pPr>
              <w:rPr>
                <w:rStyle w:val="CodeSnippet"/>
                <w:noProof/>
              </w:rPr>
            </w:pPr>
            <w:r>
              <w:rPr>
                <w:rStyle w:val="CodeSnippet"/>
                <w:noProof/>
              </w:rPr>
              <w:t xml:space="preserve">          - &lt;</w:t>
            </w:r>
            <w:hyperlink w:anchor="DEFN_ELEMENT_PROPERTY_FILTER_DEFN" w:history="1">
              <w:r w:rsidRPr="0006397D">
                <w:rPr>
                  <w:rStyle w:val="Hyperlink"/>
                  <w:rFonts w:ascii="Consolas" w:hAnsi="Consolas"/>
                  <w:noProof/>
                </w:rPr>
                <w:t>cap_</w:t>
              </w:r>
              <w:r>
                <w:rPr>
                  <w:rStyle w:val="Hyperlink"/>
                  <w:rFonts w:ascii="Consolas" w:hAnsi="Consolas"/>
                  <w:noProof/>
                </w:rPr>
                <w:t>m</w:t>
              </w:r>
              <w:r w:rsidRPr="0006397D">
                <w:rPr>
                  <w:rStyle w:val="Hyperlink"/>
                  <w:rFonts w:ascii="Consolas" w:hAnsi="Consolas"/>
                  <w:noProof/>
                </w:rPr>
                <w:t>_property_filter_def_n</w:t>
              </w:r>
            </w:hyperlink>
            <w:r>
              <w:rPr>
                <w:rStyle w:val="CodeSnippet"/>
                <w:noProof/>
              </w:rPr>
              <w:t>&gt;</w:t>
            </w:r>
          </w:p>
        </w:tc>
      </w:tr>
    </w:tbl>
    <w:p w14:paraId="593999B3" w14:textId="77777777" w:rsidR="002D57C4" w:rsidRDefault="002D57C4" w:rsidP="002D57C4">
      <w:pPr>
        <w:pStyle w:val="NormalaroundTable"/>
      </w:pPr>
      <w:r>
        <w:lastRenderedPageBreak/>
        <w:t>In the above grammar, the pseudo values that appear in angle brackets have the following meaning:</w:t>
      </w:r>
    </w:p>
    <w:p w14:paraId="11CA3DE6" w14:textId="77777777" w:rsidR="002D57C4" w:rsidRDefault="002D57C4" w:rsidP="002D57C4">
      <w:pPr>
        <w:pStyle w:val="ListBullet3"/>
      </w:pPr>
      <w:r>
        <w:rPr>
          <w:rStyle w:val="CodeSnippetHighlight"/>
        </w:rPr>
        <w:t xml:space="preserve">property_filter_def_*: </w:t>
      </w:r>
      <w:r w:rsidRPr="00693A88">
        <w:t xml:space="preserve">represents </w:t>
      </w:r>
      <w:r>
        <w:t xml:space="preserve">a property filter definition that would be used to select (filter) matching TOSCA entities (e.g., Node Template, Node Type, Capability Types, etc.) based upon their property definitions’ values.  </w:t>
      </w:r>
    </w:p>
    <w:p w14:paraId="16B55A2D" w14:textId="77777777" w:rsidR="002D57C4" w:rsidRPr="00481716" w:rsidRDefault="002D57C4" w:rsidP="002D57C4">
      <w:pPr>
        <w:pStyle w:val="ListBullet3"/>
        <w:rPr>
          <w:rStyle w:val="CodeSnippetHighlight"/>
          <w:b w:val="0"/>
        </w:rPr>
      </w:pPr>
      <w:r>
        <w:rPr>
          <w:rStyle w:val="CodeSnippetHighlight"/>
        </w:rPr>
        <w:t xml:space="preserve">capability_name_or_type_*: </w:t>
      </w:r>
      <w:r w:rsidRPr="00693A88">
        <w:t xml:space="preserve">represents the </w:t>
      </w:r>
      <w:r>
        <w:t xml:space="preserve">type or </w:t>
      </w:r>
      <w:r w:rsidRPr="00693A88">
        <w:t xml:space="preserve">name </w:t>
      </w:r>
      <w:r>
        <w:t>of a capability that would be used to select (filter) matching TOSCA entities based upon their existence</w:t>
      </w:r>
      <w:r w:rsidRPr="00693A88">
        <w:t>.</w:t>
      </w:r>
    </w:p>
    <w:p w14:paraId="46513DF9" w14:textId="77777777" w:rsidR="002D57C4" w:rsidRDefault="002D57C4" w:rsidP="002D57C4">
      <w:pPr>
        <w:pStyle w:val="ListBullet3"/>
      </w:pPr>
      <w:r>
        <w:rPr>
          <w:rStyle w:val="CodeSnippetHighlight"/>
        </w:rPr>
        <w:t>cap_*_property_def_*:</w:t>
      </w:r>
      <w:r w:rsidRPr="00481716">
        <w:t xml:space="preserve"> </w:t>
      </w:r>
      <w:r w:rsidRPr="00693A88">
        <w:t xml:space="preserve">represents </w:t>
      </w:r>
      <w:r>
        <w:t>a property filter definition</w:t>
      </w:r>
      <w:r w:rsidRPr="00693A88">
        <w:t xml:space="preserve"> </w:t>
      </w:r>
      <w:r>
        <w:t>that would be used to select (filter) matching TOSCA entities (e.g., Node Template, Node Type, Capability Types, etc.) based upon their capabilities’ property definitions’ values.</w:t>
      </w:r>
    </w:p>
    <w:p w14:paraId="35C35A31" w14:textId="77777777" w:rsidR="002D57C4" w:rsidRDefault="002D57C4" w:rsidP="002D57C4">
      <w:pPr>
        <w:pStyle w:val="Heading4"/>
        <w:numPr>
          <w:ilvl w:val="3"/>
          <w:numId w:val="3"/>
        </w:numPr>
      </w:pPr>
      <w:r>
        <w:t>Additional requirements</w:t>
      </w:r>
    </w:p>
    <w:p w14:paraId="2267D063" w14:textId="77777777" w:rsidR="002D57C4" w:rsidRPr="00554DBC" w:rsidRDefault="002D57C4" w:rsidP="002D57C4">
      <w:pPr>
        <w:pStyle w:val="ListParagraph"/>
        <w:numPr>
          <w:ilvl w:val="0"/>
          <w:numId w:val="59"/>
        </w:numPr>
      </w:pPr>
      <w:r w:rsidRPr="00554DBC">
        <w:t xml:space="preserve">TOSCA orchestrators </w:t>
      </w:r>
      <w:r w:rsidRPr="00554DBC">
        <w:rPr>
          <w:b/>
        </w:rPr>
        <w:t>SHALL</w:t>
      </w:r>
      <w:r w:rsidRPr="00554DBC">
        <w:t xml:space="preserve"> search for matching capabilities listed on a target filter by assuming the capability name is first a symbolic name and secondly it is a type name (in order to avoid namespace collisions). </w:t>
      </w:r>
    </w:p>
    <w:p w14:paraId="03B21D7E" w14:textId="77777777" w:rsidR="002D57C4" w:rsidRDefault="002D57C4" w:rsidP="002D57C4">
      <w:pPr>
        <w:pStyle w:val="Heading4"/>
        <w:numPr>
          <w:ilvl w:val="3"/>
          <w:numId w:val="3"/>
        </w:numPr>
      </w:pPr>
      <w:r>
        <w:t>Example</w:t>
      </w:r>
    </w:p>
    <w:p w14:paraId="63220EBD" w14:textId="77777777" w:rsidR="002D57C4" w:rsidRDefault="002D57C4" w:rsidP="002D57C4">
      <w:r>
        <w:t xml:space="preserve">The following example is a filter that would be used to select a TOSCA </w:t>
      </w:r>
      <w:hyperlink w:anchor="DEFN_TYPE_NODES_COMPUTE" w:history="1">
        <w:r w:rsidRPr="00FE64F2">
          <w:rPr>
            <w:rStyle w:val="Hyperlink"/>
          </w:rPr>
          <w:t>Compute</w:t>
        </w:r>
      </w:hyperlink>
      <w:r>
        <w:t xml:space="preserve"> node based upon the values of its defined capabilities. Specifically, this filter would select </w:t>
      </w:r>
      <w:r w:rsidRPr="00DF50D3">
        <w:t>Compute</w:t>
      </w:r>
      <w:r>
        <w:t xml:space="preserve"> nodes that supported a specific range of CPUs (i.e., </w:t>
      </w:r>
      <w:r w:rsidRPr="00FE64F2">
        <w:rPr>
          <w:rStyle w:val="CodeSnippetHighlight"/>
        </w:rPr>
        <w:t>num_cpus</w:t>
      </w:r>
      <w:r>
        <w:t xml:space="preserve"> value between 1 and 4) and memory size (i.e., </w:t>
      </w:r>
      <w:r w:rsidRPr="00FE64F2">
        <w:rPr>
          <w:rStyle w:val="CodeSnippetHighlight"/>
        </w:rPr>
        <w:t>mem_size</w:t>
      </w:r>
      <w:r>
        <w:t xml:space="preserve"> of 2 or greater) from its declared “host” capability.  </w:t>
      </w:r>
    </w:p>
    <w:p w14:paraId="2C9C49B2" w14:textId="77777777" w:rsidR="002D57C4" w:rsidRPr="006F76B9" w:rsidRDefault="002D57C4" w:rsidP="002D57C4">
      <w:pPr>
        <w:tabs>
          <w:tab w:val="left" w:pos="6108"/>
        </w:tabs>
      </w:pPr>
      <w:r>
        <w:tab/>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313CCE9" w14:textId="77777777" w:rsidTr="00502E57">
        <w:trPr>
          <w:trHeight w:val="256"/>
        </w:trPr>
        <w:tc>
          <w:tcPr>
            <w:tcW w:w="9576" w:type="dxa"/>
            <w:shd w:val="clear" w:color="auto" w:fill="D9D9D9" w:themeFill="background1" w:themeFillShade="D9"/>
          </w:tcPr>
          <w:p w14:paraId="02C3EDC3" w14:textId="77777777" w:rsidR="002D57C4" w:rsidRDefault="002D57C4" w:rsidP="00502E57">
            <w:pPr>
              <w:rPr>
                <w:rStyle w:val="CodeSnippet"/>
                <w:noProof/>
              </w:rPr>
            </w:pPr>
            <w:r>
              <w:rPr>
                <w:rStyle w:val="CodeSnippet"/>
                <w:noProof/>
              </w:rPr>
              <w:t>my_node_template:</w:t>
            </w:r>
          </w:p>
          <w:p w14:paraId="3184F8E1" w14:textId="77777777" w:rsidR="002D57C4" w:rsidRDefault="002D57C4" w:rsidP="00502E57">
            <w:pPr>
              <w:rPr>
                <w:rStyle w:val="CodeSnippet"/>
                <w:noProof/>
              </w:rPr>
            </w:pPr>
            <w:r>
              <w:rPr>
                <w:rStyle w:val="CodeSnippet"/>
                <w:noProof/>
              </w:rPr>
              <w:t xml:space="preserve">  # other details omitted for brevity</w:t>
            </w:r>
          </w:p>
          <w:p w14:paraId="554C9B91" w14:textId="77777777" w:rsidR="002D57C4" w:rsidRDefault="002D57C4" w:rsidP="00502E57">
            <w:pPr>
              <w:rPr>
                <w:rStyle w:val="CodeSnippet"/>
                <w:noProof/>
              </w:rPr>
            </w:pPr>
            <w:r>
              <w:rPr>
                <w:rStyle w:val="CodeSnippet"/>
                <w:noProof/>
              </w:rPr>
              <w:t xml:space="preserve">  requirements:</w:t>
            </w:r>
          </w:p>
          <w:p w14:paraId="76F8F39F" w14:textId="77777777" w:rsidR="002D57C4" w:rsidRDefault="002D57C4" w:rsidP="00502E57">
            <w:pPr>
              <w:rPr>
                <w:rStyle w:val="CodeSnippet"/>
                <w:noProof/>
              </w:rPr>
            </w:pPr>
            <w:r>
              <w:rPr>
                <w:rStyle w:val="CodeSnippet"/>
                <w:noProof/>
              </w:rPr>
              <w:t xml:space="preserve">    - host:</w:t>
            </w:r>
          </w:p>
          <w:p w14:paraId="47A714D2" w14:textId="77777777" w:rsidR="002D57C4" w:rsidRPr="005108D7" w:rsidRDefault="002D57C4" w:rsidP="00502E57">
            <w:pPr>
              <w:rPr>
                <w:rStyle w:val="CodeSnippet"/>
                <w:noProof/>
              </w:rPr>
            </w:pPr>
            <w:r>
              <w:rPr>
                <w:rStyle w:val="CodeSnippet"/>
                <w:noProof/>
              </w:rPr>
              <w:t xml:space="preserve">        node_filter</w:t>
            </w:r>
            <w:r w:rsidRPr="005108D7">
              <w:rPr>
                <w:rStyle w:val="CodeSnippet"/>
                <w:noProof/>
              </w:rPr>
              <w:t>:</w:t>
            </w:r>
          </w:p>
          <w:p w14:paraId="6FD69214" w14:textId="77777777" w:rsidR="002D57C4" w:rsidRDefault="002D57C4" w:rsidP="00502E57">
            <w:pPr>
              <w:rPr>
                <w:rStyle w:val="CodeSnippet"/>
                <w:noProof/>
              </w:rPr>
            </w:pPr>
            <w:r>
              <w:rPr>
                <w:rStyle w:val="CodeSnippet"/>
                <w:noProof/>
              </w:rPr>
              <w:t xml:space="preserve">      </w:t>
            </w:r>
            <w:r w:rsidRPr="005108D7">
              <w:rPr>
                <w:rStyle w:val="CodeSnippet"/>
                <w:noProof/>
              </w:rPr>
              <w:t xml:space="preserve"> </w:t>
            </w:r>
            <w:r>
              <w:rPr>
                <w:rStyle w:val="CodeSnippet"/>
                <w:noProof/>
              </w:rPr>
              <w:t xml:space="preserve">   </w:t>
            </w:r>
            <w:r w:rsidRPr="005108D7">
              <w:rPr>
                <w:rStyle w:val="CodeSnippet"/>
                <w:noProof/>
              </w:rPr>
              <w:t>capabilities:</w:t>
            </w:r>
          </w:p>
          <w:p w14:paraId="15AF08A6" w14:textId="77777777" w:rsidR="002D57C4" w:rsidRDefault="002D57C4" w:rsidP="00502E57">
            <w:pPr>
              <w:rPr>
                <w:rStyle w:val="CodeSnippet"/>
                <w:noProof/>
              </w:rPr>
            </w:pPr>
            <w:r>
              <w:rPr>
                <w:rStyle w:val="CodeSnippet"/>
                <w:noProof/>
              </w:rPr>
              <w:t xml:space="preserve">            # My “host” Compute node needs these properties:      </w:t>
            </w:r>
          </w:p>
          <w:p w14:paraId="76EB73AF" w14:textId="77777777" w:rsidR="002D57C4" w:rsidRDefault="002D57C4" w:rsidP="00502E57">
            <w:pPr>
              <w:rPr>
                <w:rStyle w:val="CodeSnippet"/>
                <w:noProof/>
              </w:rPr>
            </w:pPr>
            <w:r>
              <w:rPr>
                <w:rStyle w:val="CodeSnippet"/>
                <w:noProof/>
              </w:rPr>
              <w:t xml:space="preserve">            - host:</w:t>
            </w:r>
          </w:p>
          <w:p w14:paraId="41C2074C" w14:textId="77777777" w:rsidR="002D57C4" w:rsidRDefault="002D57C4" w:rsidP="00502E57">
            <w:pPr>
              <w:rPr>
                <w:rStyle w:val="CodeSnippet"/>
                <w:noProof/>
              </w:rPr>
            </w:pPr>
            <w:r>
              <w:rPr>
                <w:rStyle w:val="CodeSnippet"/>
                <w:noProof/>
              </w:rPr>
              <w:t xml:space="preserve">                properties:</w:t>
            </w:r>
          </w:p>
          <w:p w14:paraId="4B9EB8DD" w14:textId="77777777" w:rsidR="002D57C4" w:rsidRPr="005108D7" w:rsidRDefault="002D57C4" w:rsidP="00502E57">
            <w:pPr>
              <w:rPr>
                <w:rStyle w:val="CodeSnippet"/>
                <w:noProof/>
              </w:rPr>
            </w:pPr>
            <w:r>
              <w:rPr>
                <w:rStyle w:val="CodeSnippet"/>
                <w:noProof/>
              </w:rPr>
              <w:t xml:space="preserve">                  - </w:t>
            </w:r>
            <w:r w:rsidRPr="005108D7">
              <w:rPr>
                <w:rStyle w:val="CodeSnippet"/>
                <w:noProof/>
              </w:rPr>
              <w:t>num_cpus: { in_range: [ 1, 4 ] }</w:t>
            </w:r>
          </w:p>
          <w:p w14:paraId="2326D05A" w14:textId="77777777" w:rsidR="002D57C4" w:rsidRPr="006824F5" w:rsidRDefault="002D57C4" w:rsidP="00502E57">
            <w:pPr>
              <w:rPr>
                <w:rStyle w:val="CodeSnippet"/>
                <w:noProof/>
              </w:rPr>
            </w:pPr>
            <w:r>
              <w:rPr>
                <w:rStyle w:val="CodeSnippet"/>
                <w:noProof/>
              </w:rPr>
              <w:t xml:space="preserve">                  - </w:t>
            </w:r>
            <w:r w:rsidRPr="005108D7">
              <w:rPr>
                <w:rStyle w:val="CodeSnippet"/>
                <w:noProof/>
              </w:rPr>
              <w:t xml:space="preserve">mem_size: { greater_or_equal: </w:t>
            </w:r>
            <w:r>
              <w:rPr>
                <w:rStyle w:val="CodeSnippet"/>
                <w:noProof/>
              </w:rPr>
              <w:t>51</w:t>
            </w:r>
            <w:r w:rsidRPr="005108D7">
              <w:rPr>
                <w:rStyle w:val="CodeSnippet"/>
                <w:noProof/>
              </w:rPr>
              <w:t xml:space="preserve">2 </w:t>
            </w:r>
            <w:r>
              <w:rPr>
                <w:rStyle w:val="CodeSnippet"/>
                <w:noProof/>
              </w:rPr>
              <w:t xml:space="preserve">MB </w:t>
            </w:r>
            <w:r w:rsidRPr="005108D7">
              <w:rPr>
                <w:rStyle w:val="CodeSnippet"/>
                <w:noProof/>
              </w:rPr>
              <w:t>}</w:t>
            </w:r>
          </w:p>
        </w:tc>
      </w:tr>
    </w:tbl>
    <w:p w14:paraId="49A8D3AC" w14:textId="77777777" w:rsidR="002D57C4" w:rsidRDefault="002D57C4" w:rsidP="002D57C4">
      <w:pPr>
        <w:pStyle w:val="Heading3"/>
        <w:numPr>
          <w:ilvl w:val="2"/>
          <w:numId w:val="3"/>
        </w:numPr>
      </w:pPr>
      <w:bookmarkStart w:id="275" w:name="DEFN_ELEMENT_REPOSITORY_DEF"/>
      <w:r>
        <w:lastRenderedPageBreak/>
        <w:t>Repository definition</w:t>
      </w:r>
    </w:p>
    <w:bookmarkEnd w:id="275"/>
    <w:p w14:paraId="6CCD3CD5" w14:textId="77777777" w:rsidR="002D57C4" w:rsidRDefault="002D57C4" w:rsidP="002D57C4">
      <w:r>
        <w:t>A repository definition defines a named external repository which contains deployment and implementation artifacts that are referenced within the TOSCA Service Template.</w:t>
      </w:r>
    </w:p>
    <w:p w14:paraId="18A39EEF" w14:textId="77777777" w:rsidR="002D57C4" w:rsidRDefault="002D57C4" w:rsidP="002D57C4">
      <w:pPr>
        <w:pStyle w:val="Heading4"/>
        <w:numPr>
          <w:ilvl w:val="3"/>
          <w:numId w:val="3"/>
        </w:numPr>
      </w:pPr>
      <w:r>
        <w:t>Keynames</w:t>
      </w:r>
    </w:p>
    <w:p w14:paraId="5814EB7F" w14:textId="77777777" w:rsidR="002D57C4" w:rsidRPr="0053600D" w:rsidRDefault="002D57C4" w:rsidP="002D57C4">
      <w:pPr>
        <w:pStyle w:val="NormalaroundTable"/>
      </w:pPr>
      <w:r>
        <w:t>The following is the list of recognized keynames for a TOSCA repository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8"/>
        <w:gridCol w:w="981"/>
        <w:gridCol w:w="1051"/>
        <w:gridCol w:w="1486"/>
        <w:gridCol w:w="5380"/>
      </w:tblGrid>
      <w:tr w:rsidR="002D57C4" w:rsidRPr="004279F4" w14:paraId="0B897C3D" w14:textId="77777777" w:rsidTr="00502E57">
        <w:trPr>
          <w:cantSplit/>
          <w:tblHeader/>
        </w:trPr>
        <w:tc>
          <w:tcPr>
            <w:tcW w:w="624" w:type="pct"/>
            <w:shd w:val="clear" w:color="auto" w:fill="D9D9D9"/>
          </w:tcPr>
          <w:p w14:paraId="359B5B94" w14:textId="77777777" w:rsidR="002D57C4" w:rsidRPr="00422683" w:rsidRDefault="002D57C4" w:rsidP="00502E57">
            <w:pPr>
              <w:pStyle w:val="TableText-Heading"/>
            </w:pPr>
            <w:r w:rsidRPr="00422683">
              <w:t>Keyname</w:t>
            </w:r>
          </w:p>
        </w:tc>
        <w:tc>
          <w:tcPr>
            <w:tcW w:w="482" w:type="pct"/>
            <w:shd w:val="clear" w:color="auto" w:fill="D9D9D9"/>
          </w:tcPr>
          <w:p w14:paraId="2414FA95" w14:textId="77777777" w:rsidR="002D57C4" w:rsidRPr="00422683" w:rsidRDefault="002D57C4" w:rsidP="00502E57">
            <w:pPr>
              <w:pStyle w:val="TableText-Heading"/>
            </w:pPr>
            <w:r w:rsidRPr="00422683">
              <w:t>Required</w:t>
            </w:r>
          </w:p>
        </w:tc>
        <w:tc>
          <w:tcPr>
            <w:tcW w:w="517" w:type="pct"/>
            <w:shd w:val="clear" w:color="auto" w:fill="D9D9D9"/>
          </w:tcPr>
          <w:p w14:paraId="53DDFA59" w14:textId="77777777" w:rsidR="002D57C4" w:rsidRPr="00422683" w:rsidRDefault="002D57C4" w:rsidP="00502E57">
            <w:pPr>
              <w:pStyle w:val="TableText-Heading"/>
            </w:pPr>
            <w:r w:rsidRPr="00422683">
              <w:t>Type</w:t>
            </w:r>
          </w:p>
        </w:tc>
        <w:tc>
          <w:tcPr>
            <w:tcW w:w="731" w:type="pct"/>
            <w:shd w:val="clear" w:color="auto" w:fill="D9D9D9"/>
          </w:tcPr>
          <w:p w14:paraId="05DA0878" w14:textId="77777777" w:rsidR="002D57C4" w:rsidRPr="00422683" w:rsidRDefault="002D57C4" w:rsidP="00502E57">
            <w:pPr>
              <w:pStyle w:val="TableText-Heading"/>
            </w:pPr>
            <w:r w:rsidRPr="00422683">
              <w:t>Constraints</w:t>
            </w:r>
          </w:p>
        </w:tc>
        <w:tc>
          <w:tcPr>
            <w:tcW w:w="2646" w:type="pct"/>
            <w:shd w:val="clear" w:color="auto" w:fill="D9D9D9"/>
          </w:tcPr>
          <w:p w14:paraId="188398CC" w14:textId="77777777" w:rsidR="002D57C4" w:rsidRPr="00422683" w:rsidRDefault="002D57C4" w:rsidP="00502E57">
            <w:pPr>
              <w:pStyle w:val="TableText-Heading"/>
            </w:pPr>
            <w:r w:rsidRPr="00422683">
              <w:t>Description</w:t>
            </w:r>
          </w:p>
        </w:tc>
      </w:tr>
      <w:tr w:rsidR="002D57C4" w:rsidRPr="004279F4" w14:paraId="21C2A91E" w14:textId="77777777" w:rsidTr="00502E57">
        <w:trPr>
          <w:cantSplit/>
        </w:trPr>
        <w:tc>
          <w:tcPr>
            <w:tcW w:w="624" w:type="pct"/>
            <w:shd w:val="clear" w:color="auto" w:fill="FFFFFF"/>
          </w:tcPr>
          <w:p w14:paraId="346FF77E" w14:textId="77777777" w:rsidR="002D57C4" w:rsidRDefault="002D57C4" w:rsidP="00502E57">
            <w:pPr>
              <w:pStyle w:val="TableText"/>
              <w:rPr>
                <w:noProof/>
              </w:rPr>
            </w:pPr>
            <w:r>
              <w:rPr>
                <w:noProof/>
              </w:rPr>
              <w:t>description</w:t>
            </w:r>
          </w:p>
        </w:tc>
        <w:tc>
          <w:tcPr>
            <w:tcW w:w="482" w:type="pct"/>
            <w:shd w:val="clear" w:color="auto" w:fill="FFFFFF"/>
          </w:tcPr>
          <w:p w14:paraId="4676739E" w14:textId="77777777" w:rsidR="002D57C4" w:rsidRDefault="002D57C4" w:rsidP="00502E57">
            <w:pPr>
              <w:pStyle w:val="TableText"/>
            </w:pPr>
            <w:r>
              <w:t>no</w:t>
            </w:r>
          </w:p>
        </w:tc>
        <w:tc>
          <w:tcPr>
            <w:tcW w:w="517" w:type="pct"/>
            <w:shd w:val="clear" w:color="auto" w:fill="FFFFFF"/>
          </w:tcPr>
          <w:p w14:paraId="493E3BE1" w14:textId="77777777" w:rsidR="002D57C4" w:rsidRDefault="008C123E" w:rsidP="00502E57">
            <w:pPr>
              <w:pStyle w:val="TableText"/>
            </w:pPr>
            <w:hyperlink w:anchor="DEFN_ELEMENT_DESCRIPTION" w:history="1">
              <w:r w:rsidR="002D57C4" w:rsidRPr="00B946C9">
                <w:rPr>
                  <w:rStyle w:val="Hyperlink"/>
                </w:rPr>
                <w:t>description</w:t>
              </w:r>
            </w:hyperlink>
          </w:p>
        </w:tc>
        <w:tc>
          <w:tcPr>
            <w:tcW w:w="731" w:type="pct"/>
            <w:shd w:val="clear" w:color="auto" w:fill="FFFFFF"/>
          </w:tcPr>
          <w:p w14:paraId="738C0B84" w14:textId="77777777" w:rsidR="002D57C4" w:rsidRDefault="002D57C4" w:rsidP="00502E57">
            <w:pPr>
              <w:pStyle w:val="TableText"/>
            </w:pPr>
            <w:r>
              <w:t>None</w:t>
            </w:r>
          </w:p>
        </w:tc>
        <w:tc>
          <w:tcPr>
            <w:tcW w:w="2646" w:type="pct"/>
            <w:shd w:val="clear" w:color="auto" w:fill="FFFFFF"/>
          </w:tcPr>
          <w:p w14:paraId="5EA2AC8E" w14:textId="77777777" w:rsidR="002D57C4" w:rsidRDefault="002D57C4" w:rsidP="00502E57">
            <w:pPr>
              <w:pStyle w:val="TableText"/>
            </w:pPr>
            <w:r>
              <w:t>The optional description for the repository.</w:t>
            </w:r>
          </w:p>
        </w:tc>
      </w:tr>
      <w:tr w:rsidR="002D57C4" w:rsidRPr="004279F4" w14:paraId="3E030FFC" w14:textId="77777777" w:rsidTr="00502E57">
        <w:trPr>
          <w:cantSplit/>
        </w:trPr>
        <w:tc>
          <w:tcPr>
            <w:tcW w:w="624" w:type="pct"/>
            <w:shd w:val="clear" w:color="auto" w:fill="FFFFFF"/>
          </w:tcPr>
          <w:p w14:paraId="43DE9C18" w14:textId="77777777" w:rsidR="002D57C4" w:rsidRDefault="002D57C4" w:rsidP="00502E57">
            <w:pPr>
              <w:pStyle w:val="TableText"/>
              <w:rPr>
                <w:noProof/>
              </w:rPr>
            </w:pPr>
            <w:r>
              <w:rPr>
                <w:noProof/>
              </w:rPr>
              <w:t>url</w:t>
            </w:r>
          </w:p>
        </w:tc>
        <w:tc>
          <w:tcPr>
            <w:tcW w:w="482" w:type="pct"/>
            <w:shd w:val="clear" w:color="auto" w:fill="FFFFFF"/>
          </w:tcPr>
          <w:p w14:paraId="4E172766" w14:textId="77777777" w:rsidR="002D57C4" w:rsidRDefault="002D57C4" w:rsidP="00502E57">
            <w:pPr>
              <w:pStyle w:val="TableText"/>
            </w:pPr>
            <w:r>
              <w:t>yes</w:t>
            </w:r>
          </w:p>
        </w:tc>
        <w:tc>
          <w:tcPr>
            <w:tcW w:w="517" w:type="pct"/>
            <w:shd w:val="clear" w:color="auto" w:fill="FFFFFF"/>
          </w:tcPr>
          <w:p w14:paraId="694F565C" w14:textId="77777777" w:rsidR="002D57C4" w:rsidRDefault="008C123E" w:rsidP="00502E57">
            <w:pPr>
              <w:pStyle w:val="TableText"/>
            </w:pPr>
            <w:hyperlink w:anchor="TYPE_YAML_STRING" w:history="1">
              <w:r w:rsidR="002D57C4" w:rsidRPr="00715AA6">
                <w:rPr>
                  <w:rStyle w:val="Hyperlink"/>
                </w:rPr>
                <w:t>string</w:t>
              </w:r>
            </w:hyperlink>
          </w:p>
        </w:tc>
        <w:tc>
          <w:tcPr>
            <w:tcW w:w="731" w:type="pct"/>
            <w:shd w:val="clear" w:color="auto" w:fill="FFFFFF"/>
          </w:tcPr>
          <w:p w14:paraId="23B0ED40" w14:textId="77777777" w:rsidR="002D57C4" w:rsidRDefault="002D57C4" w:rsidP="00502E57">
            <w:pPr>
              <w:pStyle w:val="TableText"/>
            </w:pPr>
            <w:r>
              <w:t>None</w:t>
            </w:r>
          </w:p>
        </w:tc>
        <w:tc>
          <w:tcPr>
            <w:tcW w:w="2646" w:type="pct"/>
            <w:shd w:val="clear" w:color="auto" w:fill="FFFFFF"/>
          </w:tcPr>
          <w:p w14:paraId="558A8452" w14:textId="77777777" w:rsidR="002D57C4" w:rsidRDefault="002D57C4" w:rsidP="00502E57">
            <w:pPr>
              <w:pStyle w:val="TableText"/>
            </w:pPr>
            <w:r>
              <w:t>The required URL or network address used to access the repository.</w:t>
            </w:r>
          </w:p>
        </w:tc>
      </w:tr>
      <w:tr w:rsidR="002D57C4" w:rsidRPr="004279F4" w14:paraId="45B39737" w14:textId="77777777" w:rsidTr="00502E57">
        <w:trPr>
          <w:cantSplit/>
        </w:trPr>
        <w:tc>
          <w:tcPr>
            <w:tcW w:w="624" w:type="pct"/>
            <w:shd w:val="clear" w:color="auto" w:fill="FFFFFF"/>
          </w:tcPr>
          <w:p w14:paraId="16891A5B" w14:textId="77777777" w:rsidR="002D57C4" w:rsidRDefault="002D57C4" w:rsidP="00502E57">
            <w:pPr>
              <w:pStyle w:val="TableText"/>
              <w:rPr>
                <w:noProof/>
              </w:rPr>
            </w:pPr>
            <w:r>
              <w:rPr>
                <w:noProof/>
              </w:rPr>
              <w:t>credential</w:t>
            </w:r>
          </w:p>
        </w:tc>
        <w:tc>
          <w:tcPr>
            <w:tcW w:w="482" w:type="pct"/>
            <w:shd w:val="clear" w:color="auto" w:fill="FFFFFF"/>
          </w:tcPr>
          <w:p w14:paraId="24C4C670" w14:textId="77777777" w:rsidR="002D57C4" w:rsidRDefault="002D57C4" w:rsidP="00502E57">
            <w:pPr>
              <w:pStyle w:val="TableText"/>
            </w:pPr>
            <w:r>
              <w:t>no</w:t>
            </w:r>
          </w:p>
        </w:tc>
        <w:tc>
          <w:tcPr>
            <w:tcW w:w="517" w:type="pct"/>
            <w:shd w:val="clear" w:color="auto" w:fill="FFFFFF"/>
          </w:tcPr>
          <w:p w14:paraId="2BFD8510" w14:textId="77777777" w:rsidR="002D57C4" w:rsidRDefault="008C123E" w:rsidP="00502E57">
            <w:pPr>
              <w:pStyle w:val="TableText"/>
            </w:pPr>
            <w:hyperlink w:anchor="TYPE_TOSCA_DATA_CREDENTIAL" w:history="1">
              <w:r w:rsidR="002D57C4" w:rsidRPr="00D14EAD">
                <w:rPr>
                  <w:rStyle w:val="Hyperlink"/>
                </w:rPr>
                <w:t>Credential</w:t>
              </w:r>
            </w:hyperlink>
          </w:p>
        </w:tc>
        <w:tc>
          <w:tcPr>
            <w:tcW w:w="731" w:type="pct"/>
            <w:shd w:val="clear" w:color="auto" w:fill="FFFFFF"/>
          </w:tcPr>
          <w:p w14:paraId="37E69081" w14:textId="77777777" w:rsidR="002D57C4" w:rsidRDefault="002D57C4" w:rsidP="00502E57">
            <w:pPr>
              <w:pStyle w:val="TableText"/>
            </w:pPr>
            <w:r>
              <w:t>None</w:t>
            </w:r>
          </w:p>
        </w:tc>
        <w:tc>
          <w:tcPr>
            <w:tcW w:w="2646" w:type="pct"/>
            <w:shd w:val="clear" w:color="auto" w:fill="FFFFFF"/>
          </w:tcPr>
          <w:p w14:paraId="2342689A" w14:textId="77777777" w:rsidR="002D57C4" w:rsidRDefault="002D57C4" w:rsidP="00502E57">
            <w:pPr>
              <w:pStyle w:val="TableText"/>
            </w:pPr>
            <w:r>
              <w:t>The optional Credential used to authorize access to the repository.</w:t>
            </w:r>
          </w:p>
        </w:tc>
      </w:tr>
    </w:tbl>
    <w:p w14:paraId="15BCE676" w14:textId="77777777" w:rsidR="002D57C4" w:rsidRDefault="002D57C4" w:rsidP="002D57C4">
      <w:pPr>
        <w:pStyle w:val="Heading4"/>
        <w:numPr>
          <w:ilvl w:val="3"/>
          <w:numId w:val="3"/>
        </w:numPr>
      </w:pPr>
      <w:r>
        <w:t>Grammar</w:t>
      </w:r>
    </w:p>
    <w:p w14:paraId="0AE1E94E" w14:textId="77777777" w:rsidR="002D57C4" w:rsidRDefault="002D57C4" w:rsidP="002D57C4">
      <w:pPr>
        <w:pStyle w:val="NormalaroundTable"/>
      </w:pPr>
      <w:r>
        <w:t>Repository definitions have one the following grammars:</w:t>
      </w:r>
    </w:p>
    <w:p w14:paraId="17BFFDCD" w14:textId="77777777" w:rsidR="002D57C4" w:rsidRPr="003D06F2" w:rsidRDefault="002D57C4" w:rsidP="002D57C4">
      <w:pPr>
        <w:pStyle w:val="Heading5"/>
        <w:numPr>
          <w:ilvl w:val="4"/>
          <w:numId w:val="3"/>
        </w:numPr>
      </w:pPr>
      <w:r>
        <w:t>Single-line grammar (no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2DE3A43" w14:textId="77777777" w:rsidTr="00502E57">
        <w:tc>
          <w:tcPr>
            <w:tcW w:w="9576" w:type="dxa"/>
            <w:shd w:val="clear" w:color="auto" w:fill="D9D9D9" w:themeFill="background1" w:themeFillShade="D9"/>
          </w:tcPr>
          <w:p w14:paraId="3B78583F" w14:textId="77777777" w:rsidR="002D57C4" w:rsidRPr="006824F5" w:rsidRDefault="002D57C4" w:rsidP="00502E57">
            <w:pPr>
              <w:rPr>
                <w:rStyle w:val="CodeSnippet"/>
                <w:noProof/>
              </w:rPr>
            </w:pPr>
            <w:r w:rsidRPr="00ED265B">
              <w:rPr>
                <w:rStyle w:val="CodeSnippet"/>
              </w:rPr>
              <w:t>&lt;</w:t>
            </w:r>
            <w:hyperlink w:anchor="TYPE_YAML_STRING" w:history="1">
              <w:r>
                <w:rPr>
                  <w:rStyle w:val="Hyperlink"/>
                  <w:rFonts w:ascii="Consolas" w:hAnsi="Consolas"/>
                </w:rPr>
                <w:t>repository</w:t>
              </w:r>
              <w:r w:rsidRPr="00ED265B">
                <w:rPr>
                  <w:rStyle w:val="Hyperlink"/>
                  <w:rFonts w:ascii="Consolas" w:hAnsi="Consolas"/>
                </w:rPr>
                <w:t>_name</w:t>
              </w:r>
            </w:hyperlink>
            <w:r w:rsidRPr="00ED265B">
              <w:rPr>
                <w:rStyle w:val="CodeSnippet"/>
              </w:rPr>
              <w:t>&gt;:</w:t>
            </w:r>
            <w:r w:rsidRPr="006824F5">
              <w:rPr>
                <w:rStyle w:val="CodeSnippet"/>
                <w:noProof/>
              </w:rPr>
              <w:t xml:space="preserve"> &lt;</w:t>
            </w:r>
            <w:r>
              <w:rPr>
                <w:rStyle w:val="CodeSnippet"/>
                <w:noProof/>
              </w:rPr>
              <w:t>repository_address</w:t>
            </w:r>
            <w:r w:rsidRPr="006824F5">
              <w:rPr>
                <w:rStyle w:val="CodeSnippet"/>
                <w:noProof/>
              </w:rPr>
              <w:t>&gt;</w:t>
            </w:r>
          </w:p>
        </w:tc>
      </w:tr>
    </w:tbl>
    <w:p w14:paraId="726DD9DA" w14:textId="77777777" w:rsidR="002D57C4" w:rsidRPr="00737AA3" w:rsidRDefault="002D57C4" w:rsidP="002D57C4">
      <w:pPr>
        <w:pStyle w:val="Heading5"/>
        <w:numPr>
          <w:ilvl w:val="4"/>
          <w:numId w:val="3"/>
        </w:numPr>
      </w:pPr>
      <w:r>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67E44D9" w14:textId="77777777" w:rsidTr="00502E57">
        <w:tc>
          <w:tcPr>
            <w:tcW w:w="9576" w:type="dxa"/>
            <w:shd w:val="clear" w:color="auto" w:fill="D9D9D9" w:themeFill="background1" w:themeFillShade="D9"/>
          </w:tcPr>
          <w:p w14:paraId="7B4B8544" w14:textId="77777777" w:rsidR="002D57C4" w:rsidRDefault="002D57C4" w:rsidP="00502E57">
            <w:pPr>
              <w:rPr>
                <w:rStyle w:val="CodeSnippet"/>
              </w:rPr>
            </w:pPr>
            <w:r w:rsidRPr="00ED265B">
              <w:rPr>
                <w:rStyle w:val="CodeSnippet"/>
              </w:rPr>
              <w:t>&lt;</w:t>
            </w:r>
            <w:hyperlink w:anchor="TYPE_YAML_STRING" w:history="1">
              <w:r>
                <w:rPr>
                  <w:rStyle w:val="Hyperlink"/>
                  <w:rFonts w:ascii="Consolas" w:hAnsi="Consolas"/>
                </w:rPr>
                <w:t>repository</w:t>
              </w:r>
              <w:r w:rsidRPr="00ED265B">
                <w:rPr>
                  <w:rStyle w:val="Hyperlink"/>
                  <w:rFonts w:ascii="Consolas" w:hAnsi="Consolas"/>
                </w:rPr>
                <w:t>_name</w:t>
              </w:r>
            </w:hyperlink>
            <w:r w:rsidRPr="00ED265B">
              <w:rPr>
                <w:rStyle w:val="CodeSnippet"/>
              </w:rPr>
              <w:t>&gt;:</w:t>
            </w:r>
          </w:p>
          <w:p w14:paraId="1B447253" w14:textId="77777777" w:rsidR="002D57C4" w:rsidRPr="00ED265B" w:rsidRDefault="002D57C4" w:rsidP="00502E57">
            <w:pPr>
              <w:rPr>
                <w:rStyle w:val="CodeSnippet"/>
              </w:rPr>
            </w:pPr>
            <w:r w:rsidRPr="006824F5">
              <w:rPr>
                <w:rStyle w:val="CodeSnippet"/>
                <w:noProof/>
              </w:rPr>
              <w:t xml:space="preserve">  description: &lt;</w:t>
            </w:r>
            <w:hyperlink w:anchor="DEFN_ELEMENT_DESCRIPTION" w:history="1">
              <w:r>
                <w:rPr>
                  <w:rStyle w:val="Hyperlink"/>
                  <w:rFonts w:ascii="Consolas" w:hAnsi="Consolas"/>
                  <w:noProof/>
                </w:rPr>
                <w:t>repository</w:t>
              </w:r>
              <w:r w:rsidRPr="007A2144">
                <w:rPr>
                  <w:rStyle w:val="Hyperlink"/>
                  <w:rFonts w:ascii="Consolas" w:hAnsi="Consolas"/>
                  <w:noProof/>
                </w:rPr>
                <w:t>_description</w:t>
              </w:r>
            </w:hyperlink>
            <w:r w:rsidRPr="006824F5">
              <w:rPr>
                <w:rStyle w:val="CodeSnippet"/>
                <w:noProof/>
              </w:rPr>
              <w:t>&gt;</w:t>
            </w:r>
          </w:p>
          <w:p w14:paraId="2BE28DEE" w14:textId="77777777" w:rsidR="002D57C4" w:rsidRDefault="002D57C4" w:rsidP="00502E57">
            <w:pPr>
              <w:rPr>
                <w:rStyle w:val="CodeSnippet"/>
                <w:noProof/>
              </w:rPr>
            </w:pPr>
            <w:r w:rsidRPr="006824F5">
              <w:rPr>
                <w:rStyle w:val="CodeSnippet"/>
                <w:noProof/>
              </w:rPr>
              <w:t xml:space="preserve">  </w:t>
            </w:r>
            <w:r>
              <w:rPr>
                <w:rStyle w:val="CodeSnippet"/>
                <w:noProof/>
              </w:rPr>
              <w:t>url</w:t>
            </w:r>
            <w:r w:rsidRPr="006824F5">
              <w:rPr>
                <w:rStyle w:val="CodeSnippet"/>
                <w:noProof/>
              </w:rPr>
              <w:t>: &lt;</w:t>
            </w:r>
            <w:hyperlink w:anchor="TYPE_YAML_STRING" w:history="1">
              <w:r w:rsidRPr="00853700">
                <w:rPr>
                  <w:rStyle w:val="Hyperlink"/>
                  <w:rFonts w:ascii="Consolas" w:hAnsi="Consolas"/>
                  <w:noProof/>
                </w:rPr>
                <w:t>repository_address</w:t>
              </w:r>
            </w:hyperlink>
            <w:r w:rsidRPr="006824F5">
              <w:rPr>
                <w:rStyle w:val="CodeSnippet"/>
                <w:noProof/>
              </w:rPr>
              <w:t xml:space="preserve">&gt; </w:t>
            </w:r>
          </w:p>
          <w:p w14:paraId="2D6BAAA5" w14:textId="77777777" w:rsidR="002D57C4" w:rsidRPr="0092621E" w:rsidRDefault="002D57C4" w:rsidP="00502E57">
            <w:pPr>
              <w:rPr>
                <w:rStyle w:val="CodeSnippet"/>
              </w:rPr>
            </w:pPr>
            <w:r>
              <w:rPr>
                <w:rStyle w:val="CodeSnippet"/>
                <w:noProof/>
              </w:rPr>
              <w:t xml:space="preserve">  credential: &lt;</w:t>
            </w:r>
            <w:hyperlink w:anchor="TYPE_TOSCA_DATA_CREDENTIAL" w:history="1">
              <w:r w:rsidRPr="00853700">
                <w:rPr>
                  <w:rStyle w:val="Hyperlink"/>
                  <w:rFonts w:ascii="Consolas" w:hAnsi="Consolas"/>
                  <w:noProof/>
                </w:rPr>
                <w:t>authorization_credential</w:t>
              </w:r>
            </w:hyperlink>
            <w:r>
              <w:rPr>
                <w:rStyle w:val="CodeSnippet"/>
                <w:noProof/>
              </w:rPr>
              <w:t>&gt;</w:t>
            </w:r>
          </w:p>
        </w:tc>
      </w:tr>
    </w:tbl>
    <w:p w14:paraId="0524088F" w14:textId="77777777" w:rsidR="002D57C4" w:rsidRDefault="002D57C4" w:rsidP="002D57C4">
      <w:pPr>
        <w:pStyle w:val="NormalaroundTable"/>
      </w:pPr>
      <w:r>
        <w:t>In the above grammar, the pseudo values that appear in angle brackets have the following meaning:</w:t>
      </w:r>
    </w:p>
    <w:p w14:paraId="5269139D" w14:textId="77777777" w:rsidR="002D57C4" w:rsidRDefault="002D57C4" w:rsidP="002D57C4">
      <w:pPr>
        <w:numPr>
          <w:ilvl w:val="0"/>
          <w:numId w:val="19"/>
        </w:numPr>
        <w:spacing w:before="0" w:after="0"/>
      </w:pPr>
      <w:r>
        <w:rPr>
          <w:rStyle w:val="CodeSnippetHighlight"/>
        </w:rPr>
        <w:t>repository</w:t>
      </w:r>
      <w:r w:rsidRPr="00860225">
        <w:rPr>
          <w:rStyle w:val="CodeSnippetHighlight"/>
        </w:rPr>
        <w:t>_name</w:t>
      </w:r>
      <w:r>
        <w:t xml:space="preserve">: represents the required symbolic name of the repository as a </w:t>
      </w:r>
      <w:hyperlink w:anchor="TYPE_YAML_STRING" w:history="1">
        <w:r w:rsidRPr="00B946C9">
          <w:rPr>
            <w:rStyle w:val="Hyperlink"/>
          </w:rPr>
          <w:t>string</w:t>
        </w:r>
      </w:hyperlink>
      <w:r>
        <w:t>.</w:t>
      </w:r>
    </w:p>
    <w:p w14:paraId="24225AAF" w14:textId="77777777" w:rsidR="002D57C4" w:rsidRDefault="002D57C4" w:rsidP="002D57C4">
      <w:pPr>
        <w:numPr>
          <w:ilvl w:val="0"/>
          <w:numId w:val="19"/>
        </w:numPr>
        <w:spacing w:before="0" w:after="0"/>
      </w:pPr>
      <w:r>
        <w:rPr>
          <w:rStyle w:val="CodeSnippetHighlight"/>
        </w:rPr>
        <w:t>repository_description</w:t>
      </w:r>
      <w:r w:rsidRPr="0097359B">
        <w:t>:</w:t>
      </w:r>
      <w:r>
        <w:t xml:space="preserve"> contains an optional description of the repository. </w:t>
      </w:r>
    </w:p>
    <w:p w14:paraId="54FDAD96" w14:textId="77777777" w:rsidR="002D57C4" w:rsidRDefault="002D57C4" w:rsidP="002D57C4">
      <w:pPr>
        <w:numPr>
          <w:ilvl w:val="0"/>
          <w:numId w:val="19"/>
        </w:numPr>
        <w:spacing w:before="0" w:after="0"/>
      </w:pPr>
      <w:r>
        <w:rPr>
          <w:rStyle w:val="CodeSnippetHighlight"/>
        </w:rPr>
        <w:t>repository_address</w:t>
      </w:r>
      <w:r>
        <w:t>: represents the required URL of the repository as a string.</w:t>
      </w:r>
    </w:p>
    <w:p w14:paraId="22F92E4F" w14:textId="77777777" w:rsidR="002D57C4" w:rsidRDefault="002D57C4" w:rsidP="002D57C4">
      <w:pPr>
        <w:numPr>
          <w:ilvl w:val="0"/>
          <w:numId w:val="19"/>
        </w:numPr>
        <w:spacing w:before="0" w:after="0"/>
      </w:pPr>
      <w:r>
        <w:rPr>
          <w:rStyle w:val="CodeSnippetHighlight"/>
        </w:rPr>
        <w:t>authorization_credential</w:t>
      </w:r>
      <w:r w:rsidRPr="00BD5025">
        <w:t>:</w:t>
      </w:r>
      <w:r>
        <w:t xml:space="preserve"> represents the optional credentials (e.g., user ID and password) used to authorize access to the repository.</w:t>
      </w:r>
    </w:p>
    <w:p w14:paraId="4C7245DE" w14:textId="77777777" w:rsidR="002D57C4" w:rsidRDefault="002D57C4" w:rsidP="002D57C4">
      <w:pPr>
        <w:pStyle w:val="Heading4"/>
        <w:numPr>
          <w:ilvl w:val="3"/>
          <w:numId w:val="3"/>
        </w:numPr>
      </w:pPr>
      <w:r>
        <w:t>Example</w:t>
      </w:r>
    </w:p>
    <w:p w14:paraId="56EF4631" w14:textId="77777777" w:rsidR="002D57C4" w:rsidRPr="00D41929" w:rsidRDefault="002D57C4" w:rsidP="002D57C4">
      <w:pPr>
        <w:pStyle w:val="NormalaroundTable"/>
      </w:pPr>
      <w:r>
        <w:t>The following represents a repository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4A9E861" w14:textId="77777777" w:rsidTr="00502E57">
        <w:trPr>
          <w:trHeight w:val="256"/>
        </w:trPr>
        <w:tc>
          <w:tcPr>
            <w:tcW w:w="9576" w:type="dxa"/>
            <w:shd w:val="clear" w:color="auto" w:fill="D9D9D9" w:themeFill="background1" w:themeFillShade="D9"/>
          </w:tcPr>
          <w:p w14:paraId="346498E6" w14:textId="77777777" w:rsidR="002D57C4" w:rsidRDefault="002D57C4" w:rsidP="00502E57">
            <w:pPr>
              <w:rPr>
                <w:rStyle w:val="CodeSnippet"/>
                <w:noProof/>
              </w:rPr>
            </w:pPr>
            <w:r>
              <w:rPr>
                <w:rStyle w:val="CodeSnippet"/>
                <w:noProof/>
              </w:rPr>
              <w:t>repositories:</w:t>
            </w:r>
          </w:p>
          <w:p w14:paraId="124A73E4" w14:textId="77777777" w:rsidR="002D57C4" w:rsidRDefault="002D57C4" w:rsidP="00502E57">
            <w:pPr>
              <w:rPr>
                <w:rStyle w:val="CodeSnippet"/>
                <w:noProof/>
              </w:rPr>
            </w:pPr>
            <w:r>
              <w:rPr>
                <w:rStyle w:val="CodeSnippet"/>
                <w:noProof/>
              </w:rPr>
              <w:t xml:space="preserve">  my_code_repo:</w:t>
            </w:r>
          </w:p>
          <w:p w14:paraId="4D4CBE7B" w14:textId="77777777" w:rsidR="002D57C4" w:rsidRDefault="002D57C4" w:rsidP="00502E57">
            <w:pPr>
              <w:rPr>
                <w:rStyle w:val="CodeSnippet"/>
                <w:noProof/>
              </w:rPr>
            </w:pPr>
            <w:r>
              <w:rPr>
                <w:rStyle w:val="CodeSnippet"/>
                <w:noProof/>
              </w:rPr>
              <w:t xml:space="preserve">    description: My project’s code repository in GitHub</w:t>
            </w:r>
          </w:p>
          <w:p w14:paraId="1434478F" w14:textId="77777777" w:rsidR="002D57C4" w:rsidRPr="006824F5" w:rsidRDefault="002D57C4" w:rsidP="00502E57">
            <w:pPr>
              <w:rPr>
                <w:rStyle w:val="CodeSnippet"/>
                <w:noProof/>
              </w:rPr>
            </w:pPr>
            <w:r>
              <w:rPr>
                <w:rStyle w:val="CodeSnippet"/>
                <w:noProof/>
              </w:rPr>
              <w:t xml:space="preserve">    url: </w:t>
            </w:r>
            <w:r w:rsidRPr="003406A3">
              <w:rPr>
                <w:rStyle w:val="CodeSnippet"/>
                <w:noProof/>
              </w:rPr>
              <w:t>https://github.com/</w:t>
            </w:r>
            <w:r>
              <w:rPr>
                <w:rStyle w:val="CodeSnippet"/>
                <w:noProof/>
              </w:rPr>
              <w:t>my-project/</w:t>
            </w:r>
          </w:p>
        </w:tc>
      </w:tr>
    </w:tbl>
    <w:p w14:paraId="7544AA40" w14:textId="77777777" w:rsidR="002D57C4" w:rsidRPr="00A17684" w:rsidRDefault="002D57C4" w:rsidP="002D57C4">
      <w:pPr>
        <w:pStyle w:val="Heading3"/>
        <w:numPr>
          <w:ilvl w:val="2"/>
          <w:numId w:val="3"/>
        </w:numPr>
      </w:pPr>
      <w:bookmarkStart w:id="276" w:name="DEFN_ENTITY_ARTIFACT_DEF"/>
      <w:r>
        <w:t>Artifact</w:t>
      </w:r>
      <w:r w:rsidRPr="00A17684">
        <w:t xml:space="preserve"> </w:t>
      </w:r>
      <w:r>
        <w:t>definition</w:t>
      </w:r>
    </w:p>
    <w:bookmarkEnd w:id="276"/>
    <w:p w14:paraId="6644515C" w14:textId="77777777" w:rsidR="002D57C4" w:rsidRPr="004741DC" w:rsidRDefault="002D57C4" w:rsidP="002D57C4">
      <w:pPr>
        <w:rPr>
          <w:rFonts w:cs="Arial"/>
          <w:b/>
          <w:bCs/>
          <w:color w:val="3B006F"/>
          <w:kern w:val="32"/>
          <w:sz w:val="24"/>
          <w:szCs w:val="26"/>
        </w:rPr>
      </w:pPr>
      <w:r w:rsidRPr="004741DC">
        <w:t>A</w:t>
      </w:r>
      <w:r>
        <w:t>n</w:t>
      </w:r>
      <w:r w:rsidRPr="004741DC">
        <w:t xml:space="preserve"> </w:t>
      </w:r>
      <w:r>
        <w:t>artifact</w:t>
      </w:r>
      <w:r w:rsidRPr="004741DC">
        <w:t xml:space="preserve"> </w:t>
      </w:r>
      <w:r>
        <w:t>definition</w:t>
      </w:r>
      <w:r w:rsidRPr="004741DC">
        <w:t xml:space="preserve"> defines a named, typed </w:t>
      </w:r>
      <w:r>
        <w:t>file</w:t>
      </w:r>
      <w:r w:rsidRPr="004741DC">
        <w:t xml:space="preserve"> that can be associated with Node Type or Node Template </w:t>
      </w:r>
      <w:r>
        <w:t>and used by orchestration engine to facilitate deployment and implementation of interface operations</w:t>
      </w:r>
      <w:r w:rsidRPr="004741DC">
        <w:t>.</w:t>
      </w:r>
    </w:p>
    <w:p w14:paraId="65F216DA" w14:textId="77777777" w:rsidR="002D57C4" w:rsidRPr="00A17684" w:rsidRDefault="002D57C4" w:rsidP="002D57C4">
      <w:pPr>
        <w:pStyle w:val="Heading4"/>
        <w:numPr>
          <w:ilvl w:val="3"/>
          <w:numId w:val="3"/>
        </w:numPr>
      </w:pPr>
      <w:r w:rsidRPr="00A17684">
        <w:lastRenderedPageBreak/>
        <w:t>Keynames</w:t>
      </w:r>
    </w:p>
    <w:p w14:paraId="1363A0A2" w14:textId="77777777" w:rsidR="002D57C4" w:rsidRPr="00A17684" w:rsidRDefault="002D57C4" w:rsidP="002D57C4">
      <w:pPr>
        <w:pStyle w:val="NormalaroundTable"/>
      </w:pPr>
      <w:r w:rsidRPr="00A17684">
        <w:t xml:space="preserve">The following is the list of recognized keynames for a TOSCA </w:t>
      </w:r>
      <w:r>
        <w:t>artifact</w:t>
      </w:r>
      <w:r w:rsidRPr="00A17684">
        <w:t xml:space="preserve"> definition</w:t>
      </w:r>
      <w:r>
        <w:t xml:space="preserve"> when using the extended notation</w:t>
      </w:r>
      <w:r w:rsidRPr="00A17684">
        <w:t>:</w:t>
      </w:r>
    </w:p>
    <w:tbl>
      <w:tblPr>
        <w:tblW w:w="496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16"/>
        <w:gridCol w:w="981"/>
        <w:gridCol w:w="1051"/>
        <w:gridCol w:w="6088"/>
      </w:tblGrid>
      <w:tr w:rsidR="002D57C4" w:rsidRPr="00A17684" w14:paraId="739E1C87" w14:textId="77777777" w:rsidTr="00502E57">
        <w:trPr>
          <w:cantSplit/>
          <w:tblHeader/>
        </w:trPr>
        <w:tc>
          <w:tcPr>
            <w:tcW w:w="1034" w:type="pct"/>
            <w:shd w:val="clear" w:color="auto" w:fill="D9D9D9"/>
          </w:tcPr>
          <w:p w14:paraId="70162EDB" w14:textId="77777777" w:rsidR="002D57C4" w:rsidRPr="00422683" w:rsidRDefault="002D57C4" w:rsidP="00502E57">
            <w:pPr>
              <w:pStyle w:val="TableText-Heading"/>
            </w:pPr>
            <w:r w:rsidRPr="00422683">
              <w:t>Keyname</w:t>
            </w:r>
          </w:p>
        </w:tc>
        <w:tc>
          <w:tcPr>
            <w:tcW w:w="479" w:type="pct"/>
            <w:shd w:val="clear" w:color="auto" w:fill="D9D9D9"/>
          </w:tcPr>
          <w:p w14:paraId="1E1076C1" w14:textId="77777777" w:rsidR="002D57C4" w:rsidRPr="00422683" w:rsidRDefault="002D57C4" w:rsidP="00502E57">
            <w:pPr>
              <w:pStyle w:val="TableText-Heading"/>
            </w:pPr>
            <w:r w:rsidRPr="00422683">
              <w:t>Required</w:t>
            </w:r>
          </w:p>
        </w:tc>
        <w:tc>
          <w:tcPr>
            <w:tcW w:w="513" w:type="pct"/>
            <w:shd w:val="clear" w:color="auto" w:fill="D9D9D9"/>
          </w:tcPr>
          <w:p w14:paraId="78A892DE" w14:textId="77777777" w:rsidR="002D57C4" w:rsidRPr="00422683" w:rsidRDefault="002D57C4" w:rsidP="00502E57">
            <w:pPr>
              <w:pStyle w:val="TableText-Heading"/>
            </w:pPr>
            <w:r w:rsidRPr="00422683">
              <w:t>Type</w:t>
            </w:r>
          </w:p>
        </w:tc>
        <w:tc>
          <w:tcPr>
            <w:tcW w:w="2974" w:type="pct"/>
            <w:shd w:val="clear" w:color="auto" w:fill="D9D9D9"/>
          </w:tcPr>
          <w:p w14:paraId="761736CC" w14:textId="77777777" w:rsidR="002D57C4" w:rsidRPr="00422683" w:rsidRDefault="002D57C4" w:rsidP="00502E57">
            <w:pPr>
              <w:pStyle w:val="TableText-Heading"/>
            </w:pPr>
            <w:r w:rsidRPr="00422683">
              <w:t>Description</w:t>
            </w:r>
          </w:p>
        </w:tc>
      </w:tr>
      <w:tr w:rsidR="002D57C4" w:rsidRPr="00A17684" w14:paraId="19219757" w14:textId="77777777" w:rsidTr="00502E57">
        <w:trPr>
          <w:cantSplit/>
        </w:trPr>
        <w:tc>
          <w:tcPr>
            <w:tcW w:w="1034" w:type="pct"/>
            <w:shd w:val="clear" w:color="auto" w:fill="FFFFFF"/>
          </w:tcPr>
          <w:p w14:paraId="13B960F4" w14:textId="77777777" w:rsidR="002D57C4" w:rsidRPr="00A17684" w:rsidRDefault="002D57C4" w:rsidP="00502E57">
            <w:pPr>
              <w:pStyle w:val="TableText"/>
            </w:pPr>
            <w:r w:rsidRPr="00A17684">
              <w:t>type</w:t>
            </w:r>
          </w:p>
        </w:tc>
        <w:tc>
          <w:tcPr>
            <w:tcW w:w="479" w:type="pct"/>
            <w:shd w:val="clear" w:color="auto" w:fill="FFFFFF"/>
          </w:tcPr>
          <w:p w14:paraId="49C9387F" w14:textId="77777777" w:rsidR="002D57C4" w:rsidRDefault="002D57C4" w:rsidP="00502E57">
            <w:pPr>
              <w:pStyle w:val="TableText"/>
            </w:pPr>
            <w:r>
              <w:t>yes</w:t>
            </w:r>
          </w:p>
        </w:tc>
        <w:tc>
          <w:tcPr>
            <w:tcW w:w="513" w:type="pct"/>
            <w:shd w:val="clear" w:color="auto" w:fill="FFFFFF"/>
          </w:tcPr>
          <w:p w14:paraId="47894165" w14:textId="77777777" w:rsidR="002D57C4" w:rsidRPr="00A17684" w:rsidRDefault="008C123E" w:rsidP="00502E57">
            <w:pPr>
              <w:pStyle w:val="TableText"/>
            </w:pPr>
            <w:hyperlink w:anchor="TYPE_YAML_STRING" w:history="1">
              <w:r w:rsidR="002D57C4" w:rsidRPr="00A17684">
                <w:rPr>
                  <w:rStyle w:val="Hyperlink"/>
                </w:rPr>
                <w:t>string</w:t>
              </w:r>
            </w:hyperlink>
          </w:p>
        </w:tc>
        <w:tc>
          <w:tcPr>
            <w:tcW w:w="2974" w:type="pct"/>
            <w:shd w:val="clear" w:color="auto" w:fill="FFFFFF"/>
          </w:tcPr>
          <w:p w14:paraId="779E90B0" w14:textId="77777777" w:rsidR="002D57C4" w:rsidRPr="00A17684" w:rsidRDefault="002D57C4" w:rsidP="00502E57">
            <w:pPr>
              <w:pStyle w:val="TableText"/>
            </w:pPr>
            <w:r w:rsidRPr="00A17684">
              <w:t xml:space="preserve">The </w:t>
            </w:r>
            <w:r>
              <w:t xml:space="preserve">required artifact </w:t>
            </w:r>
            <w:r w:rsidRPr="00A17684">
              <w:t xml:space="preserve">type for the </w:t>
            </w:r>
            <w:r>
              <w:t>artifact definition</w:t>
            </w:r>
            <w:r w:rsidRPr="00A17684">
              <w:t>.</w:t>
            </w:r>
          </w:p>
        </w:tc>
      </w:tr>
      <w:tr w:rsidR="002D57C4" w:rsidRPr="00A17684" w14:paraId="1F28D42D" w14:textId="77777777" w:rsidTr="00502E57">
        <w:trPr>
          <w:cantSplit/>
        </w:trPr>
        <w:tc>
          <w:tcPr>
            <w:tcW w:w="1034" w:type="pct"/>
            <w:shd w:val="clear" w:color="auto" w:fill="FFFFFF"/>
          </w:tcPr>
          <w:p w14:paraId="38B7B18F" w14:textId="77777777" w:rsidR="002D57C4" w:rsidRPr="00A17684" w:rsidRDefault="002D57C4" w:rsidP="00502E57">
            <w:pPr>
              <w:pStyle w:val="TableText"/>
            </w:pPr>
            <w:r>
              <w:t>file</w:t>
            </w:r>
          </w:p>
        </w:tc>
        <w:tc>
          <w:tcPr>
            <w:tcW w:w="479" w:type="pct"/>
            <w:shd w:val="clear" w:color="auto" w:fill="FFFFFF"/>
          </w:tcPr>
          <w:p w14:paraId="7A238354" w14:textId="77777777" w:rsidR="002D57C4" w:rsidRDefault="002D57C4" w:rsidP="00502E57">
            <w:pPr>
              <w:pStyle w:val="TableText"/>
            </w:pPr>
            <w:r>
              <w:t>yes</w:t>
            </w:r>
          </w:p>
        </w:tc>
        <w:tc>
          <w:tcPr>
            <w:tcW w:w="513" w:type="pct"/>
            <w:shd w:val="clear" w:color="auto" w:fill="FFFFFF"/>
          </w:tcPr>
          <w:p w14:paraId="3F721930" w14:textId="77777777" w:rsidR="002D57C4" w:rsidRDefault="008C123E" w:rsidP="00502E57">
            <w:pPr>
              <w:pStyle w:val="TableText"/>
            </w:pPr>
            <w:hyperlink w:anchor="TYPE_YAML_STRING" w:history="1">
              <w:r w:rsidR="002D57C4" w:rsidRPr="002250A5">
                <w:rPr>
                  <w:rStyle w:val="Hyperlink"/>
                </w:rPr>
                <w:t>string</w:t>
              </w:r>
            </w:hyperlink>
          </w:p>
        </w:tc>
        <w:tc>
          <w:tcPr>
            <w:tcW w:w="2974" w:type="pct"/>
            <w:shd w:val="clear" w:color="auto" w:fill="FFFFFF"/>
          </w:tcPr>
          <w:p w14:paraId="173D2107" w14:textId="77777777" w:rsidR="002D57C4" w:rsidRPr="00A17684" w:rsidRDefault="002D57C4" w:rsidP="00502E57">
            <w:pPr>
              <w:pStyle w:val="TableText"/>
            </w:pPr>
            <w:r>
              <w:t>The required</w:t>
            </w:r>
            <w:r w:rsidRPr="00B12CB5">
              <w:t xml:space="preserve"> URI string (relative or absolute) which can be used to locate the artifact’s file.</w:t>
            </w:r>
          </w:p>
        </w:tc>
      </w:tr>
      <w:tr w:rsidR="002D57C4" w:rsidRPr="00A17684" w14:paraId="1F443482" w14:textId="77777777" w:rsidTr="00502E57">
        <w:trPr>
          <w:cantSplit/>
        </w:trPr>
        <w:tc>
          <w:tcPr>
            <w:tcW w:w="1034" w:type="pct"/>
            <w:shd w:val="clear" w:color="auto" w:fill="FFFFFF"/>
          </w:tcPr>
          <w:p w14:paraId="7C607286" w14:textId="77777777" w:rsidR="002D57C4" w:rsidRDefault="002D57C4" w:rsidP="00502E57">
            <w:pPr>
              <w:pStyle w:val="TableText"/>
            </w:pPr>
            <w:r>
              <w:t>repository</w:t>
            </w:r>
          </w:p>
        </w:tc>
        <w:tc>
          <w:tcPr>
            <w:tcW w:w="479" w:type="pct"/>
            <w:shd w:val="clear" w:color="auto" w:fill="FFFFFF"/>
          </w:tcPr>
          <w:p w14:paraId="1B167704" w14:textId="77777777" w:rsidR="002D57C4" w:rsidRDefault="002D57C4" w:rsidP="00502E57">
            <w:pPr>
              <w:pStyle w:val="TableText"/>
            </w:pPr>
            <w:r>
              <w:t>no</w:t>
            </w:r>
          </w:p>
        </w:tc>
        <w:tc>
          <w:tcPr>
            <w:tcW w:w="513" w:type="pct"/>
            <w:shd w:val="clear" w:color="auto" w:fill="FFFFFF"/>
          </w:tcPr>
          <w:p w14:paraId="47E0A381" w14:textId="77777777" w:rsidR="002D57C4" w:rsidRDefault="008C123E" w:rsidP="00502E57">
            <w:pPr>
              <w:pStyle w:val="TableText"/>
            </w:pPr>
            <w:hyperlink w:anchor="TYPE_YAML_STRING" w:history="1">
              <w:r w:rsidR="002D57C4" w:rsidRPr="00665E48">
                <w:rPr>
                  <w:rStyle w:val="Hyperlink"/>
                </w:rPr>
                <w:t>string</w:t>
              </w:r>
            </w:hyperlink>
          </w:p>
        </w:tc>
        <w:tc>
          <w:tcPr>
            <w:tcW w:w="2974" w:type="pct"/>
            <w:shd w:val="clear" w:color="auto" w:fill="FFFFFF"/>
          </w:tcPr>
          <w:p w14:paraId="0FED578B" w14:textId="77777777" w:rsidR="002D57C4" w:rsidRDefault="002D57C4" w:rsidP="00502E57">
            <w:pPr>
              <w:pStyle w:val="TableText"/>
            </w:pPr>
            <w:r>
              <w:t xml:space="preserve">The optional name of the repository definition which contains the location of the external repository that contains the artifact.  The artifact is expected to be referenceable by its </w:t>
            </w:r>
            <w:r>
              <w:rPr>
                <w:rStyle w:val="CodeSnippetHighlight"/>
              </w:rPr>
              <w:t>file</w:t>
            </w:r>
            <w:r w:rsidRPr="008F68E5">
              <w:rPr>
                <w:sz w:val="16"/>
              </w:rPr>
              <w:t xml:space="preserve"> </w:t>
            </w:r>
            <w:r>
              <w:t>URI within the repository.</w:t>
            </w:r>
          </w:p>
        </w:tc>
      </w:tr>
      <w:tr w:rsidR="002D57C4" w:rsidRPr="00A17684" w14:paraId="04DC1960" w14:textId="77777777" w:rsidTr="00502E57">
        <w:trPr>
          <w:cantSplit/>
        </w:trPr>
        <w:tc>
          <w:tcPr>
            <w:tcW w:w="1034" w:type="pct"/>
            <w:shd w:val="clear" w:color="auto" w:fill="FFFFFF"/>
          </w:tcPr>
          <w:p w14:paraId="169F1DDF" w14:textId="77777777" w:rsidR="002D57C4" w:rsidRPr="00A17684" w:rsidRDefault="002D57C4" w:rsidP="00502E57">
            <w:pPr>
              <w:pStyle w:val="TableText"/>
            </w:pPr>
            <w:r w:rsidRPr="00A17684">
              <w:t>description</w:t>
            </w:r>
          </w:p>
        </w:tc>
        <w:tc>
          <w:tcPr>
            <w:tcW w:w="479" w:type="pct"/>
            <w:shd w:val="clear" w:color="auto" w:fill="FFFFFF"/>
          </w:tcPr>
          <w:p w14:paraId="7149A1CA" w14:textId="77777777" w:rsidR="002D57C4" w:rsidRDefault="002D57C4" w:rsidP="00502E57">
            <w:pPr>
              <w:pStyle w:val="TableText"/>
            </w:pPr>
            <w:r>
              <w:t>no</w:t>
            </w:r>
          </w:p>
        </w:tc>
        <w:tc>
          <w:tcPr>
            <w:tcW w:w="513" w:type="pct"/>
            <w:shd w:val="clear" w:color="auto" w:fill="FFFFFF"/>
          </w:tcPr>
          <w:p w14:paraId="30D0C1E9" w14:textId="77777777" w:rsidR="002D57C4" w:rsidRPr="00A17684" w:rsidRDefault="008C123E" w:rsidP="00502E57">
            <w:pPr>
              <w:pStyle w:val="TableText"/>
            </w:pPr>
            <w:hyperlink w:anchor="DEFN_ELEMENT_DESCRIPTION" w:history="1">
              <w:r w:rsidR="002D57C4" w:rsidRPr="00A17684">
                <w:rPr>
                  <w:rStyle w:val="Hyperlink"/>
                </w:rPr>
                <w:t>description</w:t>
              </w:r>
            </w:hyperlink>
          </w:p>
        </w:tc>
        <w:tc>
          <w:tcPr>
            <w:tcW w:w="2974" w:type="pct"/>
            <w:shd w:val="clear" w:color="auto" w:fill="FFFFFF"/>
          </w:tcPr>
          <w:p w14:paraId="53ABE77A" w14:textId="77777777" w:rsidR="002D57C4" w:rsidRPr="00A17684" w:rsidRDefault="002D57C4" w:rsidP="00502E57">
            <w:pPr>
              <w:pStyle w:val="TableText"/>
            </w:pPr>
            <w:r w:rsidRPr="00A17684">
              <w:t xml:space="preserve">The optional description for the </w:t>
            </w:r>
            <w:r>
              <w:t>artifact definition</w:t>
            </w:r>
            <w:r w:rsidRPr="00A17684">
              <w:t>.</w:t>
            </w:r>
          </w:p>
        </w:tc>
      </w:tr>
      <w:tr w:rsidR="002D57C4" w:rsidRPr="00A17684" w14:paraId="6ABBB994" w14:textId="77777777" w:rsidTr="00502E57">
        <w:trPr>
          <w:cantSplit/>
        </w:trPr>
        <w:tc>
          <w:tcPr>
            <w:tcW w:w="1034" w:type="pct"/>
            <w:shd w:val="clear" w:color="auto" w:fill="FFFFFF"/>
          </w:tcPr>
          <w:p w14:paraId="0AC63A7D" w14:textId="77777777" w:rsidR="002D57C4" w:rsidRDefault="002D57C4" w:rsidP="00502E57">
            <w:pPr>
              <w:pStyle w:val="TableText"/>
            </w:pPr>
            <w:r>
              <w:t>deploy_path</w:t>
            </w:r>
          </w:p>
        </w:tc>
        <w:tc>
          <w:tcPr>
            <w:tcW w:w="479" w:type="pct"/>
            <w:shd w:val="clear" w:color="auto" w:fill="FFFFFF"/>
          </w:tcPr>
          <w:p w14:paraId="71BE933E" w14:textId="77777777" w:rsidR="002D57C4" w:rsidRDefault="002D57C4" w:rsidP="00502E57">
            <w:pPr>
              <w:pStyle w:val="TableText"/>
            </w:pPr>
            <w:r>
              <w:t>no</w:t>
            </w:r>
          </w:p>
        </w:tc>
        <w:tc>
          <w:tcPr>
            <w:tcW w:w="513" w:type="pct"/>
            <w:shd w:val="clear" w:color="auto" w:fill="FFFFFF"/>
          </w:tcPr>
          <w:p w14:paraId="37239674" w14:textId="77777777" w:rsidR="002D57C4" w:rsidRDefault="008C123E" w:rsidP="00502E57">
            <w:pPr>
              <w:pStyle w:val="TableText"/>
            </w:pPr>
            <w:hyperlink w:anchor="TYPE_YAML_STRING" w:history="1">
              <w:r w:rsidR="002D57C4" w:rsidRPr="002B49D9">
                <w:rPr>
                  <w:rStyle w:val="Hyperlink"/>
                </w:rPr>
                <w:t>string</w:t>
              </w:r>
            </w:hyperlink>
          </w:p>
        </w:tc>
        <w:tc>
          <w:tcPr>
            <w:tcW w:w="2974" w:type="pct"/>
            <w:shd w:val="clear" w:color="auto" w:fill="FFFFFF"/>
          </w:tcPr>
          <w:p w14:paraId="6B4FAD64" w14:textId="77777777" w:rsidR="002D57C4" w:rsidRDefault="002D57C4" w:rsidP="00502E57">
            <w:pPr>
              <w:pStyle w:val="TableText"/>
            </w:pPr>
            <w:r>
              <w:t xml:space="preserve">The file path the associated file would be deployed into within the target node’s container. </w:t>
            </w:r>
          </w:p>
        </w:tc>
      </w:tr>
    </w:tbl>
    <w:p w14:paraId="3ECB6478" w14:textId="77777777" w:rsidR="002D57C4" w:rsidRPr="00A17684" w:rsidRDefault="002D57C4" w:rsidP="002D57C4">
      <w:pPr>
        <w:pStyle w:val="Heading4"/>
        <w:numPr>
          <w:ilvl w:val="3"/>
          <w:numId w:val="3"/>
        </w:numPr>
      </w:pPr>
      <w:r w:rsidRPr="00A17684">
        <w:t>Grammar</w:t>
      </w:r>
    </w:p>
    <w:p w14:paraId="1BDA132E" w14:textId="77777777" w:rsidR="002D57C4" w:rsidRDefault="002D57C4" w:rsidP="002D57C4">
      <w:pPr>
        <w:pStyle w:val="NormalaroundTable"/>
      </w:pPr>
      <w:r>
        <w:t>Artifact</w:t>
      </w:r>
      <w:r w:rsidRPr="00A17684">
        <w:t xml:space="preserve"> definitions have </w:t>
      </w:r>
      <w:r>
        <w:t xml:space="preserve">one of </w:t>
      </w:r>
      <w:r w:rsidRPr="00A17684">
        <w:t>the following grammar</w:t>
      </w:r>
      <w:r>
        <w:t>s</w:t>
      </w:r>
      <w:r w:rsidRPr="00A17684">
        <w:t>:</w:t>
      </w:r>
    </w:p>
    <w:p w14:paraId="181E9F69" w14:textId="77777777" w:rsidR="002D57C4" w:rsidRDefault="002D57C4" w:rsidP="002D57C4">
      <w:pPr>
        <w:pStyle w:val="Heading5"/>
        <w:numPr>
          <w:ilvl w:val="4"/>
          <w:numId w:val="3"/>
        </w:numPr>
      </w:pPr>
      <w:r>
        <w:t>Short notation</w:t>
      </w:r>
    </w:p>
    <w:p w14:paraId="69D62E7F" w14:textId="77777777" w:rsidR="002D57C4" w:rsidRDefault="002D57C4" w:rsidP="002D57C4">
      <w:pPr>
        <w:pStyle w:val="NormalaroundTable"/>
      </w:pPr>
      <w:r w:rsidRPr="00311486">
        <w:t xml:space="preserve">The following single-line grammar may be used when </w:t>
      </w:r>
      <w:r>
        <w:t>the artifact’s type</w:t>
      </w:r>
      <w:r w:rsidRPr="00311486">
        <w:t xml:space="preserve"> </w:t>
      </w:r>
      <w:r>
        <w:t>and mime type can be inferred from the file URI</w:t>
      </w:r>
      <w:r w:rsidRPr="00311486">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40E1EEBA" w14:textId="77777777" w:rsidTr="00502E57">
        <w:tc>
          <w:tcPr>
            <w:tcW w:w="9576" w:type="dxa"/>
            <w:shd w:val="clear" w:color="auto" w:fill="D9D9D9" w:themeFill="background1" w:themeFillShade="D9"/>
          </w:tcPr>
          <w:p w14:paraId="58C2B68C" w14:textId="77777777" w:rsidR="002D57C4" w:rsidRPr="0090474D" w:rsidRDefault="002D57C4" w:rsidP="00502E57">
            <w:pPr>
              <w:rPr>
                <w:rFonts w:ascii="Consolas" w:hAnsi="Consolas"/>
                <w:noProof/>
              </w:rPr>
            </w:pPr>
            <w:r>
              <w:t>&lt;</w:t>
            </w:r>
            <w:hyperlink w:anchor="TYPE_YAML_STRING" w:history="1">
              <w:r w:rsidRPr="002B49D9">
                <w:rPr>
                  <w:rStyle w:val="Hyperlink"/>
                  <w:rFonts w:ascii="Consolas" w:hAnsi="Consolas"/>
                  <w:noProof/>
                </w:rPr>
                <w:t>artifact_name</w:t>
              </w:r>
            </w:hyperlink>
            <w:r w:rsidRPr="001973CB">
              <w:rPr>
                <w:rStyle w:val="CodeSnippet"/>
                <w:noProof/>
              </w:rPr>
              <w:t>&gt;: &lt;</w:t>
            </w:r>
            <w:hyperlink w:anchor="TYPE_YAML_STRING" w:history="1">
              <w:r w:rsidRPr="00D43C53">
                <w:rPr>
                  <w:rStyle w:val="Hyperlink"/>
                  <w:rFonts w:ascii="Consolas" w:hAnsi="Consolas"/>
                  <w:noProof/>
                </w:rPr>
                <w:t>artifact_file_URI</w:t>
              </w:r>
            </w:hyperlink>
            <w:r w:rsidRPr="001973CB">
              <w:rPr>
                <w:rStyle w:val="CodeSnippet"/>
                <w:noProof/>
              </w:rPr>
              <w:t>&gt;</w:t>
            </w:r>
          </w:p>
        </w:tc>
      </w:tr>
    </w:tbl>
    <w:p w14:paraId="3690358E" w14:textId="77777777" w:rsidR="002D57C4" w:rsidRDefault="002D57C4" w:rsidP="002D57C4">
      <w:pPr>
        <w:pStyle w:val="Heading5"/>
        <w:numPr>
          <w:ilvl w:val="4"/>
          <w:numId w:val="3"/>
        </w:numPr>
      </w:pPr>
      <w:r>
        <w:t>Extended notation:</w:t>
      </w:r>
    </w:p>
    <w:p w14:paraId="55635636" w14:textId="77777777" w:rsidR="002D57C4" w:rsidRPr="00FC53CB" w:rsidRDefault="002D57C4" w:rsidP="002D57C4">
      <w:pPr>
        <w:pStyle w:val="NormalaroundTable"/>
      </w:pPr>
      <w:r>
        <w:t>The following multi-line grammar may be used when the artifact’s definition’s type and mime type need to be explicitly declared: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66FBC8E1" w14:textId="77777777" w:rsidTr="00502E57">
        <w:trPr>
          <w:trHeight w:val="256"/>
        </w:trPr>
        <w:tc>
          <w:tcPr>
            <w:tcW w:w="9576" w:type="dxa"/>
            <w:shd w:val="clear" w:color="auto" w:fill="D9D9D9" w:themeFill="background1" w:themeFillShade="D9"/>
          </w:tcPr>
          <w:p w14:paraId="5EEF3659" w14:textId="77777777" w:rsidR="002D57C4" w:rsidRDefault="002D57C4" w:rsidP="00502E57">
            <w:pPr>
              <w:rPr>
                <w:rStyle w:val="CodeSnippet"/>
                <w:noProof/>
              </w:rPr>
            </w:pPr>
            <w:r>
              <w:t>&lt;</w:t>
            </w:r>
            <w:hyperlink w:anchor="TYPE_YAML_STRING" w:history="1">
              <w:r w:rsidRPr="002B49D9">
                <w:rPr>
                  <w:rStyle w:val="Hyperlink"/>
                  <w:rFonts w:ascii="Consolas" w:hAnsi="Consolas"/>
                  <w:noProof/>
                </w:rPr>
                <w:t>artifact_name</w:t>
              </w:r>
            </w:hyperlink>
            <w:r w:rsidRPr="001973CB">
              <w:rPr>
                <w:rStyle w:val="CodeSnippet"/>
                <w:noProof/>
              </w:rPr>
              <w:t xml:space="preserve">&gt;: </w:t>
            </w:r>
          </w:p>
          <w:p w14:paraId="1A04E148" w14:textId="77777777" w:rsidR="002D57C4" w:rsidRPr="001973CB" w:rsidRDefault="002D57C4" w:rsidP="00502E57">
            <w:pPr>
              <w:rPr>
                <w:rStyle w:val="CodeSnippet"/>
                <w:noProof/>
              </w:rPr>
            </w:pPr>
            <w:r>
              <w:rPr>
                <w:rStyle w:val="CodeSnippet"/>
                <w:noProof/>
              </w:rPr>
              <w:t xml:space="preserve">  </w:t>
            </w:r>
            <w:r w:rsidRPr="001973CB">
              <w:rPr>
                <w:rStyle w:val="CodeSnippet"/>
                <w:noProof/>
              </w:rPr>
              <w:t xml:space="preserve">description: </w:t>
            </w:r>
            <w:r>
              <w:rPr>
                <w:rStyle w:val="CodeSnippet"/>
                <w:noProof/>
              </w:rPr>
              <w:t>&lt;</w:t>
            </w:r>
            <w:hyperlink w:anchor="DEFN_ELEMENT_DESCRIPTION" w:history="1">
              <w:r w:rsidRPr="002B49D9">
                <w:rPr>
                  <w:rStyle w:val="Hyperlink"/>
                  <w:rFonts w:ascii="Consolas" w:hAnsi="Consolas"/>
                  <w:noProof/>
                </w:rPr>
                <w:t>artifact_description</w:t>
              </w:r>
            </w:hyperlink>
            <w:r>
              <w:rPr>
                <w:rStyle w:val="CodeSnippet"/>
                <w:noProof/>
              </w:rPr>
              <w:t>&gt;</w:t>
            </w:r>
          </w:p>
          <w:p w14:paraId="48433EAE" w14:textId="77777777" w:rsidR="002D57C4" w:rsidRDefault="002D57C4" w:rsidP="00502E57">
            <w:pPr>
              <w:rPr>
                <w:rStyle w:val="CodeSnippet"/>
                <w:noProof/>
              </w:rPr>
            </w:pPr>
            <w:r>
              <w:rPr>
                <w:rStyle w:val="CodeSnippet"/>
                <w:noProof/>
              </w:rPr>
              <w:t xml:space="preserve">  </w:t>
            </w:r>
            <w:r w:rsidRPr="001973CB">
              <w:rPr>
                <w:rStyle w:val="CodeSnippet"/>
                <w:noProof/>
              </w:rPr>
              <w:t xml:space="preserve">type: </w:t>
            </w:r>
            <w:r>
              <w:rPr>
                <w:rStyle w:val="CodeSnippet"/>
                <w:noProof/>
              </w:rPr>
              <w:t>&lt;</w:t>
            </w:r>
            <w:hyperlink w:anchor="TYPE_YAML_STRING" w:history="1">
              <w:r w:rsidRPr="00D43C53">
                <w:rPr>
                  <w:rStyle w:val="Hyperlink"/>
                  <w:rFonts w:ascii="Consolas" w:hAnsi="Consolas"/>
                  <w:noProof/>
                </w:rPr>
                <w:t>artifact_type_name</w:t>
              </w:r>
            </w:hyperlink>
            <w:r>
              <w:rPr>
                <w:rStyle w:val="CodeSnippet"/>
                <w:noProof/>
              </w:rPr>
              <w:t>&gt;</w:t>
            </w:r>
          </w:p>
          <w:p w14:paraId="56C8638A" w14:textId="77777777" w:rsidR="002D57C4" w:rsidRDefault="002D57C4" w:rsidP="00502E57">
            <w:pPr>
              <w:rPr>
                <w:rStyle w:val="CodeSnippet"/>
                <w:noProof/>
              </w:rPr>
            </w:pPr>
            <w:r>
              <w:rPr>
                <w:rStyle w:val="CodeSnippet"/>
                <w:noProof/>
              </w:rPr>
              <w:t xml:space="preserve">  file: </w:t>
            </w:r>
            <w:r w:rsidRPr="001973CB">
              <w:rPr>
                <w:rStyle w:val="CodeSnippet"/>
                <w:noProof/>
              </w:rPr>
              <w:t>&lt;</w:t>
            </w:r>
            <w:hyperlink w:anchor="TYPE_YAML_STRING" w:history="1">
              <w:r w:rsidRPr="00D43C53">
                <w:rPr>
                  <w:rStyle w:val="Hyperlink"/>
                  <w:rFonts w:ascii="Consolas" w:hAnsi="Consolas"/>
                  <w:noProof/>
                </w:rPr>
                <w:t>artifact_file_URI</w:t>
              </w:r>
            </w:hyperlink>
            <w:r w:rsidRPr="001973CB">
              <w:rPr>
                <w:rStyle w:val="CodeSnippet"/>
                <w:noProof/>
              </w:rPr>
              <w:t>&gt;</w:t>
            </w:r>
          </w:p>
          <w:p w14:paraId="609F862A" w14:textId="77777777" w:rsidR="002D57C4" w:rsidRDefault="002D57C4" w:rsidP="00502E57">
            <w:pPr>
              <w:rPr>
                <w:rStyle w:val="CodeSnippet"/>
                <w:noProof/>
              </w:rPr>
            </w:pPr>
            <w:r>
              <w:rPr>
                <w:rStyle w:val="CodeSnippet"/>
                <w:noProof/>
              </w:rPr>
              <w:t xml:space="preserve">  repository: &lt;</w:t>
            </w:r>
            <w:hyperlink w:anchor="TYPE_YAML_STRING" w:history="1">
              <w:r w:rsidRPr="003B75C6">
                <w:rPr>
                  <w:rStyle w:val="Hyperlink"/>
                  <w:rFonts w:ascii="Consolas" w:hAnsi="Consolas"/>
                  <w:noProof/>
                </w:rPr>
                <w:t>artifact_repository_name</w:t>
              </w:r>
            </w:hyperlink>
            <w:r>
              <w:rPr>
                <w:rStyle w:val="CodeSnippet"/>
                <w:noProof/>
              </w:rPr>
              <w:t>&gt;</w:t>
            </w:r>
          </w:p>
          <w:p w14:paraId="62EADBB6" w14:textId="77777777" w:rsidR="002D57C4" w:rsidRDefault="002D57C4" w:rsidP="00502E57">
            <w:pPr>
              <w:rPr>
                <w:rStyle w:val="CodeSnippet"/>
                <w:noProof/>
              </w:rPr>
            </w:pPr>
            <w:r w:rsidRPr="00D36EA7">
              <w:rPr>
                <w:rStyle w:val="CodeSnippet"/>
              </w:rPr>
              <w:t xml:space="preserve">  deploy_path</w:t>
            </w:r>
            <w:r>
              <w:rPr>
                <w:rStyle w:val="CodeSnippet"/>
                <w:noProof/>
              </w:rPr>
              <w:t>: &lt;</w:t>
            </w:r>
            <w:hyperlink w:anchor="TYPE_YAML_STRING" w:history="1">
              <w:r w:rsidRPr="00FB7D16">
                <w:rPr>
                  <w:rStyle w:val="Hyperlink"/>
                  <w:rFonts w:ascii="Consolas" w:hAnsi="Consolas"/>
                  <w:noProof/>
                </w:rPr>
                <w:t>file_deployment_path</w:t>
              </w:r>
            </w:hyperlink>
            <w:r>
              <w:rPr>
                <w:rStyle w:val="CodeSnippet"/>
                <w:noProof/>
              </w:rPr>
              <w:t>&gt;</w:t>
            </w:r>
          </w:p>
        </w:tc>
      </w:tr>
    </w:tbl>
    <w:p w14:paraId="645651ED" w14:textId="77777777" w:rsidR="002D57C4" w:rsidRPr="00A17684" w:rsidRDefault="002D57C4" w:rsidP="002D57C4">
      <w:pPr>
        <w:pStyle w:val="NormalaroundTable"/>
      </w:pPr>
      <w:r w:rsidRPr="00A17684">
        <w:t xml:space="preserve">In the above </w:t>
      </w:r>
      <w:r>
        <w:t>grammars</w:t>
      </w:r>
      <w:r w:rsidRPr="00A17684">
        <w:t>, the pseudo values that appear in angle brackets have the following meaning:</w:t>
      </w:r>
    </w:p>
    <w:p w14:paraId="5E91EA68" w14:textId="77777777" w:rsidR="002D57C4" w:rsidRDefault="002D57C4" w:rsidP="002D57C4">
      <w:pPr>
        <w:pStyle w:val="ListParagraph"/>
        <w:numPr>
          <w:ilvl w:val="0"/>
          <w:numId w:val="25"/>
        </w:numPr>
      </w:pPr>
      <w:r w:rsidRPr="00A17684">
        <w:rPr>
          <w:rStyle w:val="CodeSnippetHighlight"/>
        </w:rPr>
        <w:t>artifact_name</w:t>
      </w:r>
      <w:r w:rsidRPr="00A17684">
        <w:t xml:space="preserve">: represents the required </w:t>
      </w:r>
      <w:r>
        <w:t xml:space="preserve">symbolic </w:t>
      </w:r>
      <w:r w:rsidRPr="00A17684">
        <w:t xml:space="preserve">name of the </w:t>
      </w:r>
      <w:r>
        <w:t xml:space="preserve">artifact </w:t>
      </w:r>
      <w:r w:rsidRPr="00A17684">
        <w:t xml:space="preserve">as a </w:t>
      </w:r>
      <w:hyperlink w:anchor="TYPE_YAML_STRING" w:history="1">
        <w:r w:rsidRPr="00A17684">
          <w:rPr>
            <w:rStyle w:val="Hyperlink"/>
          </w:rPr>
          <w:t>string</w:t>
        </w:r>
      </w:hyperlink>
      <w:r w:rsidRPr="00A17684">
        <w:t>.</w:t>
      </w:r>
    </w:p>
    <w:p w14:paraId="1EDA748B" w14:textId="77777777" w:rsidR="002D57C4" w:rsidRDefault="002D57C4" w:rsidP="002D57C4">
      <w:pPr>
        <w:pStyle w:val="ListParagraph"/>
        <w:numPr>
          <w:ilvl w:val="0"/>
          <w:numId w:val="25"/>
        </w:numPr>
      </w:pPr>
      <w:r>
        <w:rPr>
          <w:rStyle w:val="CodeSnippetHighlight"/>
        </w:rPr>
        <w:t>artifact_description</w:t>
      </w:r>
      <w:r w:rsidRPr="009725CF">
        <w:t>:</w:t>
      </w:r>
      <w:r w:rsidRPr="00486642">
        <w:t xml:space="preserve"> </w:t>
      </w:r>
      <w:r>
        <w:t xml:space="preserve">represents the optional </w:t>
      </w:r>
      <w:hyperlink w:anchor="DEFN_ELEMENT_DESCRIPTION" w:history="1">
        <w:r w:rsidRPr="008415CB">
          <w:rPr>
            <w:rStyle w:val="Hyperlink"/>
          </w:rPr>
          <w:t>description</w:t>
        </w:r>
      </w:hyperlink>
      <w:r>
        <w:t xml:space="preserve"> for the artifact.</w:t>
      </w:r>
    </w:p>
    <w:p w14:paraId="3DB5CD64" w14:textId="77777777" w:rsidR="002D57C4" w:rsidRDefault="002D57C4" w:rsidP="002D57C4">
      <w:pPr>
        <w:pStyle w:val="ListParagraph"/>
        <w:numPr>
          <w:ilvl w:val="0"/>
          <w:numId w:val="23"/>
        </w:numPr>
      </w:pPr>
      <w:r>
        <w:rPr>
          <w:rStyle w:val="CodeSnippetHighlight"/>
        </w:rPr>
        <w:t>artifact_type_name</w:t>
      </w:r>
      <w:r w:rsidRPr="009725CF">
        <w:t>:</w:t>
      </w:r>
      <w:r>
        <w:t xml:space="preserve"> </w:t>
      </w:r>
      <w:r w:rsidRPr="00486642">
        <w:t xml:space="preserve">represents the required </w:t>
      </w:r>
      <w:hyperlink w:anchor="DEFN_ENTITY_ARTIFACT_TYPE" w:history="1">
        <w:r w:rsidRPr="00486642">
          <w:rPr>
            <w:rStyle w:val="Hyperlink"/>
          </w:rPr>
          <w:t>artifact type</w:t>
        </w:r>
      </w:hyperlink>
      <w:r w:rsidRPr="00486642">
        <w:t xml:space="preserve"> the </w:t>
      </w:r>
      <w:r>
        <w:t>artifact</w:t>
      </w:r>
      <w:r w:rsidRPr="00486642">
        <w:t xml:space="preserve"> definition is based upon.</w:t>
      </w:r>
    </w:p>
    <w:p w14:paraId="02954774" w14:textId="77777777" w:rsidR="002D57C4" w:rsidRDefault="002D57C4" w:rsidP="002D57C4">
      <w:pPr>
        <w:pStyle w:val="ListParagraph"/>
        <w:numPr>
          <w:ilvl w:val="0"/>
          <w:numId w:val="23"/>
        </w:numPr>
        <w:rPr>
          <w:rStyle w:val="CodeSnippetHighlight"/>
          <w:b w:val="0"/>
        </w:rPr>
      </w:pPr>
      <w:r w:rsidRPr="0069098D">
        <w:rPr>
          <w:rStyle w:val="CodeSnippetHighlight"/>
        </w:rPr>
        <w:t>artifact_file_URI</w:t>
      </w:r>
      <w:r>
        <w:rPr>
          <w:rStyle w:val="CodeSnippetHighlight"/>
        </w:rPr>
        <w:t xml:space="preserve">: represents the required URI </w:t>
      </w:r>
      <w:hyperlink w:anchor="TYPE_YAML_STRING" w:history="1">
        <w:r w:rsidRPr="00086921">
          <w:rPr>
            <w:rStyle w:val="Hyperlink"/>
          </w:rPr>
          <w:t>string</w:t>
        </w:r>
      </w:hyperlink>
      <w:r>
        <w:rPr>
          <w:rStyle w:val="CodeSnippetHighlight"/>
        </w:rPr>
        <w:t xml:space="preserve"> (relative or absolute) which can be used to locate the artifact’s file.</w:t>
      </w:r>
    </w:p>
    <w:p w14:paraId="33E2E39D" w14:textId="77777777" w:rsidR="002D57C4" w:rsidRPr="0069098D" w:rsidRDefault="002D57C4" w:rsidP="002D57C4">
      <w:pPr>
        <w:pStyle w:val="ListParagraph"/>
        <w:numPr>
          <w:ilvl w:val="0"/>
          <w:numId w:val="23"/>
        </w:numPr>
        <w:rPr>
          <w:rStyle w:val="CodeSnippetHighlight"/>
          <w:b w:val="0"/>
        </w:rPr>
      </w:pPr>
      <w:r w:rsidRPr="0057034D">
        <w:rPr>
          <w:rStyle w:val="CodeSnippetHighlight"/>
        </w:rPr>
        <w:t>artifact_repository_name</w:t>
      </w:r>
      <w:r>
        <w:rPr>
          <w:rStyle w:val="CodeSnippet"/>
          <w:noProof/>
        </w:rPr>
        <w:t xml:space="preserve">: </w:t>
      </w:r>
      <w:r w:rsidRPr="00377973">
        <w:t xml:space="preserve">represents the optional name of the </w:t>
      </w:r>
      <w:hyperlink w:anchor="DEFN_ELEMENT_REPOSITORY_DEF" w:history="1">
        <w:r w:rsidRPr="00377973">
          <w:rPr>
            <w:rStyle w:val="Hyperlink"/>
          </w:rPr>
          <w:t>repository definition</w:t>
        </w:r>
      </w:hyperlink>
      <w:r w:rsidRPr="00377973">
        <w:t xml:space="preserve"> to use to retrieve the associated artifact (file) from.</w:t>
      </w:r>
    </w:p>
    <w:p w14:paraId="2242D9E7" w14:textId="77777777" w:rsidR="002D57C4" w:rsidRPr="00A17684" w:rsidRDefault="002D57C4" w:rsidP="002D57C4">
      <w:pPr>
        <w:pStyle w:val="ListParagraph"/>
        <w:numPr>
          <w:ilvl w:val="0"/>
          <w:numId w:val="23"/>
        </w:numPr>
      </w:pPr>
      <w:r w:rsidRPr="00D36EA7">
        <w:rPr>
          <w:rStyle w:val="CodeSnippetHighlight"/>
        </w:rPr>
        <w:t>file_deployement_path</w:t>
      </w:r>
      <w:r>
        <w:t xml:space="preserve">: represents the optional path the </w:t>
      </w:r>
      <w:r w:rsidRPr="00D36EA7">
        <w:rPr>
          <w:rStyle w:val="CodeSnippetHighlight"/>
        </w:rPr>
        <w:t>artifact_file_URI</w:t>
      </w:r>
      <w:r>
        <w:t xml:space="preserve"> would be copied into within the target node’s container.</w:t>
      </w:r>
    </w:p>
    <w:p w14:paraId="79AE318E" w14:textId="77777777" w:rsidR="002D57C4" w:rsidRPr="00A17684" w:rsidRDefault="002D57C4" w:rsidP="002D57C4">
      <w:pPr>
        <w:pStyle w:val="Heading4"/>
        <w:numPr>
          <w:ilvl w:val="3"/>
          <w:numId w:val="3"/>
        </w:numPr>
      </w:pPr>
      <w:r w:rsidRPr="00A17684">
        <w:lastRenderedPageBreak/>
        <w:t>Example</w:t>
      </w:r>
    </w:p>
    <w:p w14:paraId="2AB00F18" w14:textId="77777777" w:rsidR="002D57C4" w:rsidRPr="00A17684" w:rsidRDefault="002D57C4" w:rsidP="002D57C4">
      <w:pPr>
        <w:pStyle w:val="NormalaroundTable"/>
      </w:pPr>
      <w:r>
        <w:t>The following represents an artifact</w:t>
      </w:r>
      <w:r w:rsidRPr="00A17684">
        <w:t xml:space="preserv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113F71A9" w14:textId="77777777" w:rsidTr="00502E57">
        <w:trPr>
          <w:trHeight w:val="256"/>
        </w:trPr>
        <w:tc>
          <w:tcPr>
            <w:tcW w:w="9576" w:type="dxa"/>
            <w:shd w:val="clear" w:color="auto" w:fill="D9D9D9" w:themeFill="background1" w:themeFillShade="D9"/>
          </w:tcPr>
          <w:p w14:paraId="3F3FE4F5" w14:textId="77777777" w:rsidR="002D57C4" w:rsidRPr="003B0572" w:rsidRDefault="002D57C4" w:rsidP="00502E57">
            <w:pPr>
              <w:rPr>
                <w:rFonts w:ascii="Consolas" w:hAnsi="Consolas"/>
                <w:noProof/>
              </w:rPr>
            </w:pPr>
            <w:r>
              <w:rPr>
                <w:rStyle w:val="CodeSnippet"/>
                <w:noProof/>
              </w:rPr>
              <w:t>my_file_artifact: ../my_apps_files/operation_artifact.txt</w:t>
            </w:r>
          </w:p>
        </w:tc>
      </w:tr>
    </w:tbl>
    <w:p w14:paraId="49F80E07" w14:textId="77777777" w:rsidR="002D57C4" w:rsidRDefault="002D57C4" w:rsidP="002D57C4">
      <w:pPr>
        <w:pStyle w:val="Heading3"/>
        <w:numPr>
          <w:ilvl w:val="2"/>
          <w:numId w:val="3"/>
        </w:numPr>
      </w:pPr>
      <w:bookmarkStart w:id="277" w:name="_Toc411929366"/>
      <w:bookmarkStart w:id="278" w:name="_Toc411929367"/>
      <w:bookmarkStart w:id="279" w:name="_Toc411929368"/>
      <w:bookmarkStart w:id="280" w:name="_Toc411929369"/>
      <w:bookmarkStart w:id="281" w:name="_Toc411929372"/>
      <w:bookmarkStart w:id="282" w:name="_Toc411929373"/>
      <w:bookmarkStart w:id="283" w:name="_Toc411929380"/>
      <w:bookmarkStart w:id="284" w:name="_Toc411929381"/>
      <w:bookmarkStart w:id="285" w:name="_Toc411929382"/>
      <w:bookmarkStart w:id="286" w:name="_Toc411929383"/>
      <w:bookmarkStart w:id="287" w:name="_Toc411929384"/>
      <w:bookmarkStart w:id="288" w:name="_Toc411929395"/>
      <w:bookmarkStart w:id="289" w:name="_Toc411929396"/>
      <w:bookmarkStart w:id="290" w:name="_Toc411929397"/>
      <w:bookmarkStart w:id="291" w:name="_Toc411929398"/>
      <w:bookmarkStart w:id="292" w:name="_Toc411929401"/>
      <w:bookmarkStart w:id="293" w:name="_Toc411929402"/>
      <w:bookmarkStart w:id="294" w:name="_Toc411929409"/>
      <w:bookmarkStart w:id="295" w:name="_Toc411929410"/>
      <w:bookmarkStart w:id="296" w:name="_Toc411929411"/>
      <w:bookmarkStart w:id="297" w:name="_Toc411929412"/>
      <w:bookmarkStart w:id="298" w:name="_Toc411929413"/>
      <w:bookmarkStart w:id="299" w:name="_Toc411929422"/>
      <w:bookmarkStart w:id="300" w:name="_Toc411929423"/>
      <w:bookmarkStart w:id="301" w:name="_Toc411929424"/>
      <w:bookmarkStart w:id="302" w:name="_Toc411929425"/>
      <w:bookmarkStart w:id="303" w:name="_Toc411929428"/>
      <w:bookmarkStart w:id="304" w:name="_Toc411929429"/>
      <w:bookmarkStart w:id="305" w:name="_Toc411929436"/>
      <w:bookmarkStart w:id="306" w:name="_Toc411929437"/>
      <w:bookmarkStart w:id="307" w:name="_Toc411929438"/>
      <w:bookmarkStart w:id="308" w:name="_Toc411929439"/>
      <w:bookmarkStart w:id="309" w:name="_Toc411929440"/>
      <w:bookmarkStart w:id="310" w:name="_Toc411929450"/>
      <w:bookmarkStart w:id="311" w:name="_Toc411929451"/>
      <w:bookmarkStart w:id="312" w:name="_Toc411929452"/>
      <w:bookmarkStart w:id="313" w:name="_Toc411929453"/>
      <w:bookmarkStart w:id="314" w:name="_Toc411929454"/>
      <w:bookmarkStart w:id="315" w:name="_Toc411929455"/>
      <w:bookmarkStart w:id="316" w:name="_Toc411929458"/>
      <w:bookmarkStart w:id="317" w:name="_Toc411929459"/>
      <w:bookmarkStart w:id="318" w:name="_Toc411929466"/>
      <w:bookmarkStart w:id="319" w:name="_Toc411929476"/>
      <w:bookmarkStart w:id="320" w:name="_Toc411929477"/>
      <w:bookmarkStart w:id="321" w:name="_Toc411929478"/>
      <w:bookmarkStart w:id="322" w:name="_Toc411929479"/>
      <w:bookmarkStart w:id="323" w:name="_Toc411929480"/>
      <w:bookmarkStart w:id="324" w:name="DEFN_ELEMENT_IMPORT_DEF"/>
      <w:bookmarkStart w:id="325" w:name="_Toc379455033"/>
      <w:bookmarkEnd w:id="222"/>
      <w:bookmarkEnd w:id="273"/>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r>
        <w:t>Import definition</w:t>
      </w:r>
    </w:p>
    <w:bookmarkEnd w:id="324"/>
    <w:p w14:paraId="4C3EEDC5" w14:textId="77777777" w:rsidR="002D57C4" w:rsidRDefault="002D57C4" w:rsidP="002D57C4">
      <w:r>
        <w:t>An import definition is used within a TOSCA Service Template to locate and uniquely name another TOSCA Service Template file which has type and template definitions to be imported (included) and referenced within another Service Template.</w:t>
      </w:r>
    </w:p>
    <w:p w14:paraId="2534867E" w14:textId="77777777" w:rsidR="002D57C4" w:rsidRDefault="002D57C4" w:rsidP="002D57C4">
      <w:pPr>
        <w:pStyle w:val="Heading4"/>
        <w:numPr>
          <w:ilvl w:val="3"/>
          <w:numId w:val="3"/>
        </w:numPr>
      </w:pPr>
      <w:r>
        <w:t>Keynames</w:t>
      </w:r>
    </w:p>
    <w:p w14:paraId="6B186723" w14:textId="77777777" w:rsidR="002D57C4" w:rsidRPr="0053600D" w:rsidRDefault="002D57C4" w:rsidP="002D57C4">
      <w:pPr>
        <w:pStyle w:val="NormalaroundTable"/>
      </w:pPr>
      <w:r>
        <w:t>The following is the list of recognized keynames for a TOSCA import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72"/>
        <w:gridCol w:w="981"/>
        <w:gridCol w:w="949"/>
        <w:gridCol w:w="1385"/>
        <w:gridCol w:w="5279"/>
      </w:tblGrid>
      <w:tr w:rsidR="002D57C4" w:rsidRPr="004279F4" w14:paraId="1A8CDAB9" w14:textId="77777777" w:rsidTr="00502E57">
        <w:trPr>
          <w:cantSplit/>
          <w:tblHeader/>
        </w:trPr>
        <w:tc>
          <w:tcPr>
            <w:tcW w:w="624" w:type="pct"/>
            <w:shd w:val="clear" w:color="auto" w:fill="D9D9D9"/>
          </w:tcPr>
          <w:p w14:paraId="2239A1FA" w14:textId="77777777" w:rsidR="002D57C4" w:rsidRPr="00422683" w:rsidRDefault="002D57C4" w:rsidP="00502E57">
            <w:pPr>
              <w:pStyle w:val="TableText-Heading"/>
            </w:pPr>
            <w:r w:rsidRPr="00422683">
              <w:t>Keyname</w:t>
            </w:r>
          </w:p>
        </w:tc>
        <w:tc>
          <w:tcPr>
            <w:tcW w:w="482" w:type="pct"/>
            <w:shd w:val="clear" w:color="auto" w:fill="D9D9D9"/>
          </w:tcPr>
          <w:p w14:paraId="1807BBD4" w14:textId="77777777" w:rsidR="002D57C4" w:rsidRPr="00422683" w:rsidRDefault="002D57C4" w:rsidP="00502E57">
            <w:pPr>
              <w:pStyle w:val="TableText-Heading"/>
            </w:pPr>
            <w:r w:rsidRPr="00422683">
              <w:t>Required</w:t>
            </w:r>
          </w:p>
        </w:tc>
        <w:tc>
          <w:tcPr>
            <w:tcW w:w="517" w:type="pct"/>
            <w:shd w:val="clear" w:color="auto" w:fill="D9D9D9"/>
          </w:tcPr>
          <w:p w14:paraId="7BBD7CD8" w14:textId="77777777" w:rsidR="002D57C4" w:rsidRPr="00422683" w:rsidRDefault="002D57C4" w:rsidP="00502E57">
            <w:pPr>
              <w:pStyle w:val="TableText-Heading"/>
            </w:pPr>
            <w:r w:rsidRPr="00422683">
              <w:t>Type</w:t>
            </w:r>
          </w:p>
        </w:tc>
        <w:tc>
          <w:tcPr>
            <w:tcW w:w="731" w:type="pct"/>
            <w:shd w:val="clear" w:color="auto" w:fill="D9D9D9"/>
          </w:tcPr>
          <w:p w14:paraId="2F6B5997" w14:textId="77777777" w:rsidR="002D57C4" w:rsidRPr="00422683" w:rsidRDefault="002D57C4" w:rsidP="00502E57">
            <w:pPr>
              <w:pStyle w:val="TableText-Heading"/>
            </w:pPr>
            <w:r w:rsidRPr="00422683">
              <w:t>Constraints</w:t>
            </w:r>
          </w:p>
        </w:tc>
        <w:tc>
          <w:tcPr>
            <w:tcW w:w="2646" w:type="pct"/>
            <w:shd w:val="clear" w:color="auto" w:fill="D9D9D9"/>
          </w:tcPr>
          <w:p w14:paraId="4458B7B8" w14:textId="77777777" w:rsidR="002D57C4" w:rsidRPr="00422683" w:rsidRDefault="002D57C4" w:rsidP="00502E57">
            <w:pPr>
              <w:pStyle w:val="TableText-Heading"/>
            </w:pPr>
            <w:r w:rsidRPr="00422683">
              <w:t>Description</w:t>
            </w:r>
          </w:p>
        </w:tc>
      </w:tr>
      <w:tr w:rsidR="002D57C4" w:rsidRPr="004279F4" w14:paraId="52FF6781" w14:textId="77777777" w:rsidTr="00502E57">
        <w:trPr>
          <w:cantSplit/>
        </w:trPr>
        <w:tc>
          <w:tcPr>
            <w:tcW w:w="624" w:type="pct"/>
            <w:shd w:val="clear" w:color="auto" w:fill="FFFFFF"/>
          </w:tcPr>
          <w:p w14:paraId="28AFAC9F" w14:textId="77777777" w:rsidR="002D57C4" w:rsidRDefault="002D57C4" w:rsidP="00502E57">
            <w:pPr>
              <w:pStyle w:val="TableText"/>
              <w:rPr>
                <w:noProof/>
              </w:rPr>
            </w:pPr>
            <w:r>
              <w:rPr>
                <w:noProof/>
              </w:rPr>
              <w:t>file</w:t>
            </w:r>
          </w:p>
        </w:tc>
        <w:tc>
          <w:tcPr>
            <w:tcW w:w="482" w:type="pct"/>
            <w:shd w:val="clear" w:color="auto" w:fill="FFFFFF"/>
          </w:tcPr>
          <w:p w14:paraId="767E1930" w14:textId="77777777" w:rsidR="002D57C4" w:rsidRDefault="002D57C4" w:rsidP="00502E57">
            <w:pPr>
              <w:pStyle w:val="TableText"/>
            </w:pPr>
            <w:r>
              <w:t>yes</w:t>
            </w:r>
          </w:p>
        </w:tc>
        <w:tc>
          <w:tcPr>
            <w:tcW w:w="517" w:type="pct"/>
            <w:shd w:val="clear" w:color="auto" w:fill="FFFFFF"/>
          </w:tcPr>
          <w:p w14:paraId="5E9946F0" w14:textId="77777777" w:rsidR="002D57C4" w:rsidRDefault="008C123E" w:rsidP="00502E57">
            <w:pPr>
              <w:pStyle w:val="TableText"/>
            </w:pPr>
            <w:hyperlink w:anchor="TYPE_YAML_STRING" w:history="1">
              <w:r w:rsidR="002D57C4" w:rsidRPr="00715AA6">
                <w:rPr>
                  <w:rStyle w:val="Hyperlink"/>
                </w:rPr>
                <w:t>string</w:t>
              </w:r>
            </w:hyperlink>
          </w:p>
        </w:tc>
        <w:tc>
          <w:tcPr>
            <w:tcW w:w="731" w:type="pct"/>
            <w:shd w:val="clear" w:color="auto" w:fill="FFFFFF"/>
          </w:tcPr>
          <w:p w14:paraId="394352CF" w14:textId="77777777" w:rsidR="002D57C4" w:rsidRDefault="002D57C4" w:rsidP="00502E57">
            <w:pPr>
              <w:pStyle w:val="TableText"/>
            </w:pPr>
            <w:r>
              <w:t>None</w:t>
            </w:r>
          </w:p>
        </w:tc>
        <w:tc>
          <w:tcPr>
            <w:tcW w:w="2646" w:type="pct"/>
            <w:shd w:val="clear" w:color="auto" w:fill="FFFFFF"/>
          </w:tcPr>
          <w:p w14:paraId="66CC9F12" w14:textId="77777777" w:rsidR="002D57C4" w:rsidRDefault="002D57C4" w:rsidP="00502E57">
            <w:pPr>
              <w:pStyle w:val="TableText"/>
            </w:pPr>
            <w:r>
              <w:t>T</w:t>
            </w:r>
            <w:r w:rsidRPr="004B7A19">
              <w:t>he required symbolic name for the imported file.</w:t>
            </w:r>
          </w:p>
        </w:tc>
      </w:tr>
      <w:tr w:rsidR="002D57C4" w:rsidRPr="004279F4" w14:paraId="10BF4A75" w14:textId="77777777" w:rsidTr="00502E57">
        <w:trPr>
          <w:cantSplit/>
        </w:trPr>
        <w:tc>
          <w:tcPr>
            <w:tcW w:w="624" w:type="pct"/>
            <w:shd w:val="clear" w:color="auto" w:fill="FFFFFF"/>
          </w:tcPr>
          <w:p w14:paraId="2B32A445" w14:textId="77777777" w:rsidR="002D57C4" w:rsidRDefault="002D57C4" w:rsidP="00502E57">
            <w:pPr>
              <w:pStyle w:val="TableText"/>
              <w:rPr>
                <w:noProof/>
              </w:rPr>
            </w:pPr>
            <w:r>
              <w:rPr>
                <w:noProof/>
              </w:rPr>
              <w:t>repository</w:t>
            </w:r>
          </w:p>
        </w:tc>
        <w:tc>
          <w:tcPr>
            <w:tcW w:w="482" w:type="pct"/>
            <w:shd w:val="clear" w:color="auto" w:fill="FFFFFF"/>
          </w:tcPr>
          <w:p w14:paraId="50D4ADD4" w14:textId="77777777" w:rsidR="002D57C4" w:rsidRDefault="002D57C4" w:rsidP="00502E57">
            <w:pPr>
              <w:pStyle w:val="TableText"/>
            </w:pPr>
            <w:r>
              <w:t>no</w:t>
            </w:r>
          </w:p>
        </w:tc>
        <w:tc>
          <w:tcPr>
            <w:tcW w:w="517" w:type="pct"/>
            <w:shd w:val="clear" w:color="auto" w:fill="FFFFFF"/>
          </w:tcPr>
          <w:p w14:paraId="0A1D71CA" w14:textId="77777777" w:rsidR="002D57C4" w:rsidRDefault="008C123E" w:rsidP="00502E57">
            <w:pPr>
              <w:pStyle w:val="TableText"/>
            </w:pPr>
            <w:hyperlink w:anchor="TYPE_YAML_STRING" w:history="1">
              <w:r w:rsidR="002D57C4" w:rsidRPr="00715AA6">
                <w:rPr>
                  <w:rStyle w:val="Hyperlink"/>
                </w:rPr>
                <w:t>string</w:t>
              </w:r>
            </w:hyperlink>
          </w:p>
        </w:tc>
        <w:tc>
          <w:tcPr>
            <w:tcW w:w="731" w:type="pct"/>
            <w:shd w:val="clear" w:color="auto" w:fill="FFFFFF"/>
          </w:tcPr>
          <w:p w14:paraId="26A308B5" w14:textId="77777777" w:rsidR="002D57C4" w:rsidRDefault="002D57C4" w:rsidP="00502E57">
            <w:pPr>
              <w:pStyle w:val="TableText"/>
            </w:pPr>
            <w:r>
              <w:t>None</w:t>
            </w:r>
          </w:p>
        </w:tc>
        <w:tc>
          <w:tcPr>
            <w:tcW w:w="2646" w:type="pct"/>
            <w:shd w:val="clear" w:color="auto" w:fill="FFFFFF"/>
          </w:tcPr>
          <w:p w14:paraId="5791D5AE" w14:textId="77777777" w:rsidR="002D57C4" w:rsidRDefault="002D57C4" w:rsidP="00502E57">
            <w:pPr>
              <w:pStyle w:val="TableText"/>
            </w:pPr>
            <w:r>
              <w:t xml:space="preserve">The </w:t>
            </w:r>
            <w:r w:rsidRPr="00B96CFD">
              <w:t>optional symbolic name of the repository definition where the imported file can be found as a string</w:t>
            </w:r>
            <w:r>
              <w:t>.</w:t>
            </w:r>
          </w:p>
        </w:tc>
      </w:tr>
      <w:tr w:rsidR="002D57C4" w:rsidRPr="004279F4" w14:paraId="12CC0FFA" w14:textId="77777777" w:rsidTr="00502E57">
        <w:trPr>
          <w:cantSplit/>
        </w:trPr>
        <w:tc>
          <w:tcPr>
            <w:tcW w:w="624" w:type="pct"/>
            <w:shd w:val="clear" w:color="auto" w:fill="FFFFFF"/>
          </w:tcPr>
          <w:p w14:paraId="1598209B" w14:textId="77777777" w:rsidR="002D57C4" w:rsidRDefault="002D57C4" w:rsidP="00502E57">
            <w:pPr>
              <w:pStyle w:val="TableText"/>
              <w:rPr>
                <w:noProof/>
              </w:rPr>
            </w:pPr>
            <w:r>
              <w:rPr>
                <w:noProof/>
              </w:rPr>
              <w:t>namespace_uri</w:t>
            </w:r>
          </w:p>
        </w:tc>
        <w:tc>
          <w:tcPr>
            <w:tcW w:w="482" w:type="pct"/>
            <w:shd w:val="clear" w:color="auto" w:fill="FFFFFF"/>
          </w:tcPr>
          <w:p w14:paraId="08279355" w14:textId="77777777" w:rsidR="002D57C4" w:rsidRDefault="002D57C4" w:rsidP="00502E57">
            <w:pPr>
              <w:pStyle w:val="TableText"/>
            </w:pPr>
            <w:r>
              <w:t>no</w:t>
            </w:r>
          </w:p>
        </w:tc>
        <w:tc>
          <w:tcPr>
            <w:tcW w:w="517" w:type="pct"/>
            <w:shd w:val="clear" w:color="auto" w:fill="FFFFFF"/>
          </w:tcPr>
          <w:p w14:paraId="714BE01E" w14:textId="77777777" w:rsidR="002D57C4" w:rsidRDefault="008C123E" w:rsidP="00502E57">
            <w:pPr>
              <w:pStyle w:val="TableText"/>
            </w:pPr>
            <w:hyperlink w:anchor="TYPE_YAML_STRING" w:history="1">
              <w:r w:rsidR="002D57C4" w:rsidRPr="002B2929">
                <w:rPr>
                  <w:rStyle w:val="Hyperlink"/>
                </w:rPr>
                <w:t>string</w:t>
              </w:r>
            </w:hyperlink>
          </w:p>
        </w:tc>
        <w:tc>
          <w:tcPr>
            <w:tcW w:w="731" w:type="pct"/>
            <w:shd w:val="clear" w:color="auto" w:fill="FFFFFF"/>
          </w:tcPr>
          <w:p w14:paraId="06E1E09A" w14:textId="77777777" w:rsidR="002D57C4" w:rsidRDefault="002D57C4" w:rsidP="00502E57">
            <w:pPr>
              <w:pStyle w:val="TableText"/>
            </w:pPr>
            <w:r>
              <w:t>None</w:t>
            </w:r>
          </w:p>
        </w:tc>
        <w:tc>
          <w:tcPr>
            <w:tcW w:w="2646" w:type="pct"/>
            <w:shd w:val="clear" w:color="auto" w:fill="FFFFFF"/>
          </w:tcPr>
          <w:p w14:paraId="2272379C" w14:textId="77777777" w:rsidR="002D57C4" w:rsidRDefault="002D57C4" w:rsidP="00502E57">
            <w:pPr>
              <w:pStyle w:val="TableText"/>
            </w:pPr>
            <w:r>
              <w:t xml:space="preserve">The </w:t>
            </w:r>
            <w:r w:rsidRPr="00133216">
              <w:t>optional namespace URI to that will be applied to type definitions found within the imported file as a string.</w:t>
            </w:r>
          </w:p>
        </w:tc>
      </w:tr>
      <w:tr w:rsidR="002D57C4" w:rsidRPr="004279F4" w14:paraId="3EB1A4A8" w14:textId="77777777" w:rsidTr="00502E57">
        <w:trPr>
          <w:cantSplit/>
        </w:trPr>
        <w:tc>
          <w:tcPr>
            <w:tcW w:w="624" w:type="pct"/>
            <w:shd w:val="clear" w:color="auto" w:fill="FFFFFF"/>
          </w:tcPr>
          <w:p w14:paraId="398D950E" w14:textId="77777777" w:rsidR="002D57C4" w:rsidRDefault="002D57C4" w:rsidP="00502E57">
            <w:pPr>
              <w:pStyle w:val="TableText"/>
              <w:rPr>
                <w:noProof/>
              </w:rPr>
            </w:pPr>
            <w:r>
              <w:rPr>
                <w:noProof/>
              </w:rPr>
              <w:t>namespace_prefix</w:t>
            </w:r>
          </w:p>
        </w:tc>
        <w:tc>
          <w:tcPr>
            <w:tcW w:w="482" w:type="pct"/>
            <w:shd w:val="clear" w:color="auto" w:fill="FFFFFF"/>
          </w:tcPr>
          <w:p w14:paraId="079C0C83" w14:textId="77777777" w:rsidR="002D57C4" w:rsidRDefault="002D57C4" w:rsidP="00502E57">
            <w:pPr>
              <w:pStyle w:val="TableText"/>
            </w:pPr>
            <w:r>
              <w:t>no</w:t>
            </w:r>
          </w:p>
        </w:tc>
        <w:tc>
          <w:tcPr>
            <w:tcW w:w="517" w:type="pct"/>
            <w:shd w:val="clear" w:color="auto" w:fill="FFFFFF"/>
          </w:tcPr>
          <w:p w14:paraId="0898A994" w14:textId="77777777" w:rsidR="002D57C4" w:rsidRDefault="008C123E" w:rsidP="00502E57">
            <w:pPr>
              <w:pStyle w:val="TableText"/>
            </w:pPr>
            <w:hyperlink w:anchor="TYPE_YAML_STRING" w:history="1">
              <w:r w:rsidR="002D57C4" w:rsidRPr="00017B60">
                <w:rPr>
                  <w:rStyle w:val="Hyperlink"/>
                </w:rPr>
                <w:t>string</w:t>
              </w:r>
            </w:hyperlink>
          </w:p>
        </w:tc>
        <w:tc>
          <w:tcPr>
            <w:tcW w:w="731" w:type="pct"/>
            <w:shd w:val="clear" w:color="auto" w:fill="FFFFFF"/>
          </w:tcPr>
          <w:p w14:paraId="63AE37C7" w14:textId="77777777" w:rsidR="002D57C4" w:rsidRDefault="002D57C4" w:rsidP="00502E57">
            <w:pPr>
              <w:pStyle w:val="TableText"/>
            </w:pPr>
            <w:r>
              <w:t>None</w:t>
            </w:r>
          </w:p>
        </w:tc>
        <w:tc>
          <w:tcPr>
            <w:tcW w:w="2646" w:type="pct"/>
            <w:shd w:val="clear" w:color="auto" w:fill="FFFFFF"/>
          </w:tcPr>
          <w:p w14:paraId="2D9EC328" w14:textId="77777777" w:rsidR="002D57C4" w:rsidRDefault="002D57C4" w:rsidP="00502E57">
            <w:pPr>
              <w:pStyle w:val="TableText"/>
            </w:pPr>
            <w:r>
              <w:t xml:space="preserve">The </w:t>
            </w:r>
            <w:r w:rsidRPr="00133216">
              <w:t xml:space="preserve">optional namespace prefix (alias) that will be used to indicate the </w:t>
            </w:r>
            <w:r w:rsidRPr="00133216">
              <w:rPr>
                <w:rStyle w:val="CodeSnippetHighlight"/>
              </w:rPr>
              <w:t>namespace_uri</w:t>
            </w:r>
            <w:r w:rsidRPr="00133216">
              <w:rPr>
                <w:sz w:val="16"/>
              </w:rPr>
              <w:t xml:space="preserve"> </w:t>
            </w:r>
            <w:r w:rsidRPr="00133216">
              <w:t>when forming a qualified name (i.e., qname) when referencing type definitions from the imported file</w:t>
            </w:r>
            <w:r>
              <w:t>.</w:t>
            </w:r>
          </w:p>
        </w:tc>
      </w:tr>
    </w:tbl>
    <w:p w14:paraId="400693AD" w14:textId="77777777" w:rsidR="002D57C4" w:rsidRDefault="002D57C4" w:rsidP="002D57C4">
      <w:pPr>
        <w:pStyle w:val="Heading4"/>
        <w:numPr>
          <w:ilvl w:val="3"/>
          <w:numId w:val="3"/>
        </w:numPr>
      </w:pPr>
      <w:r>
        <w:t>Grammar</w:t>
      </w:r>
    </w:p>
    <w:p w14:paraId="575C3B19" w14:textId="77777777" w:rsidR="002D57C4" w:rsidRDefault="002D57C4" w:rsidP="002D57C4">
      <w:pPr>
        <w:pStyle w:val="NormalaroundTable"/>
      </w:pPr>
      <w:r>
        <w:t>Import definitions have one the following grammars:</w:t>
      </w:r>
    </w:p>
    <w:p w14:paraId="08541377" w14:textId="77777777" w:rsidR="002D57C4" w:rsidRPr="003D06F2" w:rsidRDefault="002D57C4" w:rsidP="002D57C4">
      <w:pPr>
        <w:pStyle w:val="Heading5"/>
        <w:numPr>
          <w:ilvl w:val="4"/>
          <w:numId w:val="3"/>
        </w:numPr>
      </w:pPr>
      <w:r>
        <w:t>Single-line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517B455" w14:textId="77777777" w:rsidTr="00502E57">
        <w:tc>
          <w:tcPr>
            <w:tcW w:w="9576" w:type="dxa"/>
            <w:shd w:val="clear" w:color="auto" w:fill="D9D9D9" w:themeFill="background1" w:themeFillShade="D9"/>
          </w:tcPr>
          <w:p w14:paraId="1C7B667E" w14:textId="77777777" w:rsidR="002D57C4" w:rsidRPr="006824F5" w:rsidRDefault="002D57C4" w:rsidP="00502E57">
            <w:pPr>
              <w:rPr>
                <w:rStyle w:val="CodeSnippet"/>
                <w:noProof/>
              </w:rPr>
            </w:pPr>
            <w:r>
              <w:rPr>
                <w:rStyle w:val="CodeSnippet"/>
              </w:rPr>
              <w:t>&lt;import_name&gt;: &lt;file_URI&gt;</w:t>
            </w:r>
          </w:p>
        </w:tc>
      </w:tr>
    </w:tbl>
    <w:p w14:paraId="396E0270" w14:textId="77777777" w:rsidR="002D57C4" w:rsidRPr="00737AA3" w:rsidRDefault="002D57C4" w:rsidP="002D57C4">
      <w:pPr>
        <w:pStyle w:val="Heading5"/>
        <w:numPr>
          <w:ilvl w:val="4"/>
          <w:numId w:val="3"/>
        </w:numPr>
      </w:pPr>
      <w:r>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A3D13DE" w14:textId="77777777" w:rsidTr="00502E57">
        <w:tc>
          <w:tcPr>
            <w:tcW w:w="9576" w:type="dxa"/>
            <w:shd w:val="clear" w:color="auto" w:fill="D9D9D9" w:themeFill="background1" w:themeFillShade="D9"/>
          </w:tcPr>
          <w:p w14:paraId="4C604932" w14:textId="77777777" w:rsidR="002D57C4" w:rsidRPr="00E20FAC" w:rsidRDefault="002D57C4" w:rsidP="00502E57">
            <w:pPr>
              <w:rPr>
                <w:rStyle w:val="CodeSnippet"/>
              </w:rPr>
            </w:pPr>
            <w:r w:rsidRPr="00E20FAC">
              <w:rPr>
                <w:rStyle w:val="CodeSnippet"/>
              </w:rPr>
              <w:t>&lt;</w:t>
            </w:r>
            <w:r>
              <w:rPr>
                <w:rStyle w:val="CodeSnippet"/>
              </w:rPr>
              <w:t>import_</w:t>
            </w:r>
            <w:r w:rsidRPr="00E20FAC">
              <w:rPr>
                <w:rStyle w:val="CodeSnippet"/>
              </w:rPr>
              <w:t>name&gt;:</w:t>
            </w:r>
          </w:p>
          <w:p w14:paraId="24E4DA15" w14:textId="77777777" w:rsidR="002D57C4" w:rsidRPr="00E20FAC" w:rsidRDefault="002D57C4" w:rsidP="00502E57">
            <w:pPr>
              <w:rPr>
                <w:rStyle w:val="CodeSnippet"/>
              </w:rPr>
            </w:pPr>
            <w:r w:rsidRPr="00E20FAC">
              <w:rPr>
                <w:rStyle w:val="CodeSnippet"/>
              </w:rPr>
              <w:t xml:space="preserve">  file: </w:t>
            </w:r>
            <w:r>
              <w:rPr>
                <w:rStyle w:val="CodeSnippet"/>
              </w:rPr>
              <w:t>&lt;file_URI&gt;</w:t>
            </w:r>
          </w:p>
          <w:p w14:paraId="7A8F2613" w14:textId="77777777" w:rsidR="002D57C4" w:rsidRPr="00E20FAC" w:rsidRDefault="002D57C4" w:rsidP="00502E57">
            <w:pPr>
              <w:rPr>
                <w:rStyle w:val="CodeSnippet"/>
              </w:rPr>
            </w:pPr>
            <w:r w:rsidRPr="00E20FAC">
              <w:rPr>
                <w:rStyle w:val="CodeSnippet"/>
              </w:rPr>
              <w:t xml:space="preserve">  repository: &lt;repository_name&gt;</w:t>
            </w:r>
          </w:p>
          <w:p w14:paraId="60B4ADEC" w14:textId="77777777" w:rsidR="002D57C4" w:rsidRPr="00E20FAC" w:rsidRDefault="002D57C4" w:rsidP="00502E57">
            <w:pPr>
              <w:rPr>
                <w:rStyle w:val="CodeSnippet"/>
              </w:rPr>
            </w:pPr>
            <w:r w:rsidRPr="00E20FAC">
              <w:rPr>
                <w:rStyle w:val="CodeSnippet"/>
              </w:rPr>
              <w:t xml:space="preserve">  namespace_uri: &lt;</w:t>
            </w:r>
            <w:r>
              <w:rPr>
                <w:rStyle w:val="CodeSnippet"/>
              </w:rPr>
              <w:t>definition_</w:t>
            </w:r>
            <w:r w:rsidRPr="00E20FAC">
              <w:rPr>
                <w:rStyle w:val="CodeSnippet"/>
              </w:rPr>
              <w:t>namespace_uri&gt;</w:t>
            </w:r>
          </w:p>
          <w:p w14:paraId="0E811CDD" w14:textId="77777777" w:rsidR="002D57C4" w:rsidRPr="006824F5" w:rsidRDefault="002D57C4" w:rsidP="00502E57">
            <w:pPr>
              <w:rPr>
                <w:rStyle w:val="CodeSnippet"/>
                <w:noProof/>
              </w:rPr>
            </w:pPr>
            <w:r w:rsidRPr="00E20FAC">
              <w:rPr>
                <w:rStyle w:val="CodeSnippet"/>
              </w:rPr>
              <w:t xml:space="preserve">  namespace_prefix: &lt;</w:t>
            </w:r>
            <w:r>
              <w:rPr>
                <w:rStyle w:val="CodeSnippet"/>
              </w:rPr>
              <w:t>definition_</w:t>
            </w:r>
            <w:r w:rsidRPr="00E20FAC">
              <w:rPr>
                <w:rStyle w:val="CodeSnippet"/>
              </w:rPr>
              <w:t>namespace_prefix&gt;</w:t>
            </w:r>
          </w:p>
        </w:tc>
      </w:tr>
    </w:tbl>
    <w:p w14:paraId="642FED5C" w14:textId="77777777" w:rsidR="002D57C4" w:rsidRDefault="002D57C4" w:rsidP="002D57C4">
      <w:pPr>
        <w:pStyle w:val="NormalaroundTable"/>
      </w:pPr>
      <w:r>
        <w:t>In the above grammar, the pseudo values that appear in angle brackets have the following meaning:</w:t>
      </w:r>
    </w:p>
    <w:p w14:paraId="1DB1C7BA" w14:textId="77777777" w:rsidR="002D57C4" w:rsidRDefault="002D57C4" w:rsidP="002D57C4">
      <w:pPr>
        <w:numPr>
          <w:ilvl w:val="0"/>
          <w:numId w:val="19"/>
        </w:numPr>
        <w:spacing w:before="0" w:after="0"/>
      </w:pPr>
      <w:r>
        <w:rPr>
          <w:rStyle w:val="CodeSnippetHighlight"/>
        </w:rPr>
        <w:t>import</w:t>
      </w:r>
      <w:r w:rsidRPr="00860225">
        <w:rPr>
          <w:rStyle w:val="CodeSnippetHighlight"/>
        </w:rPr>
        <w:t>_name</w:t>
      </w:r>
      <w:r>
        <w:t xml:space="preserve">: represents the required symbolic name for the imported file as a </w:t>
      </w:r>
      <w:hyperlink w:anchor="TYPE_YAML_STRING" w:history="1">
        <w:r w:rsidRPr="00B946C9">
          <w:rPr>
            <w:rStyle w:val="Hyperlink"/>
          </w:rPr>
          <w:t>string</w:t>
        </w:r>
      </w:hyperlink>
      <w:r>
        <w:t>.</w:t>
      </w:r>
    </w:p>
    <w:p w14:paraId="4847F43A" w14:textId="77777777" w:rsidR="002D57C4" w:rsidRDefault="002D57C4" w:rsidP="002D57C4">
      <w:pPr>
        <w:numPr>
          <w:ilvl w:val="0"/>
          <w:numId w:val="19"/>
        </w:numPr>
        <w:spacing w:before="0" w:after="0"/>
      </w:pPr>
      <w:r>
        <w:rPr>
          <w:rStyle w:val="CodeSnippetHighlight"/>
        </w:rPr>
        <w:t>file_uri</w:t>
      </w:r>
      <w:r w:rsidRPr="0097359B">
        <w:t>:</w:t>
      </w:r>
      <w:r>
        <w:t xml:space="preserve"> contains the required name (i.e., URI) of the file to be imported as a </w:t>
      </w:r>
      <w:hyperlink w:anchor="TYPE_YAML_STRING" w:history="1">
        <w:r w:rsidRPr="00242A3F">
          <w:rPr>
            <w:rStyle w:val="Hyperlink"/>
          </w:rPr>
          <w:t>string</w:t>
        </w:r>
      </w:hyperlink>
      <w:r>
        <w:t xml:space="preserve">. </w:t>
      </w:r>
    </w:p>
    <w:p w14:paraId="0B711DC1" w14:textId="77777777" w:rsidR="002D57C4" w:rsidRDefault="002D57C4" w:rsidP="002D57C4">
      <w:pPr>
        <w:numPr>
          <w:ilvl w:val="0"/>
          <w:numId w:val="19"/>
        </w:numPr>
        <w:spacing w:before="0" w:after="0"/>
      </w:pPr>
      <w:r>
        <w:rPr>
          <w:rStyle w:val="CodeSnippetHighlight"/>
        </w:rPr>
        <w:t>repository_name</w:t>
      </w:r>
      <w:r>
        <w:t xml:space="preserve">: represents the optional symbolic name of the repository definition where the imported file can be found as a </w:t>
      </w:r>
      <w:hyperlink w:anchor="TYPE_YAML_STRING" w:history="1">
        <w:r w:rsidRPr="00242A3F">
          <w:rPr>
            <w:rStyle w:val="Hyperlink"/>
          </w:rPr>
          <w:t>string</w:t>
        </w:r>
      </w:hyperlink>
      <w:r>
        <w:t>.</w:t>
      </w:r>
    </w:p>
    <w:p w14:paraId="0D8F2FEF" w14:textId="77777777" w:rsidR="002D57C4" w:rsidRDefault="002D57C4" w:rsidP="002D57C4">
      <w:pPr>
        <w:numPr>
          <w:ilvl w:val="0"/>
          <w:numId w:val="19"/>
        </w:numPr>
        <w:spacing w:before="0" w:after="0"/>
      </w:pPr>
      <w:r>
        <w:rPr>
          <w:rStyle w:val="CodeSnippetHighlight"/>
        </w:rPr>
        <w:t>namespace_uri</w:t>
      </w:r>
      <w:r w:rsidRPr="00BD5025">
        <w:t>:</w:t>
      </w:r>
      <w:r>
        <w:t xml:space="preserve"> represents the optional namespace URI to that will be applied to type definitions found within the imported file as a </w:t>
      </w:r>
      <w:hyperlink w:anchor="TYPE_YAML_STRING" w:history="1">
        <w:r w:rsidRPr="00242A3F">
          <w:rPr>
            <w:rStyle w:val="Hyperlink"/>
          </w:rPr>
          <w:t>string</w:t>
        </w:r>
      </w:hyperlink>
      <w:r>
        <w:t>.</w:t>
      </w:r>
    </w:p>
    <w:p w14:paraId="492EADDA" w14:textId="77777777" w:rsidR="002D57C4" w:rsidRDefault="002D57C4" w:rsidP="002D57C4">
      <w:pPr>
        <w:numPr>
          <w:ilvl w:val="0"/>
          <w:numId w:val="19"/>
        </w:numPr>
        <w:spacing w:before="0" w:after="0"/>
      </w:pPr>
      <w:r>
        <w:rPr>
          <w:rStyle w:val="CodeSnippetHighlight"/>
        </w:rPr>
        <w:t>namespace_prefix</w:t>
      </w:r>
      <w:r w:rsidRPr="004B7A19">
        <w:t>:</w:t>
      </w:r>
      <w:r>
        <w:t xml:space="preserve"> represents the optional namespace prefix (alias) that will be used to indicate the </w:t>
      </w:r>
      <w:r w:rsidRPr="004B7A19">
        <w:rPr>
          <w:rStyle w:val="CodeSnippetHighlight"/>
        </w:rPr>
        <w:t>namespace_uri</w:t>
      </w:r>
      <w:r>
        <w:t xml:space="preserve"> when forming a qualified name (i.e., qname) when referencing type definitions from the imported file as a </w:t>
      </w:r>
      <w:hyperlink w:anchor="TYPE_YAML_STRING" w:history="1">
        <w:r w:rsidRPr="00242A3F">
          <w:rPr>
            <w:rStyle w:val="Hyperlink"/>
          </w:rPr>
          <w:t>string</w:t>
        </w:r>
      </w:hyperlink>
      <w:r>
        <w:t>.</w:t>
      </w:r>
    </w:p>
    <w:p w14:paraId="1ED06FB8" w14:textId="77777777" w:rsidR="002D57C4" w:rsidRDefault="002D57C4" w:rsidP="002D57C4">
      <w:pPr>
        <w:pStyle w:val="Heading4"/>
        <w:numPr>
          <w:ilvl w:val="3"/>
          <w:numId w:val="3"/>
        </w:numPr>
      </w:pPr>
      <w:r>
        <w:lastRenderedPageBreak/>
        <w:t>Example</w:t>
      </w:r>
    </w:p>
    <w:p w14:paraId="3D5AB26C" w14:textId="77777777" w:rsidR="002D57C4" w:rsidRPr="00D41929" w:rsidRDefault="002D57C4" w:rsidP="002D57C4">
      <w:pPr>
        <w:pStyle w:val="NormalaroundTable"/>
      </w:pPr>
      <w:r>
        <w:t>The following represents how import definitions would be used for the imports keyname within a TOSCA Service Template: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2751745" w14:textId="77777777" w:rsidTr="00502E57">
        <w:trPr>
          <w:trHeight w:val="256"/>
        </w:trPr>
        <w:tc>
          <w:tcPr>
            <w:tcW w:w="9576" w:type="dxa"/>
            <w:shd w:val="clear" w:color="auto" w:fill="D9D9D9" w:themeFill="background1" w:themeFillShade="D9"/>
          </w:tcPr>
          <w:p w14:paraId="5B7BA523" w14:textId="77777777" w:rsidR="002D57C4" w:rsidRPr="00E20FAC" w:rsidRDefault="002D57C4" w:rsidP="00502E57">
            <w:pPr>
              <w:rPr>
                <w:rStyle w:val="CodeSnippet"/>
                <w:noProof/>
              </w:rPr>
            </w:pPr>
            <w:r w:rsidRPr="00E20FAC">
              <w:rPr>
                <w:rStyle w:val="CodeSnippet"/>
                <w:noProof/>
              </w:rPr>
              <w:t>imports:</w:t>
            </w:r>
          </w:p>
          <w:p w14:paraId="317B09A1" w14:textId="77777777" w:rsidR="002D57C4" w:rsidRPr="00E20FAC" w:rsidRDefault="002D57C4" w:rsidP="00502E57">
            <w:pPr>
              <w:rPr>
                <w:rStyle w:val="CodeSnippet"/>
                <w:noProof/>
              </w:rPr>
            </w:pPr>
            <w:r w:rsidRPr="00E20FAC">
              <w:rPr>
                <w:rStyle w:val="CodeSnippet"/>
                <w:noProof/>
              </w:rPr>
              <w:t xml:space="preserve">  - </w:t>
            </w:r>
            <w:r>
              <w:rPr>
                <w:rStyle w:val="CodeSnippet"/>
                <w:noProof/>
              </w:rPr>
              <w:t>some_definition_file: path1/path2/some_defs.yaml</w:t>
            </w:r>
          </w:p>
          <w:p w14:paraId="582D3E21" w14:textId="77777777" w:rsidR="002D57C4" w:rsidRPr="00E20FAC" w:rsidRDefault="002D57C4" w:rsidP="00502E57">
            <w:pPr>
              <w:rPr>
                <w:rStyle w:val="CodeSnippet"/>
                <w:noProof/>
              </w:rPr>
            </w:pPr>
            <w:r w:rsidRPr="00E20FAC">
              <w:rPr>
                <w:rStyle w:val="CodeSnippet"/>
                <w:noProof/>
              </w:rPr>
              <w:t xml:space="preserve">  - </w:t>
            </w:r>
            <w:r>
              <w:rPr>
                <w:rStyle w:val="CodeSnippet"/>
                <w:noProof/>
              </w:rPr>
              <w:t>another_definition_file:</w:t>
            </w:r>
          </w:p>
          <w:p w14:paraId="5AB54D41" w14:textId="77777777" w:rsidR="002D57C4" w:rsidRPr="00E20FAC" w:rsidRDefault="002D57C4" w:rsidP="00502E57">
            <w:pPr>
              <w:rPr>
                <w:rStyle w:val="CodeSnippet"/>
                <w:noProof/>
              </w:rPr>
            </w:pPr>
            <w:r w:rsidRPr="00E20FAC">
              <w:rPr>
                <w:rStyle w:val="CodeSnippet"/>
                <w:noProof/>
              </w:rPr>
              <w:t xml:space="preserve"> </w:t>
            </w:r>
            <w:r>
              <w:rPr>
                <w:rStyle w:val="CodeSnippet"/>
                <w:noProof/>
              </w:rPr>
              <w:t xml:space="preserve">     file: path1/path2/file2.yaml</w:t>
            </w:r>
          </w:p>
          <w:p w14:paraId="7861AB93" w14:textId="77777777" w:rsidR="002D57C4" w:rsidRPr="00E20FAC" w:rsidRDefault="002D57C4" w:rsidP="00502E57">
            <w:pPr>
              <w:rPr>
                <w:rStyle w:val="CodeSnippet"/>
                <w:noProof/>
              </w:rPr>
            </w:pPr>
            <w:r w:rsidRPr="00E20FAC">
              <w:rPr>
                <w:rStyle w:val="CodeSnippet"/>
                <w:noProof/>
              </w:rPr>
              <w:t xml:space="preserve">      repository: </w:t>
            </w:r>
            <w:r>
              <w:rPr>
                <w:rStyle w:val="CodeSnippet"/>
                <w:noProof/>
              </w:rPr>
              <w:t>my_service_catalog</w:t>
            </w:r>
          </w:p>
          <w:p w14:paraId="560014FF" w14:textId="77777777" w:rsidR="002D57C4" w:rsidRPr="00E20FAC" w:rsidRDefault="002D57C4" w:rsidP="00502E57">
            <w:pPr>
              <w:rPr>
                <w:rStyle w:val="CodeSnippet"/>
                <w:noProof/>
              </w:rPr>
            </w:pPr>
            <w:r>
              <w:rPr>
                <w:rStyle w:val="CodeSnippet"/>
                <w:noProof/>
              </w:rPr>
              <w:t xml:space="preserve">      namespace_uri: http://mycompany.com/tosca/1.0/platform</w:t>
            </w:r>
          </w:p>
          <w:p w14:paraId="5C32585F" w14:textId="77777777" w:rsidR="002D57C4" w:rsidRPr="006824F5" w:rsidRDefault="002D57C4" w:rsidP="00502E57">
            <w:pPr>
              <w:rPr>
                <w:rStyle w:val="CodeSnippet"/>
                <w:noProof/>
              </w:rPr>
            </w:pPr>
            <w:r w:rsidRPr="00E20FAC">
              <w:rPr>
                <w:rStyle w:val="CodeSnippet"/>
                <w:noProof/>
              </w:rPr>
              <w:t xml:space="preserve">      namespace_prefix: </w:t>
            </w:r>
            <w:r>
              <w:rPr>
                <w:rStyle w:val="CodeSnippet"/>
                <w:noProof/>
              </w:rPr>
              <w:t>mycompany</w:t>
            </w:r>
          </w:p>
        </w:tc>
      </w:tr>
    </w:tbl>
    <w:p w14:paraId="310A74FB" w14:textId="77777777" w:rsidR="002D57C4" w:rsidRDefault="002D57C4" w:rsidP="002D57C4">
      <w:pPr>
        <w:pStyle w:val="Heading3"/>
        <w:numPr>
          <w:ilvl w:val="2"/>
          <w:numId w:val="3"/>
        </w:numPr>
      </w:pPr>
      <w:bookmarkStart w:id="326" w:name="DEFN_ELEMENT_PROPERTY_DEFN"/>
      <w:r>
        <w:t>Property definition</w:t>
      </w:r>
    </w:p>
    <w:bookmarkEnd w:id="326"/>
    <w:p w14:paraId="79367C86" w14:textId="77777777" w:rsidR="002D57C4" w:rsidRDefault="002D57C4" w:rsidP="002D57C4">
      <w:r>
        <w:t xml:space="preserve">A property definition defines a named, typed value and related data that can be associated with an entity defined in this specification (e.g., Node Types, Relationship Types, Capability Types, etc.).  Properties are used by template authors to provide input values to TOSCA entities which indicate their “desired state” when they are instantiated.  The value of a property can be retrieved using the </w:t>
      </w:r>
      <w:r w:rsidRPr="00A77632">
        <w:rPr>
          <w:rStyle w:val="CodeSnippetHighlight"/>
        </w:rPr>
        <w:t>get_property</w:t>
      </w:r>
      <w:r>
        <w:t xml:space="preserve"> function within TOSCA Service Templates.</w:t>
      </w:r>
    </w:p>
    <w:p w14:paraId="3A541B7D" w14:textId="77777777" w:rsidR="002D57C4" w:rsidRDefault="002D57C4" w:rsidP="002D57C4">
      <w:pPr>
        <w:pStyle w:val="Heading5"/>
        <w:numPr>
          <w:ilvl w:val="4"/>
          <w:numId w:val="3"/>
        </w:numPr>
      </w:pPr>
      <w:r>
        <w:t>Attribute and Property reflection</w:t>
      </w:r>
      <w:r w:rsidDel="0026477E">
        <w:t xml:space="preserve"> </w:t>
      </w:r>
    </w:p>
    <w:p w14:paraId="47AF5929" w14:textId="77777777" w:rsidR="002D57C4" w:rsidRDefault="002D57C4" w:rsidP="002D57C4">
      <w:r>
        <w:t xml:space="preserve">The actual state of the entity, at any point in its lifecycle once instantiated, is reflected by </w:t>
      </w:r>
      <w:hyperlink w:anchor="DEFN_ELEMENT_ATTRIBUTE_DEFN" w:history="1">
        <w:r w:rsidRPr="00813357">
          <w:rPr>
            <w:rStyle w:val="Hyperlink"/>
          </w:rPr>
          <w:t>Attribute definitions</w:t>
        </w:r>
      </w:hyperlink>
      <w:r>
        <w:t>.  TOSCA orchestrators automatically create an attribute for every declared property (with the same symbolic name) to allow introspection of both the desired state (property) and actual state (attribute).</w:t>
      </w:r>
    </w:p>
    <w:p w14:paraId="2CFC5010" w14:textId="77777777" w:rsidR="002D57C4" w:rsidRDefault="002D57C4" w:rsidP="002D57C4">
      <w:pPr>
        <w:pStyle w:val="Heading4"/>
        <w:numPr>
          <w:ilvl w:val="3"/>
          <w:numId w:val="3"/>
        </w:numPr>
      </w:pPr>
      <w:r>
        <w:t>Keynames</w:t>
      </w:r>
    </w:p>
    <w:p w14:paraId="66984B4E" w14:textId="77777777" w:rsidR="002D57C4" w:rsidRPr="0053600D" w:rsidRDefault="002D57C4" w:rsidP="002D57C4">
      <w:pPr>
        <w:pStyle w:val="NormalaroundTable"/>
      </w:pPr>
      <w:r>
        <w:t>The following is the list of recognized keynames for a TOSCA property definition:</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70"/>
        <w:gridCol w:w="981"/>
        <w:gridCol w:w="1592"/>
        <w:gridCol w:w="1709"/>
        <w:gridCol w:w="4498"/>
      </w:tblGrid>
      <w:tr w:rsidR="002D57C4" w:rsidRPr="004279F4" w14:paraId="07C646CD" w14:textId="77777777" w:rsidTr="00502E57">
        <w:trPr>
          <w:cantSplit/>
          <w:tblHeader/>
        </w:trPr>
        <w:tc>
          <w:tcPr>
            <w:tcW w:w="632" w:type="pct"/>
            <w:shd w:val="clear" w:color="auto" w:fill="D9D9D9"/>
          </w:tcPr>
          <w:p w14:paraId="7B8DD2D6" w14:textId="77777777" w:rsidR="002D57C4" w:rsidRPr="00422683" w:rsidRDefault="002D57C4" w:rsidP="00502E57">
            <w:pPr>
              <w:pStyle w:val="TableText-Heading"/>
            </w:pPr>
            <w:r w:rsidRPr="00422683">
              <w:t>Keyname</w:t>
            </w:r>
          </w:p>
        </w:tc>
        <w:tc>
          <w:tcPr>
            <w:tcW w:w="488" w:type="pct"/>
            <w:shd w:val="clear" w:color="auto" w:fill="D9D9D9"/>
          </w:tcPr>
          <w:p w14:paraId="0ADE6457" w14:textId="77777777" w:rsidR="002D57C4" w:rsidRPr="00422683" w:rsidRDefault="002D57C4" w:rsidP="00502E57">
            <w:pPr>
              <w:pStyle w:val="TableText-Heading"/>
            </w:pPr>
            <w:r w:rsidRPr="00422683">
              <w:t>Required</w:t>
            </w:r>
          </w:p>
        </w:tc>
        <w:tc>
          <w:tcPr>
            <w:tcW w:w="792" w:type="pct"/>
            <w:shd w:val="clear" w:color="auto" w:fill="D9D9D9"/>
          </w:tcPr>
          <w:p w14:paraId="10BC162E" w14:textId="77777777" w:rsidR="002D57C4" w:rsidRPr="00422683" w:rsidRDefault="002D57C4" w:rsidP="00502E57">
            <w:pPr>
              <w:pStyle w:val="TableText-Heading"/>
            </w:pPr>
            <w:r w:rsidRPr="00422683">
              <w:t>Type</w:t>
            </w:r>
          </w:p>
        </w:tc>
        <w:tc>
          <w:tcPr>
            <w:tcW w:w="850" w:type="pct"/>
            <w:shd w:val="clear" w:color="auto" w:fill="D9D9D9"/>
          </w:tcPr>
          <w:p w14:paraId="1AAB9B82" w14:textId="77777777" w:rsidR="002D57C4" w:rsidRPr="00422683" w:rsidRDefault="002D57C4" w:rsidP="00502E57">
            <w:pPr>
              <w:pStyle w:val="TableText-Heading"/>
            </w:pPr>
            <w:r w:rsidRPr="00422683">
              <w:t>Constraints</w:t>
            </w:r>
          </w:p>
        </w:tc>
        <w:tc>
          <w:tcPr>
            <w:tcW w:w="2238" w:type="pct"/>
            <w:shd w:val="clear" w:color="auto" w:fill="D9D9D9"/>
          </w:tcPr>
          <w:p w14:paraId="447997ED" w14:textId="77777777" w:rsidR="002D57C4" w:rsidRPr="00422683" w:rsidRDefault="002D57C4" w:rsidP="00502E57">
            <w:pPr>
              <w:pStyle w:val="TableText-Heading"/>
            </w:pPr>
            <w:r w:rsidRPr="00422683">
              <w:t>Description</w:t>
            </w:r>
          </w:p>
        </w:tc>
      </w:tr>
      <w:tr w:rsidR="002D57C4" w:rsidRPr="004279F4" w14:paraId="43207442" w14:textId="77777777" w:rsidTr="00502E57">
        <w:trPr>
          <w:cantSplit/>
          <w:trHeight w:val="350"/>
        </w:trPr>
        <w:tc>
          <w:tcPr>
            <w:tcW w:w="632" w:type="pct"/>
            <w:shd w:val="clear" w:color="auto" w:fill="FFFFFF"/>
          </w:tcPr>
          <w:p w14:paraId="5C96E8EF" w14:textId="77777777" w:rsidR="002D57C4" w:rsidRDefault="002D57C4" w:rsidP="00502E57">
            <w:pPr>
              <w:pStyle w:val="TableText"/>
              <w:rPr>
                <w:noProof/>
              </w:rPr>
            </w:pPr>
            <w:r>
              <w:rPr>
                <w:noProof/>
              </w:rPr>
              <w:t>type</w:t>
            </w:r>
          </w:p>
        </w:tc>
        <w:tc>
          <w:tcPr>
            <w:tcW w:w="488" w:type="pct"/>
            <w:shd w:val="clear" w:color="auto" w:fill="FFFFFF"/>
          </w:tcPr>
          <w:p w14:paraId="2472F716" w14:textId="77777777" w:rsidR="002D57C4" w:rsidRDefault="002D57C4" w:rsidP="00502E57">
            <w:pPr>
              <w:pStyle w:val="TableText"/>
            </w:pPr>
            <w:r>
              <w:t>yes</w:t>
            </w:r>
          </w:p>
        </w:tc>
        <w:tc>
          <w:tcPr>
            <w:tcW w:w="792" w:type="pct"/>
            <w:shd w:val="clear" w:color="auto" w:fill="FFFFFF"/>
          </w:tcPr>
          <w:p w14:paraId="697DCDCC" w14:textId="77777777" w:rsidR="002D57C4" w:rsidRDefault="008C123E" w:rsidP="00502E57">
            <w:pPr>
              <w:pStyle w:val="TableText"/>
            </w:pPr>
            <w:hyperlink w:anchor="TYPE_YAML_STRING" w:history="1">
              <w:r w:rsidR="002D57C4" w:rsidRPr="00715AA6">
                <w:rPr>
                  <w:rStyle w:val="Hyperlink"/>
                </w:rPr>
                <w:t>string</w:t>
              </w:r>
            </w:hyperlink>
          </w:p>
        </w:tc>
        <w:tc>
          <w:tcPr>
            <w:tcW w:w="850" w:type="pct"/>
            <w:shd w:val="clear" w:color="auto" w:fill="FFFFFF"/>
          </w:tcPr>
          <w:p w14:paraId="1A4CFDE7" w14:textId="77777777" w:rsidR="002D57C4" w:rsidRDefault="002D57C4" w:rsidP="00502E57">
            <w:pPr>
              <w:pStyle w:val="TableText"/>
            </w:pPr>
            <w:r>
              <w:t>None</w:t>
            </w:r>
          </w:p>
        </w:tc>
        <w:tc>
          <w:tcPr>
            <w:tcW w:w="2238" w:type="pct"/>
            <w:shd w:val="clear" w:color="auto" w:fill="FFFFFF"/>
          </w:tcPr>
          <w:p w14:paraId="16B544E3" w14:textId="77777777" w:rsidR="002D57C4" w:rsidRDefault="002D57C4" w:rsidP="00502E57">
            <w:pPr>
              <w:pStyle w:val="TableText"/>
            </w:pPr>
            <w:r>
              <w:t>The required data type for the property.</w:t>
            </w:r>
          </w:p>
        </w:tc>
      </w:tr>
      <w:tr w:rsidR="002D57C4" w:rsidRPr="004279F4" w14:paraId="0FE5B3EE" w14:textId="77777777" w:rsidTr="00502E57">
        <w:trPr>
          <w:cantSplit/>
        </w:trPr>
        <w:tc>
          <w:tcPr>
            <w:tcW w:w="632" w:type="pct"/>
            <w:shd w:val="clear" w:color="auto" w:fill="FFFFFF"/>
          </w:tcPr>
          <w:p w14:paraId="4F18DFDE" w14:textId="77777777" w:rsidR="002D57C4" w:rsidRDefault="002D57C4" w:rsidP="00502E57">
            <w:pPr>
              <w:pStyle w:val="TableText"/>
              <w:rPr>
                <w:noProof/>
              </w:rPr>
            </w:pPr>
            <w:r>
              <w:rPr>
                <w:noProof/>
              </w:rPr>
              <w:t>description</w:t>
            </w:r>
          </w:p>
        </w:tc>
        <w:tc>
          <w:tcPr>
            <w:tcW w:w="488" w:type="pct"/>
            <w:shd w:val="clear" w:color="auto" w:fill="FFFFFF"/>
          </w:tcPr>
          <w:p w14:paraId="085123F7" w14:textId="77777777" w:rsidR="002D57C4" w:rsidRDefault="002D57C4" w:rsidP="00502E57">
            <w:pPr>
              <w:pStyle w:val="TableText"/>
            </w:pPr>
            <w:r>
              <w:t>no</w:t>
            </w:r>
          </w:p>
        </w:tc>
        <w:tc>
          <w:tcPr>
            <w:tcW w:w="792" w:type="pct"/>
            <w:shd w:val="clear" w:color="auto" w:fill="FFFFFF"/>
          </w:tcPr>
          <w:p w14:paraId="2BDD65D1" w14:textId="77777777" w:rsidR="002D57C4" w:rsidRDefault="008C123E" w:rsidP="00502E57">
            <w:pPr>
              <w:pStyle w:val="TableText"/>
            </w:pPr>
            <w:hyperlink w:anchor="DEFN_ELEMENT_DESCRIPTION" w:history="1">
              <w:r w:rsidR="002D57C4" w:rsidRPr="00B946C9">
                <w:rPr>
                  <w:rStyle w:val="Hyperlink"/>
                </w:rPr>
                <w:t>description</w:t>
              </w:r>
            </w:hyperlink>
          </w:p>
        </w:tc>
        <w:tc>
          <w:tcPr>
            <w:tcW w:w="850" w:type="pct"/>
            <w:shd w:val="clear" w:color="auto" w:fill="FFFFFF"/>
          </w:tcPr>
          <w:p w14:paraId="6797C768" w14:textId="77777777" w:rsidR="002D57C4" w:rsidRDefault="002D57C4" w:rsidP="00502E57">
            <w:pPr>
              <w:pStyle w:val="TableText"/>
            </w:pPr>
            <w:r>
              <w:t>None</w:t>
            </w:r>
          </w:p>
        </w:tc>
        <w:tc>
          <w:tcPr>
            <w:tcW w:w="2238" w:type="pct"/>
            <w:shd w:val="clear" w:color="auto" w:fill="FFFFFF"/>
          </w:tcPr>
          <w:p w14:paraId="44C9E1BC" w14:textId="77777777" w:rsidR="002D57C4" w:rsidRDefault="002D57C4" w:rsidP="00502E57">
            <w:pPr>
              <w:pStyle w:val="TableText"/>
            </w:pPr>
            <w:r>
              <w:t>The optional description for the property.</w:t>
            </w:r>
          </w:p>
        </w:tc>
      </w:tr>
      <w:tr w:rsidR="002D57C4" w:rsidRPr="004279F4" w14:paraId="46C6A7E9" w14:textId="77777777" w:rsidTr="00502E57">
        <w:trPr>
          <w:cantSplit/>
        </w:trPr>
        <w:tc>
          <w:tcPr>
            <w:tcW w:w="632" w:type="pct"/>
            <w:shd w:val="clear" w:color="auto" w:fill="FFFFFF"/>
          </w:tcPr>
          <w:p w14:paraId="7A3461A3" w14:textId="77777777" w:rsidR="002D57C4" w:rsidRDefault="002D57C4" w:rsidP="00502E57">
            <w:pPr>
              <w:pStyle w:val="TableText"/>
              <w:rPr>
                <w:noProof/>
              </w:rPr>
            </w:pPr>
            <w:r>
              <w:rPr>
                <w:noProof/>
              </w:rPr>
              <w:t>required</w:t>
            </w:r>
          </w:p>
        </w:tc>
        <w:tc>
          <w:tcPr>
            <w:tcW w:w="488" w:type="pct"/>
            <w:shd w:val="clear" w:color="auto" w:fill="FFFFFF"/>
          </w:tcPr>
          <w:p w14:paraId="4692A28D" w14:textId="77777777" w:rsidR="002D57C4" w:rsidRDefault="002D57C4" w:rsidP="00502E57">
            <w:pPr>
              <w:pStyle w:val="TableText"/>
            </w:pPr>
            <w:r>
              <w:t>no</w:t>
            </w:r>
          </w:p>
          <w:p w14:paraId="0272CA47" w14:textId="77777777" w:rsidR="002D57C4" w:rsidRDefault="002D57C4" w:rsidP="00502E57">
            <w:pPr>
              <w:pStyle w:val="TableText"/>
            </w:pPr>
          </w:p>
        </w:tc>
        <w:tc>
          <w:tcPr>
            <w:tcW w:w="792" w:type="pct"/>
            <w:shd w:val="clear" w:color="auto" w:fill="FFFFFF"/>
          </w:tcPr>
          <w:p w14:paraId="08C6AB1C" w14:textId="77777777" w:rsidR="002D57C4" w:rsidRDefault="008C123E" w:rsidP="00502E57">
            <w:pPr>
              <w:pStyle w:val="TableText"/>
            </w:pPr>
            <w:hyperlink w:anchor="TYPE_YAML_BOOLEAN" w:history="1">
              <w:r w:rsidR="002D57C4" w:rsidRPr="00715AA6">
                <w:rPr>
                  <w:rStyle w:val="Hyperlink"/>
                </w:rPr>
                <w:t>boolean</w:t>
              </w:r>
            </w:hyperlink>
          </w:p>
        </w:tc>
        <w:tc>
          <w:tcPr>
            <w:tcW w:w="850" w:type="pct"/>
            <w:shd w:val="clear" w:color="auto" w:fill="FFFFFF"/>
          </w:tcPr>
          <w:p w14:paraId="489F162F" w14:textId="77777777" w:rsidR="002D57C4" w:rsidRDefault="002D57C4" w:rsidP="00502E57">
            <w:pPr>
              <w:pStyle w:val="TableText"/>
            </w:pPr>
            <w:r>
              <w:t>default: true</w:t>
            </w:r>
          </w:p>
        </w:tc>
        <w:tc>
          <w:tcPr>
            <w:tcW w:w="2238" w:type="pct"/>
            <w:shd w:val="clear" w:color="auto" w:fill="FFFFFF"/>
          </w:tcPr>
          <w:p w14:paraId="1A22DEB6" w14:textId="77777777" w:rsidR="002D57C4" w:rsidRDefault="002D57C4" w:rsidP="00502E57">
            <w:pPr>
              <w:pStyle w:val="TableText"/>
            </w:pPr>
            <w:r>
              <w:t>An optional key that declares a property as required (</w:t>
            </w:r>
            <w:r w:rsidRPr="00B706F8">
              <w:rPr>
                <w:rStyle w:val="CodeSnippetHighlight"/>
              </w:rPr>
              <w:t>true</w:t>
            </w:r>
            <w:r>
              <w:t>) or not (</w:t>
            </w:r>
            <w:r w:rsidRPr="00B706F8">
              <w:rPr>
                <w:rStyle w:val="CodeSnippetHighlight"/>
              </w:rPr>
              <w:t>false</w:t>
            </w:r>
            <w:r>
              <w:t>).</w:t>
            </w:r>
          </w:p>
        </w:tc>
      </w:tr>
      <w:tr w:rsidR="002D57C4" w:rsidRPr="004279F4" w14:paraId="5EE12EF9" w14:textId="77777777" w:rsidTr="00502E57">
        <w:trPr>
          <w:cantSplit/>
        </w:trPr>
        <w:tc>
          <w:tcPr>
            <w:tcW w:w="632" w:type="pct"/>
            <w:shd w:val="clear" w:color="auto" w:fill="FFFFFF"/>
          </w:tcPr>
          <w:p w14:paraId="4E246D89" w14:textId="77777777" w:rsidR="002D57C4" w:rsidRDefault="002D57C4" w:rsidP="00502E57">
            <w:pPr>
              <w:pStyle w:val="TableText"/>
              <w:rPr>
                <w:noProof/>
              </w:rPr>
            </w:pPr>
            <w:r>
              <w:rPr>
                <w:noProof/>
              </w:rPr>
              <w:t>default</w:t>
            </w:r>
          </w:p>
        </w:tc>
        <w:tc>
          <w:tcPr>
            <w:tcW w:w="488" w:type="pct"/>
            <w:shd w:val="clear" w:color="auto" w:fill="FFFFFF"/>
          </w:tcPr>
          <w:p w14:paraId="668AFD14" w14:textId="77777777" w:rsidR="002D57C4" w:rsidRDefault="002D57C4" w:rsidP="00502E57">
            <w:pPr>
              <w:pStyle w:val="TableText"/>
            </w:pPr>
            <w:r>
              <w:t>no</w:t>
            </w:r>
          </w:p>
        </w:tc>
        <w:tc>
          <w:tcPr>
            <w:tcW w:w="792" w:type="pct"/>
            <w:shd w:val="clear" w:color="auto" w:fill="FFFFFF"/>
          </w:tcPr>
          <w:p w14:paraId="7D1BE013" w14:textId="77777777" w:rsidR="002D57C4" w:rsidRDefault="002D57C4" w:rsidP="00502E57">
            <w:pPr>
              <w:pStyle w:val="TableText"/>
            </w:pPr>
            <w:r>
              <w:t>&lt;any&gt;</w:t>
            </w:r>
          </w:p>
        </w:tc>
        <w:tc>
          <w:tcPr>
            <w:tcW w:w="850" w:type="pct"/>
            <w:shd w:val="clear" w:color="auto" w:fill="FFFFFF"/>
          </w:tcPr>
          <w:p w14:paraId="317023C0" w14:textId="77777777" w:rsidR="002D57C4" w:rsidRDefault="002D57C4" w:rsidP="00502E57">
            <w:pPr>
              <w:pStyle w:val="TableText"/>
            </w:pPr>
            <w:r>
              <w:t>None</w:t>
            </w:r>
          </w:p>
        </w:tc>
        <w:tc>
          <w:tcPr>
            <w:tcW w:w="2238" w:type="pct"/>
            <w:shd w:val="clear" w:color="auto" w:fill="FFFFFF"/>
          </w:tcPr>
          <w:p w14:paraId="3618577D" w14:textId="77777777" w:rsidR="002D57C4" w:rsidRDefault="002D57C4" w:rsidP="00502E57">
            <w:pPr>
              <w:pStyle w:val="TableText"/>
            </w:pPr>
            <w:r>
              <w:t>An optional</w:t>
            </w:r>
            <w:r w:rsidRPr="005525C3">
              <w:t xml:space="preserve"> </w:t>
            </w:r>
            <w:r>
              <w:t xml:space="preserve">key </w:t>
            </w:r>
            <w:r w:rsidRPr="005525C3">
              <w:t xml:space="preserve">that may </w:t>
            </w:r>
            <w:r>
              <w:t xml:space="preserve">provide a value to </w:t>
            </w:r>
            <w:r w:rsidRPr="005525C3">
              <w:t xml:space="preserve">be </w:t>
            </w:r>
            <w:r>
              <w:t>used</w:t>
            </w:r>
            <w:r w:rsidRPr="005525C3">
              <w:t xml:space="preserve"> as a default if not provided by another means.</w:t>
            </w:r>
            <w:r>
              <w:t xml:space="preserve"> </w:t>
            </w:r>
          </w:p>
        </w:tc>
      </w:tr>
      <w:tr w:rsidR="002D57C4" w:rsidRPr="004279F4" w14:paraId="42B36366" w14:textId="77777777" w:rsidTr="00502E57">
        <w:trPr>
          <w:cantSplit/>
        </w:trPr>
        <w:tc>
          <w:tcPr>
            <w:tcW w:w="632" w:type="pct"/>
            <w:shd w:val="clear" w:color="auto" w:fill="FFFFFF"/>
          </w:tcPr>
          <w:p w14:paraId="7FD3FB1E" w14:textId="77777777" w:rsidR="002D57C4" w:rsidRDefault="002D57C4" w:rsidP="00502E57">
            <w:pPr>
              <w:pStyle w:val="TableText"/>
              <w:rPr>
                <w:noProof/>
              </w:rPr>
            </w:pPr>
            <w:r>
              <w:rPr>
                <w:noProof/>
              </w:rPr>
              <w:t>status</w:t>
            </w:r>
          </w:p>
        </w:tc>
        <w:tc>
          <w:tcPr>
            <w:tcW w:w="488" w:type="pct"/>
            <w:shd w:val="clear" w:color="auto" w:fill="FFFFFF"/>
          </w:tcPr>
          <w:p w14:paraId="0255A6FD" w14:textId="77777777" w:rsidR="002D57C4" w:rsidRDefault="002D57C4" w:rsidP="00502E57">
            <w:pPr>
              <w:pStyle w:val="TableText"/>
            </w:pPr>
            <w:r>
              <w:t>no</w:t>
            </w:r>
          </w:p>
          <w:p w14:paraId="2AF3D968" w14:textId="77777777" w:rsidR="002D57C4" w:rsidRDefault="002D57C4" w:rsidP="00502E57">
            <w:pPr>
              <w:pStyle w:val="TableText"/>
            </w:pPr>
          </w:p>
        </w:tc>
        <w:tc>
          <w:tcPr>
            <w:tcW w:w="792" w:type="pct"/>
            <w:shd w:val="clear" w:color="auto" w:fill="FFFFFF"/>
          </w:tcPr>
          <w:p w14:paraId="67E825AD" w14:textId="77777777" w:rsidR="002D57C4" w:rsidRDefault="008C123E" w:rsidP="00502E57">
            <w:pPr>
              <w:pStyle w:val="TableText"/>
            </w:pPr>
            <w:hyperlink w:anchor="TYPE_YAML_STRING" w:history="1">
              <w:r w:rsidR="002D57C4" w:rsidRPr="001A0CC6">
                <w:rPr>
                  <w:rStyle w:val="Hyperlink"/>
                </w:rPr>
                <w:t>string</w:t>
              </w:r>
            </w:hyperlink>
          </w:p>
        </w:tc>
        <w:tc>
          <w:tcPr>
            <w:tcW w:w="850" w:type="pct"/>
            <w:shd w:val="clear" w:color="auto" w:fill="FFFFFF"/>
          </w:tcPr>
          <w:p w14:paraId="4FFA45D9" w14:textId="77777777" w:rsidR="002D57C4" w:rsidRDefault="002D57C4" w:rsidP="00502E57">
            <w:pPr>
              <w:pStyle w:val="TableText"/>
            </w:pPr>
            <w:r>
              <w:t>default: supported</w:t>
            </w:r>
          </w:p>
        </w:tc>
        <w:tc>
          <w:tcPr>
            <w:tcW w:w="2238" w:type="pct"/>
            <w:shd w:val="clear" w:color="auto" w:fill="FFFFFF"/>
          </w:tcPr>
          <w:p w14:paraId="4F56742B" w14:textId="77777777" w:rsidR="002D57C4" w:rsidRDefault="002D57C4" w:rsidP="00502E57">
            <w:pPr>
              <w:pStyle w:val="TableText"/>
            </w:pPr>
            <w:r>
              <w:t xml:space="preserve">The optional status of the property relative to the specification or implementation. See table below for valid values. </w:t>
            </w:r>
          </w:p>
        </w:tc>
      </w:tr>
      <w:tr w:rsidR="002D57C4" w:rsidRPr="004279F4" w14:paraId="1E31FB78" w14:textId="77777777" w:rsidTr="00502E57">
        <w:trPr>
          <w:cantSplit/>
        </w:trPr>
        <w:tc>
          <w:tcPr>
            <w:tcW w:w="632" w:type="pct"/>
            <w:shd w:val="clear" w:color="auto" w:fill="FFFFFF"/>
          </w:tcPr>
          <w:p w14:paraId="76F9085C" w14:textId="77777777" w:rsidR="002D57C4" w:rsidRDefault="002D57C4" w:rsidP="00502E57">
            <w:pPr>
              <w:pStyle w:val="TableText"/>
              <w:rPr>
                <w:noProof/>
              </w:rPr>
            </w:pPr>
            <w:r w:rsidRPr="006C7962">
              <w:rPr>
                <w:noProof/>
              </w:rPr>
              <w:t>constraints</w:t>
            </w:r>
          </w:p>
        </w:tc>
        <w:tc>
          <w:tcPr>
            <w:tcW w:w="488" w:type="pct"/>
            <w:shd w:val="clear" w:color="auto" w:fill="FFFFFF"/>
          </w:tcPr>
          <w:p w14:paraId="4AC29620" w14:textId="77777777" w:rsidR="002D57C4" w:rsidRDefault="002D57C4" w:rsidP="00502E57">
            <w:pPr>
              <w:pStyle w:val="TableText"/>
            </w:pPr>
            <w:r>
              <w:t>no</w:t>
            </w:r>
          </w:p>
        </w:tc>
        <w:tc>
          <w:tcPr>
            <w:tcW w:w="792" w:type="pct"/>
            <w:shd w:val="clear" w:color="auto" w:fill="FFFFFF"/>
          </w:tcPr>
          <w:p w14:paraId="26062843" w14:textId="77777777" w:rsidR="002D57C4" w:rsidRDefault="002D57C4" w:rsidP="00502E57">
            <w:pPr>
              <w:pStyle w:val="TableText"/>
            </w:pPr>
            <w:r>
              <w:t>list of</w:t>
            </w:r>
          </w:p>
          <w:p w14:paraId="554355A0" w14:textId="77777777" w:rsidR="002D57C4" w:rsidRDefault="008C123E" w:rsidP="00502E57">
            <w:pPr>
              <w:pStyle w:val="TableText"/>
            </w:pPr>
            <w:hyperlink w:anchor="DEFN_ELEMENT_CONSTRAINTS_CLAUSE" w:history="1">
              <w:r w:rsidR="002D57C4">
                <w:rPr>
                  <w:rStyle w:val="Hyperlink"/>
                </w:rPr>
                <w:t>constraint clauses</w:t>
              </w:r>
            </w:hyperlink>
          </w:p>
        </w:tc>
        <w:tc>
          <w:tcPr>
            <w:tcW w:w="850" w:type="pct"/>
            <w:shd w:val="clear" w:color="auto" w:fill="FFFFFF"/>
          </w:tcPr>
          <w:p w14:paraId="1338B950" w14:textId="77777777" w:rsidR="002D57C4" w:rsidRDefault="002D57C4" w:rsidP="00502E57">
            <w:pPr>
              <w:pStyle w:val="TableText"/>
            </w:pPr>
            <w:r>
              <w:t>None</w:t>
            </w:r>
          </w:p>
        </w:tc>
        <w:tc>
          <w:tcPr>
            <w:tcW w:w="2238" w:type="pct"/>
            <w:shd w:val="clear" w:color="auto" w:fill="FFFFFF"/>
          </w:tcPr>
          <w:p w14:paraId="0229F1E8" w14:textId="77777777" w:rsidR="002D57C4" w:rsidRDefault="002D57C4" w:rsidP="00502E57">
            <w:pPr>
              <w:pStyle w:val="TableText"/>
            </w:pPr>
            <w:r>
              <w:t>The optional list of sequenced constraint clauses for the property.</w:t>
            </w:r>
          </w:p>
        </w:tc>
      </w:tr>
      <w:tr w:rsidR="002D57C4" w:rsidRPr="004279F4" w14:paraId="28381210" w14:textId="77777777" w:rsidTr="00502E57">
        <w:trPr>
          <w:cantSplit/>
        </w:trPr>
        <w:tc>
          <w:tcPr>
            <w:tcW w:w="632" w:type="pct"/>
            <w:shd w:val="clear" w:color="auto" w:fill="FFFFFF"/>
          </w:tcPr>
          <w:p w14:paraId="7E88E82F" w14:textId="77777777" w:rsidR="002D57C4" w:rsidRDefault="002D57C4" w:rsidP="00502E57">
            <w:pPr>
              <w:pStyle w:val="TableText"/>
              <w:rPr>
                <w:noProof/>
              </w:rPr>
            </w:pPr>
            <w:r>
              <w:rPr>
                <w:noProof/>
              </w:rPr>
              <w:t>entry_schema</w:t>
            </w:r>
          </w:p>
        </w:tc>
        <w:tc>
          <w:tcPr>
            <w:tcW w:w="488" w:type="pct"/>
            <w:shd w:val="clear" w:color="auto" w:fill="FFFFFF"/>
          </w:tcPr>
          <w:p w14:paraId="65404FC1" w14:textId="77777777" w:rsidR="002D57C4" w:rsidRDefault="002D57C4" w:rsidP="00502E57">
            <w:pPr>
              <w:pStyle w:val="TableText"/>
            </w:pPr>
            <w:r>
              <w:t>no</w:t>
            </w:r>
          </w:p>
        </w:tc>
        <w:tc>
          <w:tcPr>
            <w:tcW w:w="792" w:type="pct"/>
            <w:shd w:val="clear" w:color="auto" w:fill="FFFFFF"/>
          </w:tcPr>
          <w:p w14:paraId="6F40828A" w14:textId="77777777" w:rsidR="002D57C4" w:rsidRDefault="008C123E" w:rsidP="00502E57">
            <w:pPr>
              <w:pStyle w:val="TableText"/>
            </w:pPr>
            <w:hyperlink w:anchor="TYPE_YAML_STRING" w:history="1">
              <w:r w:rsidR="002D57C4" w:rsidRPr="0040234E">
                <w:rPr>
                  <w:rStyle w:val="Hyperlink"/>
                </w:rPr>
                <w:t>string</w:t>
              </w:r>
            </w:hyperlink>
          </w:p>
        </w:tc>
        <w:tc>
          <w:tcPr>
            <w:tcW w:w="850" w:type="pct"/>
            <w:shd w:val="clear" w:color="auto" w:fill="FFFFFF"/>
          </w:tcPr>
          <w:p w14:paraId="18DCE9C3" w14:textId="77777777" w:rsidR="002D57C4" w:rsidRDefault="002D57C4" w:rsidP="00502E57">
            <w:pPr>
              <w:pStyle w:val="TableText"/>
            </w:pPr>
            <w:r>
              <w:t>None</w:t>
            </w:r>
          </w:p>
        </w:tc>
        <w:tc>
          <w:tcPr>
            <w:tcW w:w="2238" w:type="pct"/>
            <w:shd w:val="clear" w:color="auto" w:fill="FFFFFF"/>
          </w:tcPr>
          <w:p w14:paraId="6E009A9B" w14:textId="77777777" w:rsidR="002D57C4" w:rsidRPr="00724226" w:rsidRDefault="002D57C4" w:rsidP="00502E57">
            <w:pPr>
              <w:pStyle w:val="TableText"/>
              <w:rPr>
                <w:vertAlign w:val="subscript"/>
              </w:rPr>
            </w:pPr>
            <w:r>
              <w:t xml:space="preserve">The optional key that is used to declare the name of the </w:t>
            </w:r>
            <w:hyperlink w:anchor="DEFN_ENTITY_DATA_TYPE" w:history="1">
              <w:r w:rsidRPr="00BF08C8">
                <w:rPr>
                  <w:rStyle w:val="Hyperlink"/>
                </w:rPr>
                <w:t>Datatype definition</w:t>
              </w:r>
            </w:hyperlink>
            <w:r>
              <w:t xml:space="preserve"> for entries of set types such as the TOSCA </w:t>
            </w:r>
            <w:hyperlink w:anchor="TYPE_TOSCA_LIST" w:history="1">
              <w:r w:rsidRPr="007855F5">
                <w:rPr>
                  <w:rStyle w:val="Hyperlink"/>
                </w:rPr>
                <w:t>list</w:t>
              </w:r>
            </w:hyperlink>
            <w:r>
              <w:t xml:space="preserve"> or </w:t>
            </w:r>
            <w:hyperlink w:anchor="TYPE_TOSCA_MAP" w:history="1">
              <w:r w:rsidRPr="007855F5">
                <w:rPr>
                  <w:rStyle w:val="Hyperlink"/>
                </w:rPr>
                <w:t>map</w:t>
              </w:r>
            </w:hyperlink>
            <w:r>
              <w:t>.</w:t>
            </w:r>
          </w:p>
        </w:tc>
      </w:tr>
    </w:tbl>
    <w:p w14:paraId="0A19BD11" w14:textId="77777777" w:rsidR="002D57C4" w:rsidRDefault="002D57C4" w:rsidP="002D57C4">
      <w:pPr>
        <w:pStyle w:val="Heading4"/>
        <w:numPr>
          <w:ilvl w:val="3"/>
          <w:numId w:val="3"/>
        </w:numPr>
      </w:pPr>
      <w:bookmarkStart w:id="327" w:name="DEFN_ELEMENT_PROPERTY_STATUS_VALUES"/>
      <w:r>
        <w:lastRenderedPageBreak/>
        <w:t>Status values</w:t>
      </w:r>
    </w:p>
    <w:bookmarkEnd w:id="327"/>
    <w:p w14:paraId="1876F312" w14:textId="77777777" w:rsidR="002D57C4" w:rsidRPr="006C7962" w:rsidRDefault="002D57C4" w:rsidP="002D57C4">
      <w:pPr>
        <w:pStyle w:val="NormalaroundTable"/>
        <w:keepNext/>
      </w:pPr>
      <w:r>
        <w:t>The following property status values are supported:</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2"/>
        <w:gridCol w:w="8099"/>
      </w:tblGrid>
      <w:tr w:rsidR="002D57C4" w:rsidRPr="004279F4" w14:paraId="1656CB0D" w14:textId="77777777" w:rsidTr="00502E57">
        <w:trPr>
          <w:cantSplit/>
          <w:tblHeader/>
        </w:trPr>
        <w:tc>
          <w:tcPr>
            <w:tcW w:w="782" w:type="pct"/>
            <w:shd w:val="clear" w:color="auto" w:fill="D9D9D9"/>
          </w:tcPr>
          <w:p w14:paraId="2657AE5E" w14:textId="77777777" w:rsidR="002D57C4" w:rsidRPr="00422683" w:rsidRDefault="002D57C4" w:rsidP="00502E57">
            <w:pPr>
              <w:pStyle w:val="TableText-Heading"/>
            </w:pPr>
            <w:r w:rsidRPr="00422683">
              <w:t>Value</w:t>
            </w:r>
          </w:p>
        </w:tc>
        <w:tc>
          <w:tcPr>
            <w:tcW w:w="4218" w:type="pct"/>
            <w:shd w:val="clear" w:color="auto" w:fill="D9D9D9"/>
          </w:tcPr>
          <w:p w14:paraId="0CC901CD" w14:textId="77777777" w:rsidR="002D57C4" w:rsidRPr="00422683" w:rsidRDefault="002D57C4" w:rsidP="00502E57">
            <w:pPr>
              <w:pStyle w:val="TableText-Heading"/>
            </w:pPr>
            <w:r w:rsidRPr="00422683">
              <w:t>Description</w:t>
            </w:r>
          </w:p>
        </w:tc>
      </w:tr>
      <w:tr w:rsidR="002D57C4" w:rsidRPr="004279F4" w14:paraId="737EC605" w14:textId="77777777" w:rsidTr="00502E57">
        <w:trPr>
          <w:cantSplit/>
        </w:trPr>
        <w:tc>
          <w:tcPr>
            <w:tcW w:w="782" w:type="pct"/>
            <w:shd w:val="clear" w:color="auto" w:fill="FFFFFF"/>
          </w:tcPr>
          <w:p w14:paraId="1AB86055" w14:textId="77777777" w:rsidR="002D57C4" w:rsidRPr="00B17171" w:rsidRDefault="002D57C4" w:rsidP="00502E57">
            <w:pPr>
              <w:pStyle w:val="TableText"/>
              <w:rPr>
                <w:b/>
                <w:noProof/>
              </w:rPr>
            </w:pPr>
            <w:r w:rsidRPr="00B17171">
              <w:rPr>
                <w:b/>
                <w:noProof/>
              </w:rPr>
              <w:t xml:space="preserve">supported </w:t>
            </w:r>
          </w:p>
        </w:tc>
        <w:tc>
          <w:tcPr>
            <w:tcW w:w="4218" w:type="pct"/>
            <w:shd w:val="clear" w:color="auto" w:fill="FFFFFF"/>
          </w:tcPr>
          <w:p w14:paraId="2E544F9B" w14:textId="77777777" w:rsidR="002D57C4" w:rsidRDefault="002D57C4" w:rsidP="00502E57">
            <w:pPr>
              <w:pStyle w:val="TableText"/>
            </w:pPr>
            <w:r>
              <w:t xml:space="preserve">Indicates the property is supported.  This is the </w:t>
            </w:r>
            <w:r w:rsidRPr="00A73327">
              <w:rPr>
                <w:b/>
              </w:rPr>
              <w:t>default</w:t>
            </w:r>
            <w:r>
              <w:t xml:space="preserve"> value for all property definitions.</w:t>
            </w:r>
          </w:p>
        </w:tc>
      </w:tr>
      <w:tr w:rsidR="002D57C4" w:rsidRPr="004279F4" w14:paraId="5E18FC2C" w14:textId="77777777" w:rsidTr="00502E57">
        <w:trPr>
          <w:cantSplit/>
        </w:trPr>
        <w:tc>
          <w:tcPr>
            <w:tcW w:w="782" w:type="pct"/>
            <w:shd w:val="clear" w:color="auto" w:fill="FFFFFF"/>
          </w:tcPr>
          <w:p w14:paraId="617FB06A" w14:textId="77777777" w:rsidR="002D57C4" w:rsidRPr="00B17171" w:rsidRDefault="002D57C4" w:rsidP="00502E57">
            <w:pPr>
              <w:pStyle w:val="TableText"/>
              <w:rPr>
                <w:b/>
                <w:noProof/>
              </w:rPr>
            </w:pPr>
            <w:r w:rsidRPr="00B17171">
              <w:rPr>
                <w:b/>
                <w:noProof/>
              </w:rPr>
              <w:t>unsupported</w:t>
            </w:r>
          </w:p>
        </w:tc>
        <w:tc>
          <w:tcPr>
            <w:tcW w:w="4218" w:type="pct"/>
            <w:shd w:val="clear" w:color="auto" w:fill="FFFFFF"/>
          </w:tcPr>
          <w:p w14:paraId="7A9FC36C" w14:textId="77777777" w:rsidR="002D57C4" w:rsidRDefault="002D57C4" w:rsidP="00502E57">
            <w:pPr>
              <w:pStyle w:val="TableText"/>
            </w:pPr>
            <w:r>
              <w:t>Indicates the property is not supported.</w:t>
            </w:r>
          </w:p>
        </w:tc>
      </w:tr>
      <w:tr w:rsidR="002D57C4" w:rsidRPr="004279F4" w14:paraId="60B7C3F0" w14:textId="77777777" w:rsidTr="00502E57">
        <w:trPr>
          <w:cantSplit/>
        </w:trPr>
        <w:tc>
          <w:tcPr>
            <w:tcW w:w="782" w:type="pct"/>
            <w:shd w:val="clear" w:color="auto" w:fill="FFFFFF"/>
          </w:tcPr>
          <w:p w14:paraId="7F8EFA39" w14:textId="77777777" w:rsidR="002D57C4" w:rsidRPr="00B17171" w:rsidRDefault="002D57C4" w:rsidP="00502E57">
            <w:pPr>
              <w:pStyle w:val="TableText"/>
              <w:rPr>
                <w:b/>
                <w:noProof/>
              </w:rPr>
            </w:pPr>
            <w:r w:rsidRPr="00B17171">
              <w:rPr>
                <w:b/>
                <w:noProof/>
              </w:rPr>
              <w:t>experimental</w:t>
            </w:r>
          </w:p>
        </w:tc>
        <w:tc>
          <w:tcPr>
            <w:tcW w:w="4218" w:type="pct"/>
            <w:shd w:val="clear" w:color="auto" w:fill="FFFFFF"/>
          </w:tcPr>
          <w:p w14:paraId="2B225F89" w14:textId="77777777" w:rsidR="002D57C4" w:rsidRDefault="002D57C4" w:rsidP="00502E57">
            <w:pPr>
              <w:pStyle w:val="TableText"/>
            </w:pPr>
            <w:r>
              <w:t>Indicates the property is experimental and has no official standing.</w:t>
            </w:r>
          </w:p>
        </w:tc>
      </w:tr>
      <w:tr w:rsidR="002D57C4" w:rsidRPr="004279F4" w14:paraId="02F9FA3F" w14:textId="77777777" w:rsidTr="00502E57">
        <w:trPr>
          <w:cantSplit/>
        </w:trPr>
        <w:tc>
          <w:tcPr>
            <w:tcW w:w="782" w:type="pct"/>
            <w:shd w:val="clear" w:color="auto" w:fill="FFFFFF"/>
          </w:tcPr>
          <w:p w14:paraId="04E4BEBC" w14:textId="77777777" w:rsidR="002D57C4" w:rsidRPr="00B17171" w:rsidRDefault="002D57C4" w:rsidP="00502E57">
            <w:pPr>
              <w:pStyle w:val="TableText"/>
              <w:rPr>
                <w:b/>
                <w:noProof/>
              </w:rPr>
            </w:pPr>
            <w:r w:rsidRPr="00B17171">
              <w:rPr>
                <w:b/>
                <w:noProof/>
              </w:rPr>
              <w:t>deprecated</w:t>
            </w:r>
          </w:p>
        </w:tc>
        <w:tc>
          <w:tcPr>
            <w:tcW w:w="4218" w:type="pct"/>
            <w:shd w:val="clear" w:color="auto" w:fill="FFFFFF"/>
          </w:tcPr>
          <w:p w14:paraId="5675DF07" w14:textId="77777777" w:rsidR="002D57C4" w:rsidRDefault="002D57C4" w:rsidP="00502E57">
            <w:pPr>
              <w:pStyle w:val="TableText"/>
            </w:pPr>
            <w:r>
              <w:t>Indicates the property has been deprecated by a new specification version.</w:t>
            </w:r>
          </w:p>
        </w:tc>
      </w:tr>
    </w:tbl>
    <w:p w14:paraId="4B01E92D" w14:textId="77777777" w:rsidR="002D57C4" w:rsidRDefault="002D57C4" w:rsidP="002D57C4">
      <w:pPr>
        <w:pStyle w:val="Heading4"/>
        <w:numPr>
          <w:ilvl w:val="3"/>
          <w:numId w:val="3"/>
        </w:numPr>
      </w:pPr>
      <w:r>
        <w:t>Grammar</w:t>
      </w:r>
    </w:p>
    <w:p w14:paraId="235B3639" w14:textId="77777777" w:rsidR="002D57C4" w:rsidRPr="003D06F2" w:rsidRDefault="002D57C4" w:rsidP="002D57C4">
      <w:pPr>
        <w:pStyle w:val="NormalaroundTable"/>
      </w:pPr>
      <w:r>
        <w:t>Named property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A802095" w14:textId="77777777" w:rsidTr="00502E57">
        <w:tc>
          <w:tcPr>
            <w:tcW w:w="9576" w:type="dxa"/>
            <w:shd w:val="clear" w:color="auto" w:fill="D9D9D9" w:themeFill="background1" w:themeFillShade="D9"/>
          </w:tcPr>
          <w:p w14:paraId="7D3BEF23" w14:textId="77777777" w:rsidR="002D57C4" w:rsidRPr="007A23A4" w:rsidRDefault="002D57C4" w:rsidP="00502E57">
            <w:pPr>
              <w:rPr>
                <w:noProof/>
              </w:rPr>
            </w:pPr>
            <w:r w:rsidRPr="007A23A4">
              <w:rPr>
                <w:noProof/>
              </w:rPr>
              <w:t>&lt;</w:t>
            </w:r>
            <w:hyperlink w:anchor="TYPE_YAML_STRING" w:history="1">
              <w:r w:rsidRPr="00B946C9">
                <w:rPr>
                  <w:rStyle w:val="Hyperlink"/>
                  <w:noProof/>
                </w:rPr>
                <w:t>property_name</w:t>
              </w:r>
            </w:hyperlink>
            <w:r w:rsidRPr="007A23A4">
              <w:rPr>
                <w:noProof/>
              </w:rPr>
              <w:t>&gt;:</w:t>
            </w:r>
          </w:p>
          <w:p w14:paraId="7F520806" w14:textId="77777777" w:rsidR="002D57C4" w:rsidRDefault="002D57C4" w:rsidP="00502E57">
            <w:pPr>
              <w:rPr>
                <w:rStyle w:val="CodeSnippet"/>
                <w:noProof/>
              </w:rPr>
            </w:pPr>
            <w:r w:rsidRPr="006824F5">
              <w:rPr>
                <w:rStyle w:val="CodeSnippet"/>
                <w:noProof/>
              </w:rPr>
              <w:t xml:space="preserve">  type: &lt;</w:t>
            </w:r>
            <w:hyperlink w:anchor="TYPE_YAML_STRING" w:history="1">
              <w:r w:rsidRPr="00875A11">
                <w:rPr>
                  <w:rStyle w:val="Hyperlink"/>
                  <w:rFonts w:ascii="Consolas" w:hAnsi="Consolas"/>
                  <w:noProof/>
                </w:rPr>
                <w:t>property_type</w:t>
              </w:r>
            </w:hyperlink>
            <w:r w:rsidRPr="006824F5">
              <w:rPr>
                <w:rStyle w:val="CodeSnippet"/>
                <w:noProof/>
              </w:rPr>
              <w:t xml:space="preserve">&gt; </w:t>
            </w:r>
          </w:p>
          <w:p w14:paraId="090AC731" w14:textId="77777777" w:rsidR="002D57C4" w:rsidRDefault="002D57C4" w:rsidP="00502E57">
            <w:pPr>
              <w:rPr>
                <w:rStyle w:val="CodeSnippet"/>
                <w:noProof/>
              </w:rPr>
            </w:pPr>
            <w:r w:rsidRPr="006824F5">
              <w:rPr>
                <w:rStyle w:val="CodeSnippet"/>
                <w:noProof/>
              </w:rPr>
              <w:t xml:space="preserve">  description: &lt;</w:t>
            </w:r>
            <w:hyperlink w:anchor="DEFN_ELEMENT_DESCRIPTION" w:history="1">
              <w:r w:rsidRPr="00B946C9">
                <w:rPr>
                  <w:rStyle w:val="Hyperlink"/>
                  <w:rFonts w:ascii="Consolas" w:hAnsi="Consolas"/>
                  <w:noProof/>
                </w:rPr>
                <w:t>property_description</w:t>
              </w:r>
            </w:hyperlink>
            <w:r>
              <w:rPr>
                <w:rStyle w:val="CodeSnippet"/>
                <w:noProof/>
              </w:rPr>
              <w:t>&gt;</w:t>
            </w:r>
          </w:p>
          <w:p w14:paraId="7D8863C3" w14:textId="77777777" w:rsidR="002D57C4" w:rsidRPr="006824F5" w:rsidRDefault="002D57C4" w:rsidP="00502E57">
            <w:pPr>
              <w:rPr>
                <w:rStyle w:val="CodeSnippet"/>
                <w:noProof/>
              </w:rPr>
            </w:pPr>
            <w:r w:rsidRPr="006824F5">
              <w:rPr>
                <w:rStyle w:val="CodeSnippet"/>
                <w:noProof/>
              </w:rPr>
              <w:t xml:space="preserve">  required: &lt;</w:t>
            </w:r>
            <w:hyperlink w:anchor="TYPE_YAML_BOOLEAN" w:history="1">
              <w:r w:rsidRPr="00B946C9">
                <w:rPr>
                  <w:rStyle w:val="Hyperlink"/>
                  <w:rFonts w:ascii="Consolas" w:hAnsi="Consolas"/>
                  <w:noProof/>
                </w:rPr>
                <w:t>property_required</w:t>
              </w:r>
            </w:hyperlink>
            <w:r w:rsidRPr="006824F5">
              <w:rPr>
                <w:rStyle w:val="CodeSnippet"/>
                <w:noProof/>
              </w:rPr>
              <w:t>&gt;</w:t>
            </w:r>
          </w:p>
          <w:p w14:paraId="74681C2F" w14:textId="77777777" w:rsidR="002D57C4" w:rsidRDefault="002D57C4" w:rsidP="00502E57">
            <w:pPr>
              <w:rPr>
                <w:rStyle w:val="CodeSnippet"/>
                <w:noProof/>
              </w:rPr>
            </w:pPr>
            <w:r w:rsidRPr="006824F5">
              <w:rPr>
                <w:rStyle w:val="CodeSnippet"/>
                <w:noProof/>
              </w:rPr>
              <w:t xml:space="preserve">  default: &lt;default_value&gt;</w:t>
            </w:r>
          </w:p>
          <w:p w14:paraId="590E2A17" w14:textId="77777777" w:rsidR="002D57C4" w:rsidRDefault="002D57C4" w:rsidP="00502E57">
            <w:pPr>
              <w:rPr>
                <w:rStyle w:val="CodeSnippet"/>
                <w:noProof/>
              </w:rPr>
            </w:pPr>
            <w:r>
              <w:rPr>
                <w:rStyle w:val="CodeSnippet"/>
                <w:noProof/>
              </w:rPr>
              <w:t xml:space="preserve">  status: &lt;</w:t>
            </w:r>
            <w:hyperlink w:anchor="DEFN_ELEMENT_PROPERTY_STATUS_VALUES" w:history="1">
              <w:r w:rsidRPr="00C3188E">
                <w:rPr>
                  <w:rStyle w:val="Hyperlink"/>
                  <w:rFonts w:ascii="Consolas" w:hAnsi="Consolas"/>
                  <w:noProof/>
                </w:rPr>
                <w:t>status_value</w:t>
              </w:r>
            </w:hyperlink>
            <w:r>
              <w:rPr>
                <w:rStyle w:val="CodeSnippet"/>
                <w:noProof/>
              </w:rPr>
              <w:t>&gt;</w:t>
            </w:r>
          </w:p>
          <w:p w14:paraId="0F71874E" w14:textId="77777777" w:rsidR="002D57C4" w:rsidRPr="006824F5" w:rsidRDefault="002D57C4" w:rsidP="00502E57">
            <w:pPr>
              <w:rPr>
                <w:rStyle w:val="CodeSnippet"/>
                <w:noProof/>
              </w:rPr>
            </w:pPr>
            <w:r w:rsidRPr="006824F5">
              <w:rPr>
                <w:rStyle w:val="CodeSnippet"/>
                <w:noProof/>
              </w:rPr>
              <w:t xml:space="preserve">  constraints: </w:t>
            </w:r>
          </w:p>
          <w:p w14:paraId="116071BD"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&lt;</w:t>
            </w:r>
            <w:hyperlink w:anchor="DEFN_ELEMENT_CONSTRAINTS_CLAUSE" w:history="1">
              <w:r w:rsidRPr="007A5618">
                <w:rPr>
                  <w:rStyle w:val="Hyperlink"/>
                  <w:rFonts w:ascii="Consolas" w:hAnsi="Consolas"/>
                  <w:noProof/>
                </w:rPr>
                <w:t>property_constraints</w:t>
              </w:r>
            </w:hyperlink>
            <w:r w:rsidRPr="006824F5">
              <w:rPr>
                <w:rStyle w:val="CodeSnippet"/>
                <w:noProof/>
              </w:rPr>
              <w:t>&gt;</w:t>
            </w:r>
          </w:p>
          <w:p w14:paraId="3BF80E31" w14:textId="77777777" w:rsidR="002D57C4" w:rsidRDefault="002D57C4" w:rsidP="00502E57">
            <w:pPr>
              <w:rPr>
                <w:rStyle w:val="CodeSnippet"/>
                <w:noProof/>
              </w:rPr>
            </w:pPr>
            <w:r>
              <w:rPr>
                <w:rStyle w:val="CodeSnippet"/>
                <w:noProof/>
              </w:rPr>
              <w:t xml:space="preserve">  entry_schema:</w:t>
            </w:r>
          </w:p>
          <w:p w14:paraId="36453FEC" w14:textId="77777777" w:rsidR="002D57C4" w:rsidRDefault="002D57C4" w:rsidP="00502E57">
            <w:pPr>
              <w:rPr>
                <w:rStyle w:val="CodeSnippet"/>
                <w:noProof/>
              </w:rPr>
            </w:pPr>
            <w:r>
              <w:rPr>
                <w:rStyle w:val="CodeSnippet"/>
                <w:noProof/>
              </w:rPr>
              <w:t xml:space="preserve">    description: </w:t>
            </w:r>
            <w:r w:rsidRPr="006824F5">
              <w:rPr>
                <w:rStyle w:val="CodeSnippet"/>
                <w:noProof/>
              </w:rPr>
              <w:t>&lt;</w:t>
            </w:r>
            <w:hyperlink w:anchor="DEFN_ELEMENT_DESCRIPTION" w:history="1">
              <w:r>
                <w:rPr>
                  <w:rStyle w:val="Hyperlink"/>
                  <w:rFonts w:ascii="Consolas" w:hAnsi="Consolas"/>
                  <w:noProof/>
                </w:rPr>
                <w:t>entry_description</w:t>
              </w:r>
            </w:hyperlink>
            <w:r>
              <w:rPr>
                <w:rStyle w:val="CodeSnippet"/>
                <w:noProof/>
              </w:rPr>
              <w:t>&gt;</w:t>
            </w:r>
          </w:p>
          <w:p w14:paraId="19B21D93" w14:textId="77777777" w:rsidR="002D57C4" w:rsidRDefault="002D57C4" w:rsidP="00502E57">
            <w:pPr>
              <w:rPr>
                <w:rStyle w:val="CodeSnippet"/>
                <w:noProof/>
              </w:rPr>
            </w:pPr>
            <w:r>
              <w:rPr>
                <w:rStyle w:val="CodeSnippet"/>
                <w:noProof/>
              </w:rPr>
              <w:t xml:space="preserve">    type: </w:t>
            </w:r>
            <w:r w:rsidRPr="006824F5">
              <w:rPr>
                <w:rStyle w:val="CodeSnippet"/>
                <w:noProof/>
              </w:rPr>
              <w:t>&lt;</w:t>
            </w:r>
            <w:hyperlink w:anchor="TYPE_YAML_STRING" w:history="1">
              <w:r>
                <w:rPr>
                  <w:rStyle w:val="Hyperlink"/>
                  <w:rFonts w:ascii="Consolas" w:hAnsi="Consolas"/>
                  <w:noProof/>
                </w:rPr>
                <w:t>entry_type</w:t>
              </w:r>
            </w:hyperlink>
            <w:r w:rsidRPr="006824F5">
              <w:rPr>
                <w:rStyle w:val="CodeSnippet"/>
                <w:noProof/>
              </w:rPr>
              <w:t>&gt;</w:t>
            </w:r>
          </w:p>
          <w:p w14:paraId="612545E6"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constraints: </w:t>
            </w:r>
          </w:p>
          <w:p w14:paraId="6DF77CEA"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&lt;</w:t>
            </w:r>
            <w:hyperlink w:anchor="DEFN_ELEMENT_CONSTRAINTS_CLAUSE" w:history="1">
              <w:r>
                <w:rPr>
                  <w:rStyle w:val="Hyperlink"/>
                  <w:rFonts w:ascii="Consolas" w:hAnsi="Consolas"/>
                  <w:noProof/>
                </w:rPr>
                <w:t>entry_constraints</w:t>
              </w:r>
            </w:hyperlink>
            <w:r w:rsidRPr="006824F5">
              <w:rPr>
                <w:rStyle w:val="CodeSnippet"/>
                <w:noProof/>
              </w:rPr>
              <w:t>&gt;</w:t>
            </w:r>
          </w:p>
        </w:tc>
      </w:tr>
    </w:tbl>
    <w:p w14:paraId="306ECC78" w14:textId="77777777" w:rsidR="002D57C4" w:rsidRDefault="002D57C4" w:rsidP="002D57C4">
      <w:pPr>
        <w:pStyle w:val="NormalaroundTable"/>
      </w:pPr>
      <w:r>
        <w:t>In the above grammar, the pseudo values that appear in angle brackets have the following meaning:</w:t>
      </w:r>
    </w:p>
    <w:p w14:paraId="25A6F75B" w14:textId="77777777" w:rsidR="002D57C4" w:rsidRDefault="002D57C4" w:rsidP="002D57C4">
      <w:pPr>
        <w:numPr>
          <w:ilvl w:val="0"/>
          <w:numId w:val="19"/>
        </w:numPr>
        <w:spacing w:before="0" w:after="0"/>
      </w:pPr>
      <w:r w:rsidRPr="00860225">
        <w:rPr>
          <w:rStyle w:val="CodeSnippetHighlight"/>
        </w:rPr>
        <w:t>property_name</w:t>
      </w:r>
      <w:r>
        <w:t xml:space="preserve">: represents the required symbolic name of the property as a </w:t>
      </w:r>
      <w:hyperlink w:anchor="TYPE_YAML_STRING" w:history="1">
        <w:r w:rsidRPr="00B946C9">
          <w:rPr>
            <w:rStyle w:val="Hyperlink"/>
          </w:rPr>
          <w:t>string</w:t>
        </w:r>
      </w:hyperlink>
      <w:r>
        <w:t>.</w:t>
      </w:r>
    </w:p>
    <w:p w14:paraId="116C16C8" w14:textId="77777777" w:rsidR="002D57C4" w:rsidRDefault="002D57C4" w:rsidP="002D57C4">
      <w:pPr>
        <w:numPr>
          <w:ilvl w:val="0"/>
          <w:numId w:val="19"/>
        </w:numPr>
        <w:spacing w:before="0" w:after="0"/>
      </w:pPr>
      <w:r w:rsidRPr="00860225">
        <w:rPr>
          <w:rStyle w:val="CodeSnippetHighlight"/>
        </w:rPr>
        <w:t>property_description</w:t>
      </w:r>
      <w:r w:rsidRPr="00BD5025">
        <w:t>:</w:t>
      </w:r>
      <w:r>
        <w:t xml:space="preserve"> represents the optional </w:t>
      </w:r>
      <w:hyperlink w:anchor="DEFN_ELEMENT_DESCRIPTION" w:history="1">
        <w:r w:rsidRPr="00B946C9">
          <w:rPr>
            <w:rStyle w:val="Hyperlink"/>
          </w:rPr>
          <w:t>description</w:t>
        </w:r>
      </w:hyperlink>
      <w:r>
        <w:t xml:space="preserve"> of the property.</w:t>
      </w:r>
    </w:p>
    <w:p w14:paraId="7AB2BD63" w14:textId="77777777" w:rsidR="002D57C4" w:rsidRDefault="002D57C4" w:rsidP="002D57C4">
      <w:pPr>
        <w:numPr>
          <w:ilvl w:val="0"/>
          <w:numId w:val="19"/>
        </w:numPr>
        <w:spacing w:before="0" w:after="0"/>
      </w:pPr>
      <w:r w:rsidRPr="00860225">
        <w:rPr>
          <w:rStyle w:val="CodeSnippetHighlight"/>
        </w:rPr>
        <w:t>property_type</w:t>
      </w:r>
      <w:r>
        <w:t>: represents the required data type of the property.</w:t>
      </w:r>
    </w:p>
    <w:p w14:paraId="36186ACA" w14:textId="77777777" w:rsidR="002D57C4" w:rsidRDefault="002D57C4" w:rsidP="002D57C4">
      <w:pPr>
        <w:numPr>
          <w:ilvl w:val="0"/>
          <w:numId w:val="19"/>
        </w:numPr>
        <w:spacing w:before="0" w:after="0"/>
      </w:pPr>
      <w:r w:rsidRPr="00860225">
        <w:rPr>
          <w:rStyle w:val="CodeSnippetHighlight"/>
        </w:rPr>
        <w:t>property_required</w:t>
      </w:r>
      <w:r w:rsidRPr="006F7964">
        <w:t>:</w:t>
      </w:r>
      <w:r>
        <w:t xml:space="preserve"> represents an optional </w:t>
      </w:r>
      <w:hyperlink w:anchor="TYPE_YAML_BOOLEAN" w:history="1">
        <w:r w:rsidRPr="00BE07C1">
          <w:rPr>
            <w:rStyle w:val="Hyperlink"/>
          </w:rPr>
          <w:t>boolean</w:t>
        </w:r>
      </w:hyperlink>
      <w:r>
        <w:t xml:space="preserve"> value (true or false) indicating whether or not the property is required.  If this keyname is not present on a property definition, then the property SHALL be considered </w:t>
      </w:r>
      <w:r w:rsidRPr="00C3188E">
        <w:rPr>
          <w:b/>
        </w:rPr>
        <w:t>required</w:t>
      </w:r>
      <w:r w:rsidRPr="00C3188E">
        <w:t xml:space="preserve"> (i.e., true) by </w:t>
      </w:r>
      <w:r w:rsidRPr="00C3188E">
        <w:rPr>
          <w:b/>
        </w:rPr>
        <w:t>default</w:t>
      </w:r>
      <w:r>
        <w:t>.</w:t>
      </w:r>
    </w:p>
    <w:p w14:paraId="61C5898B" w14:textId="77777777" w:rsidR="002D57C4" w:rsidRDefault="002D57C4" w:rsidP="002D57C4">
      <w:pPr>
        <w:numPr>
          <w:ilvl w:val="0"/>
          <w:numId w:val="19"/>
        </w:numPr>
        <w:spacing w:before="0" w:after="0"/>
      </w:pPr>
      <w:r w:rsidRPr="00860225">
        <w:rPr>
          <w:rStyle w:val="CodeSnippetHighlight"/>
        </w:rPr>
        <w:t>default_value</w:t>
      </w:r>
      <w:r w:rsidRPr="0097359B">
        <w:t>:</w:t>
      </w:r>
      <w:r>
        <w:t xml:space="preserve"> contains a type-compatible value that may be used as a default if not provided by another means.</w:t>
      </w:r>
    </w:p>
    <w:p w14:paraId="723A823E" w14:textId="77777777" w:rsidR="002D57C4" w:rsidRDefault="002D57C4" w:rsidP="002D57C4">
      <w:pPr>
        <w:numPr>
          <w:ilvl w:val="0"/>
          <w:numId w:val="19"/>
        </w:numPr>
        <w:spacing w:before="0" w:after="0"/>
      </w:pPr>
      <w:r>
        <w:rPr>
          <w:rStyle w:val="CodeSnippetHighlight"/>
        </w:rPr>
        <w:t>status_value</w:t>
      </w:r>
      <w:r w:rsidRPr="00AB4C9F">
        <w:t>:</w:t>
      </w:r>
      <w:r>
        <w:t xml:space="preserve"> a </w:t>
      </w:r>
      <w:hyperlink w:anchor="TYPE_YAML_STRING" w:history="1">
        <w:r w:rsidRPr="006D247D">
          <w:rPr>
            <w:rStyle w:val="Hyperlink"/>
          </w:rPr>
          <w:t>string</w:t>
        </w:r>
      </w:hyperlink>
      <w:r>
        <w:t xml:space="preserve"> that contains a keyword that indicates the status of the property relative to the specification or implementation.  </w:t>
      </w:r>
    </w:p>
    <w:p w14:paraId="49A3822E" w14:textId="77777777" w:rsidR="002D57C4" w:rsidRDefault="002D57C4" w:rsidP="002D57C4">
      <w:pPr>
        <w:numPr>
          <w:ilvl w:val="0"/>
          <w:numId w:val="19"/>
        </w:numPr>
        <w:spacing w:before="0" w:after="0"/>
      </w:pPr>
      <w:r w:rsidRPr="00860225">
        <w:rPr>
          <w:rStyle w:val="CodeSnippetHighlight"/>
        </w:rPr>
        <w:t>property_constraint</w:t>
      </w:r>
      <w:r>
        <w:rPr>
          <w:rStyle w:val="CodeSnippetHighlight"/>
        </w:rPr>
        <w:t>s</w:t>
      </w:r>
      <w:r>
        <w:t xml:space="preserve">: represents the optional </w:t>
      </w:r>
      <w:r w:rsidRPr="00131ABF">
        <w:rPr>
          <w:i/>
          <w:u w:val="single"/>
        </w:rPr>
        <w:t>sequenced</w:t>
      </w:r>
      <w:r>
        <w:t xml:space="preserve"> list of one or more </w:t>
      </w:r>
      <w:hyperlink w:anchor="DEFN_ELEMENT_CONSTRAINTS_CLAUSE" w:history="1">
        <w:r w:rsidRPr="00B946C9">
          <w:rPr>
            <w:rStyle w:val="Hyperlink"/>
          </w:rPr>
          <w:t>constraint clauses</w:t>
        </w:r>
      </w:hyperlink>
      <w:r>
        <w:t xml:space="preserve"> on the property definition.</w:t>
      </w:r>
    </w:p>
    <w:p w14:paraId="20C5E9B7" w14:textId="77777777" w:rsidR="002D57C4" w:rsidRDefault="002D57C4" w:rsidP="002D57C4">
      <w:pPr>
        <w:numPr>
          <w:ilvl w:val="0"/>
          <w:numId w:val="19"/>
        </w:numPr>
        <w:spacing w:before="0" w:after="0"/>
      </w:pPr>
      <w:r>
        <w:rPr>
          <w:rStyle w:val="CodeSnippetHighlight"/>
        </w:rPr>
        <w:t>entry_description</w:t>
      </w:r>
      <w:r w:rsidRPr="00E02331">
        <w:t>:</w:t>
      </w:r>
      <w:r>
        <w:t xml:space="preserve"> represents the optional </w:t>
      </w:r>
      <w:hyperlink w:anchor="DEFN_ELEMENT_DESCRIPTION" w:history="1">
        <w:r w:rsidRPr="00B946C9">
          <w:rPr>
            <w:rStyle w:val="Hyperlink"/>
          </w:rPr>
          <w:t>description</w:t>
        </w:r>
      </w:hyperlink>
      <w:r>
        <w:t xml:space="preserve"> of the entry schema.</w:t>
      </w:r>
    </w:p>
    <w:p w14:paraId="63A3E480" w14:textId="77777777" w:rsidR="002D57C4" w:rsidRDefault="002D57C4" w:rsidP="002D57C4">
      <w:pPr>
        <w:numPr>
          <w:ilvl w:val="0"/>
          <w:numId w:val="19"/>
        </w:numPr>
        <w:spacing w:before="0" w:after="0"/>
      </w:pPr>
      <w:r>
        <w:rPr>
          <w:rStyle w:val="CodeSnippetHighlight"/>
        </w:rPr>
        <w:t xml:space="preserve">entry_type: </w:t>
      </w:r>
      <w:r w:rsidRPr="002C3333">
        <w:t>represents the required</w:t>
      </w:r>
      <w:r>
        <w:rPr>
          <w:rStyle w:val="CodeSnippetHighlight"/>
        </w:rPr>
        <w:t xml:space="preserve"> </w:t>
      </w:r>
      <w:r>
        <w:t xml:space="preserve">type name for entries in a </w:t>
      </w:r>
      <w:hyperlink w:anchor="TYPE_TOSCA_LIST" w:history="1">
        <w:r w:rsidRPr="002C3333">
          <w:rPr>
            <w:rStyle w:val="Hyperlink"/>
          </w:rPr>
          <w:t>list</w:t>
        </w:r>
      </w:hyperlink>
      <w:r>
        <w:t xml:space="preserve"> or </w:t>
      </w:r>
      <w:hyperlink w:anchor="TYPE_TOSCA_MAP" w:history="1">
        <w:r w:rsidRPr="002C3333">
          <w:rPr>
            <w:rStyle w:val="Hyperlink"/>
          </w:rPr>
          <w:t xml:space="preserve">map </w:t>
        </w:r>
      </w:hyperlink>
      <w:r>
        <w:t xml:space="preserve"> property type.</w:t>
      </w:r>
    </w:p>
    <w:p w14:paraId="2181E63B" w14:textId="77777777" w:rsidR="002D57C4" w:rsidRPr="007428D7" w:rsidRDefault="002D57C4" w:rsidP="002D57C4">
      <w:pPr>
        <w:numPr>
          <w:ilvl w:val="0"/>
          <w:numId w:val="19"/>
        </w:numPr>
        <w:spacing w:before="0" w:after="0"/>
      </w:pPr>
      <w:r>
        <w:rPr>
          <w:rStyle w:val="CodeSnippetHighlight"/>
        </w:rPr>
        <w:t>entry</w:t>
      </w:r>
      <w:r w:rsidRPr="00860225">
        <w:rPr>
          <w:rStyle w:val="CodeSnippetHighlight"/>
        </w:rPr>
        <w:t>_constraint</w:t>
      </w:r>
      <w:r>
        <w:rPr>
          <w:rStyle w:val="CodeSnippetHighlight"/>
        </w:rPr>
        <w:t>s</w:t>
      </w:r>
      <w:r>
        <w:t xml:space="preserve">: represents the optional </w:t>
      </w:r>
      <w:r w:rsidRPr="00131ABF">
        <w:rPr>
          <w:i/>
          <w:u w:val="single"/>
        </w:rPr>
        <w:t>sequenced</w:t>
      </w:r>
      <w:r>
        <w:t xml:space="preserve"> list of one or more </w:t>
      </w:r>
      <w:hyperlink w:anchor="DEFN_ELEMENT_CONSTRAINTS_CLAUSE" w:history="1">
        <w:r w:rsidRPr="00B946C9">
          <w:rPr>
            <w:rStyle w:val="Hyperlink"/>
          </w:rPr>
          <w:t>constraint clauses</w:t>
        </w:r>
      </w:hyperlink>
      <w:r>
        <w:t xml:space="preserve"> on entries in a </w:t>
      </w:r>
      <w:hyperlink w:anchor="TYPE_TOSCA_LIST" w:history="1">
        <w:r w:rsidRPr="002C3333">
          <w:rPr>
            <w:rStyle w:val="Hyperlink"/>
          </w:rPr>
          <w:t>list</w:t>
        </w:r>
      </w:hyperlink>
      <w:r>
        <w:t xml:space="preserve"> or </w:t>
      </w:r>
      <w:hyperlink w:anchor="TYPE_TOSCA_MAP" w:history="1">
        <w:r w:rsidRPr="00AA7A9F">
          <w:rPr>
            <w:rStyle w:val="Hyperlink"/>
          </w:rPr>
          <w:t>map</w:t>
        </w:r>
      </w:hyperlink>
      <w:r w:rsidRPr="00187080">
        <w:t xml:space="preserve"> </w:t>
      </w:r>
      <w:r>
        <w:t>property type.</w:t>
      </w:r>
    </w:p>
    <w:p w14:paraId="0F6A3636" w14:textId="77777777" w:rsidR="002D57C4" w:rsidRDefault="002D57C4" w:rsidP="002D57C4">
      <w:pPr>
        <w:pStyle w:val="Heading4"/>
        <w:numPr>
          <w:ilvl w:val="3"/>
          <w:numId w:val="3"/>
        </w:numPr>
      </w:pPr>
      <w:r>
        <w:t>Additional Requirements</w:t>
      </w:r>
    </w:p>
    <w:p w14:paraId="78AE61BF" w14:textId="77777777" w:rsidR="002D57C4" w:rsidRDefault="002D57C4" w:rsidP="002D57C4">
      <w:pPr>
        <w:pStyle w:val="ListParagraph"/>
        <w:numPr>
          <w:ilvl w:val="0"/>
          <w:numId w:val="33"/>
        </w:numPr>
      </w:pPr>
      <w:r>
        <w:t xml:space="preserve">Implementations of the </w:t>
      </w:r>
      <w:r w:rsidRPr="00F019A7">
        <w:t xml:space="preserve">TOSCA </w:t>
      </w:r>
      <w:r>
        <w:t xml:space="preserve">Simple Profile </w:t>
      </w:r>
      <w:r w:rsidRPr="00715870">
        <w:rPr>
          <w:b/>
        </w:rPr>
        <w:t>SHALL</w:t>
      </w:r>
      <w:r>
        <w:t xml:space="preserve"> </w:t>
      </w:r>
      <w:r w:rsidRPr="00F019A7">
        <w:t>automatically reflect (i.e., make available) any property defined on an entity as an attribute of the entity with</w:t>
      </w:r>
      <w:r>
        <w:t xml:space="preserve"> the same name as the property.</w:t>
      </w:r>
    </w:p>
    <w:p w14:paraId="54E8DC10" w14:textId="77777777" w:rsidR="002D57C4" w:rsidRDefault="002D57C4" w:rsidP="002D57C4">
      <w:pPr>
        <w:pStyle w:val="ListParagraph"/>
        <w:numPr>
          <w:ilvl w:val="0"/>
          <w:numId w:val="33"/>
        </w:numPr>
      </w:pPr>
      <w:r>
        <w:lastRenderedPageBreak/>
        <w:t xml:space="preserve">A property </w:t>
      </w:r>
      <w:r w:rsidRPr="00B706F8">
        <w:rPr>
          <w:b/>
        </w:rPr>
        <w:t>SHALL</w:t>
      </w:r>
      <w:r>
        <w:t xml:space="preserve"> be considered </w:t>
      </w:r>
      <w:r w:rsidRPr="00037E1D">
        <w:rPr>
          <w:u w:val="single"/>
        </w:rPr>
        <w:t>required by default</w:t>
      </w:r>
      <w:r>
        <w:t xml:space="preserve"> (i.e., as if the </w:t>
      </w:r>
      <w:r w:rsidRPr="00940A18">
        <w:rPr>
          <w:rStyle w:val="CodeSnippetHighlight"/>
        </w:rPr>
        <w:t>required</w:t>
      </w:r>
      <w:r>
        <w:t xml:space="preserve"> keyname on the definition is set to </w:t>
      </w:r>
      <w:r w:rsidRPr="00940A18">
        <w:rPr>
          <w:rStyle w:val="CodeSnippetHighlight"/>
        </w:rPr>
        <w:t>true</w:t>
      </w:r>
      <w:r>
        <w:t xml:space="preserve">) unless the definition’s </w:t>
      </w:r>
      <w:r w:rsidRPr="00940A18">
        <w:rPr>
          <w:rStyle w:val="CodeSnippetHighlight"/>
        </w:rPr>
        <w:t>required</w:t>
      </w:r>
      <w:r>
        <w:t xml:space="preserve"> keyname is explicitly set to </w:t>
      </w:r>
      <w:r w:rsidRPr="00940A18">
        <w:rPr>
          <w:rStyle w:val="CodeSnippetHighlight"/>
        </w:rPr>
        <w:t>false</w:t>
      </w:r>
      <w:r>
        <w:t>.</w:t>
      </w:r>
    </w:p>
    <w:p w14:paraId="044F3F70" w14:textId="77777777" w:rsidR="002D57C4" w:rsidRDefault="002D57C4" w:rsidP="002D57C4">
      <w:pPr>
        <w:pStyle w:val="ListParagraph"/>
        <w:numPr>
          <w:ilvl w:val="0"/>
          <w:numId w:val="33"/>
        </w:numPr>
      </w:pPr>
      <w:r>
        <w:t xml:space="preserve">The value provided on a property definition’s </w:t>
      </w:r>
      <w:r w:rsidRPr="00940A18">
        <w:rPr>
          <w:rStyle w:val="CodeSnippetHighlight"/>
        </w:rPr>
        <w:t>default</w:t>
      </w:r>
      <w:r>
        <w:t xml:space="preserve"> keyname </w:t>
      </w:r>
      <w:r w:rsidRPr="00B706F8">
        <w:rPr>
          <w:b/>
        </w:rPr>
        <w:t>SHALL</w:t>
      </w:r>
      <w:r>
        <w:t xml:space="preserve"> be type compatible with the type declared on the definition’s </w:t>
      </w:r>
      <w:r w:rsidRPr="00940A18">
        <w:rPr>
          <w:rStyle w:val="CodeSnippetHighlight"/>
        </w:rPr>
        <w:t>type</w:t>
      </w:r>
      <w:r w:rsidRPr="00B706F8">
        <w:rPr>
          <w:sz w:val="16"/>
        </w:rPr>
        <w:t xml:space="preserve"> </w:t>
      </w:r>
      <w:r>
        <w:t>keyname.</w:t>
      </w:r>
    </w:p>
    <w:p w14:paraId="6F415532" w14:textId="77777777" w:rsidR="002D57C4" w:rsidRPr="00074AB7" w:rsidRDefault="002D57C4" w:rsidP="002D57C4">
      <w:pPr>
        <w:numPr>
          <w:ilvl w:val="0"/>
          <w:numId w:val="33"/>
        </w:numPr>
        <w:spacing w:before="0" w:after="0" w:line="276" w:lineRule="auto"/>
      </w:pPr>
      <w:r w:rsidRPr="00074AB7">
        <w:t xml:space="preserve">Constraints of </w:t>
      </w:r>
      <w:r>
        <w:t xml:space="preserve">a </w:t>
      </w:r>
      <w:r w:rsidRPr="00074AB7">
        <w:t>propert</w:t>
      </w:r>
      <w:r>
        <w:t xml:space="preserve">y definition </w:t>
      </w:r>
      <w:r>
        <w:rPr>
          <w:b/>
        </w:rPr>
        <w:t>SHALL</w:t>
      </w:r>
      <w:r w:rsidRPr="00074AB7">
        <w:t xml:space="preserve"> be type-compatible with the type defined for that </w:t>
      </w:r>
      <w:r>
        <w:t>definition</w:t>
      </w:r>
      <w:r w:rsidRPr="00074AB7">
        <w:t>.</w:t>
      </w:r>
    </w:p>
    <w:p w14:paraId="386E5121" w14:textId="77777777" w:rsidR="002D57C4" w:rsidRDefault="002D57C4" w:rsidP="002D57C4">
      <w:pPr>
        <w:pStyle w:val="Heading4"/>
        <w:numPr>
          <w:ilvl w:val="3"/>
          <w:numId w:val="3"/>
        </w:numPr>
      </w:pPr>
      <w:r>
        <w:t>Notes</w:t>
      </w:r>
    </w:p>
    <w:p w14:paraId="7B2B4377" w14:textId="77777777" w:rsidR="002D57C4" w:rsidRDefault="002D57C4" w:rsidP="002D57C4">
      <w:pPr>
        <w:pStyle w:val="ListParagraph"/>
        <w:numPr>
          <w:ilvl w:val="0"/>
          <w:numId w:val="17"/>
        </w:numPr>
      </w:pPr>
      <w:r>
        <w:t xml:space="preserve">This element directly maps to the </w:t>
      </w:r>
      <w:r w:rsidRPr="00860225">
        <w:rPr>
          <w:rStyle w:val="CodeSnippetHighlight"/>
        </w:rPr>
        <w:t>PropertiesDefinition</w:t>
      </w:r>
      <w:r>
        <w:t xml:space="preserve"> element defined as part of the schema for most type and entities defined in the </w:t>
      </w:r>
      <w:hyperlink w:anchor="REF_TOSCA_1_0" w:history="1">
        <w:r w:rsidRPr="00524233">
          <w:rPr>
            <w:rStyle w:val="Hyperlink"/>
          </w:rPr>
          <w:t>TOSCA v1.0 specification</w:t>
        </w:r>
      </w:hyperlink>
      <w:r>
        <w:t>.</w:t>
      </w:r>
    </w:p>
    <w:p w14:paraId="45C81C53" w14:textId="77777777" w:rsidR="002D57C4" w:rsidRDefault="002D57C4" w:rsidP="002D57C4">
      <w:pPr>
        <w:numPr>
          <w:ilvl w:val="0"/>
          <w:numId w:val="17"/>
        </w:numPr>
        <w:spacing w:before="0" w:after="0" w:line="276" w:lineRule="auto"/>
      </w:pPr>
      <w:r w:rsidRPr="00074AB7">
        <w:t xml:space="preserve">In the </w:t>
      </w:r>
      <w:hyperlink w:anchor="REF_TOSCA_1_0" w:history="1">
        <w:r w:rsidRPr="00074AB7">
          <w:rPr>
            <w:rStyle w:val="Hyperlink"/>
          </w:rPr>
          <w:t>TOSCA v1.0 specification</w:t>
        </w:r>
      </w:hyperlink>
      <w:r w:rsidRPr="00074AB7">
        <w:t xml:space="preserve"> constraints are expressed in the XML Schema definitions of Node Type properties referenced in the</w:t>
      </w:r>
      <w:r>
        <w:t xml:space="preserve"> </w:t>
      </w:r>
      <w:r w:rsidRPr="00D040DE">
        <w:rPr>
          <w:rStyle w:val="CodeSnippetHighlight"/>
        </w:rPr>
        <w:t>PropertiesDefinition</w:t>
      </w:r>
      <w:r w:rsidRPr="00074AB7">
        <w:t xml:space="preserve"> element of </w:t>
      </w:r>
      <w:r w:rsidRPr="00D040DE">
        <w:rPr>
          <w:rStyle w:val="CodeSnippetHighlight"/>
        </w:rPr>
        <w:t>NodeType</w:t>
      </w:r>
      <w:r w:rsidRPr="00074AB7">
        <w:t xml:space="preserve"> definitions.</w:t>
      </w:r>
    </w:p>
    <w:p w14:paraId="28F36BCE" w14:textId="77777777" w:rsidR="002D57C4" w:rsidRDefault="002D57C4" w:rsidP="002D57C4">
      <w:pPr>
        <w:pStyle w:val="Heading4"/>
        <w:numPr>
          <w:ilvl w:val="3"/>
          <w:numId w:val="3"/>
        </w:numPr>
      </w:pPr>
      <w:r>
        <w:t>Example</w:t>
      </w:r>
    </w:p>
    <w:p w14:paraId="1D7B7489" w14:textId="77777777" w:rsidR="002D57C4" w:rsidRPr="00D41929" w:rsidRDefault="002D57C4" w:rsidP="002D57C4">
      <w:pPr>
        <w:pStyle w:val="NormalaroundTable"/>
      </w:pPr>
      <w:r>
        <w:t>The following represents an example of a property definition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F078156" w14:textId="77777777" w:rsidTr="00502E57">
        <w:trPr>
          <w:trHeight w:val="256"/>
        </w:trPr>
        <w:tc>
          <w:tcPr>
            <w:tcW w:w="9576" w:type="dxa"/>
            <w:shd w:val="clear" w:color="auto" w:fill="D9D9D9" w:themeFill="background1" w:themeFillShade="D9"/>
          </w:tcPr>
          <w:p w14:paraId="2432762D" w14:textId="77777777" w:rsidR="002D57C4" w:rsidRDefault="002D57C4" w:rsidP="00502E57">
            <w:pPr>
              <w:rPr>
                <w:rStyle w:val="CodeSnippet"/>
                <w:noProof/>
              </w:rPr>
            </w:pPr>
            <w:r>
              <w:rPr>
                <w:rStyle w:val="CodeSnippet"/>
                <w:noProof/>
              </w:rPr>
              <w:t>properties:</w:t>
            </w:r>
          </w:p>
          <w:p w14:paraId="3EEC5DFC" w14:textId="77777777" w:rsidR="002D57C4" w:rsidRPr="006824F5" w:rsidRDefault="002D57C4" w:rsidP="00502E57">
            <w:pPr>
              <w:rPr>
                <w:rStyle w:val="CodeSnippet"/>
                <w:noProof/>
              </w:rPr>
            </w:pPr>
            <w:r>
              <w:rPr>
                <w:rStyle w:val="CodeSnippet"/>
                <w:noProof/>
              </w:rPr>
              <w:t xml:space="preserve">  </w:t>
            </w:r>
            <w:r w:rsidRPr="006824F5">
              <w:rPr>
                <w:rStyle w:val="CodeSnippet"/>
                <w:noProof/>
              </w:rPr>
              <w:t>num_cpus:</w:t>
            </w:r>
          </w:p>
          <w:p w14:paraId="0CDE6AE3"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integer</w:t>
            </w:r>
          </w:p>
          <w:p w14:paraId="4BB72DE0" w14:textId="77777777" w:rsidR="002D57C4" w:rsidRDefault="002D57C4" w:rsidP="00502E57">
            <w:pPr>
              <w:rPr>
                <w:rStyle w:val="CodeSnippet"/>
                <w:noProof/>
              </w:rPr>
            </w:pPr>
            <w:r>
              <w:rPr>
                <w:rStyle w:val="CodeSnippet"/>
                <w:noProof/>
              </w:rPr>
              <w:t xml:space="preserve">  </w:t>
            </w:r>
            <w:r w:rsidRPr="006824F5">
              <w:rPr>
                <w:rStyle w:val="CodeSnippet"/>
                <w:noProof/>
              </w:rPr>
              <w:t xml:space="preserve">  description: Number of CPUs </w:t>
            </w:r>
            <w:r>
              <w:rPr>
                <w:rStyle w:val="CodeSnippet"/>
                <w:noProof/>
              </w:rPr>
              <w:t xml:space="preserve">requested </w:t>
            </w:r>
            <w:r w:rsidRPr="006824F5">
              <w:rPr>
                <w:rStyle w:val="CodeSnippet"/>
                <w:noProof/>
              </w:rPr>
              <w:t xml:space="preserve">for a </w:t>
            </w:r>
            <w:r>
              <w:rPr>
                <w:rStyle w:val="CodeSnippet"/>
                <w:noProof/>
              </w:rPr>
              <w:t xml:space="preserve">software node </w:t>
            </w:r>
            <w:r w:rsidRPr="006824F5">
              <w:rPr>
                <w:rStyle w:val="CodeSnippet"/>
                <w:noProof/>
              </w:rPr>
              <w:t>instance.</w:t>
            </w:r>
          </w:p>
          <w:p w14:paraId="4D67D90B" w14:textId="77777777" w:rsidR="002D57C4" w:rsidRDefault="002D57C4" w:rsidP="00502E57">
            <w:pPr>
              <w:rPr>
                <w:rStyle w:val="CodeSnippet"/>
                <w:noProof/>
              </w:rPr>
            </w:pPr>
            <w:r>
              <w:rPr>
                <w:rStyle w:val="CodeSnippet"/>
                <w:noProof/>
              </w:rPr>
              <w:t xml:space="preserve">    default: 1</w:t>
            </w:r>
          </w:p>
          <w:p w14:paraId="23FE5FB4" w14:textId="77777777" w:rsidR="002D57C4" w:rsidRPr="006824F5" w:rsidRDefault="002D57C4" w:rsidP="00502E57">
            <w:pPr>
              <w:rPr>
                <w:rStyle w:val="CodeSnippet"/>
                <w:noProof/>
              </w:rPr>
            </w:pPr>
            <w:r>
              <w:rPr>
                <w:rStyle w:val="CodeSnippet"/>
                <w:noProof/>
              </w:rPr>
              <w:t xml:space="preserve">    required: true</w:t>
            </w:r>
          </w:p>
          <w:p w14:paraId="70AA34A9"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constraints:</w:t>
            </w:r>
          </w:p>
          <w:p w14:paraId="4CB3210B" w14:textId="77777777" w:rsidR="002D57C4" w:rsidRPr="006824F5" w:rsidRDefault="002D57C4" w:rsidP="00502E57">
            <w:pPr>
              <w:rPr>
                <w:rStyle w:val="CodeSnippet"/>
              </w:rPr>
            </w:pPr>
            <w:r w:rsidRPr="006824F5">
              <w:rPr>
                <w:rStyle w:val="CodeSnippet"/>
                <w:noProof/>
              </w:rPr>
              <w:t xml:space="preserve">   </w:t>
            </w:r>
            <w:r>
              <w:rPr>
                <w:rStyle w:val="CodeSnippet"/>
                <w:noProof/>
              </w:rPr>
              <w:t xml:space="preserve">  </w:t>
            </w:r>
            <w:r w:rsidRPr="006824F5">
              <w:rPr>
                <w:rStyle w:val="CodeSnippet"/>
                <w:noProof/>
              </w:rPr>
              <w:t xml:space="preserve"> - valid_values: [ 1, 2, 4, 8 ]</w:t>
            </w:r>
          </w:p>
        </w:tc>
      </w:tr>
    </w:tbl>
    <w:p w14:paraId="2DF967A8" w14:textId="77777777" w:rsidR="002D57C4" w:rsidRDefault="002D57C4" w:rsidP="002D57C4">
      <w:pPr>
        <w:pStyle w:val="Heading3"/>
        <w:numPr>
          <w:ilvl w:val="2"/>
          <w:numId w:val="3"/>
        </w:numPr>
      </w:pPr>
      <w:bookmarkStart w:id="328" w:name="DEFN_ELEMENT_PROPERTY_VALUE_ASSIGNMENT"/>
      <w:r>
        <w:t>Property assignment</w:t>
      </w:r>
    </w:p>
    <w:bookmarkEnd w:id="328"/>
    <w:p w14:paraId="540A6056" w14:textId="77777777" w:rsidR="002D57C4" w:rsidRDefault="002D57C4" w:rsidP="002D57C4">
      <w:r>
        <w:t>This section defines the grammar for assigning values to named properties within TOSCA Node and Relationship templates that are defined in their corresponding named types.</w:t>
      </w:r>
    </w:p>
    <w:p w14:paraId="2D1EA7F3" w14:textId="77777777" w:rsidR="002D57C4" w:rsidRDefault="002D57C4" w:rsidP="002D57C4">
      <w:pPr>
        <w:pStyle w:val="Heading4"/>
        <w:numPr>
          <w:ilvl w:val="3"/>
          <w:numId w:val="3"/>
        </w:numPr>
      </w:pPr>
      <w:r>
        <w:t>Keynames</w:t>
      </w:r>
    </w:p>
    <w:p w14:paraId="0C1DCD8D" w14:textId="77777777" w:rsidR="002D57C4" w:rsidRPr="0053600D" w:rsidRDefault="002D57C4" w:rsidP="002D57C4">
      <w:pPr>
        <w:pStyle w:val="NormalaroundTable"/>
      </w:pPr>
      <w:r>
        <w:t>The TOSCA property assignment has no keynames.</w:t>
      </w:r>
    </w:p>
    <w:p w14:paraId="6E635D81" w14:textId="77777777" w:rsidR="002D57C4" w:rsidRPr="00CE47A2" w:rsidRDefault="002D57C4" w:rsidP="002D57C4">
      <w:pPr>
        <w:pStyle w:val="Heading4"/>
        <w:numPr>
          <w:ilvl w:val="3"/>
          <w:numId w:val="3"/>
        </w:numPr>
      </w:pPr>
      <w:r>
        <w:t>Grammar</w:t>
      </w:r>
    </w:p>
    <w:p w14:paraId="75072269" w14:textId="77777777" w:rsidR="002D57C4" w:rsidRDefault="002D57C4" w:rsidP="002D57C4">
      <w:pPr>
        <w:pStyle w:val="NormalaroundTable"/>
      </w:pPr>
      <w:r>
        <w:t>Property assignments have the following grammar:</w:t>
      </w:r>
    </w:p>
    <w:p w14:paraId="2DBFFC6C" w14:textId="77777777" w:rsidR="002D57C4" w:rsidRDefault="002D57C4" w:rsidP="002D57C4">
      <w:pPr>
        <w:pStyle w:val="Heading5"/>
        <w:numPr>
          <w:ilvl w:val="4"/>
          <w:numId w:val="3"/>
        </w:numPr>
      </w:pPr>
      <w:r>
        <w:t>Short notation:</w:t>
      </w:r>
    </w:p>
    <w:p w14:paraId="394392D4" w14:textId="77777777" w:rsidR="002D57C4" w:rsidRPr="00FC53CB" w:rsidRDefault="002D57C4" w:rsidP="002D57C4">
      <w:pPr>
        <w:pStyle w:val="NormalaroundTable"/>
      </w:pPr>
      <w:r>
        <w:t>The following single-line grammar may be used when a simple value assignment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5CE03712" w14:textId="77777777" w:rsidTr="00502E57">
        <w:trPr>
          <w:trHeight w:val="256"/>
        </w:trPr>
        <w:tc>
          <w:tcPr>
            <w:tcW w:w="9576" w:type="dxa"/>
            <w:shd w:val="clear" w:color="auto" w:fill="D9D9D9" w:themeFill="background1" w:themeFillShade="D9"/>
          </w:tcPr>
          <w:p w14:paraId="70648F74" w14:textId="77777777" w:rsidR="002D57C4" w:rsidRDefault="002D57C4" w:rsidP="00502E57">
            <w:pPr>
              <w:rPr>
                <w:rStyle w:val="CodeSnippet"/>
                <w:noProof/>
              </w:rPr>
            </w:pPr>
            <w:r>
              <w:rPr>
                <w:rStyle w:val="CodeSnippet"/>
                <w:noProof/>
              </w:rPr>
              <w:t>&lt;property_name&gt;: &lt;property_value&gt; | { &lt;property_value_expression&gt; }</w:t>
            </w:r>
          </w:p>
        </w:tc>
      </w:tr>
    </w:tbl>
    <w:p w14:paraId="20AD96F7" w14:textId="77777777" w:rsidR="002D57C4" w:rsidRDefault="002D57C4" w:rsidP="002D57C4">
      <w:pPr>
        <w:pStyle w:val="NormalaroundTable"/>
      </w:pPr>
      <w:r>
        <w:t>In the above grammars, the pseudo values that appear in angle brackets have the following meaning:</w:t>
      </w:r>
    </w:p>
    <w:p w14:paraId="3E854B03" w14:textId="77777777" w:rsidR="002D57C4" w:rsidRDefault="002D57C4" w:rsidP="002D57C4">
      <w:pPr>
        <w:pStyle w:val="ListBullet3"/>
      </w:pPr>
      <w:r>
        <w:rPr>
          <w:rStyle w:val="CodeSnippetHighlight"/>
        </w:rPr>
        <w:t xml:space="preserve">property_name: </w:t>
      </w:r>
      <w:r w:rsidRPr="00693A88">
        <w:t xml:space="preserve">represents the name </w:t>
      </w:r>
      <w:r>
        <w:t>of a property that would be used to select a property definition with the same name within on a TOSCA</w:t>
      </w:r>
      <w:r w:rsidRPr="00693A88">
        <w:t xml:space="preserve"> entity</w:t>
      </w:r>
      <w:r>
        <w:t xml:space="preserve"> (e.g., Node Template, Relationship Template, etc.,) which is declared in its declared type </w:t>
      </w:r>
      <w:r w:rsidRPr="00693A88">
        <w:t>(e.g., a Node Type</w:t>
      </w:r>
      <w:r>
        <w:t>, Node Template, Capability Type, etc.</w:t>
      </w:r>
      <w:r w:rsidRPr="00693A88">
        <w:t>)</w:t>
      </w:r>
      <w:r>
        <w:t xml:space="preserve">.  </w:t>
      </w:r>
    </w:p>
    <w:p w14:paraId="1A9B7E4B" w14:textId="77777777" w:rsidR="002D57C4" w:rsidRDefault="002D57C4" w:rsidP="002D57C4">
      <w:pPr>
        <w:pStyle w:val="ListBullet3"/>
      </w:pPr>
      <w:r>
        <w:rPr>
          <w:rStyle w:val="CodeSnippetHighlight"/>
        </w:rPr>
        <w:lastRenderedPageBreak/>
        <w:t>property_value</w:t>
      </w:r>
      <w:r w:rsidRPr="00024459">
        <w:rPr>
          <w:rStyle w:val="CodeSnippet"/>
        </w:rPr>
        <w:t xml:space="preserve">, </w:t>
      </w:r>
      <w:r w:rsidRPr="00024459">
        <w:rPr>
          <w:rStyle w:val="CodeSnippetHighlight"/>
        </w:rPr>
        <w:t>property_value_expression</w:t>
      </w:r>
      <w:r>
        <w:rPr>
          <w:rStyle w:val="CodeSnippetHighlight"/>
        </w:rPr>
        <w:t>:</w:t>
      </w:r>
      <w:r>
        <w:t xml:space="preserve"> represent the type-compatible value to assign to the named property.  Property values may be provided as the result from the evaluation of an expression or a function.</w:t>
      </w:r>
    </w:p>
    <w:p w14:paraId="5A48D2AB" w14:textId="77777777" w:rsidR="002D57C4" w:rsidRDefault="002D57C4" w:rsidP="002D57C4">
      <w:pPr>
        <w:pStyle w:val="Heading3"/>
        <w:numPr>
          <w:ilvl w:val="2"/>
          <w:numId w:val="3"/>
        </w:numPr>
      </w:pPr>
      <w:bookmarkStart w:id="329" w:name="DEFN_ELEMENT_ATTRIBUTE_DEFN"/>
      <w:r>
        <w:t>Attribute definition</w:t>
      </w:r>
    </w:p>
    <w:bookmarkEnd w:id="329"/>
    <w:p w14:paraId="36C6D8A4" w14:textId="77777777" w:rsidR="002D57C4" w:rsidRDefault="002D57C4" w:rsidP="002D57C4">
      <w:r>
        <w:t xml:space="preserve">An attribute definition defines a named, typed value that can be associated with an entity defined in this specification (e.g., a Node, Relationship or Capability Type).  Specifically, it is used to expose the “actual state” of some property of a TOSCA entity after it has been deployed and instantiated (as set by the TOSCA orchestrator).  Attribute values can be retrieved via the </w:t>
      </w:r>
      <w:r w:rsidRPr="00A75F28">
        <w:rPr>
          <w:rStyle w:val="CodeSnippetHighlight"/>
        </w:rPr>
        <w:t>get_attribute</w:t>
      </w:r>
      <w:r>
        <w:t xml:space="preserve"> function from the instance model and used as values to other entities within TOSCA Service Templates.</w:t>
      </w:r>
    </w:p>
    <w:p w14:paraId="0571E259" w14:textId="77777777" w:rsidR="002D57C4" w:rsidRDefault="002D57C4" w:rsidP="002D57C4">
      <w:pPr>
        <w:pStyle w:val="Heading4"/>
        <w:numPr>
          <w:ilvl w:val="3"/>
          <w:numId w:val="3"/>
        </w:numPr>
      </w:pPr>
      <w:r>
        <w:t>Attribute and Property reflection</w:t>
      </w:r>
      <w:r w:rsidDel="0026477E">
        <w:t xml:space="preserve"> </w:t>
      </w:r>
    </w:p>
    <w:p w14:paraId="7D0530D8" w14:textId="77777777" w:rsidR="002D57C4" w:rsidRPr="006214C0" w:rsidRDefault="002D57C4" w:rsidP="002D57C4">
      <w:r w:rsidRPr="006214C0">
        <w:t xml:space="preserve">TOSCA orchestrators automatically create </w:t>
      </w:r>
      <w:hyperlink w:anchor="DEFN_ELEMENT_ATTRIBUTE_DEFN" w:history="1">
        <w:r w:rsidRPr="006214C0">
          <w:rPr>
            <w:rStyle w:val="Hyperlink"/>
          </w:rPr>
          <w:t>Attribute definitions</w:t>
        </w:r>
      </w:hyperlink>
      <w:r w:rsidRPr="006214C0">
        <w:t xml:space="preserve"> for any </w:t>
      </w:r>
      <w:hyperlink w:anchor="DEFN_ELEMENT_PROPERTY_DEFN" w:history="1">
        <w:r w:rsidRPr="006214C0">
          <w:rPr>
            <w:rStyle w:val="Hyperlink"/>
          </w:rPr>
          <w:t>Property definitions</w:t>
        </w:r>
      </w:hyperlink>
      <w:r w:rsidRPr="006214C0">
        <w:t xml:space="preserve"> declared on the same TOSCA entity </w:t>
      </w:r>
      <w:r>
        <w:t xml:space="preserve">(e.g., nodes, node capabilities and relationships) </w:t>
      </w:r>
      <w:r w:rsidRPr="006214C0">
        <w:t>in order to make accessible the actual (i.e., the current state) value from the running instance of the entity.</w:t>
      </w:r>
    </w:p>
    <w:p w14:paraId="4B2FB75E" w14:textId="77777777" w:rsidR="002D57C4" w:rsidRDefault="002D57C4" w:rsidP="002D57C4">
      <w:pPr>
        <w:pStyle w:val="Heading4"/>
        <w:numPr>
          <w:ilvl w:val="3"/>
          <w:numId w:val="3"/>
        </w:numPr>
      </w:pPr>
      <w:r>
        <w:t>Keynames</w:t>
      </w:r>
    </w:p>
    <w:p w14:paraId="009A7661" w14:textId="77777777" w:rsidR="002D57C4" w:rsidRPr="0053600D" w:rsidRDefault="002D57C4" w:rsidP="002D57C4">
      <w:pPr>
        <w:pStyle w:val="NormalaroundTable"/>
      </w:pPr>
      <w:r>
        <w:t>The following is the list of recognized keynames for a TOSCA attribute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9"/>
        <w:gridCol w:w="981"/>
        <w:gridCol w:w="1051"/>
        <w:gridCol w:w="1486"/>
        <w:gridCol w:w="5379"/>
      </w:tblGrid>
      <w:tr w:rsidR="002D57C4" w:rsidRPr="004279F4" w14:paraId="70341173" w14:textId="77777777" w:rsidTr="00502E57">
        <w:trPr>
          <w:cantSplit/>
          <w:tblHeader/>
        </w:trPr>
        <w:tc>
          <w:tcPr>
            <w:tcW w:w="606" w:type="pct"/>
            <w:shd w:val="clear" w:color="auto" w:fill="D9D9D9"/>
          </w:tcPr>
          <w:p w14:paraId="40BC29ED" w14:textId="77777777" w:rsidR="002D57C4" w:rsidRPr="00422683" w:rsidRDefault="002D57C4" w:rsidP="00502E57">
            <w:pPr>
              <w:pStyle w:val="TableText-Heading"/>
            </w:pPr>
            <w:r w:rsidRPr="00422683">
              <w:t>Keyname</w:t>
            </w:r>
          </w:p>
        </w:tc>
        <w:tc>
          <w:tcPr>
            <w:tcW w:w="482" w:type="pct"/>
            <w:shd w:val="clear" w:color="auto" w:fill="D9D9D9"/>
          </w:tcPr>
          <w:p w14:paraId="0DA135E7" w14:textId="77777777" w:rsidR="002D57C4" w:rsidRPr="00422683" w:rsidRDefault="002D57C4" w:rsidP="00502E57">
            <w:pPr>
              <w:pStyle w:val="TableText-Heading"/>
            </w:pPr>
            <w:r w:rsidRPr="00422683">
              <w:t>Required</w:t>
            </w:r>
          </w:p>
        </w:tc>
        <w:tc>
          <w:tcPr>
            <w:tcW w:w="517" w:type="pct"/>
            <w:shd w:val="clear" w:color="auto" w:fill="D9D9D9"/>
          </w:tcPr>
          <w:p w14:paraId="7C9DA4D3" w14:textId="77777777" w:rsidR="002D57C4" w:rsidRPr="00422683" w:rsidRDefault="002D57C4" w:rsidP="00502E57">
            <w:pPr>
              <w:pStyle w:val="TableText-Heading"/>
            </w:pPr>
            <w:r w:rsidRPr="00422683">
              <w:t>Type</w:t>
            </w:r>
          </w:p>
        </w:tc>
        <w:tc>
          <w:tcPr>
            <w:tcW w:w="740" w:type="pct"/>
            <w:shd w:val="clear" w:color="auto" w:fill="D9D9D9"/>
          </w:tcPr>
          <w:p w14:paraId="46C91E8D" w14:textId="77777777" w:rsidR="002D57C4" w:rsidRPr="00422683" w:rsidRDefault="002D57C4" w:rsidP="00502E57">
            <w:pPr>
              <w:pStyle w:val="TableText-Heading"/>
            </w:pPr>
            <w:r w:rsidRPr="00422683">
              <w:t>Constraints</w:t>
            </w:r>
          </w:p>
        </w:tc>
        <w:tc>
          <w:tcPr>
            <w:tcW w:w="2654" w:type="pct"/>
            <w:shd w:val="clear" w:color="auto" w:fill="D9D9D9"/>
          </w:tcPr>
          <w:p w14:paraId="2CA5D047" w14:textId="77777777" w:rsidR="002D57C4" w:rsidRPr="00422683" w:rsidRDefault="002D57C4" w:rsidP="00502E57">
            <w:pPr>
              <w:pStyle w:val="TableText-Heading"/>
            </w:pPr>
            <w:r w:rsidRPr="00422683">
              <w:t>Description</w:t>
            </w:r>
          </w:p>
        </w:tc>
      </w:tr>
      <w:tr w:rsidR="002D57C4" w:rsidRPr="004279F4" w14:paraId="24E91C50" w14:textId="77777777" w:rsidTr="00502E57">
        <w:trPr>
          <w:cantSplit/>
        </w:trPr>
        <w:tc>
          <w:tcPr>
            <w:tcW w:w="606" w:type="pct"/>
            <w:shd w:val="clear" w:color="auto" w:fill="FFFFFF"/>
          </w:tcPr>
          <w:p w14:paraId="188E6AEE" w14:textId="77777777" w:rsidR="002D57C4" w:rsidRDefault="002D57C4" w:rsidP="00502E57">
            <w:pPr>
              <w:pStyle w:val="TableText"/>
              <w:rPr>
                <w:noProof/>
              </w:rPr>
            </w:pPr>
            <w:r>
              <w:rPr>
                <w:noProof/>
              </w:rPr>
              <w:t>type</w:t>
            </w:r>
          </w:p>
        </w:tc>
        <w:tc>
          <w:tcPr>
            <w:tcW w:w="482" w:type="pct"/>
            <w:shd w:val="clear" w:color="auto" w:fill="FFFFFF"/>
          </w:tcPr>
          <w:p w14:paraId="2AA8F392" w14:textId="77777777" w:rsidR="002D57C4" w:rsidRDefault="002D57C4" w:rsidP="00502E57">
            <w:pPr>
              <w:pStyle w:val="TableText"/>
            </w:pPr>
            <w:r>
              <w:t>yes</w:t>
            </w:r>
          </w:p>
        </w:tc>
        <w:tc>
          <w:tcPr>
            <w:tcW w:w="517" w:type="pct"/>
            <w:shd w:val="clear" w:color="auto" w:fill="FFFFFF"/>
          </w:tcPr>
          <w:p w14:paraId="2E94E9FA" w14:textId="77777777" w:rsidR="002D57C4" w:rsidRDefault="008C123E" w:rsidP="00502E57">
            <w:pPr>
              <w:pStyle w:val="TableText"/>
            </w:pPr>
            <w:hyperlink w:anchor="TYPE_YAML_STRING" w:history="1">
              <w:r w:rsidR="002D57C4" w:rsidRPr="00715AA6">
                <w:rPr>
                  <w:rStyle w:val="Hyperlink"/>
                </w:rPr>
                <w:t>string</w:t>
              </w:r>
            </w:hyperlink>
          </w:p>
        </w:tc>
        <w:tc>
          <w:tcPr>
            <w:tcW w:w="740" w:type="pct"/>
            <w:shd w:val="clear" w:color="auto" w:fill="FFFFFF"/>
          </w:tcPr>
          <w:p w14:paraId="21E0EFAB" w14:textId="77777777" w:rsidR="002D57C4" w:rsidRDefault="002D57C4" w:rsidP="00502E57">
            <w:pPr>
              <w:pStyle w:val="TableText"/>
            </w:pPr>
            <w:r>
              <w:t>None</w:t>
            </w:r>
          </w:p>
        </w:tc>
        <w:tc>
          <w:tcPr>
            <w:tcW w:w="2654" w:type="pct"/>
            <w:shd w:val="clear" w:color="auto" w:fill="FFFFFF"/>
          </w:tcPr>
          <w:p w14:paraId="4D573069" w14:textId="77777777" w:rsidR="002D57C4" w:rsidRDefault="002D57C4" w:rsidP="00502E57">
            <w:pPr>
              <w:pStyle w:val="TableText"/>
            </w:pPr>
            <w:r>
              <w:t>The required data type for the attribute.</w:t>
            </w:r>
          </w:p>
        </w:tc>
      </w:tr>
      <w:tr w:rsidR="002D57C4" w:rsidRPr="004279F4" w14:paraId="4D850BE2" w14:textId="77777777" w:rsidTr="00502E57">
        <w:trPr>
          <w:cantSplit/>
        </w:trPr>
        <w:tc>
          <w:tcPr>
            <w:tcW w:w="606" w:type="pct"/>
            <w:shd w:val="clear" w:color="auto" w:fill="FFFFFF"/>
          </w:tcPr>
          <w:p w14:paraId="1DEFFFAF" w14:textId="77777777" w:rsidR="002D57C4" w:rsidRDefault="002D57C4" w:rsidP="00502E57">
            <w:pPr>
              <w:pStyle w:val="TableText"/>
              <w:rPr>
                <w:noProof/>
              </w:rPr>
            </w:pPr>
            <w:r>
              <w:rPr>
                <w:noProof/>
              </w:rPr>
              <w:t>description</w:t>
            </w:r>
          </w:p>
        </w:tc>
        <w:tc>
          <w:tcPr>
            <w:tcW w:w="482" w:type="pct"/>
            <w:shd w:val="clear" w:color="auto" w:fill="FFFFFF"/>
          </w:tcPr>
          <w:p w14:paraId="1B308F27" w14:textId="77777777" w:rsidR="002D57C4" w:rsidRDefault="002D57C4" w:rsidP="00502E57">
            <w:pPr>
              <w:pStyle w:val="TableText"/>
            </w:pPr>
            <w:r>
              <w:t>no</w:t>
            </w:r>
          </w:p>
        </w:tc>
        <w:tc>
          <w:tcPr>
            <w:tcW w:w="517" w:type="pct"/>
            <w:shd w:val="clear" w:color="auto" w:fill="FFFFFF"/>
          </w:tcPr>
          <w:p w14:paraId="30F095F3" w14:textId="77777777" w:rsidR="002D57C4" w:rsidRDefault="008C123E" w:rsidP="00502E57">
            <w:pPr>
              <w:pStyle w:val="TableText"/>
            </w:pPr>
            <w:hyperlink w:anchor="DEFN_ELEMENT_DESCRIPTION" w:history="1">
              <w:r w:rsidR="002D57C4" w:rsidRPr="00B946C9">
                <w:rPr>
                  <w:rStyle w:val="Hyperlink"/>
                </w:rPr>
                <w:t>description</w:t>
              </w:r>
            </w:hyperlink>
          </w:p>
        </w:tc>
        <w:tc>
          <w:tcPr>
            <w:tcW w:w="740" w:type="pct"/>
            <w:shd w:val="clear" w:color="auto" w:fill="FFFFFF"/>
          </w:tcPr>
          <w:p w14:paraId="18B54965" w14:textId="77777777" w:rsidR="002D57C4" w:rsidRDefault="002D57C4" w:rsidP="00502E57">
            <w:pPr>
              <w:pStyle w:val="TableText"/>
            </w:pPr>
            <w:r>
              <w:t>None</w:t>
            </w:r>
          </w:p>
        </w:tc>
        <w:tc>
          <w:tcPr>
            <w:tcW w:w="2654" w:type="pct"/>
            <w:shd w:val="clear" w:color="auto" w:fill="FFFFFF"/>
          </w:tcPr>
          <w:p w14:paraId="7DCD716B" w14:textId="77777777" w:rsidR="002D57C4" w:rsidRDefault="002D57C4" w:rsidP="00502E57">
            <w:pPr>
              <w:pStyle w:val="TableText"/>
            </w:pPr>
            <w:r>
              <w:t>The optional description for the attribute.</w:t>
            </w:r>
          </w:p>
        </w:tc>
      </w:tr>
      <w:tr w:rsidR="002D57C4" w:rsidRPr="004279F4" w14:paraId="4CAE46CB" w14:textId="77777777" w:rsidTr="00502E57">
        <w:trPr>
          <w:cantSplit/>
        </w:trPr>
        <w:tc>
          <w:tcPr>
            <w:tcW w:w="606" w:type="pct"/>
            <w:shd w:val="clear" w:color="auto" w:fill="FFFFFF"/>
          </w:tcPr>
          <w:p w14:paraId="0425BA3E" w14:textId="77777777" w:rsidR="002D57C4" w:rsidRDefault="002D57C4" w:rsidP="00502E57">
            <w:pPr>
              <w:pStyle w:val="TableText"/>
              <w:rPr>
                <w:noProof/>
              </w:rPr>
            </w:pPr>
            <w:r>
              <w:rPr>
                <w:noProof/>
              </w:rPr>
              <w:t>default</w:t>
            </w:r>
          </w:p>
        </w:tc>
        <w:tc>
          <w:tcPr>
            <w:tcW w:w="482" w:type="pct"/>
            <w:shd w:val="clear" w:color="auto" w:fill="FFFFFF"/>
          </w:tcPr>
          <w:p w14:paraId="36668788" w14:textId="77777777" w:rsidR="002D57C4" w:rsidRDefault="002D57C4" w:rsidP="00502E57">
            <w:pPr>
              <w:pStyle w:val="TableText"/>
            </w:pPr>
            <w:r>
              <w:t>no</w:t>
            </w:r>
          </w:p>
        </w:tc>
        <w:tc>
          <w:tcPr>
            <w:tcW w:w="517" w:type="pct"/>
            <w:shd w:val="clear" w:color="auto" w:fill="FFFFFF"/>
          </w:tcPr>
          <w:p w14:paraId="166A504A" w14:textId="77777777" w:rsidR="002D57C4" w:rsidRDefault="002D57C4" w:rsidP="00502E57">
            <w:pPr>
              <w:pStyle w:val="TableText"/>
            </w:pPr>
            <w:r>
              <w:t>&lt;any&gt;</w:t>
            </w:r>
          </w:p>
        </w:tc>
        <w:tc>
          <w:tcPr>
            <w:tcW w:w="740" w:type="pct"/>
            <w:shd w:val="clear" w:color="auto" w:fill="FFFFFF"/>
          </w:tcPr>
          <w:p w14:paraId="0796DF3C" w14:textId="77777777" w:rsidR="002D57C4" w:rsidRDefault="002D57C4" w:rsidP="00502E57">
            <w:pPr>
              <w:pStyle w:val="TableText"/>
            </w:pPr>
            <w:r>
              <w:t>None</w:t>
            </w:r>
          </w:p>
        </w:tc>
        <w:tc>
          <w:tcPr>
            <w:tcW w:w="2654" w:type="pct"/>
            <w:shd w:val="clear" w:color="auto" w:fill="FFFFFF"/>
          </w:tcPr>
          <w:p w14:paraId="41FEA4B0" w14:textId="77777777" w:rsidR="002D57C4" w:rsidRDefault="002D57C4" w:rsidP="00502E57">
            <w:pPr>
              <w:pStyle w:val="TableText"/>
            </w:pPr>
            <w:r>
              <w:t>An optional</w:t>
            </w:r>
            <w:r w:rsidRPr="005525C3">
              <w:t xml:space="preserve"> </w:t>
            </w:r>
            <w:r>
              <w:t xml:space="preserve">key </w:t>
            </w:r>
            <w:r w:rsidRPr="005525C3">
              <w:t xml:space="preserve">that may </w:t>
            </w:r>
            <w:r>
              <w:t xml:space="preserve">provide a value to </w:t>
            </w:r>
            <w:r w:rsidRPr="005525C3">
              <w:t xml:space="preserve">be </w:t>
            </w:r>
            <w:r>
              <w:t>used</w:t>
            </w:r>
            <w:r w:rsidRPr="005525C3">
              <w:t xml:space="preserve"> as a default if not provided by another means.</w:t>
            </w:r>
            <w:r>
              <w:t xml:space="preserve"> </w:t>
            </w:r>
          </w:p>
          <w:p w14:paraId="6100CE00" w14:textId="77777777" w:rsidR="002D57C4" w:rsidRDefault="002D57C4" w:rsidP="00502E57">
            <w:pPr>
              <w:pStyle w:val="TableText"/>
            </w:pPr>
          </w:p>
          <w:p w14:paraId="76EBBC93" w14:textId="77777777" w:rsidR="002D57C4" w:rsidRDefault="002D57C4" w:rsidP="00502E57">
            <w:pPr>
              <w:pStyle w:val="TableText"/>
            </w:pPr>
            <w:r>
              <w:t xml:space="preserve">This value SHALL be type compatible with the type declared by the property definition’s </w:t>
            </w:r>
            <w:r w:rsidRPr="00860225">
              <w:rPr>
                <w:rStyle w:val="CodeSnippetHighlight"/>
              </w:rPr>
              <w:t>type</w:t>
            </w:r>
            <w:r>
              <w:t xml:space="preserve"> keyname.</w:t>
            </w:r>
          </w:p>
        </w:tc>
      </w:tr>
      <w:tr w:rsidR="002D57C4" w:rsidRPr="004279F4" w14:paraId="77BB11BA" w14:textId="77777777" w:rsidTr="00502E57">
        <w:trPr>
          <w:cantSplit/>
        </w:trPr>
        <w:tc>
          <w:tcPr>
            <w:tcW w:w="606" w:type="pct"/>
            <w:shd w:val="clear" w:color="auto" w:fill="FFFFFF"/>
          </w:tcPr>
          <w:p w14:paraId="54DEA918" w14:textId="77777777" w:rsidR="002D57C4" w:rsidRDefault="002D57C4" w:rsidP="00502E57">
            <w:pPr>
              <w:pStyle w:val="TableText"/>
              <w:rPr>
                <w:noProof/>
              </w:rPr>
            </w:pPr>
            <w:r>
              <w:rPr>
                <w:noProof/>
              </w:rPr>
              <w:t>status</w:t>
            </w:r>
          </w:p>
        </w:tc>
        <w:tc>
          <w:tcPr>
            <w:tcW w:w="482" w:type="pct"/>
            <w:shd w:val="clear" w:color="auto" w:fill="FFFFFF"/>
          </w:tcPr>
          <w:p w14:paraId="7D09E544" w14:textId="77777777" w:rsidR="002D57C4" w:rsidRDefault="002D57C4" w:rsidP="00502E57">
            <w:pPr>
              <w:pStyle w:val="TableText"/>
            </w:pPr>
            <w:r>
              <w:t>no</w:t>
            </w:r>
          </w:p>
        </w:tc>
        <w:tc>
          <w:tcPr>
            <w:tcW w:w="517" w:type="pct"/>
            <w:shd w:val="clear" w:color="auto" w:fill="FFFFFF"/>
          </w:tcPr>
          <w:p w14:paraId="7FAD62F3" w14:textId="77777777" w:rsidR="002D57C4" w:rsidRDefault="008C123E" w:rsidP="00502E57">
            <w:pPr>
              <w:pStyle w:val="TableText"/>
            </w:pPr>
            <w:hyperlink w:anchor="TYPE_YAML_STRING" w:history="1">
              <w:r w:rsidR="002D57C4" w:rsidRPr="001A0CC6">
                <w:rPr>
                  <w:rStyle w:val="Hyperlink"/>
                </w:rPr>
                <w:t>string</w:t>
              </w:r>
            </w:hyperlink>
          </w:p>
        </w:tc>
        <w:tc>
          <w:tcPr>
            <w:tcW w:w="740" w:type="pct"/>
            <w:shd w:val="clear" w:color="auto" w:fill="FFFFFF"/>
          </w:tcPr>
          <w:p w14:paraId="39BA1138" w14:textId="77777777" w:rsidR="002D57C4" w:rsidRDefault="002D57C4" w:rsidP="00502E57">
            <w:pPr>
              <w:pStyle w:val="TableText"/>
            </w:pPr>
            <w:r>
              <w:t xml:space="preserve">default: </w:t>
            </w:r>
            <w:hyperlink w:anchor="DEFN_ELEMENT_PROPERTY_STATUS_VALUES" w:history="1">
              <w:r w:rsidRPr="006B6F86">
                <w:rPr>
                  <w:rStyle w:val="Hyperlink"/>
                </w:rPr>
                <w:t>supported</w:t>
              </w:r>
            </w:hyperlink>
          </w:p>
        </w:tc>
        <w:tc>
          <w:tcPr>
            <w:tcW w:w="2654" w:type="pct"/>
            <w:shd w:val="clear" w:color="auto" w:fill="FFFFFF"/>
          </w:tcPr>
          <w:p w14:paraId="32335E72" w14:textId="77777777" w:rsidR="002D57C4" w:rsidRDefault="002D57C4" w:rsidP="00502E57">
            <w:pPr>
              <w:pStyle w:val="TableText"/>
            </w:pPr>
            <w:r>
              <w:t xml:space="preserve">The optional status of the attribute relative to the specification or implementation.  See supported </w:t>
            </w:r>
            <w:hyperlink w:anchor="DEFN_ELEMENT_PROPERTY_STATUS_VALUES" w:history="1">
              <w:r w:rsidRPr="00B023E9">
                <w:rPr>
                  <w:rStyle w:val="Hyperlink"/>
                </w:rPr>
                <w:t>status values</w:t>
              </w:r>
            </w:hyperlink>
            <w:r>
              <w:t xml:space="preserve"> defined under the </w:t>
            </w:r>
            <w:hyperlink w:anchor="DEFN_ELEMENT_PROPERTY_DEFN" w:history="1">
              <w:r w:rsidRPr="00FB2818">
                <w:rPr>
                  <w:rStyle w:val="Hyperlink"/>
                </w:rPr>
                <w:t>Property definition</w:t>
              </w:r>
            </w:hyperlink>
            <w:r>
              <w:t xml:space="preserve"> section.</w:t>
            </w:r>
          </w:p>
        </w:tc>
      </w:tr>
      <w:tr w:rsidR="002D57C4" w:rsidRPr="004279F4" w14:paraId="22F37BB4" w14:textId="77777777" w:rsidTr="00502E57">
        <w:trPr>
          <w:cantSplit/>
        </w:trPr>
        <w:tc>
          <w:tcPr>
            <w:tcW w:w="606" w:type="pct"/>
            <w:shd w:val="clear" w:color="auto" w:fill="FFFFFF"/>
          </w:tcPr>
          <w:p w14:paraId="5EA4165D" w14:textId="77777777" w:rsidR="002D57C4" w:rsidRDefault="002D57C4" w:rsidP="00502E57">
            <w:pPr>
              <w:pStyle w:val="TableText"/>
              <w:rPr>
                <w:noProof/>
              </w:rPr>
            </w:pPr>
            <w:r>
              <w:rPr>
                <w:noProof/>
              </w:rPr>
              <w:t>entry_schema</w:t>
            </w:r>
          </w:p>
        </w:tc>
        <w:tc>
          <w:tcPr>
            <w:tcW w:w="482" w:type="pct"/>
            <w:shd w:val="clear" w:color="auto" w:fill="FFFFFF"/>
          </w:tcPr>
          <w:p w14:paraId="57FAC91F" w14:textId="77777777" w:rsidR="002D57C4" w:rsidRDefault="002D57C4" w:rsidP="00502E57">
            <w:pPr>
              <w:pStyle w:val="TableText"/>
            </w:pPr>
            <w:r>
              <w:t>no</w:t>
            </w:r>
          </w:p>
        </w:tc>
        <w:tc>
          <w:tcPr>
            <w:tcW w:w="517" w:type="pct"/>
            <w:shd w:val="clear" w:color="auto" w:fill="FFFFFF"/>
          </w:tcPr>
          <w:p w14:paraId="4B029436" w14:textId="77777777" w:rsidR="002D57C4" w:rsidRDefault="008C123E" w:rsidP="00502E57">
            <w:pPr>
              <w:pStyle w:val="TableText"/>
            </w:pPr>
            <w:hyperlink w:anchor="TYPE_YAML_STRING" w:history="1">
              <w:r w:rsidR="002D57C4" w:rsidRPr="006B6F86">
                <w:rPr>
                  <w:rStyle w:val="Hyperlink"/>
                </w:rPr>
                <w:t>string</w:t>
              </w:r>
            </w:hyperlink>
          </w:p>
        </w:tc>
        <w:tc>
          <w:tcPr>
            <w:tcW w:w="740" w:type="pct"/>
            <w:shd w:val="clear" w:color="auto" w:fill="FFFFFF"/>
          </w:tcPr>
          <w:p w14:paraId="3CFCAF50" w14:textId="77777777" w:rsidR="002D57C4" w:rsidRDefault="002D57C4" w:rsidP="00502E57">
            <w:pPr>
              <w:pStyle w:val="TableText"/>
            </w:pPr>
            <w:r>
              <w:t>None</w:t>
            </w:r>
          </w:p>
        </w:tc>
        <w:tc>
          <w:tcPr>
            <w:tcW w:w="2654" w:type="pct"/>
            <w:shd w:val="clear" w:color="auto" w:fill="FFFFFF"/>
          </w:tcPr>
          <w:p w14:paraId="44DE65C8" w14:textId="77777777" w:rsidR="002D57C4" w:rsidRDefault="002D57C4" w:rsidP="00502E57">
            <w:pPr>
              <w:pStyle w:val="TableText"/>
            </w:pPr>
            <w:r>
              <w:t xml:space="preserve">The optional key that is used to declare the name of the </w:t>
            </w:r>
            <w:hyperlink w:anchor="DEFN_ENTITY_DATA_TYPE" w:history="1">
              <w:r w:rsidRPr="00BF08C8">
                <w:rPr>
                  <w:rStyle w:val="Hyperlink"/>
                </w:rPr>
                <w:t>Datatype definition</w:t>
              </w:r>
            </w:hyperlink>
            <w:r>
              <w:t xml:space="preserve"> for entries of set types such as the TOSCA </w:t>
            </w:r>
            <w:hyperlink w:anchor="TYPE_TOSCA_LIST" w:history="1">
              <w:r w:rsidRPr="007855F5">
                <w:rPr>
                  <w:rStyle w:val="Hyperlink"/>
                </w:rPr>
                <w:t>list</w:t>
              </w:r>
            </w:hyperlink>
            <w:r>
              <w:t xml:space="preserve"> or </w:t>
            </w:r>
            <w:hyperlink w:anchor="TYPE_TOSCA_MAP" w:history="1">
              <w:r w:rsidRPr="007855F5">
                <w:rPr>
                  <w:rStyle w:val="Hyperlink"/>
                </w:rPr>
                <w:t>map</w:t>
              </w:r>
            </w:hyperlink>
            <w:r>
              <w:t>.</w:t>
            </w:r>
          </w:p>
        </w:tc>
      </w:tr>
    </w:tbl>
    <w:p w14:paraId="71DD7E41" w14:textId="77777777" w:rsidR="002D57C4" w:rsidRDefault="002D57C4" w:rsidP="002D57C4">
      <w:pPr>
        <w:pStyle w:val="Heading4"/>
        <w:numPr>
          <w:ilvl w:val="3"/>
          <w:numId w:val="3"/>
        </w:numPr>
      </w:pPr>
      <w:r>
        <w:t>Grammar</w:t>
      </w:r>
    </w:p>
    <w:p w14:paraId="594189F5" w14:textId="77777777" w:rsidR="002D57C4" w:rsidRPr="003D06F2" w:rsidRDefault="002D57C4" w:rsidP="002D57C4">
      <w:pPr>
        <w:pStyle w:val="NormalaroundTable"/>
      </w:pPr>
      <w:r>
        <w:t>Attribute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B9A8058" w14:textId="77777777" w:rsidTr="00502E57">
        <w:tc>
          <w:tcPr>
            <w:tcW w:w="9576" w:type="dxa"/>
            <w:shd w:val="clear" w:color="auto" w:fill="D9D9D9" w:themeFill="background1" w:themeFillShade="D9"/>
          </w:tcPr>
          <w:p w14:paraId="42567011" w14:textId="77777777" w:rsidR="002D57C4" w:rsidRDefault="002D57C4" w:rsidP="00502E57">
            <w:pPr>
              <w:rPr>
                <w:rStyle w:val="CodeSnippet"/>
              </w:rPr>
            </w:pPr>
            <w:r>
              <w:rPr>
                <w:rStyle w:val="CodeSnippet"/>
              </w:rPr>
              <w:t>attributes:</w:t>
            </w:r>
          </w:p>
          <w:p w14:paraId="091623E1" w14:textId="77777777" w:rsidR="002D57C4" w:rsidRPr="00ED265B" w:rsidRDefault="002D57C4" w:rsidP="00502E57">
            <w:pPr>
              <w:rPr>
                <w:rStyle w:val="CodeSnippet"/>
              </w:rPr>
            </w:pPr>
            <w:r>
              <w:rPr>
                <w:rStyle w:val="CodeSnippet"/>
              </w:rPr>
              <w:t xml:space="preserve">  </w:t>
            </w:r>
            <w:r w:rsidRPr="00ED265B">
              <w:rPr>
                <w:rStyle w:val="CodeSnippet"/>
              </w:rPr>
              <w:t>&lt;</w:t>
            </w:r>
            <w:hyperlink w:anchor="TYPE_YAML_STRING" w:history="1">
              <w:r w:rsidRPr="00ED265B">
                <w:rPr>
                  <w:rStyle w:val="Hyperlink"/>
                  <w:rFonts w:ascii="Consolas" w:hAnsi="Consolas"/>
                </w:rPr>
                <w:t>attribute_name</w:t>
              </w:r>
            </w:hyperlink>
            <w:r w:rsidRPr="00ED265B">
              <w:rPr>
                <w:rStyle w:val="CodeSnippet"/>
              </w:rPr>
              <w:t>&gt;:</w:t>
            </w:r>
          </w:p>
          <w:p w14:paraId="316B3133"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type: &lt;</w:t>
            </w:r>
            <w:hyperlink w:anchor="TYPE_YAML_STRING" w:history="1">
              <w:r w:rsidRPr="00D95A10">
                <w:rPr>
                  <w:rStyle w:val="Hyperlink"/>
                  <w:rFonts w:ascii="Consolas" w:hAnsi="Consolas"/>
                  <w:noProof/>
                </w:rPr>
                <w:t>attribute_type</w:t>
              </w:r>
            </w:hyperlink>
            <w:r w:rsidRPr="006824F5">
              <w:rPr>
                <w:rStyle w:val="CodeSnippet"/>
                <w:noProof/>
              </w:rPr>
              <w:t xml:space="preserve">&gt; </w:t>
            </w:r>
          </w:p>
          <w:p w14:paraId="784B4FC9"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description: &lt;</w:t>
            </w:r>
            <w:hyperlink w:anchor="DEFN_ELEMENT_DESCRIPTION" w:history="1">
              <w:r w:rsidRPr="007A2144">
                <w:rPr>
                  <w:rStyle w:val="Hyperlink"/>
                  <w:rFonts w:ascii="Consolas" w:hAnsi="Consolas"/>
                  <w:noProof/>
                </w:rPr>
                <w:t>attribute_description</w:t>
              </w:r>
            </w:hyperlink>
            <w:r w:rsidRPr="006824F5">
              <w:rPr>
                <w:rStyle w:val="CodeSnippet"/>
                <w:noProof/>
              </w:rPr>
              <w:t>&gt;</w:t>
            </w:r>
          </w:p>
          <w:p w14:paraId="7C40BF30"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default: &lt;default_value&gt; </w:t>
            </w:r>
          </w:p>
          <w:p w14:paraId="5AF3874D" w14:textId="77777777" w:rsidR="002D57C4" w:rsidRPr="006824F5" w:rsidRDefault="002D57C4" w:rsidP="00502E57">
            <w:pPr>
              <w:rPr>
                <w:rStyle w:val="CodeSnippet"/>
                <w:noProof/>
              </w:rPr>
            </w:pPr>
            <w:r>
              <w:rPr>
                <w:rStyle w:val="CodeSnippet"/>
                <w:noProof/>
              </w:rPr>
              <w:t xml:space="preserve">    status: &lt;</w:t>
            </w:r>
            <w:hyperlink w:anchor="DEFN_ELEMENT_PROPERTY_STATUS_VALUES" w:history="1">
              <w:r w:rsidRPr="004B5651">
                <w:rPr>
                  <w:rStyle w:val="Hyperlink"/>
                  <w:rFonts w:ascii="Consolas" w:hAnsi="Consolas"/>
                  <w:noProof/>
                </w:rPr>
                <w:t>status_value</w:t>
              </w:r>
            </w:hyperlink>
            <w:r>
              <w:rPr>
                <w:rStyle w:val="CodeSnippet"/>
                <w:noProof/>
              </w:rPr>
              <w:t>&gt;</w:t>
            </w:r>
          </w:p>
        </w:tc>
      </w:tr>
    </w:tbl>
    <w:p w14:paraId="013A94FA" w14:textId="77777777" w:rsidR="002D57C4" w:rsidRDefault="002D57C4" w:rsidP="002D57C4">
      <w:pPr>
        <w:pStyle w:val="NormalaroundTable"/>
      </w:pPr>
      <w:r>
        <w:t>In the above grammar, the pseudo values that appear in angle brackets have the following meaning:</w:t>
      </w:r>
    </w:p>
    <w:p w14:paraId="3F71E89A" w14:textId="77777777" w:rsidR="002D57C4" w:rsidRDefault="002D57C4" w:rsidP="002D57C4">
      <w:pPr>
        <w:numPr>
          <w:ilvl w:val="0"/>
          <w:numId w:val="19"/>
        </w:numPr>
        <w:spacing w:before="0" w:after="0"/>
      </w:pPr>
      <w:r>
        <w:rPr>
          <w:rStyle w:val="CodeSnippetHighlight"/>
        </w:rPr>
        <w:t>attribute</w:t>
      </w:r>
      <w:r w:rsidRPr="00860225">
        <w:rPr>
          <w:rStyle w:val="CodeSnippetHighlight"/>
        </w:rPr>
        <w:t>_name</w:t>
      </w:r>
      <w:r>
        <w:t xml:space="preserve">: represents the required symbolic name of the attribute as a </w:t>
      </w:r>
      <w:hyperlink w:anchor="TYPE_YAML_STRING" w:history="1">
        <w:r w:rsidRPr="00B946C9">
          <w:rPr>
            <w:rStyle w:val="Hyperlink"/>
          </w:rPr>
          <w:t>string</w:t>
        </w:r>
      </w:hyperlink>
      <w:r>
        <w:t>.</w:t>
      </w:r>
    </w:p>
    <w:p w14:paraId="0FF5351D" w14:textId="77777777" w:rsidR="002D57C4" w:rsidRDefault="002D57C4" w:rsidP="002D57C4">
      <w:pPr>
        <w:numPr>
          <w:ilvl w:val="0"/>
          <w:numId w:val="19"/>
        </w:numPr>
        <w:spacing w:before="0" w:after="0"/>
      </w:pPr>
      <w:r>
        <w:rPr>
          <w:rStyle w:val="CodeSnippetHighlight"/>
        </w:rPr>
        <w:t>attribute</w:t>
      </w:r>
      <w:r w:rsidRPr="00860225">
        <w:rPr>
          <w:rStyle w:val="CodeSnippetHighlight"/>
        </w:rPr>
        <w:t>_type</w:t>
      </w:r>
      <w:r>
        <w:t>: represents the required data type of the attribute.</w:t>
      </w:r>
    </w:p>
    <w:p w14:paraId="4D035E52" w14:textId="77777777" w:rsidR="002D57C4" w:rsidRDefault="002D57C4" w:rsidP="002D57C4">
      <w:pPr>
        <w:numPr>
          <w:ilvl w:val="0"/>
          <w:numId w:val="19"/>
        </w:numPr>
        <w:spacing w:before="0" w:after="0"/>
      </w:pPr>
      <w:r>
        <w:rPr>
          <w:rStyle w:val="CodeSnippetHighlight"/>
        </w:rPr>
        <w:t>attribute</w:t>
      </w:r>
      <w:r w:rsidRPr="00860225">
        <w:rPr>
          <w:rStyle w:val="CodeSnippetHighlight"/>
        </w:rPr>
        <w:t>_description</w:t>
      </w:r>
      <w:r w:rsidRPr="00BD5025">
        <w:t>:</w:t>
      </w:r>
      <w:r>
        <w:t xml:space="preserve"> represents the optional </w:t>
      </w:r>
      <w:hyperlink w:anchor="DEFN_ELEMENT_DESCRIPTION" w:history="1">
        <w:r w:rsidRPr="00B946C9">
          <w:rPr>
            <w:rStyle w:val="Hyperlink"/>
          </w:rPr>
          <w:t>description</w:t>
        </w:r>
      </w:hyperlink>
      <w:r>
        <w:t xml:space="preserve"> of the attribute.</w:t>
      </w:r>
    </w:p>
    <w:p w14:paraId="15463FE4" w14:textId="77777777" w:rsidR="002D57C4" w:rsidRDefault="002D57C4" w:rsidP="002D57C4">
      <w:pPr>
        <w:numPr>
          <w:ilvl w:val="0"/>
          <w:numId w:val="19"/>
        </w:numPr>
        <w:spacing w:before="0" w:after="0"/>
      </w:pPr>
      <w:r w:rsidRPr="00860225">
        <w:rPr>
          <w:rStyle w:val="CodeSnippetHighlight"/>
        </w:rPr>
        <w:t>default_value</w:t>
      </w:r>
      <w:r w:rsidRPr="0097359B">
        <w:t>:</w:t>
      </w:r>
      <w:r>
        <w:t xml:space="preserve"> contains a type-compatible value that may be used as a default if not provided by another means. </w:t>
      </w:r>
    </w:p>
    <w:p w14:paraId="430DC7F9" w14:textId="77777777" w:rsidR="002D57C4" w:rsidRDefault="002D57C4" w:rsidP="002D57C4">
      <w:pPr>
        <w:numPr>
          <w:ilvl w:val="0"/>
          <w:numId w:val="19"/>
        </w:numPr>
        <w:spacing w:before="0" w:after="0"/>
      </w:pPr>
      <w:r>
        <w:rPr>
          <w:rStyle w:val="CodeSnippetHighlight"/>
        </w:rPr>
        <w:lastRenderedPageBreak/>
        <w:t>status_value</w:t>
      </w:r>
      <w:r w:rsidRPr="001F46B3">
        <w:t>:</w:t>
      </w:r>
      <w:r>
        <w:t xml:space="preserve"> contains a value indicating the attribute’s status relative to the specification version (e.g., supported, deprecated, etc.). Supported </w:t>
      </w:r>
      <w:hyperlink w:anchor="DEFN_ELEMENT_PROPERTY_STATUS_VALUES" w:history="1">
        <w:r w:rsidRPr="004B5651">
          <w:rPr>
            <w:rStyle w:val="Hyperlink"/>
          </w:rPr>
          <w:t>status values</w:t>
        </w:r>
      </w:hyperlink>
      <w:r>
        <w:t xml:space="preserve"> for this keyname are defined under </w:t>
      </w:r>
      <w:hyperlink w:anchor="DEFN_ELEMENT_PROPERTY_DEFN" w:history="1">
        <w:r w:rsidRPr="00BC3E10">
          <w:rPr>
            <w:rStyle w:val="Hyperlink"/>
          </w:rPr>
          <w:t>Property definition</w:t>
        </w:r>
      </w:hyperlink>
      <w:r>
        <w:t>.</w:t>
      </w:r>
    </w:p>
    <w:p w14:paraId="02BD7380" w14:textId="77777777" w:rsidR="002D57C4" w:rsidRDefault="002D57C4" w:rsidP="002D57C4">
      <w:pPr>
        <w:pStyle w:val="Heading4"/>
        <w:numPr>
          <w:ilvl w:val="3"/>
          <w:numId w:val="3"/>
        </w:numPr>
      </w:pPr>
      <w:r>
        <w:t>Additional Requirements</w:t>
      </w:r>
    </w:p>
    <w:p w14:paraId="3904B963" w14:textId="77777777" w:rsidR="002D57C4" w:rsidRDefault="002D57C4" w:rsidP="002D57C4">
      <w:pPr>
        <w:pStyle w:val="ListParagraph"/>
        <w:numPr>
          <w:ilvl w:val="0"/>
          <w:numId w:val="17"/>
        </w:numPr>
      </w:pPr>
      <w:r>
        <w:t xml:space="preserve">In addition to any explicitly defined attributes on a TOSCA entity (e.g., Node Type, RelationshipType, etc.), implementations of the </w:t>
      </w:r>
      <w:r w:rsidRPr="00F019A7">
        <w:t xml:space="preserve">TOSCA </w:t>
      </w:r>
      <w:r>
        <w:t xml:space="preserve">Simple Profile </w:t>
      </w:r>
      <w:r w:rsidRPr="002339E0">
        <w:rPr>
          <w:b/>
        </w:rPr>
        <w:t>MUST</w:t>
      </w:r>
      <w:r>
        <w:t xml:space="preserve"> </w:t>
      </w:r>
      <w:r w:rsidRPr="00F019A7">
        <w:t>automatically reflect (i.e., make available) any property defined on an entity as an attribute of the entity with</w:t>
      </w:r>
      <w:r>
        <w:t xml:space="preserve"> the same name as the property.</w:t>
      </w:r>
    </w:p>
    <w:p w14:paraId="0548D42D" w14:textId="77777777" w:rsidR="002D57C4" w:rsidRPr="006512CA" w:rsidRDefault="002D57C4" w:rsidP="002D57C4">
      <w:pPr>
        <w:pStyle w:val="ListParagraph"/>
        <w:numPr>
          <w:ilvl w:val="0"/>
          <w:numId w:val="17"/>
        </w:numPr>
      </w:pPr>
      <w:r>
        <w:t xml:space="preserve">Values for the default keyname </w:t>
      </w:r>
      <w:r w:rsidRPr="002339E0">
        <w:rPr>
          <w:b/>
        </w:rPr>
        <w:t>MUST</w:t>
      </w:r>
      <w:r>
        <w:t xml:space="preserve"> be derived or calculated from other attribute or operation output values (that reflect the actual state of the instance of the corresponding resource) and not hard-coded or derived from a property settings or inputs (i.e., desired state).</w:t>
      </w:r>
    </w:p>
    <w:p w14:paraId="56007838" w14:textId="77777777" w:rsidR="002D57C4" w:rsidRDefault="002D57C4" w:rsidP="002D57C4">
      <w:pPr>
        <w:pStyle w:val="Heading4"/>
        <w:numPr>
          <w:ilvl w:val="3"/>
          <w:numId w:val="3"/>
        </w:numPr>
      </w:pPr>
      <w:r>
        <w:t>Notes</w:t>
      </w:r>
    </w:p>
    <w:p w14:paraId="6B10ED2F" w14:textId="77777777" w:rsidR="002D57C4" w:rsidRDefault="002D57C4" w:rsidP="002D57C4">
      <w:pPr>
        <w:pStyle w:val="ListParagraph"/>
        <w:numPr>
          <w:ilvl w:val="0"/>
          <w:numId w:val="17"/>
        </w:numPr>
      </w:pPr>
      <w:r>
        <w:t xml:space="preserve">Attribute definitions are very similar to </w:t>
      </w:r>
      <w:hyperlink w:anchor="DEFN_ELEMENT_PROPERTY_DEFN" w:history="1">
        <w:r w:rsidRPr="0084306F">
          <w:rPr>
            <w:rStyle w:val="Hyperlink"/>
          </w:rPr>
          <w:t>Property definitions</w:t>
        </w:r>
      </w:hyperlink>
      <w:r>
        <w:t xml:space="preserve">; however, properties of entities reflect an input that carries the template author’s requested or desired value (i.e., desired state) which the orchestrator (attempts to) use when instantiating the entity whereas attributes reflect the actual value (i.e., actual state) that provides the actual instantiated value.  </w:t>
      </w:r>
    </w:p>
    <w:p w14:paraId="0368130C" w14:textId="77777777" w:rsidR="002D57C4" w:rsidRDefault="002D57C4" w:rsidP="002D57C4">
      <w:pPr>
        <w:pStyle w:val="ListParagraph"/>
        <w:numPr>
          <w:ilvl w:val="1"/>
          <w:numId w:val="17"/>
        </w:numPr>
      </w:pPr>
      <w:r>
        <w:t>For example, a property can be used to request the IP address of a node using a property (setting); however, the actual IP address after the node is instantiated may by different and made available by an attribute.</w:t>
      </w:r>
    </w:p>
    <w:p w14:paraId="4AAF6749" w14:textId="77777777" w:rsidR="002D57C4" w:rsidRDefault="002D57C4" w:rsidP="002D57C4">
      <w:pPr>
        <w:pStyle w:val="Heading4"/>
        <w:numPr>
          <w:ilvl w:val="3"/>
          <w:numId w:val="3"/>
        </w:numPr>
      </w:pPr>
      <w:r>
        <w:t>Example</w:t>
      </w:r>
    </w:p>
    <w:p w14:paraId="461A30A3" w14:textId="77777777" w:rsidR="002D57C4" w:rsidRPr="00D41929" w:rsidRDefault="002D57C4" w:rsidP="002D57C4">
      <w:pPr>
        <w:pStyle w:val="NormalaroundTable"/>
      </w:pPr>
      <w:r>
        <w:t>The following represents a required attribute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F22A24D" w14:textId="77777777" w:rsidTr="00502E57">
        <w:trPr>
          <w:trHeight w:val="256"/>
        </w:trPr>
        <w:tc>
          <w:tcPr>
            <w:tcW w:w="9576" w:type="dxa"/>
            <w:shd w:val="clear" w:color="auto" w:fill="D9D9D9" w:themeFill="background1" w:themeFillShade="D9"/>
          </w:tcPr>
          <w:p w14:paraId="75C8C43D" w14:textId="77777777" w:rsidR="002D57C4" w:rsidRPr="006824F5" w:rsidRDefault="002D57C4" w:rsidP="00502E57">
            <w:pPr>
              <w:rPr>
                <w:rStyle w:val="CodeSnippet"/>
                <w:noProof/>
              </w:rPr>
            </w:pPr>
            <w:r>
              <w:rPr>
                <w:rStyle w:val="CodeSnippet"/>
                <w:noProof/>
              </w:rPr>
              <w:t>actual_cpus</w:t>
            </w:r>
            <w:r w:rsidRPr="006824F5">
              <w:rPr>
                <w:rStyle w:val="CodeSnippet"/>
                <w:noProof/>
              </w:rPr>
              <w:t>:</w:t>
            </w:r>
          </w:p>
          <w:p w14:paraId="321D4EFF" w14:textId="77777777" w:rsidR="002D57C4" w:rsidRDefault="002D57C4" w:rsidP="00502E57">
            <w:pPr>
              <w:rPr>
                <w:rStyle w:val="CodeSnippet"/>
                <w:noProof/>
              </w:rPr>
            </w:pPr>
            <w:r w:rsidRPr="006824F5">
              <w:rPr>
                <w:rStyle w:val="CodeSnippet"/>
                <w:noProof/>
              </w:rPr>
              <w:t xml:space="preserve">  type: integer</w:t>
            </w:r>
          </w:p>
          <w:p w14:paraId="296C69C6" w14:textId="77777777" w:rsidR="002D57C4" w:rsidRPr="006824F5" w:rsidRDefault="002D57C4" w:rsidP="00502E57">
            <w:pPr>
              <w:rPr>
                <w:rStyle w:val="CodeSnippet"/>
                <w:noProof/>
              </w:rPr>
            </w:pPr>
            <w:r w:rsidRPr="006824F5">
              <w:rPr>
                <w:rStyle w:val="CodeSnippet"/>
                <w:noProof/>
              </w:rPr>
              <w:t xml:space="preserve">  description: </w:t>
            </w:r>
            <w:r>
              <w:rPr>
                <w:rStyle w:val="CodeSnippet"/>
                <w:noProof/>
              </w:rPr>
              <w:t>Actual nu</w:t>
            </w:r>
            <w:r w:rsidRPr="006824F5">
              <w:rPr>
                <w:rStyle w:val="CodeSnippet"/>
                <w:noProof/>
              </w:rPr>
              <w:t xml:space="preserve">mber of CPUs </w:t>
            </w:r>
            <w:r>
              <w:rPr>
                <w:rStyle w:val="CodeSnippet"/>
                <w:noProof/>
              </w:rPr>
              <w:t xml:space="preserve">allocated to the node </w:t>
            </w:r>
            <w:r w:rsidRPr="006824F5">
              <w:rPr>
                <w:rStyle w:val="CodeSnippet"/>
                <w:noProof/>
              </w:rPr>
              <w:t>instance.</w:t>
            </w:r>
          </w:p>
        </w:tc>
      </w:tr>
    </w:tbl>
    <w:p w14:paraId="2EB947DA" w14:textId="77777777" w:rsidR="002D57C4" w:rsidRDefault="002D57C4" w:rsidP="002D57C4">
      <w:pPr>
        <w:pStyle w:val="Heading3"/>
        <w:numPr>
          <w:ilvl w:val="2"/>
          <w:numId w:val="3"/>
        </w:numPr>
      </w:pPr>
      <w:bookmarkStart w:id="330" w:name="DEFN_ELEMENT_ATTRIBUTE_VALUE_ASSIGNMENT"/>
      <w:r>
        <w:t>Attribute assignment</w:t>
      </w:r>
    </w:p>
    <w:bookmarkEnd w:id="330"/>
    <w:p w14:paraId="150654E8" w14:textId="77777777" w:rsidR="002D57C4" w:rsidRDefault="002D57C4" w:rsidP="002D57C4">
      <w:r>
        <w:t>This section defines the grammar for assigning values to named attributes within TOSCA Node and Relationship templates which are defined in their corresponding named types.</w:t>
      </w:r>
    </w:p>
    <w:p w14:paraId="2EF41289" w14:textId="77777777" w:rsidR="002D57C4" w:rsidRDefault="002D57C4" w:rsidP="002D57C4">
      <w:pPr>
        <w:pStyle w:val="Heading4"/>
        <w:numPr>
          <w:ilvl w:val="3"/>
          <w:numId w:val="3"/>
        </w:numPr>
      </w:pPr>
      <w:r>
        <w:t>Keynames</w:t>
      </w:r>
    </w:p>
    <w:p w14:paraId="6477EBD5" w14:textId="77777777" w:rsidR="002D57C4" w:rsidRPr="0053600D" w:rsidRDefault="002D57C4" w:rsidP="002D57C4">
      <w:pPr>
        <w:pStyle w:val="NormalaroundTable"/>
      </w:pPr>
      <w:r>
        <w:t>The TOSCA attribute assignment has no keynames.</w:t>
      </w:r>
    </w:p>
    <w:p w14:paraId="679F30F4" w14:textId="77777777" w:rsidR="002D57C4" w:rsidRPr="00CE47A2" w:rsidRDefault="002D57C4" w:rsidP="002D57C4">
      <w:pPr>
        <w:pStyle w:val="Heading4"/>
        <w:numPr>
          <w:ilvl w:val="3"/>
          <w:numId w:val="3"/>
        </w:numPr>
      </w:pPr>
      <w:r>
        <w:t>Grammar</w:t>
      </w:r>
    </w:p>
    <w:p w14:paraId="6125F407" w14:textId="77777777" w:rsidR="002D57C4" w:rsidRDefault="002D57C4" w:rsidP="002D57C4">
      <w:pPr>
        <w:pStyle w:val="NormalaroundTable"/>
      </w:pPr>
      <w:r>
        <w:t>Attribute assignments have the following grammar:</w:t>
      </w:r>
    </w:p>
    <w:p w14:paraId="080FA642" w14:textId="77777777" w:rsidR="002D57C4" w:rsidRDefault="002D57C4" w:rsidP="002D57C4">
      <w:pPr>
        <w:pStyle w:val="Heading5"/>
        <w:numPr>
          <w:ilvl w:val="4"/>
          <w:numId w:val="3"/>
        </w:numPr>
      </w:pPr>
      <w:r>
        <w:t>Short notation:</w:t>
      </w:r>
    </w:p>
    <w:p w14:paraId="5B69F32A" w14:textId="77777777" w:rsidR="002D57C4" w:rsidRPr="00FC53CB" w:rsidRDefault="002D57C4" w:rsidP="002D57C4">
      <w:pPr>
        <w:pStyle w:val="NormalaroundTable"/>
      </w:pPr>
      <w:r>
        <w:t>The following single-line grammar may be used when a simple value assignment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14420AF2" w14:textId="77777777" w:rsidTr="00502E57">
        <w:trPr>
          <w:trHeight w:val="256"/>
        </w:trPr>
        <w:tc>
          <w:tcPr>
            <w:tcW w:w="9576" w:type="dxa"/>
            <w:shd w:val="clear" w:color="auto" w:fill="D9D9D9" w:themeFill="background1" w:themeFillShade="D9"/>
          </w:tcPr>
          <w:p w14:paraId="0AA26D26" w14:textId="77777777" w:rsidR="002D57C4" w:rsidRDefault="002D57C4" w:rsidP="00502E57">
            <w:pPr>
              <w:rPr>
                <w:rStyle w:val="CodeSnippet"/>
                <w:noProof/>
              </w:rPr>
            </w:pPr>
            <w:r>
              <w:rPr>
                <w:rStyle w:val="CodeSnippet"/>
                <w:noProof/>
              </w:rPr>
              <w:t>&lt;attribute_name&gt;: &lt;attribute_value&gt; | { &lt;attribute_value_expression&gt; }</w:t>
            </w:r>
          </w:p>
        </w:tc>
      </w:tr>
    </w:tbl>
    <w:p w14:paraId="44AAABF9" w14:textId="77777777" w:rsidR="002D57C4" w:rsidRDefault="002D57C4" w:rsidP="002D57C4">
      <w:pPr>
        <w:pStyle w:val="Heading5"/>
        <w:numPr>
          <w:ilvl w:val="4"/>
          <w:numId w:val="3"/>
        </w:numPr>
      </w:pPr>
      <w:r>
        <w:lastRenderedPageBreak/>
        <w:t>Extended notation:</w:t>
      </w:r>
    </w:p>
    <w:p w14:paraId="629442ED" w14:textId="77777777" w:rsidR="002D57C4" w:rsidRPr="00FC53CB" w:rsidRDefault="002D57C4" w:rsidP="002D57C4">
      <w:pPr>
        <w:pStyle w:val="NormalaroundTable"/>
      </w:pPr>
      <w:r>
        <w:t xml:space="preserve">The following multi-line grammar may be used when a value assignment requires keys in addition to a simple value assignment: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00FA3762" w14:textId="77777777" w:rsidTr="00502E57">
        <w:trPr>
          <w:trHeight w:val="256"/>
        </w:trPr>
        <w:tc>
          <w:tcPr>
            <w:tcW w:w="9576" w:type="dxa"/>
            <w:shd w:val="clear" w:color="auto" w:fill="D9D9D9" w:themeFill="background1" w:themeFillShade="D9"/>
          </w:tcPr>
          <w:p w14:paraId="6CD86546" w14:textId="77777777" w:rsidR="002D57C4" w:rsidRDefault="002D57C4" w:rsidP="00502E57">
            <w:pPr>
              <w:rPr>
                <w:rStyle w:val="CodeSnippet"/>
                <w:noProof/>
              </w:rPr>
            </w:pPr>
            <w:r>
              <w:rPr>
                <w:rStyle w:val="CodeSnippet"/>
                <w:noProof/>
              </w:rPr>
              <w:t xml:space="preserve">&lt;attribute_name&gt;: </w:t>
            </w:r>
          </w:p>
          <w:p w14:paraId="44B20CD7" w14:textId="77777777" w:rsidR="002D57C4" w:rsidRDefault="002D57C4" w:rsidP="00502E57">
            <w:pPr>
              <w:rPr>
                <w:rStyle w:val="CodeSnippet"/>
                <w:noProof/>
              </w:rPr>
            </w:pPr>
            <w:r>
              <w:rPr>
                <w:rStyle w:val="CodeSnippet"/>
                <w:noProof/>
              </w:rPr>
              <w:t xml:space="preserve">  description: &lt;attribute_description&gt;</w:t>
            </w:r>
          </w:p>
          <w:p w14:paraId="7DA368D9" w14:textId="77777777" w:rsidR="002D57C4" w:rsidRDefault="002D57C4" w:rsidP="00502E57">
            <w:pPr>
              <w:rPr>
                <w:rStyle w:val="CodeSnippet"/>
                <w:noProof/>
              </w:rPr>
            </w:pPr>
            <w:r>
              <w:rPr>
                <w:rStyle w:val="CodeSnippet"/>
                <w:noProof/>
              </w:rPr>
              <w:t xml:space="preserve">  value: &lt;attribute_value&gt; | { &lt;attribute_value_expression&gt; }</w:t>
            </w:r>
          </w:p>
        </w:tc>
      </w:tr>
    </w:tbl>
    <w:p w14:paraId="1A2B6978" w14:textId="77777777" w:rsidR="002D57C4" w:rsidRDefault="002D57C4" w:rsidP="002D57C4">
      <w:pPr>
        <w:pStyle w:val="NormalaroundTable"/>
      </w:pPr>
      <w:r>
        <w:t>In the above grammars, the pseudo values that appear in angle brackets have the following meaning:</w:t>
      </w:r>
    </w:p>
    <w:p w14:paraId="0E79E349" w14:textId="77777777" w:rsidR="002D57C4" w:rsidRDefault="002D57C4" w:rsidP="002D57C4">
      <w:pPr>
        <w:pStyle w:val="ListBullet3"/>
      </w:pPr>
      <w:r>
        <w:rPr>
          <w:rStyle w:val="CodeSnippetHighlight"/>
        </w:rPr>
        <w:t xml:space="preserve">attribute_name: </w:t>
      </w:r>
      <w:r w:rsidRPr="00693A88">
        <w:t xml:space="preserve">represents the name </w:t>
      </w:r>
      <w:r>
        <w:t>of an attribute that would be used to select an attribute definition with the same name within on a TOSCA</w:t>
      </w:r>
      <w:r w:rsidRPr="00693A88">
        <w:t xml:space="preserve"> entity</w:t>
      </w:r>
      <w:r>
        <w:t xml:space="preserve"> (e.g., Node Template, Relationship Template, etc.) which is declared (or reflected from a Property definition) in its declared type </w:t>
      </w:r>
      <w:r w:rsidRPr="00693A88">
        <w:t>(e.g., a Node Type</w:t>
      </w:r>
      <w:r>
        <w:t>, Node Template, Capability Type, etc.</w:t>
      </w:r>
      <w:r w:rsidRPr="00693A88">
        <w:t>)</w:t>
      </w:r>
      <w:r>
        <w:t xml:space="preserve">.  </w:t>
      </w:r>
    </w:p>
    <w:p w14:paraId="75111975" w14:textId="77777777" w:rsidR="002D57C4" w:rsidRDefault="002D57C4" w:rsidP="002D57C4">
      <w:pPr>
        <w:pStyle w:val="ListBullet3"/>
      </w:pPr>
      <w:r>
        <w:rPr>
          <w:rStyle w:val="CodeSnippetHighlight"/>
        </w:rPr>
        <w:t>attribute_value</w:t>
      </w:r>
      <w:r w:rsidRPr="00024459">
        <w:rPr>
          <w:rStyle w:val="CodeSnippet"/>
        </w:rPr>
        <w:t xml:space="preserve">, </w:t>
      </w:r>
      <w:r>
        <w:rPr>
          <w:rStyle w:val="CodeSnippetHighlight"/>
        </w:rPr>
        <w:t>attribute_value_expresssion:</w:t>
      </w:r>
      <w:r>
        <w:t xml:space="preserve"> represent the type-compatible value to assign to the named attribute.  Attribute values may be provided as the result from the evaluation of an expression or a function.</w:t>
      </w:r>
    </w:p>
    <w:p w14:paraId="2C0A8CF6" w14:textId="77777777" w:rsidR="002D57C4" w:rsidRDefault="002D57C4" w:rsidP="002D57C4">
      <w:pPr>
        <w:pStyle w:val="ListBullet3"/>
      </w:pPr>
      <w:r>
        <w:rPr>
          <w:rStyle w:val="CodeSnippetHighlight"/>
        </w:rPr>
        <w:t>attribute</w:t>
      </w:r>
      <w:r w:rsidRPr="00860225">
        <w:rPr>
          <w:rStyle w:val="CodeSnippetHighlight"/>
        </w:rPr>
        <w:t>_description</w:t>
      </w:r>
      <w:r w:rsidRPr="00BD5025">
        <w:t>:</w:t>
      </w:r>
      <w:r>
        <w:t xml:space="preserve"> represents the optional </w:t>
      </w:r>
      <w:hyperlink w:anchor="DEFN_ELEMENT_DESCRIPTION" w:history="1">
        <w:r w:rsidRPr="00B946C9">
          <w:rPr>
            <w:rStyle w:val="Hyperlink"/>
          </w:rPr>
          <w:t>description</w:t>
        </w:r>
      </w:hyperlink>
      <w:r>
        <w:t xml:space="preserve"> of the attribute.</w:t>
      </w:r>
    </w:p>
    <w:p w14:paraId="2BCE875E" w14:textId="77777777" w:rsidR="002D57C4" w:rsidRPr="0029037B" w:rsidRDefault="002D57C4" w:rsidP="002D57C4">
      <w:pPr>
        <w:pStyle w:val="Heading4"/>
        <w:numPr>
          <w:ilvl w:val="3"/>
          <w:numId w:val="3"/>
        </w:numPr>
      </w:pPr>
      <w:r w:rsidRPr="0029037B">
        <w:t>Additional requirements</w:t>
      </w:r>
    </w:p>
    <w:p w14:paraId="2D2BFE5C" w14:textId="77777777" w:rsidR="002D57C4" w:rsidRPr="0029037B" w:rsidRDefault="002D57C4" w:rsidP="002D57C4">
      <w:pPr>
        <w:pStyle w:val="ListParagraph"/>
        <w:numPr>
          <w:ilvl w:val="0"/>
          <w:numId w:val="17"/>
        </w:numPr>
      </w:pPr>
      <w:r w:rsidRPr="0029037B">
        <w:t xml:space="preserve">Attribute values </w:t>
      </w:r>
      <w:r w:rsidRPr="005231BF">
        <w:rPr>
          <w:b/>
        </w:rPr>
        <w:t>MAY</w:t>
      </w:r>
      <w:r w:rsidRPr="0029037B">
        <w:t xml:space="preserve"> be </w:t>
      </w:r>
      <w:r>
        <w:t>provided</w:t>
      </w:r>
      <w:r w:rsidRPr="0029037B">
        <w:t xml:space="preserve"> by the underlying implementation at runtime </w:t>
      </w:r>
      <w:r>
        <w:t xml:space="preserve">when requested by the get_attribute function </w:t>
      </w:r>
      <w:r w:rsidRPr="0029037B">
        <w:t xml:space="preserve">or </w:t>
      </w:r>
      <w:r>
        <w:t>it</w:t>
      </w:r>
      <w:r w:rsidRPr="0029037B">
        <w:t xml:space="preserve"> </w:t>
      </w:r>
      <w:r w:rsidRPr="005231BF">
        <w:rPr>
          <w:b/>
        </w:rPr>
        <w:t>MAY</w:t>
      </w:r>
      <w:r w:rsidRPr="0029037B">
        <w:t xml:space="preserve"> be </w:t>
      </w:r>
      <w:r>
        <w:t xml:space="preserve">provided through the evaluation of </w:t>
      </w:r>
      <w:r w:rsidRPr="0029037B">
        <w:t xml:space="preserve">expressions </w:t>
      </w:r>
      <w:r>
        <w:t xml:space="preserve">and/or functions that derive the values </w:t>
      </w:r>
      <w:r w:rsidRPr="0029037B">
        <w:t>from other TOSCA attributes</w:t>
      </w:r>
      <w:r>
        <w:t xml:space="preserve"> (also at runtime)</w:t>
      </w:r>
      <w:r w:rsidRPr="0029037B">
        <w:t>.</w:t>
      </w:r>
    </w:p>
    <w:p w14:paraId="0BC9E7C4" w14:textId="77777777" w:rsidR="002D57C4" w:rsidRDefault="002D57C4" w:rsidP="002D57C4">
      <w:pPr>
        <w:pStyle w:val="Heading3"/>
        <w:numPr>
          <w:ilvl w:val="2"/>
          <w:numId w:val="3"/>
        </w:numPr>
      </w:pPr>
      <w:bookmarkStart w:id="331" w:name="DEFN_ELEMENT_PARAMETER_DEF"/>
      <w:r>
        <w:t>Parameter definition</w:t>
      </w:r>
    </w:p>
    <w:bookmarkEnd w:id="331"/>
    <w:p w14:paraId="5BCD0399" w14:textId="77777777" w:rsidR="002D57C4" w:rsidRDefault="002D57C4" w:rsidP="002D57C4">
      <w:r>
        <w:t>A parameter definition is essentially a TOSCA property definition; however, it also allows a value to be assigned to it (as for a TOSCA property assignment). In addition, in the case of output parameters, it can optionally inherit the data type of the value assigned to it rather than have an explicit data type defined for it.</w:t>
      </w:r>
    </w:p>
    <w:p w14:paraId="630FE3AA" w14:textId="77777777" w:rsidR="002D57C4" w:rsidRDefault="002D57C4" w:rsidP="002D57C4">
      <w:pPr>
        <w:pStyle w:val="Heading4"/>
        <w:numPr>
          <w:ilvl w:val="3"/>
          <w:numId w:val="3"/>
        </w:numPr>
      </w:pPr>
      <w:r>
        <w:t>Keynames</w:t>
      </w:r>
    </w:p>
    <w:p w14:paraId="739DDDDA" w14:textId="77777777" w:rsidR="002D57C4" w:rsidRPr="0053600D" w:rsidRDefault="002D57C4" w:rsidP="002D57C4">
      <w:pPr>
        <w:pStyle w:val="NormalaroundTable"/>
      </w:pPr>
      <w:r>
        <w:t>The TOSCA parameter definition has all the keynames of a TOSCA Property definition, but in addition includes the following additional or changed keynames: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70"/>
        <w:gridCol w:w="981"/>
        <w:gridCol w:w="1592"/>
        <w:gridCol w:w="1709"/>
        <w:gridCol w:w="4498"/>
      </w:tblGrid>
      <w:tr w:rsidR="002D57C4" w:rsidRPr="004279F4" w14:paraId="4B57B408" w14:textId="77777777" w:rsidTr="00502E57">
        <w:trPr>
          <w:cantSplit/>
          <w:tblHeader/>
        </w:trPr>
        <w:tc>
          <w:tcPr>
            <w:tcW w:w="632" w:type="pct"/>
            <w:shd w:val="clear" w:color="auto" w:fill="D9D9D9"/>
          </w:tcPr>
          <w:p w14:paraId="0A54E005" w14:textId="77777777" w:rsidR="002D57C4" w:rsidRPr="00422683" w:rsidRDefault="002D57C4" w:rsidP="00502E57">
            <w:pPr>
              <w:pStyle w:val="TableText-Heading"/>
            </w:pPr>
            <w:r w:rsidRPr="00422683">
              <w:t>Keyname</w:t>
            </w:r>
          </w:p>
        </w:tc>
        <w:tc>
          <w:tcPr>
            <w:tcW w:w="488" w:type="pct"/>
            <w:shd w:val="clear" w:color="auto" w:fill="D9D9D9"/>
          </w:tcPr>
          <w:p w14:paraId="7522E1FA" w14:textId="77777777" w:rsidR="002D57C4" w:rsidRPr="00422683" w:rsidRDefault="002D57C4" w:rsidP="00502E57">
            <w:pPr>
              <w:pStyle w:val="TableText-Heading"/>
            </w:pPr>
            <w:r w:rsidRPr="00422683">
              <w:t>Required</w:t>
            </w:r>
          </w:p>
        </w:tc>
        <w:tc>
          <w:tcPr>
            <w:tcW w:w="792" w:type="pct"/>
            <w:shd w:val="clear" w:color="auto" w:fill="D9D9D9"/>
          </w:tcPr>
          <w:p w14:paraId="56441C92" w14:textId="77777777" w:rsidR="002D57C4" w:rsidRPr="00422683" w:rsidRDefault="002D57C4" w:rsidP="00502E57">
            <w:pPr>
              <w:pStyle w:val="TableText-Heading"/>
            </w:pPr>
            <w:r w:rsidRPr="00422683">
              <w:t>Type</w:t>
            </w:r>
          </w:p>
        </w:tc>
        <w:tc>
          <w:tcPr>
            <w:tcW w:w="850" w:type="pct"/>
            <w:shd w:val="clear" w:color="auto" w:fill="D9D9D9"/>
          </w:tcPr>
          <w:p w14:paraId="0E08E47C" w14:textId="77777777" w:rsidR="002D57C4" w:rsidRPr="00422683" w:rsidRDefault="002D57C4" w:rsidP="00502E57">
            <w:pPr>
              <w:pStyle w:val="TableText-Heading"/>
            </w:pPr>
            <w:r w:rsidRPr="00422683">
              <w:t>Constraints</w:t>
            </w:r>
          </w:p>
        </w:tc>
        <w:tc>
          <w:tcPr>
            <w:tcW w:w="2238" w:type="pct"/>
            <w:shd w:val="clear" w:color="auto" w:fill="D9D9D9"/>
          </w:tcPr>
          <w:p w14:paraId="06321B8D" w14:textId="77777777" w:rsidR="002D57C4" w:rsidRPr="00422683" w:rsidRDefault="002D57C4" w:rsidP="00502E57">
            <w:pPr>
              <w:pStyle w:val="TableText-Heading"/>
            </w:pPr>
            <w:r w:rsidRPr="00422683">
              <w:t>Description</w:t>
            </w:r>
          </w:p>
        </w:tc>
      </w:tr>
      <w:tr w:rsidR="002D57C4" w:rsidRPr="004279F4" w14:paraId="6004B2D4" w14:textId="77777777" w:rsidTr="00502E57">
        <w:trPr>
          <w:cantSplit/>
          <w:trHeight w:val="350"/>
        </w:trPr>
        <w:tc>
          <w:tcPr>
            <w:tcW w:w="632" w:type="pct"/>
            <w:shd w:val="clear" w:color="auto" w:fill="FFFFFF"/>
          </w:tcPr>
          <w:p w14:paraId="7EA27F81" w14:textId="77777777" w:rsidR="002D57C4" w:rsidRDefault="002D57C4" w:rsidP="00502E57">
            <w:pPr>
              <w:pStyle w:val="TableText"/>
              <w:rPr>
                <w:noProof/>
              </w:rPr>
            </w:pPr>
            <w:r>
              <w:rPr>
                <w:noProof/>
              </w:rPr>
              <w:t>type</w:t>
            </w:r>
          </w:p>
        </w:tc>
        <w:tc>
          <w:tcPr>
            <w:tcW w:w="488" w:type="pct"/>
            <w:shd w:val="clear" w:color="auto" w:fill="FFFFFF"/>
          </w:tcPr>
          <w:p w14:paraId="3B026795" w14:textId="77777777" w:rsidR="002D57C4" w:rsidRDefault="002D57C4" w:rsidP="00502E57">
            <w:pPr>
              <w:pStyle w:val="TableText"/>
            </w:pPr>
            <w:r>
              <w:t>no</w:t>
            </w:r>
          </w:p>
        </w:tc>
        <w:tc>
          <w:tcPr>
            <w:tcW w:w="792" w:type="pct"/>
            <w:shd w:val="clear" w:color="auto" w:fill="FFFFFF"/>
          </w:tcPr>
          <w:p w14:paraId="664C925F" w14:textId="77777777" w:rsidR="002D57C4" w:rsidRDefault="008C123E" w:rsidP="00502E57">
            <w:pPr>
              <w:pStyle w:val="TableText"/>
            </w:pPr>
            <w:hyperlink w:anchor="TYPE_YAML_STRING" w:history="1">
              <w:r w:rsidR="002D57C4" w:rsidRPr="00715AA6">
                <w:rPr>
                  <w:rStyle w:val="Hyperlink"/>
                </w:rPr>
                <w:t>string</w:t>
              </w:r>
            </w:hyperlink>
          </w:p>
        </w:tc>
        <w:tc>
          <w:tcPr>
            <w:tcW w:w="850" w:type="pct"/>
            <w:shd w:val="clear" w:color="auto" w:fill="FFFFFF"/>
          </w:tcPr>
          <w:p w14:paraId="22983F26" w14:textId="77777777" w:rsidR="002D57C4" w:rsidRDefault="002D57C4" w:rsidP="00502E57">
            <w:pPr>
              <w:pStyle w:val="TableText"/>
            </w:pPr>
            <w:r>
              <w:t>None</w:t>
            </w:r>
          </w:p>
        </w:tc>
        <w:tc>
          <w:tcPr>
            <w:tcW w:w="2238" w:type="pct"/>
            <w:shd w:val="clear" w:color="auto" w:fill="FFFFFF"/>
          </w:tcPr>
          <w:p w14:paraId="45BB5937" w14:textId="77777777" w:rsidR="002D57C4" w:rsidRDefault="002D57C4" w:rsidP="00502E57">
            <w:pPr>
              <w:pStyle w:val="TableText"/>
            </w:pPr>
            <w:r>
              <w:t>The required data type for the parameter.</w:t>
            </w:r>
          </w:p>
          <w:p w14:paraId="3F5A669A" w14:textId="77777777" w:rsidR="002D57C4" w:rsidRDefault="002D57C4" w:rsidP="00502E57">
            <w:pPr>
              <w:pStyle w:val="TableText"/>
            </w:pPr>
          </w:p>
          <w:p w14:paraId="0A1EF0B3" w14:textId="77777777" w:rsidR="002D57C4" w:rsidRDefault="002D57C4" w:rsidP="00502E57">
            <w:pPr>
              <w:pStyle w:val="TableText"/>
            </w:pPr>
            <w:r>
              <w:t>Note: This keyname is required for a TOSCA Property definition, but is not for a TOSCA Parameter definition.</w:t>
            </w:r>
          </w:p>
        </w:tc>
      </w:tr>
      <w:tr w:rsidR="002D57C4" w:rsidRPr="004279F4" w14:paraId="3A24DBC2" w14:textId="77777777" w:rsidTr="00502E57">
        <w:trPr>
          <w:cantSplit/>
          <w:trHeight w:val="350"/>
        </w:trPr>
        <w:tc>
          <w:tcPr>
            <w:tcW w:w="632" w:type="pct"/>
            <w:shd w:val="clear" w:color="auto" w:fill="FFFFFF"/>
          </w:tcPr>
          <w:p w14:paraId="2F4D6AE0" w14:textId="77777777" w:rsidR="002D57C4" w:rsidRDefault="002D57C4" w:rsidP="00502E57">
            <w:pPr>
              <w:pStyle w:val="TableText"/>
              <w:rPr>
                <w:noProof/>
              </w:rPr>
            </w:pPr>
            <w:r>
              <w:rPr>
                <w:noProof/>
              </w:rPr>
              <w:t>value</w:t>
            </w:r>
          </w:p>
        </w:tc>
        <w:tc>
          <w:tcPr>
            <w:tcW w:w="488" w:type="pct"/>
            <w:shd w:val="clear" w:color="auto" w:fill="FFFFFF"/>
          </w:tcPr>
          <w:p w14:paraId="4809D084" w14:textId="77777777" w:rsidR="002D57C4" w:rsidRDefault="002D57C4" w:rsidP="00502E57">
            <w:pPr>
              <w:pStyle w:val="TableText"/>
            </w:pPr>
            <w:r>
              <w:t>no</w:t>
            </w:r>
          </w:p>
        </w:tc>
        <w:tc>
          <w:tcPr>
            <w:tcW w:w="792" w:type="pct"/>
            <w:shd w:val="clear" w:color="auto" w:fill="FFFFFF"/>
          </w:tcPr>
          <w:p w14:paraId="3B913A2F" w14:textId="77777777" w:rsidR="002D57C4" w:rsidRDefault="002D57C4" w:rsidP="00502E57">
            <w:pPr>
              <w:pStyle w:val="TableText"/>
            </w:pPr>
            <w:r>
              <w:t>&lt;any&gt;</w:t>
            </w:r>
          </w:p>
        </w:tc>
        <w:tc>
          <w:tcPr>
            <w:tcW w:w="850" w:type="pct"/>
            <w:shd w:val="clear" w:color="auto" w:fill="FFFFFF"/>
          </w:tcPr>
          <w:p w14:paraId="4D71FBEF" w14:textId="77777777" w:rsidR="002D57C4" w:rsidRPr="00847949" w:rsidRDefault="002D57C4" w:rsidP="00502E57">
            <w:pPr>
              <w:pStyle w:val="TableText"/>
            </w:pPr>
            <w:r w:rsidRPr="00847949">
              <w:t>N/A</w:t>
            </w:r>
          </w:p>
        </w:tc>
        <w:tc>
          <w:tcPr>
            <w:tcW w:w="2238" w:type="pct"/>
            <w:shd w:val="clear" w:color="auto" w:fill="FFFFFF"/>
          </w:tcPr>
          <w:p w14:paraId="28DAD804" w14:textId="77777777" w:rsidR="002D57C4" w:rsidRPr="00847949" w:rsidRDefault="002D57C4" w:rsidP="00502E57">
            <w:pPr>
              <w:pStyle w:val="TableText"/>
            </w:pPr>
            <w:r w:rsidRPr="00847949">
              <w:t xml:space="preserve">The type-compatible value to assign to the named </w:t>
            </w:r>
            <w:r>
              <w:t>parameter</w:t>
            </w:r>
            <w:r w:rsidRPr="00847949">
              <w:t xml:space="preserve">.  </w:t>
            </w:r>
            <w:r>
              <w:t>Parameter</w:t>
            </w:r>
            <w:r w:rsidRPr="00847949">
              <w:t xml:space="preserve"> values may be provided as the result from the evaluation of an expression or a function.</w:t>
            </w:r>
          </w:p>
          <w:p w14:paraId="6E9DE346" w14:textId="77777777" w:rsidR="002D57C4" w:rsidRPr="00847949" w:rsidRDefault="002D57C4" w:rsidP="00502E57">
            <w:pPr>
              <w:pStyle w:val="TableText"/>
            </w:pPr>
          </w:p>
        </w:tc>
      </w:tr>
    </w:tbl>
    <w:p w14:paraId="330F6789" w14:textId="77777777" w:rsidR="002D57C4" w:rsidRDefault="002D57C4" w:rsidP="002D57C4">
      <w:pPr>
        <w:pStyle w:val="Heading4"/>
        <w:numPr>
          <w:ilvl w:val="3"/>
          <w:numId w:val="3"/>
        </w:numPr>
      </w:pPr>
      <w:r>
        <w:t>Grammar</w:t>
      </w:r>
    </w:p>
    <w:p w14:paraId="7103C63D" w14:textId="77777777" w:rsidR="002D57C4" w:rsidRPr="003D06F2" w:rsidRDefault="002D57C4" w:rsidP="002D57C4">
      <w:pPr>
        <w:pStyle w:val="NormalaroundTable"/>
      </w:pPr>
      <w:r>
        <w:t>Named parameter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E58BF0A" w14:textId="77777777" w:rsidTr="00502E57">
        <w:tc>
          <w:tcPr>
            <w:tcW w:w="9576" w:type="dxa"/>
            <w:shd w:val="clear" w:color="auto" w:fill="D9D9D9" w:themeFill="background1" w:themeFillShade="D9"/>
          </w:tcPr>
          <w:p w14:paraId="38D8F956" w14:textId="77777777" w:rsidR="002D57C4" w:rsidRPr="007A23A4" w:rsidRDefault="002D57C4" w:rsidP="00502E57">
            <w:pPr>
              <w:rPr>
                <w:noProof/>
              </w:rPr>
            </w:pPr>
            <w:r w:rsidRPr="007A23A4">
              <w:rPr>
                <w:noProof/>
              </w:rPr>
              <w:t>&lt;</w:t>
            </w:r>
            <w:hyperlink w:anchor="TYPE_YAML_STRING" w:history="1">
              <w:r>
                <w:rPr>
                  <w:rStyle w:val="Hyperlink"/>
                  <w:noProof/>
                </w:rPr>
                <w:t>parameter</w:t>
              </w:r>
              <w:r w:rsidRPr="00B946C9">
                <w:rPr>
                  <w:rStyle w:val="Hyperlink"/>
                  <w:noProof/>
                </w:rPr>
                <w:t>_name</w:t>
              </w:r>
            </w:hyperlink>
            <w:r w:rsidRPr="007A23A4">
              <w:rPr>
                <w:noProof/>
              </w:rPr>
              <w:t>&gt;:</w:t>
            </w:r>
          </w:p>
          <w:p w14:paraId="76E236B9" w14:textId="77777777" w:rsidR="002D57C4" w:rsidRDefault="002D57C4" w:rsidP="00502E57">
            <w:pPr>
              <w:rPr>
                <w:rStyle w:val="CodeSnippet"/>
                <w:noProof/>
              </w:rPr>
            </w:pPr>
            <w:r w:rsidRPr="006824F5">
              <w:rPr>
                <w:rStyle w:val="CodeSnippet"/>
                <w:noProof/>
              </w:rPr>
              <w:t xml:space="preserve">  type: &lt;</w:t>
            </w:r>
            <w:hyperlink w:anchor="TYPE_YAML_STRING" w:history="1">
              <w:r>
                <w:rPr>
                  <w:rStyle w:val="Hyperlink"/>
                  <w:rFonts w:ascii="Consolas" w:hAnsi="Consolas"/>
                  <w:noProof/>
                </w:rPr>
                <w:t>parameter</w:t>
              </w:r>
              <w:r w:rsidRPr="00875A11">
                <w:rPr>
                  <w:rStyle w:val="Hyperlink"/>
                  <w:rFonts w:ascii="Consolas" w:hAnsi="Consolas"/>
                  <w:noProof/>
                </w:rPr>
                <w:t>_type</w:t>
              </w:r>
            </w:hyperlink>
            <w:r w:rsidRPr="006824F5">
              <w:rPr>
                <w:rStyle w:val="CodeSnippet"/>
                <w:noProof/>
              </w:rPr>
              <w:t xml:space="preserve">&gt; </w:t>
            </w:r>
          </w:p>
          <w:p w14:paraId="5F5A5948" w14:textId="77777777" w:rsidR="002D57C4" w:rsidRDefault="002D57C4" w:rsidP="00502E57">
            <w:pPr>
              <w:rPr>
                <w:rStyle w:val="CodeSnippet"/>
                <w:noProof/>
              </w:rPr>
            </w:pPr>
            <w:r w:rsidRPr="006824F5">
              <w:rPr>
                <w:rStyle w:val="CodeSnippet"/>
                <w:noProof/>
              </w:rPr>
              <w:lastRenderedPageBreak/>
              <w:t xml:space="preserve">  description: &lt;</w:t>
            </w:r>
            <w:hyperlink w:anchor="DEFN_ELEMENT_DESCRIPTION" w:history="1">
              <w:r w:rsidRPr="00B946C9">
                <w:rPr>
                  <w:rStyle w:val="Hyperlink"/>
                  <w:rFonts w:ascii="Consolas" w:hAnsi="Consolas"/>
                  <w:noProof/>
                </w:rPr>
                <w:t>p</w:t>
              </w:r>
              <w:r>
                <w:rPr>
                  <w:rStyle w:val="Hyperlink"/>
                  <w:rFonts w:ascii="Consolas" w:hAnsi="Consolas"/>
                  <w:noProof/>
                </w:rPr>
                <w:t>arameter</w:t>
              </w:r>
              <w:r w:rsidRPr="00B946C9">
                <w:rPr>
                  <w:rStyle w:val="Hyperlink"/>
                  <w:rFonts w:ascii="Consolas" w:hAnsi="Consolas"/>
                  <w:noProof/>
                </w:rPr>
                <w:t>_description</w:t>
              </w:r>
            </w:hyperlink>
            <w:r>
              <w:rPr>
                <w:rStyle w:val="CodeSnippet"/>
                <w:noProof/>
              </w:rPr>
              <w:t>&gt;</w:t>
            </w:r>
          </w:p>
          <w:p w14:paraId="28200596" w14:textId="77777777" w:rsidR="002D57C4" w:rsidRDefault="002D57C4" w:rsidP="00502E57">
            <w:pPr>
              <w:rPr>
                <w:rStyle w:val="CodeSnippet"/>
                <w:noProof/>
              </w:rPr>
            </w:pPr>
            <w:r>
              <w:rPr>
                <w:rStyle w:val="CodeSnippet"/>
                <w:noProof/>
              </w:rPr>
              <w:t xml:space="preserve">  value: &lt;parameter_value&gt; | { &lt;parameter_value_expression&gt; }</w:t>
            </w:r>
          </w:p>
          <w:p w14:paraId="6F830A94" w14:textId="77777777" w:rsidR="002D57C4" w:rsidRPr="006824F5" w:rsidRDefault="002D57C4" w:rsidP="00502E57">
            <w:pPr>
              <w:rPr>
                <w:rStyle w:val="CodeSnippet"/>
                <w:noProof/>
              </w:rPr>
            </w:pPr>
            <w:r w:rsidRPr="006824F5">
              <w:rPr>
                <w:rStyle w:val="CodeSnippet"/>
                <w:noProof/>
              </w:rPr>
              <w:t xml:space="preserve">  required: &lt;</w:t>
            </w:r>
            <w:hyperlink w:anchor="TYPE_YAML_BOOLEAN" w:history="1">
              <w:r w:rsidRPr="00B946C9">
                <w:rPr>
                  <w:rStyle w:val="Hyperlink"/>
                  <w:rFonts w:ascii="Consolas" w:hAnsi="Consolas"/>
                  <w:noProof/>
                </w:rPr>
                <w:t>p</w:t>
              </w:r>
              <w:r>
                <w:rPr>
                  <w:rStyle w:val="Hyperlink"/>
                  <w:rFonts w:ascii="Consolas" w:hAnsi="Consolas"/>
                  <w:noProof/>
                </w:rPr>
                <w:t>arameter</w:t>
              </w:r>
              <w:r w:rsidRPr="00B946C9">
                <w:rPr>
                  <w:rStyle w:val="Hyperlink"/>
                  <w:rFonts w:ascii="Consolas" w:hAnsi="Consolas"/>
                  <w:noProof/>
                </w:rPr>
                <w:t>_required</w:t>
              </w:r>
            </w:hyperlink>
            <w:r w:rsidRPr="006824F5">
              <w:rPr>
                <w:rStyle w:val="CodeSnippet"/>
                <w:noProof/>
              </w:rPr>
              <w:t>&gt;</w:t>
            </w:r>
          </w:p>
          <w:p w14:paraId="1139CDB9" w14:textId="77777777" w:rsidR="002D57C4" w:rsidRDefault="002D57C4" w:rsidP="00502E57">
            <w:pPr>
              <w:rPr>
                <w:rStyle w:val="CodeSnippet"/>
                <w:noProof/>
              </w:rPr>
            </w:pPr>
            <w:r w:rsidRPr="006824F5">
              <w:rPr>
                <w:rStyle w:val="CodeSnippet"/>
                <w:noProof/>
              </w:rPr>
              <w:t xml:space="preserve">  default: &lt;</w:t>
            </w:r>
            <w:r>
              <w:rPr>
                <w:rStyle w:val="CodeSnippet"/>
                <w:noProof/>
              </w:rPr>
              <w:t>parameter_default</w:t>
            </w:r>
            <w:r w:rsidRPr="006824F5">
              <w:rPr>
                <w:rStyle w:val="CodeSnippet"/>
                <w:noProof/>
              </w:rPr>
              <w:t>_value&gt;</w:t>
            </w:r>
          </w:p>
          <w:p w14:paraId="7195F2B8" w14:textId="77777777" w:rsidR="002D57C4" w:rsidRDefault="002D57C4" w:rsidP="00502E57">
            <w:pPr>
              <w:rPr>
                <w:rStyle w:val="CodeSnippet"/>
                <w:noProof/>
              </w:rPr>
            </w:pPr>
            <w:r>
              <w:rPr>
                <w:rStyle w:val="CodeSnippet"/>
                <w:noProof/>
              </w:rPr>
              <w:t xml:space="preserve">  status: &lt;</w:t>
            </w:r>
            <w:hyperlink w:anchor="DEFN_ELEMENT_PROPERTY_STATUS_VALUES" w:history="1">
              <w:r w:rsidRPr="00C3188E">
                <w:rPr>
                  <w:rStyle w:val="Hyperlink"/>
                  <w:rFonts w:ascii="Consolas" w:hAnsi="Consolas"/>
                  <w:noProof/>
                </w:rPr>
                <w:t>status_value</w:t>
              </w:r>
            </w:hyperlink>
            <w:r>
              <w:rPr>
                <w:rStyle w:val="CodeSnippet"/>
                <w:noProof/>
              </w:rPr>
              <w:t>&gt;</w:t>
            </w:r>
          </w:p>
          <w:p w14:paraId="208D65BF" w14:textId="77777777" w:rsidR="002D57C4" w:rsidRPr="006824F5" w:rsidRDefault="002D57C4" w:rsidP="00502E57">
            <w:pPr>
              <w:rPr>
                <w:rStyle w:val="CodeSnippet"/>
                <w:noProof/>
              </w:rPr>
            </w:pPr>
            <w:r w:rsidRPr="006824F5">
              <w:rPr>
                <w:rStyle w:val="CodeSnippet"/>
                <w:noProof/>
              </w:rPr>
              <w:t xml:space="preserve">  constraints: </w:t>
            </w:r>
          </w:p>
          <w:p w14:paraId="6B850F40"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&lt;</w:t>
            </w:r>
            <w:hyperlink w:anchor="DEFN_ELEMENT_CONSTRAINTS" w:history="1">
              <w:r>
                <w:rPr>
                  <w:rStyle w:val="Hyperlink"/>
                  <w:rFonts w:ascii="Consolas" w:hAnsi="Consolas"/>
                  <w:noProof/>
                </w:rPr>
                <w:t>parameter_constraints</w:t>
              </w:r>
            </w:hyperlink>
            <w:r w:rsidRPr="006824F5">
              <w:rPr>
                <w:rStyle w:val="CodeSnippet"/>
                <w:noProof/>
              </w:rPr>
              <w:t>&gt;</w:t>
            </w:r>
          </w:p>
          <w:p w14:paraId="6AA6F34C" w14:textId="77777777" w:rsidR="002D57C4" w:rsidRDefault="002D57C4" w:rsidP="00502E57">
            <w:pPr>
              <w:rPr>
                <w:rStyle w:val="CodeSnippet"/>
                <w:noProof/>
              </w:rPr>
            </w:pPr>
            <w:r>
              <w:rPr>
                <w:rStyle w:val="CodeSnippet"/>
                <w:noProof/>
              </w:rPr>
              <w:t xml:space="preserve">  entry_schema:</w:t>
            </w:r>
          </w:p>
          <w:p w14:paraId="21D09DED" w14:textId="77777777" w:rsidR="002D57C4" w:rsidRDefault="002D57C4" w:rsidP="00502E57">
            <w:pPr>
              <w:rPr>
                <w:rStyle w:val="CodeSnippet"/>
                <w:noProof/>
              </w:rPr>
            </w:pPr>
            <w:r>
              <w:rPr>
                <w:rStyle w:val="CodeSnippet"/>
                <w:noProof/>
              </w:rPr>
              <w:t xml:space="preserve">    description: </w:t>
            </w:r>
            <w:r w:rsidRPr="006824F5">
              <w:rPr>
                <w:rStyle w:val="CodeSnippet"/>
                <w:noProof/>
              </w:rPr>
              <w:t>&lt;</w:t>
            </w:r>
            <w:hyperlink w:anchor="DEFN_ELEMENT_DESCRIPTION" w:history="1">
              <w:r>
                <w:rPr>
                  <w:rStyle w:val="Hyperlink"/>
                  <w:rFonts w:ascii="Consolas" w:hAnsi="Consolas"/>
                  <w:noProof/>
                </w:rPr>
                <w:t>entry_description</w:t>
              </w:r>
            </w:hyperlink>
            <w:r>
              <w:rPr>
                <w:rStyle w:val="CodeSnippet"/>
                <w:noProof/>
              </w:rPr>
              <w:t>&gt;</w:t>
            </w:r>
          </w:p>
          <w:p w14:paraId="5B47557A" w14:textId="77777777" w:rsidR="002D57C4" w:rsidRDefault="002D57C4" w:rsidP="00502E57">
            <w:pPr>
              <w:rPr>
                <w:rStyle w:val="CodeSnippet"/>
                <w:noProof/>
              </w:rPr>
            </w:pPr>
            <w:r>
              <w:rPr>
                <w:rStyle w:val="CodeSnippet"/>
                <w:noProof/>
              </w:rPr>
              <w:t xml:space="preserve">    type: </w:t>
            </w:r>
            <w:r w:rsidRPr="006824F5">
              <w:rPr>
                <w:rStyle w:val="CodeSnippet"/>
                <w:noProof/>
              </w:rPr>
              <w:t>&lt;</w:t>
            </w:r>
            <w:hyperlink w:anchor="TYPE_YAML_STRING" w:history="1">
              <w:r>
                <w:rPr>
                  <w:rStyle w:val="Hyperlink"/>
                  <w:rFonts w:ascii="Consolas" w:hAnsi="Consolas"/>
                  <w:noProof/>
                </w:rPr>
                <w:t>entry_type</w:t>
              </w:r>
            </w:hyperlink>
            <w:r w:rsidRPr="006824F5">
              <w:rPr>
                <w:rStyle w:val="CodeSnippet"/>
                <w:noProof/>
              </w:rPr>
              <w:t>&gt;</w:t>
            </w:r>
          </w:p>
          <w:p w14:paraId="5AA714FE"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constraints: </w:t>
            </w:r>
          </w:p>
          <w:p w14:paraId="56DD2EC9"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&lt;</w:t>
            </w:r>
            <w:hyperlink w:anchor="DEFN_ELEMENT_CONSTRAINTS_CLAUSE" w:history="1">
              <w:r>
                <w:rPr>
                  <w:rStyle w:val="Hyperlink"/>
                  <w:rFonts w:ascii="Consolas" w:hAnsi="Consolas"/>
                  <w:noProof/>
                </w:rPr>
                <w:t>entry_constraints</w:t>
              </w:r>
            </w:hyperlink>
            <w:r w:rsidRPr="006824F5">
              <w:rPr>
                <w:rStyle w:val="CodeSnippet"/>
                <w:noProof/>
              </w:rPr>
              <w:t>&gt;</w:t>
            </w:r>
          </w:p>
        </w:tc>
      </w:tr>
    </w:tbl>
    <w:p w14:paraId="2DA5E3A9" w14:textId="77777777" w:rsidR="002D57C4" w:rsidRDefault="002D57C4" w:rsidP="002D57C4">
      <w:pPr>
        <w:pStyle w:val="NormalaroundTable"/>
      </w:pPr>
      <w:r>
        <w:lastRenderedPageBreak/>
        <w:t>In the above grammar, the pseudo values that appear in angle brackets have the following meaning:</w:t>
      </w:r>
    </w:p>
    <w:p w14:paraId="501B9C24" w14:textId="77777777" w:rsidR="002D57C4" w:rsidRDefault="002D57C4" w:rsidP="002D57C4">
      <w:pPr>
        <w:numPr>
          <w:ilvl w:val="0"/>
          <w:numId w:val="19"/>
        </w:numPr>
        <w:spacing w:before="0" w:after="0"/>
      </w:pPr>
      <w:r w:rsidRPr="00860225">
        <w:rPr>
          <w:rStyle w:val="CodeSnippetHighlight"/>
        </w:rPr>
        <w:t>p</w:t>
      </w:r>
      <w:r>
        <w:rPr>
          <w:rStyle w:val="CodeSnippetHighlight"/>
        </w:rPr>
        <w:t>arameter</w:t>
      </w:r>
      <w:r w:rsidRPr="00860225">
        <w:rPr>
          <w:rStyle w:val="CodeSnippetHighlight"/>
        </w:rPr>
        <w:t>_name</w:t>
      </w:r>
      <w:r>
        <w:t xml:space="preserve">: represents the required symbolic name of the parameter as a </w:t>
      </w:r>
      <w:hyperlink w:anchor="TYPE_YAML_STRING" w:history="1">
        <w:r w:rsidRPr="00B946C9">
          <w:rPr>
            <w:rStyle w:val="Hyperlink"/>
          </w:rPr>
          <w:t>string</w:t>
        </w:r>
      </w:hyperlink>
      <w:r>
        <w:t>.</w:t>
      </w:r>
    </w:p>
    <w:p w14:paraId="4E41F16F" w14:textId="77777777" w:rsidR="002D57C4" w:rsidRDefault="002D57C4" w:rsidP="002D57C4">
      <w:pPr>
        <w:numPr>
          <w:ilvl w:val="0"/>
          <w:numId w:val="19"/>
        </w:numPr>
        <w:spacing w:before="0" w:after="0"/>
      </w:pPr>
      <w:r w:rsidRPr="00860225">
        <w:rPr>
          <w:rStyle w:val="CodeSnippetHighlight"/>
        </w:rPr>
        <w:t>p</w:t>
      </w:r>
      <w:r>
        <w:rPr>
          <w:rStyle w:val="CodeSnippetHighlight"/>
        </w:rPr>
        <w:t>arameter</w:t>
      </w:r>
      <w:r w:rsidRPr="00860225">
        <w:rPr>
          <w:rStyle w:val="CodeSnippetHighlight"/>
        </w:rPr>
        <w:t>_description</w:t>
      </w:r>
      <w:r w:rsidRPr="00BD5025">
        <w:t>:</w:t>
      </w:r>
      <w:r>
        <w:t xml:space="preserve"> represents the optional </w:t>
      </w:r>
      <w:hyperlink w:anchor="DEFN_ELEMENT_DESCRIPTION" w:history="1">
        <w:r w:rsidRPr="00B946C9">
          <w:rPr>
            <w:rStyle w:val="Hyperlink"/>
          </w:rPr>
          <w:t>description</w:t>
        </w:r>
      </w:hyperlink>
      <w:r>
        <w:t xml:space="preserve"> of the parameter.</w:t>
      </w:r>
    </w:p>
    <w:p w14:paraId="52D81FCA" w14:textId="77777777" w:rsidR="002D57C4" w:rsidRDefault="002D57C4" w:rsidP="002D57C4">
      <w:pPr>
        <w:numPr>
          <w:ilvl w:val="0"/>
          <w:numId w:val="19"/>
        </w:numPr>
        <w:spacing w:before="0" w:after="0"/>
      </w:pPr>
      <w:r w:rsidRPr="00860225">
        <w:rPr>
          <w:rStyle w:val="CodeSnippetHighlight"/>
        </w:rPr>
        <w:t>p</w:t>
      </w:r>
      <w:r>
        <w:rPr>
          <w:rStyle w:val="CodeSnippetHighlight"/>
        </w:rPr>
        <w:t>arameter</w:t>
      </w:r>
      <w:r w:rsidRPr="00860225">
        <w:rPr>
          <w:rStyle w:val="CodeSnippetHighlight"/>
        </w:rPr>
        <w:t>_type</w:t>
      </w:r>
      <w:r>
        <w:t>: represents the optional data type of the parameter.  Note, this keyname is required for a TOSCA Property definition, but is not for a TOSCA Parameter definition.</w:t>
      </w:r>
    </w:p>
    <w:p w14:paraId="48487AE0" w14:textId="77777777" w:rsidR="002D57C4" w:rsidRDefault="002D57C4" w:rsidP="002D57C4">
      <w:pPr>
        <w:pStyle w:val="ListBullet3"/>
      </w:pPr>
      <w:r>
        <w:rPr>
          <w:rStyle w:val="CodeSnippetHighlight"/>
        </w:rPr>
        <w:t>parameter_value</w:t>
      </w:r>
      <w:r w:rsidRPr="00024459">
        <w:rPr>
          <w:rStyle w:val="CodeSnippet"/>
        </w:rPr>
        <w:t xml:space="preserve">, </w:t>
      </w:r>
      <w:r>
        <w:rPr>
          <w:rStyle w:val="CodeSnippetHighlight"/>
        </w:rPr>
        <w:t>parameter_value_expresssion:</w:t>
      </w:r>
      <w:r>
        <w:t xml:space="preserve"> represent the type-compatible value to assign to the named parameter.  Parameter values may be provided as the result from the evaluation of an expression or a function.</w:t>
      </w:r>
    </w:p>
    <w:p w14:paraId="1F9EABD5" w14:textId="77777777" w:rsidR="002D57C4" w:rsidRDefault="002D57C4" w:rsidP="002D57C4">
      <w:pPr>
        <w:numPr>
          <w:ilvl w:val="0"/>
          <w:numId w:val="19"/>
        </w:numPr>
        <w:spacing w:before="0" w:after="0"/>
      </w:pPr>
      <w:r w:rsidRPr="00860225">
        <w:rPr>
          <w:rStyle w:val="CodeSnippetHighlight"/>
        </w:rPr>
        <w:t>p</w:t>
      </w:r>
      <w:r>
        <w:rPr>
          <w:rStyle w:val="CodeSnippetHighlight"/>
        </w:rPr>
        <w:t>arameter</w:t>
      </w:r>
      <w:r w:rsidRPr="00860225">
        <w:rPr>
          <w:rStyle w:val="CodeSnippetHighlight"/>
        </w:rPr>
        <w:t>_required</w:t>
      </w:r>
      <w:r w:rsidRPr="006F7964">
        <w:t>:</w:t>
      </w:r>
      <w:r>
        <w:t xml:space="preserve"> represents an optional </w:t>
      </w:r>
      <w:hyperlink w:anchor="TYPE_YAML_BOOLEAN" w:history="1">
        <w:r w:rsidRPr="00BE07C1">
          <w:rPr>
            <w:rStyle w:val="Hyperlink"/>
          </w:rPr>
          <w:t>boolean</w:t>
        </w:r>
      </w:hyperlink>
      <w:r>
        <w:t xml:space="preserve"> value (true or false) indicating whether or not the parameter is required.  If this keyname is not present on a parameter definition, then the property SHALL be considered </w:t>
      </w:r>
      <w:r w:rsidRPr="00C3188E">
        <w:rPr>
          <w:b/>
        </w:rPr>
        <w:t>required</w:t>
      </w:r>
      <w:r w:rsidRPr="00C3188E">
        <w:t xml:space="preserve"> (i.e., true) by </w:t>
      </w:r>
      <w:r w:rsidRPr="00C3188E">
        <w:rPr>
          <w:b/>
        </w:rPr>
        <w:t>default</w:t>
      </w:r>
      <w:r>
        <w:t>.</w:t>
      </w:r>
    </w:p>
    <w:p w14:paraId="2532D6A8" w14:textId="77777777" w:rsidR="002D57C4" w:rsidRDefault="002D57C4" w:rsidP="002D57C4">
      <w:pPr>
        <w:numPr>
          <w:ilvl w:val="0"/>
          <w:numId w:val="19"/>
        </w:numPr>
        <w:spacing w:before="0" w:after="0"/>
      </w:pPr>
      <w:r w:rsidRPr="00860225">
        <w:rPr>
          <w:rStyle w:val="CodeSnippetHighlight"/>
        </w:rPr>
        <w:t>default_value</w:t>
      </w:r>
      <w:r w:rsidRPr="0097359B">
        <w:t>:</w:t>
      </w:r>
      <w:r>
        <w:t xml:space="preserve"> contains a type-compatible value that may be used as a default if not provided by another means.</w:t>
      </w:r>
    </w:p>
    <w:p w14:paraId="2A61C16D" w14:textId="77777777" w:rsidR="002D57C4" w:rsidRDefault="002D57C4" w:rsidP="002D57C4">
      <w:pPr>
        <w:numPr>
          <w:ilvl w:val="0"/>
          <w:numId w:val="19"/>
        </w:numPr>
        <w:spacing w:before="0" w:after="0"/>
      </w:pPr>
      <w:r>
        <w:rPr>
          <w:rStyle w:val="CodeSnippetHighlight"/>
        </w:rPr>
        <w:t>status_value</w:t>
      </w:r>
      <w:r w:rsidRPr="00AB4C9F">
        <w:t>:</w:t>
      </w:r>
      <w:r>
        <w:t xml:space="preserve"> a </w:t>
      </w:r>
      <w:hyperlink w:anchor="TYPE_YAML_STRING" w:history="1">
        <w:r w:rsidRPr="006D247D">
          <w:rPr>
            <w:rStyle w:val="Hyperlink"/>
          </w:rPr>
          <w:t>string</w:t>
        </w:r>
      </w:hyperlink>
      <w:r>
        <w:t xml:space="preserve"> that contains a keyword that indicates the status of the parameter relative to the specification or implementation.  </w:t>
      </w:r>
    </w:p>
    <w:p w14:paraId="034636A3" w14:textId="77777777" w:rsidR="002D57C4" w:rsidRDefault="002D57C4" w:rsidP="002D57C4">
      <w:pPr>
        <w:numPr>
          <w:ilvl w:val="0"/>
          <w:numId w:val="19"/>
        </w:numPr>
        <w:spacing w:before="0" w:after="0"/>
      </w:pPr>
      <w:r w:rsidRPr="00860225">
        <w:rPr>
          <w:rStyle w:val="CodeSnippetHighlight"/>
        </w:rPr>
        <w:t>p</w:t>
      </w:r>
      <w:r>
        <w:rPr>
          <w:rStyle w:val="CodeSnippetHighlight"/>
        </w:rPr>
        <w:t>arameter</w:t>
      </w:r>
      <w:r w:rsidRPr="00860225">
        <w:rPr>
          <w:rStyle w:val="CodeSnippetHighlight"/>
        </w:rPr>
        <w:t>_constraint</w:t>
      </w:r>
      <w:r>
        <w:rPr>
          <w:rStyle w:val="CodeSnippetHighlight"/>
        </w:rPr>
        <w:t>s</w:t>
      </w:r>
      <w:r>
        <w:t xml:space="preserve">: represents the optional </w:t>
      </w:r>
      <w:r w:rsidRPr="00131ABF">
        <w:rPr>
          <w:i/>
          <w:u w:val="single"/>
        </w:rPr>
        <w:t>sequenced</w:t>
      </w:r>
      <w:r>
        <w:t xml:space="preserve"> list of one or more </w:t>
      </w:r>
      <w:hyperlink w:anchor="DEFN_ELEMENT_CONSTRAINTS_CLAUSE" w:history="1">
        <w:r w:rsidRPr="00B946C9">
          <w:rPr>
            <w:rStyle w:val="Hyperlink"/>
          </w:rPr>
          <w:t>constraint clauses</w:t>
        </w:r>
      </w:hyperlink>
      <w:r>
        <w:t xml:space="preserve"> on the parameter definition.</w:t>
      </w:r>
    </w:p>
    <w:p w14:paraId="37AABBFE" w14:textId="77777777" w:rsidR="002D57C4" w:rsidRDefault="002D57C4" w:rsidP="002D57C4">
      <w:pPr>
        <w:numPr>
          <w:ilvl w:val="0"/>
          <w:numId w:val="19"/>
        </w:numPr>
        <w:spacing w:before="0" w:after="0"/>
      </w:pPr>
      <w:r>
        <w:rPr>
          <w:rStyle w:val="CodeSnippetHighlight"/>
        </w:rPr>
        <w:t>entry_description</w:t>
      </w:r>
      <w:r w:rsidRPr="00E02331">
        <w:t>:</w:t>
      </w:r>
      <w:r>
        <w:t xml:space="preserve"> represents the optional </w:t>
      </w:r>
      <w:hyperlink w:anchor="DEFN_ELEMENT_DESCRIPTION" w:history="1">
        <w:r w:rsidRPr="00B946C9">
          <w:rPr>
            <w:rStyle w:val="Hyperlink"/>
          </w:rPr>
          <w:t>description</w:t>
        </w:r>
      </w:hyperlink>
      <w:r>
        <w:t xml:space="preserve"> of the entry schema.</w:t>
      </w:r>
    </w:p>
    <w:p w14:paraId="2BFAE2A2" w14:textId="77777777" w:rsidR="002D57C4" w:rsidRDefault="002D57C4" w:rsidP="002D57C4">
      <w:pPr>
        <w:numPr>
          <w:ilvl w:val="0"/>
          <w:numId w:val="19"/>
        </w:numPr>
        <w:spacing w:before="0" w:after="0"/>
      </w:pPr>
      <w:r>
        <w:rPr>
          <w:rStyle w:val="CodeSnippetHighlight"/>
        </w:rPr>
        <w:t xml:space="preserve">entry_type: </w:t>
      </w:r>
      <w:r w:rsidRPr="002C3333">
        <w:t>represents the required</w:t>
      </w:r>
      <w:r>
        <w:rPr>
          <w:rStyle w:val="CodeSnippetHighlight"/>
        </w:rPr>
        <w:t xml:space="preserve"> </w:t>
      </w:r>
      <w:r>
        <w:t xml:space="preserve">type name for entries in a </w:t>
      </w:r>
      <w:hyperlink w:anchor="TYPE_TOSCA_LIST" w:history="1">
        <w:r w:rsidRPr="002C3333">
          <w:rPr>
            <w:rStyle w:val="Hyperlink"/>
          </w:rPr>
          <w:t>list</w:t>
        </w:r>
      </w:hyperlink>
      <w:r>
        <w:t xml:space="preserve"> or </w:t>
      </w:r>
      <w:hyperlink w:anchor="TYPE_TOSCA_MAP" w:history="1">
        <w:r w:rsidRPr="002C3333">
          <w:rPr>
            <w:rStyle w:val="Hyperlink"/>
          </w:rPr>
          <w:t xml:space="preserve">map </w:t>
        </w:r>
      </w:hyperlink>
      <w:r>
        <w:t xml:space="preserve"> parameter type.</w:t>
      </w:r>
    </w:p>
    <w:p w14:paraId="52D525C9" w14:textId="77777777" w:rsidR="002D57C4" w:rsidRPr="007428D7" w:rsidRDefault="002D57C4" w:rsidP="002D57C4">
      <w:pPr>
        <w:numPr>
          <w:ilvl w:val="0"/>
          <w:numId w:val="19"/>
        </w:numPr>
        <w:spacing w:before="0" w:after="0"/>
      </w:pPr>
      <w:r>
        <w:rPr>
          <w:rStyle w:val="CodeSnippetHighlight"/>
        </w:rPr>
        <w:t>entry</w:t>
      </w:r>
      <w:r w:rsidRPr="00860225">
        <w:rPr>
          <w:rStyle w:val="CodeSnippetHighlight"/>
        </w:rPr>
        <w:t>_constraint</w:t>
      </w:r>
      <w:r>
        <w:rPr>
          <w:rStyle w:val="CodeSnippetHighlight"/>
        </w:rPr>
        <w:t>s</w:t>
      </w:r>
      <w:r>
        <w:t xml:space="preserve">: represents the optional </w:t>
      </w:r>
      <w:r w:rsidRPr="00131ABF">
        <w:rPr>
          <w:i/>
          <w:u w:val="single"/>
        </w:rPr>
        <w:t>sequenced</w:t>
      </w:r>
      <w:r>
        <w:t xml:space="preserve"> list of one or more </w:t>
      </w:r>
      <w:hyperlink w:anchor="DEFN_ELEMENT_CONSTRAINTS_CLAUSE" w:history="1">
        <w:r w:rsidRPr="00B946C9">
          <w:rPr>
            <w:rStyle w:val="Hyperlink"/>
          </w:rPr>
          <w:t>constraint clauses</w:t>
        </w:r>
      </w:hyperlink>
      <w:r>
        <w:t xml:space="preserve"> on entries in a </w:t>
      </w:r>
      <w:hyperlink w:anchor="TYPE_TOSCA_LIST" w:history="1">
        <w:r w:rsidRPr="002C3333">
          <w:rPr>
            <w:rStyle w:val="Hyperlink"/>
          </w:rPr>
          <w:t>list</w:t>
        </w:r>
      </w:hyperlink>
      <w:r>
        <w:t xml:space="preserve"> or </w:t>
      </w:r>
      <w:hyperlink w:anchor="TYPE_TOSCA_MAP" w:history="1">
        <w:r w:rsidRPr="00AA7A9F">
          <w:rPr>
            <w:rStyle w:val="Hyperlink"/>
          </w:rPr>
          <w:t>map</w:t>
        </w:r>
      </w:hyperlink>
      <w:r w:rsidRPr="00187080">
        <w:t xml:space="preserve"> </w:t>
      </w:r>
      <w:r>
        <w:t>parameter type.</w:t>
      </w:r>
    </w:p>
    <w:p w14:paraId="56176E0E" w14:textId="77777777" w:rsidR="002D57C4" w:rsidRDefault="002D57C4" w:rsidP="002D57C4">
      <w:pPr>
        <w:pStyle w:val="Heading4"/>
        <w:numPr>
          <w:ilvl w:val="3"/>
          <w:numId w:val="3"/>
        </w:numPr>
      </w:pPr>
      <w:r>
        <w:t>Additional Requirements</w:t>
      </w:r>
    </w:p>
    <w:p w14:paraId="5BE5E75A" w14:textId="77777777" w:rsidR="002D57C4" w:rsidRDefault="002D57C4" w:rsidP="002D57C4">
      <w:pPr>
        <w:pStyle w:val="ListParagraph"/>
        <w:numPr>
          <w:ilvl w:val="0"/>
          <w:numId w:val="33"/>
        </w:numPr>
      </w:pPr>
      <w:r>
        <w:t xml:space="preserve">A parameter </w:t>
      </w:r>
      <w:r w:rsidRPr="00B706F8">
        <w:rPr>
          <w:b/>
        </w:rPr>
        <w:t>SHALL</w:t>
      </w:r>
      <w:r>
        <w:t xml:space="preserve"> be considered </w:t>
      </w:r>
      <w:r w:rsidRPr="00037E1D">
        <w:rPr>
          <w:u w:val="single"/>
        </w:rPr>
        <w:t>required by default</w:t>
      </w:r>
      <w:r>
        <w:t xml:space="preserve"> (i.e., as if the </w:t>
      </w:r>
      <w:r w:rsidRPr="00940A18">
        <w:rPr>
          <w:rStyle w:val="CodeSnippetHighlight"/>
        </w:rPr>
        <w:t>required</w:t>
      </w:r>
      <w:r>
        <w:t xml:space="preserve"> keyname on the definition is set to </w:t>
      </w:r>
      <w:r w:rsidRPr="00940A18">
        <w:rPr>
          <w:rStyle w:val="CodeSnippetHighlight"/>
        </w:rPr>
        <w:t>true</w:t>
      </w:r>
      <w:r>
        <w:t xml:space="preserve">) unless the definition’s </w:t>
      </w:r>
      <w:r w:rsidRPr="00940A18">
        <w:rPr>
          <w:rStyle w:val="CodeSnippetHighlight"/>
        </w:rPr>
        <w:t>required</w:t>
      </w:r>
      <w:r>
        <w:t xml:space="preserve"> keyname is explicitly set to </w:t>
      </w:r>
      <w:r w:rsidRPr="00940A18">
        <w:rPr>
          <w:rStyle w:val="CodeSnippetHighlight"/>
        </w:rPr>
        <w:t>false</w:t>
      </w:r>
      <w:r>
        <w:t>.</w:t>
      </w:r>
    </w:p>
    <w:p w14:paraId="1DE9407D" w14:textId="77777777" w:rsidR="002D57C4" w:rsidRDefault="002D57C4" w:rsidP="002D57C4">
      <w:pPr>
        <w:pStyle w:val="ListParagraph"/>
        <w:numPr>
          <w:ilvl w:val="0"/>
          <w:numId w:val="33"/>
        </w:numPr>
      </w:pPr>
      <w:r>
        <w:t xml:space="preserve">The value provided on a parameter definition’s </w:t>
      </w:r>
      <w:r w:rsidRPr="00940A18">
        <w:rPr>
          <w:rStyle w:val="CodeSnippetHighlight"/>
        </w:rPr>
        <w:t>default</w:t>
      </w:r>
      <w:r>
        <w:t xml:space="preserve"> keyname </w:t>
      </w:r>
      <w:r w:rsidRPr="00B706F8">
        <w:rPr>
          <w:b/>
        </w:rPr>
        <w:t>SHALL</w:t>
      </w:r>
      <w:r>
        <w:t xml:space="preserve"> be type compatible with the type declared on the definition’s </w:t>
      </w:r>
      <w:r w:rsidRPr="00940A18">
        <w:rPr>
          <w:rStyle w:val="CodeSnippetHighlight"/>
        </w:rPr>
        <w:t>type</w:t>
      </w:r>
      <w:r w:rsidRPr="00B706F8">
        <w:rPr>
          <w:sz w:val="16"/>
        </w:rPr>
        <w:t xml:space="preserve"> </w:t>
      </w:r>
      <w:r>
        <w:t>keyname.</w:t>
      </w:r>
    </w:p>
    <w:p w14:paraId="185BB841" w14:textId="77777777" w:rsidR="002D57C4" w:rsidRPr="00074AB7" w:rsidRDefault="002D57C4" w:rsidP="002D57C4">
      <w:pPr>
        <w:numPr>
          <w:ilvl w:val="0"/>
          <w:numId w:val="33"/>
        </w:numPr>
        <w:spacing w:before="0" w:after="0" w:line="276" w:lineRule="auto"/>
      </w:pPr>
      <w:r w:rsidRPr="00074AB7">
        <w:t xml:space="preserve">Constraints of </w:t>
      </w:r>
      <w:r>
        <w:t xml:space="preserve">a parameter definition </w:t>
      </w:r>
      <w:r>
        <w:rPr>
          <w:b/>
        </w:rPr>
        <w:t>SHALL</w:t>
      </w:r>
      <w:r w:rsidRPr="00074AB7">
        <w:t xml:space="preserve"> be type-compatible with the type defined for that </w:t>
      </w:r>
      <w:r>
        <w:t>definition</w:t>
      </w:r>
      <w:r w:rsidRPr="00074AB7">
        <w:t>.</w:t>
      </w:r>
    </w:p>
    <w:p w14:paraId="11B85BF9" w14:textId="77777777" w:rsidR="002D57C4" w:rsidRDefault="002D57C4" w:rsidP="002D57C4">
      <w:pPr>
        <w:pStyle w:val="Heading4"/>
        <w:numPr>
          <w:ilvl w:val="3"/>
          <w:numId w:val="3"/>
        </w:numPr>
      </w:pPr>
      <w:r>
        <w:t>Example</w:t>
      </w:r>
    </w:p>
    <w:p w14:paraId="68AD286F" w14:textId="77777777" w:rsidR="002D57C4" w:rsidRPr="00D41929" w:rsidRDefault="002D57C4" w:rsidP="002D57C4">
      <w:pPr>
        <w:pStyle w:val="NormalaroundTable"/>
      </w:pPr>
      <w:r>
        <w:t>The following represents an example of an input parameter definition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E0D58F1" w14:textId="77777777" w:rsidTr="00502E57">
        <w:trPr>
          <w:trHeight w:val="256"/>
        </w:trPr>
        <w:tc>
          <w:tcPr>
            <w:tcW w:w="9576" w:type="dxa"/>
            <w:shd w:val="clear" w:color="auto" w:fill="D9D9D9" w:themeFill="background1" w:themeFillShade="D9"/>
          </w:tcPr>
          <w:p w14:paraId="55F52761" w14:textId="77777777" w:rsidR="002D57C4" w:rsidRDefault="002D57C4" w:rsidP="00502E57">
            <w:pPr>
              <w:rPr>
                <w:rStyle w:val="CodeSnippet"/>
              </w:rPr>
            </w:pPr>
            <w:r w:rsidRPr="00033284">
              <w:rPr>
                <w:rStyle w:val="CodeSnippet"/>
              </w:rPr>
              <w:t>inputs:</w:t>
            </w:r>
          </w:p>
          <w:p w14:paraId="38F49426" w14:textId="77777777" w:rsidR="002D57C4" w:rsidRPr="00033284" w:rsidRDefault="002D57C4" w:rsidP="00502E57">
            <w:pPr>
              <w:rPr>
                <w:rStyle w:val="CodeSnippet"/>
              </w:rPr>
            </w:pPr>
            <w:r>
              <w:rPr>
                <w:rStyle w:val="CodeSnippet"/>
              </w:rPr>
              <w:t xml:space="preserve"> </w:t>
            </w:r>
            <w:r w:rsidRPr="00033284">
              <w:rPr>
                <w:rStyle w:val="CodeSnippet"/>
              </w:rPr>
              <w:t xml:space="preserve"> cpus:</w:t>
            </w:r>
          </w:p>
          <w:p w14:paraId="19E43C77" w14:textId="77777777" w:rsidR="002D57C4" w:rsidRDefault="002D57C4" w:rsidP="00502E57">
            <w:pPr>
              <w:rPr>
                <w:rStyle w:val="CodeSnippet"/>
              </w:rPr>
            </w:pPr>
            <w:r>
              <w:rPr>
                <w:rStyle w:val="CodeSnippet"/>
              </w:rPr>
              <w:t xml:space="preserve"> </w:t>
            </w:r>
            <w:r w:rsidRPr="00033284">
              <w:rPr>
                <w:rStyle w:val="CodeSnippet"/>
              </w:rPr>
              <w:t xml:space="preserve">   type: integer</w:t>
            </w:r>
          </w:p>
          <w:p w14:paraId="63F05FB8" w14:textId="77777777" w:rsidR="002D57C4" w:rsidRPr="00033284" w:rsidRDefault="002D57C4" w:rsidP="00502E57">
            <w:pPr>
              <w:rPr>
                <w:rStyle w:val="CodeSnippet"/>
              </w:rPr>
            </w:pPr>
            <w:r w:rsidRPr="00033284">
              <w:rPr>
                <w:rStyle w:val="CodeSnippet"/>
              </w:rPr>
              <w:lastRenderedPageBreak/>
              <w:t xml:space="preserve">    description: Number of CPUs for the server.</w:t>
            </w:r>
          </w:p>
          <w:p w14:paraId="1795026B" w14:textId="77777777" w:rsidR="002D57C4" w:rsidRPr="00033284" w:rsidRDefault="002D57C4" w:rsidP="00502E57">
            <w:pPr>
              <w:rPr>
                <w:rStyle w:val="CodeSnippet"/>
              </w:rPr>
            </w:pPr>
            <w:r w:rsidRPr="00033284">
              <w:rPr>
                <w:rStyle w:val="CodeSnippet"/>
              </w:rPr>
              <w:t xml:space="preserve">    constraints:</w:t>
            </w:r>
          </w:p>
          <w:p w14:paraId="4A8A7DEA" w14:textId="77777777" w:rsidR="002D57C4" w:rsidRPr="006824F5" w:rsidRDefault="002D57C4" w:rsidP="00502E57">
            <w:pPr>
              <w:rPr>
                <w:rStyle w:val="CodeSnippet"/>
              </w:rPr>
            </w:pPr>
            <w:r>
              <w:rPr>
                <w:rStyle w:val="CodeSnippet"/>
              </w:rPr>
              <w:t xml:space="preserve"> </w:t>
            </w:r>
            <w:r w:rsidRPr="00033284">
              <w:rPr>
                <w:rStyle w:val="CodeSnippet"/>
              </w:rPr>
              <w:t xml:space="preserve">     - valid_values: [ 1, 2, 4, 8 ]</w:t>
            </w:r>
          </w:p>
        </w:tc>
      </w:tr>
    </w:tbl>
    <w:p w14:paraId="2119F4B6" w14:textId="77777777" w:rsidR="002D57C4" w:rsidRPr="00D41929" w:rsidRDefault="002D57C4" w:rsidP="002D57C4">
      <w:pPr>
        <w:pStyle w:val="NormalaroundTable"/>
      </w:pPr>
      <w:r>
        <w:lastRenderedPageBreak/>
        <w:t>The following represents an example of an (untyped) output parameter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C8092F1" w14:textId="77777777" w:rsidTr="00502E57">
        <w:trPr>
          <w:trHeight w:val="256"/>
        </w:trPr>
        <w:tc>
          <w:tcPr>
            <w:tcW w:w="9576" w:type="dxa"/>
            <w:shd w:val="clear" w:color="auto" w:fill="D9D9D9" w:themeFill="background1" w:themeFillShade="D9"/>
          </w:tcPr>
          <w:p w14:paraId="7BCDB7D1" w14:textId="77777777" w:rsidR="002D57C4" w:rsidRPr="00033284" w:rsidRDefault="002D57C4" w:rsidP="00502E57">
            <w:pPr>
              <w:rPr>
                <w:rStyle w:val="CodeSnippet"/>
              </w:rPr>
            </w:pPr>
            <w:r w:rsidRPr="00033284">
              <w:rPr>
                <w:rStyle w:val="CodeSnippet"/>
              </w:rPr>
              <w:t>outputs:</w:t>
            </w:r>
          </w:p>
          <w:p w14:paraId="1E11B4A1" w14:textId="77777777" w:rsidR="002D57C4" w:rsidRPr="00033284" w:rsidRDefault="002D57C4" w:rsidP="00502E57">
            <w:pPr>
              <w:rPr>
                <w:rStyle w:val="CodeSnippet"/>
              </w:rPr>
            </w:pPr>
            <w:r w:rsidRPr="00033284">
              <w:rPr>
                <w:rStyle w:val="CodeSnippet"/>
              </w:rPr>
              <w:t xml:space="preserve">  server_ip:</w:t>
            </w:r>
          </w:p>
          <w:p w14:paraId="284B46F4" w14:textId="77777777" w:rsidR="002D57C4" w:rsidRPr="00033284" w:rsidRDefault="002D57C4" w:rsidP="00502E57">
            <w:pPr>
              <w:rPr>
                <w:rStyle w:val="CodeSnippet"/>
              </w:rPr>
            </w:pPr>
            <w:r w:rsidRPr="00033284">
              <w:rPr>
                <w:rStyle w:val="CodeSnippet"/>
              </w:rPr>
              <w:t xml:space="preserve">    description: The private IP address of the provisioned server.</w:t>
            </w:r>
          </w:p>
          <w:p w14:paraId="6AEDB689" w14:textId="77777777" w:rsidR="002D57C4" w:rsidRPr="006824F5" w:rsidRDefault="002D57C4" w:rsidP="00502E57">
            <w:pPr>
              <w:rPr>
                <w:rStyle w:val="CodeSnippet"/>
              </w:rPr>
            </w:pPr>
            <w:r w:rsidRPr="00033284">
              <w:rPr>
                <w:rStyle w:val="CodeSnippet"/>
              </w:rPr>
              <w:t xml:space="preserve">  </w:t>
            </w:r>
            <w:r>
              <w:rPr>
                <w:rStyle w:val="CodeSnippet"/>
              </w:rPr>
              <w:t xml:space="preserve"> </w:t>
            </w:r>
            <w:r w:rsidRPr="00033284">
              <w:rPr>
                <w:rStyle w:val="CodeSnippet"/>
              </w:rPr>
              <w:t xml:space="preserve"> value: { get_attribute: [ my_server, private_address ] }</w:t>
            </w:r>
          </w:p>
        </w:tc>
      </w:tr>
    </w:tbl>
    <w:p w14:paraId="2B91F40E" w14:textId="77777777" w:rsidR="002D57C4" w:rsidRPr="00033284" w:rsidRDefault="002D57C4" w:rsidP="002D57C4"/>
    <w:p w14:paraId="194C8206" w14:textId="77777777" w:rsidR="002D57C4" w:rsidRDefault="002D57C4" w:rsidP="002D57C4">
      <w:pPr>
        <w:pStyle w:val="Heading3"/>
        <w:numPr>
          <w:ilvl w:val="2"/>
          <w:numId w:val="3"/>
        </w:numPr>
      </w:pPr>
      <w:bookmarkStart w:id="332" w:name="DEFN_ELEMENT_OPERATION_DEF"/>
      <w:r>
        <w:t>Operation definition</w:t>
      </w:r>
    </w:p>
    <w:bookmarkEnd w:id="332"/>
    <w:p w14:paraId="2724D7DA" w14:textId="77777777" w:rsidR="002D57C4" w:rsidRDefault="002D57C4" w:rsidP="002D57C4">
      <w:r>
        <w:t>An operation definition defines a named function or procedure that can be bound to an implementation artifact (e.g., a script).</w:t>
      </w:r>
    </w:p>
    <w:p w14:paraId="4B799E76" w14:textId="77777777" w:rsidR="002D57C4" w:rsidRDefault="002D57C4" w:rsidP="002D57C4">
      <w:pPr>
        <w:pStyle w:val="Heading4"/>
        <w:numPr>
          <w:ilvl w:val="3"/>
          <w:numId w:val="3"/>
        </w:numPr>
      </w:pPr>
      <w:r>
        <w:t>Keynames</w:t>
      </w:r>
    </w:p>
    <w:p w14:paraId="13C0EDA9" w14:textId="77777777" w:rsidR="002D57C4" w:rsidRPr="0053600D" w:rsidRDefault="002D57C4" w:rsidP="002D57C4">
      <w:pPr>
        <w:pStyle w:val="NormalaroundTable"/>
      </w:pPr>
      <w:r>
        <w:t>The following is the list of recognized keynames for a TOSCA operation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9"/>
        <w:gridCol w:w="994"/>
        <w:gridCol w:w="1889"/>
        <w:gridCol w:w="5874"/>
      </w:tblGrid>
      <w:tr w:rsidR="002D57C4" w:rsidRPr="004279F4" w14:paraId="02FA9FC7" w14:textId="77777777" w:rsidTr="00502E57">
        <w:trPr>
          <w:cantSplit/>
          <w:tblHeader/>
        </w:trPr>
        <w:tc>
          <w:tcPr>
            <w:tcW w:w="693" w:type="pct"/>
            <w:shd w:val="clear" w:color="auto" w:fill="D9D9D9"/>
          </w:tcPr>
          <w:p w14:paraId="6B6A293C" w14:textId="77777777" w:rsidR="002D57C4" w:rsidRPr="00422683" w:rsidRDefault="002D57C4" w:rsidP="00502E57">
            <w:pPr>
              <w:pStyle w:val="TableText-Heading"/>
            </w:pPr>
            <w:r w:rsidRPr="00422683">
              <w:t>Keyname</w:t>
            </w:r>
          </w:p>
        </w:tc>
        <w:tc>
          <w:tcPr>
            <w:tcW w:w="489" w:type="pct"/>
            <w:shd w:val="clear" w:color="auto" w:fill="D9D9D9"/>
          </w:tcPr>
          <w:p w14:paraId="62BCCF84" w14:textId="77777777" w:rsidR="002D57C4" w:rsidRPr="00422683" w:rsidRDefault="002D57C4" w:rsidP="00502E57">
            <w:pPr>
              <w:pStyle w:val="TableText-Heading"/>
            </w:pPr>
            <w:r w:rsidRPr="00422683">
              <w:t>Required</w:t>
            </w:r>
          </w:p>
        </w:tc>
        <w:tc>
          <w:tcPr>
            <w:tcW w:w="929" w:type="pct"/>
            <w:shd w:val="clear" w:color="auto" w:fill="D9D9D9"/>
          </w:tcPr>
          <w:p w14:paraId="0071EA60" w14:textId="77777777" w:rsidR="002D57C4" w:rsidRPr="00422683" w:rsidRDefault="002D57C4" w:rsidP="00502E57">
            <w:pPr>
              <w:pStyle w:val="TableText-Heading"/>
            </w:pPr>
            <w:r w:rsidRPr="00422683">
              <w:t>Type</w:t>
            </w:r>
          </w:p>
        </w:tc>
        <w:tc>
          <w:tcPr>
            <w:tcW w:w="2889" w:type="pct"/>
            <w:shd w:val="clear" w:color="auto" w:fill="D9D9D9"/>
          </w:tcPr>
          <w:p w14:paraId="2D391C2C" w14:textId="77777777" w:rsidR="002D57C4" w:rsidRPr="00422683" w:rsidRDefault="002D57C4" w:rsidP="00502E57">
            <w:pPr>
              <w:pStyle w:val="TableText-Heading"/>
            </w:pPr>
            <w:r w:rsidRPr="00422683">
              <w:t>Description</w:t>
            </w:r>
          </w:p>
        </w:tc>
      </w:tr>
      <w:tr w:rsidR="002D57C4" w:rsidRPr="004279F4" w14:paraId="5ED2BB8A" w14:textId="77777777" w:rsidTr="00502E57">
        <w:trPr>
          <w:cantSplit/>
        </w:trPr>
        <w:tc>
          <w:tcPr>
            <w:tcW w:w="693" w:type="pct"/>
            <w:shd w:val="clear" w:color="auto" w:fill="FFFFFF"/>
          </w:tcPr>
          <w:p w14:paraId="63D04176" w14:textId="77777777" w:rsidR="002D57C4" w:rsidRDefault="002D57C4" w:rsidP="00502E57">
            <w:pPr>
              <w:pStyle w:val="TableText"/>
              <w:rPr>
                <w:noProof/>
              </w:rPr>
            </w:pPr>
            <w:r>
              <w:rPr>
                <w:noProof/>
              </w:rPr>
              <w:t>description</w:t>
            </w:r>
          </w:p>
        </w:tc>
        <w:tc>
          <w:tcPr>
            <w:tcW w:w="489" w:type="pct"/>
            <w:shd w:val="clear" w:color="auto" w:fill="FFFFFF"/>
          </w:tcPr>
          <w:p w14:paraId="476C3BDA" w14:textId="77777777" w:rsidR="002D57C4" w:rsidRDefault="002D57C4" w:rsidP="00502E57">
            <w:pPr>
              <w:pStyle w:val="TableText"/>
            </w:pPr>
            <w:r>
              <w:t>no</w:t>
            </w:r>
          </w:p>
        </w:tc>
        <w:tc>
          <w:tcPr>
            <w:tcW w:w="929" w:type="pct"/>
            <w:shd w:val="clear" w:color="auto" w:fill="FFFFFF"/>
          </w:tcPr>
          <w:p w14:paraId="1E40E32E" w14:textId="77777777" w:rsidR="002D57C4" w:rsidRDefault="008C123E" w:rsidP="00502E57">
            <w:pPr>
              <w:pStyle w:val="TableText"/>
            </w:pPr>
            <w:hyperlink w:anchor="DEFN_ELEMENT_DESCRIPTION" w:history="1">
              <w:r w:rsidR="002D57C4" w:rsidRPr="008415CB">
                <w:rPr>
                  <w:rStyle w:val="Hyperlink"/>
                </w:rPr>
                <w:t>description</w:t>
              </w:r>
            </w:hyperlink>
          </w:p>
        </w:tc>
        <w:tc>
          <w:tcPr>
            <w:tcW w:w="2889" w:type="pct"/>
            <w:shd w:val="clear" w:color="auto" w:fill="FFFFFF"/>
          </w:tcPr>
          <w:p w14:paraId="3A580C0A" w14:textId="77777777" w:rsidR="002D57C4" w:rsidRDefault="002D57C4" w:rsidP="00502E57">
            <w:pPr>
              <w:pStyle w:val="TableText"/>
            </w:pPr>
            <w:r>
              <w:t>The optional description string for the associated named operation.</w:t>
            </w:r>
          </w:p>
        </w:tc>
      </w:tr>
      <w:tr w:rsidR="002D57C4" w:rsidRPr="004279F4" w14:paraId="5D4EDD51" w14:textId="77777777" w:rsidTr="00502E57">
        <w:trPr>
          <w:cantSplit/>
        </w:trPr>
        <w:tc>
          <w:tcPr>
            <w:tcW w:w="693" w:type="pct"/>
            <w:shd w:val="clear" w:color="auto" w:fill="FFFFFF"/>
          </w:tcPr>
          <w:p w14:paraId="55718A27" w14:textId="77777777" w:rsidR="002D57C4" w:rsidRDefault="002D57C4" w:rsidP="00502E57">
            <w:pPr>
              <w:pStyle w:val="TableText"/>
              <w:rPr>
                <w:noProof/>
              </w:rPr>
            </w:pPr>
            <w:r>
              <w:rPr>
                <w:noProof/>
              </w:rPr>
              <w:t>implementation</w:t>
            </w:r>
          </w:p>
        </w:tc>
        <w:tc>
          <w:tcPr>
            <w:tcW w:w="489" w:type="pct"/>
            <w:shd w:val="clear" w:color="auto" w:fill="FFFFFF"/>
          </w:tcPr>
          <w:p w14:paraId="7FCDDF05" w14:textId="77777777" w:rsidR="002D57C4" w:rsidRDefault="002D57C4" w:rsidP="00502E57">
            <w:pPr>
              <w:pStyle w:val="TableText"/>
            </w:pPr>
            <w:r>
              <w:t>no</w:t>
            </w:r>
          </w:p>
        </w:tc>
        <w:tc>
          <w:tcPr>
            <w:tcW w:w="929" w:type="pct"/>
            <w:shd w:val="clear" w:color="auto" w:fill="FFFFFF"/>
          </w:tcPr>
          <w:p w14:paraId="17F1AF64" w14:textId="77777777" w:rsidR="002D57C4" w:rsidRDefault="008C123E" w:rsidP="00502E57">
            <w:pPr>
              <w:pStyle w:val="TableText"/>
            </w:pPr>
            <w:hyperlink w:anchor="TYPE_YAML_STRING" w:history="1">
              <w:r w:rsidR="002D57C4" w:rsidRPr="00A02BAD">
                <w:rPr>
                  <w:rStyle w:val="Hyperlink"/>
                </w:rPr>
                <w:t>string</w:t>
              </w:r>
            </w:hyperlink>
          </w:p>
        </w:tc>
        <w:tc>
          <w:tcPr>
            <w:tcW w:w="2889" w:type="pct"/>
            <w:shd w:val="clear" w:color="auto" w:fill="FFFFFF"/>
          </w:tcPr>
          <w:p w14:paraId="2DE24A73" w14:textId="77777777" w:rsidR="002D57C4" w:rsidRDefault="002D57C4" w:rsidP="00502E57">
            <w:pPr>
              <w:pStyle w:val="TableText"/>
            </w:pPr>
            <w:r>
              <w:t xml:space="preserve">The optional implementation artifact name (e.g., a script file name within a TOSCA CSAR file).  </w:t>
            </w:r>
          </w:p>
        </w:tc>
      </w:tr>
      <w:tr w:rsidR="002D57C4" w:rsidRPr="004279F4" w14:paraId="3D5C2076" w14:textId="77777777" w:rsidTr="00502E57">
        <w:trPr>
          <w:cantSplit/>
        </w:trPr>
        <w:tc>
          <w:tcPr>
            <w:tcW w:w="693" w:type="pct"/>
            <w:vMerge w:val="restart"/>
            <w:shd w:val="clear" w:color="auto" w:fill="FFFFFF"/>
          </w:tcPr>
          <w:p w14:paraId="358D4777" w14:textId="77777777" w:rsidR="002D57C4" w:rsidRDefault="002D57C4" w:rsidP="00502E57">
            <w:pPr>
              <w:pStyle w:val="TableText"/>
              <w:rPr>
                <w:noProof/>
              </w:rPr>
            </w:pPr>
            <w:r>
              <w:rPr>
                <w:noProof/>
              </w:rPr>
              <w:t>inputs</w:t>
            </w:r>
          </w:p>
        </w:tc>
        <w:tc>
          <w:tcPr>
            <w:tcW w:w="489" w:type="pct"/>
            <w:shd w:val="clear" w:color="auto" w:fill="FFFFFF"/>
          </w:tcPr>
          <w:p w14:paraId="07FB6E4F" w14:textId="77777777" w:rsidR="002D57C4" w:rsidRDefault="002D57C4" w:rsidP="00502E57">
            <w:pPr>
              <w:pStyle w:val="TableText"/>
            </w:pPr>
            <w:r>
              <w:t>no</w:t>
            </w:r>
          </w:p>
        </w:tc>
        <w:tc>
          <w:tcPr>
            <w:tcW w:w="929" w:type="pct"/>
            <w:shd w:val="clear" w:color="auto" w:fill="FFFFFF"/>
          </w:tcPr>
          <w:p w14:paraId="53C38A84" w14:textId="77777777" w:rsidR="002D57C4" w:rsidRDefault="002D57C4" w:rsidP="00502E57">
            <w:pPr>
              <w:pStyle w:val="TableText"/>
            </w:pPr>
            <w:r>
              <w:t xml:space="preserve">list of </w:t>
            </w:r>
          </w:p>
          <w:p w14:paraId="0FA5BE2D" w14:textId="77777777" w:rsidR="002D57C4" w:rsidRDefault="008C123E" w:rsidP="00502E57">
            <w:pPr>
              <w:pStyle w:val="TableText"/>
            </w:pPr>
            <w:hyperlink w:anchor="DEFN_ELEMENT_PROPERTY_DEFN" w:history="1">
              <w:r w:rsidR="002D57C4" w:rsidRPr="001A0063">
                <w:rPr>
                  <w:rStyle w:val="Hyperlink"/>
                </w:rPr>
                <w:t>p</w:t>
              </w:r>
              <w:r w:rsidR="002D57C4">
                <w:rPr>
                  <w:rStyle w:val="Hyperlink"/>
                </w:rPr>
                <w:t>roperty</w:t>
              </w:r>
              <w:r w:rsidR="002D57C4" w:rsidRPr="001A0063">
                <w:rPr>
                  <w:rStyle w:val="Hyperlink"/>
                </w:rPr>
                <w:t xml:space="preserve"> definitions</w:t>
              </w:r>
            </w:hyperlink>
          </w:p>
        </w:tc>
        <w:tc>
          <w:tcPr>
            <w:tcW w:w="2889" w:type="pct"/>
            <w:shd w:val="clear" w:color="auto" w:fill="FFFFFF"/>
          </w:tcPr>
          <w:p w14:paraId="647D7E1E" w14:textId="77777777" w:rsidR="002D57C4" w:rsidRDefault="002D57C4" w:rsidP="00502E57">
            <w:pPr>
              <w:pStyle w:val="TableText"/>
            </w:pPr>
            <w:r>
              <w:t>The optional list of input properties definitions (i.e., parameter definitions) for operation definitions that are within TOSCA Node or Relationship Type definitions. This includes when operation definitions are included as part of a Requirement definition in a Node Type.</w:t>
            </w:r>
          </w:p>
        </w:tc>
      </w:tr>
      <w:tr w:rsidR="002D57C4" w:rsidRPr="004279F4" w14:paraId="25DF9C00" w14:textId="77777777" w:rsidTr="00502E57">
        <w:trPr>
          <w:cantSplit/>
        </w:trPr>
        <w:tc>
          <w:tcPr>
            <w:tcW w:w="693" w:type="pct"/>
            <w:vMerge/>
            <w:shd w:val="clear" w:color="auto" w:fill="FFFFFF"/>
          </w:tcPr>
          <w:p w14:paraId="1256275C" w14:textId="77777777" w:rsidR="002D57C4" w:rsidRDefault="002D57C4" w:rsidP="00502E57">
            <w:pPr>
              <w:pStyle w:val="TableText"/>
              <w:rPr>
                <w:noProof/>
              </w:rPr>
            </w:pPr>
          </w:p>
        </w:tc>
        <w:tc>
          <w:tcPr>
            <w:tcW w:w="489" w:type="pct"/>
            <w:shd w:val="clear" w:color="auto" w:fill="FFFFFF"/>
          </w:tcPr>
          <w:p w14:paraId="0E30BBC2" w14:textId="77777777" w:rsidR="002D57C4" w:rsidRDefault="002D57C4" w:rsidP="00502E57">
            <w:pPr>
              <w:pStyle w:val="TableText"/>
            </w:pPr>
            <w:r>
              <w:t>no</w:t>
            </w:r>
          </w:p>
        </w:tc>
        <w:tc>
          <w:tcPr>
            <w:tcW w:w="929" w:type="pct"/>
            <w:shd w:val="clear" w:color="auto" w:fill="FFFFFF"/>
          </w:tcPr>
          <w:p w14:paraId="7E9FB1F4" w14:textId="77777777" w:rsidR="002D57C4" w:rsidRDefault="002D57C4" w:rsidP="00502E57">
            <w:pPr>
              <w:pStyle w:val="TableText"/>
            </w:pPr>
            <w:r>
              <w:t xml:space="preserve">list of </w:t>
            </w:r>
          </w:p>
          <w:p w14:paraId="4F7ACB7C" w14:textId="77777777" w:rsidR="002D57C4" w:rsidRDefault="008C123E" w:rsidP="00502E57">
            <w:pPr>
              <w:pStyle w:val="TableText"/>
            </w:pPr>
            <w:hyperlink w:anchor="DEFN_ELEMENT_PROPERTY_VALUE_ASSIGNMENT" w:history="1">
              <w:r w:rsidR="002D57C4">
                <w:rPr>
                  <w:rStyle w:val="Hyperlink"/>
                </w:rPr>
                <w:t>property assignments</w:t>
              </w:r>
            </w:hyperlink>
          </w:p>
        </w:tc>
        <w:tc>
          <w:tcPr>
            <w:tcW w:w="2889" w:type="pct"/>
            <w:shd w:val="clear" w:color="auto" w:fill="FFFFFF"/>
          </w:tcPr>
          <w:p w14:paraId="34DD38FA" w14:textId="77777777" w:rsidR="002D57C4" w:rsidRDefault="002D57C4" w:rsidP="00502E57">
            <w:pPr>
              <w:pStyle w:val="TableText"/>
            </w:pPr>
            <w:r>
              <w:t>The optional list of input property assignments (i.e., parameters assignments) for operation definitions that are within TOSCA Node or Relationship Template definitions. This includes when operation definitions are included as part of a Requirement assignment in a Node Template.</w:t>
            </w:r>
          </w:p>
        </w:tc>
      </w:tr>
    </w:tbl>
    <w:p w14:paraId="0E7062ED" w14:textId="77777777" w:rsidR="002D57C4" w:rsidRPr="0053600D" w:rsidRDefault="002D57C4" w:rsidP="002D57C4">
      <w:pPr>
        <w:pStyle w:val="NormalaroundTable"/>
      </w:pPr>
      <w:r>
        <w:t xml:space="preserve">The following is the list of recognized keynames to be used with the </w:t>
      </w:r>
      <w:r w:rsidRPr="0017562A">
        <w:rPr>
          <w:rStyle w:val="CodeSnippetHighlight"/>
        </w:rPr>
        <w:t>implementation</w:t>
      </w:r>
      <w:r>
        <w:t xml:space="preserve"> keyname within a TOSCA operation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9"/>
        <w:gridCol w:w="994"/>
        <w:gridCol w:w="1889"/>
        <w:gridCol w:w="5874"/>
      </w:tblGrid>
      <w:tr w:rsidR="002D57C4" w:rsidRPr="004279F4" w14:paraId="22CDF6A6" w14:textId="77777777" w:rsidTr="00502E57">
        <w:trPr>
          <w:cantSplit/>
          <w:tblHeader/>
        </w:trPr>
        <w:tc>
          <w:tcPr>
            <w:tcW w:w="693" w:type="pct"/>
            <w:shd w:val="clear" w:color="auto" w:fill="D9D9D9"/>
          </w:tcPr>
          <w:p w14:paraId="088FD70C" w14:textId="77777777" w:rsidR="002D57C4" w:rsidRPr="00422683" w:rsidRDefault="002D57C4" w:rsidP="00502E57">
            <w:pPr>
              <w:pStyle w:val="TableText-Heading"/>
            </w:pPr>
            <w:r w:rsidRPr="00422683">
              <w:t>Keyname</w:t>
            </w:r>
          </w:p>
        </w:tc>
        <w:tc>
          <w:tcPr>
            <w:tcW w:w="489" w:type="pct"/>
            <w:shd w:val="clear" w:color="auto" w:fill="D9D9D9"/>
          </w:tcPr>
          <w:p w14:paraId="11399CA3" w14:textId="77777777" w:rsidR="002D57C4" w:rsidRPr="00422683" w:rsidRDefault="002D57C4" w:rsidP="00502E57">
            <w:pPr>
              <w:pStyle w:val="TableText-Heading"/>
            </w:pPr>
            <w:r w:rsidRPr="00422683">
              <w:t>Required</w:t>
            </w:r>
          </w:p>
        </w:tc>
        <w:tc>
          <w:tcPr>
            <w:tcW w:w="929" w:type="pct"/>
            <w:shd w:val="clear" w:color="auto" w:fill="D9D9D9"/>
          </w:tcPr>
          <w:p w14:paraId="6A3AD24F" w14:textId="77777777" w:rsidR="002D57C4" w:rsidRPr="00422683" w:rsidRDefault="002D57C4" w:rsidP="00502E57">
            <w:pPr>
              <w:pStyle w:val="TableText-Heading"/>
            </w:pPr>
            <w:r w:rsidRPr="00422683">
              <w:t>Type</w:t>
            </w:r>
          </w:p>
        </w:tc>
        <w:tc>
          <w:tcPr>
            <w:tcW w:w="2889" w:type="pct"/>
            <w:shd w:val="clear" w:color="auto" w:fill="D9D9D9"/>
          </w:tcPr>
          <w:p w14:paraId="6DA30A45" w14:textId="77777777" w:rsidR="002D57C4" w:rsidRPr="00422683" w:rsidRDefault="002D57C4" w:rsidP="00502E57">
            <w:pPr>
              <w:pStyle w:val="TableText-Heading"/>
            </w:pPr>
            <w:r w:rsidRPr="00422683">
              <w:t>Description</w:t>
            </w:r>
          </w:p>
        </w:tc>
      </w:tr>
      <w:tr w:rsidR="002D57C4" w:rsidRPr="004279F4" w14:paraId="65082007" w14:textId="77777777" w:rsidTr="00502E57">
        <w:trPr>
          <w:cantSplit/>
        </w:trPr>
        <w:tc>
          <w:tcPr>
            <w:tcW w:w="693" w:type="pct"/>
            <w:shd w:val="clear" w:color="auto" w:fill="FFFFFF"/>
          </w:tcPr>
          <w:p w14:paraId="527C0244" w14:textId="77777777" w:rsidR="002D57C4" w:rsidRDefault="002D57C4" w:rsidP="00502E57">
            <w:pPr>
              <w:pStyle w:val="TableText"/>
              <w:rPr>
                <w:noProof/>
              </w:rPr>
            </w:pPr>
            <w:r>
              <w:rPr>
                <w:noProof/>
              </w:rPr>
              <w:t>primary</w:t>
            </w:r>
          </w:p>
        </w:tc>
        <w:tc>
          <w:tcPr>
            <w:tcW w:w="489" w:type="pct"/>
            <w:shd w:val="clear" w:color="auto" w:fill="FFFFFF"/>
          </w:tcPr>
          <w:p w14:paraId="7A6FBAE0" w14:textId="77777777" w:rsidR="002D57C4" w:rsidRDefault="002D57C4" w:rsidP="00502E57">
            <w:pPr>
              <w:pStyle w:val="TableText"/>
            </w:pPr>
            <w:r>
              <w:t>no</w:t>
            </w:r>
          </w:p>
        </w:tc>
        <w:tc>
          <w:tcPr>
            <w:tcW w:w="929" w:type="pct"/>
            <w:shd w:val="clear" w:color="auto" w:fill="FFFFFF"/>
          </w:tcPr>
          <w:p w14:paraId="2B610ADA" w14:textId="77777777" w:rsidR="002D57C4" w:rsidRDefault="008C123E" w:rsidP="00502E57">
            <w:pPr>
              <w:pStyle w:val="TableText"/>
            </w:pPr>
            <w:hyperlink w:anchor="TYPE_YAML_STRING" w:history="1">
              <w:r w:rsidR="002D57C4">
                <w:rPr>
                  <w:rStyle w:val="Hyperlink"/>
                </w:rPr>
                <w:t>string</w:t>
              </w:r>
            </w:hyperlink>
          </w:p>
        </w:tc>
        <w:tc>
          <w:tcPr>
            <w:tcW w:w="2889" w:type="pct"/>
            <w:shd w:val="clear" w:color="auto" w:fill="FFFFFF"/>
          </w:tcPr>
          <w:p w14:paraId="44EA2131" w14:textId="77777777" w:rsidR="002D57C4" w:rsidRDefault="002D57C4" w:rsidP="00502E57">
            <w:pPr>
              <w:pStyle w:val="TableText"/>
            </w:pPr>
            <w:r>
              <w:t xml:space="preserve">The optional implementation artifact name (i.e., the primary script file name within a TOSCA CSAR file).  </w:t>
            </w:r>
          </w:p>
        </w:tc>
      </w:tr>
      <w:tr w:rsidR="002D57C4" w:rsidRPr="004279F4" w14:paraId="59EA7824" w14:textId="77777777" w:rsidTr="00502E57">
        <w:trPr>
          <w:cantSplit/>
        </w:trPr>
        <w:tc>
          <w:tcPr>
            <w:tcW w:w="693" w:type="pct"/>
            <w:shd w:val="clear" w:color="auto" w:fill="FFFFFF"/>
          </w:tcPr>
          <w:p w14:paraId="03C19479" w14:textId="77777777" w:rsidR="002D57C4" w:rsidRDefault="002D57C4" w:rsidP="00502E57">
            <w:pPr>
              <w:pStyle w:val="TableText"/>
              <w:rPr>
                <w:noProof/>
              </w:rPr>
            </w:pPr>
            <w:r>
              <w:rPr>
                <w:noProof/>
              </w:rPr>
              <w:t>dependencies</w:t>
            </w:r>
          </w:p>
        </w:tc>
        <w:tc>
          <w:tcPr>
            <w:tcW w:w="489" w:type="pct"/>
            <w:shd w:val="clear" w:color="auto" w:fill="FFFFFF"/>
          </w:tcPr>
          <w:p w14:paraId="346996F6" w14:textId="77777777" w:rsidR="002D57C4" w:rsidRDefault="002D57C4" w:rsidP="00502E57">
            <w:pPr>
              <w:pStyle w:val="TableText"/>
            </w:pPr>
            <w:r>
              <w:t>no</w:t>
            </w:r>
          </w:p>
        </w:tc>
        <w:tc>
          <w:tcPr>
            <w:tcW w:w="929" w:type="pct"/>
            <w:shd w:val="clear" w:color="auto" w:fill="FFFFFF"/>
          </w:tcPr>
          <w:p w14:paraId="51D12D43" w14:textId="77777777" w:rsidR="002D57C4" w:rsidRDefault="002D57C4" w:rsidP="00502E57">
            <w:pPr>
              <w:pStyle w:val="TableText"/>
            </w:pPr>
            <w:r>
              <w:t xml:space="preserve">list of </w:t>
            </w:r>
          </w:p>
          <w:p w14:paraId="60C251A2" w14:textId="77777777" w:rsidR="002D57C4" w:rsidRDefault="008C123E" w:rsidP="00502E57">
            <w:pPr>
              <w:pStyle w:val="TableText"/>
            </w:pPr>
            <w:hyperlink w:anchor="TYPE_YAML_STRING" w:history="1">
              <w:r w:rsidR="002D57C4" w:rsidRPr="00A02BAD">
                <w:rPr>
                  <w:rStyle w:val="Hyperlink"/>
                </w:rPr>
                <w:t>string</w:t>
              </w:r>
            </w:hyperlink>
          </w:p>
        </w:tc>
        <w:tc>
          <w:tcPr>
            <w:tcW w:w="2889" w:type="pct"/>
            <w:shd w:val="clear" w:color="auto" w:fill="FFFFFF"/>
          </w:tcPr>
          <w:p w14:paraId="19C29C14" w14:textId="77777777" w:rsidR="002D57C4" w:rsidRDefault="002D57C4" w:rsidP="00502E57">
            <w:pPr>
              <w:pStyle w:val="TableText"/>
            </w:pPr>
            <w:r>
              <w:t xml:space="preserve">The optional ordered list of one or more dependent or secondary implementation artifact name which are referenced by the primary implementation artifact (e.g., a library the script installs or a secondary script).  </w:t>
            </w:r>
          </w:p>
        </w:tc>
      </w:tr>
    </w:tbl>
    <w:p w14:paraId="130FE4DB" w14:textId="77777777" w:rsidR="002D57C4" w:rsidRDefault="002D57C4" w:rsidP="002D57C4">
      <w:pPr>
        <w:pStyle w:val="Heading4"/>
        <w:numPr>
          <w:ilvl w:val="3"/>
          <w:numId w:val="3"/>
        </w:numPr>
      </w:pPr>
      <w:r>
        <w:t>Grammar</w:t>
      </w:r>
    </w:p>
    <w:p w14:paraId="63CB6EFD" w14:textId="77777777" w:rsidR="002D57C4" w:rsidRDefault="002D57C4" w:rsidP="002D57C4">
      <w:pPr>
        <w:pStyle w:val="NormalaroundTable"/>
      </w:pPr>
      <w:r>
        <w:t>Operation</w:t>
      </w:r>
      <w:r w:rsidRPr="003014BA">
        <w:t xml:space="preserve"> definitions have the following grammar</w:t>
      </w:r>
      <w:r>
        <w:t>s</w:t>
      </w:r>
      <w:r w:rsidRPr="003014BA">
        <w:t>:</w:t>
      </w:r>
    </w:p>
    <w:p w14:paraId="0E6DBA0D" w14:textId="77777777" w:rsidR="002D57C4" w:rsidRDefault="002D57C4" w:rsidP="002D57C4">
      <w:pPr>
        <w:pStyle w:val="Heading5"/>
        <w:numPr>
          <w:ilvl w:val="4"/>
          <w:numId w:val="3"/>
        </w:numPr>
      </w:pPr>
      <w:r>
        <w:t>Short notation</w:t>
      </w:r>
    </w:p>
    <w:p w14:paraId="22874BE8" w14:textId="77777777" w:rsidR="002D57C4" w:rsidRDefault="002D57C4" w:rsidP="002D57C4">
      <w:pPr>
        <w:pStyle w:val="NormalaroundTable"/>
      </w:pPr>
      <w:r w:rsidRPr="00311486">
        <w:t xml:space="preserve">The following single-line grammar may be used when only </w:t>
      </w:r>
      <w:r>
        <w:t>an operation’s implementation</w:t>
      </w:r>
      <w:r w:rsidRPr="00311486">
        <w:t xml:space="preserve"> </w:t>
      </w:r>
      <w:r>
        <w:t xml:space="preserve">artifact </w:t>
      </w:r>
      <w:r w:rsidRPr="00311486">
        <w:t>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67A35" w14:paraId="7DE11D28" w14:textId="77777777" w:rsidTr="00502E57">
        <w:trPr>
          <w:trHeight w:val="256"/>
        </w:trPr>
        <w:tc>
          <w:tcPr>
            <w:tcW w:w="9576" w:type="dxa"/>
            <w:shd w:val="clear" w:color="auto" w:fill="D9D9D9" w:themeFill="background1" w:themeFillShade="D9"/>
          </w:tcPr>
          <w:p w14:paraId="3B77CC30" w14:textId="77777777" w:rsidR="002D57C4" w:rsidRPr="00B10D39" w:rsidRDefault="002D57C4" w:rsidP="00502E57">
            <w:pPr>
              <w:rPr>
                <w:rStyle w:val="CodeSnippet"/>
              </w:rPr>
            </w:pPr>
            <w:r w:rsidRPr="00B10D39">
              <w:rPr>
                <w:rStyle w:val="CodeSnippet"/>
                <w:noProof/>
              </w:rPr>
              <w:lastRenderedPageBreak/>
              <w:t>&lt;</w:t>
            </w:r>
            <w:hyperlink w:anchor="TYPE_YAML_STRING" w:history="1">
              <w:r w:rsidRPr="00B10D39">
                <w:rPr>
                  <w:rStyle w:val="Hyperlink"/>
                  <w:rFonts w:ascii="Consolas" w:hAnsi="Consolas"/>
                  <w:noProof/>
                </w:rPr>
                <w:t>operation_name</w:t>
              </w:r>
            </w:hyperlink>
            <w:r w:rsidRPr="00B10D39">
              <w:rPr>
                <w:rStyle w:val="CodeSnippet"/>
                <w:noProof/>
              </w:rPr>
              <w:t>&gt;:</w:t>
            </w:r>
            <w:r>
              <w:rPr>
                <w:rStyle w:val="CodeSnippet"/>
                <w:noProof/>
              </w:rPr>
              <w:t xml:space="preserve"> </w:t>
            </w:r>
            <w:r w:rsidRPr="00B10D39">
              <w:rPr>
                <w:rStyle w:val="CodeSnippet"/>
                <w:noProof/>
              </w:rPr>
              <w:t>&lt;</w:t>
            </w:r>
            <w:hyperlink w:anchor="TYPE_YAML_STRING" w:history="1">
              <w:r w:rsidRPr="00B10D39">
                <w:rPr>
                  <w:rStyle w:val="Hyperlink"/>
                  <w:rFonts w:ascii="Consolas" w:hAnsi="Consolas"/>
                  <w:noProof/>
                </w:rPr>
                <w:t>implementation_artifact_name</w:t>
              </w:r>
            </w:hyperlink>
            <w:r w:rsidRPr="00B10D39">
              <w:rPr>
                <w:rStyle w:val="CodeSnippet"/>
                <w:noProof/>
              </w:rPr>
              <w:t>&gt;</w:t>
            </w:r>
          </w:p>
        </w:tc>
      </w:tr>
    </w:tbl>
    <w:p w14:paraId="402891ED" w14:textId="77777777" w:rsidR="002D57C4" w:rsidRDefault="002D57C4" w:rsidP="002D57C4">
      <w:pPr>
        <w:pStyle w:val="Heading5"/>
        <w:numPr>
          <w:ilvl w:val="4"/>
          <w:numId w:val="3"/>
        </w:numPr>
      </w:pPr>
      <w:r>
        <w:t>Extended notation for use in Type definitions</w:t>
      </w:r>
    </w:p>
    <w:p w14:paraId="6F72F774" w14:textId="77777777" w:rsidR="002D57C4" w:rsidRPr="00311486" w:rsidRDefault="002D57C4" w:rsidP="002D57C4">
      <w:pPr>
        <w:pStyle w:val="NormalaroundTable"/>
      </w:pPr>
      <w:r w:rsidRPr="00311486">
        <w:t xml:space="preserve">The following </w:t>
      </w:r>
      <w:r>
        <w:t>multi</w:t>
      </w:r>
      <w:r w:rsidRPr="00311486">
        <w:t xml:space="preserve">-line grammar may be used </w:t>
      </w:r>
      <w:r>
        <w:t xml:space="preserve">in Node or Relationship Type definitions </w:t>
      </w:r>
      <w:r w:rsidRPr="00311486">
        <w:t xml:space="preserve">when </w:t>
      </w:r>
      <w:r>
        <w:t>additional information about the operation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67A35" w14:paraId="01D0A044" w14:textId="77777777" w:rsidTr="00502E57">
        <w:trPr>
          <w:trHeight w:val="256"/>
        </w:trPr>
        <w:tc>
          <w:tcPr>
            <w:tcW w:w="9576" w:type="dxa"/>
            <w:shd w:val="clear" w:color="auto" w:fill="D9D9D9" w:themeFill="background1" w:themeFillShade="D9"/>
          </w:tcPr>
          <w:p w14:paraId="288C0C7C" w14:textId="77777777" w:rsidR="002D57C4" w:rsidRPr="00B10D39" w:rsidRDefault="002D57C4" w:rsidP="00502E57">
            <w:pPr>
              <w:rPr>
                <w:rStyle w:val="CodeSnippet"/>
                <w:noProof/>
              </w:rPr>
            </w:pPr>
            <w:r w:rsidRPr="00B10D39">
              <w:rPr>
                <w:rStyle w:val="CodeSnippet"/>
                <w:noProof/>
              </w:rPr>
              <w:t>&lt;</w:t>
            </w:r>
            <w:hyperlink w:anchor="TYPE_YAML_STRING" w:history="1">
              <w:r w:rsidRPr="00B10D39">
                <w:rPr>
                  <w:rStyle w:val="Hyperlink"/>
                  <w:rFonts w:ascii="Consolas" w:hAnsi="Consolas"/>
                  <w:noProof/>
                </w:rPr>
                <w:t>operation_name</w:t>
              </w:r>
            </w:hyperlink>
            <w:r w:rsidRPr="00B10D39">
              <w:rPr>
                <w:rStyle w:val="CodeSnippet"/>
                <w:noProof/>
              </w:rPr>
              <w:t>&gt;:</w:t>
            </w:r>
          </w:p>
          <w:p w14:paraId="1FC7C7E4" w14:textId="77777777" w:rsidR="002D57C4" w:rsidRPr="00B10D39" w:rsidRDefault="002D57C4" w:rsidP="00502E57">
            <w:pPr>
              <w:rPr>
                <w:noProof/>
              </w:rPr>
            </w:pPr>
            <w:r w:rsidRPr="00B10D39">
              <w:rPr>
                <w:rStyle w:val="CodeSnippet"/>
                <w:noProof/>
              </w:rPr>
              <w:t xml:space="preserve">   description: </w:t>
            </w:r>
            <w:r>
              <w:rPr>
                <w:rStyle w:val="CodeSnippet"/>
                <w:noProof/>
              </w:rPr>
              <w:t>&lt;</w:t>
            </w:r>
            <w:hyperlink w:anchor="DEFN_ELEMENT_DESCRIPTION" w:history="1">
              <w:r w:rsidRPr="00B10D39">
                <w:rPr>
                  <w:rStyle w:val="Hyperlink"/>
                  <w:rFonts w:ascii="Consolas" w:hAnsi="Consolas"/>
                  <w:noProof/>
                </w:rPr>
                <w:t>operation_description</w:t>
              </w:r>
            </w:hyperlink>
            <w:r>
              <w:rPr>
                <w:rStyle w:val="CodeSnippet"/>
                <w:noProof/>
              </w:rPr>
              <w:t>&gt;</w:t>
            </w:r>
          </w:p>
          <w:p w14:paraId="4E4C3D4F" w14:textId="77777777" w:rsidR="002D57C4" w:rsidRDefault="002D57C4" w:rsidP="00502E57">
            <w:pPr>
              <w:rPr>
                <w:rStyle w:val="CodeSnippet"/>
                <w:noProof/>
              </w:rPr>
            </w:pPr>
            <w:r w:rsidRPr="00B10D39">
              <w:rPr>
                <w:rStyle w:val="CodeSnippet"/>
                <w:noProof/>
              </w:rPr>
              <w:t xml:space="preserve">   implementation: &lt;</w:t>
            </w:r>
            <w:hyperlink w:anchor="TYPE_YAML_STRING" w:history="1">
              <w:r w:rsidRPr="00B10D39">
                <w:rPr>
                  <w:rStyle w:val="Hyperlink"/>
                  <w:rFonts w:ascii="Consolas" w:hAnsi="Consolas"/>
                  <w:noProof/>
                </w:rPr>
                <w:t>implementation_artifact_name</w:t>
              </w:r>
            </w:hyperlink>
            <w:r w:rsidRPr="00B10D39">
              <w:rPr>
                <w:rStyle w:val="CodeSnippet"/>
                <w:noProof/>
              </w:rPr>
              <w:t>&gt;</w:t>
            </w:r>
          </w:p>
          <w:p w14:paraId="5DD8E47A" w14:textId="77777777" w:rsidR="002D57C4" w:rsidRDefault="002D57C4" w:rsidP="00502E57">
            <w:pPr>
              <w:rPr>
                <w:rStyle w:val="CodeSnippet"/>
                <w:noProof/>
              </w:rPr>
            </w:pPr>
            <w:r>
              <w:rPr>
                <w:rStyle w:val="CodeSnippet"/>
                <w:noProof/>
              </w:rPr>
              <w:t xml:space="preserve">   inputs: </w:t>
            </w:r>
          </w:p>
          <w:p w14:paraId="64C201EC" w14:textId="77777777" w:rsidR="002D57C4" w:rsidRPr="00667A35" w:rsidRDefault="002D57C4" w:rsidP="00502E57">
            <w:r>
              <w:rPr>
                <w:rStyle w:val="CodeSnippet"/>
                <w:noProof/>
              </w:rPr>
              <w:t xml:space="preserve">     &lt;</w:t>
            </w:r>
            <w:hyperlink w:anchor="DEFN_ELEMENT_PROPERTY_DEFN" w:history="1">
              <w:r w:rsidRPr="00A31380">
                <w:rPr>
                  <w:rStyle w:val="Hyperlink"/>
                  <w:rFonts w:ascii="Consolas" w:hAnsi="Consolas"/>
                  <w:noProof/>
                </w:rPr>
                <w:t>p</w:t>
              </w:r>
              <w:r>
                <w:rPr>
                  <w:rStyle w:val="Hyperlink"/>
                  <w:rFonts w:ascii="Consolas" w:hAnsi="Consolas"/>
                  <w:noProof/>
                </w:rPr>
                <w:t>roperty</w:t>
              </w:r>
              <w:r w:rsidRPr="00A31380">
                <w:rPr>
                  <w:rStyle w:val="Hyperlink"/>
                  <w:rFonts w:ascii="Consolas" w:hAnsi="Consolas"/>
                  <w:noProof/>
                </w:rPr>
                <w:t>_definitions</w:t>
              </w:r>
            </w:hyperlink>
            <w:r>
              <w:rPr>
                <w:rStyle w:val="CodeSnippet"/>
                <w:noProof/>
              </w:rPr>
              <w:t>&gt;</w:t>
            </w:r>
          </w:p>
        </w:tc>
      </w:tr>
    </w:tbl>
    <w:p w14:paraId="3BA108E6" w14:textId="77777777" w:rsidR="002D57C4" w:rsidRDefault="002D57C4" w:rsidP="002D57C4">
      <w:pPr>
        <w:pStyle w:val="Heading5"/>
        <w:numPr>
          <w:ilvl w:val="4"/>
          <w:numId w:val="3"/>
        </w:numPr>
      </w:pPr>
      <w:r>
        <w:t>Extended notation for use in Template definitions</w:t>
      </w:r>
    </w:p>
    <w:p w14:paraId="2BDF423D" w14:textId="77777777" w:rsidR="002D57C4" w:rsidRPr="00311486" w:rsidRDefault="002D57C4" w:rsidP="002D57C4">
      <w:pPr>
        <w:pStyle w:val="NormalaroundTable"/>
      </w:pPr>
      <w:r w:rsidRPr="00311486">
        <w:t xml:space="preserve">The following </w:t>
      </w:r>
      <w:r>
        <w:t>multi</w:t>
      </w:r>
      <w:r w:rsidRPr="00311486">
        <w:t xml:space="preserve">-line grammar may be used </w:t>
      </w:r>
      <w:r>
        <w:t xml:space="preserve">in Node or Relationship Template definitions </w:t>
      </w:r>
      <w:r w:rsidRPr="00311486">
        <w:t xml:space="preserve">when </w:t>
      </w:r>
      <w:r>
        <w:t>there are multiple artifacts that may be needed for the operation to be implemented: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67A35" w14:paraId="63002706" w14:textId="77777777" w:rsidTr="00502E57">
        <w:trPr>
          <w:trHeight w:val="256"/>
        </w:trPr>
        <w:tc>
          <w:tcPr>
            <w:tcW w:w="9576" w:type="dxa"/>
            <w:shd w:val="clear" w:color="auto" w:fill="D9D9D9" w:themeFill="background1" w:themeFillShade="D9"/>
          </w:tcPr>
          <w:p w14:paraId="2EFCF11B" w14:textId="77777777" w:rsidR="002D57C4" w:rsidRPr="00B10D39" w:rsidRDefault="002D57C4" w:rsidP="00502E57">
            <w:pPr>
              <w:rPr>
                <w:rStyle w:val="CodeSnippet"/>
                <w:noProof/>
              </w:rPr>
            </w:pPr>
            <w:r w:rsidRPr="00B10D39">
              <w:rPr>
                <w:rStyle w:val="CodeSnippet"/>
                <w:noProof/>
              </w:rPr>
              <w:t>&lt;</w:t>
            </w:r>
            <w:hyperlink w:anchor="TYPE_YAML_STRING" w:history="1">
              <w:r w:rsidRPr="00B10D39">
                <w:rPr>
                  <w:rStyle w:val="Hyperlink"/>
                  <w:rFonts w:ascii="Consolas" w:hAnsi="Consolas"/>
                  <w:noProof/>
                </w:rPr>
                <w:t>operation_name</w:t>
              </w:r>
            </w:hyperlink>
            <w:r w:rsidRPr="00B10D39">
              <w:rPr>
                <w:rStyle w:val="CodeSnippet"/>
                <w:noProof/>
              </w:rPr>
              <w:t>&gt;:</w:t>
            </w:r>
          </w:p>
          <w:p w14:paraId="38BA7592" w14:textId="77777777" w:rsidR="002D57C4" w:rsidRPr="00F47069" w:rsidRDefault="002D57C4" w:rsidP="00502E57">
            <w:pPr>
              <w:rPr>
                <w:rFonts w:ascii="Consolas" w:hAnsi="Consolas"/>
                <w:noProof/>
              </w:rPr>
            </w:pPr>
            <w:r w:rsidRPr="00B10D39">
              <w:rPr>
                <w:rStyle w:val="CodeSnippet"/>
                <w:noProof/>
              </w:rPr>
              <w:t xml:space="preserve">   description: </w:t>
            </w:r>
            <w:r>
              <w:rPr>
                <w:rStyle w:val="CodeSnippet"/>
                <w:noProof/>
              </w:rPr>
              <w:t>&lt;</w:t>
            </w:r>
            <w:hyperlink w:anchor="DEFN_ELEMENT_DESCRIPTION" w:history="1">
              <w:r w:rsidRPr="00B10D39">
                <w:rPr>
                  <w:rStyle w:val="Hyperlink"/>
                  <w:rFonts w:ascii="Consolas" w:hAnsi="Consolas"/>
                  <w:noProof/>
                </w:rPr>
                <w:t>operation_description</w:t>
              </w:r>
            </w:hyperlink>
            <w:r>
              <w:rPr>
                <w:rStyle w:val="CodeSnippet"/>
                <w:noProof/>
              </w:rPr>
              <w:t>&gt;</w:t>
            </w:r>
          </w:p>
          <w:p w14:paraId="643D36EE" w14:textId="77777777" w:rsidR="002D57C4" w:rsidRDefault="002D57C4" w:rsidP="00502E57">
            <w:pPr>
              <w:rPr>
                <w:rStyle w:val="CodeSnippet"/>
                <w:noProof/>
              </w:rPr>
            </w:pPr>
            <w:r w:rsidRPr="00B10D39">
              <w:rPr>
                <w:rStyle w:val="CodeSnippet"/>
                <w:noProof/>
              </w:rPr>
              <w:t xml:space="preserve">   implementation: </w:t>
            </w:r>
          </w:p>
          <w:p w14:paraId="1B7140F3" w14:textId="77777777" w:rsidR="002D57C4" w:rsidRDefault="002D57C4" w:rsidP="00502E57">
            <w:pPr>
              <w:rPr>
                <w:rStyle w:val="CodeSnippet"/>
                <w:noProof/>
              </w:rPr>
            </w:pPr>
            <w:r>
              <w:rPr>
                <w:rStyle w:val="CodeSnippet"/>
                <w:noProof/>
              </w:rPr>
              <w:t xml:space="preserve">     primary: </w:t>
            </w:r>
            <w:r w:rsidRPr="00B10D39">
              <w:rPr>
                <w:rStyle w:val="CodeSnippet"/>
                <w:noProof/>
              </w:rPr>
              <w:t>&lt;</w:t>
            </w:r>
            <w:hyperlink w:anchor="TYPE_YAML_STRING" w:history="1">
              <w:r w:rsidRPr="00B10D39">
                <w:rPr>
                  <w:rStyle w:val="Hyperlink"/>
                  <w:rFonts w:ascii="Consolas" w:hAnsi="Consolas"/>
                  <w:noProof/>
                </w:rPr>
                <w:t>implementation_artifact_name</w:t>
              </w:r>
            </w:hyperlink>
            <w:r w:rsidRPr="00B10D39">
              <w:rPr>
                <w:rStyle w:val="CodeSnippet"/>
                <w:noProof/>
              </w:rPr>
              <w:t>&gt;</w:t>
            </w:r>
            <w:r>
              <w:rPr>
                <w:rStyle w:val="CodeSnippet"/>
                <w:noProof/>
              </w:rPr>
              <w:t xml:space="preserve">   </w:t>
            </w:r>
          </w:p>
          <w:p w14:paraId="62D560C0" w14:textId="77777777" w:rsidR="002D57C4" w:rsidRDefault="002D57C4" w:rsidP="00502E57">
            <w:pPr>
              <w:rPr>
                <w:rStyle w:val="CodeSnippet"/>
                <w:noProof/>
              </w:rPr>
            </w:pPr>
            <w:r>
              <w:rPr>
                <w:rStyle w:val="CodeSnippet"/>
                <w:noProof/>
              </w:rPr>
              <w:t xml:space="preserve">     dependencies: </w:t>
            </w:r>
          </w:p>
          <w:p w14:paraId="2EED819D" w14:textId="77777777" w:rsidR="002D57C4" w:rsidRDefault="002D57C4" w:rsidP="00502E57">
            <w:pPr>
              <w:rPr>
                <w:rStyle w:val="CodeSnippet"/>
                <w:noProof/>
              </w:rPr>
            </w:pPr>
            <w:r>
              <w:rPr>
                <w:rStyle w:val="CodeSnippet"/>
                <w:noProof/>
              </w:rPr>
              <w:t xml:space="preserve">       - &lt;</w:t>
            </w:r>
            <w:hyperlink w:anchor="TYPE_YAML_STRING" w:history="1">
              <w:r w:rsidRPr="00027201">
                <w:rPr>
                  <w:rStyle w:val="Hyperlink"/>
                  <w:rFonts w:ascii="Consolas" w:hAnsi="Consolas"/>
                  <w:noProof/>
                </w:rPr>
                <w:t>list_of_dependent_artifact_names</w:t>
              </w:r>
            </w:hyperlink>
            <w:r>
              <w:rPr>
                <w:rStyle w:val="CodeSnippet"/>
                <w:noProof/>
              </w:rPr>
              <w:t>&gt;</w:t>
            </w:r>
          </w:p>
          <w:p w14:paraId="68923209" w14:textId="77777777" w:rsidR="002D57C4" w:rsidRDefault="002D57C4" w:rsidP="00502E57">
            <w:pPr>
              <w:rPr>
                <w:rStyle w:val="CodeSnippet"/>
                <w:noProof/>
              </w:rPr>
            </w:pPr>
            <w:r>
              <w:rPr>
                <w:rStyle w:val="CodeSnippet"/>
                <w:noProof/>
              </w:rPr>
              <w:t xml:space="preserve">   inputs: </w:t>
            </w:r>
          </w:p>
          <w:p w14:paraId="4B96607B" w14:textId="77777777" w:rsidR="002D57C4" w:rsidRPr="00667A35" w:rsidRDefault="002D57C4" w:rsidP="00502E57">
            <w:r>
              <w:rPr>
                <w:rStyle w:val="CodeSnippet"/>
                <w:noProof/>
              </w:rPr>
              <w:t xml:space="preserve">     &lt;</w:t>
            </w:r>
            <w:hyperlink w:anchor="DEFN_ELEMENT_PROPERTY_VALUE_ASSIGNMENT" w:history="1">
              <w:r>
                <w:rPr>
                  <w:rStyle w:val="Hyperlink"/>
                  <w:rFonts w:ascii="Consolas" w:hAnsi="Consolas"/>
                  <w:noProof/>
                </w:rPr>
                <w:t>property_assignments</w:t>
              </w:r>
            </w:hyperlink>
            <w:r>
              <w:rPr>
                <w:rStyle w:val="CodeSnippet"/>
                <w:noProof/>
              </w:rPr>
              <w:t>&gt;</w:t>
            </w:r>
          </w:p>
        </w:tc>
      </w:tr>
    </w:tbl>
    <w:p w14:paraId="17E5F0F1" w14:textId="77777777" w:rsidR="002D57C4" w:rsidRDefault="002D57C4" w:rsidP="002D57C4">
      <w:pPr>
        <w:pStyle w:val="NormalaroundTable"/>
      </w:pPr>
      <w:r w:rsidRPr="00653DD1">
        <w:t xml:space="preserve">In the above </w:t>
      </w:r>
      <w:r>
        <w:t>grammars,</w:t>
      </w:r>
      <w:r w:rsidRPr="00653DD1">
        <w:t xml:space="preserve"> the pseudo values that appear in angle brackets have the following meaning:</w:t>
      </w:r>
    </w:p>
    <w:p w14:paraId="6B590645" w14:textId="77777777" w:rsidR="002D57C4" w:rsidRDefault="002D57C4" w:rsidP="002D57C4">
      <w:pPr>
        <w:pStyle w:val="ListParagraph"/>
        <w:numPr>
          <w:ilvl w:val="0"/>
          <w:numId w:val="23"/>
        </w:numPr>
      </w:pPr>
      <w:r w:rsidRPr="000E21F0">
        <w:rPr>
          <w:rStyle w:val="CodeSnippetHighlight"/>
        </w:rPr>
        <w:t>operation_name</w:t>
      </w:r>
      <w:r>
        <w:t>: represents the required symbolic name of the operation</w:t>
      </w:r>
      <w:r w:rsidRPr="00F636E4">
        <w:t xml:space="preserve"> </w:t>
      </w:r>
      <w:r>
        <w:t xml:space="preserve">as a </w:t>
      </w:r>
      <w:hyperlink w:anchor="TYPE_YAML_STRING" w:history="1">
        <w:r w:rsidRPr="008415CB">
          <w:rPr>
            <w:rStyle w:val="Hyperlink"/>
          </w:rPr>
          <w:t>string</w:t>
        </w:r>
      </w:hyperlink>
      <w:r>
        <w:t>.</w:t>
      </w:r>
    </w:p>
    <w:p w14:paraId="51527229" w14:textId="77777777" w:rsidR="002D57C4" w:rsidRDefault="002D57C4" w:rsidP="002D57C4">
      <w:pPr>
        <w:pStyle w:val="ListParagraph"/>
        <w:numPr>
          <w:ilvl w:val="0"/>
          <w:numId w:val="23"/>
        </w:numPr>
      </w:pPr>
      <w:r w:rsidRPr="000E21F0">
        <w:rPr>
          <w:rStyle w:val="CodeSnippetHighlight"/>
        </w:rPr>
        <w:t>operation_description</w:t>
      </w:r>
      <w:r>
        <w:t xml:space="preserve">: represents the optional </w:t>
      </w:r>
      <w:hyperlink w:anchor="DEFN_ELEMENT_DESCRIPTION" w:history="1">
        <w:r w:rsidRPr="008415CB">
          <w:rPr>
            <w:rStyle w:val="Hyperlink"/>
          </w:rPr>
          <w:t>description</w:t>
        </w:r>
      </w:hyperlink>
      <w:r>
        <w:t xml:space="preserve"> string for the corresponding </w:t>
      </w:r>
      <w:r w:rsidRPr="000E21F0">
        <w:rPr>
          <w:rStyle w:val="CodeSnippetHighlight"/>
        </w:rPr>
        <w:t>operation_name</w:t>
      </w:r>
      <w:r>
        <w:t>.</w:t>
      </w:r>
    </w:p>
    <w:p w14:paraId="62F27AB7" w14:textId="77777777" w:rsidR="002D57C4" w:rsidRDefault="002D57C4" w:rsidP="002D57C4">
      <w:pPr>
        <w:pStyle w:val="ListParagraph"/>
        <w:numPr>
          <w:ilvl w:val="0"/>
          <w:numId w:val="23"/>
        </w:numPr>
      </w:pPr>
      <w:r w:rsidRPr="000E21F0">
        <w:rPr>
          <w:rStyle w:val="CodeSnippetHighlight"/>
        </w:rPr>
        <w:t>implementation_artifact_name</w:t>
      </w:r>
      <w:r>
        <w:t>: represents the optional name (</w:t>
      </w:r>
      <w:hyperlink w:anchor="TYPE_YAML_STRING" w:history="1">
        <w:r w:rsidRPr="002250A5">
          <w:rPr>
            <w:rStyle w:val="Hyperlink"/>
          </w:rPr>
          <w:t>string</w:t>
        </w:r>
      </w:hyperlink>
      <w:r>
        <w:t>) of an implementation artifact definition (defined elsewhere), or the direct name of an implementation artifact’s relative filename (e.g., a service template-relative, path-inclusive filename or absolute file location using a URL).</w:t>
      </w:r>
    </w:p>
    <w:p w14:paraId="0B5AA6EF" w14:textId="77777777" w:rsidR="002D57C4" w:rsidRDefault="002D57C4" w:rsidP="002D57C4">
      <w:pPr>
        <w:pStyle w:val="ListParagraph"/>
        <w:numPr>
          <w:ilvl w:val="0"/>
          <w:numId w:val="23"/>
        </w:numPr>
      </w:pPr>
      <w:r>
        <w:rPr>
          <w:rStyle w:val="CodeSnippetHighlight"/>
        </w:rPr>
        <w:t>property_definitions</w:t>
      </w:r>
      <w:r w:rsidRPr="000D7102">
        <w:t>:</w:t>
      </w:r>
      <w:r>
        <w:t xml:space="preserve"> represents the optional list of </w:t>
      </w:r>
      <w:hyperlink w:anchor="DEFN_ELEMENT_PROPERTY_DEFN" w:history="1">
        <w:r w:rsidRPr="000779BE">
          <w:rPr>
            <w:rStyle w:val="Hyperlink"/>
          </w:rPr>
          <w:t>p</w:t>
        </w:r>
        <w:r>
          <w:rPr>
            <w:rStyle w:val="Hyperlink"/>
          </w:rPr>
          <w:t>roperty</w:t>
        </w:r>
        <w:r w:rsidRPr="000779BE">
          <w:rPr>
            <w:rStyle w:val="Hyperlink"/>
          </w:rPr>
          <w:t xml:space="preserve"> definitions</w:t>
        </w:r>
      </w:hyperlink>
      <w:r>
        <w:t xml:space="preserve"> which the TOSCA orchestrator would make available (i.e., or pass) to the corresponding implementation artifact during its execution.</w:t>
      </w:r>
    </w:p>
    <w:p w14:paraId="2FC2DA3E" w14:textId="77777777" w:rsidR="002D57C4" w:rsidRDefault="002D57C4" w:rsidP="002D57C4">
      <w:pPr>
        <w:pStyle w:val="ListParagraph"/>
        <w:numPr>
          <w:ilvl w:val="0"/>
          <w:numId w:val="23"/>
        </w:numPr>
      </w:pPr>
      <w:r w:rsidRPr="00860225">
        <w:rPr>
          <w:rStyle w:val="CodeSnippetHighlight"/>
        </w:rPr>
        <w:t>property_</w:t>
      </w:r>
      <w:r>
        <w:rPr>
          <w:rStyle w:val="CodeSnippetHighlight"/>
        </w:rPr>
        <w:t>assignments</w:t>
      </w:r>
      <w:r>
        <w:t xml:space="preserve">: represents the optional list of </w:t>
      </w:r>
      <w:hyperlink w:anchor="DEFN_ELEMENT_PROPERTY_VALUE_ASSIGNMENT" w:history="1">
        <w:r>
          <w:rPr>
            <w:rStyle w:val="Hyperlink"/>
          </w:rPr>
          <w:t>property assignments</w:t>
        </w:r>
      </w:hyperlink>
      <w:r>
        <w:t xml:space="preserve"> for passing parameters to Node or Relationship Template operations providing values for properties defined in their respective type definitions.</w:t>
      </w:r>
    </w:p>
    <w:p w14:paraId="613B57EF" w14:textId="77777777" w:rsidR="002D57C4" w:rsidRDefault="002D57C4" w:rsidP="002D57C4">
      <w:pPr>
        <w:pStyle w:val="ListParagraph"/>
        <w:numPr>
          <w:ilvl w:val="0"/>
          <w:numId w:val="23"/>
        </w:numPr>
      </w:pPr>
      <w:r>
        <w:rPr>
          <w:rStyle w:val="CodeSnippetHighlight"/>
        </w:rPr>
        <w:t>list_of_dependent_artifact_names</w:t>
      </w:r>
      <w:r w:rsidRPr="0017562A">
        <w:t>:</w:t>
      </w:r>
      <w:r>
        <w:t xml:space="preserve"> represents the optional ordered list of one or more dependent or secondary implementation artifact names (as strings) which are referenced by the primary implementation artifact.  TOSCA orchestrators will copy these files to the same location as the primary artifact on the target node so as to make them accessible to the primary implementation artifact when it is executed.</w:t>
      </w:r>
    </w:p>
    <w:p w14:paraId="3CA95CBE" w14:textId="77777777" w:rsidR="002D57C4" w:rsidRDefault="002D57C4" w:rsidP="002D57C4">
      <w:pPr>
        <w:pStyle w:val="Heading4"/>
        <w:numPr>
          <w:ilvl w:val="3"/>
          <w:numId w:val="3"/>
        </w:numPr>
      </w:pPr>
      <w:r>
        <w:lastRenderedPageBreak/>
        <w:t>Additional requirements</w:t>
      </w:r>
    </w:p>
    <w:p w14:paraId="4857B499" w14:textId="77777777" w:rsidR="002D57C4" w:rsidRDefault="002D57C4" w:rsidP="002D57C4">
      <w:pPr>
        <w:pStyle w:val="ListParagraph"/>
        <w:numPr>
          <w:ilvl w:val="0"/>
          <w:numId w:val="25"/>
        </w:numPr>
      </w:pPr>
      <w:r>
        <w:t>The default sub-classing behavior for implementations of operations SHALL be override.  That is, implementation artifacts assigned in subclasses override any defined in its parent class.</w:t>
      </w:r>
    </w:p>
    <w:p w14:paraId="67B827AC" w14:textId="77777777" w:rsidR="002D57C4" w:rsidRDefault="002D57C4" w:rsidP="002D57C4">
      <w:pPr>
        <w:pStyle w:val="ListParagraph"/>
        <w:numPr>
          <w:ilvl w:val="0"/>
          <w:numId w:val="25"/>
        </w:numPr>
      </w:pPr>
      <w:r>
        <w:t>Template authors MAY provide property assignments on operation inputs on templates that do not necessarily have a property definition defined in its corresponding type.</w:t>
      </w:r>
    </w:p>
    <w:p w14:paraId="1ED6E660" w14:textId="77777777" w:rsidR="002D57C4" w:rsidRDefault="002D57C4" w:rsidP="002D57C4">
      <w:pPr>
        <w:pStyle w:val="ListParagraph"/>
        <w:numPr>
          <w:ilvl w:val="0"/>
          <w:numId w:val="25"/>
        </w:numPr>
      </w:pPr>
      <w:r>
        <w:t>Implementation artifact file names (e.g., script filenames) may include file directory path names that are relative to the TOSCA service template file itself when packaged within a TOSCA Cloud Service ARchive (CSAR) file.</w:t>
      </w:r>
    </w:p>
    <w:p w14:paraId="3550B223" w14:textId="77777777" w:rsidR="002D57C4" w:rsidRDefault="002D57C4" w:rsidP="002D57C4">
      <w:pPr>
        <w:pStyle w:val="Heading4"/>
        <w:numPr>
          <w:ilvl w:val="3"/>
          <w:numId w:val="3"/>
        </w:numPr>
      </w:pPr>
      <w:r>
        <w:t>Examples</w:t>
      </w:r>
    </w:p>
    <w:p w14:paraId="73CECA91" w14:textId="77777777" w:rsidR="002D57C4" w:rsidRPr="009360EE" w:rsidRDefault="002D57C4" w:rsidP="002D57C4">
      <w:pPr>
        <w:pStyle w:val="Heading5"/>
        <w:numPr>
          <w:ilvl w:val="4"/>
          <w:numId w:val="3"/>
        </w:numPr>
      </w:pPr>
      <w:r>
        <w:t>Single-line implementation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E94BB1" w14:paraId="78A8B4FF" w14:textId="77777777" w:rsidTr="00502E57">
        <w:trPr>
          <w:trHeight w:val="256"/>
        </w:trPr>
        <w:tc>
          <w:tcPr>
            <w:tcW w:w="9576" w:type="dxa"/>
            <w:shd w:val="clear" w:color="auto" w:fill="D9D9D9" w:themeFill="background1" w:themeFillShade="D9"/>
          </w:tcPr>
          <w:p w14:paraId="5F3E256B" w14:textId="77777777" w:rsidR="002D57C4" w:rsidRPr="00404BCA" w:rsidRDefault="002D57C4" w:rsidP="00502E57">
            <w:pPr>
              <w:rPr>
                <w:rStyle w:val="CodeSnippet"/>
                <w:noProof/>
              </w:rPr>
            </w:pPr>
            <w:r w:rsidRPr="00404BCA">
              <w:rPr>
                <w:rStyle w:val="CodeSnippet"/>
                <w:noProof/>
              </w:rPr>
              <w:t>interfaces:</w:t>
            </w:r>
          </w:p>
          <w:p w14:paraId="6E2E66BD" w14:textId="77777777" w:rsidR="002D57C4" w:rsidRPr="00404BCA" w:rsidRDefault="002D57C4" w:rsidP="00502E57">
            <w:pPr>
              <w:rPr>
                <w:rStyle w:val="CodeSnippet"/>
                <w:noProof/>
              </w:rPr>
            </w:pPr>
            <w:r w:rsidRPr="00404BCA">
              <w:rPr>
                <w:rStyle w:val="CodeSnippet"/>
                <w:noProof/>
              </w:rPr>
              <w:t xml:space="preserve">  </w:t>
            </w:r>
            <w:r>
              <w:rPr>
                <w:rStyle w:val="CodeSnippet"/>
                <w:noProof/>
              </w:rPr>
              <w:t>Standard</w:t>
            </w:r>
            <w:r w:rsidRPr="00404BCA">
              <w:rPr>
                <w:rStyle w:val="CodeSnippet"/>
                <w:noProof/>
              </w:rPr>
              <w:t>:</w:t>
            </w:r>
          </w:p>
          <w:p w14:paraId="05285DF2" w14:textId="77777777" w:rsidR="002D57C4" w:rsidRPr="00E94BB1" w:rsidRDefault="002D57C4" w:rsidP="00502E57">
            <w:pPr>
              <w:rPr>
                <w:rStyle w:val="CodeSnippet"/>
                <w:noProof/>
              </w:rPr>
            </w:pPr>
            <w:r w:rsidRPr="00404BCA">
              <w:rPr>
                <w:rStyle w:val="CodeSnippet"/>
                <w:noProof/>
              </w:rPr>
              <w:t xml:space="preserve">    </w:t>
            </w:r>
            <w:r>
              <w:rPr>
                <w:rStyle w:val="CodeSnippet"/>
                <w:noProof/>
              </w:rPr>
              <w:t>start</w:t>
            </w:r>
            <w:r w:rsidRPr="00404BCA">
              <w:rPr>
                <w:rStyle w:val="CodeSnippet"/>
                <w:noProof/>
              </w:rPr>
              <w:t>:</w:t>
            </w:r>
            <w:r>
              <w:rPr>
                <w:rStyle w:val="CodeSnippet"/>
                <w:noProof/>
              </w:rPr>
              <w:t xml:space="preserve"> </w:t>
            </w:r>
            <w:r w:rsidRPr="00404BCA">
              <w:rPr>
                <w:rStyle w:val="CodeSnippet"/>
                <w:noProof/>
              </w:rPr>
              <w:t>scripts/</w:t>
            </w:r>
            <w:r>
              <w:rPr>
                <w:rStyle w:val="CodeSnippet"/>
                <w:noProof/>
              </w:rPr>
              <w:t>start_server</w:t>
            </w:r>
            <w:r w:rsidRPr="00404BCA">
              <w:rPr>
                <w:rStyle w:val="CodeSnippet"/>
                <w:noProof/>
              </w:rPr>
              <w:t>.sh</w:t>
            </w:r>
          </w:p>
        </w:tc>
      </w:tr>
    </w:tbl>
    <w:p w14:paraId="7B34A1A7" w14:textId="77777777" w:rsidR="002D57C4" w:rsidRDefault="002D57C4" w:rsidP="002D57C4">
      <w:pPr>
        <w:pStyle w:val="Heading5"/>
        <w:numPr>
          <w:ilvl w:val="4"/>
          <w:numId w:val="3"/>
        </w:numPr>
      </w:pPr>
      <w:r>
        <w:t>Multi-line implementation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E94BB1" w14:paraId="4430E433" w14:textId="77777777" w:rsidTr="00502E57">
        <w:trPr>
          <w:trHeight w:val="256"/>
        </w:trPr>
        <w:tc>
          <w:tcPr>
            <w:tcW w:w="9576" w:type="dxa"/>
            <w:shd w:val="clear" w:color="auto" w:fill="D9D9D9" w:themeFill="background1" w:themeFillShade="D9"/>
          </w:tcPr>
          <w:p w14:paraId="2D2A9029" w14:textId="77777777" w:rsidR="002D57C4" w:rsidRPr="00404BCA" w:rsidRDefault="002D57C4" w:rsidP="00502E57">
            <w:pPr>
              <w:rPr>
                <w:rStyle w:val="CodeSnippet"/>
              </w:rPr>
            </w:pPr>
            <w:r w:rsidRPr="00404BCA">
              <w:rPr>
                <w:rStyle w:val="CodeSnippet"/>
              </w:rPr>
              <w:t>interfaces:</w:t>
            </w:r>
          </w:p>
          <w:p w14:paraId="54E93E8C" w14:textId="77777777" w:rsidR="002D57C4" w:rsidRPr="00404BCA" w:rsidRDefault="002D57C4" w:rsidP="00502E57">
            <w:pPr>
              <w:rPr>
                <w:rStyle w:val="CodeSnippet"/>
              </w:rPr>
            </w:pPr>
            <w:r w:rsidRPr="00404BCA">
              <w:rPr>
                <w:rStyle w:val="CodeSnippet"/>
              </w:rPr>
              <w:t xml:space="preserve">  Configure:</w:t>
            </w:r>
          </w:p>
          <w:p w14:paraId="13116FE8" w14:textId="77777777" w:rsidR="002D57C4" w:rsidRPr="00404BCA" w:rsidRDefault="002D57C4" w:rsidP="00502E57">
            <w:pPr>
              <w:rPr>
                <w:rStyle w:val="CodeSnippet"/>
              </w:rPr>
            </w:pPr>
            <w:r w:rsidRPr="00404BCA">
              <w:rPr>
                <w:rStyle w:val="CodeSnippet"/>
              </w:rPr>
              <w:t xml:space="preserve">    pre_configure_source:</w:t>
            </w:r>
          </w:p>
          <w:p w14:paraId="1EFED21A" w14:textId="77777777" w:rsidR="002D57C4" w:rsidRPr="00404BCA" w:rsidRDefault="002D57C4" w:rsidP="00502E57">
            <w:pPr>
              <w:rPr>
                <w:rStyle w:val="CodeSnippet"/>
              </w:rPr>
            </w:pPr>
            <w:r w:rsidRPr="00404BCA">
              <w:rPr>
                <w:rStyle w:val="CodeSnippet"/>
              </w:rPr>
              <w:t xml:space="preserve">      implementation: </w:t>
            </w:r>
          </w:p>
          <w:p w14:paraId="30CEF97A" w14:textId="77777777" w:rsidR="002D57C4" w:rsidRPr="00404BCA" w:rsidRDefault="002D57C4" w:rsidP="00502E57">
            <w:pPr>
              <w:rPr>
                <w:rStyle w:val="CodeSnippet"/>
              </w:rPr>
            </w:pPr>
            <w:r w:rsidRPr="00404BCA">
              <w:rPr>
                <w:rStyle w:val="CodeSnippet"/>
              </w:rPr>
              <w:t xml:space="preserve">        primary: </w:t>
            </w:r>
            <w:r>
              <w:rPr>
                <w:rStyle w:val="CodeSnippet"/>
              </w:rPr>
              <w:t>scripts</w:t>
            </w:r>
            <w:r w:rsidRPr="00404BCA">
              <w:rPr>
                <w:rStyle w:val="CodeSnippet"/>
              </w:rPr>
              <w:t>/pre_configure_source.sh</w:t>
            </w:r>
          </w:p>
          <w:p w14:paraId="0F45827C" w14:textId="77777777" w:rsidR="002D57C4" w:rsidRDefault="002D57C4" w:rsidP="00502E57">
            <w:pPr>
              <w:rPr>
                <w:rStyle w:val="CodeSnippet"/>
              </w:rPr>
            </w:pPr>
            <w:r w:rsidRPr="00404BCA">
              <w:rPr>
                <w:rStyle w:val="CodeSnippet"/>
              </w:rPr>
              <w:t xml:space="preserve">        dependencies:</w:t>
            </w:r>
            <w:r>
              <w:rPr>
                <w:rStyle w:val="CodeSnippet"/>
              </w:rPr>
              <w:t xml:space="preserve"> </w:t>
            </w:r>
          </w:p>
          <w:p w14:paraId="78AB7542" w14:textId="77777777" w:rsidR="002D57C4" w:rsidRDefault="002D57C4" w:rsidP="00502E57">
            <w:pPr>
              <w:rPr>
                <w:rStyle w:val="CodeSnippet"/>
              </w:rPr>
            </w:pPr>
            <w:r>
              <w:rPr>
                <w:rStyle w:val="CodeSnippet"/>
              </w:rPr>
              <w:t xml:space="preserve">          - scripts/setup</w:t>
            </w:r>
            <w:r w:rsidRPr="00404BCA">
              <w:rPr>
                <w:rStyle w:val="CodeSnippet"/>
              </w:rPr>
              <w:t>.sh</w:t>
            </w:r>
          </w:p>
          <w:p w14:paraId="64BE573E" w14:textId="77777777" w:rsidR="002D57C4" w:rsidRDefault="002D57C4" w:rsidP="00502E57">
            <w:pPr>
              <w:rPr>
                <w:rStyle w:val="CodeSnippet"/>
              </w:rPr>
            </w:pPr>
            <w:r>
              <w:rPr>
                <w:rStyle w:val="CodeSnippet"/>
              </w:rPr>
              <w:t xml:space="preserve">          - binaries/library</w:t>
            </w:r>
            <w:r w:rsidRPr="00404BCA">
              <w:rPr>
                <w:rStyle w:val="CodeSnippet"/>
              </w:rPr>
              <w:t>.rpm</w:t>
            </w:r>
          </w:p>
          <w:p w14:paraId="7525BF82" w14:textId="77777777" w:rsidR="002D57C4" w:rsidRPr="00E94BB1" w:rsidRDefault="002D57C4" w:rsidP="00502E57">
            <w:pPr>
              <w:rPr>
                <w:rStyle w:val="CodeSnippet"/>
              </w:rPr>
            </w:pPr>
            <w:r>
              <w:rPr>
                <w:rStyle w:val="CodeSnippet"/>
              </w:rPr>
              <w:t xml:space="preserve">          - scripts</w:t>
            </w:r>
            <w:r w:rsidRPr="00404BCA">
              <w:rPr>
                <w:rStyle w:val="CodeSnippet"/>
              </w:rPr>
              <w:t>/</w:t>
            </w:r>
            <w:r>
              <w:rPr>
                <w:rStyle w:val="CodeSnippet"/>
              </w:rPr>
              <w:t>register</w:t>
            </w:r>
            <w:r w:rsidRPr="00404BCA">
              <w:rPr>
                <w:rStyle w:val="CodeSnippet"/>
              </w:rPr>
              <w:t>.py</w:t>
            </w:r>
          </w:p>
        </w:tc>
      </w:tr>
    </w:tbl>
    <w:p w14:paraId="22AF49AD" w14:textId="77777777" w:rsidR="002D57C4" w:rsidRDefault="002D57C4" w:rsidP="002D57C4">
      <w:pPr>
        <w:pStyle w:val="Heading3"/>
        <w:numPr>
          <w:ilvl w:val="2"/>
          <w:numId w:val="3"/>
        </w:numPr>
      </w:pPr>
      <w:bookmarkStart w:id="333" w:name="DEFN_ELEMENT_INTERFACE_DEF"/>
      <w:r>
        <w:t>Interface definition</w:t>
      </w:r>
    </w:p>
    <w:bookmarkEnd w:id="333"/>
    <w:p w14:paraId="39AA40D3" w14:textId="77777777" w:rsidR="002D57C4" w:rsidRPr="0000611C" w:rsidRDefault="002D57C4" w:rsidP="002D57C4">
      <w:r>
        <w:t xml:space="preserve">An interface definition defines a named interface that can be associated with a Node or Relationship Type </w:t>
      </w:r>
    </w:p>
    <w:p w14:paraId="5385A35C" w14:textId="77777777" w:rsidR="002D57C4" w:rsidRDefault="002D57C4" w:rsidP="002D57C4">
      <w:pPr>
        <w:pStyle w:val="Heading4"/>
        <w:numPr>
          <w:ilvl w:val="3"/>
          <w:numId w:val="3"/>
        </w:numPr>
      </w:pPr>
      <w:r>
        <w:t>Keynames</w:t>
      </w:r>
    </w:p>
    <w:p w14:paraId="48D8EFEA" w14:textId="77777777" w:rsidR="002D57C4" w:rsidRDefault="002D57C4" w:rsidP="002D57C4">
      <w:pPr>
        <w:pStyle w:val="NormalaroundTable"/>
      </w:pPr>
      <w:r>
        <w:t>The following is the list of recognized keynames for a TOSCA interface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89"/>
        <w:gridCol w:w="1033"/>
        <w:gridCol w:w="2155"/>
        <w:gridCol w:w="5789"/>
      </w:tblGrid>
      <w:tr w:rsidR="002D57C4" w:rsidRPr="004279F4" w14:paraId="2662C0FF" w14:textId="77777777" w:rsidTr="00502E57">
        <w:trPr>
          <w:cantSplit/>
          <w:tblHeader/>
        </w:trPr>
        <w:tc>
          <w:tcPr>
            <w:tcW w:w="585" w:type="pct"/>
            <w:shd w:val="clear" w:color="auto" w:fill="D9D9D9"/>
          </w:tcPr>
          <w:p w14:paraId="4578C8A3" w14:textId="77777777" w:rsidR="002D57C4" w:rsidRPr="00422683" w:rsidRDefault="002D57C4" w:rsidP="00502E57">
            <w:pPr>
              <w:pStyle w:val="TableText-Heading"/>
            </w:pPr>
            <w:r w:rsidRPr="00422683">
              <w:t>Keyname</w:t>
            </w:r>
          </w:p>
        </w:tc>
        <w:tc>
          <w:tcPr>
            <w:tcW w:w="508" w:type="pct"/>
            <w:shd w:val="clear" w:color="auto" w:fill="D9D9D9"/>
          </w:tcPr>
          <w:p w14:paraId="45B5ECE2" w14:textId="77777777" w:rsidR="002D57C4" w:rsidRPr="00422683" w:rsidRDefault="002D57C4" w:rsidP="00502E57">
            <w:pPr>
              <w:pStyle w:val="TableText-Heading"/>
            </w:pPr>
            <w:r w:rsidRPr="00422683">
              <w:t>Required</w:t>
            </w:r>
          </w:p>
        </w:tc>
        <w:tc>
          <w:tcPr>
            <w:tcW w:w="1060" w:type="pct"/>
            <w:shd w:val="clear" w:color="auto" w:fill="D9D9D9"/>
          </w:tcPr>
          <w:p w14:paraId="6F4D6181" w14:textId="77777777" w:rsidR="002D57C4" w:rsidRPr="00422683" w:rsidRDefault="002D57C4" w:rsidP="00502E57">
            <w:pPr>
              <w:pStyle w:val="TableText-Heading"/>
            </w:pPr>
            <w:r w:rsidRPr="00422683">
              <w:t>Type</w:t>
            </w:r>
          </w:p>
        </w:tc>
        <w:tc>
          <w:tcPr>
            <w:tcW w:w="2847" w:type="pct"/>
            <w:shd w:val="clear" w:color="auto" w:fill="D9D9D9"/>
          </w:tcPr>
          <w:p w14:paraId="06A2960A" w14:textId="77777777" w:rsidR="002D57C4" w:rsidRPr="00422683" w:rsidRDefault="002D57C4" w:rsidP="00502E57">
            <w:pPr>
              <w:pStyle w:val="TableText-Heading"/>
            </w:pPr>
            <w:r w:rsidRPr="00422683">
              <w:t>Description</w:t>
            </w:r>
          </w:p>
        </w:tc>
      </w:tr>
      <w:tr w:rsidR="002D57C4" w:rsidRPr="004279F4" w14:paraId="5C1834E0" w14:textId="77777777" w:rsidTr="00502E57">
        <w:trPr>
          <w:cantSplit/>
        </w:trPr>
        <w:tc>
          <w:tcPr>
            <w:tcW w:w="585" w:type="pct"/>
            <w:vMerge w:val="restart"/>
            <w:shd w:val="clear" w:color="auto" w:fill="FFFFFF"/>
          </w:tcPr>
          <w:p w14:paraId="3592B56D" w14:textId="77777777" w:rsidR="002D57C4" w:rsidRDefault="002D57C4" w:rsidP="00502E57">
            <w:pPr>
              <w:pStyle w:val="TableText"/>
              <w:rPr>
                <w:noProof/>
              </w:rPr>
            </w:pPr>
            <w:r>
              <w:rPr>
                <w:noProof/>
              </w:rPr>
              <w:t>inputs</w:t>
            </w:r>
          </w:p>
        </w:tc>
        <w:tc>
          <w:tcPr>
            <w:tcW w:w="508" w:type="pct"/>
            <w:shd w:val="clear" w:color="auto" w:fill="FFFFFF"/>
          </w:tcPr>
          <w:p w14:paraId="5846F8AD" w14:textId="77777777" w:rsidR="002D57C4" w:rsidRDefault="002D57C4" w:rsidP="00502E57">
            <w:pPr>
              <w:pStyle w:val="TableText"/>
            </w:pPr>
            <w:r>
              <w:t>no</w:t>
            </w:r>
          </w:p>
        </w:tc>
        <w:tc>
          <w:tcPr>
            <w:tcW w:w="1060" w:type="pct"/>
            <w:shd w:val="clear" w:color="auto" w:fill="FFFFFF"/>
          </w:tcPr>
          <w:p w14:paraId="35BEFC22" w14:textId="77777777" w:rsidR="002D57C4" w:rsidRDefault="002D57C4" w:rsidP="00502E57">
            <w:pPr>
              <w:pStyle w:val="TableText"/>
            </w:pPr>
            <w:r>
              <w:t xml:space="preserve">list of </w:t>
            </w:r>
          </w:p>
          <w:p w14:paraId="7ADB84C8" w14:textId="77777777" w:rsidR="002D57C4" w:rsidRDefault="008C123E" w:rsidP="00502E57">
            <w:pPr>
              <w:pStyle w:val="TableText"/>
            </w:pPr>
            <w:hyperlink w:anchor="DEFN_ELEMENT_PROPERTY_DEFN" w:history="1">
              <w:r w:rsidR="002D57C4" w:rsidRPr="00DC4B44">
                <w:rPr>
                  <w:rStyle w:val="Hyperlink"/>
                </w:rPr>
                <w:t>p</w:t>
              </w:r>
              <w:r w:rsidR="002D57C4">
                <w:rPr>
                  <w:rStyle w:val="Hyperlink"/>
                </w:rPr>
                <w:t>roperty</w:t>
              </w:r>
              <w:r w:rsidR="002D57C4" w:rsidRPr="00DC4B44">
                <w:rPr>
                  <w:rStyle w:val="Hyperlink"/>
                </w:rPr>
                <w:t xml:space="preserve"> definitions</w:t>
              </w:r>
            </w:hyperlink>
          </w:p>
        </w:tc>
        <w:tc>
          <w:tcPr>
            <w:tcW w:w="2847" w:type="pct"/>
            <w:shd w:val="clear" w:color="auto" w:fill="FFFFFF"/>
          </w:tcPr>
          <w:p w14:paraId="5281E417" w14:textId="77777777" w:rsidR="002D57C4" w:rsidRDefault="002D57C4" w:rsidP="00502E57">
            <w:pPr>
              <w:pStyle w:val="TableText"/>
            </w:pPr>
            <w:r>
              <w:t>The optional list of input property definitions available to all defined operations for interface definitions that are within TOSCA Node or Relationship Type definitions. This includes when interface definitions are included as part of a Requirement definition in a Node Type.</w:t>
            </w:r>
          </w:p>
        </w:tc>
      </w:tr>
      <w:tr w:rsidR="002D57C4" w:rsidRPr="004279F4" w14:paraId="08B2D7B5" w14:textId="77777777" w:rsidTr="00502E57">
        <w:trPr>
          <w:cantSplit/>
        </w:trPr>
        <w:tc>
          <w:tcPr>
            <w:tcW w:w="585" w:type="pct"/>
            <w:vMerge/>
            <w:shd w:val="clear" w:color="auto" w:fill="FFFFFF"/>
          </w:tcPr>
          <w:p w14:paraId="27B14C25" w14:textId="77777777" w:rsidR="002D57C4" w:rsidRDefault="002D57C4" w:rsidP="00502E57">
            <w:pPr>
              <w:pStyle w:val="TableText"/>
              <w:rPr>
                <w:noProof/>
              </w:rPr>
            </w:pPr>
          </w:p>
        </w:tc>
        <w:tc>
          <w:tcPr>
            <w:tcW w:w="508" w:type="pct"/>
            <w:shd w:val="clear" w:color="auto" w:fill="FFFFFF"/>
          </w:tcPr>
          <w:p w14:paraId="57C2E7F4" w14:textId="77777777" w:rsidR="002D57C4" w:rsidRDefault="002D57C4" w:rsidP="00502E57">
            <w:pPr>
              <w:pStyle w:val="TableText"/>
            </w:pPr>
            <w:r>
              <w:t>no</w:t>
            </w:r>
          </w:p>
        </w:tc>
        <w:tc>
          <w:tcPr>
            <w:tcW w:w="1060" w:type="pct"/>
            <w:shd w:val="clear" w:color="auto" w:fill="FFFFFF"/>
          </w:tcPr>
          <w:p w14:paraId="6B49648A" w14:textId="77777777" w:rsidR="002D57C4" w:rsidRDefault="002D57C4" w:rsidP="00502E57">
            <w:pPr>
              <w:pStyle w:val="TableText"/>
            </w:pPr>
            <w:r>
              <w:t xml:space="preserve">list of </w:t>
            </w:r>
          </w:p>
          <w:p w14:paraId="79A2E75C" w14:textId="77777777" w:rsidR="002D57C4" w:rsidRDefault="008C123E" w:rsidP="00502E57">
            <w:pPr>
              <w:pStyle w:val="TableText"/>
            </w:pPr>
            <w:hyperlink w:anchor="DEFN_ELEMENT_PROPERTY_VALUE_ASSIGNMENT" w:history="1">
              <w:r w:rsidR="002D57C4">
                <w:rPr>
                  <w:rStyle w:val="Hyperlink"/>
                </w:rPr>
                <w:t>property assignments</w:t>
              </w:r>
            </w:hyperlink>
          </w:p>
        </w:tc>
        <w:tc>
          <w:tcPr>
            <w:tcW w:w="2847" w:type="pct"/>
            <w:shd w:val="clear" w:color="auto" w:fill="FFFFFF"/>
          </w:tcPr>
          <w:p w14:paraId="79929D8B" w14:textId="77777777" w:rsidR="002D57C4" w:rsidRDefault="002D57C4" w:rsidP="00502E57">
            <w:pPr>
              <w:pStyle w:val="TableText"/>
            </w:pPr>
            <w:r>
              <w:t>The optional list of input property assignments (i.e., parameters assignments) for interface definitions that are within TOSCA Node or Relationship Template definitions. This includes when interface definitions are referenced as part of a Requirement assignment in a Node Template.</w:t>
            </w:r>
          </w:p>
        </w:tc>
      </w:tr>
    </w:tbl>
    <w:p w14:paraId="5009F81F" w14:textId="77777777" w:rsidR="002D57C4" w:rsidRDefault="002D57C4" w:rsidP="002D57C4">
      <w:pPr>
        <w:pStyle w:val="Heading4"/>
        <w:numPr>
          <w:ilvl w:val="3"/>
          <w:numId w:val="3"/>
        </w:numPr>
      </w:pPr>
      <w:r>
        <w:t>Grammar</w:t>
      </w:r>
    </w:p>
    <w:p w14:paraId="29808E09" w14:textId="77777777" w:rsidR="002D57C4" w:rsidRDefault="002D57C4" w:rsidP="002D57C4">
      <w:pPr>
        <w:pStyle w:val="NormalaroundTable"/>
      </w:pPr>
      <w:r>
        <w:t>Interface</w:t>
      </w:r>
      <w:r w:rsidRPr="003A0A6A">
        <w:t xml:space="preserve"> definitions have the following grammar:</w:t>
      </w:r>
    </w:p>
    <w:p w14:paraId="43D5C1C4" w14:textId="77777777" w:rsidR="002D57C4" w:rsidRDefault="002D57C4" w:rsidP="002D57C4">
      <w:pPr>
        <w:pStyle w:val="Heading5"/>
        <w:numPr>
          <w:ilvl w:val="4"/>
          <w:numId w:val="3"/>
        </w:numPr>
      </w:pPr>
      <w:r>
        <w:lastRenderedPageBreak/>
        <w:t>Extended notation for use in Type definitions</w:t>
      </w:r>
    </w:p>
    <w:p w14:paraId="7A775584" w14:textId="77777777" w:rsidR="002D57C4" w:rsidRPr="00311486" w:rsidRDefault="002D57C4" w:rsidP="002D57C4">
      <w:pPr>
        <w:pStyle w:val="NormalaroundTable"/>
      </w:pPr>
      <w:r w:rsidRPr="00311486">
        <w:t xml:space="preserve">The following </w:t>
      </w:r>
      <w:r>
        <w:t>multi</w:t>
      </w:r>
      <w:r w:rsidRPr="00311486">
        <w:t xml:space="preserve">-line grammar may be used </w:t>
      </w:r>
      <w:r>
        <w:t>in Node or Relationship Type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4B6C964" w14:textId="77777777" w:rsidTr="00502E57">
        <w:trPr>
          <w:trHeight w:val="256"/>
        </w:trPr>
        <w:tc>
          <w:tcPr>
            <w:tcW w:w="9576" w:type="dxa"/>
            <w:shd w:val="clear" w:color="auto" w:fill="D9D9D9" w:themeFill="background1" w:themeFillShade="D9"/>
          </w:tcPr>
          <w:p w14:paraId="4F189693" w14:textId="77777777" w:rsidR="002D57C4" w:rsidRDefault="002D57C4" w:rsidP="00502E57">
            <w:pPr>
              <w:rPr>
                <w:rStyle w:val="CodeSnippet"/>
                <w:noProof/>
              </w:rPr>
            </w:pPr>
            <w:r w:rsidRPr="006824F5">
              <w:rPr>
                <w:rStyle w:val="CodeSnippet"/>
                <w:noProof/>
              </w:rPr>
              <w:t>&lt;</w:t>
            </w:r>
            <w:hyperlink w:anchor="TYPE_YAML_STRING" w:history="1">
              <w:r w:rsidRPr="00DC4B44">
                <w:rPr>
                  <w:rStyle w:val="Hyperlink"/>
                  <w:rFonts w:ascii="Consolas" w:hAnsi="Consolas"/>
                  <w:noProof/>
                </w:rPr>
                <w:t>interface_definition_name</w:t>
              </w:r>
            </w:hyperlink>
            <w:r w:rsidRPr="006824F5">
              <w:rPr>
                <w:rStyle w:val="CodeSnippet"/>
                <w:noProof/>
              </w:rPr>
              <w:t>&gt;:</w:t>
            </w:r>
          </w:p>
          <w:p w14:paraId="7D555559" w14:textId="77777777" w:rsidR="002D57C4" w:rsidRDefault="002D57C4" w:rsidP="00502E57">
            <w:pPr>
              <w:rPr>
                <w:rStyle w:val="CodeSnippet"/>
                <w:noProof/>
              </w:rPr>
            </w:pPr>
            <w:r>
              <w:rPr>
                <w:rStyle w:val="CodeSnippet"/>
                <w:noProof/>
              </w:rPr>
              <w:t xml:space="preserve">  type: &lt;</w:t>
            </w:r>
            <w:hyperlink w:anchor="TYPE_YAML_STRING" w:history="1">
              <w:r w:rsidRPr="00033CE9">
                <w:rPr>
                  <w:rStyle w:val="Hyperlink"/>
                  <w:rFonts w:ascii="Consolas" w:hAnsi="Consolas"/>
                  <w:noProof/>
                </w:rPr>
                <w:t>interface_type_name</w:t>
              </w:r>
            </w:hyperlink>
            <w:r>
              <w:rPr>
                <w:rStyle w:val="CodeSnippet"/>
                <w:noProof/>
              </w:rPr>
              <w:t>&gt;</w:t>
            </w:r>
          </w:p>
          <w:p w14:paraId="4DB83044" w14:textId="77777777" w:rsidR="002D57C4" w:rsidRDefault="002D57C4" w:rsidP="00502E57">
            <w:pPr>
              <w:rPr>
                <w:rStyle w:val="CodeSnippet"/>
                <w:noProof/>
              </w:rPr>
            </w:pPr>
            <w:r>
              <w:rPr>
                <w:rStyle w:val="CodeSnippet"/>
                <w:noProof/>
              </w:rPr>
              <w:t xml:space="preserve">  inputs: </w:t>
            </w:r>
          </w:p>
          <w:p w14:paraId="2E208123" w14:textId="77777777" w:rsidR="002D57C4" w:rsidRDefault="002D57C4" w:rsidP="00502E57">
            <w:pPr>
              <w:rPr>
                <w:rStyle w:val="CodeSnippet"/>
                <w:noProof/>
              </w:rPr>
            </w:pPr>
            <w:r>
              <w:rPr>
                <w:rStyle w:val="CodeSnippet"/>
                <w:noProof/>
              </w:rPr>
              <w:t xml:space="preserve">    &lt;</w:t>
            </w:r>
            <w:hyperlink w:anchor="DEFN_ELEMENT_PROPERTY_DEFN" w:history="1">
              <w:r w:rsidRPr="00A31380">
                <w:rPr>
                  <w:rStyle w:val="Hyperlink"/>
                  <w:rFonts w:ascii="Consolas" w:hAnsi="Consolas"/>
                  <w:noProof/>
                </w:rPr>
                <w:t>p</w:t>
              </w:r>
              <w:r>
                <w:rPr>
                  <w:rStyle w:val="Hyperlink"/>
                  <w:rFonts w:ascii="Consolas" w:hAnsi="Consolas"/>
                  <w:noProof/>
                </w:rPr>
                <w:t>roperty</w:t>
              </w:r>
              <w:r w:rsidRPr="00A31380">
                <w:rPr>
                  <w:rStyle w:val="Hyperlink"/>
                  <w:rFonts w:ascii="Consolas" w:hAnsi="Consolas"/>
                  <w:noProof/>
                </w:rPr>
                <w:t>_definitions</w:t>
              </w:r>
            </w:hyperlink>
            <w:r>
              <w:rPr>
                <w:rStyle w:val="CodeSnippet"/>
                <w:noProof/>
              </w:rPr>
              <w:t>&gt;</w:t>
            </w:r>
          </w:p>
          <w:p w14:paraId="3006ECCA" w14:textId="77777777" w:rsidR="002D57C4" w:rsidRPr="006824F5" w:rsidRDefault="002D57C4" w:rsidP="00502E57">
            <w:pPr>
              <w:rPr>
                <w:rStyle w:val="CodeSnippet"/>
              </w:rPr>
            </w:pPr>
            <w:r w:rsidRPr="006824F5">
              <w:rPr>
                <w:rStyle w:val="CodeSnippet"/>
                <w:noProof/>
              </w:rPr>
              <w:t xml:space="preserve">  &lt;</w:t>
            </w:r>
            <w:hyperlink w:anchor="DEFN_ELEMENT_OPERATION_DEF" w:history="1">
              <w:r w:rsidRPr="002A1898">
                <w:rPr>
                  <w:rStyle w:val="Hyperlink"/>
                  <w:rFonts w:ascii="Consolas" w:hAnsi="Consolas"/>
                  <w:noProof/>
                </w:rPr>
                <w:t>operation_definition</w:t>
              </w:r>
              <w:r>
                <w:rPr>
                  <w:rStyle w:val="Hyperlink"/>
                  <w:rFonts w:ascii="Consolas" w:hAnsi="Consolas"/>
                  <w:noProof/>
                </w:rPr>
                <w:t>s</w:t>
              </w:r>
            </w:hyperlink>
            <w:r>
              <w:rPr>
                <w:rStyle w:val="CodeSnippet"/>
                <w:noProof/>
              </w:rPr>
              <w:t>&gt;</w:t>
            </w:r>
          </w:p>
        </w:tc>
      </w:tr>
    </w:tbl>
    <w:p w14:paraId="4358CA29" w14:textId="77777777" w:rsidR="002D57C4" w:rsidRDefault="002D57C4" w:rsidP="002D57C4">
      <w:pPr>
        <w:pStyle w:val="Heading5"/>
        <w:numPr>
          <w:ilvl w:val="4"/>
          <w:numId w:val="3"/>
        </w:numPr>
      </w:pPr>
      <w:r>
        <w:t>Extended notation for use in Template definitions</w:t>
      </w:r>
    </w:p>
    <w:p w14:paraId="40504FA6" w14:textId="77777777" w:rsidR="002D57C4" w:rsidRPr="00311486" w:rsidRDefault="002D57C4" w:rsidP="002D57C4">
      <w:pPr>
        <w:pStyle w:val="NormalaroundTable"/>
      </w:pPr>
      <w:r w:rsidRPr="00311486">
        <w:t xml:space="preserve">The following </w:t>
      </w:r>
      <w:r>
        <w:t>multi</w:t>
      </w:r>
      <w:r w:rsidRPr="00311486">
        <w:t xml:space="preserve">-line grammar may be used </w:t>
      </w:r>
      <w:r>
        <w:t>in Node or Relationship Type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F83FC75" w14:textId="77777777" w:rsidTr="00502E57">
        <w:trPr>
          <w:trHeight w:val="256"/>
        </w:trPr>
        <w:tc>
          <w:tcPr>
            <w:tcW w:w="9576" w:type="dxa"/>
            <w:shd w:val="clear" w:color="auto" w:fill="D9D9D9" w:themeFill="background1" w:themeFillShade="D9"/>
          </w:tcPr>
          <w:p w14:paraId="640C7B74" w14:textId="77777777" w:rsidR="002D57C4" w:rsidRDefault="002D57C4" w:rsidP="00502E57">
            <w:pPr>
              <w:rPr>
                <w:rStyle w:val="CodeSnippet"/>
                <w:noProof/>
              </w:rPr>
            </w:pPr>
            <w:r w:rsidRPr="006824F5">
              <w:rPr>
                <w:rStyle w:val="CodeSnippet"/>
                <w:noProof/>
              </w:rPr>
              <w:t>&lt;</w:t>
            </w:r>
            <w:hyperlink w:anchor="TYPE_YAML_STRING" w:history="1">
              <w:r w:rsidRPr="00DC4B44">
                <w:rPr>
                  <w:rStyle w:val="Hyperlink"/>
                  <w:rFonts w:ascii="Consolas" w:hAnsi="Consolas"/>
                  <w:noProof/>
                </w:rPr>
                <w:t>interface_definition_name</w:t>
              </w:r>
            </w:hyperlink>
            <w:r w:rsidRPr="006824F5">
              <w:rPr>
                <w:rStyle w:val="CodeSnippet"/>
                <w:noProof/>
              </w:rPr>
              <w:t>&gt;:</w:t>
            </w:r>
          </w:p>
          <w:p w14:paraId="4DE8FD69" w14:textId="77777777" w:rsidR="002D57C4" w:rsidRDefault="002D57C4" w:rsidP="00502E57">
            <w:pPr>
              <w:rPr>
                <w:rStyle w:val="CodeSnippet"/>
                <w:noProof/>
              </w:rPr>
            </w:pPr>
            <w:r>
              <w:rPr>
                <w:rStyle w:val="CodeSnippet"/>
                <w:noProof/>
              </w:rPr>
              <w:t xml:space="preserve">  inputs: </w:t>
            </w:r>
          </w:p>
          <w:p w14:paraId="7E4E910A" w14:textId="77777777" w:rsidR="002D57C4" w:rsidRDefault="002D57C4" w:rsidP="00502E57">
            <w:pPr>
              <w:rPr>
                <w:rStyle w:val="CodeSnippet"/>
                <w:noProof/>
              </w:rPr>
            </w:pPr>
            <w:r>
              <w:rPr>
                <w:rStyle w:val="CodeSnippet"/>
                <w:noProof/>
              </w:rPr>
              <w:t xml:space="preserve">    &lt;</w:t>
            </w:r>
            <w:hyperlink w:anchor="DEFN_ELEMENT_PROPERTY_VALUE_ASSIGNMENT" w:history="1">
              <w:r>
                <w:rPr>
                  <w:rStyle w:val="Hyperlink"/>
                  <w:rFonts w:ascii="Consolas" w:hAnsi="Consolas"/>
                  <w:noProof/>
                </w:rPr>
                <w:t>property_assignments</w:t>
              </w:r>
            </w:hyperlink>
            <w:r>
              <w:rPr>
                <w:rStyle w:val="CodeSnippet"/>
                <w:noProof/>
              </w:rPr>
              <w:t>&gt;</w:t>
            </w:r>
          </w:p>
          <w:p w14:paraId="271F1C0E" w14:textId="77777777" w:rsidR="002D57C4" w:rsidRPr="006824F5" w:rsidRDefault="002D57C4" w:rsidP="00502E57">
            <w:pPr>
              <w:rPr>
                <w:rStyle w:val="CodeSnippet"/>
              </w:rPr>
            </w:pPr>
            <w:r w:rsidRPr="006824F5">
              <w:rPr>
                <w:rStyle w:val="CodeSnippet"/>
                <w:noProof/>
              </w:rPr>
              <w:t xml:space="preserve">  &lt;</w:t>
            </w:r>
            <w:hyperlink w:anchor="DEFN_ELEMENT_OPERATION_DEF" w:history="1">
              <w:r w:rsidRPr="002A1898">
                <w:rPr>
                  <w:rStyle w:val="Hyperlink"/>
                  <w:rFonts w:ascii="Consolas" w:hAnsi="Consolas"/>
                  <w:noProof/>
                </w:rPr>
                <w:t>operation_definition</w:t>
              </w:r>
              <w:r>
                <w:rPr>
                  <w:rStyle w:val="Hyperlink"/>
                  <w:rFonts w:ascii="Consolas" w:hAnsi="Consolas"/>
                  <w:noProof/>
                </w:rPr>
                <w:t>s</w:t>
              </w:r>
            </w:hyperlink>
            <w:r>
              <w:rPr>
                <w:rStyle w:val="CodeSnippet"/>
                <w:noProof/>
              </w:rPr>
              <w:t>&gt;</w:t>
            </w:r>
          </w:p>
        </w:tc>
      </w:tr>
    </w:tbl>
    <w:p w14:paraId="3578F743" w14:textId="77777777" w:rsidR="002D57C4" w:rsidRDefault="002D57C4" w:rsidP="002D57C4">
      <w:pPr>
        <w:pStyle w:val="NormalaroundTable"/>
      </w:pPr>
      <w:r>
        <w:t>In the above grammars, the pseudo values that appear in angle brackets have the following meaning:</w:t>
      </w:r>
    </w:p>
    <w:p w14:paraId="7CB28866" w14:textId="77777777" w:rsidR="002D57C4" w:rsidRDefault="002D57C4" w:rsidP="002D57C4">
      <w:pPr>
        <w:pStyle w:val="ListParagraph"/>
        <w:numPr>
          <w:ilvl w:val="0"/>
          <w:numId w:val="29"/>
        </w:numPr>
      </w:pPr>
      <w:r w:rsidRPr="00860225">
        <w:rPr>
          <w:rStyle w:val="CodeSnippetHighlight"/>
        </w:rPr>
        <w:t xml:space="preserve">interface_definition_name: </w:t>
      </w:r>
      <w:r w:rsidRPr="00AB584D">
        <w:t xml:space="preserve">represents the required </w:t>
      </w:r>
      <w:r>
        <w:t xml:space="preserve">symbolic </w:t>
      </w:r>
      <w:r w:rsidRPr="00AB584D">
        <w:t xml:space="preserve">name of the interface </w:t>
      </w:r>
      <w:r>
        <w:t xml:space="preserve">as a </w:t>
      </w:r>
      <w:hyperlink w:anchor="TYPE_YAML_STRING" w:history="1">
        <w:r w:rsidRPr="00F636E4">
          <w:rPr>
            <w:rStyle w:val="Hyperlink"/>
          </w:rPr>
          <w:t>string</w:t>
        </w:r>
      </w:hyperlink>
      <w:r w:rsidRPr="00AB584D">
        <w:t>.</w:t>
      </w:r>
    </w:p>
    <w:p w14:paraId="6827A0B2" w14:textId="77777777" w:rsidR="002D57C4" w:rsidRPr="001F2C6E" w:rsidRDefault="002D57C4" w:rsidP="002D57C4">
      <w:pPr>
        <w:pStyle w:val="ListParagraph"/>
        <w:numPr>
          <w:ilvl w:val="0"/>
          <w:numId w:val="29"/>
        </w:numPr>
        <w:rPr>
          <w:rStyle w:val="CodeSnippetHighlight"/>
          <w:b w:val="0"/>
        </w:rPr>
      </w:pPr>
      <w:r w:rsidRPr="001F2C6E">
        <w:rPr>
          <w:rStyle w:val="CodeSnippetHighlight"/>
        </w:rPr>
        <w:t>interface_type_name</w:t>
      </w:r>
      <w:r>
        <w:rPr>
          <w:rStyle w:val="CodeSnippetHighlight"/>
        </w:rPr>
        <w:t>: represents the required name of the Interface Type for the interface definition.</w:t>
      </w:r>
    </w:p>
    <w:p w14:paraId="534CBF61" w14:textId="77777777" w:rsidR="002D57C4" w:rsidRDefault="002D57C4" w:rsidP="002D57C4">
      <w:pPr>
        <w:pStyle w:val="ListParagraph"/>
        <w:numPr>
          <w:ilvl w:val="0"/>
          <w:numId w:val="29"/>
        </w:numPr>
      </w:pPr>
      <w:r>
        <w:rPr>
          <w:rStyle w:val="CodeSnippetHighlight"/>
        </w:rPr>
        <w:t>property_definitions</w:t>
      </w:r>
      <w:r w:rsidRPr="000D7102">
        <w:t>:</w:t>
      </w:r>
      <w:r>
        <w:t xml:space="preserve"> represents the optional list of </w:t>
      </w:r>
      <w:hyperlink w:anchor="DEFN_ELEMENT_PROPERTY_DEFN" w:history="1">
        <w:r w:rsidRPr="00195C53">
          <w:rPr>
            <w:rStyle w:val="Hyperlink"/>
          </w:rPr>
          <w:t>property definitions</w:t>
        </w:r>
      </w:hyperlink>
      <w:r>
        <w:t xml:space="preserve"> (i.e., parameters) which the TOSCA orchestrator would make available (i.e., or pass) to all defined operations.  </w:t>
      </w:r>
    </w:p>
    <w:p w14:paraId="4256C999" w14:textId="77777777" w:rsidR="002D57C4" w:rsidRPr="00A60C1E" w:rsidRDefault="002D57C4" w:rsidP="002D57C4">
      <w:pPr>
        <w:pStyle w:val="ListParagraph"/>
        <w:numPr>
          <w:ilvl w:val="1"/>
          <w:numId w:val="53"/>
        </w:numPr>
        <w:ind w:left="1080" w:hanging="270"/>
        <w:rPr>
          <w:i/>
        </w:rPr>
      </w:pPr>
      <w:r w:rsidRPr="00A60C1E">
        <w:rPr>
          <w:i/>
        </w:rPr>
        <w:t>This means these properties and their values would be accessible to the implementation artifacts (e.g., scripts) associated to each operation during their execution.</w:t>
      </w:r>
    </w:p>
    <w:p w14:paraId="1680D8DD" w14:textId="77777777" w:rsidR="002D57C4" w:rsidRDefault="002D57C4" w:rsidP="002D57C4">
      <w:pPr>
        <w:pStyle w:val="ListParagraph"/>
        <w:numPr>
          <w:ilvl w:val="0"/>
          <w:numId w:val="29"/>
        </w:numPr>
      </w:pPr>
      <w:r w:rsidRPr="00860225">
        <w:rPr>
          <w:rStyle w:val="CodeSnippetHighlight"/>
        </w:rPr>
        <w:t>property_</w:t>
      </w:r>
      <w:r>
        <w:rPr>
          <w:rStyle w:val="CodeSnippetHighlight"/>
        </w:rPr>
        <w:t>assignments</w:t>
      </w:r>
      <w:r>
        <w:t xml:space="preserve">: represents the optional list of </w:t>
      </w:r>
      <w:hyperlink w:anchor="DEFN_ELEMENT_PROPERTY_VALUE_ASSIGNMENT" w:history="1">
        <w:r>
          <w:rPr>
            <w:rStyle w:val="Hyperlink"/>
          </w:rPr>
          <w:t>property assignments</w:t>
        </w:r>
      </w:hyperlink>
      <w:r>
        <w:t xml:space="preserve"> for passing parameters to Node or Relationship Template operations providing values for properties defined in their respective type definitions.</w:t>
      </w:r>
    </w:p>
    <w:p w14:paraId="680C4770" w14:textId="77777777" w:rsidR="002D57C4" w:rsidRPr="00AB584D" w:rsidRDefault="002D57C4" w:rsidP="002D57C4">
      <w:pPr>
        <w:pStyle w:val="ListParagraph"/>
        <w:numPr>
          <w:ilvl w:val="0"/>
          <w:numId w:val="29"/>
        </w:numPr>
      </w:pPr>
      <w:r w:rsidRPr="00860225">
        <w:rPr>
          <w:rStyle w:val="CodeSnippetHighlight"/>
        </w:rPr>
        <w:t>operation_</w:t>
      </w:r>
      <w:r>
        <w:rPr>
          <w:rStyle w:val="CodeSnippetHighlight"/>
        </w:rPr>
        <w:t>definitions</w:t>
      </w:r>
      <w:r w:rsidRPr="006C5566">
        <w:t>:</w:t>
      </w:r>
      <w:r w:rsidRPr="00860225">
        <w:rPr>
          <w:rStyle w:val="CodeSnippetHighlight"/>
        </w:rPr>
        <w:t xml:space="preserve"> </w:t>
      </w:r>
      <w:r w:rsidRPr="00AB584D">
        <w:t>represents the require</w:t>
      </w:r>
      <w:r>
        <w:t xml:space="preserve">d name of one or more </w:t>
      </w:r>
      <w:hyperlink w:anchor="DEFN_ELEMENT_OPERATION_DEF" w:history="1">
        <w:r w:rsidRPr="00B00FDE">
          <w:rPr>
            <w:rStyle w:val="Hyperlink"/>
          </w:rPr>
          <w:t>operation definitions</w:t>
        </w:r>
      </w:hyperlink>
      <w:r>
        <w:t>.</w:t>
      </w:r>
    </w:p>
    <w:p w14:paraId="3A1D7385" w14:textId="77777777" w:rsidR="002D57C4" w:rsidRDefault="002D57C4" w:rsidP="002D57C4">
      <w:pPr>
        <w:pStyle w:val="Heading2"/>
        <w:numPr>
          <w:ilvl w:val="1"/>
          <w:numId w:val="3"/>
        </w:numPr>
      </w:pPr>
      <w:bookmarkStart w:id="334" w:name="_Toc302251693"/>
      <w:bookmarkStart w:id="335" w:name="_Toc445238247"/>
      <w:r>
        <w:t>Type-specific definitions</w:t>
      </w:r>
      <w:bookmarkEnd w:id="334"/>
      <w:bookmarkEnd w:id="335"/>
    </w:p>
    <w:p w14:paraId="16E59B5F" w14:textId="77777777" w:rsidR="002D57C4" w:rsidRPr="00E94BB1" w:rsidRDefault="002D57C4" w:rsidP="002D57C4">
      <w:pPr>
        <w:pStyle w:val="Heading3"/>
        <w:numPr>
          <w:ilvl w:val="2"/>
          <w:numId w:val="3"/>
        </w:numPr>
      </w:pPr>
      <w:bookmarkStart w:id="336" w:name="DEFN_ELEMENT_CAPABILITY_DEFN"/>
      <w:r>
        <w:t>Capability</w:t>
      </w:r>
      <w:r w:rsidRPr="00E94BB1">
        <w:t xml:space="preserve"> definition</w:t>
      </w:r>
    </w:p>
    <w:bookmarkEnd w:id="336"/>
    <w:p w14:paraId="01864E21" w14:textId="77777777" w:rsidR="002D57C4" w:rsidRPr="00D77CF0" w:rsidRDefault="002D57C4" w:rsidP="002D57C4">
      <w:r w:rsidRPr="00D77CF0">
        <w:t xml:space="preserve">A </w:t>
      </w:r>
      <w:r>
        <w:t>capability</w:t>
      </w:r>
      <w:r w:rsidRPr="00D77CF0">
        <w:t xml:space="preserve"> definition defines a named, typed </w:t>
      </w:r>
      <w:r>
        <w:t xml:space="preserve">set of data </w:t>
      </w:r>
      <w:r w:rsidRPr="00D77CF0">
        <w:t xml:space="preserve">that can be associated with </w:t>
      </w:r>
      <w:r>
        <w:t>Node Type or Node Template to describe a transparent capability or feature of the software component the node describes.</w:t>
      </w:r>
    </w:p>
    <w:p w14:paraId="186FE776" w14:textId="77777777" w:rsidR="002D57C4" w:rsidRPr="00E94BB1" w:rsidRDefault="002D57C4" w:rsidP="002D57C4">
      <w:pPr>
        <w:pStyle w:val="Heading4"/>
        <w:numPr>
          <w:ilvl w:val="3"/>
          <w:numId w:val="3"/>
        </w:numPr>
      </w:pPr>
      <w:r w:rsidRPr="00E94BB1">
        <w:t>Keynames</w:t>
      </w:r>
    </w:p>
    <w:p w14:paraId="180F5870" w14:textId="77777777" w:rsidR="002D57C4" w:rsidRPr="00E94BB1" w:rsidRDefault="002D57C4" w:rsidP="002D57C4">
      <w:pPr>
        <w:pStyle w:val="NormalaroundTable"/>
      </w:pPr>
      <w:r w:rsidRPr="00E94BB1">
        <w:t xml:space="preserve">The following is the list of recognized keynames for a TOSCA </w:t>
      </w:r>
      <w:r>
        <w:t>capability</w:t>
      </w:r>
      <w:r w:rsidRPr="00E94BB1">
        <w:t xml:space="preserv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9"/>
        <w:gridCol w:w="981"/>
        <w:gridCol w:w="1051"/>
        <w:gridCol w:w="1467"/>
        <w:gridCol w:w="5028"/>
      </w:tblGrid>
      <w:tr w:rsidR="002D57C4" w:rsidRPr="00E94BB1" w14:paraId="54314AD6" w14:textId="77777777" w:rsidTr="00502E57">
        <w:trPr>
          <w:cantSplit/>
          <w:tblHeader/>
        </w:trPr>
        <w:tc>
          <w:tcPr>
            <w:tcW w:w="807" w:type="pct"/>
            <w:shd w:val="clear" w:color="auto" w:fill="D9D9D9"/>
          </w:tcPr>
          <w:p w14:paraId="1FC07301" w14:textId="77777777" w:rsidR="002D57C4" w:rsidRPr="00422683" w:rsidRDefault="002D57C4" w:rsidP="00502E57">
            <w:pPr>
              <w:pStyle w:val="TableText-Heading"/>
            </w:pPr>
            <w:r w:rsidRPr="00422683">
              <w:t>Keyname</w:t>
            </w:r>
          </w:p>
        </w:tc>
        <w:tc>
          <w:tcPr>
            <w:tcW w:w="482" w:type="pct"/>
            <w:shd w:val="clear" w:color="auto" w:fill="D9D9D9"/>
          </w:tcPr>
          <w:p w14:paraId="3508B2EF" w14:textId="77777777" w:rsidR="002D57C4" w:rsidRPr="00422683" w:rsidRDefault="002D57C4" w:rsidP="00502E57">
            <w:pPr>
              <w:pStyle w:val="TableText-Heading"/>
            </w:pPr>
            <w:r w:rsidRPr="00422683">
              <w:t>Required</w:t>
            </w:r>
          </w:p>
        </w:tc>
        <w:tc>
          <w:tcPr>
            <w:tcW w:w="517" w:type="pct"/>
            <w:shd w:val="clear" w:color="auto" w:fill="D9D9D9"/>
          </w:tcPr>
          <w:p w14:paraId="29C55A8C" w14:textId="77777777" w:rsidR="002D57C4" w:rsidRPr="00422683" w:rsidRDefault="002D57C4" w:rsidP="00502E57">
            <w:pPr>
              <w:pStyle w:val="TableText-Heading"/>
            </w:pPr>
            <w:r w:rsidRPr="00422683">
              <w:t>Type</w:t>
            </w:r>
          </w:p>
        </w:tc>
        <w:tc>
          <w:tcPr>
            <w:tcW w:w="614" w:type="pct"/>
            <w:shd w:val="clear" w:color="auto" w:fill="D9D9D9"/>
          </w:tcPr>
          <w:p w14:paraId="132F7548" w14:textId="77777777" w:rsidR="002D57C4" w:rsidRPr="00422683" w:rsidRDefault="002D57C4" w:rsidP="00502E57">
            <w:pPr>
              <w:pStyle w:val="TableText-Heading"/>
            </w:pPr>
            <w:r w:rsidRPr="00422683">
              <w:t>Constraints</w:t>
            </w:r>
          </w:p>
        </w:tc>
        <w:tc>
          <w:tcPr>
            <w:tcW w:w="2580" w:type="pct"/>
            <w:shd w:val="clear" w:color="auto" w:fill="D9D9D9"/>
          </w:tcPr>
          <w:p w14:paraId="1EB300C5" w14:textId="77777777" w:rsidR="002D57C4" w:rsidRPr="00422683" w:rsidRDefault="002D57C4" w:rsidP="00502E57">
            <w:pPr>
              <w:pStyle w:val="TableText-Heading"/>
            </w:pPr>
            <w:r w:rsidRPr="00422683">
              <w:t>Description</w:t>
            </w:r>
          </w:p>
        </w:tc>
      </w:tr>
      <w:tr w:rsidR="002D57C4" w:rsidRPr="00E94BB1" w14:paraId="34925FC1" w14:textId="77777777" w:rsidTr="00502E57">
        <w:trPr>
          <w:cantSplit/>
        </w:trPr>
        <w:tc>
          <w:tcPr>
            <w:tcW w:w="807" w:type="pct"/>
            <w:shd w:val="clear" w:color="auto" w:fill="FFFFFF"/>
          </w:tcPr>
          <w:p w14:paraId="0210DDF5" w14:textId="77777777" w:rsidR="002D57C4" w:rsidRPr="00E94BB1" w:rsidRDefault="002D57C4" w:rsidP="00502E57">
            <w:pPr>
              <w:pStyle w:val="TableText"/>
            </w:pPr>
            <w:r w:rsidRPr="00E94BB1">
              <w:t>type</w:t>
            </w:r>
          </w:p>
        </w:tc>
        <w:tc>
          <w:tcPr>
            <w:tcW w:w="482" w:type="pct"/>
            <w:shd w:val="clear" w:color="auto" w:fill="FFFFFF"/>
          </w:tcPr>
          <w:p w14:paraId="5C1FB281" w14:textId="77777777" w:rsidR="002D57C4" w:rsidRDefault="002D57C4" w:rsidP="00502E57">
            <w:pPr>
              <w:pStyle w:val="TableText"/>
            </w:pPr>
            <w:r>
              <w:t>yes</w:t>
            </w:r>
          </w:p>
        </w:tc>
        <w:tc>
          <w:tcPr>
            <w:tcW w:w="517" w:type="pct"/>
            <w:shd w:val="clear" w:color="auto" w:fill="FFFFFF"/>
          </w:tcPr>
          <w:p w14:paraId="470FE90A" w14:textId="77777777" w:rsidR="002D57C4" w:rsidRPr="00E94BB1" w:rsidRDefault="008C123E" w:rsidP="00502E57">
            <w:pPr>
              <w:pStyle w:val="TableText"/>
            </w:pPr>
            <w:hyperlink w:anchor="TYPE_YAML_STRING" w:history="1">
              <w:r w:rsidR="002D57C4" w:rsidRPr="00E94BB1">
                <w:rPr>
                  <w:rStyle w:val="Hyperlink"/>
                </w:rPr>
                <w:t>string</w:t>
              </w:r>
            </w:hyperlink>
          </w:p>
        </w:tc>
        <w:tc>
          <w:tcPr>
            <w:tcW w:w="614" w:type="pct"/>
            <w:shd w:val="clear" w:color="auto" w:fill="FFFFFF"/>
          </w:tcPr>
          <w:p w14:paraId="486BFDDF" w14:textId="77777777" w:rsidR="002D57C4" w:rsidRPr="00645EEB" w:rsidRDefault="002D57C4" w:rsidP="00502E57">
            <w:pPr>
              <w:pStyle w:val="TableText"/>
            </w:pPr>
            <w:r w:rsidRPr="00645EEB">
              <w:t>N/A</w:t>
            </w:r>
          </w:p>
        </w:tc>
        <w:tc>
          <w:tcPr>
            <w:tcW w:w="2580" w:type="pct"/>
            <w:shd w:val="clear" w:color="auto" w:fill="FFFFFF"/>
          </w:tcPr>
          <w:p w14:paraId="71F73AA9" w14:textId="77777777" w:rsidR="002D57C4" w:rsidRPr="00E94BB1" w:rsidRDefault="002D57C4" w:rsidP="00502E57">
            <w:pPr>
              <w:pStyle w:val="TableText"/>
            </w:pPr>
            <w:r>
              <w:t>The required name of the Capability Type the capability definition is based upon.</w:t>
            </w:r>
          </w:p>
        </w:tc>
      </w:tr>
      <w:tr w:rsidR="002D57C4" w:rsidRPr="00E94BB1" w14:paraId="3D3BFB0C" w14:textId="77777777" w:rsidTr="00502E57">
        <w:trPr>
          <w:cantSplit/>
        </w:trPr>
        <w:tc>
          <w:tcPr>
            <w:tcW w:w="807" w:type="pct"/>
            <w:shd w:val="clear" w:color="auto" w:fill="FFFFFF"/>
          </w:tcPr>
          <w:p w14:paraId="6E703A6A" w14:textId="77777777" w:rsidR="002D57C4" w:rsidRDefault="002D57C4" w:rsidP="00502E57">
            <w:pPr>
              <w:pStyle w:val="TableText"/>
              <w:rPr>
                <w:noProof/>
              </w:rPr>
            </w:pPr>
            <w:r>
              <w:rPr>
                <w:noProof/>
              </w:rPr>
              <w:t>description</w:t>
            </w:r>
          </w:p>
        </w:tc>
        <w:tc>
          <w:tcPr>
            <w:tcW w:w="482" w:type="pct"/>
            <w:shd w:val="clear" w:color="auto" w:fill="FFFFFF"/>
          </w:tcPr>
          <w:p w14:paraId="627DE366" w14:textId="77777777" w:rsidR="002D57C4" w:rsidRDefault="002D57C4" w:rsidP="00502E57">
            <w:pPr>
              <w:pStyle w:val="TableText"/>
            </w:pPr>
            <w:r>
              <w:t>no</w:t>
            </w:r>
          </w:p>
        </w:tc>
        <w:tc>
          <w:tcPr>
            <w:tcW w:w="517" w:type="pct"/>
            <w:shd w:val="clear" w:color="auto" w:fill="FFFFFF"/>
          </w:tcPr>
          <w:p w14:paraId="1289B9AB" w14:textId="77777777" w:rsidR="002D57C4" w:rsidRDefault="008C123E" w:rsidP="00502E57">
            <w:pPr>
              <w:pStyle w:val="TableText"/>
            </w:pPr>
            <w:hyperlink w:anchor="DEFN_ELEMENT_DESCRIPTION" w:history="1">
              <w:r w:rsidR="002D57C4" w:rsidRPr="00DF1658">
                <w:rPr>
                  <w:rStyle w:val="Hyperlink"/>
                </w:rPr>
                <w:t>description</w:t>
              </w:r>
            </w:hyperlink>
          </w:p>
        </w:tc>
        <w:tc>
          <w:tcPr>
            <w:tcW w:w="614" w:type="pct"/>
            <w:shd w:val="clear" w:color="auto" w:fill="FFFFFF"/>
          </w:tcPr>
          <w:p w14:paraId="48A48107" w14:textId="77777777" w:rsidR="002D57C4" w:rsidRPr="00645EEB" w:rsidRDefault="002D57C4" w:rsidP="00502E57">
            <w:pPr>
              <w:pStyle w:val="TableText"/>
            </w:pPr>
            <w:r w:rsidRPr="00645EEB">
              <w:t>N/A</w:t>
            </w:r>
          </w:p>
        </w:tc>
        <w:tc>
          <w:tcPr>
            <w:tcW w:w="2580" w:type="pct"/>
            <w:shd w:val="clear" w:color="auto" w:fill="FFFFFF"/>
          </w:tcPr>
          <w:p w14:paraId="69F6D450" w14:textId="77777777" w:rsidR="002D57C4" w:rsidRDefault="002D57C4" w:rsidP="00502E57">
            <w:pPr>
              <w:pStyle w:val="TableText"/>
            </w:pPr>
            <w:r>
              <w:t>The optional description of the Capability definition.</w:t>
            </w:r>
          </w:p>
        </w:tc>
      </w:tr>
      <w:tr w:rsidR="002D57C4" w:rsidRPr="00E94BB1" w14:paraId="142B335F" w14:textId="77777777" w:rsidTr="00502E57">
        <w:trPr>
          <w:cantSplit/>
        </w:trPr>
        <w:tc>
          <w:tcPr>
            <w:tcW w:w="807" w:type="pct"/>
            <w:shd w:val="clear" w:color="auto" w:fill="FFFFFF"/>
          </w:tcPr>
          <w:p w14:paraId="411ACA1C" w14:textId="77777777" w:rsidR="002D57C4" w:rsidRPr="00E94BB1" w:rsidRDefault="002D57C4" w:rsidP="00502E57">
            <w:pPr>
              <w:pStyle w:val="TableText"/>
            </w:pPr>
            <w:r>
              <w:rPr>
                <w:noProof/>
              </w:rPr>
              <w:lastRenderedPageBreak/>
              <w:t>properties</w:t>
            </w:r>
          </w:p>
        </w:tc>
        <w:tc>
          <w:tcPr>
            <w:tcW w:w="482" w:type="pct"/>
            <w:shd w:val="clear" w:color="auto" w:fill="FFFFFF"/>
          </w:tcPr>
          <w:p w14:paraId="3BC86A57" w14:textId="77777777" w:rsidR="002D57C4" w:rsidRDefault="002D57C4" w:rsidP="00502E57">
            <w:pPr>
              <w:pStyle w:val="TableText"/>
            </w:pPr>
            <w:r>
              <w:t>no</w:t>
            </w:r>
          </w:p>
        </w:tc>
        <w:tc>
          <w:tcPr>
            <w:tcW w:w="517" w:type="pct"/>
            <w:shd w:val="clear" w:color="auto" w:fill="FFFFFF"/>
          </w:tcPr>
          <w:p w14:paraId="12A4611A" w14:textId="77777777" w:rsidR="002D57C4" w:rsidRDefault="002D57C4" w:rsidP="00502E57">
            <w:pPr>
              <w:pStyle w:val="TableText"/>
            </w:pPr>
            <w:r>
              <w:t xml:space="preserve">list of </w:t>
            </w:r>
          </w:p>
          <w:p w14:paraId="472DDF96" w14:textId="77777777" w:rsidR="002D57C4" w:rsidRPr="00E94BB1" w:rsidRDefault="008C123E" w:rsidP="00502E57">
            <w:pPr>
              <w:pStyle w:val="TableText"/>
            </w:pPr>
            <w:hyperlink w:anchor="DEFN_ELEMENT_PROPERTY_DEFN" w:history="1">
              <w:r w:rsidR="002D57C4" w:rsidRPr="003E2310">
                <w:rPr>
                  <w:rStyle w:val="Hyperlink"/>
                </w:rPr>
                <w:t>property definitions</w:t>
              </w:r>
            </w:hyperlink>
          </w:p>
        </w:tc>
        <w:tc>
          <w:tcPr>
            <w:tcW w:w="614" w:type="pct"/>
            <w:shd w:val="clear" w:color="auto" w:fill="FFFFFF"/>
          </w:tcPr>
          <w:p w14:paraId="45E75FB9" w14:textId="77777777" w:rsidR="002D57C4" w:rsidRPr="00645EEB" w:rsidRDefault="002D57C4" w:rsidP="00502E57">
            <w:pPr>
              <w:pStyle w:val="TableText"/>
            </w:pPr>
            <w:r w:rsidRPr="00645EEB">
              <w:t>N/A</w:t>
            </w:r>
          </w:p>
        </w:tc>
        <w:tc>
          <w:tcPr>
            <w:tcW w:w="2580" w:type="pct"/>
            <w:shd w:val="clear" w:color="auto" w:fill="FFFFFF"/>
          </w:tcPr>
          <w:p w14:paraId="58501B11" w14:textId="77777777" w:rsidR="002D57C4" w:rsidRPr="00E94BB1" w:rsidRDefault="002D57C4" w:rsidP="00502E57">
            <w:pPr>
              <w:pStyle w:val="TableText"/>
            </w:pPr>
            <w:r>
              <w:t>An optional list of property definitions for the Capability definition.</w:t>
            </w:r>
          </w:p>
        </w:tc>
      </w:tr>
      <w:tr w:rsidR="002D57C4" w:rsidRPr="00E94BB1" w14:paraId="097EE66E" w14:textId="77777777" w:rsidTr="00502E57">
        <w:trPr>
          <w:cantSplit/>
        </w:trPr>
        <w:tc>
          <w:tcPr>
            <w:tcW w:w="807" w:type="pct"/>
            <w:shd w:val="clear" w:color="auto" w:fill="FFFFFF"/>
          </w:tcPr>
          <w:p w14:paraId="585E6EF8" w14:textId="77777777" w:rsidR="002D57C4" w:rsidRDefault="002D57C4" w:rsidP="00502E57">
            <w:pPr>
              <w:pStyle w:val="TableText"/>
              <w:rPr>
                <w:noProof/>
              </w:rPr>
            </w:pPr>
            <w:r>
              <w:rPr>
                <w:noProof/>
              </w:rPr>
              <w:t>attributes</w:t>
            </w:r>
          </w:p>
        </w:tc>
        <w:tc>
          <w:tcPr>
            <w:tcW w:w="482" w:type="pct"/>
            <w:shd w:val="clear" w:color="auto" w:fill="FFFFFF"/>
          </w:tcPr>
          <w:p w14:paraId="39D4076C" w14:textId="77777777" w:rsidR="002D57C4" w:rsidRDefault="002D57C4" w:rsidP="00502E57">
            <w:pPr>
              <w:pStyle w:val="TableText"/>
            </w:pPr>
            <w:r>
              <w:t>no</w:t>
            </w:r>
          </w:p>
        </w:tc>
        <w:tc>
          <w:tcPr>
            <w:tcW w:w="517" w:type="pct"/>
            <w:shd w:val="clear" w:color="auto" w:fill="FFFFFF"/>
          </w:tcPr>
          <w:p w14:paraId="162D8038" w14:textId="77777777" w:rsidR="002D57C4" w:rsidRDefault="002D57C4" w:rsidP="00502E57">
            <w:pPr>
              <w:pStyle w:val="TableText"/>
            </w:pPr>
            <w:r>
              <w:t>list of</w:t>
            </w:r>
          </w:p>
          <w:p w14:paraId="6A9CB0D8" w14:textId="77777777" w:rsidR="002D57C4" w:rsidRDefault="008C123E" w:rsidP="00502E57">
            <w:pPr>
              <w:pStyle w:val="TableText"/>
            </w:pPr>
            <w:hyperlink w:anchor="DEFN_ELEMENT_ATTRIBUTE_DEFN" w:history="1">
              <w:r w:rsidR="002D57C4" w:rsidRPr="00977860">
                <w:rPr>
                  <w:rStyle w:val="Hyperlink"/>
                </w:rPr>
                <w:t>attribute definitions</w:t>
              </w:r>
            </w:hyperlink>
          </w:p>
        </w:tc>
        <w:tc>
          <w:tcPr>
            <w:tcW w:w="614" w:type="pct"/>
            <w:shd w:val="clear" w:color="auto" w:fill="FFFFFF"/>
          </w:tcPr>
          <w:p w14:paraId="183939C5" w14:textId="77777777" w:rsidR="002D57C4" w:rsidRPr="00645EEB" w:rsidRDefault="002D57C4" w:rsidP="00502E57">
            <w:pPr>
              <w:pStyle w:val="TableText"/>
            </w:pPr>
            <w:r w:rsidRPr="00645EEB">
              <w:t>N/A</w:t>
            </w:r>
          </w:p>
        </w:tc>
        <w:tc>
          <w:tcPr>
            <w:tcW w:w="2580" w:type="pct"/>
            <w:shd w:val="clear" w:color="auto" w:fill="FFFFFF"/>
          </w:tcPr>
          <w:p w14:paraId="6669F23C" w14:textId="77777777" w:rsidR="002D57C4" w:rsidRDefault="002D57C4" w:rsidP="00502E57">
            <w:pPr>
              <w:pStyle w:val="TableText"/>
            </w:pPr>
            <w:r>
              <w:t>An optional list of attribute definitions for the Capability definition.</w:t>
            </w:r>
          </w:p>
        </w:tc>
      </w:tr>
      <w:tr w:rsidR="002D57C4" w:rsidRPr="00E94BB1" w14:paraId="2503ED01" w14:textId="77777777" w:rsidTr="00502E57">
        <w:trPr>
          <w:cantSplit/>
        </w:trPr>
        <w:tc>
          <w:tcPr>
            <w:tcW w:w="807" w:type="pct"/>
            <w:shd w:val="clear" w:color="auto" w:fill="FFFFFF"/>
          </w:tcPr>
          <w:p w14:paraId="645ABC63" w14:textId="77777777" w:rsidR="002D57C4" w:rsidRDefault="002D57C4" w:rsidP="00502E57">
            <w:pPr>
              <w:pStyle w:val="TableText"/>
              <w:rPr>
                <w:noProof/>
              </w:rPr>
            </w:pPr>
            <w:r>
              <w:rPr>
                <w:rFonts w:cstheme="minorHAnsi"/>
                <w:noProof/>
              </w:rPr>
              <w:t>valid_source_types</w:t>
            </w:r>
          </w:p>
        </w:tc>
        <w:tc>
          <w:tcPr>
            <w:tcW w:w="482" w:type="pct"/>
            <w:shd w:val="clear" w:color="auto" w:fill="FFFFFF"/>
          </w:tcPr>
          <w:p w14:paraId="07FA052C" w14:textId="77777777" w:rsidR="002D57C4" w:rsidRDefault="002D57C4" w:rsidP="00502E57">
            <w:pPr>
              <w:pStyle w:val="TableText"/>
            </w:pPr>
            <w:r>
              <w:rPr>
                <w:rFonts w:cstheme="minorHAnsi"/>
              </w:rPr>
              <w:t>no</w:t>
            </w:r>
          </w:p>
        </w:tc>
        <w:tc>
          <w:tcPr>
            <w:tcW w:w="517" w:type="pct"/>
            <w:shd w:val="clear" w:color="auto" w:fill="FFFFFF"/>
          </w:tcPr>
          <w:p w14:paraId="1DA52F58" w14:textId="77777777" w:rsidR="002D57C4" w:rsidRDefault="008C123E" w:rsidP="00502E57">
            <w:pPr>
              <w:pStyle w:val="TableText"/>
            </w:pPr>
            <w:hyperlink w:anchor="TYPE_YAML_STRING" w:history="1">
              <w:r w:rsidR="002D57C4">
                <w:rPr>
                  <w:rStyle w:val="Hyperlink"/>
                  <w:rFonts w:cstheme="minorHAnsi"/>
                </w:rPr>
                <w:t>string</w:t>
              </w:r>
            </w:hyperlink>
            <w:r w:rsidR="002D57C4">
              <w:rPr>
                <w:rFonts w:cstheme="minorHAnsi"/>
              </w:rPr>
              <w:t>[]</w:t>
            </w:r>
          </w:p>
        </w:tc>
        <w:tc>
          <w:tcPr>
            <w:tcW w:w="614" w:type="pct"/>
            <w:shd w:val="clear" w:color="auto" w:fill="FFFFFF"/>
          </w:tcPr>
          <w:p w14:paraId="65160BF2" w14:textId="77777777" w:rsidR="002D57C4" w:rsidRPr="00645EEB" w:rsidRDefault="002D57C4" w:rsidP="00502E57">
            <w:pPr>
              <w:pStyle w:val="TableText"/>
            </w:pPr>
            <w:r w:rsidRPr="00645EEB">
              <w:t>N/A</w:t>
            </w:r>
          </w:p>
        </w:tc>
        <w:tc>
          <w:tcPr>
            <w:tcW w:w="2580" w:type="pct"/>
            <w:shd w:val="clear" w:color="auto" w:fill="FFFFFF"/>
          </w:tcPr>
          <w:p w14:paraId="19D53FF9" w14:textId="77777777" w:rsidR="002D57C4" w:rsidRPr="00A916C0" w:rsidRDefault="002D57C4" w:rsidP="00502E57">
            <w:pPr>
              <w:pStyle w:val="TableText"/>
              <w:rPr>
                <w:rFonts w:cstheme="minorHAnsi"/>
              </w:rPr>
            </w:pPr>
            <w:r>
              <w:rPr>
                <w:rFonts w:cstheme="minorHAnsi"/>
              </w:rPr>
              <w:t>An optional list of one or more valid names of Node Types that are supported as valid sources of any relationship established to the declared Capability Type.</w:t>
            </w:r>
          </w:p>
        </w:tc>
      </w:tr>
      <w:tr w:rsidR="002D57C4" w:rsidRPr="00E94BB1" w14:paraId="15FB96C9" w14:textId="77777777" w:rsidTr="00502E57">
        <w:trPr>
          <w:cantSplit/>
        </w:trPr>
        <w:tc>
          <w:tcPr>
            <w:tcW w:w="807" w:type="pct"/>
            <w:shd w:val="clear" w:color="auto" w:fill="FFFFFF"/>
          </w:tcPr>
          <w:p w14:paraId="22A80606" w14:textId="77777777" w:rsidR="002D57C4" w:rsidRDefault="002D57C4" w:rsidP="00502E57">
            <w:pPr>
              <w:pStyle w:val="TableText"/>
              <w:rPr>
                <w:rFonts w:cstheme="minorHAnsi"/>
                <w:noProof/>
              </w:rPr>
            </w:pPr>
            <w:r>
              <w:rPr>
                <w:noProof/>
              </w:rPr>
              <w:t>occurrences</w:t>
            </w:r>
          </w:p>
        </w:tc>
        <w:tc>
          <w:tcPr>
            <w:tcW w:w="482" w:type="pct"/>
            <w:shd w:val="clear" w:color="auto" w:fill="FFFFFF"/>
          </w:tcPr>
          <w:p w14:paraId="22FBD2AC" w14:textId="77777777" w:rsidR="002D57C4" w:rsidRDefault="002D57C4" w:rsidP="00502E57">
            <w:pPr>
              <w:pStyle w:val="TableText"/>
              <w:rPr>
                <w:rFonts w:cstheme="minorHAnsi"/>
              </w:rPr>
            </w:pPr>
            <w:r>
              <w:t>no</w:t>
            </w:r>
          </w:p>
        </w:tc>
        <w:tc>
          <w:tcPr>
            <w:tcW w:w="517" w:type="pct"/>
            <w:shd w:val="clear" w:color="auto" w:fill="FFFFFF"/>
          </w:tcPr>
          <w:p w14:paraId="31CDD6B2" w14:textId="77777777" w:rsidR="002D57C4" w:rsidRDefault="008C123E" w:rsidP="00502E57">
            <w:pPr>
              <w:pStyle w:val="TableText"/>
            </w:pPr>
            <w:hyperlink w:anchor="TYPE_TOSCA_RANGE" w:history="1">
              <w:r w:rsidR="002D57C4" w:rsidRPr="00E50DE5">
                <w:rPr>
                  <w:rStyle w:val="Hyperlink"/>
                </w:rPr>
                <w:t>range</w:t>
              </w:r>
            </w:hyperlink>
            <w:r w:rsidR="002D57C4">
              <w:t xml:space="preserve"> of </w:t>
            </w:r>
            <w:hyperlink w:anchor="TYPE_YAML_INTEGER" w:history="1">
              <w:r w:rsidR="002D57C4" w:rsidRPr="002C693E">
                <w:rPr>
                  <w:rStyle w:val="Hyperlink"/>
                </w:rPr>
                <w:t>integer</w:t>
              </w:r>
            </w:hyperlink>
          </w:p>
        </w:tc>
        <w:tc>
          <w:tcPr>
            <w:tcW w:w="614" w:type="pct"/>
            <w:shd w:val="clear" w:color="auto" w:fill="FFFFFF"/>
          </w:tcPr>
          <w:p w14:paraId="40B225B5" w14:textId="77777777" w:rsidR="002D57C4" w:rsidRDefault="002D57C4" w:rsidP="00502E57">
            <w:pPr>
              <w:pStyle w:val="TableText"/>
            </w:pPr>
            <w:r>
              <w:t>implied default of [1,UNBOUNDED]</w:t>
            </w:r>
          </w:p>
        </w:tc>
        <w:tc>
          <w:tcPr>
            <w:tcW w:w="2580" w:type="pct"/>
            <w:shd w:val="clear" w:color="auto" w:fill="FFFFFF"/>
          </w:tcPr>
          <w:p w14:paraId="0D5D6FB1" w14:textId="77777777" w:rsidR="002D57C4" w:rsidRDefault="002D57C4" w:rsidP="00502E57">
            <w:pPr>
              <w:pStyle w:val="TableText"/>
            </w:pPr>
            <w:r>
              <w:t>The optional minimum and maximum occurrences for the capability. By default, an exported Capability should allow at least one relationship to be formed with it with a maximum of UNBOUNDED relationships.</w:t>
            </w:r>
          </w:p>
          <w:p w14:paraId="54929218" w14:textId="77777777" w:rsidR="002D57C4" w:rsidRDefault="002D57C4" w:rsidP="00502E57">
            <w:pPr>
              <w:pStyle w:val="TableText"/>
              <w:rPr>
                <w:rFonts w:cstheme="minorHAnsi"/>
              </w:rPr>
            </w:pPr>
            <w:r>
              <w:t xml:space="preserve">Note: the keyword </w:t>
            </w:r>
            <w:r w:rsidRPr="006536CE">
              <w:rPr>
                <w:rStyle w:val="CodeSnippetHighlight"/>
              </w:rPr>
              <w:t>UNBOUNDED</w:t>
            </w:r>
            <w:r w:rsidRPr="006536CE">
              <w:rPr>
                <w:sz w:val="16"/>
              </w:rPr>
              <w:t xml:space="preserve"> </w:t>
            </w:r>
            <w:r>
              <w:t>is also supported to represent any positive integer.</w:t>
            </w:r>
          </w:p>
        </w:tc>
      </w:tr>
    </w:tbl>
    <w:p w14:paraId="6FD45E5B" w14:textId="77777777" w:rsidR="002D57C4" w:rsidRPr="00E94BB1" w:rsidRDefault="002D57C4" w:rsidP="002D57C4">
      <w:pPr>
        <w:pStyle w:val="Heading4"/>
        <w:numPr>
          <w:ilvl w:val="3"/>
          <w:numId w:val="3"/>
        </w:numPr>
      </w:pPr>
      <w:r w:rsidRPr="00E94BB1">
        <w:t>Grammar</w:t>
      </w:r>
    </w:p>
    <w:p w14:paraId="4134B1E2" w14:textId="77777777" w:rsidR="002D57C4" w:rsidRDefault="002D57C4" w:rsidP="002D57C4">
      <w:pPr>
        <w:pStyle w:val="NormalaroundTable"/>
      </w:pPr>
      <w:r>
        <w:t xml:space="preserve">Capability </w:t>
      </w:r>
      <w:r w:rsidRPr="00E94BB1">
        <w:t xml:space="preserve">definitions have </w:t>
      </w:r>
      <w:r>
        <w:t xml:space="preserve">one of </w:t>
      </w:r>
      <w:r w:rsidRPr="00E94BB1">
        <w:t>the following grammar</w:t>
      </w:r>
      <w:r>
        <w:t>s</w:t>
      </w:r>
      <w:r w:rsidRPr="00E94BB1">
        <w:t>:</w:t>
      </w:r>
    </w:p>
    <w:p w14:paraId="1D990970" w14:textId="77777777" w:rsidR="002D57C4" w:rsidRDefault="002D57C4" w:rsidP="002D57C4">
      <w:pPr>
        <w:pStyle w:val="Heading5"/>
        <w:numPr>
          <w:ilvl w:val="4"/>
          <w:numId w:val="3"/>
        </w:numPr>
      </w:pPr>
      <w:r>
        <w:t>Short notation</w:t>
      </w:r>
    </w:p>
    <w:p w14:paraId="130BDB77" w14:textId="77777777" w:rsidR="002D57C4" w:rsidRDefault="002D57C4" w:rsidP="002D57C4">
      <w:pPr>
        <w:pStyle w:val="NormalaroundTable"/>
      </w:pPr>
      <w:r>
        <w:t xml:space="preserve">The following </w:t>
      </w:r>
      <w:r w:rsidRPr="00311486">
        <w:t xml:space="preserve">grammar may be used when only </w:t>
      </w:r>
      <w:r>
        <w:t>a list of capability definition names needs to be declared: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A8C687A" w14:textId="77777777" w:rsidTr="00502E57">
        <w:trPr>
          <w:trHeight w:val="256"/>
        </w:trPr>
        <w:tc>
          <w:tcPr>
            <w:tcW w:w="9576" w:type="dxa"/>
            <w:shd w:val="clear" w:color="auto" w:fill="D9D9D9" w:themeFill="background1" w:themeFillShade="D9"/>
          </w:tcPr>
          <w:p w14:paraId="48EF2C89" w14:textId="77777777" w:rsidR="002D57C4" w:rsidRPr="006824F5" w:rsidRDefault="002D57C4" w:rsidP="00502E57">
            <w:pPr>
              <w:rPr>
                <w:rStyle w:val="CodeSnippet"/>
                <w:noProof/>
              </w:rPr>
            </w:pPr>
            <w:r>
              <w:rPr>
                <w:rStyle w:val="CodeSnippet"/>
                <w:noProof/>
              </w:rPr>
              <w:t>&lt;</w:t>
            </w:r>
            <w:hyperlink w:anchor="TYPE_YAML_STRING" w:history="1">
              <w:r w:rsidRPr="007F7671">
                <w:rPr>
                  <w:rStyle w:val="Hyperlink"/>
                  <w:rFonts w:ascii="Consolas" w:hAnsi="Consolas"/>
                  <w:noProof/>
                </w:rPr>
                <w:t>capability_def</w:t>
              </w:r>
              <w:r>
                <w:rPr>
                  <w:rStyle w:val="Hyperlink"/>
                  <w:rFonts w:ascii="Consolas" w:hAnsi="Consolas"/>
                  <w:noProof/>
                </w:rPr>
                <w:t>inition</w:t>
              </w:r>
              <w:r w:rsidRPr="007F7671">
                <w:rPr>
                  <w:rStyle w:val="Hyperlink"/>
                  <w:rFonts w:ascii="Consolas" w:hAnsi="Consolas"/>
                  <w:noProof/>
                </w:rPr>
                <w:t>_name</w:t>
              </w:r>
            </w:hyperlink>
            <w:r w:rsidRPr="006824F5">
              <w:rPr>
                <w:rStyle w:val="CodeSnippet"/>
                <w:noProof/>
              </w:rPr>
              <w:t>&gt;: &lt;</w:t>
            </w:r>
            <w:hyperlink w:anchor="DEFN_ENTITY_CAPABILITY_TYPE" w:history="1">
              <w:r w:rsidRPr="007F7671">
                <w:rPr>
                  <w:rStyle w:val="Hyperlink"/>
                  <w:rFonts w:ascii="Consolas" w:hAnsi="Consolas"/>
                  <w:noProof/>
                </w:rPr>
                <w:t>capability_type</w:t>
              </w:r>
            </w:hyperlink>
            <w:r w:rsidRPr="006824F5">
              <w:rPr>
                <w:rStyle w:val="CodeSnippet"/>
                <w:noProof/>
              </w:rPr>
              <w:t>&gt;</w:t>
            </w:r>
          </w:p>
        </w:tc>
      </w:tr>
    </w:tbl>
    <w:p w14:paraId="1790C898" w14:textId="77777777" w:rsidR="002D57C4" w:rsidRDefault="002D57C4" w:rsidP="002D57C4">
      <w:pPr>
        <w:pStyle w:val="Heading5"/>
        <w:numPr>
          <w:ilvl w:val="4"/>
          <w:numId w:val="3"/>
        </w:numPr>
      </w:pPr>
      <w:r>
        <w:t>Extended notation</w:t>
      </w:r>
    </w:p>
    <w:p w14:paraId="286C3282" w14:textId="77777777" w:rsidR="002D57C4" w:rsidRPr="0021245E" w:rsidRDefault="002D57C4" w:rsidP="002D57C4">
      <w:pPr>
        <w:pStyle w:val="NormalaroundTable"/>
      </w:pPr>
      <w:r w:rsidRPr="00311486">
        <w:t xml:space="preserve">The following </w:t>
      </w:r>
      <w:r>
        <w:t>multi</w:t>
      </w:r>
      <w:r w:rsidRPr="00311486">
        <w:t>-line grammar may be used when</w:t>
      </w:r>
      <w:r>
        <w:t xml:space="preserve"> additional information on</w:t>
      </w:r>
      <w:r w:rsidRPr="00311486">
        <w:t xml:space="preserve"> </w:t>
      </w:r>
      <w:r>
        <w:t>the capability definition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E94BB1" w14:paraId="5620CE1A" w14:textId="77777777" w:rsidTr="00502E57">
        <w:tc>
          <w:tcPr>
            <w:tcW w:w="9576" w:type="dxa"/>
            <w:shd w:val="clear" w:color="auto" w:fill="D9D9D9" w:themeFill="background1" w:themeFillShade="D9"/>
          </w:tcPr>
          <w:p w14:paraId="59DA5D0C" w14:textId="77777777" w:rsidR="002D57C4" w:rsidRDefault="002D57C4" w:rsidP="00502E57">
            <w:pPr>
              <w:rPr>
                <w:rStyle w:val="CodeSnippet"/>
                <w:noProof/>
              </w:rPr>
            </w:pPr>
            <w:r>
              <w:rPr>
                <w:rStyle w:val="CodeSnippet"/>
                <w:noProof/>
              </w:rPr>
              <w:t>&lt;</w:t>
            </w:r>
            <w:hyperlink w:anchor="TYPE_YAML_STRING" w:history="1">
              <w:r w:rsidRPr="007F7671">
                <w:rPr>
                  <w:rStyle w:val="Hyperlink"/>
                  <w:rFonts w:ascii="Consolas" w:hAnsi="Consolas"/>
                  <w:noProof/>
                </w:rPr>
                <w:t>capability_def</w:t>
              </w:r>
              <w:r>
                <w:rPr>
                  <w:rStyle w:val="Hyperlink"/>
                  <w:rFonts w:ascii="Consolas" w:hAnsi="Consolas"/>
                  <w:noProof/>
                </w:rPr>
                <w:t>i</w:t>
              </w:r>
              <w:r w:rsidRPr="007F7671">
                <w:rPr>
                  <w:rStyle w:val="Hyperlink"/>
                  <w:rFonts w:ascii="Consolas" w:hAnsi="Consolas"/>
                  <w:noProof/>
                </w:rPr>
                <w:t>n</w:t>
              </w:r>
              <w:r>
                <w:rPr>
                  <w:rStyle w:val="Hyperlink"/>
                  <w:rFonts w:ascii="Consolas" w:hAnsi="Consolas"/>
                  <w:noProof/>
                </w:rPr>
                <w:t>ition</w:t>
              </w:r>
              <w:r w:rsidRPr="007F7671">
                <w:rPr>
                  <w:rStyle w:val="Hyperlink"/>
                  <w:rFonts w:ascii="Consolas" w:hAnsi="Consolas"/>
                  <w:noProof/>
                </w:rPr>
                <w:t>_name</w:t>
              </w:r>
            </w:hyperlink>
            <w:r>
              <w:rPr>
                <w:rStyle w:val="CodeSnippet"/>
                <w:noProof/>
              </w:rPr>
              <w:t>&gt;:</w:t>
            </w:r>
          </w:p>
          <w:p w14:paraId="29307B90" w14:textId="77777777" w:rsidR="002D57C4" w:rsidRDefault="002D57C4" w:rsidP="00502E57">
            <w:pPr>
              <w:rPr>
                <w:rStyle w:val="CodeSnippet"/>
                <w:noProof/>
              </w:rPr>
            </w:pPr>
            <w:r>
              <w:rPr>
                <w:rStyle w:val="CodeSnippet"/>
                <w:noProof/>
              </w:rPr>
              <w:t xml:space="preserve">  type: &lt;</w:t>
            </w:r>
            <w:hyperlink w:anchor="TYPE_YAML_STRING" w:history="1">
              <w:r w:rsidRPr="00CF383C">
                <w:rPr>
                  <w:rStyle w:val="Hyperlink"/>
                  <w:rFonts w:ascii="Consolas" w:hAnsi="Consolas"/>
                  <w:noProof/>
                </w:rPr>
                <w:t>capability_type</w:t>
              </w:r>
            </w:hyperlink>
            <w:r>
              <w:rPr>
                <w:rStyle w:val="CodeSnippet"/>
                <w:noProof/>
              </w:rPr>
              <w:t>&gt;</w:t>
            </w:r>
          </w:p>
          <w:p w14:paraId="440113DC" w14:textId="77777777" w:rsidR="002D57C4" w:rsidRDefault="002D57C4" w:rsidP="00502E57">
            <w:pPr>
              <w:rPr>
                <w:rStyle w:val="CodeSnippet"/>
                <w:noProof/>
              </w:rPr>
            </w:pPr>
            <w:r>
              <w:rPr>
                <w:rStyle w:val="CodeSnippet"/>
                <w:noProof/>
              </w:rPr>
              <w:t xml:space="preserve">  description: &lt;</w:t>
            </w:r>
            <w:hyperlink w:anchor="DEFN_ELEMENT_DESCRIPTION" w:history="1">
              <w:r w:rsidRPr="00CB6358">
                <w:rPr>
                  <w:rStyle w:val="Hyperlink"/>
                  <w:rFonts w:ascii="Consolas" w:hAnsi="Consolas"/>
                  <w:noProof/>
                </w:rPr>
                <w:t>capability_description</w:t>
              </w:r>
            </w:hyperlink>
            <w:r>
              <w:rPr>
                <w:rStyle w:val="CodeSnippet"/>
                <w:noProof/>
              </w:rPr>
              <w:t>&gt;</w:t>
            </w:r>
          </w:p>
          <w:p w14:paraId="7863C2E0" w14:textId="77777777" w:rsidR="002D57C4" w:rsidRDefault="002D57C4" w:rsidP="00502E57">
            <w:pPr>
              <w:rPr>
                <w:rStyle w:val="CodeSnippet"/>
                <w:noProof/>
              </w:rPr>
            </w:pPr>
            <w:r>
              <w:rPr>
                <w:rStyle w:val="CodeSnippet"/>
                <w:noProof/>
              </w:rPr>
              <w:t xml:space="preserve">  properties:</w:t>
            </w:r>
          </w:p>
          <w:p w14:paraId="2637F10E" w14:textId="77777777" w:rsidR="002D57C4" w:rsidRDefault="002D57C4" w:rsidP="00502E57">
            <w:pPr>
              <w:rPr>
                <w:rStyle w:val="CodeSnippet"/>
                <w:noProof/>
              </w:rPr>
            </w:pPr>
            <w:r>
              <w:rPr>
                <w:rStyle w:val="CodeSnippet"/>
                <w:noProof/>
              </w:rPr>
              <w:t xml:space="preserve">    &lt;</w:t>
            </w:r>
            <w:hyperlink w:anchor="DEFN_ELEMENT_PROPERTY_DEFN" w:history="1">
              <w:r w:rsidRPr="00BE6EB5">
                <w:rPr>
                  <w:rStyle w:val="Hyperlink"/>
                  <w:rFonts w:ascii="Consolas" w:hAnsi="Consolas"/>
                  <w:noProof/>
                </w:rPr>
                <w:t>property_definitions</w:t>
              </w:r>
            </w:hyperlink>
            <w:r>
              <w:rPr>
                <w:rStyle w:val="CodeSnippet"/>
                <w:noProof/>
              </w:rPr>
              <w:t>&gt;</w:t>
            </w:r>
          </w:p>
          <w:p w14:paraId="4B276C4B" w14:textId="77777777" w:rsidR="002D57C4" w:rsidRDefault="002D57C4" w:rsidP="00502E57">
            <w:pPr>
              <w:rPr>
                <w:rStyle w:val="CodeSnippet"/>
                <w:noProof/>
              </w:rPr>
            </w:pPr>
            <w:r>
              <w:rPr>
                <w:rStyle w:val="CodeSnippet"/>
                <w:noProof/>
              </w:rPr>
              <w:t xml:space="preserve">  attributes:</w:t>
            </w:r>
          </w:p>
          <w:p w14:paraId="42725AA7" w14:textId="77777777" w:rsidR="002D57C4" w:rsidRDefault="002D57C4" w:rsidP="00502E57">
            <w:pPr>
              <w:rPr>
                <w:rStyle w:val="CodeSnippet"/>
                <w:noProof/>
              </w:rPr>
            </w:pPr>
            <w:r>
              <w:rPr>
                <w:rStyle w:val="CodeSnippet"/>
                <w:noProof/>
              </w:rPr>
              <w:t xml:space="preserve">    &lt;</w:t>
            </w:r>
            <w:hyperlink w:anchor="DEFN_ELEMENT_ATTRIBUTE_DEFN" w:history="1">
              <w:r w:rsidRPr="007D6A3A">
                <w:rPr>
                  <w:rStyle w:val="Hyperlink"/>
                  <w:rFonts w:ascii="Consolas" w:hAnsi="Consolas"/>
                  <w:noProof/>
                </w:rPr>
                <w:t>attribute_definitions</w:t>
              </w:r>
            </w:hyperlink>
            <w:r>
              <w:rPr>
                <w:rStyle w:val="CodeSnippet"/>
                <w:noProof/>
              </w:rPr>
              <w:t>&gt;</w:t>
            </w:r>
          </w:p>
          <w:p w14:paraId="380C979A" w14:textId="77777777" w:rsidR="002D57C4" w:rsidRPr="00E94BB1" w:rsidRDefault="002D57C4" w:rsidP="00502E57">
            <w:pPr>
              <w:rPr>
                <w:rStyle w:val="CodeSnippet"/>
              </w:rPr>
            </w:pPr>
            <w:r>
              <w:rPr>
                <w:rStyle w:val="CodeSnippet"/>
                <w:noProof/>
              </w:rPr>
              <w:t xml:space="preserve">  valid_source_types: [ &lt;</w:t>
            </w:r>
            <w:hyperlink w:anchor="TYPE_YAML_STRING" w:history="1">
              <w:r w:rsidRPr="000E54EE">
                <w:rPr>
                  <w:rStyle w:val="Hyperlink"/>
                  <w:rFonts w:ascii="Consolas" w:hAnsi="Consolas"/>
                  <w:noProof/>
                </w:rPr>
                <w:t>node type_name</w:t>
              </w:r>
              <w:r>
                <w:rPr>
                  <w:rStyle w:val="Hyperlink"/>
                  <w:rFonts w:ascii="Consolas" w:hAnsi="Consolas"/>
                  <w:noProof/>
                </w:rPr>
                <w:t>s</w:t>
              </w:r>
            </w:hyperlink>
            <w:hyperlink w:anchor="TYPE_YAML_STRING" w:history="1">
              <w:r w:rsidRPr="000E54EE">
                <w:rPr>
                  <w:rStyle w:val="Hyperlink"/>
                  <w:rFonts w:ascii="Consolas" w:hAnsi="Consolas"/>
                  <w:noProof/>
                </w:rPr>
                <w:t>&gt;</w:t>
              </w:r>
            </w:hyperlink>
            <w:r>
              <w:rPr>
                <w:rStyle w:val="CodeSnippet"/>
                <w:noProof/>
              </w:rPr>
              <w:t xml:space="preserve"> ]</w:t>
            </w:r>
          </w:p>
        </w:tc>
      </w:tr>
    </w:tbl>
    <w:p w14:paraId="438FAF82" w14:textId="77777777" w:rsidR="002D57C4" w:rsidRPr="00E94BB1" w:rsidRDefault="002D57C4" w:rsidP="002D57C4">
      <w:pPr>
        <w:pStyle w:val="NormalaroundTable"/>
      </w:pPr>
      <w:r w:rsidRPr="00E94BB1">
        <w:t xml:space="preserve">In the above </w:t>
      </w:r>
      <w:r>
        <w:t>grammars</w:t>
      </w:r>
      <w:r w:rsidRPr="00E94BB1">
        <w:t>, the pseudo values that appear in angle brackets have the following meaning:</w:t>
      </w:r>
    </w:p>
    <w:p w14:paraId="7A4CF5ED" w14:textId="77777777" w:rsidR="002D57C4" w:rsidRPr="009775D5" w:rsidRDefault="002D57C4" w:rsidP="002D57C4">
      <w:pPr>
        <w:numPr>
          <w:ilvl w:val="0"/>
          <w:numId w:val="19"/>
        </w:numPr>
        <w:spacing w:before="0" w:after="0" w:line="276" w:lineRule="auto"/>
      </w:pPr>
      <w:r w:rsidRPr="00731E20">
        <w:rPr>
          <w:rStyle w:val="CodeSnippetHighlight"/>
        </w:rPr>
        <w:t>capability_definition_name</w:t>
      </w:r>
      <w:r w:rsidRPr="009775D5">
        <w:rPr>
          <w:b/>
        </w:rPr>
        <w:t xml:space="preserve">: </w:t>
      </w:r>
      <w:r w:rsidRPr="009775D5">
        <w:t xml:space="preserve">represents the </w:t>
      </w:r>
      <w:r>
        <w:t xml:space="preserve">symbolic </w:t>
      </w:r>
      <w:r w:rsidRPr="009775D5">
        <w:t xml:space="preserve">name of </w:t>
      </w:r>
      <w:r>
        <w:t>the</w:t>
      </w:r>
      <w:r w:rsidRPr="009775D5">
        <w:t xml:space="preserve"> </w:t>
      </w:r>
      <w:r>
        <w:t xml:space="preserve">capability as a </w:t>
      </w:r>
      <w:hyperlink w:anchor="TYPE_YAML_STRING" w:history="1">
        <w:r w:rsidRPr="009775D5">
          <w:rPr>
            <w:rStyle w:val="Hyperlink"/>
          </w:rPr>
          <w:t>string</w:t>
        </w:r>
      </w:hyperlink>
      <w:r>
        <w:t>.</w:t>
      </w:r>
    </w:p>
    <w:p w14:paraId="75836DEB" w14:textId="77777777" w:rsidR="002D57C4" w:rsidRDefault="002D57C4" w:rsidP="002D57C4">
      <w:pPr>
        <w:numPr>
          <w:ilvl w:val="0"/>
          <w:numId w:val="19"/>
        </w:numPr>
        <w:spacing w:before="0" w:after="0" w:line="276" w:lineRule="auto"/>
      </w:pPr>
      <w:r>
        <w:rPr>
          <w:rStyle w:val="CodeSnippetHighlight"/>
        </w:rPr>
        <w:t>capability</w:t>
      </w:r>
      <w:r w:rsidRPr="008938BB">
        <w:rPr>
          <w:rStyle w:val="CodeSnippetHighlight"/>
        </w:rPr>
        <w:t>_type</w:t>
      </w:r>
      <w:r w:rsidRPr="00E94BB1">
        <w:t>: represents the required</w:t>
      </w:r>
      <w:r>
        <w:t xml:space="preserve"> name of a </w:t>
      </w:r>
      <w:hyperlink w:anchor="DEFN_ENTITY_CAPABILITY_TYPE" w:history="1">
        <w:r w:rsidRPr="007F7671">
          <w:rPr>
            <w:rStyle w:val="Hyperlink"/>
          </w:rPr>
          <w:t>capability type</w:t>
        </w:r>
      </w:hyperlink>
      <w:r w:rsidRPr="00E94BB1">
        <w:t xml:space="preserve"> </w:t>
      </w:r>
      <w:r>
        <w:t>the</w:t>
      </w:r>
      <w:r w:rsidRPr="00E94BB1">
        <w:t xml:space="preserve"> </w:t>
      </w:r>
      <w:r>
        <w:t>capability definition is based upon.</w:t>
      </w:r>
    </w:p>
    <w:p w14:paraId="4E1CD512" w14:textId="77777777" w:rsidR="002D57C4" w:rsidRPr="00E94BB1" w:rsidRDefault="002D57C4" w:rsidP="002D57C4">
      <w:pPr>
        <w:pStyle w:val="ListParagraph"/>
        <w:numPr>
          <w:ilvl w:val="0"/>
          <w:numId w:val="19"/>
        </w:numPr>
      </w:pPr>
      <w:r>
        <w:rPr>
          <w:rStyle w:val="CodeSnippetHighlight"/>
        </w:rPr>
        <w:t>capability_description</w:t>
      </w:r>
      <w:r w:rsidRPr="00B2150E">
        <w:t>:</w:t>
      </w:r>
      <w:r w:rsidRPr="00FF1498">
        <w:t xml:space="preserve"> </w:t>
      </w:r>
      <w:r>
        <w:t xml:space="preserve">represents the optional </w:t>
      </w:r>
      <w:hyperlink w:anchor="DEFN_ELEMENT_DESCRIPTION" w:history="1">
        <w:r w:rsidRPr="00B946C9">
          <w:rPr>
            <w:rStyle w:val="Hyperlink"/>
          </w:rPr>
          <w:t>description</w:t>
        </w:r>
      </w:hyperlink>
      <w:r>
        <w:t xml:space="preserve"> of the capability definition.</w:t>
      </w:r>
    </w:p>
    <w:p w14:paraId="4326E164" w14:textId="77777777" w:rsidR="002D57C4" w:rsidRDefault="002D57C4" w:rsidP="002D57C4">
      <w:pPr>
        <w:pStyle w:val="ListParagraph"/>
        <w:numPr>
          <w:ilvl w:val="0"/>
          <w:numId w:val="19"/>
        </w:numPr>
      </w:pPr>
      <w:r w:rsidRPr="00860225">
        <w:rPr>
          <w:rStyle w:val="CodeSnippetHighlight"/>
        </w:rPr>
        <w:t>property_definit</w:t>
      </w:r>
      <w:r>
        <w:rPr>
          <w:rStyle w:val="CodeSnippetHighlight"/>
        </w:rPr>
        <w:t>i</w:t>
      </w:r>
      <w:r w:rsidRPr="00860225">
        <w:rPr>
          <w:rStyle w:val="CodeSnippetHighlight"/>
        </w:rPr>
        <w:t>ons</w:t>
      </w:r>
      <w:r>
        <w:t xml:space="preserve">: represents the optional list of </w:t>
      </w:r>
      <w:hyperlink w:anchor="DEFN_ELEMENT_PROPERTY_DEFN" w:history="1">
        <w:r w:rsidRPr="005D78D5">
          <w:rPr>
            <w:rStyle w:val="Hyperlink"/>
          </w:rPr>
          <w:t>property definitions</w:t>
        </w:r>
      </w:hyperlink>
      <w:r>
        <w:t xml:space="preserve"> for the capability definition.</w:t>
      </w:r>
    </w:p>
    <w:p w14:paraId="45A1889A" w14:textId="77777777" w:rsidR="002D57C4" w:rsidRDefault="002D57C4" w:rsidP="002D57C4">
      <w:pPr>
        <w:pStyle w:val="ListParagraph"/>
        <w:numPr>
          <w:ilvl w:val="0"/>
          <w:numId w:val="19"/>
        </w:numPr>
      </w:pPr>
      <w:r>
        <w:rPr>
          <w:rStyle w:val="CodeSnippetHighlight"/>
        </w:rPr>
        <w:t>attribute_definitions</w:t>
      </w:r>
      <w:r w:rsidRPr="00F56520">
        <w:t>:</w:t>
      </w:r>
      <w:r>
        <w:t xml:space="preserve"> represents the optional list of </w:t>
      </w:r>
      <w:hyperlink w:anchor="DEFN_ELEMENT_ATTRIBUTE_DEFN" w:history="1">
        <w:r w:rsidRPr="00DB50CA">
          <w:rPr>
            <w:rStyle w:val="Hyperlink"/>
          </w:rPr>
          <w:t>attribute definitions</w:t>
        </w:r>
      </w:hyperlink>
      <w:r>
        <w:t xml:space="preserve"> for the capability definition.</w:t>
      </w:r>
    </w:p>
    <w:p w14:paraId="61025C87" w14:textId="77777777" w:rsidR="002D57C4" w:rsidRPr="00291ED1" w:rsidRDefault="002D57C4" w:rsidP="002D57C4">
      <w:pPr>
        <w:pStyle w:val="ListBullet3"/>
      </w:pPr>
      <w:r>
        <w:rPr>
          <w:rStyle w:val="CodeSnippetHighlight"/>
        </w:rPr>
        <w:lastRenderedPageBreak/>
        <w:t>node_type_names</w:t>
      </w:r>
      <w:r w:rsidRPr="00725F30">
        <w:t>:</w:t>
      </w:r>
      <w:r>
        <w:t xml:space="preserve"> represents the optional list of one or more names of </w:t>
      </w:r>
      <w:hyperlink w:anchor="DEFN_ENTITY_NODE_TYPE" w:history="1">
        <w:r>
          <w:rPr>
            <w:rStyle w:val="Hyperlink"/>
          </w:rPr>
          <w:t>Node Types</w:t>
        </w:r>
      </w:hyperlink>
      <w:r>
        <w:t xml:space="preserve"> that the Capability definition supports as valid sources for a successful relationship to be established to itself.</w:t>
      </w:r>
    </w:p>
    <w:p w14:paraId="32A4860E" w14:textId="77777777" w:rsidR="002D57C4" w:rsidRPr="00E94BB1" w:rsidRDefault="002D57C4" w:rsidP="002D57C4">
      <w:pPr>
        <w:pStyle w:val="Heading4"/>
        <w:numPr>
          <w:ilvl w:val="3"/>
          <w:numId w:val="3"/>
        </w:numPr>
      </w:pPr>
      <w:r w:rsidRPr="00E94BB1">
        <w:t>Example</w:t>
      </w:r>
      <w:r>
        <w:t>s</w:t>
      </w:r>
    </w:p>
    <w:p w14:paraId="6CB786D9" w14:textId="77777777" w:rsidR="002D57C4" w:rsidRDefault="002D57C4" w:rsidP="002D57C4">
      <w:pPr>
        <w:pStyle w:val="NormalaroundTable"/>
      </w:pPr>
      <w:r w:rsidRPr="00E94BB1">
        <w:t xml:space="preserve">The following </w:t>
      </w:r>
      <w:r>
        <w:t xml:space="preserve">examples show capability definitions in both simple and full forms: </w:t>
      </w:r>
    </w:p>
    <w:p w14:paraId="57BD22C6" w14:textId="77777777" w:rsidR="002D57C4" w:rsidRPr="009360EE" w:rsidRDefault="002D57C4" w:rsidP="002D57C4">
      <w:pPr>
        <w:pStyle w:val="Heading5"/>
        <w:numPr>
          <w:ilvl w:val="4"/>
          <w:numId w:val="3"/>
        </w:numPr>
      </w:pPr>
      <w:r>
        <w:t>Simple 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E94BB1" w14:paraId="6A061A8E" w14:textId="77777777" w:rsidTr="00502E57">
        <w:trPr>
          <w:trHeight w:val="256"/>
        </w:trPr>
        <w:tc>
          <w:tcPr>
            <w:tcW w:w="9576" w:type="dxa"/>
            <w:shd w:val="clear" w:color="auto" w:fill="D9D9D9" w:themeFill="background1" w:themeFillShade="D9"/>
          </w:tcPr>
          <w:p w14:paraId="0DEBEE29" w14:textId="77777777" w:rsidR="002D57C4" w:rsidRDefault="002D57C4" w:rsidP="00502E57">
            <w:pPr>
              <w:rPr>
                <w:rStyle w:val="CodeSnippet"/>
                <w:noProof/>
              </w:rPr>
            </w:pPr>
            <w:r>
              <w:rPr>
                <w:rStyle w:val="CodeSnippet"/>
                <w:noProof/>
              </w:rPr>
              <w:t># Simple notation, no properties defined or augmented</w:t>
            </w:r>
          </w:p>
          <w:p w14:paraId="2F1C4169" w14:textId="77777777" w:rsidR="002D57C4" w:rsidRPr="00E94BB1" w:rsidRDefault="002D57C4" w:rsidP="00502E57">
            <w:pPr>
              <w:rPr>
                <w:rStyle w:val="CodeSnippet"/>
                <w:noProof/>
              </w:rPr>
            </w:pPr>
            <w:r>
              <w:rPr>
                <w:rStyle w:val="CodeSnippet"/>
                <w:noProof/>
              </w:rPr>
              <w:t>some_capability: mytypes.mycapabilities.MyCapabilityTypeName</w:t>
            </w:r>
          </w:p>
        </w:tc>
      </w:tr>
    </w:tbl>
    <w:p w14:paraId="0735A962" w14:textId="77777777" w:rsidR="002D57C4" w:rsidRDefault="002D57C4" w:rsidP="002D57C4">
      <w:pPr>
        <w:pStyle w:val="Heading5"/>
        <w:numPr>
          <w:ilvl w:val="4"/>
          <w:numId w:val="3"/>
        </w:numPr>
      </w:pPr>
      <w:bookmarkStart w:id="337" w:name="_Toc379455032"/>
      <w:r>
        <w:t>Full 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E94BB1" w14:paraId="015876BE" w14:textId="77777777" w:rsidTr="00502E57">
        <w:trPr>
          <w:trHeight w:val="256"/>
        </w:trPr>
        <w:tc>
          <w:tcPr>
            <w:tcW w:w="9576" w:type="dxa"/>
            <w:shd w:val="clear" w:color="auto" w:fill="D9D9D9" w:themeFill="background1" w:themeFillShade="D9"/>
          </w:tcPr>
          <w:p w14:paraId="30AFC861" w14:textId="77777777" w:rsidR="002D57C4" w:rsidRDefault="002D57C4" w:rsidP="00502E57">
            <w:pPr>
              <w:rPr>
                <w:rStyle w:val="CodeSnippet"/>
                <w:noProof/>
              </w:rPr>
            </w:pPr>
            <w:r>
              <w:rPr>
                <w:rStyle w:val="CodeSnippet"/>
                <w:noProof/>
              </w:rPr>
              <w:t># Full notation, augmenting properties of the referenced capability type</w:t>
            </w:r>
          </w:p>
          <w:p w14:paraId="62A6F86B" w14:textId="77777777" w:rsidR="002D57C4" w:rsidRPr="006824F5" w:rsidRDefault="002D57C4" w:rsidP="00502E57">
            <w:pPr>
              <w:rPr>
                <w:rStyle w:val="CodeSnippet"/>
                <w:noProof/>
              </w:rPr>
            </w:pPr>
            <w:r>
              <w:rPr>
                <w:rStyle w:val="CodeSnippet"/>
                <w:noProof/>
              </w:rPr>
              <w:t>some_capability</w:t>
            </w:r>
            <w:r w:rsidRPr="006824F5">
              <w:rPr>
                <w:rStyle w:val="CodeSnippet"/>
                <w:noProof/>
              </w:rPr>
              <w:t xml:space="preserve">: </w:t>
            </w:r>
          </w:p>
          <w:p w14:paraId="3A951024" w14:textId="77777777" w:rsidR="002D57C4" w:rsidRPr="006824F5" w:rsidRDefault="002D57C4" w:rsidP="00502E57">
            <w:pPr>
              <w:rPr>
                <w:rStyle w:val="CodeSnippet"/>
                <w:noProof/>
              </w:rPr>
            </w:pPr>
            <w:r w:rsidRPr="006824F5">
              <w:rPr>
                <w:rStyle w:val="CodeSnippet"/>
                <w:noProof/>
              </w:rPr>
              <w:t xml:space="preserve">  type: </w:t>
            </w:r>
            <w:r>
              <w:rPr>
                <w:rStyle w:val="CodeSnippet"/>
                <w:noProof/>
              </w:rPr>
              <w:t>mytypes.mycapabilities.MyCapabilityTypeName</w:t>
            </w:r>
          </w:p>
          <w:p w14:paraId="039904CE" w14:textId="77777777" w:rsidR="002D57C4" w:rsidRDefault="002D57C4" w:rsidP="00502E57">
            <w:pPr>
              <w:rPr>
                <w:rStyle w:val="CodeSnippet"/>
                <w:noProof/>
              </w:rPr>
            </w:pPr>
            <w:r>
              <w:rPr>
                <w:rStyle w:val="CodeSnippet"/>
                <w:noProof/>
              </w:rPr>
              <w:t xml:space="preserve">  properties:</w:t>
            </w:r>
          </w:p>
          <w:p w14:paraId="205A1081" w14:textId="77777777" w:rsidR="002D57C4" w:rsidRDefault="002D57C4" w:rsidP="00502E57">
            <w:pPr>
              <w:rPr>
                <w:rStyle w:val="CodeSnippet"/>
                <w:noProof/>
              </w:rPr>
            </w:pPr>
            <w:r>
              <w:rPr>
                <w:rStyle w:val="CodeSnippet"/>
                <w:noProof/>
              </w:rPr>
              <w:t xml:space="preserve">    limit: </w:t>
            </w:r>
          </w:p>
          <w:p w14:paraId="3A37EB26" w14:textId="77777777" w:rsidR="002D57C4" w:rsidRDefault="002D57C4" w:rsidP="00502E57">
            <w:pPr>
              <w:rPr>
                <w:rStyle w:val="CodeSnippet"/>
                <w:noProof/>
              </w:rPr>
            </w:pPr>
            <w:r>
              <w:rPr>
                <w:rStyle w:val="CodeSnippet"/>
                <w:noProof/>
              </w:rPr>
              <w:t xml:space="preserve">      type: integer</w:t>
            </w:r>
          </w:p>
          <w:p w14:paraId="0E44D2D2" w14:textId="77777777" w:rsidR="002D57C4" w:rsidRPr="00E94BB1" w:rsidRDefault="002D57C4" w:rsidP="00502E57">
            <w:pPr>
              <w:rPr>
                <w:rStyle w:val="CodeSnippet"/>
                <w:noProof/>
              </w:rPr>
            </w:pPr>
            <w:r>
              <w:rPr>
                <w:rStyle w:val="CodeSnippet"/>
                <w:noProof/>
              </w:rPr>
              <w:t xml:space="preserve">      default: 100</w:t>
            </w:r>
          </w:p>
        </w:tc>
      </w:tr>
    </w:tbl>
    <w:p w14:paraId="39D01032" w14:textId="77777777" w:rsidR="002D57C4" w:rsidRDefault="002D57C4" w:rsidP="002D57C4">
      <w:pPr>
        <w:pStyle w:val="Heading4"/>
        <w:numPr>
          <w:ilvl w:val="3"/>
          <w:numId w:val="3"/>
        </w:numPr>
      </w:pPr>
      <w:r>
        <w:t>Additional requirements</w:t>
      </w:r>
    </w:p>
    <w:p w14:paraId="7E0A1857" w14:textId="77777777" w:rsidR="002D57C4" w:rsidRDefault="002D57C4" w:rsidP="002D57C4">
      <w:pPr>
        <w:pStyle w:val="ListParagraph"/>
        <w:numPr>
          <w:ilvl w:val="0"/>
          <w:numId w:val="52"/>
        </w:numPr>
      </w:pPr>
      <w:r w:rsidRPr="00B75519">
        <w:t xml:space="preserve">Any Node Type </w:t>
      </w:r>
      <w:r>
        <w:t xml:space="preserve">(names) provides as values for the </w:t>
      </w:r>
      <w:r w:rsidRPr="00B75519">
        <w:rPr>
          <w:rStyle w:val="CodeSnippetHighlight"/>
        </w:rPr>
        <w:t>valid_</w:t>
      </w:r>
      <w:r>
        <w:rPr>
          <w:rStyle w:val="CodeSnippetHighlight"/>
        </w:rPr>
        <w:t>source</w:t>
      </w:r>
      <w:r w:rsidRPr="00B75519">
        <w:rPr>
          <w:rStyle w:val="CodeSnippetHighlight"/>
        </w:rPr>
        <w:t>_types</w:t>
      </w:r>
      <w:r>
        <w:t xml:space="preserve"> keyname </w:t>
      </w:r>
      <w:r w:rsidRPr="00B75519">
        <w:t xml:space="preserve">SHALL be type-compatible </w:t>
      </w:r>
      <w:r>
        <w:t xml:space="preserve">(i.e., derived from the same parent Node Type) </w:t>
      </w:r>
      <w:r w:rsidRPr="00B75519">
        <w:t xml:space="preserve">with any </w:t>
      </w:r>
      <w:r>
        <w:t>Node T</w:t>
      </w:r>
      <w:r w:rsidRPr="00B75519">
        <w:t>ype</w:t>
      </w:r>
      <w:r>
        <w:t>s</w:t>
      </w:r>
      <w:r w:rsidRPr="00B75519">
        <w:t xml:space="preserve"> defined using the same key</w:t>
      </w:r>
      <w:r>
        <w:t>name</w:t>
      </w:r>
      <w:r w:rsidRPr="00B75519">
        <w:t xml:space="preserve"> in the parent Capability Type.  </w:t>
      </w:r>
    </w:p>
    <w:p w14:paraId="6454C687" w14:textId="77777777" w:rsidR="002D57C4" w:rsidRPr="00B75519" w:rsidRDefault="002D57C4" w:rsidP="002D57C4">
      <w:pPr>
        <w:pStyle w:val="ListParagraph"/>
        <w:numPr>
          <w:ilvl w:val="0"/>
          <w:numId w:val="52"/>
        </w:numPr>
      </w:pPr>
      <w:r>
        <w:t>Capability symbolic names SHALL be unique; it is an error if a capability name is found to occur more than once.</w:t>
      </w:r>
    </w:p>
    <w:p w14:paraId="23510BE0" w14:textId="77777777" w:rsidR="002D57C4" w:rsidRPr="007F0B3F" w:rsidRDefault="002D57C4" w:rsidP="002D57C4">
      <w:pPr>
        <w:pStyle w:val="Heading4"/>
        <w:numPr>
          <w:ilvl w:val="3"/>
          <w:numId w:val="3"/>
        </w:numPr>
      </w:pPr>
      <w:r w:rsidRPr="007F0B3F">
        <w:t>Notes</w:t>
      </w:r>
      <w:bookmarkEnd w:id="337"/>
    </w:p>
    <w:p w14:paraId="77415A40" w14:textId="77777777" w:rsidR="002D57C4" w:rsidRPr="00473240" w:rsidRDefault="002D57C4" w:rsidP="002D57C4">
      <w:pPr>
        <w:numPr>
          <w:ilvl w:val="0"/>
          <w:numId w:val="17"/>
        </w:numPr>
        <w:spacing w:before="0" w:after="0" w:line="276" w:lineRule="auto"/>
        <w:rPr>
          <w:rStyle w:val="CodeSnippet"/>
          <w:rFonts w:asciiTheme="minorHAnsi" w:hAnsiTheme="minorHAnsi"/>
          <w:sz w:val="22"/>
        </w:rPr>
      </w:pPr>
      <w:r>
        <w:rPr>
          <w:rStyle w:val="CodeSnippet"/>
          <w:noProof/>
        </w:rPr>
        <w:t xml:space="preserve">The </w:t>
      </w:r>
      <w:r w:rsidRPr="00837AAF">
        <w:t>Capability Type</w:t>
      </w:r>
      <w:r>
        <w:rPr>
          <w:rStyle w:val="CodeSnippet"/>
          <w:noProof/>
        </w:rPr>
        <w:t xml:space="preserve">, in this example </w:t>
      </w:r>
      <w:r w:rsidRPr="00473240">
        <w:rPr>
          <w:rStyle w:val="CodeSnippetHighlight"/>
        </w:rPr>
        <w:t>MyCapabilityTypeName</w:t>
      </w:r>
      <w:r>
        <w:rPr>
          <w:rStyle w:val="CodeSnippet"/>
          <w:noProof/>
        </w:rPr>
        <w:t xml:space="preserve">, </w:t>
      </w:r>
      <w:r w:rsidRPr="003C3761">
        <w:t>would be defined elsewhere and have an integer property named</w:t>
      </w:r>
      <w:r>
        <w:rPr>
          <w:rStyle w:val="CodeSnippet"/>
          <w:noProof/>
        </w:rPr>
        <w:t xml:space="preserve"> </w:t>
      </w:r>
      <w:r>
        <w:rPr>
          <w:rStyle w:val="CodeSnippetHighlight"/>
        </w:rPr>
        <w:t>limit.</w:t>
      </w:r>
    </w:p>
    <w:p w14:paraId="21304D33" w14:textId="77777777" w:rsidR="002D57C4" w:rsidRPr="007F0B3F" w:rsidRDefault="002D57C4" w:rsidP="002D57C4">
      <w:pPr>
        <w:numPr>
          <w:ilvl w:val="0"/>
          <w:numId w:val="17"/>
        </w:numPr>
        <w:spacing w:before="0" w:after="0" w:line="276" w:lineRule="auto"/>
      </w:pPr>
      <w:r w:rsidRPr="007F0B3F">
        <w:t xml:space="preserve">This </w:t>
      </w:r>
      <w:r>
        <w:t>definition</w:t>
      </w:r>
      <w:r w:rsidRPr="007F0B3F">
        <w:t xml:space="preserve"> directly maps to the </w:t>
      </w:r>
      <w:r w:rsidRPr="00A46821">
        <w:rPr>
          <w:rStyle w:val="CodeSnippetHighlight"/>
        </w:rPr>
        <w:t>CapabilitiesDefinition</w:t>
      </w:r>
      <w:r w:rsidRPr="007F0B3F">
        <w:t xml:space="preserve"> of the Node Type entity as defined in the </w:t>
      </w:r>
      <w:hyperlink w:anchor="REF_TOSCA_1_0" w:history="1">
        <w:r w:rsidRPr="007F0B3F">
          <w:rPr>
            <w:rStyle w:val="Hyperlink"/>
          </w:rPr>
          <w:t>TOSCA v1.0 specification</w:t>
        </w:r>
      </w:hyperlink>
      <w:r w:rsidRPr="007F0B3F">
        <w:t>.</w:t>
      </w:r>
    </w:p>
    <w:p w14:paraId="550E726C" w14:textId="77777777" w:rsidR="002D57C4" w:rsidRPr="00EE7ECD" w:rsidRDefault="002D57C4" w:rsidP="002D57C4">
      <w:pPr>
        <w:pStyle w:val="Heading3"/>
        <w:numPr>
          <w:ilvl w:val="2"/>
          <w:numId w:val="3"/>
        </w:numPr>
      </w:pPr>
      <w:bookmarkStart w:id="338" w:name="DEFN_ELEMENT_REQUIREMENT_DEF"/>
      <w:r>
        <w:t>Requirement definition</w:t>
      </w:r>
    </w:p>
    <w:bookmarkEnd w:id="338"/>
    <w:p w14:paraId="26486B5C" w14:textId="77777777" w:rsidR="002D57C4" w:rsidRDefault="002D57C4" w:rsidP="002D57C4">
      <w:r>
        <w:t>The</w:t>
      </w:r>
      <w:r w:rsidRPr="00595F06">
        <w:t xml:space="preserve"> </w:t>
      </w:r>
      <w:r>
        <w:t>Requirement</w:t>
      </w:r>
      <w:r w:rsidRPr="00595F06">
        <w:t xml:space="preserve"> </w:t>
      </w:r>
      <w:r>
        <w:t>definition</w:t>
      </w:r>
      <w:r w:rsidRPr="00595F06">
        <w:t xml:space="preserve"> </w:t>
      </w:r>
      <w:r>
        <w:t>describes a named requirement (dependencies) of a TOSCA Node Type or Node template which needs to be fulfilled by a matching Capability definition declared by another TOSCA modelable entity.  The requirement definition may itself include the specific name of the fulfilling entity (explicitly) or provide an abstract type, along with additional filtering characteristics, that a TOSCA orchestrator can use to fulfill the capability at runtime (implicitly).</w:t>
      </w:r>
    </w:p>
    <w:p w14:paraId="434B5EE5" w14:textId="77777777" w:rsidR="002D57C4" w:rsidRDefault="002D57C4" w:rsidP="002D57C4">
      <w:pPr>
        <w:pStyle w:val="Heading4"/>
        <w:numPr>
          <w:ilvl w:val="3"/>
          <w:numId w:val="3"/>
        </w:numPr>
      </w:pPr>
      <w:r>
        <w:t>Keynames</w:t>
      </w:r>
    </w:p>
    <w:p w14:paraId="3D84530E" w14:textId="77777777" w:rsidR="002D57C4" w:rsidRPr="0053600D" w:rsidRDefault="002D57C4" w:rsidP="002D57C4">
      <w:pPr>
        <w:pStyle w:val="NormalaroundTable"/>
      </w:pPr>
      <w:r>
        <w:t>The following is the list of recognized keynames for a TOSCA requirement definition:</w:t>
      </w:r>
    </w:p>
    <w:tbl>
      <w:tblPr>
        <w:tblW w:w="4887"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41"/>
        <w:gridCol w:w="1080"/>
        <w:gridCol w:w="1080"/>
        <w:gridCol w:w="1260"/>
        <w:gridCol w:w="5516"/>
      </w:tblGrid>
      <w:tr w:rsidR="002D57C4" w:rsidRPr="004279F4" w14:paraId="23F375F1" w14:textId="77777777" w:rsidTr="00502E57">
        <w:trPr>
          <w:cantSplit/>
          <w:tblHeader/>
        </w:trPr>
        <w:tc>
          <w:tcPr>
            <w:tcW w:w="566" w:type="pct"/>
            <w:shd w:val="clear" w:color="auto" w:fill="D9D9D9"/>
          </w:tcPr>
          <w:p w14:paraId="18730E17" w14:textId="77777777" w:rsidR="002D57C4" w:rsidRPr="00422683" w:rsidRDefault="002D57C4" w:rsidP="00502E57">
            <w:pPr>
              <w:pStyle w:val="TableText-Heading"/>
            </w:pPr>
            <w:r w:rsidRPr="00422683">
              <w:t>Keyname</w:t>
            </w:r>
          </w:p>
        </w:tc>
        <w:tc>
          <w:tcPr>
            <w:tcW w:w="536" w:type="pct"/>
            <w:shd w:val="clear" w:color="auto" w:fill="D9D9D9"/>
          </w:tcPr>
          <w:p w14:paraId="10F03F35" w14:textId="77777777" w:rsidR="002D57C4" w:rsidRPr="00422683" w:rsidRDefault="002D57C4" w:rsidP="00502E57">
            <w:pPr>
              <w:pStyle w:val="TableText-Heading"/>
            </w:pPr>
            <w:r w:rsidRPr="00422683">
              <w:t>Required</w:t>
            </w:r>
          </w:p>
        </w:tc>
        <w:tc>
          <w:tcPr>
            <w:tcW w:w="536" w:type="pct"/>
            <w:shd w:val="clear" w:color="auto" w:fill="D9D9D9"/>
          </w:tcPr>
          <w:p w14:paraId="6BB5863B" w14:textId="77777777" w:rsidR="002D57C4" w:rsidRPr="00422683" w:rsidRDefault="002D57C4" w:rsidP="00502E57">
            <w:pPr>
              <w:pStyle w:val="TableText-Heading"/>
            </w:pPr>
            <w:r w:rsidRPr="00422683">
              <w:t>Type</w:t>
            </w:r>
          </w:p>
        </w:tc>
        <w:tc>
          <w:tcPr>
            <w:tcW w:w="625" w:type="pct"/>
            <w:shd w:val="clear" w:color="auto" w:fill="D9D9D9"/>
          </w:tcPr>
          <w:p w14:paraId="2DEB6532" w14:textId="77777777" w:rsidR="002D57C4" w:rsidRPr="00422683" w:rsidRDefault="002D57C4" w:rsidP="00502E57">
            <w:pPr>
              <w:pStyle w:val="TableText-Heading"/>
            </w:pPr>
            <w:r w:rsidRPr="00422683">
              <w:t>Constraints</w:t>
            </w:r>
          </w:p>
        </w:tc>
        <w:tc>
          <w:tcPr>
            <w:tcW w:w="2737" w:type="pct"/>
            <w:shd w:val="clear" w:color="auto" w:fill="D9D9D9"/>
          </w:tcPr>
          <w:p w14:paraId="3A95E809" w14:textId="77777777" w:rsidR="002D57C4" w:rsidRPr="00422683" w:rsidRDefault="002D57C4" w:rsidP="00502E57">
            <w:pPr>
              <w:pStyle w:val="TableText-Heading"/>
            </w:pPr>
            <w:r w:rsidRPr="00422683">
              <w:t>Description</w:t>
            </w:r>
          </w:p>
        </w:tc>
      </w:tr>
      <w:tr w:rsidR="002D57C4" w:rsidRPr="004279F4" w14:paraId="09DB6D37" w14:textId="77777777" w:rsidTr="00502E57">
        <w:trPr>
          <w:cantSplit/>
        </w:trPr>
        <w:tc>
          <w:tcPr>
            <w:tcW w:w="566" w:type="pct"/>
            <w:shd w:val="clear" w:color="auto" w:fill="FFFFFF"/>
          </w:tcPr>
          <w:p w14:paraId="4E005BC4" w14:textId="77777777" w:rsidR="002D57C4" w:rsidRDefault="002D57C4" w:rsidP="00502E57">
            <w:pPr>
              <w:pStyle w:val="TableText"/>
              <w:rPr>
                <w:noProof/>
              </w:rPr>
            </w:pPr>
            <w:r>
              <w:rPr>
                <w:noProof/>
              </w:rPr>
              <w:t>capability</w:t>
            </w:r>
          </w:p>
        </w:tc>
        <w:tc>
          <w:tcPr>
            <w:tcW w:w="536" w:type="pct"/>
            <w:shd w:val="clear" w:color="auto" w:fill="FFFFFF"/>
          </w:tcPr>
          <w:p w14:paraId="7ECD5766" w14:textId="77777777" w:rsidR="002D57C4" w:rsidRDefault="002D57C4" w:rsidP="00502E57">
            <w:pPr>
              <w:pStyle w:val="TableText"/>
            </w:pPr>
            <w:r>
              <w:t>yes</w:t>
            </w:r>
          </w:p>
        </w:tc>
        <w:tc>
          <w:tcPr>
            <w:tcW w:w="536" w:type="pct"/>
            <w:shd w:val="clear" w:color="auto" w:fill="FFFFFF"/>
          </w:tcPr>
          <w:p w14:paraId="269EE528" w14:textId="77777777" w:rsidR="002D57C4" w:rsidRDefault="008C123E" w:rsidP="00502E57">
            <w:pPr>
              <w:pStyle w:val="TableText"/>
            </w:pPr>
            <w:hyperlink w:anchor="TYPE_YAML_STRING" w:history="1">
              <w:r w:rsidR="002D57C4" w:rsidRPr="00D462AB">
                <w:rPr>
                  <w:rStyle w:val="Hyperlink"/>
                </w:rPr>
                <w:t>string</w:t>
              </w:r>
            </w:hyperlink>
          </w:p>
        </w:tc>
        <w:tc>
          <w:tcPr>
            <w:tcW w:w="625" w:type="pct"/>
            <w:shd w:val="clear" w:color="auto" w:fill="FFFFFF"/>
          </w:tcPr>
          <w:p w14:paraId="38CA082C" w14:textId="77777777" w:rsidR="002D57C4" w:rsidRDefault="002D57C4" w:rsidP="00502E57">
            <w:pPr>
              <w:pStyle w:val="TableText"/>
            </w:pPr>
            <w:r>
              <w:t>N/A</w:t>
            </w:r>
          </w:p>
        </w:tc>
        <w:tc>
          <w:tcPr>
            <w:tcW w:w="2737" w:type="pct"/>
            <w:shd w:val="clear" w:color="auto" w:fill="FFFFFF"/>
          </w:tcPr>
          <w:p w14:paraId="39A85541" w14:textId="77777777" w:rsidR="002D57C4" w:rsidRDefault="002D57C4" w:rsidP="00502E57">
            <w:pPr>
              <w:pStyle w:val="TableText"/>
            </w:pPr>
            <w:r>
              <w:t xml:space="preserve">The required reserved keyname used that can be used to provide the name of a valid </w:t>
            </w:r>
            <w:hyperlink w:anchor="DEFN_ENTITY_CAPABILITY_TYPE" w:history="1">
              <w:r w:rsidRPr="00223BE9">
                <w:rPr>
                  <w:rStyle w:val="Hyperlink"/>
                </w:rPr>
                <w:t xml:space="preserve">Capability </w:t>
              </w:r>
              <w:r>
                <w:rPr>
                  <w:rStyle w:val="Hyperlink"/>
                </w:rPr>
                <w:t>T</w:t>
              </w:r>
              <w:r w:rsidRPr="00223BE9">
                <w:rPr>
                  <w:rStyle w:val="Hyperlink"/>
                </w:rPr>
                <w:t xml:space="preserve">ype </w:t>
              </w:r>
            </w:hyperlink>
            <w:r>
              <w:t xml:space="preserve"> that can fulfill the requirement.</w:t>
            </w:r>
          </w:p>
        </w:tc>
      </w:tr>
      <w:tr w:rsidR="002D57C4" w:rsidRPr="004279F4" w14:paraId="5A3B7467" w14:textId="77777777" w:rsidTr="00502E57">
        <w:trPr>
          <w:cantSplit/>
        </w:trPr>
        <w:tc>
          <w:tcPr>
            <w:tcW w:w="566" w:type="pct"/>
            <w:shd w:val="clear" w:color="auto" w:fill="FFFFFF"/>
          </w:tcPr>
          <w:p w14:paraId="41F99F36" w14:textId="77777777" w:rsidR="002D57C4" w:rsidRDefault="002D57C4" w:rsidP="00502E57">
            <w:pPr>
              <w:pStyle w:val="TableText"/>
              <w:rPr>
                <w:noProof/>
              </w:rPr>
            </w:pPr>
            <w:r>
              <w:rPr>
                <w:noProof/>
              </w:rPr>
              <w:lastRenderedPageBreak/>
              <w:t>node</w:t>
            </w:r>
          </w:p>
        </w:tc>
        <w:tc>
          <w:tcPr>
            <w:tcW w:w="536" w:type="pct"/>
            <w:shd w:val="clear" w:color="auto" w:fill="FFFFFF"/>
          </w:tcPr>
          <w:p w14:paraId="205DB85B" w14:textId="77777777" w:rsidR="002D57C4" w:rsidRDefault="002D57C4" w:rsidP="00502E57">
            <w:pPr>
              <w:pStyle w:val="TableText"/>
            </w:pPr>
            <w:r>
              <w:t>no</w:t>
            </w:r>
          </w:p>
        </w:tc>
        <w:tc>
          <w:tcPr>
            <w:tcW w:w="536" w:type="pct"/>
            <w:shd w:val="clear" w:color="auto" w:fill="FFFFFF"/>
          </w:tcPr>
          <w:p w14:paraId="46763773" w14:textId="77777777" w:rsidR="002D57C4" w:rsidRDefault="008C123E" w:rsidP="00502E57">
            <w:pPr>
              <w:pStyle w:val="TableText"/>
            </w:pPr>
            <w:hyperlink w:anchor="TYPE_YAML_STRING" w:history="1">
              <w:r w:rsidR="002D57C4" w:rsidRPr="003E5FCB">
                <w:rPr>
                  <w:rStyle w:val="Hyperlink"/>
                </w:rPr>
                <w:t>string</w:t>
              </w:r>
            </w:hyperlink>
          </w:p>
        </w:tc>
        <w:tc>
          <w:tcPr>
            <w:tcW w:w="625" w:type="pct"/>
            <w:shd w:val="clear" w:color="auto" w:fill="FFFFFF"/>
          </w:tcPr>
          <w:p w14:paraId="403A200D" w14:textId="77777777" w:rsidR="002D57C4" w:rsidRDefault="002D57C4" w:rsidP="00502E57">
            <w:pPr>
              <w:pStyle w:val="TableText"/>
            </w:pPr>
            <w:r>
              <w:t>N/A</w:t>
            </w:r>
          </w:p>
        </w:tc>
        <w:tc>
          <w:tcPr>
            <w:tcW w:w="2737" w:type="pct"/>
            <w:shd w:val="clear" w:color="auto" w:fill="FFFFFF"/>
          </w:tcPr>
          <w:p w14:paraId="10EC746F" w14:textId="77777777" w:rsidR="002D57C4" w:rsidRDefault="002D57C4" w:rsidP="00502E57">
            <w:pPr>
              <w:pStyle w:val="TableText"/>
            </w:pPr>
            <w:r>
              <w:t xml:space="preserve">The optional reserved keyname used to provide the name of a valid </w:t>
            </w:r>
            <w:hyperlink w:anchor="DEFN_ENTITY_NODE_TYPE" w:history="1">
              <w:r w:rsidRPr="00893129">
                <w:rPr>
                  <w:rStyle w:val="Hyperlink"/>
                </w:rPr>
                <w:t>Node Type</w:t>
              </w:r>
            </w:hyperlink>
            <w:r>
              <w:t xml:space="preserve"> that contains the capability definition that can be used to fulfill the requirement. </w:t>
            </w:r>
          </w:p>
        </w:tc>
      </w:tr>
      <w:tr w:rsidR="002D57C4" w:rsidRPr="004279F4" w14:paraId="54437225" w14:textId="77777777" w:rsidTr="00502E57">
        <w:trPr>
          <w:cantSplit/>
        </w:trPr>
        <w:tc>
          <w:tcPr>
            <w:tcW w:w="566" w:type="pct"/>
            <w:shd w:val="clear" w:color="auto" w:fill="FFFFFF"/>
          </w:tcPr>
          <w:p w14:paraId="35ED8875" w14:textId="77777777" w:rsidR="002D57C4" w:rsidRDefault="002D57C4" w:rsidP="00502E57">
            <w:pPr>
              <w:pStyle w:val="TableText"/>
              <w:rPr>
                <w:noProof/>
              </w:rPr>
            </w:pPr>
            <w:r>
              <w:rPr>
                <w:noProof/>
              </w:rPr>
              <w:t>relationship</w:t>
            </w:r>
          </w:p>
        </w:tc>
        <w:tc>
          <w:tcPr>
            <w:tcW w:w="536" w:type="pct"/>
            <w:shd w:val="clear" w:color="auto" w:fill="FFFFFF"/>
          </w:tcPr>
          <w:p w14:paraId="7498BFB3" w14:textId="77777777" w:rsidR="002D57C4" w:rsidRDefault="002D57C4" w:rsidP="00502E57">
            <w:pPr>
              <w:pStyle w:val="TableText"/>
            </w:pPr>
            <w:r>
              <w:t>no</w:t>
            </w:r>
          </w:p>
        </w:tc>
        <w:tc>
          <w:tcPr>
            <w:tcW w:w="536" w:type="pct"/>
            <w:shd w:val="clear" w:color="auto" w:fill="FFFFFF"/>
          </w:tcPr>
          <w:p w14:paraId="22FF3602" w14:textId="77777777" w:rsidR="002D57C4" w:rsidRDefault="008C123E" w:rsidP="00502E57">
            <w:pPr>
              <w:pStyle w:val="TableText"/>
            </w:pPr>
            <w:hyperlink w:anchor="TYPE_YAML_STRING" w:history="1">
              <w:r w:rsidR="002D57C4" w:rsidRPr="003E5FCB">
                <w:rPr>
                  <w:rStyle w:val="Hyperlink"/>
                </w:rPr>
                <w:t>string</w:t>
              </w:r>
            </w:hyperlink>
          </w:p>
        </w:tc>
        <w:tc>
          <w:tcPr>
            <w:tcW w:w="625" w:type="pct"/>
            <w:shd w:val="clear" w:color="auto" w:fill="FFFFFF"/>
          </w:tcPr>
          <w:p w14:paraId="33C7A77F" w14:textId="77777777" w:rsidR="002D57C4" w:rsidRDefault="002D57C4" w:rsidP="00502E57">
            <w:pPr>
              <w:pStyle w:val="TableText"/>
            </w:pPr>
            <w:r>
              <w:t>N/A</w:t>
            </w:r>
          </w:p>
        </w:tc>
        <w:tc>
          <w:tcPr>
            <w:tcW w:w="2737" w:type="pct"/>
            <w:shd w:val="clear" w:color="auto" w:fill="FFFFFF"/>
          </w:tcPr>
          <w:p w14:paraId="0D717288" w14:textId="77777777" w:rsidR="002D57C4" w:rsidRDefault="002D57C4" w:rsidP="00502E57">
            <w:pPr>
              <w:pStyle w:val="TableText"/>
            </w:pPr>
            <w:r>
              <w:t xml:space="preserve">The optional reserved keyname used to provide the name of a valid </w:t>
            </w:r>
            <w:hyperlink w:anchor="DEFN_ENTITY_RELATIONSHIP_TYPE" w:history="1">
              <w:r w:rsidRPr="00893129">
                <w:rPr>
                  <w:rStyle w:val="Hyperlink"/>
                </w:rPr>
                <w:t>Relationship Type</w:t>
              </w:r>
            </w:hyperlink>
            <w:r>
              <w:t xml:space="preserve"> to construct when fulfilling the requirement.</w:t>
            </w:r>
          </w:p>
        </w:tc>
      </w:tr>
      <w:tr w:rsidR="002D57C4" w:rsidRPr="004279F4" w14:paraId="62387F17" w14:textId="77777777" w:rsidTr="00502E57">
        <w:trPr>
          <w:cantSplit/>
        </w:trPr>
        <w:tc>
          <w:tcPr>
            <w:tcW w:w="566" w:type="pct"/>
            <w:shd w:val="clear" w:color="auto" w:fill="FFFFFF"/>
          </w:tcPr>
          <w:p w14:paraId="3A7ECBC2" w14:textId="77777777" w:rsidR="002D57C4" w:rsidRDefault="002D57C4" w:rsidP="00502E57">
            <w:pPr>
              <w:pStyle w:val="TableText"/>
              <w:rPr>
                <w:noProof/>
              </w:rPr>
            </w:pPr>
            <w:r>
              <w:rPr>
                <w:noProof/>
              </w:rPr>
              <w:t>occurrences</w:t>
            </w:r>
          </w:p>
        </w:tc>
        <w:tc>
          <w:tcPr>
            <w:tcW w:w="536" w:type="pct"/>
            <w:shd w:val="clear" w:color="auto" w:fill="FFFFFF"/>
          </w:tcPr>
          <w:p w14:paraId="2D5BB4E8" w14:textId="77777777" w:rsidR="002D57C4" w:rsidRDefault="002D57C4" w:rsidP="00502E57">
            <w:pPr>
              <w:pStyle w:val="TableText"/>
            </w:pPr>
            <w:r>
              <w:t>no</w:t>
            </w:r>
          </w:p>
        </w:tc>
        <w:tc>
          <w:tcPr>
            <w:tcW w:w="536" w:type="pct"/>
            <w:shd w:val="clear" w:color="auto" w:fill="FFFFFF"/>
          </w:tcPr>
          <w:p w14:paraId="3238038C" w14:textId="77777777" w:rsidR="002D57C4" w:rsidRDefault="008C123E" w:rsidP="00502E57">
            <w:pPr>
              <w:pStyle w:val="TableText"/>
            </w:pPr>
            <w:hyperlink w:anchor="TYPE_TOSCA_RANGE" w:history="1">
              <w:r w:rsidR="002D57C4" w:rsidRPr="00E50DE5">
                <w:rPr>
                  <w:rStyle w:val="Hyperlink"/>
                </w:rPr>
                <w:t>range</w:t>
              </w:r>
            </w:hyperlink>
            <w:r w:rsidR="002D57C4">
              <w:t xml:space="preserve"> of </w:t>
            </w:r>
            <w:hyperlink w:anchor="TYPE_YAML_INTEGER" w:history="1">
              <w:r w:rsidR="002D57C4" w:rsidRPr="002C693E">
                <w:rPr>
                  <w:rStyle w:val="Hyperlink"/>
                </w:rPr>
                <w:t>integer</w:t>
              </w:r>
            </w:hyperlink>
          </w:p>
        </w:tc>
        <w:tc>
          <w:tcPr>
            <w:tcW w:w="625" w:type="pct"/>
            <w:shd w:val="clear" w:color="auto" w:fill="FFFFFF"/>
          </w:tcPr>
          <w:p w14:paraId="29ECCE7A" w14:textId="77777777" w:rsidR="002D57C4" w:rsidRDefault="002D57C4" w:rsidP="00502E57">
            <w:pPr>
              <w:pStyle w:val="TableText"/>
            </w:pPr>
            <w:r>
              <w:t>implied default of [1,1]</w:t>
            </w:r>
          </w:p>
        </w:tc>
        <w:tc>
          <w:tcPr>
            <w:tcW w:w="2737" w:type="pct"/>
            <w:shd w:val="clear" w:color="auto" w:fill="FFFFFF"/>
          </w:tcPr>
          <w:p w14:paraId="7CB9F622" w14:textId="77777777" w:rsidR="002D57C4" w:rsidRDefault="002D57C4" w:rsidP="00502E57">
            <w:pPr>
              <w:pStyle w:val="TableText"/>
            </w:pPr>
            <w:r>
              <w:t xml:space="preserve">The optional minimum and maximum occurrences for the requirement. </w:t>
            </w:r>
          </w:p>
          <w:p w14:paraId="05247210" w14:textId="77777777" w:rsidR="002D57C4" w:rsidRDefault="002D57C4" w:rsidP="00502E57">
            <w:pPr>
              <w:pStyle w:val="TableText"/>
            </w:pPr>
            <w:r>
              <w:t xml:space="preserve">Note: the keyword </w:t>
            </w:r>
            <w:r w:rsidRPr="006536CE">
              <w:rPr>
                <w:rStyle w:val="CodeSnippetHighlight"/>
              </w:rPr>
              <w:t>UNBOUNDED</w:t>
            </w:r>
            <w:r w:rsidRPr="006536CE">
              <w:rPr>
                <w:sz w:val="16"/>
              </w:rPr>
              <w:t xml:space="preserve"> </w:t>
            </w:r>
            <w:r>
              <w:t>is also supported to represent any positive integer.</w:t>
            </w:r>
          </w:p>
        </w:tc>
      </w:tr>
    </w:tbl>
    <w:p w14:paraId="2C7086CC" w14:textId="77777777" w:rsidR="002D57C4" w:rsidRDefault="002D57C4" w:rsidP="002D57C4">
      <w:pPr>
        <w:pStyle w:val="Heading5"/>
        <w:numPr>
          <w:ilvl w:val="4"/>
          <w:numId w:val="3"/>
        </w:numPr>
      </w:pPr>
      <w:r>
        <w:t>Additional Keynames for multi-line relationship grammar</w:t>
      </w:r>
    </w:p>
    <w:p w14:paraId="73F01A18" w14:textId="77777777" w:rsidR="002D57C4" w:rsidRDefault="002D57C4" w:rsidP="002D57C4">
      <w:pPr>
        <w:pStyle w:val="NormalaroundTable"/>
      </w:pPr>
      <w:r w:rsidRPr="00370916">
        <w:t xml:space="preserve">The Requirement definition contains the Relationship Type information needed by TOSCA Orchestrators to construct relationships to other TOSCA nodes with matching capabilities; however, it is sometimes recognized that additional properties may need to be passed to the relationship (perhaps for configuration).  In these cases, additional grammar is provided so that the Node Type may declare additional Property definitions to be used as inputs to the Relationship Type’s declared interfaces (or specific operations of those interfaces).  </w:t>
      </w:r>
    </w:p>
    <w:tbl>
      <w:tblPr>
        <w:tblW w:w="4887"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41"/>
        <w:gridCol w:w="1078"/>
        <w:gridCol w:w="1082"/>
        <w:gridCol w:w="1260"/>
        <w:gridCol w:w="5516"/>
      </w:tblGrid>
      <w:tr w:rsidR="002D57C4" w:rsidRPr="004279F4" w14:paraId="28C6613B" w14:textId="77777777" w:rsidTr="00502E57">
        <w:trPr>
          <w:cantSplit/>
          <w:tblHeader/>
        </w:trPr>
        <w:tc>
          <w:tcPr>
            <w:tcW w:w="566" w:type="pct"/>
            <w:shd w:val="clear" w:color="auto" w:fill="D9D9D9"/>
          </w:tcPr>
          <w:p w14:paraId="5D2610B0" w14:textId="77777777" w:rsidR="002D57C4" w:rsidRPr="00422683" w:rsidRDefault="002D57C4" w:rsidP="00502E57">
            <w:pPr>
              <w:pStyle w:val="TableText-Heading"/>
            </w:pPr>
            <w:r w:rsidRPr="00422683">
              <w:t>Keyname</w:t>
            </w:r>
          </w:p>
        </w:tc>
        <w:tc>
          <w:tcPr>
            <w:tcW w:w="535" w:type="pct"/>
            <w:shd w:val="clear" w:color="auto" w:fill="D9D9D9"/>
          </w:tcPr>
          <w:p w14:paraId="185B2773" w14:textId="77777777" w:rsidR="002D57C4" w:rsidRPr="00422683" w:rsidRDefault="002D57C4" w:rsidP="00502E57">
            <w:pPr>
              <w:pStyle w:val="TableText-Heading"/>
            </w:pPr>
            <w:r w:rsidRPr="00422683">
              <w:t>Required</w:t>
            </w:r>
          </w:p>
        </w:tc>
        <w:tc>
          <w:tcPr>
            <w:tcW w:w="537" w:type="pct"/>
            <w:shd w:val="clear" w:color="auto" w:fill="D9D9D9"/>
          </w:tcPr>
          <w:p w14:paraId="7C0535C0" w14:textId="77777777" w:rsidR="002D57C4" w:rsidRPr="00422683" w:rsidRDefault="002D57C4" w:rsidP="00502E57">
            <w:pPr>
              <w:pStyle w:val="TableText-Heading"/>
            </w:pPr>
            <w:r w:rsidRPr="00422683">
              <w:t>Type</w:t>
            </w:r>
          </w:p>
        </w:tc>
        <w:tc>
          <w:tcPr>
            <w:tcW w:w="625" w:type="pct"/>
            <w:shd w:val="clear" w:color="auto" w:fill="D9D9D9"/>
          </w:tcPr>
          <w:p w14:paraId="6EEBF1D2" w14:textId="77777777" w:rsidR="002D57C4" w:rsidRPr="00422683" w:rsidRDefault="002D57C4" w:rsidP="00502E57">
            <w:pPr>
              <w:pStyle w:val="TableText-Heading"/>
            </w:pPr>
            <w:r w:rsidRPr="00422683">
              <w:t>Constraints</w:t>
            </w:r>
          </w:p>
        </w:tc>
        <w:tc>
          <w:tcPr>
            <w:tcW w:w="2737" w:type="pct"/>
            <w:shd w:val="clear" w:color="auto" w:fill="D9D9D9"/>
          </w:tcPr>
          <w:p w14:paraId="6CA8F4DB" w14:textId="77777777" w:rsidR="002D57C4" w:rsidRPr="00422683" w:rsidRDefault="002D57C4" w:rsidP="00502E57">
            <w:pPr>
              <w:pStyle w:val="TableText-Heading"/>
            </w:pPr>
            <w:r w:rsidRPr="00422683">
              <w:t>Description</w:t>
            </w:r>
          </w:p>
        </w:tc>
      </w:tr>
      <w:tr w:rsidR="002D57C4" w:rsidRPr="004279F4" w14:paraId="08D5092D" w14:textId="77777777" w:rsidTr="00502E57">
        <w:trPr>
          <w:cantSplit/>
        </w:trPr>
        <w:tc>
          <w:tcPr>
            <w:tcW w:w="566" w:type="pct"/>
            <w:shd w:val="clear" w:color="auto" w:fill="FFFFFF"/>
          </w:tcPr>
          <w:p w14:paraId="5D8CEF05" w14:textId="77777777" w:rsidR="002D57C4" w:rsidRDefault="002D57C4" w:rsidP="00502E57">
            <w:pPr>
              <w:pStyle w:val="TableText"/>
              <w:rPr>
                <w:noProof/>
              </w:rPr>
            </w:pPr>
            <w:r>
              <w:rPr>
                <w:noProof/>
              </w:rPr>
              <w:t>type</w:t>
            </w:r>
          </w:p>
        </w:tc>
        <w:tc>
          <w:tcPr>
            <w:tcW w:w="535" w:type="pct"/>
            <w:shd w:val="clear" w:color="auto" w:fill="FFFFFF"/>
          </w:tcPr>
          <w:p w14:paraId="02BA83D0" w14:textId="77777777" w:rsidR="002D57C4" w:rsidRDefault="002D57C4" w:rsidP="00502E57">
            <w:pPr>
              <w:pStyle w:val="TableText"/>
            </w:pPr>
            <w:r>
              <w:t>yes</w:t>
            </w:r>
          </w:p>
        </w:tc>
        <w:tc>
          <w:tcPr>
            <w:tcW w:w="537" w:type="pct"/>
            <w:shd w:val="clear" w:color="auto" w:fill="FFFFFF"/>
          </w:tcPr>
          <w:p w14:paraId="485F72BE" w14:textId="77777777" w:rsidR="002D57C4" w:rsidRDefault="008C123E" w:rsidP="00502E57">
            <w:pPr>
              <w:pStyle w:val="TableText"/>
            </w:pPr>
            <w:hyperlink w:anchor="TYPE_YAML_STRING" w:history="1">
              <w:r w:rsidR="002D57C4" w:rsidRPr="00D462AB">
                <w:rPr>
                  <w:rStyle w:val="Hyperlink"/>
                </w:rPr>
                <w:t>string</w:t>
              </w:r>
            </w:hyperlink>
          </w:p>
        </w:tc>
        <w:tc>
          <w:tcPr>
            <w:tcW w:w="625" w:type="pct"/>
            <w:shd w:val="clear" w:color="auto" w:fill="FFFFFF"/>
          </w:tcPr>
          <w:p w14:paraId="10C1B500" w14:textId="77777777" w:rsidR="002D57C4" w:rsidRDefault="002D57C4" w:rsidP="00502E57">
            <w:pPr>
              <w:pStyle w:val="TableText"/>
            </w:pPr>
            <w:r>
              <w:t>N/A</w:t>
            </w:r>
          </w:p>
        </w:tc>
        <w:tc>
          <w:tcPr>
            <w:tcW w:w="2737" w:type="pct"/>
            <w:shd w:val="clear" w:color="auto" w:fill="FFFFFF"/>
          </w:tcPr>
          <w:p w14:paraId="72498089" w14:textId="77777777" w:rsidR="002D57C4" w:rsidRDefault="002D57C4" w:rsidP="00502E57">
            <w:pPr>
              <w:pStyle w:val="TableText"/>
            </w:pPr>
            <w:r>
              <w:t xml:space="preserve">The optional reserved keyname used to provide the name of the Relationship Type for the requirement definition’s </w:t>
            </w:r>
            <w:r w:rsidRPr="001A2909">
              <w:rPr>
                <w:rStyle w:val="CodeSnippetHighlight"/>
              </w:rPr>
              <w:t>relationship</w:t>
            </w:r>
            <w:r w:rsidRPr="001A2909">
              <w:rPr>
                <w:sz w:val="16"/>
              </w:rPr>
              <w:t xml:space="preserve"> </w:t>
            </w:r>
            <w:r>
              <w:t>keyname.</w:t>
            </w:r>
          </w:p>
        </w:tc>
      </w:tr>
      <w:tr w:rsidR="002D57C4" w:rsidRPr="004279F4" w14:paraId="2FC30559" w14:textId="77777777" w:rsidTr="00502E57">
        <w:trPr>
          <w:cantSplit/>
        </w:trPr>
        <w:tc>
          <w:tcPr>
            <w:tcW w:w="566" w:type="pct"/>
            <w:shd w:val="clear" w:color="auto" w:fill="FFFFFF"/>
          </w:tcPr>
          <w:p w14:paraId="6FCDAB22" w14:textId="77777777" w:rsidR="002D57C4" w:rsidRDefault="002D57C4" w:rsidP="00502E57">
            <w:pPr>
              <w:pStyle w:val="TableText"/>
              <w:rPr>
                <w:noProof/>
              </w:rPr>
            </w:pPr>
            <w:r>
              <w:rPr>
                <w:noProof/>
              </w:rPr>
              <w:t>interfaces</w:t>
            </w:r>
          </w:p>
        </w:tc>
        <w:tc>
          <w:tcPr>
            <w:tcW w:w="535" w:type="pct"/>
            <w:shd w:val="clear" w:color="auto" w:fill="FFFFFF"/>
          </w:tcPr>
          <w:p w14:paraId="402B2280" w14:textId="77777777" w:rsidR="002D57C4" w:rsidRDefault="002D57C4" w:rsidP="00502E57">
            <w:pPr>
              <w:pStyle w:val="TableText"/>
            </w:pPr>
            <w:r>
              <w:t>no</w:t>
            </w:r>
          </w:p>
        </w:tc>
        <w:tc>
          <w:tcPr>
            <w:tcW w:w="537" w:type="pct"/>
            <w:shd w:val="clear" w:color="auto" w:fill="FFFFFF"/>
          </w:tcPr>
          <w:p w14:paraId="51D758BF" w14:textId="77777777" w:rsidR="002D57C4" w:rsidRDefault="002D57C4" w:rsidP="00502E57">
            <w:pPr>
              <w:pStyle w:val="TableText"/>
            </w:pPr>
            <w:r>
              <w:t xml:space="preserve">list of </w:t>
            </w:r>
            <w:hyperlink w:anchor="DEFN_ELEMENT_INTERFACE_DEF" w:history="1">
              <w:r w:rsidRPr="005F2C52">
                <w:rPr>
                  <w:rStyle w:val="Hyperlink"/>
                </w:rPr>
                <w:t>interface definitions</w:t>
              </w:r>
            </w:hyperlink>
          </w:p>
        </w:tc>
        <w:tc>
          <w:tcPr>
            <w:tcW w:w="625" w:type="pct"/>
            <w:shd w:val="clear" w:color="auto" w:fill="FFFFFF"/>
          </w:tcPr>
          <w:p w14:paraId="4D7485D5" w14:textId="77777777" w:rsidR="002D57C4" w:rsidRDefault="002D57C4" w:rsidP="00502E57">
            <w:pPr>
              <w:pStyle w:val="TableText"/>
            </w:pPr>
            <w:r>
              <w:t>N/A</w:t>
            </w:r>
          </w:p>
        </w:tc>
        <w:tc>
          <w:tcPr>
            <w:tcW w:w="2737" w:type="pct"/>
            <w:shd w:val="clear" w:color="auto" w:fill="FFFFFF"/>
          </w:tcPr>
          <w:p w14:paraId="0A3F0C2E" w14:textId="77777777" w:rsidR="002D57C4" w:rsidRDefault="002D57C4" w:rsidP="00502E57">
            <w:pPr>
              <w:pStyle w:val="TableText"/>
            </w:pPr>
            <w:r>
              <w:t>The optional reserved keyname used to reference declared (named) interface definitions of the corresponding Relationship Type in order to declare additional Property definitions for these interfaces or operations of these interfaces.</w:t>
            </w:r>
          </w:p>
        </w:tc>
      </w:tr>
    </w:tbl>
    <w:p w14:paraId="67B0E97E" w14:textId="77777777" w:rsidR="002D57C4" w:rsidRDefault="002D57C4" w:rsidP="002D57C4">
      <w:pPr>
        <w:pStyle w:val="Heading4"/>
        <w:numPr>
          <w:ilvl w:val="3"/>
          <w:numId w:val="3"/>
        </w:numPr>
      </w:pPr>
      <w:r>
        <w:t>Grammar</w:t>
      </w:r>
    </w:p>
    <w:p w14:paraId="08FA6F87" w14:textId="77777777" w:rsidR="002D57C4" w:rsidRDefault="002D57C4" w:rsidP="002D57C4">
      <w:pPr>
        <w:pStyle w:val="NormalaroundTable"/>
      </w:pPr>
      <w:r w:rsidRPr="002E7F5B">
        <w:t>Requirement</w:t>
      </w:r>
      <w:r w:rsidRPr="005F6F83">
        <w:t xml:space="preserve"> definitions have one of the following grammars</w:t>
      </w:r>
      <w:r>
        <w:t>:</w:t>
      </w:r>
    </w:p>
    <w:p w14:paraId="0A953EFA" w14:textId="77777777" w:rsidR="002D57C4" w:rsidRPr="00FC53CB" w:rsidRDefault="002D57C4" w:rsidP="002D57C4">
      <w:pPr>
        <w:pStyle w:val="Heading5"/>
        <w:numPr>
          <w:ilvl w:val="4"/>
          <w:numId w:val="3"/>
        </w:numPr>
      </w:pPr>
      <w:r>
        <w:t>Simple grammar (Capability Type only)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C451F05" w14:textId="77777777" w:rsidTr="00502E57">
        <w:tc>
          <w:tcPr>
            <w:tcW w:w="9576" w:type="dxa"/>
            <w:shd w:val="clear" w:color="auto" w:fill="D9D9D9" w:themeFill="background1" w:themeFillShade="D9"/>
          </w:tcPr>
          <w:p w14:paraId="1A9DA163" w14:textId="77777777" w:rsidR="002D57C4" w:rsidRPr="00EF7986" w:rsidRDefault="002D57C4" w:rsidP="00502E57">
            <w:pPr>
              <w:pStyle w:val="NormalaroundTable"/>
              <w:rPr>
                <w:rStyle w:val="CodeSnippet"/>
              </w:rPr>
            </w:pPr>
            <w:r w:rsidRPr="00EF7986">
              <w:rPr>
                <w:rStyle w:val="CodeSnippet"/>
              </w:rPr>
              <w:t>&lt;</w:t>
            </w:r>
            <w:hyperlink w:anchor="TYPE_YAML_STRING" w:history="1">
              <w:r w:rsidRPr="00EF7986">
                <w:rPr>
                  <w:rStyle w:val="Hyperlink"/>
                  <w:rFonts w:ascii="Consolas" w:hAnsi="Consolas"/>
                  <w:sz w:val="20"/>
                </w:rPr>
                <w:t>requirement_name</w:t>
              </w:r>
            </w:hyperlink>
            <w:r w:rsidRPr="00EF7986">
              <w:rPr>
                <w:rStyle w:val="CodeSnippet"/>
              </w:rPr>
              <w:t>&gt;: &lt;</w:t>
            </w:r>
            <w:r>
              <w:rPr>
                <w:rStyle w:val="CodeSnippet"/>
              </w:rPr>
              <w:t>capability</w:t>
            </w:r>
            <w:r w:rsidRPr="00EF7986">
              <w:rPr>
                <w:rStyle w:val="CodeSnippet"/>
              </w:rPr>
              <w:t>_type_name&gt;</w:t>
            </w:r>
          </w:p>
        </w:tc>
      </w:tr>
    </w:tbl>
    <w:p w14:paraId="72C3C44D" w14:textId="77777777" w:rsidR="002D57C4" w:rsidRDefault="002D57C4" w:rsidP="002D57C4">
      <w:pPr>
        <w:pStyle w:val="Heading5"/>
        <w:numPr>
          <w:ilvl w:val="4"/>
          <w:numId w:val="3"/>
        </w:numPr>
      </w:pPr>
      <w:r>
        <w:t>Extended grammar (with Node and Relationship Types)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CCCF9D2" w14:textId="77777777" w:rsidTr="00502E57">
        <w:tc>
          <w:tcPr>
            <w:tcW w:w="9576" w:type="dxa"/>
            <w:shd w:val="clear" w:color="auto" w:fill="D9D9D9" w:themeFill="background1" w:themeFillShade="D9"/>
          </w:tcPr>
          <w:p w14:paraId="5B4EB4BC" w14:textId="77777777" w:rsidR="002D57C4" w:rsidRDefault="002D57C4" w:rsidP="00502E57">
            <w:pPr>
              <w:rPr>
                <w:rStyle w:val="CodeSnippet"/>
              </w:rPr>
            </w:pPr>
            <w:r w:rsidRPr="00EF7986">
              <w:rPr>
                <w:rStyle w:val="CodeSnippet"/>
              </w:rPr>
              <w:t>&lt;</w:t>
            </w:r>
            <w:hyperlink w:anchor="TYPE_YAML_STRING" w:history="1">
              <w:r w:rsidRPr="00EF7986">
                <w:rPr>
                  <w:rStyle w:val="Hyperlink"/>
                  <w:rFonts w:ascii="Consolas" w:hAnsi="Consolas"/>
                </w:rPr>
                <w:t>requirement_name</w:t>
              </w:r>
            </w:hyperlink>
            <w:r w:rsidRPr="00EF7986">
              <w:rPr>
                <w:rStyle w:val="CodeSnippet"/>
              </w:rPr>
              <w:t xml:space="preserve">&gt;: </w:t>
            </w:r>
          </w:p>
          <w:p w14:paraId="75786663" w14:textId="77777777" w:rsidR="002D57C4" w:rsidRDefault="002D57C4" w:rsidP="00502E57">
            <w:pPr>
              <w:rPr>
                <w:rStyle w:val="CodeSnippet"/>
              </w:rPr>
            </w:pPr>
            <w:r w:rsidRPr="005E6997">
              <w:rPr>
                <w:rStyle w:val="CodeSnippet"/>
              </w:rPr>
              <w:t xml:space="preserve">  capability: &lt;</w:t>
            </w:r>
            <w:hyperlink w:anchor="TYPE_YAML_STRING" w:history="1">
              <w:r w:rsidRPr="006536CE">
                <w:rPr>
                  <w:rStyle w:val="Hyperlink"/>
                  <w:rFonts w:ascii="Consolas" w:hAnsi="Consolas"/>
                </w:rPr>
                <w:t>capability_type_name</w:t>
              </w:r>
            </w:hyperlink>
            <w:r>
              <w:rPr>
                <w:rStyle w:val="CodeSnippet"/>
              </w:rPr>
              <w:t>&gt;</w:t>
            </w:r>
          </w:p>
          <w:p w14:paraId="26FCD8DB" w14:textId="77777777" w:rsidR="002D57C4" w:rsidRPr="005E6997" w:rsidRDefault="002D57C4" w:rsidP="00502E57">
            <w:pPr>
              <w:rPr>
                <w:rStyle w:val="CodeSnippet"/>
              </w:rPr>
            </w:pPr>
            <w:r>
              <w:rPr>
                <w:rStyle w:val="CodeSnippet"/>
              </w:rPr>
              <w:t xml:space="preserve">  </w:t>
            </w:r>
            <w:r w:rsidRPr="005E6997">
              <w:rPr>
                <w:rStyle w:val="CodeSnippet"/>
              </w:rPr>
              <w:t>node: &lt;</w:t>
            </w:r>
            <w:hyperlink w:anchor="TYPE_YAML_STRING" w:history="1">
              <w:r w:rsidRPr="006536CE">
                <w:rPr>
                  <w:rStyle w:val="Hyperlink"/>
                  <w:rFonts w:ascii="Consolas" w:hAnsi="Consolas"/>
                </w:rPr>
                <w:t>node_type_name</w:t>
              </w:r>
            </w:hyperlink>
            <w:r w:rsidRPr="005E6997">
              <w:rPr>
                <w:rStyle w:val="CodeSnippet"/>
              </w:rPr>
              <w:t>&gt;</w:t>
            </w:r>
          </w:p>
          <w:p w14:paraId="4D180AD2" w14:textId="77777777" w:rsidR="002D57C4" w:rsidRDefault="002D57C4" w:rsidP="00502E57">
            <w:pPr>
              <w:rPr>
                <w:rStyle w:val="CodeSnippet"/>
              </w:rPr>
            </w:pPr>
            <w:r w:rsidRPr="005E6997">
              <w:rPr>
                <w:rStyle w:val="CodeSnippet"/>
              </w:rPr>
              <w:t xml:space="preserve">  relationship</w:t>
            </w:r>
            <w:r>
              <w:rPr>
                <w:rStyle w:val="CodeSnippet"/>
              </w:rPr>
              <w:t>:</w:t>
            </w:r>
            <w:r w:rsidRPr="005E6997">
              <w:rPr>
                <w:rStyle w:val="CodeSnippet"/>
              </w:rPr>
              <w:t xml:space="preserve"> &lt;</w:t>
            </w:r>
            <w:hyperlink w:anchor="TYPE_YAML_STRING" w:history="1">
              <w:r w:rsidRPr="006536CE">
                <w:rPr>
                  <w:rStyle w:val="Hyperlink"/>
                  <w:rFonts w:ascii="Consolas" w:hAnsi="Consolas"/>
                </w:rPr>
                <w:t>relationship_type_name</w:t>
              </w:r>
            </w:hyperlink>
            <w:r w:rsidRPr="005E6997">
              <w:rPr>
                <w:rStyle w:val="CodeSnippet"/>
              </w:rPr>
              <w:t>&gt;</w:t>
            </w:r>
          </w:p>
          <w:p w14:paraId="2E63FC26" w14:textId="77777777" w:rsidR="002D57C4" w:rsidRPr="002D7D27" w:rsidRDefault="002D57C4" w:rsidP="00502E57">
            <w:pPr>
              <w:rPr>
                <w:rStyle w:val="CodeSnippet"/>
              </w:rPr>
            </w:pPr>
            <w:r w:rsidRPr="002D7D27">
              <w:rPr>
                <w:rStyle w:val="CodeSnippet"/>
              </w:rPr>
              <w:t xml:space="preserve">  occurrences: [ </w:t>
            </w:r>
            <w:r>
              <w:rPr>
                <w:rStyle w:val="CodeSnippet"/>
              </w:rPr>
              <w:t>&lt;</w:t>
            </w:r>
            <w:r w:rsidRPr="002D7D27">
              <w:rPr>
                <w:rStyle w:val="CodeSnippet"/>
              </w:rPr>
              <w:t>min_occurrences</w:t>
            </w:r>
            <w:r>
              <w:rPr>
                <w:rStyle w:val="CodeSnippet"/>
              </w:rPr>
              <w:t>&gt;</w:t>
            </w:r>
            <w:r w:rsidRPr="002D7D27">
              <w:rPr>
                <w:rStyle w:val="CodeSnippet"/>
              </w:rPr>
              <w:t xml:space="preserve">, </w:t>
            </w:r>
            <w:r>
              <w:rPr>
                <w:rStyle w:val="CodeSnippet"/>
              </w:rPr>
              <w:t>&lt;</w:t>
            </w:r>
            <w:r w:rsidRPr="002D7D27">
              <w:rPr>
                <w:rStyle w:val="CodeSnippet"/>
              </w:rPr>
              <w:t>max_occurrences</w:t>
            </w:r>
            <w:r>
              <w:rPr>
                <w:rStyle w:val="CodeSnippet"/>
              </w:rPr>
              <w:t>&gt;</w:t>
            </w:r>
            <w:r w:rsidRPr="002D7D27">
              <w:rPr>
                <w:rStyle w:val="CodeSnippet"/>
              </w:rPr>
              <w:t xml:space="preserve"> ]</w:t>
            </w:r>
          </w:p>
        </w:tc>
      </w:tr>
    </w:tbl>
    <w:p w14:paraId="6E98DA15" w14:textId="77777777" w:rsidR="002D57C4" w:rsidRDefault="002D57C4" w:rsidP="002D57C4">
      <w:pPr>
        <w:pStyle w:val="Heading5"/>
        <w:numPr>
          <w:ilvl w:val="4"/>
          <w:numId w:val="3"/>
        </w:numPr>
      </w:pPr>
      <w:r>
        <w:t>Extended grammar for declaring Property Definitions on the relationship’s Interfaces</w:t>
      </w:r>
    </w:p>
    <w:p w14:paraId="78F34DF0" w14:textId="77777777" w:rsidR="002D57C4" w:rsidRPr="00F2238A" w:rsidRDefault="002D57C4" w:rsidP="002D57C4">
      <w:pPr>
        <w:pStyle w:val="NormalaroundTable"/>
      </w:pPr>
      <w:r>
        <w:t xml:space="preserve">The </w:t>
      </w:r>
      <w:r w:rsidRPr="00F2238A">
        <w:t xml:space="preserve">following additional </w:t>
      </w:r>
      <w:r>
        <w:t xml:space="preserve">multi-line grammar is provided for the relationship keyname in order to declare new Property definitions for inputs of known Interface definitions of the declared Relationship Type.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32D5FFB" w14:textId="77777777" w:rsidTr="00502E57">
        <w:tc>
          <w:tcPr>
            <w:tcW w:w="9576" w:type="dxa"/>
            <w:shd w:val="clear" w:color="auto" w:fill="D9D9D9" w:themeFill="background1" w:themeFillShade="D9"/>
          </w:tcPr>
          <w:p w14:paraId="2901E933" w14:textId="77777777" w:rsidR="002D57C4" w:rsidRDefault="002D57C4" w:rsidP="00502E57">
            <w:pPr>
              <w:rPr>
                <w:rStyle w:val="CodeSnippet"/>
              </w:rPr>
            </w:pPr>
            <w:r w:rsidRPr="00EF7986">
              <w:rPr>
                <w:rStyle w:val="CodeSnippet"/>
              </w:rPr>
              <w:t>&lt;</w:t>
            </w:r>
            <w:hyperlink w:anchor="TYPE_YAML_STRING" w:history="1">
              <w:r w:rsidRPr="00EF7986">
                <w:rPr>
                  <w:rStyle w:val="Hyperlink"/>
                  <w:rFonts w:ascii="Consolas" w:hAnsi="Consolas"/>
                </w:rPr>
                <w:t>requirement_name</w:t>
              </w:r>
            </w:hyperlink>
            <w:r w:rsidRPr="00EF7986">
              <w:rPr>
                <w:rStyle w:val="CodeSnippet"/>
              </w:rPr>
              <w:t xml:space="preserve">&gt;: </w:t>
            </w:r>
          </w:p>
          <w:p w14:paraId="495C0A7D" w14:textId="77777777" w:rsidR="002D57C4" w:rsidRDefault="002D57C4" w:rsidP="00502E57">
            <w:pPr>
              <w:rPr>
                <w:rStyle w:val="CodeSnippet"/>
              </w:rPr>
            </w:pPr>
            <w:r>
              <w:rPr>
                <w:rStyle w:val="CodeSnippet"/>
              </w:rPr>
              <w:lastRenderedPageBreak/>
              <w:t xml:space="preserve">  # Other keynames omitted for brevity</w:t>
            </w:r>
          </w:p>
          <w:p w14:paraId="6B0B49C1" w14:textId="77777777" w:rsidR="002D57C4" w:rsidRPr="00F2238A" w:rsidRDefault="002D57C4" w:rsidP="00502E57">
            <w:pPr>
              <w:rPr>
                <w:rStyle w:val="CodeSnippet"/>
              </w:rPr>
            </w:pPr>
            <w:r w:rsidRPr="00F2238A">
              <w:rPr>
                <w:rStyle w:val="CodeSnippet"/>
              </w:rPr>
              <w:t xml:space="preserve">  relationship:</w:t>
            </w:r>
          </w:p>
          <w:p w14:paraId="2B1963FB" w14:textId="77777777" w:rsidR="002D57C4" w:rsidRPr="00F2238A" w:rsidRDefault="002D57C4" w:rsidP="00502E57">
            <w:pPr>
              <w:rPr>
                <w:rStyle w:val="CodeSnippet"/>
              </w:rPr>
            </w:pPr>
            <w:r>
              <w:rPr>
                <w:rStyle w:val="CodeSnippet"/>
              </w:rPr>
              <w:t xml:space="preserve">   </w:t>
            </w:r>
            <w:r w:rsidRPr="00F2238A">
              <w:rPr>
                <w:rStyle w:val="CodeSnippet"/>
              </w:rPr>
              <w:t xml:space="preserve"> type: </w:t>
            </w:r>
            <w:r>
              <w:rPr>
                <w:rStyle w:val="CodeSnippet"/>
              </w:rPr>
              <w:t>&lt;</w:t>
            </w:r>
            <w:hyperlink w:anchor="TYPE_YAML_STRING" w:history="1">
              <w:r w:rsidRPr="00D40E00">
                <w:rPr>
                  <w:rStyle w:val="Hyperlink"/>
                  <w:rFonts w:ascii="Consolas" w:hAnsi="Consolas"/>
                </w:rPr>
                <w:t>relationship_type_name</w:t>
              </w:r>
            </w:hyperlink>
            <w:r>
              <w:rPr>
                <w:rStyle w:val="CodeSnippet"/>
              </w:rPr>
              <w:t>&gt;</w:t>
            </w:r>
          </w:p>
          <w:p w14:paraId="081D5932" w14:textId="77777777" w:rsidR="002D57C4" w:rsidRPr="00F2238A" w:rsidRDefault="002D57C4" w:rsidP="00502E57">
            <w:pPr>
              <w:rPr>
                <w:rStyle w:val="CodeSnippet"/>
              </w:rPr>
            </w:pPr>
            <w:r w:rsidRPr="00F2238A">
              <w:rPr>
                <w:rStyle w:val="CodeSnippet"/>
              </w:rPr>
              <w:t xml:space="preserve">    interfaces:</w:t>
            </w:r>
          </w:p>
          <w:p w14:paraId="68F391CD" w14:textId="77777777" w:rsidR="002D57C4" w:rsidRPr="002D7D27" w:rsidRDefault="002D57C4" w:rsidP="00502E57">
            <w:pPr>
              <w:rPr>
                <w:rStyle w:val="CodeSnippet"/>
                <w:noProof/>
              </w:rPr>
            </w:pPr>
            <w:r>
              <w:rPr>
                <w:rStyle w:val="CodeSnippet"/>
                <w:noProof/>
              </w:rPr>
              <w:t xml:space="preserve">      </w:t>
            </w:r>
            <w:r w:rsidRPr="006824F5">
              <w:rPr>
                <w:rStyle w:val="CodeSnippet"/>
                <w:noProof/>
              </w:rPr>
              <w:t>&lt;</w:t>
            </w:r>
            <w:hyperlink w:anchor="DEFN_ELEMENT_INTERFACE_DEF" w:history="1">
              <w:r w:rsidRPr="00DC4B44">
                <w:rPr>
                  <w:rStyle w:val="Hyperlink"/>
                  <w:rFonts w:ascii="Consolas" w:hAnsi="Consolas"/>
                  <w:noProof/>
                </w:rPr>
                <w:t>interface_definition</w:t>
              </w:r>
              <w:r>
                <w:rPr>
                  <w:rStyle w:val="Hyperlink"/>
                  <w:rFonts w:ascii="Consolas" w:hAnsi="Consolas"/>
                  <w:noProof/>
                </w:rPr>
                <w:t>s</w:t>
              </w:r>
            </w:hyperlink>
            <w:r w:rsidRPr="006824F5">
              <w:rPr>
                <w:rStyle w:val="CodeSnippet"/>
                <w:noProof/>
              </w:rPr>
              <w:t>&gt;</w:t>
            </w:r>
          </w:p>
        </w:tc>
      </w:tr>
    </w:tbl>
    <w:p w14:paraId="5EC7F959" w14:textId="77777777" w:rsidR="002D57C4" w:rsidRDefault="002D57C4" w:rsidP="002D57C4">
      <w:pPr>
        <w:pStyle w:val="NormalaroundTable"/>
      </w:pPr>
      <w:r>
        <w:lastRenderedPageBreak/>
        <w:t xml:space="preserve">In the </w:t>
      </w:r>
      <w:r w:rsidRPr="004C633C">
        <w:t>above</w:t>
      </w:r>
      <w:r>
        <w:t xml:space="preserve"> grammars, the pseudo values that appear in angle brackets have the following meaning:</w:t>
      </w:r>
    </w:p>
    <w:p w14:paraId="38B5AB04" w14:textId="77777777" w:rsidR="002D57C4" w:rsidRDefault="002D57C4" w:rsidP="002D57C4">
      <w:pPr>
        <w:pStyle w:val="ListParagraph"/>
        <w:numPr>
          <w:ilvl w:val="0"/>
          <w:numId w:val="24"/>
        </w:numPr>
      </w:pPr>
      <w:r w:rsidRPr="00860225">
        <w:rPr>
          <w:rStyle w:val="CodeSnippetHighlight"/>
        </w:rPr>
        <w:t xml:space="preserve">requirement_name: </w:t>
      </w:r>
      <w:r w:rsidRPr="00F578AD">
        <w:t>represents the</w:t>
      </w:r>
      <w:r>
        <w:t xml:space="preserve"> required symbolic </w:t>
      </w:r>
      <w:r w:rsidRPr="00F578AD">
        <w:t xml:space="preserve">name </w:t>
      </w:r>
      <w:r>
        <w:t>of</w:t>
      </w:r>
      <w:r w:rsidRPr="00F578AD">
        <w:t xml:space="preserve"> </w:t>
      </w:r>
      <w:r>
        <w:t>the</w:t>
      </w:r>
      <w:r w:rsidRPr="00F578AD">
        <w:t xml:space="preserve"> </w:t>
      </w:r>
      <w:r w:rsidRPr="00590BA7">
        <w:t>requirement definition</w:t>
      </w:r>
      <w:r>
        <w:t xml:space="preserve"> as a </w:t>
      </w:r>
      <w:hyperlink w:anchor="TYPE_YAML_STRING" w:history="1">
        <w:r w:rsidRPr="000228FC">
          <w:rPr>
            <w:rStyle w:val="Hyperlink"/>
          </w:rPr>
          <w:t>string</w:t>
        </w:r>
      </w:hyperlink>
      <w:r w:rsidRPr="00F578AD">
        <w:t>.</w:t>
      </w:r>
    </w:p>
    <w:p w14:paraId="2C6E9092" w14:textId="77777777" w:rsidR="002D57C4" w:rsidRDefault="002D57C4" w:rsidP="002D57C4">
      <w:pPr>
        <w:pStyle w:val="ListParagraph"/>
        <w:numPr>
          <w:ilvl w:val="0"/>
          <w:numId w:val="24"/>
        </w:numPr>
      </w:pPr>
      <w:r>
        <w:rPr>
          <w:rStyle w:val="CodeSnippetHighlight"/>
        </w:rPr>
        <w:t>capability_type_name</w:t>
      </w:r>
      <w:r w:rsidRPr="00844E77">
        <w:t>:</w:t>
      </w:r>
      <w:r>
        <w:t xml:space="preserve"> represents the required name of a Capability type that can be used to fulfill the requirement. </w:t>
      </w:r>
    </w:p>
    <w:p w14:paraId="28ACFBE5" w14:textId="77777777" w:rsidR="002D57C4" w:rsidRPr="00693A88" w:rsidRDefault="002D57C4" w:rsidP="002D57C4">
      <w:pPr>
        <w:pStyle w:val="ListParagraph"/>
        <w:numPr>
          <w:ilvl w:val="0"/>
          <w:numId w:val="24"/>
        </w:numPr>
      </w:pPr>
      <w:r>
        <w:rPr>
          <w:rStyle w:val="CodeSnippetHighlight"/>
        </w:rPr>
        <w:t>node_type_name</w:t>
      </w:r>
      <w:r w:rsidRPr="00860225">
        <w:rPr>
          <w:rStyle w:val="CodeSnippetHighlight"/>
        </w:rPr>
        <w:t xml:space="preserve">: </w:t>
      </w:r>
      <w:r w:rsidRPr="00693A88">
        <w:t xml:space="preserve">represents the </w:t>
      </w:r>
      <w:r>
        <w:t xml:space="preserve">optional </w:t>
      </w:r>
      <w:r w:rsidRPr="00693A88">
        <w:t>name</w:t>
      </w:r>
      <w:r>
        <w:t xml:space="preserve"> </w:t>
      </w:r>
      <w:r w:rsidRPr="00693A88">
        <w:t xml:space="preserve">of a TOSCA </w:t>
      </w:r>
      <w:r>
        <w:t xml:space="preserve">Node Type </w:t>
      </w:r>
      <w:r w:rsidRPr="00693A88">
        <w:t>that</w:t>
      </w:r>
      <w:r>
        <w:t xml:space="preserve"> contains the </w:t>
      </w:r>
      <w:r w:rsidRPr="00567C6C">
        <w:t>Capability</w:t>
      </w:r>
      <w:r>
        <w:t xml:space="preserve"> Type definition the requirement can be fulfilled by.  </w:t>
      </w:r>
    </w:p>
    <w:p w14:paraId="0F484547" w14:textId="77777777" w:rsidR="002D57C4" w:rsidRDefault="002D57C4" w:rsidP="002D57C4">
      <w:pPr>
        <w:pStyle w:val="ListParagraph"/>
        <w:numPr>
          <w:ilvl w:val="0"/>
          <w:numId w:val="24"/>
        </w:numPr>
      </w:pPr>
      <w:r w:rsidRPr="001C0ABC">
        <w:rPr>
          <w:rStyle w:val="CodeSnippetHighlight"/>
        </w:rPr>
        <w:t>relationship_type</w:t>
      </w:r>
      <w:r>
        <w:rPr>
          <w:rStyle w:val="CodeSnippetHighlight"/>
        </w:rPr>
        <w:t>_</w:t>
      </w:r>
      <w:r w:rsidRPr="001C0ABC">
        <w:rPr>
          <w:rStyle w:val="CodeSnippetHighlight"/>
        </w:rPr>
        <w:t>name</w:t>
      </w:r>
      <w:r>
        <w:t xml:space="preserve">: </w:t>
      </w:r>
      <w:r w:rsidRPr="001C0ABC">
        <w:t xml:space="preserve">represents the optional name of </w:t>
      </w:r>
      <w:r>
        <w:t>a</w:t>
      </w:r>
      <w:r w:rsidRPr="001C0ABC">
        <w:t xml:space="preserve"> </w:t>
      </w:r>
      <w:hyperlink w:anchor="DEFN_ENTITY_RELATIONSHIP_TYPE" w:history="1">
        <w:r w:rsidRPr="001C0ABC">
          <w:rPr>
            <w:rStyle w:val="Hyperlink"/>
          </w:rPr>
          <w:t>Relationship Type</w:t>
        </w:r>
      </w:hyperlink>
      <w:r w:rsidRPr="001C0ABC">
        <w:t xml:space="preserve"> to be used </w:t>
      </w:r>
      <w:r>
        <w:t xml:space="preserve">to construct a relationship between this </w:t>
      </w:r>
      <w:r w:rsidRPr="001C0ABC">
        <w:t xml:space="preserve">requirement </w:t>
      </w:r>
      <w:r>
        <w:t>definition (i.e., in the source node) to a matching capability definition (</w:t>
      </w:r>
      <w:r w:rsidRPr="001C0ABC">
        <w:t xml:space="preserve">in </w:t>
      </w:r>
      <w:r>
        <w:t>a target</w:t>
      </w:r>
      <w:r w:rsidRPr="001C0ABC">
        <w:t xml:space="preserve"> node</w:t>
      </w:r>
      <w:r>
        <w:t>)</w:t>
      </w:r>
      <w:r w:rsidRPr="001C0ABC">
        <w:t>.</w:t>
      </w:r>
    </w:p>
    <w:p w14:paraId="62967A66" w14:textId="77777777" w:rsidR="002D57C4" w:rsidRDefault="002D57C4" w:rsidP="002D57C4">
      <w:pPr>
        <w:pStyle w:val="ListParagraph"/>
        <w:numPr>
          <w:ilvl w:val="0"/>
          <w:numId w:val="24"/>
        </w:numPr>
      </w:pPr>
      <w:r>
        <w:rPr>
          <w:rStyle w:val="CodeSnippetHighlight"/>
        </w:rPr>
        <w:t>min_occurrences, max_occurrences</w:t>
      </w:r>
      <w:r w:rsidRPr="005C32E0">
        <w:t>:</w:t>
      </w:r>
      <w:r>
        <w:t xml:space="preserve"> represents the optional minimum and maximum occurrences of the requirement (i.e., its cardinality).</w:t>
      </w:r>
    </w:p>
    <w:p w14:paraId="41E29171" w14:textId="77777777" w:rsidR="002D57C4" w:rsidRDefault="002D57C4" w:rsidP="002D57C4">
      <w:pPr>
        <w:pStyle w:val="ListParagraph"/>
        <w:numPr>
          <w:ilvl w:val="0"/>
          <w:numId w:val="24"/>
        </w:numPr>
      </w:pPr>
      <w:r>
        <w:rPr>
          <w:rStyle w:val="CodeSnippetHighlight"/>
        </w:rPr>
        <w:t>interface_definitions</w:t>
      </w:r>
      <w:r w:rsidRPr="004A6D4D">
        <w:t>:</w:t>
      </w:r>
      <w:r>
        <w:t xml:space="preserve"> represents one or more already declared interface definitions in the Relationship Type (as declared on the </w:t>
      </w:r>
      <w:r w:rsidRPr="004A6D4D">
        <w:rPr>
          <w:rStyle w:val="CodeSnippetHighlight"/>
        </w:rPr>
        <w:t>type</w:t>
      </w:r>
      <w:r>
        <w:t xml:space="preserve"> keyname) allowing for the declaration of new Property definition for these interfaces or for specific Operation definitions of these interfaces.</w:t>
      </w:r>
    </w:p>
    <w:p w14:paraId="2BF27597" w14:textId="77777777" w:rsidR="002D57C4" w:rsidRDefault="002D57C4" w:rsidP="002D57C4">
      <w:pPr>
        <w:pStyle w:val="Heading4"/>
        <w:numPr>
          <w:ilvl w:val="3"/>
          <w:numId w:val="3"/>
        </w:numPr>
      </w:pPr>
      <w:r>
        <w:t>Additional Requirements</w:t>
      </w:r>
    </w:p>
    <w:p w14:paraId="0F95FE05" w14:textId="77777777" w:rsidR="002D57C4" w:rsidRDefault="002D57C4" w:rsidP="002D57C4">
      <w:pPr>
        <w:pStyle w:val="ListParagraph"/>
        <w:numPr>
          <w:ilvl w:val="0"/>
          <w:numId w:val="39"/>
        </w:numPr>
      </w:pPr>
      <w:r>
        <w:t>Requirement symbolic names SHALL be unique; it is an error if a requirement name is found to occur more than once.</w:t>
      </w:r>
    </w:p>
    <w:p w14:paraId="083EC955" w14:textId="77777777" w:rsidR="002D57C4" w:rsidRDefault="002D57C4" w:rsidP="002D57C4">
      <w:pPr>
        <w:pStyle w:val="ListParagraph"/>
        <w:numPr>
          <w:ilvl w:val="0"/>
          <w:numId w:val="39"/>
        </w:numPr>
      </w:pPr>
      <w:r>
        <w:t xml:space="preserve">If the </w:t>
      </w:r>
      <w:r w:rsidRPr="002E0AEA">
        <w:rPr>
          <w:rStyle w:val="CodeSnippetHighlight"/>
        </w:rPr>
        <w:t>occurrences</w:t>
      </w:r>
      <w:r>
        <w:t xml:space="preserve"> keyname is not present, then the occurrence of the requirement </w:t>
      </w:r>
      <w:r w:rsidRPr="002E0AEA">
        <w:rPr>
          <w:b/>
        </w:rPr>
        <w:t>SHALL</w:t>
      </w:r>
      <w:r>
        <w:t xml:space="preserve"> be one and only one; that is a default declaration as follows would be assumed:  </w:t>
      </w:r>
    </w:p>
    <w:p w14:paraId="6BBE683D" w14:textId="77777777" w:rsidR="002D57C4" w:rsidRPr="00D81050" w:rsidRDefault="002D57C4" w:rsidP="002D57C4">
      <w:pPr>
        <w:pStyle w:val="ListParagraph"/>
        <w:numPr>
          <w:ilvl w:val="1"/>
          <w:numId w:val="39"/>
        </w:numPr>
        <w:rPr>
          <w:rStyle w:val="CodeSnippet"/>
        </w:rPr>
      </w:pPr>
      <w:r w:rsidRPr="00D81050">
        <w:rPr>
          <w:rStyle w:val="CodeSnippet"/>
        </w:rPr>
        <w:t>occurrences: [1,1]</w:t>
      </w:r>
    </w:p>
    <w:p w14:paraId="02B1EC5E" w14:textId="77777777" w:rsidR="002D57C4" w:rsidRDefault="002D57C4" w:rsidP="002D57C4">
      <w:pPr>
        <w:pStyle w:val="Heading4"/>
        <w:numPr>
          <w:ilvl w:val="3"/>
          <w:numId w:val="3"/>
        </w:numPr>
      </w:pPr>
      <w:r>
        <w:t>Notes</w:t>
      </w:r>
    </w:p>
    <w:p w14:paraId="7EC57D87" w14:textId="77777777" w:rsidR="002D57C4" w:rsidRDefault="002D57C4" w:rsidP="002D57C4">
      <w:pPr>
        <w:pStyle w:val="ListParagraph"/>
        <w:numPr>
          <w:ilvl w:val="0"/>
          <w:numId w:val="17"/>
        </w:numPr>
      </w:pPr>
      <w:r>
        <w:t xml:space="preserve">This element directly maps to the </w:t>
      </w:r>
      <w:r w:rsidRPr="00860225">
        <w:rPr>
          <w:rStyle w:val="CodeSnippetHighlight"/>
        </w:rPr>
        <w:t>RequirementsDefinition</w:t>
      </w:r>
      <w:r>
        <w:t xml:space="preserve"> of the Node Type entity as defined in the </w:t>
      </w:r>
      <w:hyperlink w:anchor="REF_TOSCA_1_0" w:history="1">
        <w:r w:rsidRPr="00524233">
          <w:rPr>
            <w:rStyle w:val="Hyperlink"/>
          </w:rPr>
          <w:t>TOSCA v1.0 specification</w:t>
        </w:r>
      </w:hyperlink>
      <w:r>
        <w:t>.</w:t>
      </w:r>
    </w:p>
    <w:p w14:paraId="796DAAC3" w14:textId="77777777" w:rsidR="002D57C4" w:rsidRDefault="002D57C4" w:rsidP="002D57C4">
      <w:pPr>
        <w:pStyle w:val="ListParagraph"/>
        <w:numPr>
          <w:ilvl w:val="0"/>
          <w:numId w:val="17"/>
        </w:numPr>
      </w:pPr>
      <w:r>
        <w:t>The requirement symbolic name is used for identification of the requirement definition only and not relied upon for establishing any relationships in the topology.</w:t>
      </w:r>
    </w:p>
    <w:p w14:paraId="7F3D0262" w14:textId="77777777" w:rsidR="002D57C4" w:rsidRDefault="002D57C4" w:rsidP="002D57C4">
      <w:pPr>
        <w:pStyle w:val="Heading4"/>
        <w:numPr>
          <w:ilvl w:val="3"/>
          <w:numId w:val="3"/>
        </w:numPr>
      </w:pPr>
      <w:r>
        <w:t xml:space="preserve">Requirement Type definition is a tuple </w:t>
      </w:r>
    </w:p>
    <w:p w14:paraId="62915A11" w14:textId="77777777" w:rsidR="002D57C4" w:rsidRDefault="002D57C4" w:rsidP="002D57C4">
      <w:r>
        <w:t xml:space="preserve">A requirement definition allows type designers to govern which types are allowed (valid) for fulfillment using three levels of specificity with only the Capability Type being required. </w:t>
      </w:r>
    </w:p>
    <w:p w14:paraId="7D3930BD" w14:textId="77777777" w:rsidR="002D57C4" w:rsidRDefault="002D57C4" w:rsidP="002D57C4">
      <w:pPr>
        <w:pStyle w:val="ListParagraph"/>
        <w:numPr>
          <w:ilvl w:val="0"/>
          <w:numId w:val="44"/>
        </w:numPr>
      </w:pPr>
      <w:r>
        <w:t>Node Type (optional)</w:t>
      </w:r>
    </w:p>
    <w:p w14:paraId="160FB873" w14:textId="77777777" w:rsidR="002D57C4" w:rsidRDefault="002D57C4" w:rsidP="002D57C4">
      <w:pPr>
        <w:pStyle w:val="ListParagraph"/>
        <w:numPr>
          <w:ilvl w:val="0"/>
          <w:numId w:val="44"/>
        </w:numPr>
      </w:pPr>
      <w:r>
        <w:t>Relationship Type (optional)</w:t>
      </w:r>
    </w:p>
    <w:p w14:paraId="7423DBEE" w14:textId="77777777" w:rsidR="002D57C4" w:rsidRDefault="002D57C4" w:rsidP="002D57C4">
      <w:pPr>
        <w:pStyle w:val="ListParagraph"/>
        <w:numPr>
          <w:ilvl w:val="0"/>
          <w:numId w:val="44"/>
        </w:numPr>
      </w:pPr>
      <w:r>
        <w:t>Capability Type (required)</w:t>
      </w:r>
    </w:p>
    <w:p w14:paraId="1EB93698" w14:textId="77777777" w:rsidR="002D57C4" w:rsidRDefault="002D57C4" w:rsidP="002D57C4">
      <w:pPr>
        <w:pStyle w:val="NormalaroundTable"/>
      </w:pPr>
      <w:r>
        <w:t xml:space="preserve">The first level allows selection, as shown in both the simple or complex grammar, simply providing the node’s type using the </w:t>
      </w:r>
      <w:r w:rsidRPr="00612145">
        <w:rPr>
          <w:rStyle w:val="CodeSnippetHighlight"/>
        </w:rPr>
        <w:t>node</w:t>
      </w:r>
      <w:r>
        <w:t xml:space="preserve"> keyname. The second level allows specification of the relationship type to use when connecting the requirement to the capability using the </w:t>
      </w:r>
      <w:r w:rsidRPr="00F04306">
        <w:rPr>
          <w:rStyle w:val="CodeSnippetHighlight"/>
        </w:rPr>
        <w:t>relationship</w:t>
      </w:r>
      <w:r>
        <w:t xml:space="preserve"> keyname.  Finally, the specific named </w:t>
      </w:r>
      <w:r w:rsidRPr="00F04306">
        <w:t>capability</w:t>
      </w:r>
      <w:r>
        <w:t xml:space="preserve"> type on the target node is provided using the </w:t>
      </w:r>
      <w:r w:rsidRPr="00F04306">
        <w:rPr>
          <w:rStyle w:val="CodeSnippetHighlight"/>
        </w:rPr>
        <w:t>capability</w:t>
      </w:r>
      <w:r>
        <w:t xml:space="preserve"> keyname.</w:t>
      </w:r>
    </w:p>
    <w:p w14:paraId="427025E2" w14:textId="77777777" w:rsidR="002D57C4" w:rsidRPr="00747F17" w:rsidRDefault="002D57C4" w:rsidP="002D57C4">
      <w:pPr>
        <w:pStyle w:val="Heading5"/>
        <w:numPr>
          <w:ilvl w:val="4"/>
          <w:numId w:val="3"/>
        </w:numPr>
      </w:pPr>
      <w:r>
        <w:lastRenderedPageBreak/>
        <w:t>Property filter</w:t>
      </w:r>
    </w:p>
    <w:p w14:paraId="636A1F93" w14:textId="77777777" w:rsidR="002D57C4" w:rsidRPr="000E47F9" w:rsidRDefault="002D57C4" w:rsidP="002D57C4">
      <w:r>
        <w:t xml:space="preserve">In addition to the node, relationship and capability types, a filter, with the keyname </w:t>
      </w:r>
      <w:r>
        <w:rPr>
          <w:rStyle w:val="CodeSnippetHighlight"/>
        </w:rPr>
        <w:t>node_filter</w:t>
      </w:r>
      <w:r>
        <w:t>, may be provided to constrain the allowed set of potential target nodes based upon their properties and their capabilities’ properties.  This allows TOSCA orchestrators to help find the “best fit” when selecting among multiple potential target nodes for the expressed requirements.</w:t>
      </w:r>
    </w:p>
    <w:p w14:paraId="794A2763" w14:textId="77777777" w:rsidR="002D57C4" w:rsidRDefault="002D57C4" w:rsidP="002D57C4">
      <w:pPr>
        <w:pStyle w:val="Heading3"/>
        <w:numPr>
          <w:ilvl w:val="2"/>
          <w:numId w:val="3"/>
        </w:numPr>
      </w:pPr>
      <w:bookmarkStart w:id="339" w:name="DEFN_ENTITY_ARTIFACT_TYPE"/>
      <w:r>
        <w:t>Artifact Type</w:t>
      </w:r>
    </w:p>
    <w:bookmarkEnd w:id="339"/>
    <w:p w14:paraId="2CD5EAC4" w14:textId="77777777" w:rsidR="002D57C4" w:rsidRPr="0003351C" w:rsidRDefault="002D57C4" w:rsidP="002D57C4">
      <w:r w:rsidRPr="0003351C">
        <w:t>An Artifact Type is a reusable entity that defines the type of one or more files</w:t>
      </w:r>
      <w:r>
        <w:t xml:space="preserve"> that are used to define implementation or deployment artifacts that are referenced by nodes or relationships on their operations</w:t>
      </w:r>
      <w:r w:rsidRPr="0003351C">
        <w:t xml:space="preserve">. </w:t>
      </w:r>
    </w:p>
    <w:p w14:paraId="259C26F7" w14:textId="77777777" w:rsidR="002D57C4" w:rsidRDefault="002D57C4" w:rsidP="002D57C4">
      <w:pPr>
        <w:pStyle w:val="Heading4"/>
        <w:numPr>
          <w:ilvl w:val="3"/>
          <w:numId w:val="3"/>
        </w:numPr>
      </w:pPr>
      <w:r>
        <w:t>Keynames</w:t>
      </w:r>
    </w:p>
    <w:p w14:paraId="728F8953" w14:textId="77777777" w:rsidR="002D57C4" w:rsidRPr="0053600D" w:rsidRDefault="002D57C4" w:rsidP="002D57C4">
      <w:pPr>
        <w:pStyle w:val="NormalaroundTable"/>
      </w:pPr>
      <w:r>
        <w:t>The following is the list of recognized keynames for a TOSCA Artifact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1"/>
        <w:gridCol w:w="1171"/>
        <w:gridCol w:w="1799"/>
        <w:gridCol w:w="5965"/>
      </w:tblGrid>
      <w:tr w:rsidR="002D57C4" w:rsidRPr="004279F4" w14:paraId="6257E320" w14:textId="77777777" w:rsidTr="00502E57">
        <w:trPr>
          <w:cantSplit/>
          <w:tblHeader/>
        </w:trPr>
        <w:tc>
          <w:tcPr>
            <w:tcW w:w="605" w:type="pct"/>
            <w:shd w:val="clear" w:color="auto" w:fill="D9D9D9"/>
          </w:tcPr>
          <w:p w14:paraId="07942CD1" w14:textId="77777777" w:rsidR="002D57C4" w:rsidRPr="00422683" w:rsidRDefault="002D57C4" w:rsidP="00502E57">
            <w:pPr>
              <w:pStyle w:val="TableText-Heading"/>
            </w:pPr>
            <w:r w:rsidRPr="00422683">
              <w:t>Keyname</w:t>
            </w:r>
          </w:p>
        </w:tc>
        <w:tc>
          <w:tcPr>
            <w:tcW w:w="576" w:type="pct"/>
            <w:shd w:val="clear" w:color="auto" w:fill="D9D9D9"/>
          </w:tcPr>
          <w:p w14:paraId="5A88048C" w14:textId="77777777" w:rsidR="002D57C4" w:rsidRPr="00422683" w:rsidRDefault="002D57C4" w:rsidP="00502E57">
            <w:pPr>
              <w:pStyle w:val="TableText-Heading"/>
            </w:pPr>
            <w:r w:rsidRPr="00422683">
              <w:t>Required</w:t>
            </w:r>
          </w:p>
        </w:tc>
        <w:tc>
          <w:tcPr>
            <w:tcW w:w="885" w:type="pct"/>
            <w:shd w:val="clear" w:color="auto" w:fill="D9D9D9"/>
          </w:tcPr>
          <w:p w14:paraId="2F2358A9" w14:textId="77777777" w:rsidR="002D57C4" w:rsidRPr="00422683" w:rsidRDefault="002D57C4" w:rsidP="00502E57">
            <w:pPr>
              <w:pStyle w:val="TableText-Heading"/>
            </w:pPr>
            <w:r w:rsidRPr="00422683">
              <w:t>Type</w:t>
            </w:r>
          </w:p>
        </w:tc>
        <w:tc>
          <w:tcPr>
            <w:tcW w:w="2934" w:type="pct"/>
            <w:shd w:val="clear" w:color="auto" w:fill="D9D9D9"/>
          </w:tcPr>
          <w:p w14:paraId="7A0D1126" w14:textId="77777777" w:rsidR="002D57C4" w:rsidRPr="00422683" w:rsidRDefault="002D57C4" w:rsidP="00502E57">
            <w:pPr>
              <w:pStyle w:val="TableText-Heading"/>
            </w:pPr>
            <w:r w:rsidRPr="00422683">
              <w:t>Description</w:t>
            </w:r>
          </w:p>
        </w:tc>
      </w:tr>
      <w:tr w:rsidR="002D57C4" w:rsidRPr="004279F4" w14:paraId="2110F073" w14:textId="77777777" w:rsidTr="00502E57">
        <w:trPr>
          <w:cantSplit/>
        </w:trPr>
        <w:tc>
          <w:tcPr>
            <w:tcW w:w="605" w:type="pct"/>
            <w:shd w:val="clear" w:color="auto" w:fill="FFFFFF"/>
          </w:tcPr>
          <w:p w14:paraId="60B13A6F" w14:textId="77777777" w:rsidR="002D57C4" w:rsidRDefault="002D57C4" w:rsidP="00502E57">
            <w:pPr>
              <w:pStyle w:val="TableText"/>
              <w:rPr>
                <w:noProof/>
              </w:rPr>
            </w:pPr>
            <w:r>
              <w:rPr>
                <w:noProof/>
              </w:rPr>
              <w:t>derived_from</w:t>
            </w:r>
          </w:p>
        </w:tc>
        <w:tc>
          <w:tcPr>
            <w:tcW w:w="576" w:type="pct"/>
            <w:shd w:val="clear" w:color="auto" w:fill="FFFFFF"/>
          </w:tcPr>
          <w:p w14:paraId="0A1B9F2D" w14:textId="77777777" w:rsidR="002D57C4" w:rsidRDefault="002D57C4" w:rsidP="00502E57">
            <w:pPr>
              <w:pStyle w:val="TableText"/>
            </w:pPr>
            <w:r>
              <w:t>no</w:t>
            </w:r>
          </w:p>
        </w:tc>
        <w:tc>
          <w:tcPr>
            <w:tcW w:w="885" w:type="pct"/>
            <w:shd w:val="clear" w:color="auto" w:fill="FFFFFF"/>
          </w:tcPr>
          <w:p w14:paraId="60B63592" w14:textId="77777777" w:rsidR="002D57C4" w:rsidRDefault="008C123E" w:rsidP="00502E57">
            <w:pPr>
              <w:pStyle w:val="TableText"/>
            </w:pPr>
            <w:hyperlink w:anchor="TYPE_YAML_STRING" w:history="1">
              <w:r w:rsidR="002D57C4" w:rsidRPr="0059512D">
                <w:rPr>
                  <w:rStyle w:val="Hyperlink"/>
                </w:rPr>
                <w:t>string</w:t>
              </w:r>
            </w:hyperlink>
          </w:p>
        </w:tc>
        <w:tc>
          <w:tcPr>
            <w:tcW w:w="2934" w:type="pct"/>
            <w:shd w:val="clear" w:color="auto" w:fill="FFFFFF"/>
          </w:tcPr>
          <w:p w14:paraId="49321308" w14:textId="77777777" w:rsidR="002D57C4" w:rsidRDefault="002D57C4" w:rsidP="00502E57">
            <w:pPr>
              <w:pStyle w:val="TableText"/>
            </w:pPr>
            <w:r>
              <w:t>An optional parent Artifact Type name the Artifact Type derives from.</w:t>
            </w:r>
          </w:p>
        </w:tc>
      </w:tr>
      <w:tr w:rsidR="002D57C4" w:rsidRPr="004279F4" w14:paraId="264C60F3" w14:textId="77777777" w:rsidTr="00502E57">
        <w:trPr>
          <w:cantSplit/>
        </w:trPr>
        <w:tc>
          <w:tcPr>
            <w:tcW w:w="605" w:type="pct"/>
            <w:shd w:val="clear" w:color="auto" w:fill="FFFFFF"/>
          </w:tcPr>
          <w:p w14:paraId="21E53DC0" w14:textId="77777777" w:rsidR="002D57C4" w:rsidRDefault="002D57C4" w:rsidP="00502E57">
            <w:pPr>
              <w:pStyle w:val="TableText"/>
              <w:rPr>
                <w:noProof/>
              </w:rPr>
            </w:pPr>
            <w:r>
              <w:rPr>
                <w:noProof/>
              </w:rPr>
              <w:t>version</w:t>
            </w:r>
          </w:p>
        </w:tc>
        <w:tc>
          <w:tcPr>
            <w:tcW w:w="576" w:type="pct"/>
            <w:shd w:val="clear" w:color="auto" w:fill="FFFFFF"/>
          </w:tcPr>
          <w:p w14:paraId="727EBDA6" w14:textId="77777777" w:rsidR="002D57C4" w:rsidRDefault="002D57C4" w:rsidP="00502E57">
            <w:pPr>
              <w:pStyle w:val="TableText"/>
            </w:pPr>
            <w:r>
              <w:t>no</w:t>
            </w:r>
          </w:p>
        </w:tc>
        <w:tc>
          <w:tcPr>
            <w:tcW w:w="885" w:type="pct"/>
            <w:shd w:val="clear" w:color="auto" w:fill="FFFFFF"/>
          </w:tcPr>
          <w:p w14:paraId="033E6D6A" w14:textId="77777777" w:rsidR="002D57C4" w:rsidRDefault="008C123E" w:rsidP="00502E57">
            <w:pPr>
              <w:pStyle w:val="TableText"/>
            </w:pPr>
            <w:hyperlink w:anchor="TYPE_TOSCA_VERSION" w:history="1">
              <w:r w:rsidR="002D57C4" w:rsidRPr="00276BB3">
                <w:rPr>
                  <w:rStyle w:val="Hyperlink"/>
                </w:rPr>
                <w:t>version</w:t>
              </w:r>
            </w:hyperlink>
          </w:p>
        </w:tc>
        <w:tc>
          <w:tcPr>
            <w:tcW w:w="2934" w:type="pct"/>
            <w:shd w:val="clear" w:color="auto" w:fill="FFFFFF"/>
          </w:tcPr>
          <w:p w14:paraId="0CF82266" w14:textId="77777777" w:rsidR="002D57C4" w:rsidRDefault="002D57C4" w:rsidP="00502E57">
            <w:pPr>
              <w:pStyle w:val="TableText"/>
            </w:pPr>
            <w:r>
              <w:t>An optional version for the Artifact Type definition.</w:t>
            </w:r>
          </w:p>
        </w:tc>
      </w:tr>
      <w:tr w:rsidR="002D57C4" w:rsidRPr="004279F4" w14:paraId="34DEC559" w14:textId="77777777" w:rsidTr="00502E57">
        <w:trPr>
          <w:cantSplit/>
        </w:trPr>
        <w:tc>
          <w:tcPr>
            <w:tcW w:w="605" w:type="pct"/>
            <w:shd w:val="clear" w:color="auto" w:fill="FFFFFF"/>
          </w:tcPr>
          <w:p w14:paraId="5B301618" w14:textId="77777777" w:rsidR="002D57C4" w:rsidRDefault="002D57C4" w:rsidP="00502E57">
            <w:pPr>
              <w:pStyle w:val="TableText"/>
              <w:rPr>
                <w:noProof/>
              </w:rPr>
            </w:pPr>
            <w:r>
              <w:rPr>
                <w:noProof/>
              </w:rPr>
              <w:t>description</w:t>
            </w:r>
          </w:p>
        </w:tc>
        <w:tc>
          <w:tcPr>
            <w:tcW w:w="576" w:type="pct"/>
            <w:shd w:val="clear" w:color="auto" w:fill="FFFFFF"/>
          </w:tcPr>
          <w:p w14:paraId="5ECC80C7" w14:textId="77777777" w:rsidR="002D57C4" w:rsidRDefault="002D57C4" w:rsidP="00502E57">
            <w:pPr>
              <w:pStyle w:val="TableText"/>
            </w:pPr>
            <w:r>
              <w:t>no</w:t>
            </w:r>
          </w:p>
        </w:tc>
        <w:tc>
          <w:tcPr>
            <w:tcW w:w="885" w:type="pct"/>
            <w:shd w:val="clear" w:color="auto" w:fill="FFFFFF"/>
          </w:tcPr>
          <w:p w14:paraId="66754395" w14:textId="77777777" w:rsidR="002D57C4" w:rsidRDefault="008C123E" w:rsidP="00502E57">
            <w:pPr>
              <w:pStyle w:val="TableText"/>
            </w:pPr>
            <w:hyperlink w:anchor="DEFN_ELEMENT_DESCRIPTION" w:history="1">
              <w:r w:rsidR="002D57C4" w:rsidRPr="00BF52EB">
                <w:rPr>
                  <w:rStyle w:val="Hyperlink"/>
                </w:rPr>
                <w:t>description</w:t>
              </w:r>
            </w:hyperlink>
          </w:p>
        </w:tc>
        <w:tc>
          <w:tcPr>
            <w:tcW w:w="2934" w:type="pct"/>
            <w:shd w:val="clear" w:color="auto" w:fill="FFFFFF"/>
          </w:tcPr>
          <w:p w14:paraId="3BAE9D8C" w14:textId="77777777" w:rsidR="002D57C4" w:rsidRDefault="002D57C4" w:rsidP="00502E57">
            <w:pPr>
              <w:pStyle w:val="TableText"/>
            </w:pPr>
            <w:r>
              <w:t>An optional description for the Artifact Type.</w:t>
            </w:r>
          </w:p>
        </w:tc>
      </w:tr>
      <w:tr w:rsidR="002D57C4" w:rsidRPr="004279F4" w14:paraId="3355B721" w14:textId="77777777" w:rsidTr="00502E57">
        <w:trPr>
          <w:cantSplit/>
        </w:trPr>
        <w:tc>
          <w:tcPr>
            <w:tcW w:w="605" w:type="pct"/>
            <w:shd w:val="clear" w:color="auto" w:fill="FFFFFF"/>
          </w:tcPr>
          <w:p w14:paraId="6145B7BA" w14:textId="77777777" w:rsidR="002D57C4" w:rsidRDefault="002D57C4" w:rsidP="00502E57">
            <w:pPr>
              <w:pStyle w:val="TableText"/>
              <w:rPr>
                <w:noProof/>
              </w:rPr>
            </w:pPr>
            <w:r>
              <w:rPr>
                <w:noProof/>
              </w:rPr>
              <w:t>mime_type</w:t>
            </w:r>
          </w:p>
        </w:tc>
        <w:tc>
          <w:tcPr>
            <w:tcW w:w="576" w:type="pct"/>
            <w:shd w:val="clear" w:color="auto" w:fill="FFFFFF"/>
          </w:tcPr>
          <w:p w14:paraId="4AA656F3" w14:textId="77777777" w:rsidR="002D57C4" w:rsidRDefault="002D57C4" w:rsidP="00502E57">
            <w:pPr>
              <w:pStyle w:val="TableText"/>
            </w:pPr>
            <w:r>
              <w:t>no</w:t>
            </w:r>
          </w:p>
        </w:tc>
        <w:tc>
          <w:tcPr>
            <w:tcW w:w="885" w:type="pct"/>
            <w:shd w:val="clear" w:color="auto" w:fill="FFFFFF"/>
          </w:tcPr>
          <w:p w14:paraId="6A629632" w14:textId="77777777" w:rsidR="002D57C4" w:rsidRDefault="008C123E" w:rsidP="00502E57">
            <w:pPr>
              <w:pStyle w:val="TableText"/>
            </w:pPr>
            <w:hyperlink w:anchor="TYPE_YAML_STRING" w:history="1">
              <w:r w:rsidR="002D57C4" w:rsidRPr="0003351C">
                <w:rPr>
                  <w:rStyle w:val="Hyperlink"/>
                </w:rPr>
                <w:t>string</w:t>
              </w:r>
            </w:hyperlink>
          </w:p>
        </w:tc>
        <w:tc>
          <w:tcPr>
            <w:tcW w:w="2934" w:type="pct"/>
            <w:shd w:val="clear" w:color="auto" w:fill="FFFFFF"/>
          </w:tcPr>
          <w:p w14:paraId="6328E7E9" w14:textId="77777777" w:rsidR="002D57C4" w:rsidRDefault="002D57C4" w:rsidP="00502E57">
            <w:pPr>
              <w:pStyle w:val="TableText"/>
            </w:pPr>
            <w:r>
              <w:t>The required mime type property for the Artifact Type.</w:t>
            </w:r>
          </w:p>
        </w:tc>
      </w:tr>
      <w:tr w:rsidR="002D57C4" w:rsidRPr="004279F4" w14:paraId="59DB8D26" w14:textId="77777777" w:rsidTr="00502E57">
        <w:trPr>
          <w:cantSplit/>
        </w:trPr>
        <w:tc>
          <w:tcPr>
            <w:tcW w:w="605" w:type="pct"/>
            <w:shd w:val="clear" w:color="auto" w:fill="FFFFFF"/>
          </w:tcPr>
          <w:p w14:paraId="7A5F2C86" w14:textId="77777777" w:rsidR="002D57C4" w:rsidRDefault="002D57C4" w:rsidP="00502E57">
            <w:pPr>
              <w:pStyle w:val="TableText"/>
              <w:rPr>
                <w:noProof/>
              </w:rPr>
            </w:pPr>
            <w:r>
              <w:rPr>
                <w:noProof/>
              </w:rPr>
              <w:t>file_ext</w:t>
            </w:r>
          </w:p>
        </w:tc>
        <w:tc>
          <w:tcPr>
            <w:tcW w:w="576" w:type="pct"/>
            <w:shd w:val="clear" w:color="auto" w:fill="FFFFFF"/>
          </w:tcPr>
          <w:p w14:paraId="303C1215" w14:textId="77777777" w:rsidR="002D57C4" w:rsidRDefault="002D57C4" w:rsidP="00502E57">
            <w:pPr>
              <w:pStyle w:val="TableText"/>
            </w:pPr>
            <w:r>
              <w:t>no</w:t>
            </w:r>
          </w:p>
        </w:tc>
        <w:tc>
          <w:tcPr>
            <w:tcW w:w="885" w:type="pct"/>
            <w:shd w:val="clear" w:color="auto" w:fill="FFFFFF"/>
          </w:tcPr>
          <w:p w14:paraId="0B8E7DC8" w14:textId="77777777" w:rsidR="002D57C4" w:rsidRDefault="008C123E" w:rsidP="00502E57">
            <w:pPr>
              <w:pStyle w:val="TableText"/>
            </w:pPr>
            <w:hyperlink w:anchor="TYPE_YAML_STRING" w:history="1">
              <w:r w:rsidR="002D57C4" w:rsidRPr="0003351C">
                <w:rPr>
                  <w:rStyle w:val="Hyperlink"/>
                </w:rPr>
                <w:t>string</w:t>
              </w:r>
            </w:hyperlink>
            <w:r w:rsidR="002D57C4">
              <w:t>[]</w:t>
            </w:r>
          </w:p>
        </w:tc>
        <w:tc>
          <w:tcPr>
            <w:tcW w:w="2934" w:type="pct"/>
            <w:shd w:val="clear" w:color="auto" w:fill="FFFFFF"/>
          </w:tcPr>
          <w:p w14:paraId="747C2670" w14:textId="77777777" w:rsidR="002D57C4" w:rsidRDefault="002D57C4" w:rsidP="00502E57">
            <w:pPr>
              <w:pStyle w:val="TableText"/>
            </w:pPr>
            <w:r>
              <w:t>The required file extension property for the Artifact Type.</w:t>
            </w:r>
          </w:p>
        </w:tc>
      </w:tr>
      <w:tr w:rsidR="002D57C4" w:rsidRPr="004279F4" w14:paraId="39347315" w14:textId="77777777" w:rsidTr="00502E57">
        <w:trPr>
          <w:cantSplit/>
        </w:trPr>
        <w:tc>
          <w:tcPr>
            <w:tcW w:w="605" w:type="pct"/>
            <w:shd w:val="clear" w:color="auto" w:fill="FFFFFF"/>
          </w:tcPr>
          <w:p w14:paraId="56C2CB63" w14:textId="77777777" w:rsidR="002D57C4" w:rsidRDefault="002D57C4" w:rsidP="00502E57">
            <w:pPr>
              <w:pStyle w:val="TableText"/>
              <w:rPr>
                <w:noProof/>
              </w:rPr>
            </w:pPr>
            <w:r>
              <w:rPr>
                <w:noProof/>
              </w:rPr>
              <w:t>properties</w:t>
            </w:r>
          </w:p>
        </w:tc>
        <w:tc>
          <w:tcPr>
            <w:tcW w:w="576" w:type="pct"/>
            <w:shd w:val="clear" w:color="auto" w:fill="FFFFFF"/>
          </w:tcPr>
          <w:p w14:paraId="0A0173FA" w14:textId="77777777" w:rsidR="002D57C4" w:rsidRDefault="002D57C4" w:rsidP="00502E57">
            <w:pPr>
              <w:pStyle w:val="TableText"/>
            </w:pPr>
            <w:r>
              <w:t>no</w:t>
            </w:r>
          </w:p>
        </w:tc>
        <w:tc>
          <w:tcPr>
            <w:tcW w:w="885" w:type="pct"/>
            <w:shd w:val="clear" w:color="auto" w:fill="FFFFFF"/>
          </w:tcPr>
          <w:p w14:paraId="74CAFD95" w14:textId="77777777" w:rsidR="002D57C4" w:rsidRDefault="002D57C4" w:rsidP="00502E57">
            <w:pPr>
              <w:pStyle w:val="TableText"/>
            </w:pPr>
            <w:r>
              <w:t xml:space="preserve">list of </w:t>
            </w:r>
          </w:p>
          <w:p w14:paraId="2A6F2D13" w14:textId="77777777" w:rsidR="002D57C4" w:rsidRDefault="008C123E" w:rsidP="00502E57">
            <w:pPr>
              <w:pStyle w:val="TableText"/>
            </w:pPr>
            <w:hyperlink w:anchor="DEFN_ELEMENT_PROPERTY_DEFN" w:history="1">
              <w:r w:rsidR="002D57C4" w:rsidRPr="00331CD9">
                <w:rPr>
                  <w:rStyle w:val="Hyperlink"/>
                </w:rPr>
                <w:t>property definitions</w:t>
              </w:r>
            </w:hyperlink>
          </w:p>
        </w:tc>
        <w:tc>
          <w:tcPr>
            <w:tcW w:w="2934" w:type="pct"/>
            <w:shd w:val="clear" w:color="auto" w:fill="FFFFFF"/>
          </w:tcPr>
          <w:p w14:paraId="0620F3C5" w14:textId="77777777" w:rsidR="002D57C4" w:rsidRDefault="002D57C4" w:rsidP="00502E57">
            <w:pPr>
              <w:pStyle w:val="TableText"/>
            </w:pPr>
            <w:r>
              <w:t>An optional list of property definitions for the Artifact Type.</w:t>
            </w:r>
          </w:p>
        </w:tc>
      </w:tr>
    </w:tbl>
    <w:p w14:paraId="2C2FAE0B" w14:textId="77777777" w:rsidR="002D57C4" w:rsidRDefault="002D57C4" w:rsidP="002D57C4">
      <w:pPr>
        <w:pStyle w:val="Heading4"/>
        <w:numPr>
          <w:ilvl w:val="3"/>
          <w:numId w:val="3"/>
        </w:numPr>
      </w:pPr>
      <w:r>
        <w:t>Grammar</w:t>
      </w:r>
    </w:p>
    <w:p w14:paraId="3C34A56D" w14:textId="77777777" w:rsidR="002D57C4" w:rsidRPr="00E349A9" w:rsidRDefault="002D57C4" w:rsidP="002D57C4">
      <w:pPr>
        <w:pStyle w:val="NormalaroundTable"/>
      </w:pPr>
      <w:r>
        <w:t>Artifact Types</w:t>
      </w:r>
      <w:r w:rsidRPr="00E349A9">
        <w:t xml:space="preserve">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97C420F" w14:textId="77777777" w:rsidTr="00502E57">
        <w:trPr>
          <w:trHeight w:val="256"/>
        </w:trPr>
        <w:tc>
          <w:tcPr>
            <w:tcW w:w="9576" w:type="dxa"/>
            <w:shd w:val="clear" w:color="auto" w:fill="D9D9D9" w:themeFill="background1" w:themeFillShade="D9"/>
          </w:tcPr>
          <w:p w14:paraId="4ABB20BC" w14:textId="77777777" w:rsidR="002D57C4" w:rsidRDefault="002D57C4" w:rsidP="00502E57">
            <w:pPr>
              <w:rPr>
                <w:rStyle w:val="CodeSnippet"/>
                <w:noProof/>
              </w:rPr>
            </w:pPr>
            <w:r w:rsidRPr="000B297C">
              <w:rPr>
                <w:rStyle w:val="CodeSnippet"/>
                <w:noProof/>
              </w:rPr>
              <w:t>&lt;</w:t>
            </w:r>
            <w:hyperlink w:anchor="TYPE_YAML_STRING" w:history="1">
              <w:r w:rsidRPr="00742050">
                <w:rPr>
                  <w:rStyle w:val="Hyperlink"/>
                  <w:rFonts w:ascii="Consolas" w:hAnsi="Consolas"/>
                  <w:noProof/>
                </w:rPr>
                <w:t>artifact_type_name</w:t>
              </w:r>
            </w:hyperlink>
            <w:r w:rsidRPr="000B297C">
              <w:rPr>
                <w:rStyle w:val="CodeSnippet"/>
                <w:noProof/>
              </w:rPr>
              <w:t>&gt;:</w:t>
            </w:r>
          </w:p>
          <w:p w14:paraId="07E3B9D9" w14:textId="77777777" w:rsidR="002D57C4" w:rsidRDefault="002D57C4" w:rsidP="00502E57">
            <w:pPr>
              <w:rPr>
                <w:rStyle w:val="CodeSnippet"/>
                <w:noProof/>
              </w:rPr>
            </w:pPr>
            <w:r w:rsidRPr="000B297C">
              <w:rPr>
                <w:rStyle w:val="CodeSnippet"/>
                <w:noProof/>
              </w:rPr>
              <w:t xml:space="preserve">  derived_from: &lt;</w:t>
            </w:r>
            <w:hyperlink w:anchor="TYPE_YAML_STRING" w:history="1">
              <w:r w:rsidRPr="002F239C">
                <w:rPr>
                  <w:rStyle w:val="Hyperlink"/>
                  <w:rFonts w:ascii="Consolas" w:hAnsi="Consolas"/>
                  <w:noProof/>
                </w:rPr>
                <w:t>parent_artifact_type_name</w:t>
              </w:r>
            </w:hyperlink>
            <w:r w:rsidRPr="000B297C">
              <w:rPr>
                <w:rStyle w:val="CodeSnippet"/>
                <w:noProof/>
              </w:rPr>
              <w:t>&gt;</w:t>
            </w:r>
          </w:p>
          <w:p w14:paraId="465D5C60" w14:textId="77777777" w:rsidR="002D57C4" w:rsidRDefault="002D57C4" w:rsidP="00502E57">
            <w:pPr>
              <w:rPr>
                <w:rStyle w:val="CodeSnippet"/>
                <w:noProof/>
              </w:rPr>
            </w:pPr>
            <w:r>
              <w:rPr>
                <w:rStyle w:val="CodeSnippet"/>
                <w:noProof/>
              </w:rPr>
              <w:t xml:space="preserve">  version: &lt;</w:t>
            </w:r>
            <w:hyperlink w:anchor="TYPE_TOSCA_VERSION" w:history="1">
              <w:r w:rsidRPr="006C586F">
                <w:rPr>
                  <w:rStyle w:val="Hyperlink"/>
                  <w:rFonts w:ascii="Consolas" w:hAnsi="Consolas"/>
                  <w:noProof/>
                </w:rPr>
                <w:t>version_number</w:t>
              </w:r>
            </w:hyperlink>
            <w:r>
              <w:rPr>
                <w:rStyle w:val="CodeSnippet"/>
                <w:noProof/>
              </w:rPr>
              <w:t>&gt;</w:t>
            </w:r>
          </w:p>
          <w:p w14:paraId="06AD9E9A" w14:textId="77777777" w:rsidR="002D57C4" w:rsidRPr="000B297C" w:rsidRDefault="002D57C4" w:rsidP="00502E57">
            <w:pPr>
              <w:rPr>
                <w:rStyle w:val="CodeSnippet"/>
                <w:noProof/>
              </w:rPr>
            </w:pPr>
            <w:r>
              <w:rPr>
                <w:rStyle w:val="CodeSnippet"/>
                <w:noProof/>
              </w:rPr>
              <w:t xml:space="preserve">  description: &lt;</w:t>
            </w:r>
            <w:hyperlink w:anchor="DEFN_ELEMENT_DESCRIPTION" w:history="1">
              <w:r w:rsidRPr="002F239C">
                <w:rPr>
                  <w:rStyle w:val="Hyperlink"/>
                  <w:rFonts w:ascii="Consolas" w:hAnsi="Consolas"/>
                  <w:noProof/>
                </w:rPr>
                <w:t>artifact_description</w:t>
              </w:r>
            </w:hyperlink>
            <w:r>
              <w:rPr>
                <w:rStyle w:val="CodeSnippet"/>
                <w:noProof/>
              </w:rPr>
              <w:t>&gt;</w:t>
            </w:r>
          </w:p>
          <w:p w14:paraId="4DAA379C" w14:textId="77777777" w:rsidR="002D57C4" w:rsidRDefault="002D57C4" w:rsidP="00502E57">
            <w:pPr>
              <w:rPr>
                <w:rStyle w:val="CodeSnippet"/>
                <w:noProof/>
              </w:rPr>
            </w:pPr>
            <w:r>
              <w:rPr>
                <w:rStyle w:val="CodeSnippet"/>
                <w:noProof/>
              </w:rPr>
              <w:t xml:space="preserve">  mime_type: &lt;</w:t>
            </w:r>
            <w:hyperlink w:anchor="TYPE_YAML_STRING" w:history="1">
              <w:r w:rsidRPr="002F239C">
                <w:rPr>
                  <w:rStyle w:val="Hyperlink"/>
                  <w:rFonts w:ascii="Consolas" w:hAnsi="Consolas"/>
                  <w:noProof/>
                </w:rPr>
                <w:t>mime_type_string</w:t>
              </w:r>
            </w:hyperlink>
            <w:r>
              <w:rPr>
                <w:rStyle w:val="CodeSnippet"/>
                <w:noProof/>
              </w:rPr>
              <w:t>&gt;</w:t>
            </w:r>
          </w:p>
          <w:p w14:paraId="16244852" w14:textId="77777777" w:rsidR="002D57C4" w:rsidRDefault="002D57C4" w:rsidP="00502E57">
            <w:pPr>
              <w:rPr>
                <w:rStyle w:val="CodeSnippet"/>
                <w:noProof/>
              </w:rPr>
            </w:pPr>
            <w:r>
              <w:rPr>
                <w:rStyle w:val="CodeSnippet"/>
                <w:noProof/>
              </w:rPr>
              <w:t xml:space="preserve">  file_ext: [ &lt;</w:t>
            </w:r>
            <w:hyperlink w:anchor="TYPE_YAML_STRING" w:history="1">
              <w:r w:rsidRPr="00DD6BE8">
                <w:rPr>
                  <w:rStyle w:val="Hyperlink"/>
                  <w:rFonts w:ascii="Consolas" w:hAnsi="Consolas"/>
                  <w:noProof/>
                </w:rPr>
                <w:t>file_extension</w:t>
              </w:r>
              <w:r>
                <w:rPr>
                  <w:rStyle w:val="Hyperlink"/>
                  <w:rFonts w:ascii="Consolas" w:hAnsi="Consolas"/>
                  <w:noProof/>
                </w:rPr>
                <w:t>s</w:t>
              </w:r>
            </w:hyperlink>
            <w:r>
              <w:rPr>
                <w:rStyle w:val="CodeSnippet"/>
                <w:noProof/>
              </w:rPr>
              <w:t>&gt; ]</w:t>
            </w:r>
          </w:p>
          <w:p w14:paraId="08F733CE" w14:textId="77777777" w:rsidR="002D57C4" w:rsidRDefault="002D57C4" w:rsidP="00502E57">
            <w:pPr>
              <w:rPr>
                <w:rStyle w:val="CodeSnippet"/>
                <w:noProof/>
              </w:rPr>
            </w:pPr>
            <w:r w:rsidRPr="000B297C">
              <w:rPr>
                <w:rStyle w:val="CodeSnippet"/>
                <w:noProof/>
              </w:rPr>
              <w:t xml:space="preserve">  properties:</w:t>
            </w:r>
          </w:p>
          <w:p w14:paraId="0E8B1A4A" w14:textId="77777777" w:rsidR="002D57C4" w:rsidRPr="006824F5" w:rsidRDefault="002D57C4" w:rsidP="00502E57">
            <w:pPr>
              <w:rPr>
                <w:rStyle w:val="CodeSnippet"/>
              </w:rPr>
            </w:pPr>
            <w:r>
              <w:rPr>
                <w:rStyle w:val="CodeSnippet"/>
                <w:noProof/>
              </w:rPr>
              <w:t xml:space="preserve">    &lt;</w:t>
            </w:r>
            <w:hyperlink w:anchor="DEFN_ELEMENT_PROPERTY_DEFN" w:history="1">
              <w:r w:rsidRPr="00CF383C">
                <w:rPr>
                  <w:rStyle w:val="Hyperlink"/>
                  <w:rFonts w:ascii="Consolas" w:hAnsi="Consolas"/>
                  <w:noProof/>
                </w:rPr>
                <w:t>property_definitions</w:t>
              </w:r>
            </w:hyperlink>
            <w:r>
              <w:rPr>
                <w:rStyle w:val="CodeSnippet"/>
                <w:noProof/>
              </w:rPr>
              <w:t>&gt;</w:t>
            </w:r>
          </w:p>
        </w:tc>
      </w:tr>
    </w:tbl>
    <w:p w14:paraId="7EFEDD43" w14:textId="77777777" w:rsidR="002D57C4" w:rsidRDefault="002D57C4" w:rsidP="002D57C4">
      <w:pPr>
        <w:pStyle w:val="NormalaroundTable"/>
      </w:pPr>
      <w:r>
        <w:t>In the above grammar, the pseudo values that appear in angle brackets have the following meaning:</w:t>
      </w:r>
    </w:p>
    <w:p w14:paraId="127B4CCD" w14:textId="77777777" w:rsidR="002D57C4" w:rsidRDefault="002D57C4" w:rsidP="002D57C4">
      <w:pPr>
        <w:pStyle w:val="ListParagraph"/>
        <w:numPr>
          <w:ilvl w:val="0"/>
          <w:numId w:val="23"/>
        </w:numPr>
      </w:pPr>
      <w:r>
        <w:rPr>
          <w:rStyle w:val="CodeSnippetHighlight"/>
        </w:rPr>
        <w:t>artifact</w:t>
      </w:r>
      <w:r w:rsidRPr="00860225">
        <w:rPr>
          <w:rStyle w:val="CodeSnippetHighlight"/>
        </w:rPr>
        <w:t>_type_name</w:t>
      </w:r>
      <w:r w:rsidRPr="00DD1ED0">
        <w:t>: represents</w:t>
      </w:r>
      <w:r>
        <w:t xml:space="preserve"> the name of the Artifact Type being declared as a </w:t>
      </w:r>
      <w:hyperlink w:anchor="TYPE_YAML_STRING" w:history="1">
        <w:r w:rsidRPr="00742050">
          <w:rPr>
            <w:rStyle w:val="Hyperlink"/>
          </w:rPr>
          <w:t>string</w:t>
        </w:r>
      </w:hyperlink>
      <w:r>
        <w:t>.</w:t>
      </w:r>
    </w:p>
    <w:p w14:paraId="1F3E18E2" w14:textId="77777777" w:rsidR="002D57C4" w:rsidRDefault="002D57C4" w:rsidP="002D57C4">
      <w:pPr>
        <w:pStyle w:val="ListParagraph"/>
        <w:numPr>
          <w:ilvl w:val="0"/>
          <w:numId w:val="21"/>
        </w:numPr>
      </w:pPr>
      <w:r w:rsidRPr="00860225">
        <w:rPr>
          <w:rStyle w:val="CodeSnippetHighlight"/>
        </w:rPr>
        <w:t>parent_</w:t>
      </w:r>
      <w:r>
        <w:rPr>
          <w:rStyle w:val="CodeSnippetHighlight"/>
        </w:rPr>
        <w:t>artifact_t</w:t>
      </w:r>
      <w:r w:rsidRPr="00860225">
        <w:rPr>
          <w:rStyle w:val="CodeSnippetHighlight"/>
        </w:rPr>
        <w:t>ype_name</w:t>
      </w:r>
      <w:r>
        <w:t xml:space="preserve">: represents the </w:t>
      </w:r>
      <w:hyperlink w:anchor="TYPE_YAML_STRING" w:history="1">
        <w:r w:rsidRPr="00581CA2">
          <w:rPr>
            <w:rStyle w:val="Hyperlink"/>
          </w:rPr>
          <w:t>name</w:t>
        </w:r>
      </w:hyperlink>
      <w:r>
        <w:t xml:space="preserve"> of the </w:t>
      </w:r>
      <w:hyperlink w:anchor="DEFN_ENTITY_ARTIFACT_TYPE" w:history="1">
        <w:r>
          <w:rPr>
            <w:rStyle w:val="Hyperlink"/>
          </w:rPr>
          <w:t>Artifact T</w:t>
        </w:r>
        <w:r w:rsidRPr="00DD6BE8">
          <w:rPr>
            <w:rStyle w:val="Hyperlink"/>
          </w:rPr>
          <w:t>ype</w:t>
        </w:r>
      </w:hyperlink>
      <w:r>
        <w:t xml:space="preserve"> this Artifact Type definition derives from (i.e., its “parent” type).</w:t>
      </w:r>
    </w:p>
    <w:p w14:paraId="2C4D69B9" w14:textId="77777777" w:rsidR="002D57C4" w:rsidRDefault="002D57C4" w:rsidP="002D57C4">
      <w:pPr>
        <w:pStyle w:val="ListParagraph"/>
        <w:numPr>
          <w:ilvl w:val="0"/>
          <w:numId w:val="21"/>
        </w:numPr>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Artifact Type.</w:t>
      </w:r>
    </w:p>
    <w:p w14:paraId="30DDACF5" w14:textId="77777777" w:rsidR="002D57C4" w:rsidRPr="00A61124" w:rsidRDefault="002D57C4" w:rsidP="002D57C4">
      <w:pPr>
        <w:pStyle w:val="ListParagraph"/>
        <w:numPr>
          <w:ilvl w:val="0"/>
          <w:numId w:val="21"/>
        </w:numPr>
        <w:rPr>
          <w:rStyle w:val="CodeSnippetHighlight"/>
          <w:b w:val="0"/>
        </w:rPr>
      </w:pPr>
      <w:r>
        <w:rPr>
          <w:rStyle w:val="CodeSnippetHighlight"/>
        </w:rPr>
        <w:t>artifact</w:t>
      </w:r>
      <w:r w:rsidRPr="000E21F0">
        <w:rPr>
          <w:rStyle w:val="CodeSnippetHighlight"/>
        </w:rPr>
        <w:t>_description</w:t>
      </w:r>
      <w:r>
        <w:t xml:space="preserve">: represents the optional </w:t>
      </w:r>
      <w:hyperlink w:anchor="DEFN_ELEMENT_DESCRIPTION" w:history="1">
        <w:r w:rsidRPr="00DD6BE8">
          <w:rPr>
            <w:rStyle w:val="Hyperlink"/>
          </w:rPr>
          <w:t>description</w:t>
        </w:r>
      </w:hyperlink>
      <w:r>
        <w:t xml:space="preserve"> string for the Artifact Type.</w:t>
      </w:r>
    </w:p>
    <w:p w14:paraId="4341092C" w14:textId="77777777" w:rsidR="002D57C4" w:rsidRDefault="002D57C4" w:rsidP="002D57C4">
      <w:pPr>
        <w:pStyle w:val="ListParagraph"/>
        <w:numPr>
          <w:ilvl w:val="0"/>
          <w:numId w:val="21"/>
        </w:numPr>
      </w:pPr>
      <w:r>
        <w:rPr>
          <w:rStyle w:val="CodeSnippetHighlight"/>
        </w:rPr>
        <w:t>mime_type_string</w:t>
      </w:r>
      <w:r w:rsidRPr="00183437">
        <w:t>:</w:t>
      </w:r>
      <w:r>
        <w:t xml:space="preserve"> represents the optional </w:t>
      </w:r>
      <w:r w:rsidRPr="00183437">
        <w:t xml:space="preserve">Multipurpose Internet Mail Extensions (MIME) </w:t>
      </w:r>
      <w:r>
        <w:t xml:space="preserve">standard string value that describes the file contents for this type of Artifact Type as a </w:t>
      </w:r>
      <w:hyperlink w:anchor="TYPE_YAML_STRING" w:history="1">
        <w:r w:rsidRPr="00DD6BE8">
          <w:rPr>
            <w:rStyle w:val="Hyperlink"/>
          </w:rPr>
          <w:t>string</w:t>
        </w:r>
      </w:hyperlink>
      <w:r>
        <w:t xml:space="preserve">. </w:t>
      </w:r>
    </w:p>
    <w:p w14:paraId="3109B27B" w14:textId="77777777" w:rsidR="002D57C4" w:rsidRDefault="002D57C4" w:rsidP="002D57C4">
      <w:pPr>
        <w:pStyle w:val="ListParagraph"/>
        <w:numPr>
          <w:ilvl w:val="0"/>
          <w:numId w:val="21"/>
        </w:numPr>
      </w:pPr>
      <w:r>
        <w:rPr>
          <w:rStyle w:val="CodeSnippetHighlight"/>
        </w:rPr>
        <w:t>file_extensions</w:t>
      </w:r>
      <w:r w:rsidRPr="00183437">
        <w:t>:</w:t>
      </w:r>
      <w:r>
        <w:t xml:space="preserve"> represents the optional list of one or more recognized file extensions for this type of artifact type as </w:t>
      </w:r>
      <w:hyperlink w:anchor="TYPE_YAML_STRING" w:history="1">
        <w:r w:rsidRPr="00DD6BE8">
          <w:rPr>
            <w:rStyle w:val="Hyperlink"/>
          </w:rPr>
          <w:t>strings</w:t>
        </w:r>
      </w:hyperlink>
      <w:r>
        <w:t>.</w:t>
      </w:r>
    </w:p>
    <w:p w14:paraId="5C10D5D3" w14:textId="77777777" w:rsidR="002D57C4" w:rsidRDefault="002D57C4" w:rsidP="002D57C4">
      <w:pPr>
        <w:pStyle w:val="ListParagraph"/>
        <w:numPr>
          <w:ilvl w:val="0"/>
          <w:numId w:val="21"/>
        </w:numPr>
      </w:pPr>
      <w:r w:rsidRPr="00860225">
        <w:rPr>
          <w:rStyle w:val="CodeSnippetHighlight"/>
        </w:rPr>
        <w:t>property_definit</w:t>
      </w:r>
      <w:r>
        <w:rPr>
          <w:rStyle w:val="CodeSnippetHighlight"/>
        </w:rPr>
        <w:t>i</w:t>
      </w:r>
      <w:r w:rsidRPr="00860225">
        <w:rPr>
          <w:rStyle w:val="CodeSnippetHighlight"/>
        </w:rPr>
        <w:t>ons</w:t>
      </w:r>
      <w:r>
        <w:t xml:space="preserve">: represents the optional list of </w:t>
      </w:r>
      <w:hyperlink w:anchor="DEFN_ELEMENT_PROPERTY_DEFN" w:history="1">
        <w:r w:rsidRPr="005D78D5">
          <w:rPr>
            <w:rStyle w:val="Hyperlink"/>
          </w:rPr>
          <w:t>property definitions</w:t>
        </w:r>
      </w:hyperlink>
      <w:r>
        <w:t xml:space="preserve"> for the artifact type.</w:t>
      </w:r>
    </w:p>
    <w:p w14:paraId="0CE7E1E3" w14:textId="77777777" w:rsidR="002D57C4" w:rsidRPr="00A748F2" w:rsidRDefault="002D57C4" w:rsidP="002D57C4">
      <w:pPr>
        <w:pStyle w:val="Heading4"/>
        <w:numPr>
          <w:ilvl w:val="3"/>
          <w:numId w:val="3"/>
        </w:numPr>
      </w:pPr>
      <w:r w:rsidRPr="00A748F2">
        <w:lastRenderedPageBreak/>
        <w:t>Examples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0EB7B6DA" w14:textId="77777777" w:rsidTr="00502E57">
        <w:tc>
          <w:tcPr>
            <w:tcW w:w="9576" w:type="dxa"/>
            <w:shd w:val="clear" w:color="auto" w:fill="D9D9D9" w:themeFill="background1" w:themeFillShade="D9"/>
          </w:tcPr>
          <w:p w14:paraId="36D179F6" w14:textId="77777777" w:rsidR="002D57C4" w:rsidRDefault="002D57C4" w:rsidP="00502E57">
            <w:pPr>
              <w:rPr>
                <w:rStyle w:val="CodeSnippet"/>
                <w:noProof/>
              </w:rPr>
            </w:pPr>
            <w:r>
              <w:rPr>
                <w:rStyle w:val="CodeSnippet"/>
                <w:noProof/>
              </w:rPr>
              <w:t>my_artifact_type:</w:t>
            </w:r>
          </w:p>
          <w:p w14:paraId="1D40AA8F" w14:textId="77777777" w:rsidR="002D57C4" w:rsidRDefault="002D57C4" w:rsidP="00502E57">
            <w:pPr>
              <w:rPr>
                <w:rStyle w:val="CodeSnippet"/>
                <w:noProof/>
              </w:rPr>
            </w:pPr>
            <w:r>
              <w:rPr>
                <w:rStyle w:val="CodeSnippet"/>
                <w:noProof/>
              </w:rPr>
              <w:t xml:space="preserve">  description: Java Archive artifact type</w:t>
            </w:r>
          </w:p>
          <w:p w14:paraId="54DC01C5" w14:textId="77777777" w:rsidR="002D57C4" w:rsidRDefault="002D57C4" w:rsidP="00502E57">
            <w:pPr>
              <w:rPr>
                <w:rStyle w:val="CodeSnippet"/>
                <w:noProof/>
              </w:rPr>
            </w:pPr>
            <w:r>
              <w:rPr>
                <w:rStyle w:val="CodeSnippet"/>
                <w:noProof/>
              </w:rPr>
              <w:t xml:space="preserve">  derived_from: tosca.artifact.Root</w:t>
            </w:r>
          </w:p>
          <w:p w14:paraId="173CC9E5" w14:textId="77777777" w:rsidR="002D57C4" w:rsidRPr="005F7E49" w:rsidRDefault="002D57C4" w:rsidP="00502E57">
            <w:pPr>
              <w:pStyle w:val="HTMLPreformatted"/>
              <w:rPr>
                <w:rStyle w:val="CodeSnippet"/>
              </w:rPr>
            </w:pPr>
            <w:r>
              <w:rPr>
                <w:rStyle w:val="CodeSnippet"/>
                <w:noProof/>
              </w:rPr>
              <w:t xml:space="preserve">  mime_type</w:t>
            </w:r>
            <w:r w:rsidRPr="005F7E49">
              <w:rPr>
                <w:rStyle w:val="CodeSnippet"/>
              </w:rPr>
              <w:t>: application/java-archive</w:t>
            </w:r>
          </w:p>
          <w:p w14:paraId="121A1C2D" w14:textId="77777777" w:rsidR="002D57C4" w:rsidRPr="006824F5" w:rsidRDefault="002D57C4" w:rsidP="00502E57">
            <w:pPr>
              <w:rPr>
                <w:rStyle w:val="CodeSnippet"/>
              </w:rPr>
            </w:pPr>
            <w:r>
              <w:rPr>
                <w:rStyle w:val="CodeSnippet"/>
                <w:noProof/>
              </w:rPr>
              <w:t xml:space="preserve">  file_ext: [ jar ]</w:t>
            </w:r>
          </w:p>
        </w:tc>
      </w:tr>
    </w:tbl>
    <w:p w14:paraId="38EE8E21" w14:textId="77777777" w:rsidR="002D57C4" w:rsidRDefault="002D57C4" w:rsidP="002D57C4">
      <w:pPr>
        <w:pStyle w:val="Heading3"/>
        <w:numPr>
          <w:ilvl w:val="2"/>
          <w:numId w:val="3"/>
        </w:numPr>
      </w:pPr>
      <w:bookmarkStart w:id="340" w:name="DEFN_ENTITY_INTERFACE_TYPE"/>
      <w:r>
        <w:t>Interface Type</w:t>
      </w:r>
      <w:r w:rsidRPr="00DD2E46">
        <w:t xml:space="preserve"> </w:t>
      </w:r>
    </w:p>
    <w:bookmarkEnd w:id="340"/>
    <w:p w14:paraId="32CF6606" w14:textId="77777777" w:rsidR="002D57C4" w:rsidRDefault="002D57C4" w:rsidP="002D57C4">
      <w:pPr>
        <w:pStyle w:val="NormalaroundTable"/>
      </w:pPr>
      <w:r>
        <w:t xml:space="preserve">An Interface Type is a reusable entity that describes a set of operations that can be used to interact with or manage a node or relationship in a TOSCA topology. </w:t>
      </w:r>
    </w:p>
    <w:p w14:paraId="5989CC72" w14:textId="77777777" w:rsidR="002D57C4" w:rsidRPr="00573E0F" w:rsidRDefault="002D57C4" w:rsidP="002D57C4">
      <w:pPr>
        <w:pStyle w:val="Heading4"/>
        <w:numPr>
          <w:ilvl w:val="3"/>
          <w:numId w:val="3"/>
        </w:numPr>
      </w:pPr>
      <w:r>
        <w:t>Keynames</w:t>
      </w:r>
    </w:p>
    <w:p w14:paraId="16750A35" w14:textId="77777777" w:rsidR="002D57C4" w:rsidRPr="0053600D" w:rsidRDefault="002D57C4" w:rsidP="002D57C4">
      <w:pPr>
        <w:pStyle w:val="NormalaroundTable"/>
      </w:pPr>
      <w:r>
        <w:t>The following is the list of recognized keynames for a TOSCA Interface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9"/>
        <w:gridCol w:w="1017"/>
        <w:gridCol w:w="1724"/>
        <w:gridCol w:w="5786"/>
      </w:tblGrid>
      <w:tr w:rsidR="002D57C4" w:rsidRPr="004279F4" w14:paraId="4D91737D" w14:textId="77777777" w:rsidTr="00502E57">
        <w:trPr>
          <w:cantSplit/>
          <w:tblHeader/>
        </w:trPr>
        <w:tc>
          <w:tcPr>
            <w:tcW w:w="806" w:type="pct"/>
            <w:shd w:val="clear" w:color="auto" w:fill="D9D9D9"/>
          </w:tcPr>
          <w:p w14:paraId="23155019" w14:textId="77777777" w:rsidR="002D57C4" w:rsidRPr="00422683" w:rsidRDefault="002D57C4" w:rsidP="00502E57">
            <w:pPr>
              <w:pStyle w:val="TableText-Heading"/>
            </w:pPr>
            <w:r w:rsidRPr="00422683">
              <w:t>Keyname</w:t>
            </w:r>
          </w:p>
        </w:tc>
        <w:tc>
          <w:tcPr>
            <w:tcW w:w="500" w:type="pct"/>
            <w:shd w:val="clear" w:color="auto" w:fill="D9D9D9"/>
          </w:tcPr>
          <w:p w14:paraId="03AE9572" w14:textId="77777777" w:rsidR="002D57C4" w:rsidRPr="00422683" w:rsidRDefault="002D57C4" w:rsidP="00502E57">
            <w:pPr>
              <w:pStyle w:val="TableText-Heading"/>
            </w:pPr>
            <w:r w:rsidRPr="00422683">
              <w:t>Required</w:t>
            </w:r>
          </w:p>
        </w:tc>
        <w:tc>
          <w:tcPr>
            <w:tcW w:w="848" w:type="pct"/>
            <w:shd w:val="clear" w:color="auto" w:fill="D9D9D9"/>
          </w:tcPr>
          <w:p w14:paraId="5BA7D908" w14:textId="77777777" w:rsidR="002D57C4" w:rsidRPr="00422683" w:rsidRDefault="002D57C4" w:rsidP="00502E57">
            <w:pPr>
              <w:pStyle w:val="TableText-Heading"/>
            </w:pPr>
            <w:r w:rsidRPr="00422683">
              <w:t>Type</w:t>
            </w:r>
          </w:p>
        </w:tc>
        <w:tc>
          <w:tcPr>
            <w:tcW w:w="2846" w:type="pct"/>
            <w:shd w:val="clear" w:color="auto" w:fill="D9D9D9"/>
          </w:tcPr>
          <w:p w14:paraId="513DDE99" w14:textId="77777777" w:rsidR="002D57C4" w:rsidRPr="00422683" w:rsidRDefault="002D57C4" w:rsidP="00502E57">
            <w:pPr>
              <w:pStyle w:val="TableText-Heading"/>
            </w:pPr>
            <w:r w:rsidRPr="00422683">
              <w:t>Description</w:t>
            </w:r>
          </w:p>
        </w:tc>
      </w:tr>
      <w:tr w:rsidR="002D57C4" w:rsidRPr="004279F4" w14:paraId="2D1CBD6A" w14:textId="77777777" w:rsidTr="00502E57">
        <w:trPr>
          <w:cantSplit/>
        </w:trPr>
        <w:tc>
          <w:tcPr>
            <w:tcW w:w="806" w:type="pct"/>
            <w:shd w:val="clear" w:color="auto" w:fill="FFFFFF"/>
          </w:tcPr>
          <w:p w14:paraId="60086F6E" w14:textId="77777777" w:rsidR="002D57C4" w:rsidRDefault="002D57C4" w:rsidP="00502E57">
            <w:pPr>
              <w:pStyle w:val="TableText"/>
              <w:rPr>
                <w:noProof/>
              </w:rPr>
            </w:pPr>
            <w:r>
              <w:rPr>
                <w:noProof/>
              </w:rPr>
              <w:t>derived_from</w:t>
            </w:r>
          </w:p>
        </w:tc>
        <w:tc>
          <w:tcPr>
            <w:tcW w:w="500" w:type="pct"/>
            <w:shd w:val="clear" w:color="auto" w:fill="FFFFFF"/>
          </w:tcPr>
          <w:p w14:paraId="3EA7B3D1" w14:textId="77777777" w:rsidR="002D57C4" w:rsidRDefault="002D57C4" w:rsidP="00502E57">
            <w:pPr>
              <w:pStyle w:val="TableText"/>
            </w:pPr>
            <w:r>
              <w:t>no</w:t>
            </w:r>
          </w:p>
        </w:tc>
        <w:tc>
          <w:tcPr>
            <w:tcW w:w="848" w:type="pct"/>
            <w:shd w:val="clear" w:color="auto" w:fill="FFFFFF"/>
          </w:tcPr>
          <w:p w14:paraId="42AA1F22" w14:textId="77777777" w:rsidR="002D57C4" w:rsidRDefault="008C123E" w:rsidP="00502E57">
            <w:pPr>
              <w:pStyle w:val="TableText"/>
            </w:pPr>
            <w:hyperlink w:anchor="TYPE_YAML_STRING" w:history="1">
              <w:r w:rsidR="002D57C4" w:rsidRPr="00FA6385">
                <w:rPr>
                  <w:rStyle w:val="Hyperlink"/>
                </w:rPr>
                <w:t>string</w:t>
              </w:r>
            </w:hyperlink>
          </w:p>
        </w:tc>
        <w:tc>
          <w:tcPr>
            <w:tcW w:w="2846" w:type="pct"/>
            <w:shd w:val="clear" w:color="auto" w:fill="FFFFFF"/>
          </w:tcPr>
          <w:p w14:paraId="13793CC3" w14:textId="77777777" w:rsidR="002D57C4" w:rsidRDefault="002D57C4" w:rsidP="00502E57">
            <w:pPr>
              <w:pStyle w:val="TableText"/>
            </w:pPr>
            <w:r>
              <w:t>An optional parent Interface  Type name this new Interface Type derives from.</w:t>
            </w:r>
          </w:p>
        </w:tc>
      </w:tr>
      <w:tr w:rsidR="002D57C4" w:rsidRPr="004279F4" w14:paraId="4B85D9A1" w14:textId="77777777" w:rsidTr="00502E57">
        <w:trPr>
          <w:cantSplit/>
        </w:trPr>
        <w:tc>
          <w:tcPr>
            <w:tcW w:w="806" w:type="pct"/>
            <w:shd w:val="clear" w:color="auto" w:fill="FFFFFF"/>
          </w:tcPr>
          <w:p w14:paraId="429B444E" w14:textId="77777777" w:rsidR="002D57C4" w:rsidRDefault="002D57C4" w:rsidP="00502E57">
            <w:pPr>
              <w:pStyle w:val="TableText"/>
              <w:rPr>
                <w:noProof/>
              </w:rPr>
            </w:pPr>
            <w:r>
              <w:rPr>
                <w:noProof/>
              </w:rPr>
              <w:t>version</w:t>
            </w:r>
          </w:p>
        </w:tc>
        <w:tc>
          <w:tcPr>
            <w:tcW w:w="500" w:type="pct"/>
            <w:shd w:val="clear" w:color="auto" w:fill="FFFFFF"/>
          </w:tcPr>
          <w:p w14:paraId="59983209" w14:textId="77777777" w:rsidR="002D57C4" w:rsidRDefault="002D57C4" w:rsidP="00502E57">
            <w:pPr>
              <w:pStyle w:val="TableText"/>
            </w:pPr>
            <w:r>
              <w:t>no</w:t>
            </w:r>
          </w:p>
        </w:tc>
        <w:tc>
          <w:tcPr>
            <w:tcW w:w="848" w:type="pct"/>
            <w:shd w:val="clear" w:color="auto" w:fill="FFFFFF"/>
          </w:tcPr>
          <w:p w14:paraId="3EC46AF8" w14:textId="77777777" w:rsidR="002D57C4" w:rsidRDefault="008C123E" w:rsidP="00502E57">
            <w:pPr>
              <w:pStyle w:val="TableText"/>
            </w:pPr>
            <w:hyperlink w:anchor="TYPE_TOSCA_VERSION" w:history="1">
              <w:r w:rsidR="002D57C4" w:rsidRPr="00276BB3">
                <w:rPr>
                  <w:rStyle w:val="Hyperlink"/>
                </w:rPr>
                <w:t>version</w:t>
              </w:r>
            </w:hyperlink>
          </w:p>
        </w:tc>
        <w:tc>
          <w:tcPr>
            <w:tcW w:w="2846" w:type="pct"/>
            <w:shd w:val="clear" w:color="auto" w:fill="FFFFFF"/>
          </w:tcPr>
          <w:p w14:paraId="104894EC" w14:textId="77777777" w:rsidR="002D57C4" w:rsidRDefault="002D57C4" w:rsidP="00502E57">
            <w:pPr>
              <w:pStyle w:val="TableText"/>
            </w:pPr>
            <w:r>
              <w:t>An optional version for the Interface Type definition.</w:t>
            </w:r>
          </w:p>
        </w:tc>
      </w:tr>
      <w:tr w:rsidR="002D57C4" w:rsidRPr="004279F4" w14:paraId="611E4B59" w14:textId="77777777" w:rsidTr="00502E57">
        <w:trPr>
          <w:cantSplit/>
        </w:trPr>
        <w:tc>
          <w:tcPr>
            <w:tcW w:w="806" w:type="pct"/>
            <w:shd w:val="clear" w:color="auto" w:fill="FFFFFF"/>
          </w:tcPr>
          <w:p w14:paraId="68FAE2A8" w14:textId="77777777" w:rsidR="002D57C4" w:rsidRDefault="002D57C4" w:rsidP="00502E57">
            <w:pPr>
              <w:pStyle w:val="TableText"/>
              <w:rPr>
                <w:noProof/>
              </w:rPr>
            </w:pPr>
            <w:r>
              <w:rPr>
                <w:noProof/>
              </w:rPr>
              <w:t>description</w:t>
            </w:r>
          </w:p>
        </w:tc>
        <w:tc>
          <w:tcPr>
            <w:tcW w:w="500" w:type="pct"/>
            <w:shd w:val="clear" w:color="auto" w:fill="FFFFFF"/>
          </w:tcPr>
          <w:p w14:paraId="7BD639D1" w14:textId="77777777" w:rsidR="002D57C4" w:rsidRDefault="002D57C4" w:rsidP="00502E57">
            <w:pPr>
              <w:pStyle w:val="TableText"/>
            </w:pPr>
            <w:r>
              <w:t>no</w:t>
            </w:r>
          </w:p>
        </w:tc>
        <w:tc>
          <w:tcPr>
            <w:tcW w:w="848" w:type="pct"/>
            <w:shd w:val="clear" w:color="auto" w:fill="FFFFFF"/>
          </w:tcPr>
          <w:p w14:paraId="6475119E" w14:textId="77777777" w:rsidR="002D57C4" w:rsidRDefault="008C123E" w:rsidP="00502E57">
            <w:pPr>
              <w:pStyle w:val="TableText"/>
            </w:pPr>
            <w:hyperlink w:anchor="DEFN_ELEMENT_DESCRIPTION" w:history="1">
              <w:r w:rsidR="002D57C4" w:rsidRPr="00BF52EB">
                <w:rPr>
                  <w:rStyle w:val="Hyperlink"/>
                </w:rPr>
                <w:t>description</w:t>
              </w:r>
            </w:hyperlink>
          </w:p>
        </w:tc>
        <w:tc>
          <w:tcPr>
            <w:tcW w:w="2846" w:type="pct"/>
            <w:shd w:val="clear" w:color="auto" w:fill="FFFFFF"/>
          </w:tcPr>
          <w:p w14:paraId="7A31BCA0" w14:textId="77777777" w:rsidR="002D57C4" w:rsidRDefault="002D57C4" w:rsidP="00502E57">
            <w:pPr>
              <w:pStyle w:val="TableText"/>
            </w:pPr>
            <w:r>
              <w:t>An optional description for the Interface Type.</w:t>
            </w:r>
          </w:p>
        </w:tc>
      </w:tr>
      <w:tr w:rsidR="002D57C4" w:rsidRPr="004279F4" w14:paraId="01CAF69D" w14:textId="77777777" w:rsidTr="00502E57">
        <w:trPr>
          <w:cantSplit/>
        </w:trPr>
        <w:tc>
          <w:tcPr>
            <w:tcW w:w="806" w:type="pct"/>
            <w:shd w:val="clear" w:color="auto" w:fill="FFFFFF"/>
          </w:tcPr>
          <w:p w14:paraId="623D6DAC" w14:textId="77777777" w:rsidR="002D57C4" w:rsidRDefault="002D57C4" w:rsidP="00502E57">
            <w:pPr>
              <w:pStyle w:val="TableText"/>
              <w:rPr>
                <w:noProof/>
              </w:rPr>
            </w:pPr>
            <w:r>
              <w:rPr>
                <w:noProof/>
              </w:rPr>
              <w:t>inputs</w:t>
            </w:r>
          </w:p>
        </w:tc>
        <w:tc>
          <w:tcPr>
            <w:tcW w:w="500" w:type="pct"/>
            <w:shd w:val="clear" w:color="auto" w:fill="FFFFFF"/>
          </w:tcPr>
          <w:p w14:paraId="69A53F3E" w14:textId="77777777" w:rsidR="002D57C4" w:rsidRDefault="002D57C4" w:rsidP="00502E57">
            <w:pPr>
              <w:pStyle w:val="TableText"/>
            </w:pPr>
            <w:r>
              <w:t>no</w:t>
            </w:r>
          </w:p>
        </w:tc>
        <w:tc>
          <w:tcPr>
            <w:tcW w:w="848" w:type="pct"/>
            <w:shd w:val="clear" w:color="auto" w:fill="FFFFFF"/>
          </w:tcPr>
          <w:p w14:paraId="03780C9D" w14:textId="77777777" w:rsidR="002D57C4" w:rsidRDefault="002D57C4" w:rsidP="00502E57">
            <w:pPr>
              <w:pStyle w:val="TableText"/>
            </w:pPr>
            <w:r>
              <w:t xml:space="preserve">list of </w:t>
            </w:r>
          </w:p>
          <w:p w14:paraId="2F888368" w14:textId="77777777" w:rsidR="002D57C4" w:rsidRDefault="008C123E" w:rsidP="00502E57">
            <w:pPr>
              <w:pStyle w:val="TableText"/>
            </w:pPr>
            <w:hyperlink w:anchor="DEFN_ELEMENT_PROPERTY_DEFN" w:history="1">
              <w:r w:rsidR="002D57C4" w:rsidRPr="00DC4B44">
                <w:rPr>
                  <w:rStyle w:val="Hyperlink"/>
                </w:rPr>
                <w:t>p</w:t>
              </w:r>
              <w:r w:rsidR="002D57C4">
                <w:rPr>
                  <w:rStyle w:val="Hyperlink"/>
                </w:rPr>
                <w:t>roperty</w:t>
              </w:r>
              <w:r w:rsidR="002D57C4" w:rsidRPr="00DC4B44">
                <w:rPr>
                  <w:rStyle w:val="Hyperlink"/>
                </w:rPr>
                <w:t xml:space="preserve"> definitions</w:t>
              </w:r>
            </w:hyperlink>
          </w:p>
        </w:tc>
        <w:tc>
          <w:tcPr>
            <w:tcW w:w="2846" w:type="pct"/>
            <w:shd w:val="clear" w:color="auto" w:fill="FFFFFF"/>
          </w:tcPr>
          <w:p w14:paraId="2325F23E" w14:textId="77777777" w:rsidR="002D57C4" w:rsidRDefault="002D57C4" w:rsidP="00502E57">
            <w:pPr>
              <w:pStyle w:val="TableText"/>
            </w:pPr>
            <w:r>
              <w:t>The optional list of input parameter definitions.</w:t>
            </w:r>
          </w:p>
        </w:tc>
      </w:tr>
    </w:tbl>
    <w:p w14:paraId="6263A074" w14:textId="77777777" w:rsidR="002D57C4" w:rsidRDefault="002D57C4" w:rsidP="002D57C4">
      <w:pPr>
        <w:pStyle w:val="Heading4"/>
        <w:numPr>
          <w:ilvl w:val="3"/>
          <w:numId w:val="3"/>
        </w:numPr>
      </w:pPr>
      <w:r>
        <w:t>Grammar</w:t>
      </w:r>
    </w:p>
    <w:p w14:paraId="230F5D8F" w14:textId="77777777" w:rsidR="002D57C4" w:rsidRPr="00E349A9" w:rsidRDefault="002D57C4" w:rsidP="002D57C4">
      <w:pPr>
        <w:pStyle w:val="NormalaroundTable"/>
      </w:pPr>
      <w:r>
        <w:t>Interface Types</w:t>
      </w:r>
      <w:r w:rsidRPr="00E349A9">
        <w:t xml:space="preserve"> have </w:t>
      </w:r>
      <w:r>
        <w:t>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E95416" w14:paraId="2F8A7236" w14:textId="77777777" w:rsidTr="00502E57">
        <w:trPr>
          <w:trHeight w:val="256"/>
        </w:trPr>
        <w:tc>
          <w:tcPr>
            <w:tcW w:w="9576" w:type="dxa"/>
            <w:shd w:val="clear" w:color="auto" w:fill="D9D9D9" w:themeFill="background1" w:themeFillShade="D9"/>
          </w:tcPr>
          <w:p w14:paraId="1F84F225" w14:textId="77777777" w:rsidR="002D57C4" w:rsidRDefault="002D57C4" w:rsidP="00502E57">
            <w:pPr>
              <w:rPr>
                <w:rStyle w:val="CodeSnippet"/>
              </w:rPr>
            </w:pPr>
            <w:r w:rsidRPr="00E95416">
              <w:rPr>
                <w:rStyle w:val="CodeSnippet"/>
              </w:rPr>
              <w:t>&lt;</w:t>
            </w:r>
            <w:hyperlink w:anchor="TYPE_YAML_STRING" w:history="1">
              <w:r w:rsidRPr="00CE5A85">
                <w:rPr>
                  <w:rStyle w:val="Hyperlink"/>
                  <w:rFonts w:ascii="Consolas" w:hAnsi="Consolas"/>
                </w:rPr>
                <w:t>interface_type_name</w:t>
              </w:r>
            </w:hyperlink>
            <w:r w:rsidRPr="00E95416">
              <w:rPr>
                <w:rStyle w:val="CodeSnippet"/>
              </w:rPr>
              <w:t>&gt;:</w:t>
            </w:r>
          </w:p>
          <w:p w14:paraId="4A4A3BF3" w14:textId="77777777" w:rsidR="002D57C4" w:rsidRDefault="002D57C4" w:rsidP="00502E57">
            <w:pPr>
              <w:rPr>
                <w:rStyle w:val="CodeSnippet"/>
                <w:noProof/>
              </w:rPr>
            </w:pPr>
            <w:r w:rsidRPr="006824F5">
              <w:rPr>
                <w:rStyle w:val="CodeSnippet"/>
                <w:noProof/>
              </w:rPr>
              <w:t xml:space="preserve">  derived_from: &lt;</w:t>
            </w:r>
            <w:hyperlink w:anchor="TYPE_YAML_STRING" w:history="1">
              <w:r>
                <w:rPr>
                  <w:rStyle w:val="Hyperlink"/>
                  <w:rFonts w:ascii="Consolas" w:hAnsi="Consolas"/>
                  <w:noProof/>
                </w:rPr>
                <w:t>parent_interface_type_name</w:t>
              </w:r>
            </w:hyperlink>
            <w:r w:rsidRPr="006824F5">
              <w:rPr>
                <w:rStyle w:val="CodeSnippet"/>
                <w:noProof/>
              </w:rPr>
              <w:t>&gt;</w:t>
            </w:r>
          </w:p>
          <w:p w14:paraId="1CEAB032" w14:textId="77777777" w:rsidR="002D57C4" w:rsidRDefault="002D57C4" w:rsidP="00502E57">
            <w:pPr>
              <w:rPr>
                <w:rStyle w:val="CodeSnippet"/>
              </w:rPr>
            </w:pPr>
            <w:r>
              <w:rPr>
                <w:rStyle w:val="CodeSnippet"/>
              </w:rPr>
              <w:t xml:space="preserve">  version: &lt;version_number&gt;</w:t>
            </w:r>
          </w:p>
          <w:p w14:paraId="72763C9C" w14:textId="77777777" w:rsidR="002D57C4" w:rsidRPr="00E95416" w:rsidRDefault="002D57C4" w:rsidP="00502E57">
            <w:pPr>
              <w:rPr>
                <w:rStyle w:val="CodeSnippet"/>
              </w:rPr>
            </w:pPr>
            <w:r>
              <w:rPr>
                <w:rStyle w:val="CodeSnippet"/>
              </w:rPr>
              <w:t xml:space="preserve">  description: </w:t>
            </w:r>
            <w:r>
              <w:rPr>
                <w:rStyle w:val="CodeSnippet"/>
                <w:noProof/>
              </w:rPr>
              <w:t>&lt;</w:t>
            </w:r>
            <w:hyperlink w:anchor="DEFN_ELEMENT_DESCRIPTION" w:history="1">
              <w:r>
                <w:rPr>
                  <w:rStyle w:val="Hyperlink"/>
                  <w:rFonts w:ascii="Consolas" w:hAnsi="Consolas"/>
                  <w:noProof/>
                </w:rPr>
                <w:t>interface_description</w:t>
              </w:r>
            </w:hyperlink>
            <w:r>
              <w:rPr>
                <w:rStyle w:val="CodeSnippet"/>
                <w:noProof/>
              </w:rPr>
              <w:t>&gt;</w:t>
            </w:r>
          </w:p>
          <w:p w14:paraId="3D0033B1" w14:textId="77777777" w:rsidR="002D57C4" w:rsidRPr="00E95416" w:rsidRDefault="002D57C4" w:rsidP="00502E57">
            <w:pPr>
              <w:rPr>
                <w:rStyle w:val="CodeSnippet"/>
              </w:rPr>
            </w:pPr>
            <w:r w:rsidRPr="00E95416">
              <w:rPr>
                <w:rStyle w:val="CodeSnippet"/>
              </w:rPr>
              <w:t xml:space="preserve">  inputs: </w:t>
            </w:r>
          </w:p>
          <w:p w14:paraId="4BCBF36D" w14:textId="77777777" w:rsidR="002D57C4" w:rsidRPr="00E95416" w:rsidRDefault="002D57C4" w:rsidP="00502E57">
            <w:pPr>
              <w:rPr>
                <w:rStyle w:val="CodeSnippet"/>
              </w:rPr>
            </w:pPr>
            <w:r w:rsidRPr="00E95416">
              <w:rPr>
                <w:rStyle w:val="CodeSnippet"/>
              </w:rPr>
              <w:t xml:space="preserve">    &lt;</w:t>
            </w:r>
            <w:hyperlink w:anchor="DEFN_ELEMENT_PROPERTY_DEFN" w:history="1">
              <w:r w:rsidRPr="00E95416">
                <w:rPr>
                  <w:rStyle w:val="Hyperlink"/>
                  <w:rFonts w:ascii="Consolas" w:hAnsi="Consolas"/>
                </w:rPr>
                <w:t>property_definitions</w:t>
              </w:r>
            </w:hyperlink>
            <w:r w:rsidRPr="00E95416">
              <w:rPr>
                <w:rStyle w:val="CodeSnippet"/>
              </w:rPr>
              <w:t>&gt;</w:t>
            </w:r>
          </w:p>
          <w:p w14:paraId="6A468C8A" w14:textId="77777777" w:rsidR="002D57C4" w:rsidRPr="003D12AB" w:rsidRDefault="002D57C4" w:rsidP="00502E57">
            <w:pPr>
              <w:rPr>
                <w:rFonts w:ascii="Consolas" w:hAnsi="Consolas"/>
              </w:rPr>
            </w:pPr>
            <w:r w:rsidRPr="00E95416">
              <w:rPr>
                <w:rStyle w:val="CodeSnippet"/>
              </w:rPr>
              <w:t xml:space="preserve">  &lt;</w:t>
            </w:r>
            <w:hyperlink w:anchor="DEFN_ELEMENT_OPERATION_DEF" w:history="1">
              <w:r w:rsidRPr="00E95416">
                <w:rPr>
                  <w:rStyle w:val="Hyperlink"/>
                  <w:rFonts w:ascii="Consolas" w:hAnsi="Consolas"/>
                </w:rPr>
                <w:t>operation_definitions</w:t>
              </w:r>
            </w:hyperlink>
            <w:r w:rsidRPr="00E95416">
              <w:rPr>
                <w:rStyle w:val="CodeSnippet"/>
              </w:rPr>
              <w:t>&gt;</w:t>
            </w:r>
          </w:p>
        </w:tc>
      </w:tr>
    </w:tbl>
    <w:p w14:paraId="6D4C408E" w14:textId="77777777" w:rsidR="002D57C4" w:rsidRPr="00E95416" w:rsidRDefault="002D57C4" w:rsidP="002D57C4">
      <w:pPr>
        <w:pStyle w:val="NormalaroundTable"/>
      </w:pPr>
      <w:r w:rsidRPr="00E95416">
        <w:t>In the above grammar, the pseudo values that appear in angle brackets have the following meaning:</w:t>
      </w:r>
    </w:p>
    <w:p w14:paraId="2155779B" w14:textId="77777777" w:rsidR="002D57C4" w:rsidRDefault="002D57C4" w:rsidP="002D57C4">
      <w:pPr>
        <w:numPr>
          <w:ilvl w:val="0"/>
          <w:numId w:val="29"/>
        </w:numPr>
        <w:spacing w:before="0" w:after="0" w:line="276" w:lineRule="auto"/>
      </w:pPr>
      <w:r w:rsidRPr="00D134F6">
        <w:rPr>
          <w:rStyle w:val="CodeSnippetHighlight"/>
        </w:rPr>
        <w:t>interface_type_name</w:t>
      </w:r>
      <w:r w:rsidRPr="00D134F6">
        <w:t xml:space="preserve">: </w:t>
      </w:r>
      <w:r w:rsidRPr="00E95416">
        <w:t xml:space="preserve">represents the required name of the interface as a </w:t>
      </w:r>
      <w:hyperlink w:anchor="TYPE_YAML_STRING" w:history="1">
        <w:r w:rsidRPr="00E95416">
          <w:rPr>
            <w:rStyle w:val="Hyperlink"/>
          </w:rPr>
          <w:t>string</w:t>
        </w:r>
      </w:hyperlink>
      <w:r w:rsidRPr="00E95416">
        <w:t>.</w:t>
      </w:r>
    </w:p>
    <w:p w14:paraId="66DA3E10" w14:textId="77777777" w:rsidR="002D57C4" w:rsidRDefault="002D57C4" w:rsidP="002D57C4">
      <w:pPr>
        <w:pStyle w:val="ListParagraph"/>
        <w:numPr>
          <w:ilvl w:val="0"/>
          <w:numId w:val="29"/>
        </w:numPr>
      </w:pPr>
      <w:r>
        <w:rPr>
          <w:rStyle w:val="CodeSnippetHighlight"/>
        </w:rPr>
        <w:t>parent_interface_type_name</w:t>
      </w:r>
      <w:r w:rsidRPr="005B24A2">
        <w:t>:</w:t>
      </w:r>
      <w:r>
        <w:t xml:space="preserve"> represents the name of the </w:t>
      </w:r>
      <w:hyperlink w:anchor="DEFN_ENTITY_INTERFACE_TYPE" w:history="1">
        <w:r>
          <w:rPr>
            <w:rStyle w:val="Hyperlink"/>
          </w:rPr>
          <w:t>Interface Type</w:t>
        </w:r>
      </w:hyperlink>
      <w:r>
        <w:t xml:space="preserve"> this Interface Type definition derives from (i.e., its “parent” type).</w:t>
      </w:r>
    </w:p>
    <w:p w14:paraId="5D8BD3F6" w14:textId="77777777" w:rsidR="002D57C4" w:rsidRDefault="002D57C4" w:rsidP="002D57C4">
      <w:pPr>
        <w:pStyle w:val="ListParagraph"/>
        <w:numPr>
          <w:ilvl w:val="0"/>
          <w:numId w:val="29"/>
        </w:numPr>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Interface Type.</w:t>
      </w:r>
    </w:p>
    <w:p w14:paraId="584F70A3" w14:textId="77777777" w:rsidR="002D57C4" w:rsidRDefault="002D57C4" w:rsidP="002D57C4">
      <w:pPr>
        <w:pStyle w:val="ListParagraph"/>
        <w:numPr>
          <w:ilvl w:val="0"/>
          <w:numId w:val="29"/>
        </w:numPr>
      </w:pPr>
      <w:r>
        <w:rPr>
          <w:rStyle w:val="CodeSnippetHighlight"/>
        </w:rPr>
        <w:t>interface</w:t>
      </w:r>
      <w:r w:rsidRPr="000E21F0">
        <w:rPr>
          <w:rStyle w:val="CodeSnippetHighlight"/>
        </w:rPr>
        <w:t>_description</w:t>
      </w:r>
      <w:r>
        <w:t xml:space="preserve">: represents the optional </w:t>
      </w:r>
      <w:hyperlink w:anchor="DEFN_ELEMENT_DESCRIPTION" w:history="1">
        <w:r w:rsidRPr="00DD6BE8">
          <w:rPr>
            <w:rStyle w:val="Hyperlink"/>
          </w:rPr>
          <w:t>description</w:t>
        </w:r>
      </w:hyperlink>
      <w:r>
        <w:t xml:space="preserve"> string for the Interface Type.</w:t>
      </w:r>
    </w:p>
    <w:p w14:paraId="7AA1091C" w14:textId="77777777" w:rsidR="002D57C4" w:rsidRPr="00E95416" w:rsidRDefault="002D57C4" w:rsidP="002D57C4">
      <w:pPr>
        <w:numPr>
          <w:ilvl w:val="0"/>
          <w:numId w:val="29"/>
        </w:numPr>
        <w:spacing w:before="0" w:after="0" w:line="276" w:lineRule="auto"/>
      </w:pPr>
      <w:r w:rsidRPr="00D134F6">
        <w:rPr>
          <w:rStyle w:val="CodeSnippetHighlight"/>
        </w:rPr>
        <w:t>property_definitions</w:t>
      </w:r>
      <w:r w:rsidRPr="00E95416">
        <w:t xml:space="preserve">: represents the optional list of </w:t>
      </w:r>
      <w:hyperlink w:anchor="DEFN_ELEMENT_PROPERTY_DEFN" w:history="1">
        <w:r w:rsidRPr="00E95416">
          <w:rPr>
            <w:rStyle w:val="Hyperlink"/>
          </w:rPr>
          <w:t>property definitions</w:t>
        </w:r>
      </w:hyperlink>
      <w:r w:rsidRPr="00E95416">
        <w:t xml:space="preserve"> (i.e., parameters) which the TOSCA orchestrator would make available (i.e., or pass) to all implementation artifacts for operations declared on the interface during their execution.</w:t>
      </w:r>
    </w:p>
    <w:p w14:paraId="0EE76698" w14:textId="77777777" w:rsidR="002D57C4" w:rsidRPr="00E95416" w:rsidRDefault="002D57C4" w:rsidP="002D57C4">
      <w:pPr>
        <w:numPr>
          <w:ilvl w:val="0"/>
          <w:numId w:val="29"/>
        </w:numPr>
        <w:spacing w:before="0" w:after="0" w:line="276" w:lineRule="auto"/>
      </w:pPr>
      <w:r w:rsidRPr="00D134F6">
        <w:rPr>
          <w:rStyle w:val="CodeSnippetHighlight"/>
        </w:rPr>
        <w:t>operation_definitions</w:t>
      </w:r>
      <w:r w:rsidRPr="00E95416">
        <w:t>:</w:t>
      </w:r>
      <w:r w:rsidRPr="00E95416">
        <w:rPr>
          <w:b/>
        </w:rPr>
        <w:t xml:space="preserve"> </w:t>
      </w:r>
      <w:r w:rsidRPr="00E95416">
        <w:t xml:space="preserve">represents the required </w:t>
      </w:r>
      <w:r>
        <w:t xml:space="preserve">list of </w:t>
      </w:r>
      <w:r w:rsidRPr="00E95416">
        <w:t xml:space="preserve">one or more </w:t>
      </w:r>
      <w:hyperlink w:anchor="DEFN_ELEMENT_OPERATION_DEF" w:history="1">
        <w:r w:rsidRPr="00E95416">
          <w:rPr>
            <w:rStyle w:val="Hyperlink"/>
          </w:rPr>
          <w:t>operation definitions</w:t>
        </w:r>
      </w:hyperlink>
      <w:r w:rsidRPr="00E95416">
        <w:t>.</w:t>
      </w:r>
      <w:r>
        <w:t xml:space="preserve"> </w:t>
      </w:r>
    </w:p>
    <w:p w14:paraId="5E578C97" w14:textId="77777777" w:rsidR="002D57C4" w:rsidRDefault="002D57C4" w:rsidP="002D57C4">
      <w:pPr>
        <w:pStyle w:val="Heading4"/>
        <w:numPr>
          <w:ilvl w:val="3"/>
          <w:numId w:val="3"/>
        </w:numPr>
      </w:pPr>
      <w:r>
        <w:lastRenderedPageBreak/>
        <w:t>Example</w:t>
      </w:r>
    </w:p>
    <w:p w14:paraId="5FB95F9C" w14:textId="77777777" w:rsidR="002D57C4" w:rsidRPr="00D56805" w:rsidRDefault="002D57C4" w:rsidP="002D57C4">
      <w:pPr>
        <w:pStyle w:val="NormalaroundTable"/>
      </w:pPr>
      <w:r w:rsidRPr="00D56805">
        <w:t>The following example shows a custom interface used to define multiple configure operations.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600AFDD5" w14:textId="77777777" w:rsidTr="00502E57">
        <w:trPr>
          <w:trHeight w:val="256"/>
        </w:trPr>
        <w:tc>
          <w:tcPr>
            <w:tcW w:w="9576" w:type="dxa"/>
            <w:shd w:val="clear" w:color="auto" w:fill="D9D9D9" w:themeFill="background1" w:themeFillShade="D9"/>
          </w:tcPr>
          <w:p w14:paraId="6595CCF2" w14:textId="77777777" w:rsidR="002D57C4" w:rsidRDefault="002D57C4" w:rsidP="00502E57">
            <w:pPr>
              <w:rPr>
                <w:rStyle w:val="CodeSnippet"/>
                <w:noProof/>
              </w:rPr>
            </w:pPr>
            <w:r w:rsidRPr="006824F5">
              <w:rPr>
                <w:rStyle w:val="CodeSnippet"/>
                <w:noProof/>
              </w:rPr>
              <w:t>mycompany.mytypes.myinterfaces.MyConfigure:</w:t>
            </w:r>
          </w:p>
          <w:p w14:paraId="3EE4419F" w14:textId="77777777" w:rsidR="002D57C4" w:rsidRDefault="002D57C4" w:rsidP="00502E57">
            <w:pPr>
              <w:rPr>
                <w:rStyle w:val="CodeSnippet"/>
                <w:noProof/>
              </w:rPr>
            </w:pPr>
            <w:r>
              <w:rPr>
                <w:rStyle w:val="CodeSnippet"/>
                <w:noProof/>
              </w:rPr>
              <w:t xml:space="preserve">  derived_from: tosca.interfaces.Root</w:t>
            </w:r>
          </w:p>
          <w:p w14:paraId="55B64534" w14:textId="77777777" w:rsidR="002D57C4" w:rsidRPr="006824F5" w:rsidRDefault="002D57C4" w:rsidP="00502E57">
            <w:pPr>
              <w:rPr>
                <w:rStyle w:val="CodeSnippet"/>
                <w:noProof/>
              </w:rPr>
            </w:pPr>
            <w:r>
              <w:rPr>
                <w:rStyle w:val="CodeSnippet"/>
                <w:noProof/>
              </w:rPr>
              <w:t xml:space="preserve">  description: My custom configure Interface Type</w:t>
            </w:r>
          </w:p>
          <w:p w14:paraId="4C89D0EE" w14:textId="77777777" w:rsidR="002D57C4" w:rsidRDefault="002D57C4" w:rsidP="00502E57">
            <w:pPr>
              <w:rPr>
                <w:rStyle w:val="CodeSnippet"/>
                <w:noProof/>
              </w:rPr>
            </w:pPr>
            <w:r w:rsidRPr="006824F5">
              <w:rPr>
                <w:rStyle w:val="CodeSnippet"/>
                <w:noProof/>
              </w:rPr>
              <w:t xml:space="preserve">  </w:t>
            </w:r>
            <w:r>
              <w:rPr>
                <w:rStyle w:val="CodeSnippet"/>
                <w:noProof/>
              </w:rPr>
              <w:t>inputs:</w:t>
            </w:r>
          </w:p>
          <w:p w14:paraId="5E2109A9" w14:textId="77777777" w:rsidR="002D57C4" w:rsidRDefault="002D57C4" w:rsidP="00502E57">
            <w:pPr>
              <w:rPr>
                <w:rStyle w:val="CodeSnippet"/>
                <w:noProof/>
              </w:rPr>
            </w:pPr>
            <w:r>
              <w:rPr>
                <w:rStyle w:val="CodeSnippet"/>
                <w:noProof/>
              </w:rPr>
              <w:t xml:space="preserve">    mode:</w:t>
            </w:r>
          </w:p>
          <w:p w14:paraId="347C7203" w14:textId="77777777" w:rsidR="002D57C4" w:rsidRDefault="002D57C4" w:rsidP="00502E57">
            <w:pPr>
              <w:rPr>
                <w:rStyle w:val="CodeSnippet"/>
                <w:noProof/>
              </w:rPr>
            </w:pPr>
            <w:r>
              <w:rPr>
                <w:rStyle w:val="CodeSnippet"/>
                <w:noProof/>
              </w:rPr>
              <w:t xml:space="preserve">      type: string</w:t>
            </w:r>
          </w:p>
          <w:p w14:paraId="252E99DC" w14:textId="77777777" w:rsidR="002D57C4" w:rsidRPr="006824F5" w:rsidRDefault="002D57C4" w:rsidP="00502E57">
            <w:pPr>
              <w:rPr>
                <w:rStyle w:val="CodeSnippet"/>
                <w:noProof/>
              </w:rPr>
            </w:pPr>
            <w:r>
              <w:rPr>
                <w:rStyle w:val="CodeSnippet"/>
                <w:noProof/>
              </w:rPr>
              <w:t xml:space="preserve">  pre_</w:t>
            </w:r>
            <w:r w:rsidRPr="006824F5">
              <w:rPr>
                <w:rStyle w:val="CodeSnippet"/>
                <w:noProof/>
              </w:rPr>
              <w:t>configure</w:t>
            </w:r>
            <w:r>
              <w:rPr>
                <w:rStyle w:val="CodeSnippet"/>
                <w:noProof/>
              </w:rPr>
              <w:t>_service</w:t>
            </w:r>
            <w:r w:rsidRPr="006824F5">
              <w:rPr>
                <w:rStyle w:val="CodeSnippet"/>
                <w:noProof/>
              </w:rPr>
              <w:t>:</w:t>
            </w:r>
          </w:p>
          <w:p w14:paraId="07D14C51" w14:textId="77777777" w:rsidR="002D57C4" w:rsidRDefault="002D57C4" w:rsidP="00502E57">
            <w:pPr>
              <w:rPr>
                <w:rStyle w:val="CodeSnippet"/>
                <w:noProof/>
              </w:rPr>
            </w:pPr>
            <w:r w:rsidRPr="006824F5">
              <w:rPr>
                <w:rStyle w:val="CodeSnippet"/>
                <w:noProof/>
              </w:rPr>
              <w:t xml:space="preserve">    </w:t>
            </w:r>
            <w:r>
              <w:rPr>
                <w:rStyle w:val="CodeSnippet"/>
                <w:noProof/>
              </w:rPr>
              <w:t>description: pre-configure operation for my service</w:t>
            </w:r>
          </w:p>
          <w:p w14:paraId="0369662B" w14:textId="77777777" w:rsidR="002D57C4" w:rsidRDefault="002D57C4" w:rsidP="00502E57">
            <w:pPr>
              <w:rPr>
                <w:rStyle w:val="CodeSnippet"/>
                <w:noProof/>
              </w:rPr>
            </w:pPr>
            <w:r>
              <w:rPr>
                <w:rStyle w:val="CodeSnippet"/>
                <w:noProof/>
              </w:rPr>
              <w:t xml:space="preserve">  post_configure_service:</w:t>
            </w:r>
          </w:p>
          <w:p w14:paraId="7D812F92" w14:textId="77777777" w:rsidR="002D57C4" w:rsidRPr="006824F5" w:rsidRDefault="002D57C4" w:rsidP="00502E57">
            <w:pPr>
              <w:rPr>
                <w:rStyle w:val="CodeSnippet"/>
              </w:rPr>
            </w:pPr>
            <w:r w:rsidRPr="006824F5">
              <w:rPr>
                <w:rStyle w:val="CodeSnippet"/>
                <w:noProof/>
              </w:rPr>
              <w:t xml:space="preserve">    </w:t>
            </w:r>
            <w:r>
              <w:rPr>
                <w:rStyle w:val="CodeSnippet"/>
                <w:noProof/>
              </w:rPr>
              <w:t>description: post-configure operation for my service</w:t>
            </w:r>
          </w:p>
        </w:tc>
      </w:tr>
    </w:tbl>
    <w:p w14:paraId="20B8AFB8" w14:textId="77777777" w:rsidR="002D57C4" w:rsidRDefault="002D57C4" w:rsidP="002D57C4">
      <w:pPr>
        <w:pStyle w:val="Heading4"/>
        <w:numPr>
          <w:ilvl w:val="3"/>
          <w:numId w:val="3"/>
        </w:numPr>
      </w:pPr>
      <w:r>
        <w:t>Additional Requirements</w:t>
      </w:r>
    </w:p>
    <w:p w14:paraId="6839E96D" w14:textId="77777777" w:rsidR="002D57C4" w:rsidRDefault="002D57C4" w:rsidP="002D57C4">
      <w:pPr>
        <w:pStyle w:val="ListParagraph"/>
        <w:numPr>
          <w:ilvl w:val="0"/>
          <w:numId w:val="50"/>
        </w:numPr>
      </w:pPr>
      <w:r w:rsidRPr="005448C9">
        <w:t xml:space="preserve">Interface Types </w:t>
      </w:r>
      <w:r w:rsidRPr="005448C9">
        <w:rPr>
          <w:b/>
        </w:rPr>
        <w:t>MUST NOT</w:t>
      </w:r>
      <w:r w:rsidRPr="005448C9">
        <w:t xml:space="preserve"> include any implementations for defined operations; that is, the implementation key</w:t>
      </w:r>
      <w:r>
        <w:t>name</w:t>
      </w:r>
      <w:r w:rsidRPr="005448C9">
        <w:t xml:space="preserve"> is invalid</w:t>
      </w:r>
      <w:r>
        <w:t>.</w:t>
      </w:r>
    </w:p>
    <w:p w14:paraId="10BCF4A9" w14:textId="77777777" w:rsidR="002D57C4" w:rsidRDefault="002D57C4" w:rsidP="002D57C4">
      <w:pPr>
        <w:pStyle w:val="ListParagraph"/>
        <w:numPr>
          <w:ilvl w:val="0"/>
          <w:numId w:val="50"/>
        </w:numPr>
      </w:pPr>
      <w:r>
        <w:t xml:space="preserve">The </w:t>
      </w:r>
      <w:r w:rsidRPr="00BE5BEF">
        <w:rPr>
          <w:rStyle w:val="CodeSnippetHighlight"/>
        </w:rPr>
        <w:t>inputs</w:t>
      </w:r>
      <w:r>
        <w:t xml:space="preserve"> keyname is reserved and </w:t>
      </w:r>
      <w:r w:rsidRPr="00D870D7">
        <w:rPr>
          <w:b/>
        </w:rPr>
        <w:t>SHALL</w:t>
      </w:r>
      <w:r>
        <w:t xml:space="preserve"> </w:t>
      </w:r>
      <w:r w:rsidRPr="00D870D7">
        <w:rPr>
          <w:b/>
        </w:rPr>
        <w:t>NOT</w:t>
      </w:r>
      <w:r>
        <w:t xml:space="preserve"> be used for an operation name.</w:t>
      </w:r>
    </w:p>
    <w:p w14:paraId="3C02A6C0" w14:textId="77777777" w:rsidR="002D57C4" w:rsidRDefault="002D57C4" w:rsidP="002D57C4">
      <w:pPr>
        <w:pStyle w:val="Heading4"/>
        <w:numPr>
          <w:ilvl w:val="3"/>
          <w:numId w:val="3"/>
        </w:numPr>
      </w:pPr>
      <w:r>
        <w:t>Notes</w:t>
      </w:r>
    </w:p>
    <w:p w14:paraId="4CC3E5CC" w14:textId="77777777" w:rsidR="002D57C4" w:rsidRDefault="002D57C4" w:rsidP="002D57C4">
      <w:pPr>
        <w:pStyle w:val="ListParagraph"/>
        <w:numPr>
          <w:ilvl w:val="0"/>
          <w:numId w:val="17"/>
        </w:numPr>
      </w:pPr>
      <w:r>
        <w:t>The TOSCA Simple Profile specification does not yet provide a means to derive or extend an Interface Type from another Interface Type.</w:t>
      </w:r>
    </w:p>
    <w:p w14:paraId="125398FB" w14:textId="77777777" w:rsidR="002D57C4" w:rsidRPr="009C4B91" w:rsidRDefault="002D57C4" w:rsidP="002D57C4">
      <w:pPr>
        <w:pStyle w:val="Heading3"/>
        <w:numPr>
          <w:ilvl w:val="2"/>
          <w:numId w:val="3"/>
        </w:numPr>
      </w:pPr>
      <w:bookmarkStart w:id="341" w:name="DEFN_ENTITY_DATA_TYPE"/>
      <w:r>
        <w:t>Data Type</w:t>
      </w:r>
    </w:p>
    <w:bookmarkEnd w:id="341"/>
    <w:p w14:paraId="2C208ECE" w14:textId="77777777" w:rsidR="002D57C4" w:rsidRPr="002B6558" w:rsidRDefault="002D57C4" w:rsidP="002D57C4">
      <w:r w:rsidRPr="009C4B91">
        <w:t xml:space="preserve">A </w:t>
      </w:r>
      <w:r>
        <w:t xml:space="preserve">Data Type </w:t>
      </w:r>
      <w:r w:rsidRPr="009C4B91">
        <w:t>def</w:t>
      </w:r>
      <w:r>
        <w:t xml:space="preserve">inition defines the schema for </w:t>
      </w:r>
      <w:r w:rsidRPr="009C4B91">
        <w:t>new</w:t>
      </w:r>
      <w:r>
        <w:t xml:space="preserve"> named datatypes</w:t>
      </w:r>
      <w:r w:rsidRPr="009C4B91">
        <w:t xml:space="preserve"> in TOSCA.  </w:t>
      </w:r>
    </w:p>
    <w:p w14:paraId="78134275" w14:textId="77777777" w:rsidR="002D57C4" w:rsidRPr="005A566D" w:rsidRDefault="002D57C4" w:rsidP="002D57C4">
      <w:pPr>
        <w:pStyle w:val="Heading4"/>
        <w:numPr>
          <w:ilvl w:val="3"/>
          <w:numId w:val="3"/>
        </w:numPr>
      </w:pPr>
      <w:r>
        <w:t>Keynames</w:t>
      </w:r>
    </w:p>
    <w:p w14:paraId="15E9899A" w14:textId="77777777" w:rsidR="002D57C4" w:rsidRDefault="002D57C4" w:rsidP="002D57C4">
      <w:pPr>
        <w:pStyle w:val="NormalaroundTable"/>
      </w:pPr>
      <w:r>
        <w:t>The following is the list of recognized keynames for a TOSCA Data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93"/>
        <w:gridCol w:w="1102"/>
        <w:gridCol w:w="1765"/>
        <w:gridCol w:w="5606"/>
      </w:tblGrid>
      <w:tr w:rsidR="002D57C4" w14:paraId="79EDC554" w14:textId="77777777" w:rsidTr="00502E57">
        <w:trPr>
          <w:cantSplit/>
          <w:tblHeader/>
        </w:trPr>
        <w:tc>
          <w:tcPr>
            <w:tcW w:w="833" w:type="pct"/>
            <w:tcBorders>
              <w:top w:val="single" w:sz="6" w:space="0" w:color="auto"/>
              <w:left w:val="single" w:sz="6" w:space="0" w:color="auto"/>
              <w:bottom w:val="single" w:sz="6" w:space="0" w:color="auto"/>
              <w:right w:val="single" w:sz="6" w:space="0" w:color="auto"/>
            </w:tcBorders>
            <w:shd w:val="clear" w:color="auto" w:fill="D9D9D9"/>
            <w:hideMark/>
          </w:tcPr>
          <w:p w14:paraId="3B509F9A" w14:textId="77777777" w:rsidR="002D57C4" w:rsidRPr="00422683" w:rsidRDefault="002D57C4" w:rsidP="00502E57">
            <w:pPr>
              <w:pStyle w:val="TableText-Heading"/>
              <w:spacing w:line="276" w:lineRule="auto"/>
            </w:pPr>
            <w:r w:rsidRPr="00422683">
              <w:t>Keyname</w:t>
            </w:r>
          </w:p>
        </w:tc>
        <w:tc>
          <w:tcPr>
            <w:tcW w:w="542" w:type="pct"/>
            <w:tcBorders>
              <w:top w:val="single" w:sz="6" w:space="0" w:color="auto"/>
              <w:left w:val="single" w:sz="6" w:space="0" w:color="auto"/>
              <w:bottom w:val="single" w:sz="6" w:space="0" w:color="auto"/>
              <w:right w:val="single" w:sz="6" w:space="0" w:color="auto"/>
            </w:tcBorders>
            <w:shd w:val="clear" w:color="auto" w:fill="D9D9D9"/>
            <w:hideMark/>
          </w:tcPr>
          <w:p w14:paraId="1F07BBCD" w14:textId="77777777" w:rsidR="002D57C4" w:rsidRPr="00422683" w:rsidRDefault="002D57C4" w:rsidP="00502E57">
            <w:pPr>
              <w:pStyle w:val="TableText-Heading"/>
              <w:spacing w:line="276" w:lineRule="auto"/>
            </w:pPr>
            <w:r w:rsidRPr="00422683">
              <w:t>Required</w:t>
            </w:r>
          </w:p>
        </w:tc>
        <w:tc>
          <w:tcPr>
            <w:tcW w:w="868" w:type="pct"/>
            <w:tcBorders>
              <w:top w:val="single" w:sz="6" w:space="0" w:color="auto"/>
              <w:left w:val="single" w:sz="6" w:space="0" w:color="auto"/>
              <w:bottom w:val="single" w:sz="6" w:space="0" w:color="auto"/>
              <w:right w:val="single" w:sz="6" w:space="0" w:color="auto"/>
            </w:tcBorders>
            <w:shd w:val="clear" w:color="auto" w:fill="D9D9D9"/>
            <w:hideMark/>
          </w:tcPr>
          <w:p w14:paraId="06BC6DAF" w14:textId="77777777" w:rsidR="002D57C4" w:rsidRPr="00422683" w:rsidRDefault="002D57C4" w:rsidP="00502E57">
            <w:pPr>
              <w:pStyle w:val="TableText-Heading"/>
              <w:spacing w:line="276" w:lineRule="auto"/>
            </w:pPr>
            <w:r w:rsidRPr="00422683">
              <w:t>Type</w:t>
            </w:r>
          </w:p>
        </w:tc>
        <w:tc>
          <w:tcPr>
            <w:tcW w:w="2757" w:type="pct"/>
            <w:tcBorders>
              <w:top w:val="single" w:sz="6" w:space="0" w:color="auto"/>
              <w:left w:val="single" w:sz="6" w:space="0" w:color="auto"/>
              <w:bottom w:val="single" w:sz="6" w:space="0" w:color="auto"/>
              <w:right w:val="single" w:sz="6" w:space="0" w:color="auto"/>
            </w:tcBorders>
            <w:shd w:val="clear" w:color="auto" w:fill="D9D9D9"/>
            <w:hideMark/>
          </w:tcPr>
          <w:p w14:paraId="05C88D9F" w14:textId="77777777" w:rsidR="002D57C4" w:rsidRPr="00422683" w:rsidRDefault="002D57C4" w:rsidP="00502E57">
            <w:pPr>
              <w:pStyle w:val="TableText-Heading"/>
              <w:spacing w:line="276" w:lineRule="auto"/>
            </w:pPr>
            <w:r w:rsidRPr="00422683">
              <w:t>Description</w:t>
            </w:r>
          </w:p>
        </w:tc>
      </w:tr>
      <w:tr w:rsidR="002D57C4" w14:paraId="3FDC2B06" w14:textId="77777777" w:rsidTr="00502E57">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14:paraId="31B82D0A" w14:textId="77777777" w:rsidR="002D57C4" w:rsidRDefault="002D57C4" w:rsidP="00502E57">
            <w:pPr>
              <w:pStyle w:val="TableText"/>
              <w:spacing w:line="276" w:lineRule="auto"/>
              <w:rPr>
                <w:noProof/>
              </w:rPr>
            </w:pPr>
            <w:r>
              <w:rPr>
                <w:noProof/>
              </w:rPr>
              <w:t>derived_from</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14:paraId="01A4A67D" w14:textId="77777777" w:rsidR="002D57C4" w:rsidRDefault="002D57C4" w:rsidP="00502E57">
            <w:pPr>
              <w:pStyle w:val="TableText"/>
              <w:spacing w:line="276" w:lineRule="auto"/>
            </w:pPr>
            <w:r>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14:paraId="2493B253" w14:textId="77777777" w:rsidR="002D57C4" w:rsidRDefault="008C123E" w:rsidP="00502E57">
            <w:pPr>
              <w:pStyle w:val="TableText"/>
              <w:spacing w:line="276" w:lineRule="auto"/>
            </w:pPr>
            <w:hyperlink r:id="rId70" w:anchor="TYPE_YAML_STRING" w:history="1">
              <w:r w:rsidR="002D57C4">
                <w:rPr>
                  <w:rStyle w:val="Hyperlink"/>
                </w:rPr>
                <w:t>string</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hideMark/>
          </w:tcPr>
          <w:p w14:paraId="512CD45F" w14:textId="77777777" w:rsidR="002D57C4" w:rsidRDefault="002D57C4" w:rsidP="00502E57">
            <w:pPr>
              <w:pStyle w:val="TableText"/>
              <w:spacing w:line="276" w:lineRule="auto"/>
            </w:pPr>
            <w:r>
              <w:t>The optional key used when a datatype is derived from an existing TOSCA Data Type.</w:t>
            </w:r>
          </w:p>
        </w:tc>
      </w:tr>
      <w:tr w:rsidR="002D57C4" w14:paraId="3A7D9737" w14:textId="77777777" w:rsidTr="00502E57">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tcPr>
          <w:p w14:paraId="7C6B538D" w14:textId="77777777" w:rsidR="002D57C4" w:rsidRDefault="002D57C4" w:rsidP="00502E57">
            <w:pPr>
              <w:pStyle w:val="TableText"/>
              <w:spacing w:line="276" w:lineRule="auto"/>
              <w:rPr>
                <w:noProof/>
              </w:rPr>
            </w:pPr>
            <w:r>
              <w:rPr>
                <w:noProof/>
              </w:rPr>
              <w:t>version</w:t>
            </w:r>
          </w:p>
        </w:tc>
        <w:tc>
          <w:tcPr>
            <w:tcW w:w="542" w:type="pct"/>
            <w:tcBorders>
              <w:top w:val="single" w:sz="6" w:space="0" w:color="auto"/>
              <w:left w:val="single" w:sz="6" w:space="0" w:color="auto"/>
              <w:bottom w:val="single" w:sz="6" w:space="0" w:color="auto"/>
              <w:right w:val="single" w:sz="6" w:space="0" w:color="auto"/>
            </w:tcBorders>
            <w:shd w:val="clear" w:color="auto" w:fill="FFFFFF"/>
          </w:tcPr>
          <w:p w14:paraId="3C714847" w14:textId="77777777" w:rsidR="002D57C4" w:rsidRDefault="002D57C4" w:rsidP="00502E57">
            <w:pPr>
              <w:pStyle w:val="TableText"/>
              <w:spacing w:line="276" w:lineRule="auto"/>
            </w:pPr>
            <w:r>
              <w:t>no</w:t>
            </w:r>
          </w:p>
        </w:tc>
        <w:tc>
          <w:tcPr>
            <w:tcW w:w="868" w:type="pct"/>
            <w:tcBorders>
              <w:top w:val="single" w:sz="6" w:space="0" w:color="auto"/>
              <w:left w:val="single" w:sz="6" w:space="0" w:color="auto"/>
              <w:bottom w:val="single" w:sz="6" w:space="0" w:color="auto"/>
              <w:right w:val="single" w:sz="6" w:space="0" w:color="auto"/>
            </w:tcBorders>
            <w:shd w:val="clear" w:color="auto" w:fill="FFFFFF"/>
          </w:tcPr>
          <w:p w14:paraId="60EE8F9A" w14:textId="77777777" w:rsidR="002D57C4" w:rsidRDefault="008C123E" w:rsidP="00502E57">
            <w:pPr>
              <w:pStyle w:val="TableText"/>
              <w:spacing w:line="276" w:lineRule="auto"/>
            </w:pPr>
            <w:hyperlink w:anchor="TYPE_TOSCA_VERSION" w:history="1">
              <w:r w:rsidR="002D57C4" w:rsidRPr="00276BB3">
                <w:rPr>
                  <w:rStyle w:val="Hyperlink"/>
                </w:rPr>
                <w:t>version</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tcPr>
          <w:p w14:paraId="3B07EF8C" w14:textId="77777777" w:rsidR="002D57C4" w:rsidRDefault="002D57C4" w:rsidP="00502E57">
            <w:pPr>
              <w:pStyle w:val="TableText"/>
              <w:spacing w:line="276" w:lineRule="auto"/>
            </w:pPr>
            <w:r>
              <w:t>An optional version for the Data Type definition.</w:t>
            </w:r>
          </w:p>
        </w:tc>
      </w:tr>
      <w:tr w:rsidR="002D57C4" w14:paraId="6FE69431" w14:textId="77777777" w:rsidTr="00502E57">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14:paraId="7F1EEC26" w14:textId="77777777" w:rsidR="002D57C4" w:rsidRDefault="002D57C4" w:rsidP="00502E57">
            <w:pPr>
              <w:pStyle w:val="TableText"/>
              <w:spacing w:line="276" w:lineRule="auto"/>
              <w:rPr>
                <w:noProof/>
              </w:rPr>
            </w:pPr>
            <w:r>
              <w:rPr>
                <w:noProof/>
              </w:rPr>
              <w:t>description</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14:paraId="60565F78" w14:textId="77777777" w:rsidR="002D57C4" w:rsidRDefault="002D57C4" w:rsidP="00502E57">
            <w:pPr>
              <w:pStyle w:val="TableText"/>
              <w:spacing w:line="276" w:lineRule="auto"/>
            </w:pPr>
            <w:r>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14:paraId="6C996D8F" w14:textId="77777777" w:rsidR="002D57C4" w:rsidRDefault="008C123E" w:rsidP="00502E57">
            <w:pPr>
              <w:pStyle w:val="TableText"/>
              <w:spacing w:line="276" w:lineRule="auto"/>
            </w:pPr>
            <w:hyperlink w:anchor="DEFN_ELEMENT_DESCRIPTION" w:history="1">
              <w:r w:rsidR="002D57C4" w:rsidRPr="00497F58">
                <w:rPr>
                  <w:rStyle w:val="Hyperlink"/>
                </w:rPr>
                <w:t>description</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hideMark/>
          </w:tcPr>
          <w:p w14:paraId="550D0786" w14:textId="77777777" w:rsidR="002D57C4" w:rsidRDefault="002D57C4" w:rsidP="00502E57">
            <w:pPr>
              <w:pStyle w:val="TableText"/>
              <w:spacing w:line="276" w:lineRule="auto"/>
            </w:pPr>
            <w:r>
              <w:t>The optional description for the Data Type.</w:t>
            </w:r>
          </w:p>
        </w:tc>
      </w:tr>
      <w:tr w:rsidR="002D57C4" w14:paraId="21D9960E" w14:textId="77777777" w:rsidTr="00502E57">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14:paraId="7BD006F2" w14:textId="77777777" w:rsidR="002D57C4" w:rsidRDefault="002D57C4" w:rsidP="00502E57">
            <w:pPr>
              <w:pStyle w:val="TableText"/>
              <w:spacing w:line="276" w:lineRule="auto"/>
              <w:rPr>
                <w:noProof/>
              </w:rPr>
            </w:pPr>
            <w:r>
              <w:rPr>
                <w:noProof/>
              </w:rPr>
              <w:t>constraints</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14:paraId="76A76886" w14:textId="77777777" w:rsidR="002D57C4" w:rsidRDefault="002D57C4" w:rsidP="00502E57">
            <w:pPr>
              <w:pStyle w:val="TableText"/>
              <w:spacing w:line="276" w:lineRule="auto"/>
            </w:pPr>
            <w:r>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14:paraId="0F61CB34" w14:textId="77777777" w:rsidR="002D57C4" w:rsidRDefault="002D57C4" w:rsidP="00502E57">
            <w:pPr>
              <w:pStyle w:val="TableText"/>
              <w:spacing w:line="276" w:lineRule="auto"/>
            </w:pPr>
            <w:r>
              <w:t xml:space="preserve">list of </w:t>
            </w:r>
          </w:p>
          <w:p w14:paraId="35BD3A5F" w14:textId="77777777" w:rsidR="002D57C4" w:rsidRDefault="008C123E" w:rsidP="00502E57">
            <w:pPr>
              <w:pStyle w:val="TableText"/>
              <w:spacing w:line="276" w:lineRule="auto"/>
            </w:pPr>
            <w:hyperlink w:anchor="DEFN_ELEMENT_CONSTRAINTS_CLAUSE" w:history="1">
              <w:r w:rsidR="002D57C4" w:rsidRPr="003A6760">
                <w:rPr>
                  <w:rStyle w:val="Hyperlink"/>
                </w:rPr>
                <w:t>constraint clauses</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tcPr>
          <w:p w14:paraId="377515FF" w14:textId="77777777" w:rsidR="002D57C4" w:rsidRDefault="002D57C4" w:rsidP="00502E57">
            <w:pPr>
              <w:pStyle w:val="TableText"/>
              <w:spacing w:line="276" w:lineRule="auto"/>
            </w:pPr>
            <w:r>
              <w:t xml:space="preserve">The optional list of </w:t>
            </w:r>
            <w:r w:rsidRPr="00D93FD6">
              <w:rPr>
                <w:i/>
                <w:u w:val="single"/>
              </w:rPr>
              <w:t>sequenced</w:t>
            </w:r>
            <w:r>
              <w:t xml:space="preserve"> constraint clauses for the Data Type.  </w:t>
            </w:r>
          </w:p>
        </w:tc>
      </w:tr>
      <w:tr w:rsidR="002D57C4" w14:paraId="4EFFC4A1" w14:textId="77777777" w:rsidTr="00502E57">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14:paraId="335E5654" w14:textId="77777777" w:rsidR="002D57C4" w:rsidRDefault="002D57C4" w:rsidP="00502E57">
            <w:pPr>
              <w:pStyle w:val="TableText"/>
              <w:spacing w:line="276" w:lineRule="auto"/>
              <w:rPr>
                <w:noProof/>
              </w:rPr>
            </w:pPr>
            <w:r>
              <w:rPr>
                <w:noProof/>
              </w:rPr>
              <w:t>properties</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14:paraId="452293AE" w14:textId="77777777" w:rsidR="002D57C4" w:rsidRDefault="002D57C4" w:rsidP="00502E57">
            <w:pPr>
              <w:pStyle w:val="TableText"/>
              <w:spacing w:line="276" w:lineRule="auto"/>
            </w:pPr>
            <w:r>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14:paraId="5A8858C5" w14:textId="77777777" w:rsidR="002D57C4" w:rsidRDefault="002D57C4" w:rsidP="00502E57">
            <w:pPr>
              <w:pStyle w:val="TableText"/>
              <w:spacing w:line="276" w:lineRule="auto"/>
            </w:pPr>
            <w:r>
              <w:t xml:space="preserve">list of </w:t>
            </w:r>
          </w:p>
          <w:p w14:paraId="3BC2603F" w14:textId="77777777" w:rsidR="002D57C4" w:rsidRDefault="008C123E" w:rsidP="00502E57">
            <w:pPr>
              <w:pStyle w:val="TableText"/>
              <w:spacing w:line="276" w:lineRule="auto"/>
            </w:pPr>
            <w:hyperlink w:anchor="DEFN_ELEMENT_PROPERTY_DEFN" w:history="1">
              <w:r w:rsidR="002D57C4" w:rsidRPr="00331CD9">
                <w:rPr>
                  <w:rStyle w:val="Hyperlink"/>
                </w:rPr>
                <w:t>property definitions</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hideMark/>
          </w:tcPr>
          <w:p w14:paraId="2AF33332" w14:textId="77777777" w:rsidR="002D57C4" w:rsidRDefault="002D57C4" w:rsidP="00502E57">
            <w:pPr>
              <w:pStyle w:val="TableText"/>
              <w:spacing w:line="276" w:lineRule="auto"/>
            </w:pPr>
            <w:r>
              <w:t xml:space="preserve">The optional list property definitions that comprise the schema for a complex Data Type in TOSCA. </w:t>
            </w:r>
          </w:p>
        </w:tc>
      </w:tr>
    </w:tbl>
    <w:p w14:paraId="4527288F" w14:textId="77777777" w:rsidR="002D57C4" w:rsidRPr="009C4B91" w:rsidRDefault="002D57C4" w:rsidP="002D57C4">
      <w:pPr>
        <w:pStyle w:val="Heading4"/>
        <w:numPr>
          <w:ilvl w:val="3"/>
          <w:numId w:val="3"/>
        </w:numPr>
      </w:pPr>
      <w:r w:rsidRPr="009C4B91">
        <w:t>Grammar</w:t>
      </w:r>
    </w:p>
    <w:p w14:paraId="0A4BC826" w14:textId="77777777" w:rsidR="002D57C4" w:rsidRPr="009C4B91" w:rsidRDefault="002D57C4" w:rsidP="002D57C4">
      <w:pPr>
        <w:spacing w:before="120" w:after="120"/>
      </w:pPr>
      <w:r>
        <w:t>Data Types</w:t>
      </w:r>
      <w:r w:rsidRPr="009C4B91">
        <w:t xml:space="preserve">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9C4B91" w14:paraId="3EE9C7B4" w14:textId="77777777" w:rsidTr="00502E57">
        <w:trPr>
          <w:trHeight w:val="256"/>
        </w:trPr>
        <w:tc>
          <w:tcPr>
            <w:tcW w:w="9576" w:type="dxa"/>
            <w:shd w:val="clear" w:color="auto" w:fill="D9D9D9" w:themeFill="background1" w:themeFillShade="D9"/>
          </w:tcPr>
          <w:p w14:paraId="184A1740" w14:textId="77777777" w:rsidR="002D57C4" w:rsidRDefault="002D57C4" w:rsidP="00502E57">
            <w:pPr>
              <w:rPr>
                <w:rStyle w:val="CodeSnippet"/>
                <w:noProof/>
              </w:rPr>
            </w:pPr>
            <w:r>
              <w:rPr>
                <w:rFonts w:ascii="Consolas" w:hAnsi="Consolas"/>
                <w:noProof/>
              </w:rPr>
              <w:t>&lt;</w:t>
            </w:r>
            <w:hyperlink w:anchor="TYPE_YAML_STRING" w:history="1">
              <w:r w:rsidRPr="006B4151">
                <w:rPr>
                  <w:rStyle w:val="Hyperlink"/>
                  <w:rFonts w:ascii="Consolas" w:hAnsi="Consolas"/>
                  <w:noProof/>
                </w:rPr>
                <w:t>data_type_name</w:t>
              </w:r>
            </w:hyperlink>
            <w:r>
              <w:rPr>
                <w:rFonts w:ascii="Consolas" w:hAnsi="Consolas"/>
                <w:noProof/>
              </w:rPr>
              <w:t>&gt;:</w:t>
            </w:r>
            <w:r>
              <w:rPr>
                <w:rStyle w:val="CodeSnippet"/>
                <w:noProof/>
              </w:rPr>
              <w:t xml:space="preserve"> </w:t>
            </w:r>
          </w:p>
          <w:p w14:paraId="6D6AA3A0" w14:textId="77777777" w:rsidR="002D57C4" w:rsidRDefault="002D57C4" w:rsidP="00502E57">
            <w:pPr>
              <w:rPr>
                <w:rStyle w:val="CodeSnippet"/>
                <w:noProof/>
              </w:rPr>
            </w:pPr>
            <w:r>
              <w:rPr>
                <w:rStyle w:val="CodeSnippet"/>
                <w:noProof/>
              </w:rPr>
              <w:lastRenderedPageBreak/>
              <w:t xml:space="preserve">  derived_from: &lt;</w:t>
            </w:r>
            <w:hyperlink w:anchor="TYPE_YAML_STRING" w:history="1">
              <w:r w:rsidRPr="00546493">
                <w:rPr>
                  <w:rStyle w:val="Hyperlink"/>
                  <w:rFonts w:ascii="Consolas" w:hAnsi="Consolas"/>
                  <w:noProof/>
                </w:rPr>
                <w:t>existing_type_name</w:t>
              </w:r>
            </w:hyperlink>
            <w:r>
              <w:rPr>
                <w:rStyle w:val="CodeSnippet"/>
                <w:noProof/>
              </w:rPr>
              <w:t>&gt;</w:t>
            </w:r>
          </w:p>
          <w:p w14:paraId="2F1425DD" w14:textId="77777777" w:rsidR="002D57C4" w:rsidRDefault="002D57C4" w:rsidP="00502E57">
            <w:pPr>
              <w:rPr>
                <w:rStyle w:val="CodeSnippet"/>
                <w:noProof/>
              </w:rPr>
            </w:pPr>
            <w:r>
              <w:rPr>
                <w:rStyle w:val="CodeSnippet"/>
                <w:noProof/>
              </w:rPr>
              <w:t xml:space="preserve">  version: &lt;</w:t>
            </w:r>
            <w:hyperlink w:anchor="TYPE_TOSCA_VERSION" w:history="1">
              <w:r w:rsidRPr="006C586F">
                <w:rPr>
                  <w:rStyle w:val="Hyperlink"/>
                  <w:rFonts w:ascii="Consolas" w:hAnsi="Consolas"/>
                  <w:noProof/>
                </w:rPr>
                <w:t>version_number</w:t>
              </w:r>
            </w:hyperlink>
            <w:r>
              <w:rPr>
                <w:rStyle w:val="CodeSnippet"/>
                <w:noProof/>
              </w:rPr>
              <w:t>&gt;</w:t>
            </w:r>
          </w:p>
          <w:p w14:paraId="32FD6920" w14:textId="77777777" w:rsidR="002D57C4" w:rsidRDefault="002D57C4" w:rsidP="00502E57">
            <w:pPr>
              <w:rPr>
                <w:rStyle w:val="CodeSnippet"/>
                <w:noProof/>
              </w:rPr>
            </w:pPr>
            <w:r>
              <w:rPr>
                <w:rStyle w:val="CodeSnippet"/>
                <w:noProof/>
              </w:rPr>
              <w:t xml:space="preserve">  description: &lt;</w:t>
            </w:r>
            <w:hyperlink w:anchor="DEFN_ELEMENT_DESCRIPTION" w:history="1">
              <w:r w:rsidRPr="00546493">
                <w:rPr>
                  <w:rStyle w:val="Hyperlink"/>
                  <w:rFonts w:ascii="Consolas" w:hAnsi="Consolas"/>
                  <w:noProof/>
                </w:rPr>
                <w:t>datatype_description</w:t>
              </w:r>
            </w:hyperlink>
            <w:r>
              <w:rPr>
                <w:rStyle w:val="CodeSnippet"/>
                <w:noProof/>
              </w:rPr>
              <w:t>&gt;</w:t>
            </w:r>
          </w:p>
          <w:p w14:paraId="3EB6C24C" w14:textId="77777777" w:rsidR="002D57C4" w:rsidRDefault="002D57C4" w:rsidP="00502E57">
            <w:pPr>
              <w:rPr>
                <w:rStyle w:val="CodeSnippet"/>
                <w:noProof/>
              </w:rPr>
            </w:pPr>
            <w:r>
              <w:rPr>
                <w:rStyle w:val="CodeSnippet"/>
                <w:noProof/>
              </w:rPr>
              <w:t xml:space="preserve">  constraints:</w:t>
            </w:r>
          </w:p>
          <w:p w14:paraId="0448B701" w14:textId="77777777" w:rsidR="002D57C4" w:rsidRDefault="002D57C4" w:rsidP="00502E57">
            <w:pPr>
              <w:rPr>
                <w:rStyle w:val="CodeSnippet"/>
                <w:noProof/>
              </w:rPr>
            </w:pPr>
            <w:r>
              <w:rPr>
                <w:rStyle w:val="CodeSnippet"/>
                <w:noProof/>
              </w:rPr>
              <w:t xml:space="preserve">    - &lt;</w:t>
            </w:r>
            <w:hyperlink w:anchor="DEFN_ELEMENT_CONSTRAINTS_CLAUSE" w:history="1">
              <w:r w:rsidRPr="009E6650">
                <w:rPr>
                  <w:rStyle w:val="Hyperlink"/>
                  <w:rFonts w:ascii="Consolas" w:hAnsi="Consolas"/>
                  <w:noProof/>
                </w:rPr>
                <w:t>type_constraints</w:t>
              </w:r>
            </w:hyperlink>
            <w:r>
              <w:rPr>
                <w:rStyle w:val="CodeSnippet"/>
                <w:noProof/>
              </w:rPr>
              <w:t>&gt;</w:t>
            </w:r>
          </w:p>
          <w:p w14:paraId="74A14939" w14:textId="77777777" w:rsidR="002D57C4" w:rsidRDefault="002D57C4" w:rsidP="00502E57">
            <w:pPr>
              <w:rPr>
                <w:rStyle w:val="CodeSnippet"/>
                <w:noProof/>
              </w:rPr>
            </w:pPr>
            <w:r>
              <w:rPr>
                <w:rStyle w:val="CodeSnippet"/>
                <w:noProof/>
              </w:rPr>
              <w:t xml:space="preserve">  properties:</w:t>
            </w:r>
          </w:p>
          <w:p w14:paraId="6A8301D2" w14:textId="77777777" w:rsidR="002D57C4" w:rsidRPr="009C4B91" w:rsidRDefault="002D57C4" w:rsidP="00502E57">
            <w:pPr>
              <w:rPr>
                <w:rFonts w:ascii="Consolas" w:hAnsi="Consolas"/>
                <w:noProof/>
              </w:rPr>
            </w:pPr>
            <w:r>
              <w:rPr>
                <w:rStyle w:val="CodeSnippet"/>
                <w:noProof/>
              </w:rPr>
              <w:t xml:space="preserve">    &lt;</w:t>
            </w:r>
            <w:hyperlink w:anchor="DEFN_ELEMENT_PROPERTY_DEFN" w:history="1">
              <w:r>
                <w:rPr>
                  <w:rStyle w:val="Hyperlink"/>
                  <w:rFonts w:ascii="Consolas" w:hAnsi="Consolas"/>
                  <w:noProof/>
                </w:rPr>
                <w:t>property_definitions</w:t>
              </w:r>
            </w:hyperlink>
            <w:r>
              <w:rPr>
                <w:rStyle w:val="CodeSnippet"/>
                <w:noProof/>
              </w:rPr>
              <w:t>&gt;</w:t>
            </w:r>
          </w:p>
        </w:tc>
      </w:tr>
    </w:tbl>
    <w:p w14:paraId="299F2C3E" w14:textId="77777777" w:rsidR="002D57C4" w:rsidRDefault="002D57C4" w:rsidP="002D57C4">
      <w:pPr>
        <w:pStyle w:val="NormalaroundTable"/>
      </w:pPr>
      <w:r>
        <w:lastRenderedPageBreak/>
        <w:t>In the above grammar, the pseudo values that appear in angle brackets have the following meaning:</w:t>
      </w:r>
    </w:p>
    <w:p w14:paraId="5A7116EC" w14:textId="77777777" w:rsidR="002D57C4" w:rsidRDefault="002D57C4" w:rsidP="002D57C4">
      <w:pPr>
        <w:numPr>
          <w:ilvl w:val="0"/>
          <w:numId w:val="19"/>
        </w:numPr>
        <w:spacing w:before="0" w:after="0"/>
      </w:pPr>
      <w:r>
        <w:rPr>
          <w:rStyle w:val="CodeSnippetHighlight"/>
        </w:rPr>
        <w:t>data_type_name</w:t>
      </w:r>
      <w:r>
        <w:t xml:space="preserve">: represents the required symbolic name of the Data Type as a </w:t>
      </w:r>
      <w:hyperlink w:anchor="TYPE_YAML_STRING" w:history="1">
        <w:r w:rsidRPr="00B946C9">
          <w:rPr>
            <w:rStyle w:val="Hyperlink"/>
          </w:rPr>
          <w:t>string</w:t>
        </w:r>
      </w:hyperlink>
      <w:r>
        <w:t>.</w:t>
      </w:r>
    </w:p>
    <w:p w14:paraId="3F8931C1" w14:textId="77777777" w:rsidR="002D57C4" w:rsidRDefault="002D57C4" w:rsidP="002D57C4">
      <w:pPr>
        <w:pStyle w:val="ListBullet3"/>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Data Type.</w:t>
      </w:r>
    </w:p>
    <w:p w14:paraId="0D4680AC" w14:textId="77777777" w:rsidR="002D57C4" w:rsidRPr="00DF1C3D" w:rsidRDefault="002D57C4" w:rsidP="002D57C4">
      <w:pPr>
        <w:pStyle w:val="ListBullet3"/>
        <w:rPr>
          <w:rStyle w:val="CodeSnippetHighlight"/>
          <w:b w:val="0"/>
        </w:rPr>
      </w:pPr>
      <w:r>
        <w:rPr>
          <w:rStyle w:val="CodeSnippetHighlight"/>
        </w:rPr>
        <w:t xml:space="preserve">datatype_description: </w:t>
      </w:r>
      <w:r w:rsidRPr="009B5FA6">
        <w:t xml:space="preserve">represents the </w:t>
      </w:r>
      <w:r>
        <w:t xml:space="preserve">optional </w:t>
      </w:r>
      <w:hyperlink w:anchor="DEFN_ELEMENT_DESCRIPTION" w:history="1">
        <w:r w:rsidRPr="00497F58">
          <w:rPr>
            <w:rStyle w:val="Hyperlink"/>
          </w:rPr>
          <w:t>description</w:t>
        </w:r>
      </w:hyperlink>
      <w:r>
        <w:t xml:space="preserve"> for the Data Type.</w:t>
      </w:r>
    </w:p>
    <w:p w14:paraId="64C30BDE" w14:textId="77777777" w:rsidR="002D57C4" w:rsidRPr="009B5FA6" w:rsidRDefault="002D57C4" w:rsidP="002D57C4">
      <w:pPr>
        <w:pStyle w:val="ListBullet3"/>
      </w:pPr>
      <w:r>
        <w:rPr>
          <w:rStyle w:val="CodeSnippetHighlight"/>
        </w:rPr>
        <w:t xml:space="preserve">existing_type_name: </w:t>
      </w:r>
      <w:r w:rsidRPr="009B5FA6">
        <w:t>represents the optional name of a valid</w:t>
      </w:r>
      <w:r>
        <w:t xml:space="preserve"> </w:t>
      </w:r>
      <w:r w:rsidRPr="009B5FA6">
        <w:t xml:space="preserve">TOSCA type this new </w:t>
      </w:r>
      <w:r>
        <w:t>Data Type</w:t>
      </w:r>
      <w:r w:rsidRPr="009B5FA6">
        <w:t xml:space="preserve"> would </w:t>
      </w:r>
      <w:r>
        <w:t>derive from</w:t>
      </w:r>
      <w:r w:rsidRPr="009B5FA6">
        <w:t>.</w:t>
      </w:r>
    </w:p>
    <w:p w14:paraId="29AB2522" w14:textId="77777777" w:rsidR="002D57C4" w:rsidRPr="00407641" w:rsidRDefault="002D57C4" w:rsidP="002D57C4">
      <w:pPr>
        <w:numPr>
          <w:ilvl w:val="0"/>
          <w:numId w:val="19"/>
        </w:numPr>
        <w:spacing w:before="0" w:after="0"/>
      </w:pPr>
      <w:r>
        <w:rPr>
          <w:rStyle w:val="CodeSnippetHighlight"/>
        </w:rPr>
        <w:t>type_constraints</w:t>
      </w:r>
      <w:r>
        <w:t xml:space="preserve">: represents the optional </w:t>
      </w:r>
      <w:r w:rsidRPr="00BC2800">
        <w:rPr>
          <w:i/>
          <w:u w:val="single"/>
        </w:rPr>
        <w:t>sequenced</w:t>
      </w:r>
      <w:r>
        <w:t xml:space="preserve"> list of one or more type-compatible </w:t>
      </w:r>
      <w:hyperlink w:anchor="DEFN_ELEMENT_CONSTRAINTS_CLAUSE" w:history="1">
        <w:r>
          <w:rPr>
            <w:rStyle w:val="Hyperlink"/>
          </w:rPr>
          <w:t>constraint clauses</w:t>
        </w:r>
      </w:hyperlink>
      <w:r>
        <w:t xml:space="preserve"> t</w:t>
      </w:r>
      <w:r w:rsidRPr="00407641">
        <w:t xml:space="preserve">hat restrict the </w:t>
      </w:r>
      <w:r>
        <w:t>Data Type</w:t>
      </w:r>
      <w:r w:rsidRPr="00407641">
        <w:t>.</w:t>
      </w:r>
    </w:p>
    <w:p w14:paraId="25BC48E5" w14:textId="77777777" w:rsidR="002D57C4" w:rsidRDefault="002D57C4" w:rsidP="002D57C4">
      <w:pPr>
        <w:pStyle w:val="ListBullet3"/>
      </w:pPr>
      <w:r>
        <w:rPr>
          <w:rStyle w:val="CodeSnippetHighlight"/>
        </w:rPr>
        <w:t>property_definitions</w:t>
      </w:r>
      <w:r>
        <w:t xml:space="preserve">: represents the optional list of one or more </w:t>
      </w:r>
      <w:hyperlink w:anchor="DEFN_ELEMENT_PROPERTY_DEFN" w:history="1">
        <w:r>
          <w:rPr>
            <w:rStyle w:val="Hyperlink"/>
          </w:rPr>
          <w:t>property definitions</w:t>
        </w:r>
      </w:hyperlink>
      <w:r>
        <w:t xml:space="preserve"> that provide the schema for the Data Type.</w:t>
      </w:r>
    </w:p>
    <w:p w14:paraId="43452DDE" w14:textId="77777777" w:rsidR="002D57C4" w:rsidRPr="00BE09BC" w:rsidRDefault="002D57C4" w:rsidP="002D57C4">
      <w:pPr>
        <w:pStyle w:val="Heading4"/>
        <w:numPr>
          <w:ilvl w:val="3"/>
          <w:numId w:val="3"/>
        </w:numPr>
      </w:pPr>
      <w:r>
        <w:t>Additional Requirements</w:t>
      </w:r>
    </w:p>
    <w:p w14:paraId="4FFD6BB9" w14:textId="77777777" w:rsidR="002D57C4" w:rsidRDefault="002D57C4" w:rsidP="002D57C4">
      <w:pPr>
        <w:pStyle w:val="ListBullet3"/>
      </w:pPr>
      <w:r>
        <w:t xml:space="preserve">A valid datatype definition </w:t>
      </w:r>
      <w:r w:rsidRPr="001E1C70">
        <w:rPr>
          <w:b/>
        </w:rPr>
        <w:t>MUST</w:t>
      </w:r>
      <w:r>
        <w:t xml:space="preserve"> have either a</w:t>
      </w:r>
      <w:r w:rsidRPr="00BC2800">
        <w:t xml:space="preserve"> valid</w:t>
      </w:r>
      <w:r>
        <w:t xml:space="preserve"> </w:t>
      </w:r>
      <w:r w:rsidRPr="00BC2800">
        <w:rPr>
          <w:rStyle w:val="CodeSnippetHighlight"/>
        </w:rPr>
        <w:t>derived_from</w:t>
      </w:r>
      <w:r>
        <w:t xml:space="preserve"> declaration or at least one valid property definition.</w:t>
      </w:r>
    </w:p>
    <w:p w14:paraId="481A7C63" w14:textId="77777777" w:rsidR="002D57C4" w:rsidRDefault="002D57C4" w:rsidP="002D57C4">
      <w:pPr>
        <w:pStyle w:val="ListBullet3"/>
      </w:pPr>
      <w:r>
        <w:t xml:space="preserve">Any </w:t>
      </w:r>
      <w:r>
        <w:rPr>
          <w:rStyle w:val="CodeSnippetHighlight"/>
        </w:rPr>
        <w:t>constraint</w:t>
      </w:r>
      <w:r>
        <w:t xml:space="preserve"> clauses </w:t>
      </w:r>
      <w:r w:rsidRPr="003A6760">
        <w:rPr>
          <w:b/>
        </w:rPr>
        <w:t>SHALL</w:t>
      </w:r>
      <w:r>
        <w:t xml:space="preserve"> be type-compatible with the type declared by the </w:t>
      </w:r>
      <w:r w:rsidRPr="00DA7D34">
        <w:rPr>
          <w:rStyle w:val="CodeSnippetHighlight"/>
        </w:rPr>
        <w:t>derived_from</w:t>
      </w:r>
      <w:r>
        <w:t xml:space="preserve"> keyname.</w:t>
      </w:r>
    </w:p>
    <w:p w14:paraId="3B22B62F" w14:textId="77777777" w:rsidR="002D57C4" w:rsidRDefault="002D57C4" w:rsidP="002D57C4">
      <w:pPr>
        <w:pStyle w:val="ListBullet3"/>
      </w:pPr>
      <w:r>
        <w:t xml:space="preserve">If a </w:t>
      </w:r>
      <w:r>
        <w:rPr>
          <w:rStyle w:val="CodeSnippetHighlight"/>
        </w:rPr>
        <w:t>properties</w:t>
      </w:r>
      <w:r>
        <w:t xml:space="preserve"> keyname is provided, it </w:t>
      </w:r>
      <w:r w:rsidRPr="003A6760">
        <w:rPr>
          <w:b/>
        </w:rPr>
        <w:t>SHALL</w:t>
      </w:r>
      <w:r>
        <w:t xml:space="preserve"> contain one or more valid property definitions.</w:t>
      </w:r>
    </w:p>
    <w:p w14:paraId="3DB40935" w14:textId="77777777" w:rsidR="002D57C4" w:rsidRPr="009C4B91" w:rsidRDefault="002D57C4" w:rsidP="002D57C4">
      <w:pPr>
        <w:pStyle w:val="Heading4"/>
        <w:numPr>
          <w:ilvl w:val="3"/>
          <w:numId w:val="3"/>
        </w:numPr>
      </w:pPr>
      <w:r w:rsidRPr="009C4B91">
        <w:t>Example</w:t>
      </w:r>
      <w:r>
        <w:t>s</w:t>
      </w:r>
    </w:p>
    <w:p w14:paraId="3ED211D1" w14:textId="77777777" w:rsidR="002D57C4" w:rsidRDefault="002D57C4" w:rsidP="002D57C4">
      <w:pPr>
        <w:spacing w:before="120" w:after="120"/>
      </w:pPr>
      <w:r w:rsidRPr="009C4B91">
        <w:t xml:space="preserve">The following example represents a </w:t>
      </w:r>
      <w:r>
        <w:t>Data Type</w:t>
      </w:r>
      <w:r w:rsidRPr="009C4B91">
        <w:t xml:space="preserve"> definition based upon an existing string type:</w:t>
      </w:r>
    </w:p>
    <w:p w14:paraId="1C02576B" w14:textId="77777777" w:rsidR="002D57C4" w:rsidRPr="009C4B91" w:rsidRDefault="002D57C4" w:rsidP="002D57C4">
      <w:pPr>
        <w:pStyle w:val="Heading5"/>
        <w:numPr>
          <w:ilvl w:val="4"/>
          <w:numId w:val="3"/>
        </w:numPr>
      </w:pPr>
      <w:r>
        <w:t>Defining a complex datatype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9C4B91" w14:paraId="62285C5F" w14:textId="77777777" w:rsidTr="00502E57">
        <w:trPr>
          <w:trHeight w:val="256"/>
        </w:trPr>
        <w:tc>
          <w:tcPr>
            <w:tcW w:w="9576" w:type="dxa"/>
            <w:shd w:val="clear" w:color="auto" w:fill="D9D9D9" w:themeFill="background1" w:themeFillShade="D9"/>
          </w:tcPr>
          <w:p w14:paraId="20E06B34" w14:textId="77777777" w:rsidR="002D57C4" w:rsidRDefault="002D57C4" w:rsidP="00502E57">
            <w:pPr>
              <w:rPr>
                <w:rFonts w:ascii="Consolas" w:hAnsi="Consolas"/>
                <w:noProof/>
              </w:rPr>
            </w:pPr>
            <w:r>
              <w:rPr>
                <w:rFonts w:ascii="Consolas" w:hAnsi="Consolas"/>
                <w:noProof/>
              </w:rPr>
              <w:t># define a new complex datatype</w:t>
            </w:r>
          </w:p>
          <w:p w14:paraId="5C7D80BB" w14:textId="77777777" w:rsidR="002D57C4" w:rsidRDefault="002D57C4" w:rsidP="00502E57">
            <w:pPr>
              <w:rPr>
                <w:rFonts w:ascii="Consolas" w:hAnsi="Consolas"/>
                <w:noProof/>
              </w:rPr>
            </w:pPr>
            <w:r>
              <w:rPr>
                <w:rFonts w:ascii="Consolas" w:hAnsi="Consolas"/>
                <w:noProof/>
              </w:rPr>
              <w:t>mytypes.phonenumber:</w:t>
            </w:r>
          </w:p>
          <w:p w14:paraId="55C073C7" w14:textId="77777777" w:rsidR="002D57C4" w:rsidRDefault="002D57C4" w:rsidP="00502E57">
            <w:pPr>
              <w:rPr>
                <w:rFonts w:ascii="Consolas" w:hAnsi="Consolas"/>
                <w:noProof/>
              </w:rPr>
            </w:pPr>
            <w:r>
              <w:rPr>
                <w:rFonts w:ascii="Consolas" w:hAnsi="Consolas"/>
                <w:noProof/>
              </w:rPr>
              <w:t xml:space="preserve">  description: my phone number datatype</w:t>
            </w:r>
          </w:p>
          <w:p w14:paraId="53267E12" w14:textId="77777777" w:rsidR="002D57C4" w:rsidRDefault="002D57C4" w:rsidP="00502E57">
            <w:pPr>
              <w:rPr>
                <w:rFonts w:ascii="Consolas" w:hAnsi="Consolas"/>
                <w:noProof/>
              </w:rPr>
            </w:pPr>
            <w:r>
              <w:rPr>
                <w:rFonts w:ascii="Consolas" w:hAnsi="Consolas"/>
                <w:noProof/>
              </w:rPr>
              <w:t xml:space="preserve">  properties:</w:t>
            </w:r>
          </w:p>
          <w:p w14:paraId="06BF5E25" w14:textId="77777777" w:rsidR="002D57C4" w:rsidRDefault="002D57C4" w:rsidP="00502E57">
            <w:pPr>
              <w:rPr>
                <w:rFonts w:ascii="Consolas" w:hAnsi="Consolas"/>
                <w:noProof/>
              </w:rPr>
            </w:pPr>
            <w:r>
              <w:rPr>
                <w:rFonts w:ascii="Consolas" w:hAnsi="Consolas"/>
                <w:noProof/>
              </w:rPr>
              <w:t xml:space="preserve">    countrycode:</w:t>
            </w:r>
          </w:p>
          <w:p w14:paraId="768B709A" w14:textId="77777777" w:rsidR="002D57C4" w:rsidRDefault="002D57C4" w:rsidP="00502E57">
            <w:pPr>
              <w:rPr>
                <w:rFonts w:ascii="Consolas" w:hAnsi="Consolas"/>
                <w:noProof/>
              </w:rPr>
            </w:pPr>
            <w:r>
              <w:rPr>
                <w:rFonts w:ascii="Consolas" w:hAnsi="Consolas"/>
                <w:noProof/>
              </w:rPr>
              <w:t xml:space="preserve">      type: integer</w:t>
            </w:r>
          </w:p>
          <w:p w14:paraId="5E6BC8DE" w14:textId="77777777" w:rsidR="002D57C4" w:rsidRDefault="002D57C4" w:rsidP="00502E57">
            <w:pPr>
              <w:rPr>
                <w:rFonts w:ascii="Consolas" w:hAnsi="Consolas"/>
                <w:noProof/>
              </w:rPr>
            </w:pPr>
            <w:r>
              <w:rPr>
                <w:rFonts w:ascii="Consolas" w:hAnsi="Consolas"/>
                <w:noProof/>
              </w:rPr>
              <w:t xml:space="preserve">    areacode:</w:t>
            </w:r>
          </w:p>
          <w:p w14:paraId="6805CF7A" w14:textId="77777777" w:rsidR="002D57C4" w:rsidRDefault="002D57C4" w:rsidP="00502E57">
            <w:pPr>
              <w:rPr>
                <w:rFonts w:ascii="Consolas" w:hAnsi="Consolas"/>
                <w:noProof/>
              </w:rPr>
            </w:pPr>
            <w:r>
              <w:rPr>
                <w:rFonts w:ascii="Consolas" w:hAnsi="Consolas"/>
                <w:noProof/>
              </w:rPr>
              <w:t xml:space="preserve">      type: integer</w:t>
            </w:r>
          </w:p>
          <w:p w14:paraId="41F56B90" w14:textId="77777777" w:rsidR="002D57C4" w:rsidRDefault="002D57C4" w:rsidP="00502E57">
            <w:pPr>
              <w:rPr>
                <w:rFonts w:ascii="Consolas" w:hAnsi="Consolas"/>
                <w:noProof/>
              </w:rPr>
            </w:pPr>
            <w:r>
              <w:rPr>
                <w:rFonts w:ascii="Consolas" w:hAnsi="Consolas"/>
                <w:noProof/>
              </w:rPr>
              <w:t xml:space="preserve">    number:</w:t>
            </w:r>
          </w:p>
          <w:p w14:paraId="7F2C50E5" w14:textId="77777777" w:rsidR="002D57C4" w:rsidRPr="009C4B91" w:rsidRDefault="002D57C4" w:rsidP="00502E57">
            <w:pPr>
              <w:rPr>
                <w:rFonts w:ascii="Consolas" w:hAnsi="Consolas"/>
                <w:noProof/>
              </w:rPr>
            </w:pPr>
            <w:r>
              <w:rPr>
                <w:rFonts w:ascii="Consolas" w:hAnsi="Consolas"/>
                <w:noProof/>
              </w:rPr>
              <w:t xml:space="preserve">      type: integer</w:t>
            </w:r>
          </w:p>
        </w:tc>
      </w:tr>
    </w:tbl>
    <w:p w14:paraId="416C9A07" w14:textId="77777777" w:rsidR="002D57C4" w:rsidRPr="009C4B91" w:rsidRDefault="002D57C4" w:rsidP="002D57C4">
      <w:pPr>
        <w:pStyle w:val="Heading5"/>
        <w:numPr>
          <w:ilvl w:val="4"/>
          <w:numId w:val="3"/>
        </w:numPr>
      </w:pPr>
      <w:r>
        <w:t>Defining a datatype derived from an existing datatype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9C4B91" w14:paraId="16D95AA4" w14:textId="77777777" w:rsidTr="00502E57">
        <w:trPr>
          <w:trHeight w:val="256"/>
        </w:trPr>
        <w:tc>
          <w:tcPr>
            <w:tcW w:w="9576" w:type="dxa"/>
            <w:shd w:val="clear" w:color="auto" w:fill="D9D9D9" w:themeFill="background1" w:themeFillShade="D9"/>
          </w:tcPr>
          <w:p w14:paraId="7E5DDF7F" w14:textId="77777777" w:rsidR="002D57C4" w:rsidRDefault="002D57C4" w:rsidP="00502E57">
            <w:pPr>
              <w:rPr>
                <w:rFonts w:ascii="Consolas" w:hAnsi="Consolas"/>
                <w:noProof/>
              </w:rPr>
            </w:pPr>
            <w:r>
              <w:rPr>
                <w:rFonts w:ascii="Consolas" w:hAnsi="Consolas"/>
                <w:noProof/>
              </w:rPr>
              <w:t># define a new datatype that derives from existing type and extends it</w:t>
            </w:r>
          </w:p>
          <w:p w14:paraId="72540CFC" w14:textId="77777777" w:rsidR="002D57C4" w:rsidRDefault="002D57C4" w:rsidP="00502E57">
            <w:pPr>
              <w:rPr>
                <w:rFonts w:ascii="Consolas" w:hAnsi="Consolas"/>
                <w:noProof/>
              </w:rPr>
            </w:pPr>
            <w:r>
              <w:rPr>
                <w:rFonts w:ascii="Consolas" w:hAnsi="Consolas"/>
                <w:noProof/>
              </w:rPr>
              <w:t>mytypes.phonenumber.extended:</w:t>
            </w:r>
          </w:p>
          <w:p w14:paraId="1D831782" w14:textId="77777777" w:rsidR="002D57C4" w:rsidRDefault="002D57C4" w:rsidP="00502E57">
            <w:pPr>
              <w:rPr>
                <w:rFonts w:ascii="Consolas" w:hAnsi="Consolas"/>
                <w:noProof/>
              </w:rPr>
            </w:pPr>
            <w:r>
              <w:rPr>
                <w:rFonts w:ascii="Consolas" w:hAnsi="Consolas"/>
                <w:noProof/>
              </w:rPr>
              <w:lastRenderedPageBreak/>
              <w:t xml:space="preserve">  derived_from: mytypes.phonenumber</w:t>
            </w:r>
          </w:p>
          <w:p w14:paraId="4929A8B9" w14:textId="77777777" w:rsidR="002D57C4" w:rsidRDefault="002D57C4" w:rsidP="00502E57">
            <w:pPr>
              <w:rPr>
                <w:rFonts w:ascii="Consolas" w:hAnsi="Consolas"/>
                <w:noProof/>
              </w:rPr>
            </w:pPr>
            <w:r>
              <w:rPr>
                <w:rFonts w:ascii="Consolas" w:hAnsi="Consolas"/>
                <w:noProof/>
              </w:rPr>
              <w:t xml:space="preserve">  description: custom phone number type that extends the basic phonenumber type</w:t>
            </w:r>
          </w:p>
          <w:p w14:paraId="5E3A9A85" w14:textId="77777777" w:rsidR="002D57C4" w:rsidRDefault="002D57C4" w:rsidP="00502E57">
            <w:pPr>
              <w:rPr>
                <w:rFonts w:ascii="Consolas" w:hAnsi="Consolas"/>
                <w:noProof/>
              </w:rPr>
            </w:pPr>
            <w:r>
              <w:rPr>
                <w:rFonts w:ascii="Consolas" w:hAnsi="Consolas"/>
                <w:noProof/>
              </w:rPr>
              <w:t xml:space="preserve">  properties:</w:t>
            </w:r>
          </w:p>
          <w:p w14:paraId="0946CDF1" w14:textId="77777777" w:rsidR="002D57C4" w:rsidRDefault="002D57C4" w:rsidP="00502E57">
            <w:pPr>
              <w:rPr>
                <w:rFonts w:ascii="Consolas" w:hAnsi="Consolas"/>
                <w:noProof/>
              </w:rPr>
            </w:pPr>
            <w:r>
              <w:rPr>
                <w:rFonts w:ascii="Consolas" w:hAnsi="Consolas"/>
                <w:noProof/>
              </w:rPr>
              <w:t xml:space="preserve">    phone_description:</w:t>
            </w:r>
          </w:p>
          <w:p w14:paraId="7C57400F" w14:textId="77777777" w:rsidR="002D57C4" w:rsidRDefault="002D57C4" w:rsidP="00502E57">
            <w:pPr>
              <w:rPr>
                <w:rFonts w:ascii="Consolas" w:hAnsi="Consolas"/>
                <w:noProof/>
              </w:rPr>
            </w:pPr>
            <w:r>
              <w:rPr>
                <w:rFonts w:ascii="Consolas" w:hAnsi="Consolas"/>
                <w:noProof/>
              </w:rPr>
              <w:t xml:space="preserve">      type: string</w:t>
            </w:r>
          </w:p>
          <w:p w14:paraId="3A41716A" w14:textId="77777777" w:rsidR="002D57C4" w:rsidRDefault="002D57C4" w:rsidP="00502E57">
            <w:pPr>
              <w:rPr>
                <w:rFonts w:ascii="Consolas" w:hAnsi="Consolas"/>
                <w:noProof/>
              </w:rPr>
            </w:pPr>
            <w:r>
              <w:rPr>
                <w:rFonts w:ascii="Consolas" w:hAnsi="Consolas"/>
                <w:noProof/>
              </w:rPr>
              <w:t xml:space="preserve">      constraints:</w:t>
            </w:r>
          </w:p>
          <w:p w14:paraId="7BA8D3FC" w14:textId="77777777" w:rsidR="002D57C4" w:rsidRPr="009C4B91" w:rsidRDefault="002D57C4" w:rsidP="00502E57">
            <w:pPr>
              <w:rPr>
                <w:rFonts w:ascii="Consolas" w:hAnsi="Consolas"/>
                <w:noProof/>
              </w:rPr>
            </w:pPr>
            <w:r>
              <w:rPr>
                <w:rFonts w:ascii="Consolas" w:hAnsi="Consolas"/>
                <w:noProof/>
              </w:rPr>
              <w:t xml:space="preserve">        - </w:t>
            </w:r>
            <w:r>
              <w:rPr>
                <w:noProof/>
              </w:rPr>
              <w:t>max_length: 128</w:t>
            </w:r>
          </w:p>
        </w:tc>
      </w:tr>
    </w:tbl>
    <w:p w14:paraId="2B77153A" w14:textId="77777777" w:rsidR="002D57C4" w:rsidRDefault="002D57C4" w:rsidP="002D57C4">
      <w:pPr>
        <w:pStyle w:val="Heading3"/>
        <w:numPr>
          <w:ilvl w:val="2"/>
          <w:numId w:val="3"/>
        </w:numPr>
      </w:pPr>
      <w:bookmarkStart w:id="342" w:name="DEFN_ENTITY_CAPABILITY_TYPE"/>
      <w:r>
        <w:lastRenderedPageBreak/>
        <w:t>Capability Type</w:t>
      </w:r>
      <w:r w:rsidRPr="00DD2E46">
        <w:t xml:space="preserve"> </w:t>
      </w:r>
    </w:p>
    <w:bookmarkEnd w:id="342"/>
    <w:p w14:paraId="12762F22" w14:textId="77777777" w:rsidR="002D57C4" w:rsidRDefault="002D57C4" w:rsidP="002D57C4">
      <w:pPr>
        <w:pStyle w:val="NormalaroundTable"/>
      </w:pPr>
      <w:r>
        <w:t>A Capability Type is a reusable entity that describes a kind of capability that a Node Type can declare to expose.  Requirements (implicit or explicit) that are declared as part of one node can be matched to (i.e., fulfilled by) the Capabilities declared by another node.</w:t>
      </w:r>
    </w:p>
    <w:p w14:paraId="5AFAF5C1" w14:textId="77777777" w:rsidR="002D57C4" w:rsidRPr="00573E0F" w:rsidRDefault="002D57C4" w:rsidP="002D57C4">
      <w:pPr>
        <w:pStyle w:val="Heading4"/>
        <w:numPr>
          <w:ilvl w:val="3"/>
          <w:numId w:val="3"/>
        </w:numPr>
      </w:pPr>
      <w:r>
        <w:t>Keynames</w:t>
      </w:r>
    </w:p>
    <w:p w14:paraId="68B2D51D" w14:textId="77777777" w:rsidR="002D57C4" w:rsidRPr="0053600D" w:rsidRDefault="002D57C4" w:rsidP="002D57C4">
      <w:pPr>
        <w:pStyle w:val="NormalaroundTable"/>
      </w:pPr>
      <w:r>
        <w:t>The following is the list of recognized keynames for a TOSCA Capability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9"/>
        <w:gridCol w:w="1017"/>
        <w:gridCol w:w="1724"/>
        <w:gridCol w:w="5786"/>
      </w:tblGrid>
      <w:tr w:rsidR="002D57C4" w:rsidRPr="004279F4" w14:paraId="3650BA37" w14:textId="77777777" w:rsidTr="00502E57">
        <w:trPr>
          <w:cantSplit/>
          <w:tblHeader/>
        </w:trPr>
        <w:tc>
          <w:tcPr>
            <w:tcW w:w="806" w:type="pct"/>
            <w:shd w:val="clear" w:color="auto" w:fill="D9D9D9"/>
          </w:tcPr>
          <w:p w14:paraId="2FA697DF" w14:textId="77777777" w:rsidR="002D57C4" w:rsidRPr="00422683" w:rsidRDefault="002D57C4" w:rsidP="00502E57">
            <w:pPr>
              <w:pStyle w:val="TableText-Heading"/>
            </w:pPr>
            <w:r w:rsidRPr="00422683">
              <w:t>Keyname</w:t>
            </w:r>
          </w:p>
        </w:tc>
        <w:tc>
          <w:tcPr>
            <w:tcW w:w="500" w:type="pct"/>
            <w:shd w:val="clear" w:color="auto" w:fill="D9D9D9"/>
          </w:tcPr>
          <w:p w14:paraId="251D13CA" w14:textId="77777777" w:rsidR="002D57C4" w:rsidRPr="00422683" w:rsidRDefault="002D57C4" w:rsidP="00502E57">
            <w:pPr>
              <w:pStyle w:val="TableText-Heading"/>
            </w:pPr>
            <w:r w:rsidRPr="00422683">
              <w:t>Required</w:t>
            </w:r>
          </w:p>
        </w:tc>
        <w:tc>
          <w:tcPr>
            <w:tcW w:w="848" w:type="pct"/>
            <w:shd w:val="clear" w:color="auto" w:fill="D9D9D9"/>
          </w:tcPr>
          <w:p w14:paraId="678CF4B0" w14:textId="77777777" w:rsidR="002D57C4" w:rsidRPr="00422683" w:rsidRDefault="002D57C4" w:rsidP="00502E57">
            <w:pPr>
              <w:pStyle w:val="TableText-Heading"/>
            </w:pPr>
            <w:r w:rsidRPr="00422683">
              <w:t>Type</w:t>
            </w:r>
          </w:p>
        </w:tc>
        <w:tc>
          <w:tcPr>
            <w:tcW w:w="2846" w:type="pct"/>
            <w:shd w:val="clear" w:color="auto" w:fill="D9D9D9"/>
          </w:tcPr>
          <w:p w14:paraId="2593E8A5" w14:textId="77777777" w:rsidR="002D57C4" w:rsidRPr="00422683" w:rsidRDefault="002D57C4" w:rsidP="00502E57">
            <w:pPr>
              <w:pStyle w:val="TableText-Heading"/>
            </w:pPr>
            <w:r w:rsidRPr="00422683">
              <w:t>Description</w:t>
            </w:r>
          </w:p>
        </w:tc>
      </w:tr>
      <w:tr w:rsidR="002D57C4" w:rsidRPr="004279F4" w14:paraId="7E993712" w14:textId="77777777" w:rsidTr="00502E57">
        <w:trPr>
          <w:cantSplit/>
        </w:trPr>
        <w:tc>
          <w:tcPr>
            <w:tcW w:w="806" w:type="pct"/>
            <w:shd w:val="clear" w:color="auto" w:fill="FFFFFF"/>
          </w:tcPr>
          <w:p w14:paraId="52049344" w14:textId="77777777" w:rsidR="002D57C4" w:rsidRDefault="002D57C4" w:rsidP="00502E57">
            <w:pPr>
              <w:pStyle w:val="TableText"/>
              <w:rPr>
                <w:noProof/>
              </w:rPr>
            </w:pPr>
            <w:r>
              <w:rPr>
                <w:noProof/>
              </w:rPr>
              <w:t>derived_from</w:t>
            </w:r>
          </w:p>
        </w:tc>
        <w:tc>
          <w:tcPr>
            <w:tcW w:w="500" w:type="pct"/>
            <w:shd w:val="clear" w:color="auto" w:fill="FFFFFF"/>
          </w:tcPr>
          <w:p w14:paraId="149275E4" w14:textId="77777777" w:rsidR="002D57C4" w:rsidRDefault="002D57C4" w:rsidP="00502E57">
            <w:pPr>
              <w:pStyle w:val="TableText"/>
            </w:pPr>
            <w:r>
              <w:t>no</w:t>
            </w:r>
          </w:p>
        </w:tc>
        <w:tc>
          <w:tcPr>
            <w:tcW w:w="848" w:type="pct"/>
            <w:shd w:val="clear" w:color="auto" w:fill="FFFFFF"/>
          </w:tcPr>
          <w:p w14:paraId="51C16BAB" w14:textId="77777777" w:rsidR="002D57C4" w:rsidRDefault="008C123E" w:rsidP="00502E57">
            <w:pPr>
              <w:pStyle w:val="TableText"/>
            </w:pPr>
            <w:hyperlink w:anchor="TYPE_YAML_STRING" w:history="1">
              <w:r w:rsidR="002D57C4" w:rsidRPr="00FA6385">
                <w:rPr>
                  <w:rStyle w:val="Hyperlink"/>
                </w:rPr>
                <w:t>string</w:t>
              </w:r>
            </w:hyperlink>
          </w:p>
        </w:tc>
        <w:tc>
          <w:tcPr>
            <w:tcW w:w="2846" w:type="pct"/>
            <w:shd w:val="clear" w:color="auto" w:fill="FFFFFF"/>
          </w:tcPr>
          <w:p w14:paraId="044C4FAC" w14:textId="77777777" w:rsidR="002D57C4" w:rsidRDefault="002D57C4" w:rsidP="00502E57">
            <w:pPr>
              <w:pStyle w:val="TableText"/>
            </w:pPr>
            <w:r>
              <w:t>An optional parent capability type name this new Capability Type derives from.</w:t>
            </w:r>
          </w:p>
        </w:tc>
      </w:tr>
      <w:tr w:rsidR="002D57C4" w:rsidRPr="004279F4" w14:paraId="449CD552" w14:textId="77777777" w:rsidTr="00502E57">
        <w:trPr>
          <w:cantSplit/>
          <w:trHeight w:val="125"/>
        </w:trPr>
        <w:tc>
          <w:tcPr>
            <w:tcW w:w="806" w:type="pct"/>
            <w:shd w:val="clear" w:color="auto" w:fill="FFFFFF"/>
          </w:tcPr>
          <w:p w14:paraId="56E2B994" w14:textId="77777777" w:rsidR="002D57C4" w:rsidRDefault="002D57C4" w:rsidP="00502E57">
            <w:pPr>
              <w:pStyle w:val="TableText"/>
              <w:rPr>
                <w:noProof/>
              </w:rPr>
            </w:pPr>
            <w:r>
              <w:rPr>
                <w:noProof/>
              </w:rPr>
              <w:t>version</w:t>
            </w:r>
          </w:p>
        </w:tc>
        <w:tc>
          <w:tcPr>
            <w:tcW w:w="500" w:type="pct"/>
            <w:shd w:val="clear" w:color="auto" w:fill="FFFFFF"/>
          </w:tcPr>
          <w:p w14:paraId="52F64F56" w14:textId="77777777" w:rsidR="002D57C4" w:rsidRDefault="002D57C4" w:rsidP="00502E57">
            <w:pPr>
              <w:pStyle w:val="TableText"/>
            </w:pPr>
            <w:r>
              <w:t>no</w:t>
            </w:r>
          </w:p>
        </w:tc>
        <w:tc>
          <w:tcPr>
            <w:tcW w:w="848" w:type="pct"/>
            <w:shd w:val="clear" w:color="auto" w:fill="FFFFFF"/>
          </w:tcPr>
          <w:p w14:paraId="4E4E77A6" w14:textId="77777777" w:rsidR="002D57C4" w:rsidRDefault="008C123E" w:rsidP="00502E57">
            <w:pPr>
              <w:pStyle w:val="TableText"/>
            </w:pPr>
            <w:hyperlink w:anchor="TYPE_TOSCA_VERSION" w:history="1">
              <w:r w:rsidR="002D57C4" w:rsidRPr="00276BB3">
                <w:rPr>
                  <w:rStyle w:val="Hyperlink"/>
                </w:rPr>
                <w:t>version</w:t>
              </w:r>
            </w:hyperlink>
          </w:p>
        </w:tc>
        <w:tc>
          <w:tcPr>
            <w:tcW w:w="2846" w:type="pct"/>
            <w:shd w:val="clear" w:color="auto" w:fill="FFFFFF"/>
          </w:tcPr>
          <w:p w14:paraId="3350FA3D" w14:textId="77777777" w:rsidR="002D57C4" w:rsidRDefault="002D57C4" w:rsidP="00502E57">
            <w:pPr>
              <w:pStyle w:val="TableText"/>
            </w:pPr>
            <w:r>
              <w:t>An optional version for the Capability Type definition.</w:t>
            </w:r>
          </w:p>
        </w:tc>
      </w:tr>
      <w:tr w:rsidR="002D57C4" w:rsidRPr="004279F4" w14:paraId="7FA5135C" w14:textId="77777777" w:rsidTr="00502E57">
        <w:trPr>
          <w:cantSplit/>
        </w:trPr>
        <w:tc>
          <w:tcPr>
            <w:tcW w:w="806" w:type="pct"/>
            <w:shd w:val="clear" w:color="auto" w:fill="FFFFFF"/>
          </w:tcPr>
          <w:p w14:paraId="4FB0787D" w14:textId="77777777" w:rsidR="002D57C4" w:rsidRDefault="002D57C4" w:rsidP="00502E57">
            <w:pPr>
              <w:pStyle w:val="TableText"/>
              <w:rPr>
                <w:noProof/>
              </w:rPr>
            </w:pPr>
            <w:r>
              <w:rPr>
                <w:noProof/>
              </w:rPr>
              <w:t>description</w:t>
            </w:r>
          </w:p>
        </w:tc>
        <w:tc>
          <w:tcPr>
            <w:tcW w:w="500" w:type="pct"/>
            <w:shd w:val="clear" w:color="auto" w:fill="FFFFFF"/>
          </w:tcPr>
          <w:p w14:paraId="400B3B1C" w14:textId="77777777" w:rsidR="002D57C4" w:rsidRDefault="002D57C4" w:rsidP="00502E57">
            <w:pPr>
              <w:pStyle w:val="TableText"/>
            </w:pPr>
            <w:r>
              <w:t>no</w:t>
            </w:r>
          </w:p>
        </w:tc>
        <w:tc>
          <w:tcPr>
            <w:tcW w:w="848" w:type="pct"/>
            <w:shd w:val="clear" w:color="auto" w:fill="FFFFFF"/>
          </w:tcPr>
          <w:p w14:paraId="09E78A00" w14:textId="77777777" w:rsidR="002D57C4" w:rsidRDefault="008C123E" w:rsidP="00502E57">
            <w:pPr>
              <w:pStyle w:val="TableText"/>
            </w:pPr>
            <w:hyperlink w:anchor="DEFN_ELEMENT_DESCRIPTION" w:history="1">
              <w:r w:rsidR="002D57C4" w:rsidRPr="009775D5">
                <w:rPr>
                  <w:rStyle w:val="Hyperlink"/>
                </w:rPr>
                <w:t>description</w:t>
              </w:r>
            </w:hyperlink>
          </w:p>
        </w:tc>
        <w:tc>
          <w:tcPr>
            <w:tcW w:w="2846" w:type="pct"/>
            <w:shd w:val="clear" w:color="auto" w:fill="FFFFFF"/>
          </w:tcPr>
          <w:p w14:paraId="12A5D9E6" w14:textId="77777777" w:rsidR="002D57C4" w:rsidRDefault="002D57C4" w:rsidP="00502E57">
            <w:pPr>
              <w:pStyle w:val="TableText"/>
            </w:pPr>
            <w:r>
              <w:t>An optional description for the Capability Type.</w:t>
            </w:r>
          </w:p>
        </w:tc>
      </w:tr>
      <w:tr w:rsidR="002D57C4" w:rsidRPr="004279F4" w14:paraId="27E8B451" w14:textId="77777777" w:rsidTr="00502E57">
        <w:trPr>
          <w:cantSplit/>
        </w:trPr>
        <w:tc>
          <w:tcPr>
            <w:tcW w:w="806" w:type="pct"/>
            <w:shd w:val="clear" w:color="auto" w:fill="FFFFFF"/>
          </w:tcPr>
          <w:p w14:paraId="7AE4A335" w14:textId="77777777" w:rsidR="002D57C4" w:rsidRDefault="002D57C4" w:rsidP="00502E57">
            <w:pPr>
              <w:pStyle w:val="TableText"/>
              <w:rPr>
                <w:noProof/>
              </w:rPr>
            </w:pPr>
            <w:r>
              <w:rPr>
                <w:noProof/>
              </w:rPr>
              <w:t>properties</w:t>
            </w:r>
          </w:p>
        </w:tc>
        <w:tc>
          <w:tcPr>
            <w:tcW w:w="500" w:type="pct"/>
            <w:shd w:val="clear" w:color="auto" w:fill="FFFFFF"/>
          </w:tcPr>
          <w:p w14:paraId="305632F3" w14:textId="77777777" w:rsidR="002D57C4" w:rsidRDefault="002D57C4" w:rsidP="00502E57">
            <w:pPr>
              <w:pStyle w:val="TableText"/>
            </w:pPr>
            <w:r>
              <w:t>no</w:t>
            </w:r>
          </w:p>
        </w:tc>
        <w:tc>
          <w:tcPr>
            <w:tcW w:w="848" w:type="pct"/>
            <w:shd w:val="clear" w:color="auto" w:fill="FFFFFF"/>
          </w:tcPr>
          <w:p w14:paraId="75ED5024" w14:textId="77777777" w:rsidR="002D57C4" w:rsidRDefault="002D57C4" w:rsidP="00502E57">
            <w:pPr>
              <w:pStyle w:val="TableText"/>
            </w:pPr>
            <w:r>
              <w:t>list of</w:t>
            </w:r>
            <w:r>
              <w:br/>
            </w:r>
            <w:hyperlink w:anchor="DEFN_ELEMENT_PROPERTY_DEFN" w:history="1">
              <w:r w:rsidRPr="00535DFA">
                <w:rPr>
                  <w:rStyle w:val="Hyperlink"/>
                </w:rPr>
                <w:t>property definitions</w:t>
              </w:r>
            </w:hyperlink>
          </w:p>
        </w:tc>
        <w:tc>
          <w:tcPr>
            <w:tcW w:w="2846" w:type="pct"/>
            <w:shd w:val="clear" w:color="auto" w:fill="FFFFFF"/>
          </w:tcPr>
          <w:p w14:paraId="2C287A4D" w14:textId="77777777" w:rsidR="002D57C4" w:rsidRDefault="002D57C4" w:rsidP="00502E57">
            <w:pPr>
              <w:pStyle w:val="TableText"/>
            </w:pPr>
            <w:r>
              <w:t>An optional list of property definitions for the Capability Type.</w:t>
            </w:r>
          </w:p>
        </w:tc>
      </w:tr>
      <w:tr w:rsidR="002D57C4" w:rsidRPr="004279F4" w14:paraId="3CB6C69F" w14:textId="77777777" w:rsidTr="00502E57">
        <w:trPr>
          <w:cantSplit/>
        </w:trPr>
        <w:tc>
          <w:tcPr>
            <w:tcW w:w="806" w:type="pct"/>
            <w:shd w:val="clear" w:color="auto" w:fill="FFFFFF"/>
          </w:tcPr>
          <w:p w14:paraId="255A40D3" w14:textId="77777777" w:rsidR="002D57C4" w:rsidRDefault="002D57C4" w:rsidP="00502E57">
            <w:pPr>
              <w:pStyle w:val="TableText"/>
              <w:rPr>
                <w:noProof/>
              </w:rPr>
            </w:pPr>
            <w:r>
              <w:rPr>
                <w:noProof/>
              </w:rPr>
              <w:t>attributes</w:t>
            </w:r>
          </w:p>
        </w:tc>
        <w:tc>
          <w:tcPr>
            <w:tcW w:w="500" w:type="pct"/>
            <w:shd w:val="clear" w:color="auto" w:fill="FFFFFF"/>
          </w:tcPr>
          <w:p w14:paraId="12759760" w14:textId="77777777" w:rsidR="002D57C4" w:rsidRDefault="002D57C4" w:rsidP="00502E57">
            <w:pPr>
              <w:pStyle w:val="TableText"/>
            </w:pPr>
            <w:r>
              <w:t>no</w:t>
            </w:r>
          </w:p>
        </w:tc>
        <w:tc>
          <w:tcPr>
            <w:tcW w:w="848" w:type="pct"/>
            <w:shd w:val="clear" w:color="auto" w:fill="FFFFFF"/>
          </w:tcPr>
          <w:p w14:paraId="443D049B" w14:textId="77777777" w:rsidR="002D57C4" w:rsidRDefault="002D57C4" w:rsidP="00502E57">
            <w:pPr>
              <w:pStyle w:val="TableText"/>
            </w:pPr>
            <w:r>
              <w:t>list of</w:t>
            </w:r>
          </w:p>
          <w:p w14:paraId="73E69A21" w14:textId="77777777" w:rsidR="002D57C4" w:rsidRDefault="008C123E" w:rsidP="00502E57">
            <w:pPr>
              <w:pStyle w:val="TableText"/>
            </w:pPr>
            <w:hyperlink w:anchor="DEFN_ELEMENT_ATTRIBUTE_DEFN" w:history="1">
              <w:r w:rsidR="002D57C4" w:rsidRPr="00535DFA">
                <w:rPr>
                  <w:rStyle w:val="Hyperlink"/>
                </w:rPr>
                <w:t>attribute definitions</w:t>
              </w:r>
            </w:hyperlink>
          </w:p>
        </w:tc>
        <w:tc>
          <w:tcPr>
            <w:tcW w:w="2846" w:type="pct"/>
            <w:shd w:val="clear" w:color="auto" w:fill="FFFFFF"/>
          </w:tcPr>
          <w:p w14:paraId="70B3CC70" w14:textId="77777777" w:rsidR="002D57C4" w:rsidRDefault="002D57C4" w:rsidP="00502E57">
            <w:pPr>
              <w:pStyle w:val="TableText"/>
            </w:pPr>
            <w:r>
              <w:t>An optional list of attribute definitions for the Capability Type.</w:t>
            </w:r>
          </w:p>
        </w:tc>
      </w:tr>
      <w:tr w:rsidR="002D57C4" w:rsidRPr="004279F4" w14:paraId="1EFC8D41" w14:textId="77777777" w:rsidTr="00502E57">
        <w:trPr>
          <w:cantSplit/>
        </w:trPr>
        <w:tc>
          <w:tcPr>
            <w:tcW w:w="806" w:type="pct"/>
            <w:shd w:val="clear" w:color="auto" w:fill="FFFFFF"/>
          </w:tcPr>
          <w:p w14:paraId="4AEE84D2" w14:textId="77777777" w:rsidR="002D57C4" w:rsidRDefault="002D57C4" w:rsidP="00502E57">
            <w:pPr>
              <w:pStyle w:val="TableText"/>
              <w:rPr>
                <w:noProof/>
              </w:rPr>
            </w:pPr>
            <w:r>
              <w:rPr>
                <w:rFonts w:cstheme="minorHAnsi"/>
                <w:noProof/>
              </w:rPr>
              <w:t>valid_source_types</w:t>
            </w:r>
          </w:p>
        </w:tc>
        <w:tc>
          <w:tcPr>
            <w:tcW w:w="500" w:type="pct"/>
            <w:shd w:val="clear" w:color="auto" w:fill="FFFFFF"/>
          </w:tcPr>
          <w:p w14:paraId="3B6A5BEF" w14:textId="77777777" w:rsidR="002D57C4" w:rsidRDefault="002D57C4" w:rsidP="00502E57">
            <w:pPr>
              <w:pStyle w:val="TableText"/>
              <w:rPr>
                <w:rFonts w:cstheme="minorHAnsi"/>
              </w:rPr>
            </w:pPr>
            <w:r>
              <w:rPr>
                <w:rFonts w:cstheme="minorHAnsi"/>
              </w:rPr>
              <w:t>no</w:t>
            </w:r>
          </w:p>
        </w:tc>
        <w:tc>
          <w:tcPr>
            <w:tcW w:w="848" w:type="pct"/>
            <w:shd w:val="clear" w:color="auto" w:fill="FFFFFF"/>
          </w:tcPr>
          <w:p w14:paraId="7A55AC06" w14:textId="77777777" w:rsidR="002D57C4" w:rsidRDefault="008C123E" w:rsidP="00502E57">
            <w:pPr>
              <w:pStyle w:val="TableText"/>
            </w:pPr>
            <w:hyperlink w:anchor="DEFN_ENTITY_NODE_TYPE" w:history="1">
              <w:r w:rsidR="002D57C4">
                <w:rPr>
                  <w:rStyle w:val="Hyperlink"/>
                  <w:rFonts w:cstheme="minorHAnsi"/>
                </w:rPr>
                <w:t>string</w:t>
              </w:r>
            </w:hyperlink>
            <w:r w:rsidR="002D57C4">
              <w:rPr>
                <w:rFonts w:cstheme="minorHAnsi"/>
              </w:rPr>
              <w:t>[]</w:t>
            </w:r>
          </w:p>
        </w:tc>
        <w:tc>
          <w:tcPr>
            <w:tcW w:w="2846" w:type="pct"/>
            <w:shd w:val="clear" w:color="auto" w:fill="FFFFFF"/>
          </w:tcPr>
          <w:p w14:paraId="43B557F8" w14:textId="77777777" w:rsidR="002D57C4" w:rsidRDefault="002D57C4" w:rsidP="00502E57">
            <w:pPr>
              <w:pStyle w:val="TableText"/>
            </w:pPr>
            <w:r>
              <w:rPr>
                <w:rFonts w:cstheme="minorHAnsi"/>
              </w:rPr>
              <w:t>An optional list of one or more valid names of Node Types that are supported as valid sources of any relationship established to the declared Capability Type.</w:t>
            </w:r>
          </w:p>
        </w:tc>
      </w:tr>
    </w:tbl>
    <w:p w14:paraId="59C3A704" w14:textId="77777777" w:rsidR="002D57C4" w:rsidRDefault="002D57C4" w:rsidP="002D57C4">
      <w:pPr>
        <w:pStyle w:val="Heading4"/>
        <w:numPr>
          <w:ilvl w:val="3"/>
          <w:numId w:val="3"/>
        </w:numPr>
      </w:pPr>
      <w:r>
        <w:t>Grammar</w:t>
      </w:r>
    </w:p>
    <w:p w14:paraId="41EB2B54" w14:textId="77777777" w:rsidR="002D57C4" w:rsidRPr="00E349A9" w:rsidRDefault="002D57C4" w:rsidP="002D57C4">
      <w:pPr>
        <w:pStyle w:val="NormalaroundTable"/>
      </w:pPr>
      <w:r>
        <w:t>Capability Types</w:t>
      </w:r>
      <w:r w:rsidRPr="00E349A9">
        <w:t xml:space="preserve"> have following grammar</w:t>
      </w:r>
      <w:r>
        <w:t>:</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1D642D8" w14:textId="77777777" w:rsidTr="00502E57">
        <w:tc>
          <w:tcPr>
            <w:tcW w:w="9576" w:type="dxa"/>
            <w:shd w:val="clear" w:color="auto" w:fill="D9D9D9" w:themeFill="background1" w:themeFillShade="D9"/>
          </w:tcPr>
          <w:p w14:paraId="75EA1E6A" w14:textId="77777777" w:rsidR="002D57C4" w:rsidRPr="006824F5" w:rsidRDefault="002D57C4" w:rsidP="00502E57">
            <w:pPr>
              <w:rPr>
                <w:rStyle w:val="CodeSnippet"/>
                <w:noProof/>
              </w:rPr>
            </w:pPr>
            <w:r w:rsidRPr="006824F5">
              <w:rPr>
                <w:rStyle w:val="CodeSnippet"/>
                <w:noProof/>
              </w:rPr>
              <w:t>&lt;</w:t>
            </w:r>
            <w:hyperlink w:anchor="TYPE_YAML_STRING" w:history="1">
              <w:r w:rsidRPr="009720D5">
                <w:rPr>
                  <w:rStyle w:val="Hyperlink"/>
                  <w:rFonts w:ascii="Consolas" w:hAnsi="Consolas"/>
                  <w:noProof/>
                </w:rPr>
                <w:t>capability_type_name</w:t>
              </w:r>
            </w:hyperlink>
            <w:r w:rsidRPr="006824F5">
              <w:rPr>
                <w:rStyle w:val="CodeSnippet"/>
                <w:noProof/>
              </w:rPr>
              <w:t>&gt;:</w:t>
            </w:r>
          </w:p>
          <w:p w14:paraId="319DADBD" w14:textId="77777777" w:rsidR="002D57C4" w:rsidRDefault="002D57C4" w:rsidP="00502E57">
            <w:pPr>
              <w:rPr>
                <w:rStyle w:val="CodeSnippet"/>
                <w:noProof/>
              </w:rPr>
            </w:pPr>
            <w:r w:rsidRPr="006824F5">
              <w:rPr>
                <w:rStyle w:val="CodeSnippet"/>
                <w:noProof/>
              </w:rPr>
              <w:t xml:space="preserve">  derived_from: &lt;</w:t>
            </w:r>
            <w:hyperlink w:anchor="TYPE_YAML_STRING" w:history="1">
              <w:r w:rsidRPr="009720D5">
                <w:rPr>
                  <w:rStyle w:val="Hyperlink"/>
                  <w:rFonts w:ascii="Consolas" w:hAnsi="Consolas"/>
                  <w:noProof/>
                </w:rPr>
                <w:t>parent_capability_type_name</w:t>
              </w:r>
            </w:hyperlink>
            <w:r w:rsidRPr="006824F5">
              <w:rPr>
                <w:rStyle w:val="CodeSnippet"/>
                <w:noProof/>
              </w:rPr>
              <w:t>&gt;</w:t>
            </w:r>
          </w:p>
          <w:p w14:paraId="091EEE6D" w14:textId="77777777" w:rsidR="002D57C4" w:rsidRDefault="002D57C4" w:rsidP="00502E57">
            <w:pPr>
              <w:rPr>
                <w:rStyle w:val="CodeSnippet"/>
                <w:noProof/>
              </w:rPr>
            </w:pPr>
            <w:r>
              <w:rPr>
                <w:rStyle w:val="CodeSnippet"/>
                <w:noProof/>
              </w:rPr>
              <w:t xml:space="preserve">  version: &lt;</w:t>
            </w:r>
            <w:hyperlink w:anchor="TYPE_TOSCA_VERSION" w:history="1">
              <w:r w:rsidRPr="006C586F">
                <w:rPr>
                  <w:rStyle w:val="Hyperlink"/>
                  <w:rFonts w:ascii="Consolas" w:hAnsi="Consolas"/>
                  <w:noProof/>
                </w:rPr>
                <w:t>version_number</w:t>
              </w:r>
            </w:hyperlink>
            <w:r>
              <w:rPr>
                <w:rStyle w:val="CodeSnippet"/>
                <w:noProof/>
              </w:rPr>
              <w:t>&gt;</w:t>
            </w:r>
          </w:p>
          <w:p w14:paraId="02AD7902" w14:textId="77777777" w:rsidR="002D57C4" w:rsidRDefault="002D57C4" w:rsidP="00502E57">
            <w:pPr>
              <w:rPr>
                <w:rStyle w:val="CodeSnippet"/>
                <w:noProof/>
              </w:rPr>
            </w:pPr>
            <w:r>
              <w:rPr>
                <w:rStyle w:val="CodeSnippet"/>
                <w:noProof/>
              </w:rPr>
              <w:t xml:space="preserve">  description: &lt;</w:t>
            </w:r>
            <w:hyperlink w:anchor="DEFN_ELEMENT_DESCRIPTION" w:history="1">
              <w:r w:rsidRPr="009720D5">
                <w:rPr>
                  <w:rStyle w:val="Hyperlink"/>
                  <w:rFonts w:ascii="Consolas" w:hAnsi="Consolas"/>
                  <w:noProof/>
                </w:rPr>
                <w:t>capability_description</w:t>
              </w:r>
            </w:hyperlink>
            <w:r>
              <w:rPr>
                <w:rStyle w:val="CodeSnippet"/>
                <w:noProof/>
              </w:rPr>
              <w:t>&gt;</w:t>
            </w:r>
          </w:p>
          <w:p w14:paraId="5407F80C" w14:textId="77777777" w:rsidR="002D57C4" w:rsidRDefault="002D57C4" w:rsidP="00502E57">
            <w:pPr>
              <w:rPr>
                <w:rStyle w:val="CodeSnippet"/>
                <w:noProof/>
              </w:rPr>
            </w:pPr>
            <w:r w:rsidRPr="000B297C">
              <w:rPr>
                <w:rStyle w:val="CodeSnippet"/>
                <w:noProof/>
              </w:rPr>
              <w:t xml:space="preserve">  properties:</w:t>
            </w:r>
          </w:p>
          <w:p w14:paraId="50C3D8A6" w14:textId="77777777" w:rsidR="002D57C4" w:rsidRDefault="002D57C4" w:rsidP="00502E57">
            <w:pPr>
              <w:rPr>
                <w:rStyle w:val="CodeSnippet"/>
                <w:noProof/>
              </w:rPr>
            </w:pPr>
            <w:r>
              <w:rPr>
                <w:rStyle w:val="CodeSnippet"/>
                <w:noProof/>
              </w:rPr>
              <w:t xml:space="preserve">    &lt;</w:t>
            </w:r>
            <w:hyperlink w:anchor="DEFN_ELEMENT_PROPERTY_DEFN" w:history="1">
              <w:r w:rsidRPr="00AE298E">
                <w:rPr>
                  <w:rStyle w:val="Hyperlink"/>
                  <w:rFonts w:ascii="Consolas" w:hAnsi="Consolas"/>
                  <w:noProof/>
                </w:rPr>
                <w:t>property_definitions</w:t>
              </w:r>
            </w:hyperlink>
            <w:r>
              <w:rPr>
                <w:rStyle w:val="CodeSnippet"/>
                <w:noProof/>
              </w:rPr>
              <w:t>&gt;</w:t>
            </w:r>
          </w:p>
          <w:p w14:paraId="045B458E" w14:textId="77777777" w:rsidR="002D57C4" w:rsidRDefault="002D57C4" w:rsidP="00502E57">
            <w:pPr>
              <w:rPr>
                <w:rStyle w:val="CodeSnippet"/>
                <w:noProof/>
              </w:rPr>
            </w:pPr>
            <w:r>
              <w:rPr>
                <w:rStyle w:val="CodeSnippet"/>
                <w:noProof/>
              </w:rPr>
              <w:t xml:space="preserve">  attributes:</w:t>
            </w:r>
          </w:p>
          <w:p w14:paraId="3C88059E" w14:textId="77777777" w:rsidR="002D57C4" w:rsidRDefault="002D57C4" w:rsidP="00502E57">
            <w:pPr>
              <w:rPr>
                <w:rStyle w:val="CodeSnippet"/>
                <w:noProof/>
              </w:rPr>
            </w:pPr>
            <w:r>
              <w:rPr>
                <w:rStyle w:val="CodeSnippet"/>
                <w:noProof/>
              </w:rPr>
              <w:t xml:space="preserve">    &lt;</w:t>
            </w:r>
            <w:hyperlink w:anchor="DEFN_ELEMENT_ATTRIBUTE_DEFN" w:history="1">
              <w:r w:rsidRPr="002D1AEF">
                <w:rPr>
                  <w:rStyle w:val="Hyperlink"/>
                  <w:rFonts w:ascii="Consolas" w:hAnsi="Consolas"/>
                  <w:noProof/>
                </w:rPr>
                <w:t>attribute_definitions</w:t>
              </w:r>
            </w:hyperlink>
            <w:r>
              <w:rPr>
                <w:rStyle w:val="CodeSnippet"/>
                <w:noProof/>
              </w:rPr>
              <w:t>&gt;</w:t>
            </w:r>
          </w:p>
          <w:p w14:paraId="494C5E9B" w14:textId="77777777" w:rsidR="002D57C4" w:rsidRPr="006824F5" w:rsidRDefault="002D57C4" w:rsidP="00502E57">
            <w:pPr>
              <w:rPr>
                <w:rStyle w:val="CodeSnippet"/>
                <w:noProof/>
              </w:rPr>
            </w:pPr>
            <w:r>
              <w:rPr>
                <w:rStyle w:val="CodeSnippet"/>
                <w:noProof/>
              </w:rPr>
              <w:t xml:space="preserve">  valid_source_types: [ &lt;</w:t>
            </w:r>
            <w:hyperlink w:anchor="TYPE_YAML_STRING" w:history="1">
              <w:r w:rsidRPr="000E54EE">
                <w:rPr>
                  <w:rStyle w:val="Hyperlink"/>
                  <w:rFonts w:ascii="Consolas" w:hAnsi="Consolas"/>
                  <w:noProof/>
                </w:rPr>
                <w:t>node type_name</w:t>
              </w:r>
              <w:r>
                <w:rPr>
                  <w:rStyle w:val="Hyperlink"/>
                  <w:rFonts w:ascii="Consolas" w:hAnsi="Consolas"/>
                  <w:noProof/>
                </w:rPr>
                <w:t>s</w:t>
              </w:r>
            </w:hyperlink>
            <w:hyperlink w:anchor="TYPE_YAML_STRING" w:history="1">
              <w:r w:rsidRPr="000E54EE">
                <w:rPr>
                  <w:rStyle w:val="Hyperlink"/>
                  <w:rFonts w:ascii="Consolas" w:hAnsi="Consolas"/>
                  <w:noProof/>
                </w:rPr>
                <w:t>&gt;</w:t>
              </w:r>
            </w:hyperlink>
            <w:r>
              <w:rPr>
                <w:rStyle w:val="CodeSnippet"/>
                <w:noProof/>
              </w:rPr>
              <w:t xml:space="preserve"> ]</w:t>
            </w:r>
          </w:p>
        </w:tc>
      </w:tr>
    </w:tbl>
    <w:p w14:paraId="63CF0679" w14:textId="77777777" w:rsidR="002D57C4" w:rsidRDefault="002D57C4" w:rsidP="002D57C4">
      <w:pPr>
        <w:pStyle w:val="NormalaroundTable"/>
      </w:pPr>
      <w:r>
        <w:t>In the above grammar, the pseudo values that appear in angle brackets have the following meaning:</w:t>
      </w:r>
    </w:p>
    <w:p w14:paraId="18383E08" w14:textId="77777777" w:rsidR="002D57C4" w:rsidRDefault="002D57C4" w:rsidP="002D57C4">
      <w:pPr>
        <w:pStyle w:val="ListParagraph"/>
        <w:numPr>
          <w:ilvl w:val="0"/>
          <w:numId w:val="23"/>
        </w:numPr>
      </w:pPr>
      <w:r w:rsidRPr="00860225">
        <w:rPr>
          <w:rStyle w:val="CodeSnippetHighlight"/>
        </w:rPr>
        <w:t>capability_type_name</w:t>
      </w:r>
      <w:r w:rsidRPr="00DD1ED0">
        <w:t>: represents</w:t>
      </w:r>
      <w:r>
        <w:t xml:space="preserve"> the required name of the Capability Type being declared as a </w:t>
      </w:r>
      <w:hyperlink w:anchor="TYPE_YAML_STRING" w:history="1">
        <w:r w:rsidRPr="003D4C1A">
          <w:rPr>
            <w:rStyle w:val="Hyperlink"/>
          </w:rPr>
          <w:t>string</w:t>
        </w:r>
      </w:hyperlink>
      <w:r>
        <w:t>.</w:t>
      </w:r>
    </w:p>
    <w:p w14:paraId="40B065DD" w14:textId="77777777" w:rsidR="002D57C4" w:rsidRDefault="002D57C4" w:rsidP="002D57C4">
      <w:pPr>
        <w:pStyle w:val="ListParagraph"/>
        <w:numPr>
          <w:ilvl w:val="0"/>
          <w:numId w:val="21"/>
        </w:numPr>
      </w:pPr>
      <w:r w:rsidRPr="00860225">
        <w:rPr>
          <w:rStyle w:val="CodeSnippetHighlight"/>
        </w:rPr>
        <w:lastRenderedPageBreak/>
        <w:t>parent_capability_type_name</w:t>
      </w:r>
      <w:r>
        <w:t xml:space="preserve">: represents the name of the </w:t>
      </w:r>
      <w:hyperlink w:anchor="DEFN_ENTITY_CAPABILITY_TYPE" w:history="1">
        <w:r>
          <w:rPr>
            <w:rStyle w:val="Hyperlink"/>
          </w:rPr>
          <w:t>C</w:t>
        </w:r>
        <w:r w:rsidRPr="003D4C1A">
          <w:rPr>
            <w:rStyle w:val="Hyperlink"/>
          </w:rPr>
          <w:t xml:space="preserve">apability </w:t>
        </w:r>
        <w:r>
          <w:rPr>
            <w:rStyle w:val="Hyperlink"/>
          </w:rPr>
          <w:t>T</w:t>
        </w:r>
        <w:r w:rsidRPr="003D4C1A">
          <w:rPr>
            <w:rStyle w:val="Hyperlink"/>
          </w:rPr>
          <w:t>ype</w:t>
        </w:r>
      </w:hyperlink>
      <w:r>
        <w:t xml:space="preserve"> this Capability Type definition derives from (i.e., its “parent” type).</w:t>
      </w:r>
    </w:p>
    <w:p w14:paraId="4A40A886" w14:textId="77777777" w:rsidR="002D57C4" w:rsidRDefault="002D57C4" w:rsidP="002D57C4">
      <w:pPr>
        <w:pStyle w:val="ListParagraph"/>
        <w:numPr>
          <w:ilvl w:val="0"/>
          <w:numId w:val="21"/>
        </w:numPr>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Capability Type.</w:t>
      </w:r>
    </w:p>
    <w:p w14:paraId="2D8E0355" w14:textId="77777777" w:rsidR="002D57C4" w:rsidRDefault="002D57C4" w:rsidP="002D57C4">
      <w:pPr>
        <w:pStyle w:val="ListParagraph"/>
        <w:numPr>
          <w:ilvl w:val="0"/>
          <w:numId w:val="21"/>
        </w:numPr>
      </w:pPr>
      <w:r>
        <w:rPr>
          <w:rStyle w:val="CodeSnippetHighlight"/>
        </w:rPr>
        <w:t>capability</w:t>
      </w:r>
      <w:r w:rsidRPr="000E21F0">
        <w:rPr>
          <w:rStyle w:val="CodeSnippetHighlight"/>
        </w:rPr>
        <w:t>_description</w:t>
      </w:r>
      <w:r>
        <w:t xml:space="preserve">: represents the optional </w:t>
      </w:r>
      <w:hyperlink w:anchor="DEFN_ELEMENT_DESCRIPTION" w:history="1">
        <w:r w:rsidRPr="0021087B">
          <w:rPr>
            <w:rStyle w:val="Hyperlink"/>
          </w:rPr>
          <w:t>description</w:t>
        </w:r>
      </w:hyperlink>
      <w:r>
        <w:t xml:space="preserve"> string for the corresponding </w:t>
      </w:r>
      <w:r>
        <w:rPr>
          <w:rStyle w:val="CodeSnippetHighlight"/>
        </w:rPr>
        <w:t>capability_type_</w:t>
      </w:r>
      <w:r w:rsidRPr="000E21F0">
        <w:rPr>
          <w:rStyle w:val="CodeSnippetHighlight"/>
        </w:rPr>
        <w:t>name</w:t>
      </w:r>
      <w:r>
        <w:t>.</w:t>
      </w:r>
    </w:p>
    <w:p w14:paraId="3C22A7E0" w14:textId="77777777" w:rsidR="002D57C4" w:rsidRDefault="002D57C4" w:rsidP="002D57C4">
      <w:pPr>
        <w:pStyle w:val="ListParagraph"/>
        <w:numPr>
          <w:ilvl w:val="0"/>
          <w:numId w:val="23"/>
        </w:numPr>
      </w:pPr>
      <w:r w:rsidRPr="00860225">
        <w:rPr>
          <w:rStyle w:val="CodeSnippetHighlight"/>
        </w:rPr>
        <w:t>property_definitions</w:t>
      </w:r>
      <w:r>
        <w:t xml:space="preserve">: represents an optional list of </w:t>
      </w:r>
      <w:hyperlink w:anchor="DEFN_ELEMENT_PROPERTY_DEFN" w:history="1">
        <w:r w:rsidRPr="0021087B">
          <w:rPr>
            <w:rStyle w:val="Hyperlink"/>
          </w:rPr>
          <w:t>property definitions</w:t>
        </w:r>
      </w:hyperlink>
      <w:r>
        <w:t xml:space="preserve"> that the Capability type exports.</w:t>
      </w:r>
    </w:p>
    <w:p w14:paraId="188F079B" w14:textId="77777777" w:rsidR="002D57C4" w:rsidRDefault="002D57C4" w:rsidP="002D57C4">
      <w:pPr>
        <w:pStyle w:val="ListParagraph"/>
        <w:numPr>
          <w:ilvl w:val="0"/>
          <w:numId w:val="23"/>
        </w:numPr>
      </w:pPr>
      <w:r>
        <w:rPr>
          <w:rStyle w:val="CodeSnippetHighlight"/>
        </w:rPr>
        <w:t>attribute</w:t>
      </w:r>
      <w:r w:rsidRPr="00860225">
        <w:rPr>
          <w:rStyle w:val="CodeSnippetHighlight"/>
        </w:rPr>
        <w:t>_definit</w:t>
      </w:r>
      <w:r>
        <w:rPr>
          <w:rStyle w:val="CodeSnippetHighlight"/>
        </w:rPr>
        <w:t>i</w:t>
      </w:r>
      <w:r w:rsidRPr="00860225">
        <w:rPr>
          <w:rStyle w:val="CodeSnippetHighlight"/>
        </w:rPr>
        <w:t>ons</w:t>
      </w:r>
      <w:r>
        <w:t xml:space="preserve">: represents the optional list of </w:t>
      </w:r>
      <w:hyperlink w:anchor="DEFN_ELEMENT_ATTRIBUTE_DEFN" w:history="1">
        <w:r w:rsidRPr="0033365F">
          <w:rPr>
            <w:rStyle w:val="Hyperlink"/>
          </w:rPr>
          <w:t>attribute definitions</w:t>
        </w:r>
      </w:hyperlink>
      <w:r>
        <w:t xml:space="preserve"> for the Capability Type.</w:t>
      </w:r>
    </w:p>
    <w:p w14:paraId="422386DF" w14:textId="77777777" w:rsidR="002D57C4" w:rsidRPr="00291ED1" w:rsidRDefault="002D57C4" w:rsidP="002D57C4">
      <w:pPr>
        <w:pStyle w:val="ListParagraph"/>
        <w:numPr>
          <w:ilvl w:val="0"/>
          <w:numId w:val="23"/>
        </w:numPr>
      </w:pPr>
      <w:r>
        <w:rPr>
          <w:rStyle w:val="CodeSnippetHighlight"/>
        </w:rPr>
        <w:t>node_type_names</w:t>
      </w:r>
      <w:r w:rsidRPr="00725F30">
        <w:t>:</w:t>
      </w:r>
      <w:r>
        <w:t xml:space="preserve"> represents the optional list of one or more names of </w:t>
      </w:r>
      <w:hyperlink w:anchor="DEFN_ENTITY_NODE_TYPE" w:history="1">
        <w:r w:rsidRPr="006A7694">
          <w:rPr>
            <w:rStyle w:val="Hyperlink"/>
          </w:rPr>
          <w:t>Node Type</w:t>
        </w:r>
      </w:hyperlink>
      <w:r>
        <w:t>s that the Capability Type supports as valid sources for a successful relationship to be established to itself.</w:t>
      </w:r>
    </w:p>
    <w:p w14:paraId="67F9F060" w14:textId="77777777" w:rsidR="002D57C4" w:rsidRPr="00A424F9" w:rsidRDefault="002D57C4" w:rsidP="002D57C4">
      <w:pPr>
        <w:pStyle w:val="Heading4"/>
        <w:numPr>
          <w:ilvl w:val="3"/>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C304DA2" w14:textId="77777777" w:rsidTr="00502E57">
        <w:tc>
          <w:tcPr>
            <w:tcW w:w="9576" w:type="dxa"/>
            <w:shd w:val="clear" w:color="auto" w:fill="D9D9D9" w:themeFill="background1" w:themeFillShade="D9"/>
          </w:tcPr>
          <w:p w14:paraId="7A878B22" w14:textId="77777777" w:rsidR="002D57C4" w:rsidRPr="006824F5" w:rsidRDefault="002D57C4" w:rsidP="00502E57">
            <w:pPr>
              <w:rPr>
                <w:rStyle w:val="CodeSnippet"/>
                <w:noProof/>
              </w:rPr>
            </w:pPr>
            <w:r w:rsidRPr="006824F5">
              <w:rPr>
                <w:rStyle w:val="CodeSnippet"/>
                <w:noProof/>
              </w:rPr>
              <w:t>mycompany.mytypes.myapplication.MyFeature:</w:t>
            </w:r>
          </w:p>
          <w:p w14:paraId="3CF185A6" w14:textId="77777777" w:rsidR="002D57C4" w:rsidRDefault="002D57C4" w:rsidP="00502E57">
            <w:pPr>
              <w:rPr>
                <w:rStyle w:val="CodeSnippet"/>
                <w:noProof/>
              </w:rPr>
            </w:pPr>
            <w:r w:rsidRPr="006824F5">
              <w:rPr>
                <w:rStyle w:val="CodeSnippet"/>
                <w:noProof/>
              </w:rPr>
              <w:t xml:space="preserve">  derived_from: tosca.capabilities.</w:t>
            </w:r>
            <w:r>
              <w:rPr>
                <w:rStyle w:val="CodeSnippet"/>
                <w:noProof/>
              </w:rPr>
              <w:t>Root</w:t>
            </w:r>
          </w:p>
          <w:p w14:paraId="18A0F32B" w14:textId="77777777" w:rsidR="002D57C4" w:rsidRPr="006824F5" w:rsidRDefault="002D57C4" w:rsidP="00502E57">
            <w:pPr>
              <w:rPr>
                <w:rStyle w:val="CodeSnippet"/>
                <w:noProof/>
              </w:rPr>
            </w:pPr>
            <w:r>
              <w:rPr>
                <w:rStyle w:val="CodeSnippet"/>
                <w:noProof/>
              </w:rPr>
              <w:t xml:space="preserve">  description: a custom feature of my company’s application</w:t>
            </w:r>
          </w:p>
          <w:p w14:paraId="719D857F" w14:textId="77777777" w:rsidR="002D57C4" w:rsidRPr="006824F5" w:rsidRDefault="002D57C4" w:rsidP="00502E57">
            <w:pPr>
              <w:rPr>
                <w:rStyle w:val="CodeSnippet"/>
                <w:noProof/>
              </w:rPr>
            </w:pPr>
            <w:r w:rsidRPr="006824F5">
              <w:rPr>
                <w:rStyle w:val="CodeSnippet"/>
                <w:noProof/>
              </w:rPr>
              <w:t xml:space="preserve">  properties:</w:t>
            </w:r>
          </w:p>
          <w:p w14:paraId="431740EA" w14:textId="77777777" w:rsidR="002D57C4" w:rsidRPr="006824F5" w:rsidRDefault="002D57C4" w:rsidP="00502E57">
            <w:pPr>
              <w:rPr>
                <w:rStyle w:val="CodeSnippet"/>
                <w:noProof/>
              </w:rPr>
            </w:pPr>
            <w:r w:rsidRPr="006824F5">
              <w:rPr>
                <w:rStyle w:val="CodeSnippet"/>
                <w:noProof/>
              </w:rPr>
              <w:t xml:space="preserve">    my_feature_</w:t>
            </w:r>
            <w:r>
              <w:rPr>
                <w:rStyle w:val="CodeSnippet"/>
                <w:noProof/>
              </w:rPr>
              <w:t>setting</w:t>
            </w:r>
            <w:r w:rsidRPr="006824F5">
              <w:rPr>
                <w:rStyle w:val="CodeSnippet"/>
                <w:noProof/>
              </w:rPr>
              <w:t>:</w:t>
            </w:r>
          </w:p>
          <w:p w14:paraId="6E221A83" w14:textId="77777777" w:rsidR="002D57C4" w:rsidRPr="006824F5" w:rsidRDefault="002D57C4" w:rsidP="00502E57">
            <w:pPr>
              <w:rPr>
                <w:rStyle w:val="CodeSnippet"/>
                <w:noProof/>
              </w:rPr>
            </w:pPr>
            <w:r w:rsidRPr="006824F5">
              <w:rPr>
                <w:rStyle w:val="CodeSnippet"/>
                <w:noProof/>
              </w:rPr>
              <w:t xml:space="preserve">      type: </w:t>
            </w:r>
            <w:r>
              <w:rPr>
                <w:rStyle w:val="CodeSnippet"/>
                <w:noProof/>
              </w:rPr>
              <w:t>string</w:t>
            </w:r>
          </w:p>
          <w:p w14:paraId="2D5FF4B3" w14:textId="77777777" w:rsidR="002D57C4" w:rsidRPr="006824F5" w:rsidRDefault="002D57C4" w:rsidP="00502E57">
            <w:pPr>
              <w:rPr>
                <w:rStyle w:val="CodeSnippet"/>
                <w:noProof/>
              </w:rPr>
            </w:pPr>
            <w:r w:rsidRPr="006824F5">
              <w:rPr>
                <w:rStyle w:val="CodeSnippet"/>
                <w:noProof/>
              </w:rPr>
              <w:t xml:space="preserve">    my_feature_value:</w:t>
            </w:r>
          </w:p>
          <w:p w14:paraId="553B3A16" w14:textId="77777777" w:rsidR="002D57C4" w:rsidRPr="006824F5" w:rsidRDefault="002D57C4" w:rsidP="00502E57">
            <w:pPr>
              <w:rPr>
                <w:rStyle w:val="CodeSnippet"/>
              </w:rPr>
            </w:pPr>
            <w:r w:rsidRPr="006824F5">
              <w:rPr>
                <w:rStyle w:val="CodeSnippet"/>
                <w:noProof/>
              </w:rPr>
              <w:t xml:space="preserve">      type: integer</w:t>
            </w:r>
          </w:p>
        </w:tc>
      </w:tr>
    </w:tbl>
    <w:p w14:paraId="441F326B" w14:textId="77777777" w:rsidR="002D57C4" w:rsidRDefault="002D57C4" w:rsidP="002D57C4">
      <w:pPr>
        <w:pStyle w:val="Heading3"/>
        <w:numPr>
          <w:ilvl w:val="2"/>
          <w:numId w:val="3"/>
        </w:numPr>
      </w:pPr>
      <w:r>
        <w:t>Requirement Type</w:t>
      </w:r>
      <w:r w:rsidRPr="00DD2E46">
        <w:t xml:space="preserve"> </w:t>
      </w:r>
    </w:p>
    <w:p w14:paraId="7BDE024B" w14:textId="77777777" w:rsidR="002D57C4" w:rsidRDefault="002D57C4" w:rsidP="002D57C4">
      <w:pPr>
        <w:pStyle w:val="NormalaroundTable"/>
      </w:pPr>
      <w:r>
        <w:t>A Requirement Type is a reusable entity that describes a kind of requirement that a Node Type can declare to expose.  The TOSCA Simple Profile seeks to simplify the need for declaring specific Requirement Types from nodes and instead rely upon nodes declaring their features sets using TOSCA Capability Types along with a named Feature notation.</w:t>
      </w:r>
    </w:p>
    <w:p w14:paraId="0F0AE5C5" w14:textId="77777777" w:rsidR="002D57C4" w:rsidRPr="00505025" w:rsidRDefault="002D57C4" w:rsidP="002D57C4">
      <w:r>
        <w:t>Currently, there are no use cases in this TOSCA Simple Profile in YAML specification that utilize an independently defined Requirement Type.  This is a desired effect as part of the simplification of the TOSCA v1.0 specification.</w:t>
      </w:r>
    </w:p>
    <w:p w14:paraId="301D670C" w14:textId="77777777" w:rsidR="002D57C4" w:rsidRDefault="002D57C4" w:rsidP="002D57C4">
      <w:pPr>
        <w:pStyle w:val="Heading3"/>
        <w:numPr>
          <w:ilvl w:val="2"/>
          <w:numId w:val="3"/>
        </w:numPr>
      </w:pPr>
      <w:bookmarkStart w:id="343" w:name="DEFN_ENTITY_NODE_TYPE"/>
      <w:r>
        <w:t>Node Type</w:t>
      </w:r>
    </w:p>
    <w:bookmarkEnd w:id="343"/>
    <w:p w14:paraId="7306FED7" w14:textId="77777777" w:rsidR="002D57C4" w:rsidRDefault="002D57C4" w:rsidP="002D57C4">
      <w:pPr>
        <w:rPr>
          <w:i/>
        </w:rPr>
      </w:pPr>
      <w:r w:rsidRPr="008B50B0">
        <w:t xml:space="preserve">A </w:t>
      </w:r>
      <w:r>
        <w:t>Node Type</w:t>
      </w:r>
      <w:r w:rsidRPr="008B50B0">
        <w:t xml:space="preserve"> is a reusable entity that defines the type of one or more </w:t>
      </w:r>
      <w:r>
        <w:t>Node Template</w:t>
      </w:r>
      <w:r w:rsidRPr="008B50B0">
        <w:t xml:space="preserve">s. As such, a </w:t>
      </w:r>
      <w:r>
        <w:t>Node Type</w:t>
      </w:r>
      <w:r w:rsidRPr="008B50B0">
        <w:t xml:space="preserve"> defines </w:t>
      </w:r>
      <w:r>
        <w:t xml:space="preserve">the structure of </w:t>
      </w:r>
      <w:r w:rsidRPr="008B50B0">
        <w:t>observable properties via</w:t>
      </w:r>
      <w:r>
        <w:t xml:space="preserve"> a</w:t>
      </w:r>
      <w:r w:rsidRPr="008B50B0">
        <w:t xml:space="preserve"> </w:t>
      </w:r>
      <w:r w:rsidRPr="008B50B0">
        <w:rPr>
          <w:i/>
        </w:rPr>
        <w:t>Properties</w:t>
      </w:r>
      <w:r>
        <w:rPr>
          <w:i/>
        </w:rPr>
        <w:t xml:space="preserve"> Definition, the Requirements and Capabilities of the node as well as its supported interfaces.</w:t>
      </w:r>
    </w:p>
    <w:p w14:paraId="6E6B62E2" w14:textId="77777777" w:rsidR="002D57C4" w:rsidRPr="00FB6C3D" w:rsidRDefault="002D57C4" w:rsidP="002D57C4">
      <w:pPr>
        <w:pStyle w:val="Heading4"/>
        <w:numPr>
          <w:ilvl w:val="3"/>
          <w:numId w:val="3"/>
        </w:numPr>
      </w:pPr>
      <w:r>
        <w:t>Keynames</w:t>
      </w:r>
    </w:p>
    <w:p w14:paraId="28BD5DC8" w14:textId="77777777" w:rsidR="002D57C4" w:rsidRPr="0053600D" w:rsidRDefault="002D57C4" w:rsidP="002D57C4">
      <w:pPr>
        <w:pStyle w:val="NormalaroundTable"/>
      </w:pPr>
      <w:r>
        <w:t>The following is the list of recognized keynames for a TOSCA Node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55"/>
        <w:gridCol w:w="1055"/>
        <w:gridCol w:w="1980"/>
        <w:gridCol w:w="5876"/>
      </w:tblGrid>
      <w:tr w:rsidR="002D57C4" w:rsidRPr="004279F4" w14:paraId="355CCF94" w14:textId="77777777" w:rsidTr="00502E57">
        <w:trPr>
          <w:cantSplit/>
          <w:tblHeader/>
        </w:trPr>
        <w:tc>
          <w:tcPr>
            <w:tcW w:w="617" w:type="pct"/>
            <w:shd w:val="clear" w:color="auto" w:fill="D9D9D9"/>
          </w:tcPr>
          <w:p w14:paraId="03C387DE" w14:textId="77777777" w:rsidR="002D57C4" w:rsidRPr="00422683" w:rsidRDefault="002D57C4" w:rsidP="00502E57">
            <w:pPr>
              <w:pStyle w:val="TableText-Heading"/>
            </w:pPr>
            <w:r w:rsidRPr="00422683">
              <w:t>Keyname</w:t>
            </w:r>
          </w:p>
        </w:tc>
        <w:tc>
          <w:tcPr>
            <w:tcW w:w="519" w:type="pct"/>
            <w:shd w:val="clear" w:color="auto" w:fill="D9D9D9"/>
          </w:tcPr>
          <w:p w14:paraId="7F400AB0" w14:textId="77777777" w:rsidR="002D57C4" w:rsidRPr="00422683" w:rsidRDefault="002D57C4" w:rsidP="00502E57">
            <w:pPr>
              <w:pStyle w:val="TableText-Heading"/>
            </w:pPr>
            <w:r w:rsidRPr="00422683">
              <w:t>Required</w:t>
            </w:r>
          </w:p>
        </w:tc>
        <w:tc>
          <w:tcPr>
            <w:tcW w:w="974" w:type="pct"/>
            <w:shd w:val="clear" w:color="auto" w:fill="D9D9D9"/>
          </w:tcPr>
          <w:p w14:paraId="56E7073C" w14:textId="77777777" w:rsidR="002D57C4" w:rsidRPr="00422683" w:rsidRDefault="002D57C4" w:rsidP="00502E57">
            <w:pPr>
              <w:pStyle w:val="TableText-Heading"/>
            </w:pPr>
            <w:r w:rsidRPr="00422683">
              <w:t>Definition/Type</w:t>
            </w:r>
          </w:p>
        </w:tc>
        <w:tc>
          <w:tcPr>
            <w:tcW w:w="2890" w:type="pct"/>
            <w:shd w:val="clear" w:color="auto" w:fill="D9D9D9"/>
          </w:tcPr>
          <w:p w14:paraId="780D6807" w14:textId="77777777" w:rsidR="002D57C4" w:rsidRPr="00422683" w:rsidRDefault="002D57C4" w:rsidP="00502E57">
            <w:pPr>
              <w:pStyle w:val="TableText-Heading"/>
            </w:pPr>
            <w:r w:rsidRPr="00422683">
              <w:t>Description</w:t>
            </w:r>
          </w:p>
        </w:tc>
      </w:tr>
      <w:tr w:rsidR="002D57C4" w:rsidRPr="004279F4" w14:paraId="130CDF87" w14:textId="77777777" w:rsidTr="00502E57">
        <w:trPr>
          <w:cantSplit/>
        </w:trPr>
        <w:tc>
          <w:tcPr>
            <w:tcW w:w="617" w:type="pct"/>
            <w:shd w:val="clear" w:color="auto" w:fill="FFFFFF"/>
          </w:tcPr>
          <w:p w14:paraId="44941E22" w14:textId="77777777" w:rsidR="002D57C4" w:rsidRDefault="002D57C4" w:rsidP="00502E57">
            <w:pPr>
              <w:pStyle w:val="TableText"/>
              <w:rPr>
                <w:noProof/>
              </w:rPr>
            </w:pPr>
            <w:r>
              <w:rPr>
                <w:noProof/>
              </w:rPr>
              <w:t>derived_from</w:t>
            </w:r>
          </w:p>
        </w:tc>
        <w:tc>
          <w:tcPr>
            <w:tcW w:w="519" w:type="pct"/>
            <w:shd w:val="clear" w:color="auto" w:fill="FFFFFF"/>
          </w:tcPr>
          <w:p w14:paraId="0154CF21" w14:textId="77777777" w:rsidR="002D57C4" w:rsidRDefault="002D57C4" w:rsidP="00502E57">
            <w:pPr>
              <w:pStyle w:val="TableText"/>
            </w:pPr>
            <w:r>
              <w:t>no</w:t>
            </w:r>
          </w:p>
        </w:tc>
        <w:tc>
          <w:tcPr>
            <w:tcW w:w="974" w:type="pct"/>
            <w:shd w:val="clear" w:color="auto" w:fill="FFFFFF"/>
          </w:tcPr>
          <w:p w14:paraId="2D9AD11F" w14:textId="77777777" w:rsidR="002D57C4" w:rsidRDefault="008C123E" w:rsidP="00502E57">
            <w:pPr>
              <w:pStyle w:val="TableText"/>
            </w:pPr>
            <w:hyperlink w:anchor="TYPE_YAML_STRING" w:history="1">
              <w:r w:rsidR="002D57C4" w:rsidRPr="00A00719">
                <w:rPr>
                  <w:rStyle w:val="Hyperlink"/>
                </w:rPr>
                <w:t>string</w:t>
              </w:r>
            </w:hyperlink>
          </w:p>
        </w:tc>
        <w:tc>
          <w:tcPr>
            <w:tcW w:w="2890" w:type="pct"/>
            <w:shd w:val="clear" w:color="auto" w:fill="FFFFFF"/>
          </w:tcPr>
          <w:p w14:paraId="27556B94" w14:textId="77777777" w:rsidR="002D57C4" w:rsidRDefault="002D57C4" w:rsidP="00502E57">
            <w:pPr>
              <w:pStyle w:val="TableText"/>
            </w:pPr>
            <w:r>
              <w:t>An optional parent Node Type name this new Node Type derives from.</w:t>
            </w:r>
          </w:p>
        </w:tc>
      </w:tr>
      <w:tr w:rsidR="002D57C4" w:rsidRPr="004279F4" w14:paraId="7DAB32AD" w14:textId="77777777" w:rsidTr="00502E57">
        <w:trPr>
          <w:cantSplit/>
        </w:trPr>
        <w:tc>
          <w:tcPr>
            <w:tcW w:w="617" w:type="pct"/>
            <w:shd w:val="clear" w:color="auto" w:fill="FFFFFF"/>
          </w:tcPr>
          <w:p w14:paraId="6FE7F633" w14:textId="77777777" w:rsidR="002D57C4" w:rsidRDefault="002D57C4" w:rsidP="00502E57">
            <w:pPr>
              <w:pStyle w:val="TableText"/>
              <w:rPr>
                <w:noProof/>
              </w:rPr>
            </w:pPr>
            <w:r>
              <w:rPr>
                <w:noProof/>
              </w:rPr>
              <w:t>version</w:t>
            </w:r>
          </w:p>
        </w:tc>
        <w:tc>
          <w:tcPr>
            <w:tcW w:w="519" w:type="pct"/>
            <w:shd w:val="clear" w:color="auto" w:fill="FFFFFF"/>
          </w:tcPr>
          <w:p w14:paraId="30DCF4E8" w14:textId="77777777" w:rsidR="002D57C4" w:rsidRDefault="002D57C4" w:rsidP="00502E57">
            <w:pPr>
              <w:pStyle w:val="TableText"/>
            </w:pPr>
            <w:r>
              <w:t>no</w:t>
            </w:r>
          </w:p>
        </w:tc>
        <w:tc>
          <w:tcPr>
            <w:tcW w:w="974" w:type="pct"/>
            <w:shd w:val="clear" w:color="auto" w:fill="FFFFFF"/>
          </w:tcPr>
          <w:p w14:paraId="27AC3995" w14:textId="77777777" w:rsidR="002D57C4" w:rsidRDefault="008C123E" w:rsidP="00502E57">
            <w:pPr>
              <w:pStyle w:val="TableText"/>
            </w:pPr>
            <w:hyperlink w:anchor="TYPE_TOSCA_VERSION" w:history="1">
              <w:r w:rsidR="002D57C4" w:rsidRPr="00276BB3">
                <w:rPr>
                  <w:rStyle w:val="Hyperlink"/>
                </w:rPr>
                <w:t>version</w:t>
              </w:r>
            </w:hyperlink>
          </w:p>
        </w:tc>
        <w:tc>
          <w:tcPr>
            <w:tcW w:w="2890" w:type="pct"/>
            <w:shd w:val="clear" w:color="auto" w:fill="FFFFFF"/>
          </w:tcPr>
          <w:p w14:paraId="1529BFAE" w14:textId="77777777" w:rsidR="002D57C4" w:rsidRDefault="002D57C4" w:rsidP="00502E57">
            <w:pPr>
              <w:pStyle w:val="TableText"/>
            </w:pPr>
            <w:r>
              <w:t>An optional version for the Node Type definition.</w:t>
            </w:r>
          </w:p>
        </w:tc>
      </w:tr>
      <w:tr w:rsidR="002D57C4" w:rsidRPr="004279F4" w14:paraId="6396CA1E" w14:textId="77777777" w:rsidTr="00502E57">
        <w:trPr>
          <w:cantSplit/>
        </w:trPr>
        <w:tc>
          <w:tcPr>
            <w:tcW w:w="617" w:type="pct"/>
            <w:shd w:val="clear" w:color="auto" w:fill="FFFFFF"/>
          </w:tcPr>
          <w:p w14:paraId="2BC40718" w14:textId="77777777" w:rsidR="002D57C4" w:rsidRDefault="002D57C4" w:rsidP="00502E57">
            <w:pPr>
              <w:pStyle w:val="TableText"/>
              <w:rPr>
                <w:noProof/>
              </w:rPr>
            </w:pPr>
            <w:r>
              <w:rPr>
                <w:noProof/>
              </w:rPr>
              <w:t>description</w:t>
            </w:r>
          </w:p>
        </w:tc>
        <w:tc>
          <w:tcPr>
            <w:tcW w:w="519" w:type="pct"/>
            <w:shd w:val="clear" w:color="auto" w:fill="FFFFFF"/>
          </w:tcPr>
          <w:p w14:paraId="1A50DB18" w14:textId="77777777" w:rsidR="002D57C4" w:rsidRDefault="002D57C4" w:rsidP="00502E57">
            <w:pPr>
              <w:pStyle w:val="TableText"/>
            </w:pPr>
            <w:r>
              <w:t>no</w:t>
            </w:r>
          </w:p>
        </w:tc>
        <w:tc>
          <w:tcPr>
            <w:tcW w:w="974" w:type="pct"/>
            <w:shd w:val="clear" w:color="auto" w:fill="FFFFFF"/>
          </w:tcPr>
          <w:p w14:paraId="2AF1E41D" w14:textId="77777777" w:rsidR="002D57C4" w:rsidRDefault="008C123E" w:rsidP="00502E57">
            <w:pPr>
              <w:pStyle w:val="TableText"/>
            </w:pPr>
            <w:hyperlink w:anchor="DEFN_ELEMENT_DESCRIPTION" w:history="1">
              <w:r w:rsidR="002D57C4" w:rsidRPr="00BF52EB">
                <w:rPr>
                  <w:rStyle w:val="Hyperlink"/>
                </w:rPr>
                <w:t>description</w:t>
              </w:r>
            </w:hyperlink>
          </w:p>
        </w:tc>
        <w:tc>
          <w:tcPr>
            <w:tcW w:w="2890" w:type="pct"/>
            <w:shd w:val="clear" w:color="auto" w:fill="FFFFFF"/>
          </w:tcPr>
          <w:p w14:paraId="1CC8EF73" w14:textId="77777777" w:rsidR="002D57C4" w:rsidRDefault="002D57C4" w:rsidP="00502E57">
            <w:pPr>
              <w:pStyle w:val="TableText"/>
            </w:pPr>
            <w:r>
              <w:t>An optional description for the Node Type.</w:t>
            </w:r>
          </w:p>
        </w:tc>
      </w:tr>
      <w:tr w:rsidR="002D57C4" w:rsidRPr="004279F4" w14:paraId="16A8A0D0" w14:textId="77777777" w:rsidTr="00502E57">
        <w:trPr>
          <w:cantSplit/>
        </w:trPr>
        <w:tc>
          <w:tcPr>
            <w:tcW w:w="617" w:type="pct"/>
            <w:shd w:val="clear" w:color="auto" w:fill="FFFFFF"/>
          </w:tcPr>
          <w:p w14:paraId="2AD4DBB5" w14:textId="77777777" w:rsidR="002D57C4" w:rsidRDefault="002D57C4" w:rsidP="00502E57">
            <w:pPr>
              <w:pStyle w:val="TableText"/>
              <w:rPr>
                <w:noProof/>
              </w:rPr>
            </w:pPr>
            <w:r>
              <w:rPr>
                <w:noProof/>
              </w:rPr>
              <w:t>properties</w:t>
            </w:r>
          </w:p>
        </w:tc>
        <w:tc>
          <w:tcPr>
            <w:tcW w:w="519" w:type="pct"/>
            <w:shd w:val="clear" w:color="auto" w:fill="FFFFFF"/>
          </w:tcPr>
          <w:p w14:paraId="42FD7D6E" w14:textId="77777777" w:rsidR="002D57C4" w:rsidRDefault="002D57C4" w:rsidP="00502E57">
            <w:pPr>
              <w:pStyle w:val="TableText"/>
            </w:pPr>
            <w:r>
              <w:t>no</w:t>
            </w:r>
          </w:p>
        </w:tc>
        <w:tc>
          <w:tcPr>
            <w:tcW w:w="974" w:type="pct"/>
            <w:shd w:val="clear" w:color="auto" w:fill="FFFFFF"/>
          </w:tcPr>
          <w:p w14:paraId="11C1B42A" w14:textId="77777777" w:rsidR="002D57C4" w:rsidRDefault="002D57C4" w:rsidP="00502E57">
            <w:pPr>
              <w:pStyle w:val="TableText"/>
            </w:pPr>
            <w:r>
              <w:t xml:space="preserve">list of </w:t>
            </w:r>
          </w:p>
          <w:p w14:paraId="4F296282" w14:textId="77777777" w:rsidR="002D57C4" w:rsidRDefault="008C123E" w:rsidP="00502E57">
            <w:pPr>
              <w:pStyle w:val="TableText"/>
            </w:pPr>
            <w:hyperlink w:anchor="DEFN_ELEMENT_PROPERTY_DEFN" w:history="1">
              <w:r w:rsidR="002D57C4" w:rsidRPr="002131F3">
                <w:rPr>
                  <w:rStyle w:val="Hyperlink"/>
                </w:rPr>
                <w:t>property definitions</w:t>
              </w:r>
            </w:hyperlink>
          </w:p>
        </w:tc>
        <w:tc>
          <w:tcPr>
            <w:tcW w:w="2890" w:type="pct"/>
            <w:shd w:val="clear" w:color="auto" w:fill="FFFFFF"/>
          </w:tcPr>
          <w:p w14:paraId="01B4F85C" w14:textId="77777777" w:rsidR="002D57C4" w:rsidRDefault="002D57C4" w:rsidP="00502E57">
            <w:pPr>
              <w:pStyle w:val="TableText"/>
            </w:pPr>
            <w:r>
              <w:t>An optional list of property definitions for the Node Type.</w:t>
            </w:r>
          </w:p>
        </w:tc>
      </w:tr>
      <w:tr w:rsidR="002D57C4" w:rsidRPr="004279F4" w14:paraId="6388118C" w14:textId="77777777" w:rsidTr="00502E57">
        <w:trPr>
          <w:cantSplit/>
        </w:trPr>
        <w:tc>
          <w:tcPr>
            <w:tcW w:w="617" w:type="pct"/>
            <w:shd w:val="clear" w:color="auto" w:fill="FFFFFF"/>
          </w:tcPr>
          <w:p w14:paraId="5E2E18AA" w14:textId="77777777" w:rsidR="002D57C4" w:rsidRDefault="002D57C4" w:rsidP="00502E57">
            <w:pPr>
              <w:pStyle w:val="TableText"/>
              <w:rPr>
                <w:noProof/>
              </w:rPr>
            </w:pPr>
            <w:r>
              <w:rPr>
                <w:noProof/>
              </w:rPr>
              <w:lastRenderedPageBreak/>
              <w:t>attributes</w:t>
            </w:r>
          </w:p>
        </w:tc>
        <w:tc>
          <w:tcPr>
            <w:tcW w:w="519" w:type="pct"/>
            <w:shd w:val="clear" w:color="auto" w:fill="FFFFFF"/>
          </w:tcPr>
          <w:p w14:paraId="29751F14" w14:textId="77777777" w:rsidR="002D57C4" w:rsidRDefault="002D57C4" w:rsidP="00502E57">
            <w:pPr>
              <w:pStyle w:val="TableText"/>
            </w:pPr>
            <w:r>
              <w:t>no</w:t>
            </w:r>
          </w:p>
        </w:tc>
        <w:tc>
          <w:tcPr>
            <w:tcW w:w="974" w:type="pct"/>
            <w:shd w:val="clear" w:color="auto" w:fill="FFFFFF"/>
          </w:tcPr>
          <w:p w14:paraId="0D361CA2" w14:textId="77777777" w:rsidR="002D57C4" w:rsidRDefault="002D57C4" w:rsidP="00502E57">
            <w:pPr>
              <w:pStyle w:val="TableText"/>
            </w:pPr>
            <w:r>
              <w:t>list of</w:t>
            </w:r>
          </w:p>
          <w:p w14:paraId="6FF52893" w14:textId="77777777" w:rsidR="002D57C4" w:rsidRDefault="008C123E" w:rsidP="00502E57">
            <w:pPr>
              <w:pStyle w:val="TableText"/>
            </w:pPr>
            <w:hyperlink w:anchor="DEFN_ELEMENT_ATTRIBUTE_DEFN" w:history="1">
              <w:r w:rsidR="002D57C4" w:rsidRPr="0062031F">
                <w:rPr>
                  <w:rStyle w:val="Hyperlink"/>
                </w:rPr>
                <w:t>attribute definitions</w:t>
              </w:r>
            </w:hyperlink>
          </w:p>
        </w:tc>
        <w:tc>
          <w:tcPr>
            <w:tcW w:w="2890" w:type="pct"/>
            <w:shd w:val="clear" w:color="auto" w:fill="FFFFFF"/>
          </w:tcPr>
          <w:p w14:paraId="2B22724F" w14:textId="77777777" w:rsidR="002D57C4" w:rsidRDefault="002D57C4" w:rsidP="00502E57">
            <w:pPr>
              <w:pStyle w:val="TableText"/>
            </w:pPr>
            <w:r>
              <w:t>An optional list of attribute definitions for the Node Type.</w:t>
            </w:r>
          </w:p>
        </w:tc>
      </w:tr>
      <w:tr w:rsidR="002D57C4" w:rsidRPr="004279F4" w14:paraId="0CF1FD65" w14:textId="77777777" w:rsidTr="00502E57">
        <w:trPr>
          <w:cantSplit/>
        </w:trPr>
        <w:tc>
          <w:tcPr>
            <w:tcW w:w="617" w:type="pct"/>
            <w:shd w:val="clear" w:color="auto" w:fill="FFFFFF"/>
          </w:tcPr>
          <w:p w14:paraId="76160152" w14:textId="77777777" w:rsidR="002D57C4" w:rsidRDefault="002D57C4" w:rsidP="00502E57">
            <w:pPr>
              <w:pStyle w:val="TableText"/>
              <w:rPr>
                <w:noProof/>
              </w:rPr>
            </w:pPr>
            <w:r>
              <w:rPr>
                <w:noProof/>
              </w:rPr>
              <w:t>requirements</w:t>
            </w:r>
          </w:p>
        </w:tc>
        <w:tc>
          <w:tcPr>
            <w:tcW w:w="519" w:type="pct"/>
            <w:shd w:val="clear" w:color="auto" w:fill="FFFFFF"/>
          </w:tcPr>
          <w:p w14:paraId="453DA259" w14:textId="77777777" w:rsidR="002D57C4" w:rsidRDefault="002D57C4" w:rsidP="00502E57">
            <w:pPr>
              <w:pStyle w:val="TableText"/>
            </w:pPr>
            <w:r>
              <w:t>no</w:t>
            </w:r>
          </w:p>
        </w:tc>
        <w:tc>
          <w:tcPr>
            <w:tcW w:w="974" w:type="pct"/>
            <w:shd w:val="clear" w:color="auto" w:fill="FFFFFF"/>
          </w:tcPr>
          <w:p w14:paraId="6889F809" w14:textId="77777777" w:rsidR="002D57C4" w:rsidRDefault="002D57C4" w:rsidP="00502E57">
            <w:pPr>
              <w:pStyle w:val="TableText"/>
            </w:pPr>
            <w:r>
              <w:t>list of</w:t>
            </w:r>
          </w:p>
          <w:p w14:paraId="0FFD6AF5" w14:textId="77777777" w:rsidR="002D57C4" w:rsidRDefault="008C123E" w:rsidP="00502E57">
            <w:pPr>
              <w:pStyle w:val="TableText"/>
            </w:pPr>
            <w:hyperlink w:anchor="DEFN_ELEMENT_REQUIREMENT_DEF" w:history="1">
              <w:r w:rsidR="002D57C4" w:rsidRPr="009D3E29">
                <w:rPr>
                  <w:rStyle w:val="Hyperlink"/>
                </w:rPr>
                <w:t>requirement definitions</w:t>
              </w:r>
            </w:hyperlink>
          </w:p>
        </w:tc>
        <w:tc>
          <w:tcPr>
            <w:tcW w:w="2890" w:type="pct"/>
            <w:shd w:val="clear" w:color="auto" w:fill="FFFFFF"/>
          </w:tcPr>
          <w:p w14:paraId="07FCEBE2" w14:textId="77777777" w:rsidR="002D57C4" w:rsidRDefault="002D57C4" w:rsidP="00502E57">
            <w:pPr>
              <w:pStyle w:val="TableText"/>
            </w:pPr>
            <w:r>
              <w:t xml:space="preserve">An optional </w:t>
            </w:r>
            <w:r w:rsidRPr="001C1539">
              <w:rPr>
                <w:i/>
                <w:u w:val="single"/>
              </w:rPr>
              <w:t>sequenced</w:t>
            </w:r>
            <w:r>
              <w:t xml:space="preserve"> list of requirement definitions for the Node Type.</w:t>
            </w:r>
          </w:p>
        </w:tc>
      </w:tr>
      <w:tr w:rsidR="002D57C4" w:rsidRPr="004279F4" w14:paraId="26AC211D" w14:textId="77777777" w:rsidTr="00502E57">
        <w:trPr>
          <w:cantSplit/>
        </w:trPr>
        <w:tc>
          <w:tcPr>
            <w:tcW w:w="617" w:type="pct"/>
            <w:shd w:val="clear" w:color="auto" w:fill="FFFFFF"/>
          </w:tcPr>
          <w:p w14:paraId="3A92B953" w14:textId="77777777" w:rsidR="002D57C4" w:rsidRDefault="002D57C4" w:rsidP="00502E57">
            <w:pPr>
              <w:pStyle w:val="TableText"/>
              <w:rPr>
                <w:noProof/>
              </w:rPr>
            </w:pPr>
            <w:r>
              <w:rPr>
                <w:noProof/>
              </w:rPr>
              <w:t>capabilities</w:t>
            </w:r>
          </w:p>
        </w:tc>
        <w:tc>
          <w:tcPr>
            <w:tcW w:w="519" w:type="pct"/>
            <w:shd w:val="clear" w:color="auto" w:fill="FFFFFF"/>
          </w:tcPr>
          <w:p w14:paraId="29DC7062" w14:textId="77777777" w:rsidR="002D57C4" w:rsidRDefault="002D57C4" w:rsidP="00502E57">
            <w:pPr>
              <w:pStyle w:val="TableText"/>
            </w:pPr>
            <w:r>
              <w:t>no</w:t>
            </w:r>
          </w:p>
        </w:tc>
        <w:tc>
          <w:tcPr>
            <w:tcW w:w="974" w:type="pct"/>
            <w:shd w:val="clear" w:color="auto" w:fill="FFFFFF"/>
          </w:tcPr>
          <w:p w14:paraId="08D0212B" w14:textId="77777777" w:rsidR="002D57C4" w:rsidRDefault="002D57C4" w:rsidP="00502E57">
            <w:pPr>
              <w:pStyle w:val="TableText"/>
            </w:pPr>
            <w:r>
              <w:t xml:space="preserve">list of </w:t>
            </w:r>
          </w:p>
          <w:p w14:paraId="33951FA0" w14:textId="77777777" w:rsidR="002D57C4" w:rsidRDefault="008C123E" w:rsidP="00502E57">
            <w:pPr>
              <w:pStyle w:val="TableText"/>
            </w:pPr>
            <w:hyperlink w:anchor="DEFN_ELEMENT_CAPABILITY_DEFN" w:history="1">
              <w:r w:rsidR="002D57C4">
                <w:rPr>
                  <w:rStyle w:val="Hyperlink"/>
                </w:rPr>
                <w:t>capability definitions</w:t>
              </w:r>
            </w:hyperlink>
          </w:p>
        </w:tc>
        <w:tc>
          <w:tcPr>
            <w:tcW w:w="2890" w:type="pct"/>
            <w:shd w:val="clear" w:color="auto" w:fill="FFFFFF"/>
          </w:tcPr>
          <w:p w14:paraId="7AEB0F05" w14:textId="77777777" w:rsidR="002D57C4" w:rsidRDefault="002D57C4" w:rsidP="00502E57">
            <w:pPr>
              <w:pStyle w:val="TableText"/>
            </w:pPr>
            <w:r>
              <w:t>An optional list of capability definitions for the Node Type.</w:t>
            </w:r>
          </w:p>
        </w:tc>
      </w:tr>
      <w:tr w:rsidR="002D57C4" w:rsidRPr="004279F4" w14:paraId="7151AED1" w14:textId="77777777" w:rsidTr="00502E57">
        <w:trPr>
          <w:cantSplit/>
        </w:trPr>
        <w:tc>
          <w:tcPr>
            <w:tcW w:w="617" w:type="pct"/>
            <w:shd w:val="clear" w:color="auto" w:fill="FFFFFF"/>
          </w:tcPr>
          <w:p w14:paraId="347F1766" w14:textId="77777777" w:rsidR="002D57C4" w:rsidRDefault="002D57C4" w:rsidP="00502E57">
            <w:pPr>
              <w:pStyle w:val="TableText"/>
              <w:rPr>
                <w:noProof/>
              </w:rPr>
            </w:pPr>
            <w:r>
              <w:rPr>
                <w:noProof/>
              </w:rPr>
              <w:t>interfaces</w:t>
            </w:r>
          </w:p>
        </w:tc>
        <w:tc>
          <w:tcPr>
            <w:tcW w:w="519" w:type="pct"/>
            <w:shd w:val="clear" w:color="auto" w:fill="FFFFFF"/>
          </w:tcPr>
          <w:p w14:paraId="0AB170EF" w14:textId="77777777" w:rsidR="002D57C4" w:rsidRDefault="002D57C4" w:rsidP="00502E57">
            <w:pPr>
              <w:pStyle w:val="TableText"/>
            </w:pPr>
            <w:r>
              <w:t>no</w:t>
            </w:r>
          </w:p>
        </w:tc>
        <w:tc>
          <w:tcPr>
            <w:tcW w:w="974" w:type="pct"/>
            <w:shd w:val="clear" w:color="auto" w:fill="FFFFFF"/>
          </w:tcPr>
          <w:p w14:paraId="5446423C" w14:textId="77777777" w:rsidR="002D57C4" w:rsidRDefault="002D57C4" w:rsidP="00502E57">
            <w:pPr>
              <w:pStyle w:val="TableText"/>
            </w:pPr>
            <w:r>
              <w:t>list of</w:t>
            </w:r>
          </w:p>
          <w:p w14:paraId="2667E797" w14:textId="77777777" w:rsidR="002D57C4" w:rsidRDefault="008C123E" w:rsidP="00502E57">
            <w:pPr>
              <w:pStyle w:val="TableText"/>
            </w:pPr>
            <w:hyperlink w:anchor="DEFN_ELEMENT_INTERFACE_DEF" w:history="1">
              <w:r w:rsidR="002D57C4" w:rsidRPr="00A00719">
                <w:rPr>
                  <w:rStyle w:val="Hyperlink"/>
                </w:rPr>
                <w:t>interface</w:t>
              </w:r>
              <w:r w:rsidR="002D57C4">
                <w:rPr>
                  <w:rStyle w:val="Hyperlink"/>
                </w:rPr>
                <w:t xml:space="preserve"> definition</w:t>
              </w:r>
              <w:r w:rsidR="002D57C4" w:rsidRPr="00A00719">
                <w:rPr>
                  <w:rStyle w:val="Hyperlink"/>
                </w:rPr>
                <w:t>s</w:t>
              </w:r>
            </w:hyperlink>
          </w:p>
        </w:tc>
        <w:tc>
          <w:tcPr>
            <w:tcW w:w="2890" w:type="pct"/>
            <w:shd w:val="clear" w:color="auto" w:fill="FFFFFF"/>
          </w:tcPr>
          <w:p w14:paraId="7B2C65FE" w14:textId="77777777" w:rsidR="002D57C4" w:rsidRDefault="002D57C4" w:rsidP="00502E57">
            <w:pPr>
              <w:pStyle w:val="TableText"/>
            </w:pPr>
            <w:r>
              <w:t>An optional list of interface definitions supported by the Node Type.</w:t>
            </w:r>
          </w:p>
        </w:tc>
      </w:tr>
      <w:tr w:rsidR="002D57C4" w:rsidRPr="004279F4" w14:paraId="46A283E2" w14:textId="77777777" w:rsidTr="00502E57">
        <w:trPr>
          <w:cantSplit/>
        </w:trPr>
        <w:tc>
          <w:tcPr>
            <w:tcW w:w="617" w:type="pct"/>
            <w:shd w:val="clear" w:color="auto" w:fill="FFFFFF"/>
          </w:tcPr>
          <w:p w14:paraId="65AC7758" w14:textId="77777777" w:rsidR="002D57C4" w:rsidRDefault="002D57C4" w:rsidP="00502E57">
            <w:pPr>
              <w:pStyle w:val="TableText"/>
              <w:rPr>
                <w:noProof/>
              </w:rPr>
            </w:pPr>
            <w:r>
              <w:rPr>
                <w:noProof/>
              </w:rPr>
              <w:t>artifacts</w:t>
            </w:r>
          </w:p>
        </w:tc>
        <w:tc>
          <w:tcPr>
            <w:tcW w:w="519" w:type="pct"/>
            <w:shd w:val="clear" w:color="auto" w:fill="FFFFFF"/>
          </w:tcPr>
          <w:p w14:paraId="246B48B5" w14:textId="77777777" w:rsidR="002D57C4" w:rsidRDefault="002D57C4" w:rsidP="00502E57">
            <w:pPr>
              <w:pStyle w:val="TableText"/>
            </w:pPr>
            <w:r>
              <w:t>no</w:t>
            </w:r>
          </w:p>
        </w:tc>
        <w:tc>
          <w:tcPr>
            <w:tcW w:w="974" w:type="pct"/>
            <w:shd w:val="clear" w:color="auto" w:fill="FFFFFF"/>
          </w:tcPr>
          <w:p w14:paraId="42D10425" w14:textId="77777777" w:rsidR="002D57C4" w:rsidRDefault="002D57C4" w:rsidP="00502E57">
            <w:pPr>
              <w:pStyle w:val="TableText"/>
            </w:pPr>
            <w:r>
              <w:t>list of</w:t>
            </w:r>
          </w:p>
          <w:p w14:paraId="6798E8B7" w14:textId="77777777" w:rsidR="002D57C4" w:rsidRDefault="008C123E" w:rsidP="00502E57">
            <w:pPr>
              <w:pStyle w:val="TableText"/>
            </w:pPr>
            <w:hyperlink w:anchor="DEFN_ENTITY_ARTIFACT_DEF" w:history="1">
              <w:r w:rsidR="002D57C4" w:rsidRPr="00A9441D">
                <w:rPr>
                  <w:rStyle w:val="Hyperlink"/>
                </w:rPr>
                <w:t>artifact definitions</w:t>
              </w:r>
            </w:hyperlink>
          </w:p>
        </w:tc>
        <w:tc>
          <w:tcPr>
            <w:tcW w:w="2890" w:type="pct"/>
            <w:shd w:val="clear" w:color="auto" w:fill="FFFFFF"/>
          </w:tcPr>
          <w:p w14:paraId="7024962F" w14:textId="77777777" w:rsidR="002D57C4" w:rsidRDefault="002D57C4" w:rsidP="00502E57">
            <w:pPr>
              <w:pStyle w:val="TableText"/>
            </w:pPr>
            <w:r>
              <w:t>An optional list of named artifact definitions for the Node Type.</w:t>
            </w:r>
          </w:p>
        </w:tc>
      </w:tr>
    </w:tbl>
    <w:p w14:paraId="63AA43D9" w14:textId="77777777" w:rsidR="002D57C4" w:rsidRDefault="002D57C4" w:rsidP="002D57C4">
      <w:pPr>
        <w:pStyle w:val="Heading4"/>
        <w:numPr>
          <w:ilvl w:val="3"/>
          <w:numId w:val="3"/>
        </w:numPr>
      </w:pPr>
      <w:bookmarkStart w:id="344" w:name="_Toc379455034"/>
      <w:r>
        <w:t>Grammar</w:t>
      </w:r>
      <w:bookmarkEnd w:id="344"/>
      <w:r w:rsidRPr="002E5985">
        <w:t xml:space="preserve"> </w:t>
      </w:r>
    </w:p>
    <w:p w14:paraId="15F9D85E" w14:textId="77777777" w:rsidR="002D57C4" w:rsidRPr="00E349A9" w:rsidRDefault="002D57C4" w:rsidP="002D57C4">
      <w:pPr>
        <w:pStyle w:val="NormalaroundTable"/>
      </w:pPr>
      <w:r>
        <w:t>Node Types</w:t>
      </w:r>
      <w:r w:rsidRPr="00E349A9">
        <w:t xml:space="preserve"> have following grammar</w:t>
      </w:r>
      <w:r>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A919A93" w14:textId="77777777" w:rsidTr="00502E57">
        <w:tc>
          <w:tcPr>
            <w:tcW w:w="9576" w:type="dxa"/>
            <w:shd w:val="clear" w:color="auto" w:fill="D9D9D9" w:themeFill="background1" w:themeFillShade="D9"/>
          </w:tcPr>
          <w:p w14:paraId="2CEE3D48" w14:textId="77777777" w:rsidR="002D57C4" w:rsidRPr="006824F5" w:rsidRDefault="002D57C4" w:rsidP="00502E57">
            <w:pPr>
              <w:rPr>
                <w:rStyle w:val="CodeSnippet"/>
                <w:noProof/>
              </w:rPr>
            </w:pPr>
            <w:r w:rsidRPr="006824F5">
              <w:rPr>
                <w:rStyle w:val="CodeSnippet"/>
                <w:noProof/>
              </w:rPr>
              <w:t>&lt;</w:t>
            </w:r>
            <w:hyperlink w:anchor="TYPE_YAML_STRING" w:history="1">
              <w:r w:rsidRPr="00816449">
                <w:rPr>
                  <w:rStyle w:val="Hyperlink"/>
                  <w:rFonts w:ascii="Consolas" w:hAnsi="Consolas"/>
                  <w:noProof/>
                </w:rPr>
                <w:t>node_type_name</w:t>
              </w:r>
            </w:hyperlink>
            <w:r w:rsidRPr="006824F5">
              <w:rPr>
                <w:rStyle w:val="CodeSnippet"/>
                <w:noProof/>
              </w:rPr>
              <w:t xml:space="preserve">&gt;:  </w:t>
            </w:r>
          </w:p>
          <w:p w14:paraId="4AB1B04C" w14:textId="77777777" w:rsidR="002D57C4" w:rsidRDefault="002D57C4" w:rsidP="00502E57">
            <w:pPr>
              <w:rPr>
                <w:rStyle w:val="CodeSnippet"/>
                <w:noProof/>
              </w:rPr>
            </w:pPr>
            <w:r w:rsidRPr="006824F5">
              <w:rPr>
                <w:rStyle w:val="CodeSnippet"/>
                <w:noProof/>
              </w:rPr>
              <w:t xml:space="preserve">  derived_from: &lt;</w:t>
            </w:r>
            <w:hyperlink w:anchor="TYPE_YAML_STRING" w:history="1">
              <w:r w:rsidRPr="0073296D">
                <w:rPr>
                  <w:rStyle w:val="Hyperlink"/>
                  <w:rFonts w:ascii="Consolas" w:hAnsi="Consolas"/>
                  <w:noProof/>
                </w:rPr>
                <w:t>parent_node_type_name</w:t>
              </w:r>
            </w:hyperlink>
            <w:r w:rsidRPr="006824F5">
              <w:rPr>
                <w:rStyle w:val="CodeSnippet"/>
                <w:noProof/>
              </w:rPr>
              <w:t xml:space="preserve">&gt; </w:t>
            </w:r>
          </w:p>
          <w:p w14:paraId="1DC535D8" w14:textId="77777777" w:rsidR="002D57C4" w:rsidRDefault="002D57C4" w:rsidP="00502E57">
            <w:pPr>
              <w:rPr>
                <w:rStyle w:val="CodeSnippet"/>
                <w:noProof/>
              </w:rPr>
            </w:pPr>
            <w:r>
              <w:rPr>
                <w:rStyle w:val="CodeSnippet"/>
                <w:noProof/>
              </w:rPr>
              <w:t xml:space="preserve">  version: &lt;</w:t>
            </w:r>
            <w:hyperlink w:anchor="TYPE_TOSCA_VERSION" w:history="1">
              <w:r w:rsidRPr="006C586F">
                <w:rPr>
                  <w:rStyle w:val="Hyperlink"/>
                  <w:rFonts w:ascii="Consolas" w:hAnsi="Consolas"/>
                  <w:noProof/>
                </w:rPr>
                <w:t>version_number</w:t>
              </w:r>
            </w:hyperlink>
            <w:r>
              <w:rPr>
                <w:rStyle w:val="CodeSnippet"/>
                <w:noProof/>
              </w:rPr>
              <w:t>&gt;</w:t>
            </w:r>
          </w:p>
          <w:p w14:paraId="31AF57F7" w14:textId="77777777" w:rsidR="002D57C4" w:rsidRDefault="002D57C4" w:rsidP="00502E57">
            <w:pPr>
              <w:rPr>
                <w:rStyle w:val="CodeSnippet"/>
                <w:noProof/>
              </w:rPr>
            </w:pPr>
            <w:r>
              <w:rPr>
                <w:rStyle w:val="CodeSnippet"/>
                <w:noProof/>
              </w:rPr>
              <w:t xml:space="preserve">  description: &lt;</w:t>
            </w:r>
            <w:hyperlink w:anchor="DEFN_ELEMENT_DESCRIPTION" w:history="1">
              <w:r w:rsidRPr="0073296D">
                <w:rPr>
                  <w:rStyle w:val="Hyperlink"/>
                  <w:rFonts w:ascii="Consolas" w:hAnsi="Consolas"/>
                  <w:noProof/>
                </w:rPr>
                <w:t>node_type_description</w:t>
              </w:r>
            </w:hyperlink>
            <w:r>
              <w:rPr>
                <w:rStyle w:val="CodeSnippet"/>
                <w:noProof/>
              </w:rPr>
              <w:t>&gt;</w:t>
            </w:r>
          </w:p>
          <w:p w14:paraId="2ECE76EC" w14:textId="77777777" w:rsidR="002D57C4" w:rsidRPr="006824F5" w:rsidRDefault="002D57C4" w:rsidP="00502E57">
            <w:pPr>
              <w:rPr>
                <w:rStyle w:val="CodeSnippet"/>
                <w:noProof/>
              </w:rPr>
            </w:pPr>
            <w:r w:rsidRPr="006824F5">
              <w:rPr>
                <w:rStyle w:val="CodeSnippet"/>
                <w:noProof/>
              </w:rPr>
              <w:t xml:space="preserve">  properties:</w:t>
            </w:r>
          </w:p>
          <w:p w14:paraId="41B50D8E" w14:textId="77777777" w:rsidR="002D57C4" w:rsidRDefault="002D57C4" w:rsidP="00502E57">
            <w:pPr>
              <w:rPr>
                <w:rStyle w:val="CodeSnippet"/>
                <w:noProof/>
              </w:rPr>
            </w:pPr>
            <w:r w:rsidRPr="006824F5">
              <w:rPr>
                <w:rStyle w:val="CodeSnippet"/>
                <w:noProof/>
              </w:rPr>
              <w:t xml:space="preserve">    &lt;</w:t>
            </w:r>
            <w:hyperlink w:anchor="DEFN_ELEMENT_PROPERTY_DEFN" w:history="1">
              <w:r w:rsidRPr="0073296D">
                <w:rPr>
                  <w:rStyle w:val="Hyperlink"/>
                  <w:rFonts w:ascii="Consolas" w:hAnsi="Consolas"/>
                  <w:noProof/>
                </w:rPr>
                <w:t>property_definitions</w:t>
              </w:r>
            </w:hyperlink>
            <w:r w:rsidRPr="006824F5">
              <w:rPr>
                <w:rStyle w:val="CodeSnippet"/>
                <w:noProof/>
              </w:rPr>
              <w:t>&gt;</w:t>
            </w:r>
          </w:p>
          <w:p w14:paraId="59D5E7E9" w14:textId="77777777" w:rsidR="002D57C4" w:rsidRDefault="002D57C4" w:rsidP="00502E57">
            <w:pPr>
              <w:rPr>
                <w:rStyle w:val="CodeSnippet"/>
                <w:noProof/>
              </w:rPr>
            </w:pPr>
            <w:r>
              <w:rPr>
                <w:rStyle w:val="CodeSnippet"/>
                <w:noProof/>
              </w:rPr>
              <w:t xml:space="preserve">  attributes:</w:t>
            </w:r>
          </w:p>
          <w:p w14:paraId="7E2EC1FD" w14:textId="77777777" w:rsidR="002D57C4" w:rsidRPr="006824F5" w:rsidRDefault="002D57C4" w:rsidP="00502E57">
            <w:pPr>
              <w:rPr>
                <w:rStyle w:val="CodeSnippet"/>
                <w:noProof/>
              </w:rPr>
            </w:pPr>
            <w:r>
              <w:rPr>
                <w:rStyle w:val="CodeSnippet"/>
                <w:noProof/>
              </w:rPr>
              <w:t xml:space="preserve">    &lt;</w:t>
            </w:r>
            <w:hyperlink w:anchor="DEFN_ELEMENT_ATTRIBUTE_DEFN" w:history="1">
              <w:r w:rsidRPr="005962F9">
                <w:rPr>
                  <w:rStyle w:val="Hyperlink"/>
                  <w:rFonts w:ascii="Consolas" w:hAnsi="Consolas"/>
                  <w:noProof/>
                </w:rPr>
                <w:t>attribute_definitions</w:t>
              </w:r>
            </w:hyperlink>
            <w:r>
              <w:rPr>
                <w:rStyle w:val="CodeSnippet"/>
                <w:noProof/>
              </w:rPr>
              <w:t>&gt;</w:t>
            </w:r>
          </w:p>
          <w:p w14:paraId="62D4F9C6" w14:textId="77777777" w:rsidR="002D57C4" w:rsidRPr="006824F5" w:rsidRDefault="002D57C4" w:rsidP="00502E57">
            <w:pPr>
              <w:rPr>
                <w:rStyle w:val="CodeSnippet"/>
                <w:noProof/>
              </w:rPr>
            </w:pPr>
            <w:r w:rsidRPr="006824F5">
              <w:rPr>
                <w:rStyle w:val="CodeSnippet"/>
                <w:noProof/>
              </w:rPr>
              <w:t xml:space="preserve">  requirements: </w:t>
            </w:r>
          </w:p>
          <w:p w14:paraId="1F7F0C4E"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&lt;</w:t>
            </w:r>
            <w:hyperlink w:anchor="DEFN_ELEMENT_REQUIREMENT_DEF" w:history="1">
              <w:r w:rsidRPr="0073296D">
                <w:rPr>
                  <w:rStyle w:val="Hyperlink"/>
                  <w:rFonts w:ascii="Consolas" w:hAnsi="Consolas"/>
                  <w:noProof/>
                </w:rPr>
                <w:t>requirement_definitions</w:t>
              </w:r>
            </w:hyperlink>
            <w:r w:rsidRPr="006824F5">
              <w:rPr>
                <w:rStyle w:val="CodeSnippet"/>
                <w:noProof/>
              </w:rPr>
              <w:t>&gt;</w:t>
            </w:r>
          </w:p>
          <w:p w14:paraId="6807CAF9" w14:textId="77777777" w:rsidR="002D57C4" w:rsidRPr="006824F5" w:rsidRDefault="002D57C4" w:rsidP="00502E57">
            <w:pPr>
              <w:rPr>
                <w:rStyle w:val="CodeSnippet"/>
                <w:noProof/>
              </w:rPr>
            </w:pPr>
            <w:r w:rsidRPr="006824F5">
              <w:rPr>
                <w:rStyle w:val="CodeSnippet"/>
                <w:noProof/>
              </w:rPr>
              <w:t xml:space="preserve">  capabilities:</w:t>
            </w:r>
          </w:p>
          <w:p w14:paraId="0E02ACF8" w14:textId="77777777" w:rsidR="002D57C4" w:rsidRPr="006824F5" w:rsidRDefault="002D57C4" w:rsidP="00502E57">
            <w:pPr>
              <w:rPr>
                <w:rStyle w:val="CodeSnippet"/>
                <w:noProof/>
              </w:rPr>
            </w:pPr>
            <w:r w:rsidRPr="006824F5">
              <w:rPr>
                <w:rStyle w:val="CodeSnippet"/>
                <w:noProof/>
              </w:rPr>
              <w:t xml:space="preserve">    &lt;</w:t>
            </w:r>
            <w:hyperlink w:anchor="DEFN_ELEMENT_CAPABILITY_DEFN" w:history="1">
              <w:r w:rsidRPr="009A1135">
                <w:rPr>
                  <w:rStyle w:val="Hyperlink"/>
                  <w:rFonts w:ascii="Consolas" w:hAnsi="Consolas"/>
                  <w:noProof/>
                </w:rPr>
                <w:t>capability_definitions</w:t>
              </w:r>
            </w:hyperlink>
            <w:r w:rsidRPr="006824F5">
              <w:rPr>
                <w:rStyle w:val="CodeSnippet"/>
                <w:noProof/>
              </w:rPr>
              <w:t>&gt;</w:t>
            </w:r>
          </w:p>
          <w:p w14:paraId="17B258E6" w14:textId="77777777" w:rsidR="002D57C4" w:rsidRDefault="002D57C4" w:rsidP="00502E57">
            <w:pPr>
              <w:rPr>
                <w:rStyle w:val="CodeSnippet"/>
                <w:noProof/>
              </w:rPr>
            </w:pPr>
            <w:r w:rsidRPr="006824F5">
              <w:rPr>
                <w:rStyle w:val="CodeSnippet"/>
                <w:noProof/>
              </w:rPr>
              <w:t xml:space="preserve">  interfaces:</w:t>
            </w:r>
            <w:r>
              <w:rPr>
                <w:rStyle w:val="CodeSnippet"/>
                <w:noProof/>
              </w:rPr>
              <w:t xml:space="preserve"> </w:t>
            </w:r>
          </w:p>
          <w:p w14:paraId="300928E0" w14:textId="77777777" w:rsidR="002D57C4" w:rsidRDefault="002D57C4" w:rsidP="00502E57">
            <w:pPr>
              <w:rPr>
                <w:rStyle w:val="CodeSnippet"/>
                <w:noProof/>
              </w:rPr>
            </w:pPr>
            <w:r>
              <w:rPr>
                <w:rStyle w:val="CodeSnippet"/>
                <w:noProof/>
              </w:rPr>
              <w:t xml:space="preserve">    &lt;</w:t>
            </w:r>
            <w:hyperlink w:anchor="DEFN_ELEMENT_INTERFACE_DEF" w:history="1">
              <w:r w:rsidRPr="009A1135">
                <w:rPr>
                  <w:rStyle w:val="Hyperlink"/>
                  <w:rFonts w:ascii="Consolas" w:hAnsi="Consolas"/>
                  <w:noProof/>
                </w:rPr>
                <w:t>interface_definitions</w:t>
              </w:r>
            </w:hyperlink>
            <w:r>
              <w:rPr>
                <w:rStyle w:val="CodeSnippet"/>
                <w:noProof/>
              </w:rPr>
              <w:t xml:space="preserve">&gt; </w:t>
            </w:r>
          </w:p>
          <w:p w14:paraId="6A71F17D" w14:textId="77777777" w:rsidR="002D57C4" w:rsidRDefault="002D57C4" w:rsidP="00502E57">
            <w:pPr>
              <w:rPr>
                <w:rStyle w:val="CodeSnippet"/>
                <w:noProof/>
              </w:rPr>
            </w:pPr>
            <w:r>
              <w:rPr>
                <w:rStyle w:val="CodeSnippet"/>
                <w:noProof/>
              </w:rPr>
              <w:t xml:space="preserve">  artifacts:</w:t>
            </w:r>
          </w:p>
          <w:p w14:paraId="304A39A1" w14:textId="77777777" w:rsidR="002D57C4" w:rsidRPr="006824F5" w:rsidRDefault="002D57C4" w:rsidP="00502E57">
            <w:pPr>
              <w:rPr>
                <w:rStyle w:val="CodeSnippet"/>
              </w:rPr>
            </w:pPr>
            <w:r>
              <w:rPr>
                <w:rStyle w:val="CodeSnippet"/>
                <w:noProof/>
              </w:rPr>
              <w:t xml:space="preserve">    &lt;</w:t>
            </w:r>
            <w:hyperlink w:anchor="DEFN_ENTITY_ARTIFACT_DEF" w:history="1">
              <w:r w:rsidRPr="00D0639E">
                <w:rPr>
                  <w:rStyle w:val="Hyperlink"/>
                  <w:rFonts w:ascii="Consolas" w:hAnsi="Consolas"/>
                  <w:noProof/>
                </w:rPr>
                <w:t>artifact_definitions</w:t>
              </w:r>
            </w:hyperlink>
            <w:r>
              <w:rPr>
                <w:rStyle w:val="CodeSnippet"/>
                <w:noProof/>
              </w:rPr>
              <w:t>&gt;</w:t>
            </w:r>
          </w:p>
        </w:tc>
      </w:tr>
    </w:tbl>
    <w:p w14:paraId="2EE3BF03" w14:textId="77777777" w:rsidR="002D57C4" w:rsidRDefault="002D57C4" w:rsidP="002D57C4">
      <w:pPr>
        <w:pStyle w:val="NormalaroundTable"/>
      </w:pPr>
      <w:bookmarkStart w:id="345" w:name="_Toc379455035"/>
      <w:r>
        <w:t>In the above grammar, the pseudo values that appear in angle brackets have the following meaning:</w:t>
      </w:r>
    </w:p>
    <w:p w14:paraId="7223A61C" w14:textId="77777777" w:rsidR="002D57C4" w:rsidRDefault="002D57C4" w:rsidP="002D57C4">
      <w:pPr>
        <w:pStyle w:val="ListParagraph"/>
        <w:numPr>
          <w:ilvl w:val="0"/>
          <w:numId w:val="21"/>
        </w:numPr>
      </w:pPr>
      <w:r w:rsidRPr="00860225">
        <w:rPr>
          <w:rStyle w:val="CodeSnippetHighlight"/>
        </w:rPr>
        <w:t>node_type_name</w:t>
      </w:r>
      <w:r>
        <w:t>: represents the required symbolic name of the Node Type being declared.</w:t>
      </w:r>
    </w:p>
    <w:p w14:paraId="5CA88013" w14:textId="77777777" w:rsidR="002D57C4" w:rsidRDefault="002D57C4" w:rsidP="002D57C4">
      <w:pPr>
        <w:pStyle w:val="ListParagraph"/>
        <w:numPr>
          <w:ilvl w:val="0"/>
          <w:numId w:val="21"/>
        </w:numPr>
      </w:pPr>
      <w:r w:rsidRPr="00860225">
        <w:rPr>
          <w:rStyle w:val="CodeSnippetHighlight"/>
        </w:rPr>
        <w:t>parent_node_type_name</w:t>
      </w:r>
      <w:r>
        <w:t>: represents the name (</w:t>
      </w:r>
      <w:hyperlink w:anchor="TYPE_YAML_STRING" w:history="1">
        <w:r w:rsidRPr="0073296D">
          <w:rPr>
            <w:rStyle w:val="Hyperlink"/>
          </w:rPr>
          <w:t>string</w:t>
        </w:r>
      </w:hyperlink>
      <w:r>
        <w:t xml:space="preserve">) of the </w:t>
      </w:r>
      <w:hyperlink w:anchor="DEFN_ENTITY_NODE_TYPE" w:history="1">
        <w:r w:rsidRPr="0073296D">
          <w:rPr>
            <w:rStyle w:val="Hyperlink"/>
          </w:rPr>
          <w:t>Node Type</w:t>
        </w:r>
      </w:hyperlink>
      <w:r>
        <w:t xml:space="preserve"> this Node Type definition derives from (i.e., its “parent” type).</w:t>
      </w:r>
    </w:p>
    <w:p w14:paraId="47463524" w14:textId="77777777" w:rsidR="002D57C4" w:rsidRDefault="002D57C4" w:rsidP="002D57C4">
      <w:pPr>
        <w:pStyle w:val="ListParagraph"/>
        <w:numPr>
          <w:ilvl w:val="0"/>
          <w:numId w:val="21"/>
        </w:numPr>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Node Type.</w:t>
      </w:r>
    </w:p>
    <w:p w14:paraId="6B71708E" w14:textId="77777777" w:rsidR="002D57C4" w:rsidRDefault="002D57C4" w:rsidP="002D57C4">
      <w:pPr>
        <w:pStyle w:val="ListParagraph"/>
        <w:numPr>
          <w:ilvl w:val="0"/>
          <w:numId w:val="21"/>
        </w:numPr>
      </w:pPr>
      <w:r>
        <w:rPr>
          <w:rStyle w:val="CodeSnippetHighlight"/>
        </w:rPr>
        <w:t>node_type_description</w:t>
      </w:r>
      <w:r w:rsidRPr="004C40C2">
        <w:t>:</w:t>
      </w:r>
      <w:r>
        <w:t xml:space="preserve"> represents the optional </w:t>
      </w:r>
      <w:hyperlink w:anchor="DEFN_ELEMENT_DESCRIPTION" w:history="1">
        <w:r w:rsidRPr="0073296D">
          <w:rPr>
            <w:rStyle w:val="Hyperlink"/>
          </w:rPr>
          <w:t>description</w:t>
        </w:r>
      </w:hyperlink>
      <w:r>
        <w:t xml:space="preserve"> string for the corresponding </w:t>
      </w:r>
      <w:r>
        <w:rPr>
          <w:rStyle w:val="CodeSnippetHighlight"/>
        </w:rPr>
        <w:t>node_type_</w:t>
      </w:r>
      <w:r w:rsidRPr="000E21F0">
        <w:rPr>
          <w:rStyle w:val="CodeSnippetHighlight"/>
        </w:rPr>
        <w:t>name</w:t>
      </w:r>
      <w:r>
        <w:t>.</w:t>
      </w:r>
    </w:p>
    <w:p w14:paraId="79F7E68D" w14:textId="77777777" w:rsidR="002D57C4" w:rsidRDefault="002D57C4" w:rsidP="002D57C4">
      <w:pPr>
        <w:pStyle w:val="ListParagraph"/>
        <w:numPr>
          <w:ilvl w:val="0"/>
          <w:numId w:val="21"/>
        </w:numPr>
      </w:pPr>
      <w:r w:rsidRPr="00860225">
        <w:rPr>
          <w:rStyle w:val="CodeSnippetHighlight"/>
        </w:rPr>
        <w:t>property_definit</w:t>
      </w:r>
      <w:r>
        <w:rPr>
          <w:rStyle w:val="CodeSnippetHighlight"/>
        </w:rPr>
        <w:t>i</w:t>
      </w:r>
      <w:r w:rsidRPr="00860225">
        <w:rPr>
          <w:rStyle w:val="CodeSnippetHighlight"/>
        </w:rPr>
        <w:t>ons</w:t>
      </w:r>
      <w:r>
        <w:t xml:space="preserve">: represents the optional list of </w:t>
      </w:r>
      <w:hyperlink w:anchor="DEFN_ELEMENT_PROPERTY_DEFN" w:history="1">
        <w:r w:rsidRPr="0073296D">
          <w:rPr>
            <w:rStyle w:val="Hyperlink"/>
          </w:rPr>
          <w:t>property definitions</w:t>
        </w:r>
      </w:hyperlink>
      <w:r>
        <w:t xml:space="preserve"> for the Node Type.</w:t>
      </w:r>
    </w:p>
    <w:p w14:paraId="3654AFE0" w14:textId="77777777" w:rsidR="002D57C4" w:rsidRDefault="002D57C4" w:rsidP="002D57C4">
      <w:pPr>
        <w:pStyle w:val="ListParagraph"/>
        <w:numPr>
          <w:ilvl w:val="0"/>
          <w:numId w:val="21"/>
        </w:numPr>
      </w:pPr>
      <w:r>
        <w:rPr>
          <w:rStyle w:val="CodeSnippetHighlight"/>
        </w:rPr>
        <w:t>attribute</w:t>
      </w:r>
      <w:r w:rsidRPr="00860225">
        <w:rPr>
          <w:rStyle w:val="CodeSnippetHighlight"/>
        </w:rPr>
        <w:t>_definit</w:t>
      </w:r>
      <w:r>
        <w:rPr>
          <w:rStyle w:val="CodeSnippetHighlight"/>
        </w:rPr>
        <w:t>i</w:t>
      </w:r>
      <w:r w:rsidRPr="00860225">
        <w:rPr>
          <w:rStyle w:val="CodeSnippetHighlight"/>
        </w:rPr>
        <w:t>ons</w:t>
      </w:r>
      <w:r>
        <w:t xml:space="preserve">: represents the optional list of </w:t>
      </w:r>
      <w:hyperlink w:anchor="DEFN_ELEMENT_ATTRIBUTE_DEFN" w:history="1">
        <w:r w:rsidRPr="0033365F">
          <w:rPr>
            <w:rStyle w:val="Hyperlink"/>
          </w:rPr>
          <w:t>attribute definitions</w:t>
        </w:r>
      </w:hyperlink>
      <w:r>
        <w:t xml:space="preserve"> for the Node Type.</w:t>
      </w:r>
    </w:p>
    <w:p w14:paraId="69EBF991" w14:textId="77777777" w:rsidR="002D57C4" w:rsidRDefault="002D57C4" w:rsidP="002D57C4">
      <w:pPr>
        <w:pStyle w:val="ListParagraph"/>
        <w:numPr>
          <w:ilvl w:val="0"/>
          <w:numId w:val="21"/>
        </w:numPr>
      </w:pPr>
      <w:r w:rsidRPr="00860225">
        <w:rPr>
          <w:rStyle w:val="CodeSnippetHighlight"/>
        </w:rPr>
        <w:t>requirement_defin</w:t>
      </w:r>
      <w:r>
        <w:rPr>
          <w:rStyle w:val="CodeSnippetHighlight"/>
        </w:rPr>
        <w:t>i</w:t>
      </w:r>
      <w:r w:rsidRPr="00860225">
        <w:rPr>
          <w:rStyle w:val="CodeSnippetHighlight"/>
        </w:rPr>
        <w:t>tions</w:t>
      </w:r>
      <w:r>
        <w:t>:</w:t>
      </w:r>
      <w:r w:rsidRPr="0000035D">
        <w:t xml:space="preserve"> </w:t>
      </w:r>
      <w:r>
        <w:t xml:space="preserve">represents the optional </w:t>
      </w:r>
      <w:r w:rsidRPr="009A1135">
        <w:rPr>
          <w:i/>
          <w:u w:val="single"/>
        </w:rPr>
        <w:t>sequenced</w:t>
      </w:r>
      <w:r>
        <w:t xml:space="preserve"> list of </w:t>
      </w:r>
      <w:hyperlink w:anchor="DEFN_ELEMENT_REQUIREMENT_DEF" w:history="1">
        <w:r w:rsidRPr="006C665F">
          <w:rPr>
            <w:rStyle w:val="Hyperlink"/>
          </w:rPr>
          <w:t>requirement definitions</w:t>
        </w:r>
      </w:hyperlink>
      <w:r>
        <w:t xml:space="preserve"> for the Node Type.</w:t>
      </w:r>
    </w:p>
    <w:p w14:paraId="1CD21DAC" w14:textId="77777777" w:rsidR="002D57C4" w:rsidRDefault="002D57C4" w:rsidP="002D57C4">
      <w:pPr>
        <w:pStyle w:val="ListParagraph"/>
        <w:numPr>
          <w:ilvl w:val="0"/>
          <w:numId w:val="21"/>
        </w:numPr>
      </w:pPr>
      <w:r w:rsidRPr="00860225">
        <w:rPr>
          <w:rStyle w:val="CodeSnippetHighlight"/>
        </w:rPr>
        <w:t>capability_definitions</w:t>
      </w:r>
      <w:r>
        <w:t xml:space="preserve">: represents the optional list of </w:t>
      </w:r>
      <w:hyperlink w:anchor="DEFN_ELEMENT_CAPABILITY_DEFN" w:history="1">
        <w:r w:rsidRPr="006C665F">
          <w:rPr>
            <w:rStyle w:val="Hyperlink"/>
          </w:rPr>
          <w:t>capability definitions</w:t>
        </w:r>
      </w:hyperlink>
      <w:r>
        <w:t xml:space="preserve"> for the Node Type.</w:t>
      </w:r>
    </w:p>
    <w:p w14:paraId="43C91BD6" w14:textId="77777777" w:rsidR="002D57C4" w:rsidRDefault="002D57C4" w:rsidP="002D57C4">
      <w:pPr>
        <w:pStyle w:val="ListParagraph"/>
        <w:numPr>
          <w:ilvl w:val="0"/>
          <w:numId w:val="21"/>
        </w:numPr>
      </w:pPr>
      <w:r w:rsidRPr="00860225">
        <w:rPr>
          <w:rStyle w:val="CodeSnippetHighlight"/>
        </w:rPr>
        <w:lastRenderedPageBreak/>
        <w:t>interface_</w:t>
      </w:r>
      <w:r>
        <w:rPr>
          <w:rStyle w:val="CodeSnippetHighlight"/>
        </w:rPr>
        <w:t>definitions</w:t>
      </w:r>
      <w:r>
        <w:t>:</w:t>
      </w:r>
      <w:r w:rsidRPr="0000035D">
        <w:t xml:space="preserve"> </w:t>
      </w:r>
      <w:r>
        <w:t xml:space="preserve">represents the optional list of one or more </w:t>
      </w:r>
      <w:hyperlink w:anchor="DEFN_ELEMENT_INTERFACE_DEF" w:history="1">
        <w:r w:rsidRPr="006C665F">
          <w:rPr>
            <w:rStyle w:val="Hyperlink"/>
          </w:rPr>
          <w:t>interface definitions</w:t>
        </w:r>
      </w:hyperlink>
      <w:r>
        <w:t xml:space="preserve"> supported by the Node Type.</w:t>
      </w:r>
    </w:p>
    <w:p w14:paraId="153DBE1B" w14:textId="77777777" w:rsidR="002D57C4" w:rsidRDefault="002D57C4" w:rsidP="002D57C4">
      <w:pPr>
        <w:pStyle w:val="ListParagraph"/>
        <w:numPr>
          <w:ilvl w:val="0"/>
          <w:numId w:val="21"/>
        </w:numPr>
      </w:pPr>
      <w:r w:rsidRPr="00860225">
        <w:rPr>
          <w:rStyle w:val="CodeSnippetHighlight"/>
        </w:rPr>
        <w:t>artifact_definitions</w:t>
      </w:r>
      <w:r>
        <w:t>:</w:t>
      </w:r>
      <w:r w:rsidRPr="0000035D">
        <w:t xml:space="preserve"> </w:t>
      </w:r>
      <w:r>
        <w:t xml:space="preserve">represents the optional list of </w:t>
      </w:r>
      <w:hyperlink w:anchor="DEFN_ENTITY_ARTIFACT_DEF" w:history="1">
        <w:r w:rsidRPr="00D0639E">
          <w:rPr>
            <w:rStyle w:val="Hyperlink"/>
          </w:rPr>
          <w:t>artifact definitions</w:t>
        </w:r>
      </w:hyperlink>
      <w:r>
        <w:t xml:space="preserve"> for the Node Type.</w:t>
      </w:r>
    </w:p>
    <w:bookmarkEnd w:id="345"/>
    <w:p w14:paraId="7CB2D1B8" w14:textId="77777777" w:rsidR="002D57C4" w:rsidRDefault="002D57C4" w:rsidP="002D57C4">
      <w:pPr>
        <w:pStyle w:val="Heading4"/>
        <w:numPr>
          <w:ilvl w:val="3"/>
          <w:numId w:val="3"/>
        </w:numPr>
      </w:pPr>
      <w:r>
        <w:t>Additional Requirements</w:t>
      </w:r>
    </w:p>
    <w:p w14:paraId="73247DB8" w14:textId="77777777" w:rsidR="002D57C4" w:rsidRPr="00AC15E2" w:rsidRDefault="002D57C4" w:rsidP="002D57C4">
      <w:pPr>
        <w:pStyle w:val="ListParagraph"/>
        <w:numPr>
          <w:ilvl w:val="0"/>
          <w:numId w:val="39"/>
        </w:numPr>
      </w:pPr>
      <w:r>
        <w:t xml:space="preserve">Requirements are intentionally expressed as a sequenced list of TOSCA </w:t>
      </w:r>
      <w:hyperlink w:anchor="DEFN_ELEMENT_REQUIREMENT_DEF" w:history="1">
        <w:r w:rsidRPr="003A06EE">
          <w:rPr>
            <w:rStyle w:val="Hyperlink"/>
          </w:rPr>
          <w:t>Requirement definitions</w:t>
        </w:r>
      </w:hyperlink>
      <w:r>
        <w:t xml:space="preserve"> which </w:t>
      </w:r>
      <w:r w:rsidRPr="00E60B0C">
        <w:rPr>
          <w:b/>
        </w:rPr>
        <w:t>SHOULD</w:t>
      </w:r>
      <w:r>
        <w:t xml:space="preserve"> be resolved (processed) in sequence order by TOSCA Orchestrators. .</w:t>
      </w:r>
    </w:p>
    <w:p w14:paraId="59F8020A" w14:textId="77777777" w:rsidR="002D57C4" w:rsidRDefault="002D57C4" w:rsidP="002D57C4">
      <w:pPr>
        <w:pStyle w:val="Heading4"/>
        <w:numPr>
          <w:ilvl w:val="3"/>
          <w:numId w:val="3"/>
        </w:numPr>
      </w:pPr>
      <w:bookmarkStart w:id="346" w:name="_Toc379455036"/>
      <w:r>
        <w:t>Best Practices</w:t>
      </w:r>
    </w:p>
    <w:p w14:paraId="1A731FC3" w14:textId="77777777" w:rsidR="002D57C4" w:rsidRDefault="002D57C4" w:rsidP="002D57C4">
      <w:pPr>
        <w:pStyle w:val="ListBullet"/>
        <w:spacing w:before="120" w:after="0" w:line="276" w:lineRule="auto"/>
        <w:contextualSpacing/>
      </w:pPr>
      <w:r>
        <w:t xml:space="preserve">It is recommended that all Node Types </w:t>
      </w:r>
      <w:r w:rsidRPr="00E60B0C">
        <w:rPr>
          <w:b/>
        </w:rPr>
        <w:t>SHOULD</w:t>
      </w:r>
      <w:r>
        <w:t xml:space="preserve"> derive directly (as a parent) or indirectly (as an ancestor) of the TOSCA Root Node Type (i.e., </w:t>
      </w:r>
      <w:r w:rsidRPr="00860225">
        <w:rPr>
          <w:rStyle w:val="CodeSnippetHighlight"/>
        </w:rPr>
        <w:t>tosca.nodes.Root</w:t>
      </w:r>
      <w:r>
        <w:t>) to promote compatibility and portability.  However, it is permitted to author Node Types that do not do so.</w:t>
      </w:r>
      <w:r w:rsidRPr="00597A3E">
        <w:t xml:space="preserve"> </w:t>
      </w:r>
    </w:p>
    <w:p w14:paraId="4D96456B" w14:textId="77777777" w:rsidR="002D57C4" w:rsidRDefault="002D57C4" w:rsidP="002D57C4">
      <w:pPr>
        <w:pStyle w:val="ListBullet"/>
        <w:spacing w:before="120" w:after="0" w:line="276" w:lineRule="auto"/>
        <w:contextualSpacing/>
      </w:pPr>
      <w:r>
        <w:t xml:space="preserve">TOSCA Orchestrators, having a full view of the complete application topology template and its resultant dependency graph of nodes and relationships, </w:t>
      </w:r>
      <w:r w:rsidRPr="00597A3E">
        <w:rPr>
          <w:b/>
        </w:rPr>
        <w:t>MAY</w:t>
      </w:r>
      <w:r>
        <w:t xml:space="preserve"> prioritize how they</w:t>
      </w:r>
      <w:r w:rsidRPr="00597A3E">
        <w:t xml:space="preserve"> </w:t>
      </w:r>
      <w:r>
        <w:t>instantiate the nodes and relationships for the application (perhaps in parallel where possible) to achieve the greatest efficiency</w:t>
      </w:r>
    </w:p>
    <w:p w14:paraId="18F201F3" w14:textId="77777777" w:rsidR="002D57C4" w:rsidRPr="005E7D74" w:rsidRDefault="002D57C4" w:rsidP="002D57C4">
      <w:pPr>
        <w:pStyle w:val="Heading4"/>
        <w:numPr>
          <w:ilvl w:val="3"/>
          <w:numId w:val="3"/>
        </w:numPr>
      </w:pPr>
      <w:r>
        <w:t>Example</w:t>
      </w:r>
      <w:bookmarkEnd w:id="346"/>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8FC6428" w14:textId="77777777" w:rsidTr="00502E57">
        <w:trPr>
          <w:trHeight w:val="256"/>
        </w:trPr>
        <w:tc>
          <w:tcPr>
            <w:tcW w:w="9576" w:type="dxa"/>
            <w:shd w:val="clear" w:color="auto" w:fill="D9D9D9" w:themeFill="background1" w:themeFillShade="D9"/>
          </w:tcPr>
          <w:p w14:paraId="17418638" w14:textId="77777777" w:rsidR="002D57C4" w:rsidRPr="006824F5" w:rsidRDefault="002D57C4" w:rsidP="00502E57">
            <w:pPr>
              <w:rPr>
                <w:rStyle w:val="CodeSnippet"/>
                <w:noProof/>
              </w:rPr>
            </w:pPr>
            <w:r w:rsidRPr="006824F5">
              <w:rPr>
                <w:rStyle w:val="CodeSnippet"/>
                <w:noProof/>
              </w:rPr>
              <w:t>my_company.my_types.my_app_node_type:</w:t>
            </w:r>
          </w:p>
          <w:p w14:paraId="47C6DC00" w14:textId="77777777" w:rsidR="002D57C4" w:rsidRDefault="002D57C4" w:rsidP="00502E57">
            <w:pPr>
              <w:rPr>
                <w:rStyle w:val="CodeSnippet"/>
                <w:noProof/>
              </w:rPr>
            </w:pPr>
            <w:r w:rsidRPr="006824F5">
              <w:rPr>
                <w:rStyle w:val="CodeSnippet"/>
                <w:noProof/>
              </w:rPr>
              <w:t xml:space="preserve">  derived_from: tosca.nodes.SoftwareComponent</w:t>
            </w:r>
          </w:p>
          <w:p w14:paraId="32F2B4AE" w14:textId="77777777" w:rsidR="002D57C4" w:rsidRPr="006824F5" w:rsidRDefault="002D57C4" w:rsidP="00502E57">
            <w:pPr>
              <w:rPr>
                <w:rStyle w:val="CodeSnippet"/>
                <w:noProof/>
              </w:rPr>
            </w:pPr>
            <w:r>
              <w:rPr>
                <w:rStyle w:val="CodeSnippet"/>
                <w:noProof/>
              </w:rPr>
              <w:t xml:space="preserve">  description: My company’s custom applicaton</w:t>
            </w:r>
          </w:p>
          <w:p w14:paraId="240A5865" w14:textId="77777777" w:rsidR="002D57C4" w:rsidRPr="006824F5" w:rsidRDefault="002D57C4" w:rsidP="00502E57">
            <w:pPr>
              <w:rPr>
                <w:rStyle w:val="CodeSnippet"/>
                <w:noProof/>
              </w:rPr>
            </w:pPr>
            <w:r w:rsidRPr="006824F5">
              <w:rPr>
                <w:rStyle w:val="CodeSnippet"/>
                <w:noProof/>
              </w:rPr>
              <w:t xml:space="preserve">  properties:</w:t>
            </w:r>
          </w:p>
          <w:p w14:paraId="3BEDE4B9" w14:textId="77777777" w:rsidR="002D57C4" w:rsidRPr="006824F5" w:rsidRDefault="002D57C4" w:rsidP="00502E57">
            <w:pPr>
              <w:rPr>
                <w:rStyle w:val="CodeSnippet"/>
                <w:noProof/>
              </w:rPr>
            </w:pPr>
            <w:r w:rsidRPr="006824F5">
              <w:rPr>
                <w:rStyle w:val="CodeSnippet"/>
                <w:noProof/>
              </w:rPr>
              <w:t xml:space="preserve">    my_app_password:</w:t>
            </w:r>
          </w:p>
          <w:p w14:paraId="306C525E" w14:textId="77777777" w:rsidR="002D57C4" w:rsidRPr="006824F5" w:rsidRDefault="002D57C4" w:rsidP="00502E57">
            <w:pPr>
              <w:rPr>
                <w:rStyle w:val="CodeSnippet"/>
                <w:noProof/>
              </w:rPr>
            </w:pPr>
            <w:r w:rsidRPr="006824F5">
              <w:rPr>
                <w:rStyle w:val="CodeSnippet"/>
                <w:noProof/>
              </w:rPr>
              <w:t xml:space="preserve">      type: string</w:t>
            </w:r>
          </w:p>
          <w:p w14:paraId="46A0ACBA" w14:textId="77777777" w:rsidR="002D57C4" w:rsidRPr="006824F5" w:rsidRDefault="002D57C4" w:rsidP="00502E57">
            <w:pPr>
              <w:rPr>
                <w:rStyle w:val="CodeSnippet"/>
                <w:noProof/>
              </w:rPr>
            </w:pPr>
            <w:r w:rsidRPr="006824F5">
              <w:rPr>
                <w:rStyle w:val="CodeSnippet"/>
                <w:noProof/>
              </w:rPr>
              <w:t xml:space="preserve">      description: application password</w:t>
            </w:r>
          </w:p>
          <w:p w14:paraId="1D0F277A" w14:textId="77777777" w:rsidR="002D57C4" w:rsidRPr="006824F5" w:rsidRDefault="002D57C4" w:rsidP="00502E57">
            <w:pPr>
              <w:rPr>
                <w:rStyle w:val="CodeSnippet"/>
                <w:noProof/>
              </w:rPr>
            </w:pPr>
            <w:r w:rsidRPr="006824F5">
              <w:rPr>
                <w:rStyle w:val="CodeSnippet"/>
                <w:noProof/>
              </w:rPr>
              <w:t xml:space="preserve">      constraints:</w:t>
            </w:r>
          </w:p>
          <w:p w14:paraId="696A26DE" w14:textId="77777777" w:rsidR="002D57C4" w:rsidRDefault="002D57C4" w:rsidP="00502E57">
            <w:pPr>
              <w:rPr>
                <w:rStyle w:val="CodeSnippet"/>
                <w:noProof/>
              </w:rPr>
            </w:pPr>
            <w:r w:rsidRPr="006824F5">
              <w:rPr>
                <w:rStyle w:val="CodeSnippet"/>
                <w:noProof/>
              </w:rPr>
              <w:t xml:space="preserve">        - </w:t>
            </w:r>
            <w:r>
              <w:rPr>
                <w:rStyle w:val="CodeSnippet"/>
                <w:noProof/>
              </w:rPr>
              <w:t>min_</w:t>
            </w:r>
            <w:r w:rsidRPr="006824F5">
              <w:rPr>
                <w:rStyle w:val="CodeSnippet"/>
                <w:noProof/>
              </w:rPr>
              <w:t>length: 6</w:t>
            </w:r>
          </w:p>
          <w:p w14:paraId="286211A7" w14:textId="77777777" w:rsidR="002D57C4" w:rsidRDefault="002D57C4" w:rsidP="00502E57">
            <w:pPr>
              <w:rPr>
                <w:rStyle w:val="CodeSnippet"/>
                <w:noProof/>
              </w:rPr>
            </w:pPr>
            <w:r>
              <w:rPr>
                <w:rStyle w:val="CodeSnippet"/>
                <w:noProof/>
              </w:rPr>
              <w:t xml:space="preserve">        - max_length: 10</w:t>
            </w:r>
          </w:p>
          <w:p w14:paraId="554C08EF" w14:textId="77777777" w:rsidR="002D57C4" w:rsidRPr="006824F5" w:rsidRDefault="002D57C4" w:rsidP="00502E57">
            <w:pPr>
              <w:rPr>
                <w:rStyle w:val="CodeSnippet"/>
                <w:noProof/>
              </w:rPr>
            </w:pPr>
            <w:r>
              <w:rPr>
                <w:rStyle w:val="CodeSnippet"/>
                <w:noProof/>
              </w:rPr>
              <w:t xml:space="preserve">  attributes:</w:t>
            </w:r>
          </w:p>
          <w:p w14:paraId="60FFADC9" w14:textId="77777777" w:rsidR="002D57C4" w:rsidRPr="006824F5" w:rsidRDefault="002D57C4" w:rsidP="00502E57">
            <w:pPr>
              <w:rPr>
                <w:rStyle w:val="CodeSnippet"/>
                <w:noProof/>
              </w:rPr>
            </w:pPr>
            <w:r w:rsidRPr="006824F5">
              <w:rPr>
                <w:rStyle w:val="CodeSnippet"/>
                <w:noProof/>
              </w:rPr>
              <w:t xml:space="preserve">    my_app_port:</w:t>
            </w:r>
          </w:p>
          <w:p w14:paraId="4BBAE69D" w14:textId="77777777" w:rsidR="002D57C4" w:rsidRPr="006824F5" w:rsidRDefault="002D57C4" w:rsidP="00502E57">
            <w:pPr>
              <w:rPr>
                <w:rStyle w:val="CodeSnippet"/>
                <w:noProof/>
              </w:rPr>
            </w:pPr>
            <w:r w:rsidRPr="006824F5">
              <w:rPr>
                <w:rStyle w:val="CodeSnippet"/>
                <w:noProof/>
              </w:rPr>
              <w:t xml:space="preserve">      type: </w:t>
            </w:r>
            <w:r>
              <w:rPr>
                <w:rStyle w:val="CodeSnippet"/>
                <w:noProof/>
              </w:rPr>
              <w:t>integer</w:t>
            </w:r>
          </w:p>
          <w:p w14:paraId="5C2DF2C5" w14:textId="77777777" w:rsidR="002D57C4" w:rsidRDefault="002D57C4" w:rsidP="00502E57">
            <w:pPr>
              <w:rPr>
                <w:rStyle w:val="CodeSnippet"/>
                <w:noProof/>
              </w:rPr>
            </w:pPr>
            <w:r w:rsidRPr="006824F5">
              <w:rPr>
                <w:rStyle w:val="CodeSnippet"/>
                <w:noProof/>
              </w:rPr>
              <w:t xml:space="preserve">      descr</w:t>
            </w:r>
            <w:r>
              <w:rPr>
                <w:rStyle w:val="CodeSnippet"/>
                <w:noProof/>
              </w:rPr>
              <w:t>iption: application port number</w:t>
            </w:r>
          </w:p>
          <w:p w14:paraId="69C75252" w14:textId="77777777" w:rsidR="002D57C4" w:rsidRDefault="002D57C4" w:rsidP="00502E57">
            <w:pPr>
              <w:rPr>
                <w:rStyle w:val="CodeSnippet"/>
                <w:noProof/>
              </w:rPr>
            </w:pPr>
            <w:r>
              <w:rPr>
                <w:rStyle w:val="CodeSnippet"/>
                <w:noProof/>
              </w:rPr>
              <w:t xml:space="preserve">  requirements:</w:t>
            </w:r>
          </w:p>
          <w:p w14:paraId="1EADFD11" w14:textId="77777777" w:rsidR="002D57C4" w:rsidRDefault="002D57C4" w:rsidP="00502E57">
            <w:pPr>
              <w:rPr>
                <w:rStyle w:val="CodeSnippet"/>
                <w:noProof/>
              </w:rPr>
            </w:pPr>
            <w:r>
              <w:rPr>
                <w:rStyle w:val="CodeSnippet"/>
                <w:noProof/>
              </w:rPr>
              <w:t xml:space="preserve">    - some_database:</w:t>
            </w:r>
          </w:p>
          <w:p w14:paraId="13D23086" w14:textId="77777777" w:rsidR="002D57C4" w:rsidRDefault="002D57C4" w:rsidP="00502E57">
            <w:pPr>
              <w:rPr>
                <w:rStyle w:val="CodeSnippet"/>
                <w:noProof/>
              </w:rPr>
            </w:pPr>
            <w:r>
              <w:rPr>
                <w:rStyle w:val="CodeSnippet"/>
                <w:noProof/>
              </w:rPr>
              <w:t xml:space="preserve">        capability: EndPoint.Database</w:t>
            </w:r>
          </w:p>
          <w:p w14:paraId="019C32C4" w14:textId="77777777" w:rsidR="002D57C4" w:rsidRDefault="002D57C4" w:rsidP="00502E57">
            <w:pPr>
              <w:rPr>
                <w:rStyle w:val="CodeSnippet"/>
                <w:noProof/>
              </w:rPr>
            </w:pPr>
            <w:r>
              <w:rPr>
                <w:rStyle w:val="CodeSnippet"/>
                <w:noProof/>
              </w:rPr>
              <w:t xml:space="preserve">        node: Database    </w:t>
            </w:r>
          </w:p>
          <w:p w14:paraId="60543183" w14:textId="77777777" w:rsidR="002D57C4" w:rsidRPr="006824F5" w:rsidRDefault="002D57C4" w:rsidP="00502E57">
            <w:pPr>
              <w:rPr>
                <w:rStyle w:val="CodeSnippet"/>
                <w:noProof/>
              </w:rPr>
            </w:pPr>
            <w:r>
              <w:rPr>
                <w:rStyle w:val="CodeSnippet"/>
                <w:noProof/>
              </w:rPr>
              <w:t xml:space="preserve">        relationship: ConnectsTo</w:t>
            </w:r>
          </w:p>
        </w:tc>
      </w:tr>
    </w:tbl>
    <w:p w14:paraId="259B1140" w14:textId="77777777" w:rsidR="002D57C4" w:rsidRDefault="002D57C4" w:rsidP="002D57C4">
      <w:pPr>
        <w:pStyle w:val="Heading3"/>
        <w:numPr>
          <w:ilvl w:val="2"/>
          <w:numId w:val="3"/>
        </w:numPr>
      </w:pPr>
      <w:bookmarkStart w:id="347" w:name="DEFN_ENTITY_RELATIONSHIP_TYPE"/>
      <w:r>
        <w:t>Relationship Type</w:t>
      </w:r>
    </w:p>
    <w:bookmarkEnd w:id="347"/>
    <w:p w14:paraId="48F17900" w14:textId="77777777" w:rsidR="002D57C4" w:rsidRPr="0000611C" w:rsidRDefault="002D57C4" w:rsidP="002D57C4">
      <w:r w:rsidRPr="008B50B0">
        <w:t xml:space="preserve">A </w:t>
      </w:r>
      <w:r>
        <w:t>Relationship</w:t>
      </w:r>
      <w:r w:rsidRPr="008B50B0">
        <w:t xml:space="preserve"> Type is a reusable entity that defines the type of one or more </w:t>
      </w:r>
      <w:r>
        <w:t xml:space="preserve">relationships between Node Types or Node Templates. </w:t>
      </w:r>
    </w:p>
    <w:p w14:paraId="72BBCA0A" w14:textId="77777777" w:rsidR="002D57C4" w:rsidRDefault="002D57C4" w:rsidP="002D57C4">
      <w:pPr>
        <w:pStyle w:val="Heading4"/>
        <w:numPr>
          <w:ilvl w:val="3"/>
          <w:numId w:val="3"/>
        </w:numPr>
      </w:pPr>
      <w:r>
        <w:t>Keynames</w:t>
      </w:r>
    </w:p>
    <w:p w14:paraId="2942E80E" w14:textId="77777777" w:rsidR="002D57C4" w:rsidRPr="0053600D" w:rsidRDefault="002D57C4" w:rsidP="002D57C4">
      <w:pPr>
        <w:pStyle w:val="NormalaroundTable"/>
      </w:pPr>
      <w:r>
        <w:t>The following is the list of recognized keynames for a TOSCA Relationship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95"/>
        <w:gridCol w:w="981"/>
        <w:gridCol w:w="1802"/>
        <w:gridCol w:w="5788"/>
      </w:tblGrid>
      <w:tr w:rsidR="002D57C4" w:rsidRPr="004279F4" w14:paraId="09FD9019" w14:textId="77777777" w:rsidTr="00502E57">
        <w:trPr>
          <w:cantSplit/>
          <w:tblHeader/>
        </w:trPr>
        <w:tc>
          <w:tcPr>
            <w:tcW w:w="784" w:type="pct"/>
            <w:shd w:val="clear" w:color="auto" w:fill="D9D9D9"/>
          </w:tcPr>
          <w:p w14:paraId="06CD35D5" w14:textId="77777777" w:rsidR="002D57C4" w:rsidRPr="00422683" w:rsidRDefault="002D57C4" w:rsidP="00502E57">
            <w:pPr>
              <w:pStyle w:val="TableText-Heading"/>
            </w:pPr>
            <w:r w:rsidRPr="00422683">
              <w:lastRenderedPageBreak/>
              <w:t>Keyname</w:t>
            </w:r>
          </w:p>
        </w:tc>
        <w:tc>
          <w:tcPr>
            <w:tcW w:w="482" w:type="pct"/>
            <w:shd w:val="clear" w:color="auto" w:fill="D9D9D9"/>
          </w:tcPr>
          <w:p w14:paraId="0996F091" w14:textId="77777777" w:rsidR="002D57C4" w:rsidRPr="00422683" w:rsidRDefault="002D57C4" w:rsidP="00502E57">
            <w:pPr>
              <w:pStyle w:val="TableText-Heading"/>
            </w:pPr>
            <w:r w:rsidRPr="00422683">
              <w:t>Required</w:t>
            </w:r>
          </w:p>
        </w:tc>
        <w:tc>
          <w:tcPr>
            <w:tcW w:w="887" w:type="pct"/>
            <w:shd w:val="clear" w:color="auto" w:fill="D9D9D9"/>
          </w:tcPr>
          <w:p w14:paraId="7E97A963" w14:textId="77777777" w:rsidR="002D57C4" w:rsidRPr="00422683" w:rsidRDefault="002D57C4" w:rsidP="00502E57">
            <w:pPr>
              <w:pStyle w:val="TableText-Heading"/>
            </w:pPr>
            <w:r w:rsidRPr="00422683">
              <w:t>Definition/Type</w:t>
            </w:r>
          </w:p>
        </w:tc>
        <w:tc>
          <w:tcPr>
            <w:tcW w:w="2846" w:type="pct"/>
            <w:shd w:val="clear" w:color="auto" w:fill="D9D9D9"/>
          </w:tcPr>
          <w:p w14:paraId="1B4A3C72" w14:textId="77777777" w:rsidR="002D57C4" w:rsidRPr="00422683" w:rsidRDefault="002D57C4" w:rsidP="00502E57">
            <w:pPr>
              <w:pStyle w:val="TableText-Heading"/>
            </w:pPr>
            <w:r w:rsidRPr="00422683">
              <w:t>Description</w:t>
            </w:r>
          </w:p>
        </w:tc>
      </w:tr>
      <w:tr w:rsidR="002D57C4" w:rsidRPr="004279F4" w14:paraId="53DD8212" w14:textId="77777777" w:rsidTr="00502E57">
        <w:trPr>
          <w:cantSplit/>
        </w:trPr>
        <w:tc>
          <w:tcPr>
            <w:tcW w:w="784" w:type="pct"/>
            <w:shd w:val="clear" w:color="auto" w:fill="FFFFFF"/>
          </w:tcPr>
          <w:p w14:paraId="5F8DC8C6" w14:textId="77777777" w:rsidR="002D57C4" w:rsidRDefault="002D57C4" w:rsidP="00502E57">
            <w:pPr>
              <w:pStyle w:val="TableText"/>
              <w:rPr>
                <w:noProof/>
              </w:rPr>
            </w:pPr>
            <w:r>
              <w:rPr>
                <w:noProof/>
              </w:rPr>
              <w:t>derived_from</w:t>
            </w:r>
          </w:p>
        </w:tc>
        <w:tc>
          <w:tcPr>
            <w:tcW w:w="482" w:type="pct"/>
            <w:shd w:val="clear" w:color="auto" w:fill="FFFFFF"/>
          </w:tcPr>
          <w:p w14:paraId="5D5C4EE3" w14:textId="77777777" w:rsidR="002D57C4" w:rsidRDefault="002D57C4" w:rsidP="00502E57">
            <w:pPr>
              <w:pStyle w:val="TableText"/>
            </w:pPr>
            <w:r>
              <w:t>no</w:t>
            </w:r>
          </w:p>
        </w:tc>
        <w:tc>
          <w:tcPr>
            <w:tcW w:w="887" w:type="pct"/>
            <w:shd w:val="clear" w:color="auto" w:fill="FFFFFF"/>
          </w:tcPr>
          <w:p w14:paraId="394B3714" w14:textId="77777777" w:rsidR="002D57C4" w:rsidRDefault="008C123E" w:rsidP="00502E57">
            <w:pPr>
              <w:pStyle w:val="TableText"/>
            </w:pPr>
            <w:hyperlink w:anchor="TYPE_YAML_STRING" w:history="1">
              <w:r w:rsidR="002D57C4" w:rsidRPr="0059512D">
                <w:rPr>
                  <w:rStyle w:val="Hyperlink"/>
                </w:rPr>
                <w:t>string</w:t>
              </w:r>
            </w:hyperlink>
          </w:p>
        </w:tc>
        <w:tc>
          <w:tcPr>
            <w:tcW w:w="2846" w:type="pct"/>
            <w:shd w:val="clear" w:color="auto" w:fill="FFFFFF"/>
          </w:tcPr>
          <w:p w14:paraId="158CC13A" w14:textId="77777777" w:rsidR="002D57C4" w:rsidRDefault="002D57C4" w:rsidP="00502E57">
            <w:pPr>
              <w:pStyle w:val="TableText"/>
            </w:pPr>
            <w:r>
              <w:t>An optional parent Relationship Type name the Relationship Type derives from.</w:t>
            </w:r>
          </w:p>
        </w:tc>
      </w:tr>
      <w:tr w:rsidR="002D57C4" w:rsidRPr="004279F4" w14:paraId="4083881C" w14:textId="77777777" w:rsidTr="00502E57">
        <w:trPr>
          <w:cantSplit/>
        </w:trPr>
        <w:tc>
          <w:tcPr>
            <w:tcW w:w="784" w:type="pct"/>
            <w:shd w:val="clear" w:color="auto" w:fill="FFFFFF"/>
          </w:tcPr>
          <w:p w14:paraId="73D3C8A0" w14:textId="77777777" w:rsidR="002D57C4" w:rsidRDefault="002D57C4" w:rsidP="00502E57">
            <w:pPr>
              <w:pStyle w:val="TableText"/>
              <w:rPr>
                <w:noProof/>
              </w:rPr>
            </w:pPr>
            <w:r>
              <w:rPr>
                <w:noProof/>
              </w:rPr>
              <w:t>version</w:t>
            </w:r>
          </w:p>
        </w:tc>
        <w:tc>
          <w:tcPr>
            <w:tcW w:w="482" w:type="pct"/>
            <w:shd w:val="clear" w:color="auto" w:fill="FFFFFF"/>
          </w:tcPr>
          <w:p w14:paraId="1EC48508" w14:textId="77777777" w:rsidR="002D57C4" w:rsidRDefault="002D57C4" w:rsidP="00502E57">
            <w:pPr>
              <w:pStyle w:val="TableText"/>
            </w:pPr>
            <w:r>
              <w:t>no</w:t>
            </w:r>
          </w:p>
        </w:tc>
        <w:tc>
          <w:tcPr>
            <w:tcW w:w="887" w:type="pct"/>
            <w:shd w:val="clear" w:color="auto" w:fill="FFFFFF"/>
          </w:tcPr>
          <w:p w14:paraId="743054C0" w14:textId="77777777" w:rsidR="002D57C4" w:rsidRDefault="008C123E" w:rsidP="00502E57">
            <w:pPr>
              <w:pStyle w:val="TableText"/>
            </w:pPr>
            <w:hyperlink w:anchor="TYPE_TOSCA_VERSION" w:history="1">
              <w:r w:rsidR="002D57C4" w:rsidRPr="00276BB3">
                <w:rPr>
                  <w:rStyle w:val="Hyperlink"/>
                </w:rPr>
                <w:t>version</w:t>
              </w:r>
            </w:hyperlink>
          </w:p>
        </w:tc>
        <w:tc>
          <w:tcPr>
            <w:tcW w:w="2846" w:type="pct"/>
            <w:shd w:val="clear" w:color="auto" w:fill="FFFFFF"/>
          </w:tcPr>
          <w:p w14:paraId="7D304993" w14:textId="77777777" w:rsidR="002D57C4" w:rsidRDefault="002D57C4" w:rsidP="00502E57">
            <w:pPr>
              <w:pStyle w:val="TableText"/>
            </w:pPr>
            <w:r>
              <w:t>An optional version for the Relationship Type definition.</w:t>
            </w:r>
          </w:p>
        </w:tc>
      </w:tr>
      <w:tr w:rsidR="002D57C4" w:rsidRPr="004279F4" w14:paraId="2D6A1D7C" w14:textId="77777777" w:rsidTr="00502E57">
        <w:trPr>
          <w:cantSplit/>
        </w:trPr>
        <w:tc>
          <w:tcPr>
            <w:tcW w:w="784" w:type="pct"/>
            <w:shd w:val="clear" w:color="auto" w:fill="FFFFFF"/>
          </w:tcPr>
          <w:p w14:paraId="11096FD1" w14:textId="77777777" w:rsidR="002D57C4" w:rsidRDefault="002D57C4" w:rsidP="00502E57">
            <w:pPr>
              <w:pStyle w:val="TableText"/>
              <w:rPr>
                <w:noProof/>
              </w:rPr>
            </w:pPr>
            <w:r>
              <w:rPr>
                <w:noProof/>
              </w:rPr>
              <w:t>description</w:t>
            </w:r>
          </w:p>
        </w:tc>
        <w:tc>
          <w:tcPr>
            <w:tcW w:w="482" w:type="pct"/>
            <w:shd w:val="clear" w:color="auto" w:fill="FFFFFF"/>
          </w:tcPr>
          <w:p w14:paraId="32137001" w14:textId="77777777" w:rsidR="002D57C4" w:rsidRDefault="002D57C4" w:rsidP="00502E57">
            <w:pPr>
              <w:pStyle w:val="TableText"/>
            </w:pPr>
            <w:r>
              <w:t>no</w:t>
            </w:r>
          </w:p>
        </w:tc>
        <w:tc>
          <w:tcPr>
            <w:tcW w:w="887" w:type="pct"/>
            <w:shd w:val="clear" w:color="auto" w:fill="FFFFFF"/>
          </w:tcPr>
          <w:p w14:paraId="2EBCB05B" w14:textId="77777777" w:rsidR="002D57C4" w:rsidRDefault="008C123E" w:rsidP="00502E57">
            <w:pPr>
              <w:pStyle w:val="TableText"/>
            </w:pPr>
            <w:hyperlink w:anchor="DEFN_ELEMENT_DESCRIPTION" w:history="1">
              <w:r w:rsidR="002D57C4" w:rsidRPr="00BF52EB">
                <w:rPr>
                  <w:rStyle w:val="Hyperlink"/>
                </w:rPr>
                <w:t>description</w:t>
              </w:r>
            </w:hyperlink>
          </w:p>
        </w:tc>
        <w:tc>
          <w:tcPr>
            <w:tcW w:w="2846" w:type="pct"/>
            <w:shd w:val="clear" w:color="auto" w:fill="FFFFFF"/>
          </w:tcPr>
          <w:p w14:paraId="17C64C4E" w14:textId="77777777" w:rsidR="002D57C4" w:rsidRDefault="002D57C4" w:rsidP="00502E57">
            <w:pPr>
              <w:pStyle w:val="TableText"/>
            </w:pPr>
            <w:r>
              <w:t>An optional description for the Relationship Type.</w:t>
            </w:r>
          </w:p>
        </w:tc>
      </w:tr>
      <w:tr w:rsidR="002D57C4" w:rsidRPr="004279F4" w14:paraId="462F40DF" w14:textId="77777777" w:rsidTr="00502E57">
        <w:trPr>
          <w:cantSplit/>
        </w:trPr>
        <w:tc>
          <w:tcPr>
            <w:tcW w:w="784" w:type="pct"/>
            <w:shd w:val="clear" w:color="auto" w:fill="FFFFFF"/>
          </w:tcPr>
          <w:p w14:paraId="5AF9ED05" w14:textId="77777777" w:rsidR="002D57C4" w:rsidRDefault="002D57C4" w:rsidP="00502E57">
            <w:pPr>
              <w:pStyle w:val="TableText"/>
              <w:rPr>
                <w:noProof/>
              </w:rPr>
            </w:pPr>
            <w:r>
              <w:rPr>
                <w:noProof/>
              </w:rPr>
              <w:t>properties</w:t>
            </w:r>
          </w:p>
        </w:tc>
        <w:tc>
          <w:tcPr>
            <w:tcW w:w="482" w:type="pct"/>
            <w:shd w:val="clear" w:color="auto" w:fill="FFFFFF"/>
          </w:tcPr>
          <w:p w14:paraId="4106C3E4" w14:textId="77777777" w:rsidR="002D57C4" w:rsidRDefault="002D57C4" w:rsidP="00502E57">
            <w:pPr>
              <w:pStyle w:val="TableText"/>
            </w:pPr>
            <w:r>
              <w:t>no</w:t>
            </w:r>
          </w:p>
        </w:tc>
        <w:tc>
          <w:tcPr>
            <w:tcW w:w="887" w:type="pct"/>
            <w:shd w:val="clear" w:color="auto" w:fill="FFFFFF"/>
          </w:tcPr>
          <w:p w14:paraId="3B95CAF5" w14:textId="77777777" w:rsidR="002D57C4" w:rsidRDefault="002D57C4" w:rsidP="00502E57">
            <w:pPr>
              <w:pStyle w:val="TableText"/>
            </w:pPr>
            <w:r>
              <w:t xml:space="preserve">list of </w:t>
            </w:r>
          </w:p>
          <w:p w14:paraId="7C97FDA1" w14:textId="77777777" w:rsidR="002D57C4" w:rsidRDefault="008C123E" w:rsidP="00502E57">
            <w:pPr>
              <w:pStyle w:val="TableText"/>
            </w:pPr>
            <w:hyperlink w:anchor="DEFN_ELEMENT_PROPERTY_DEFN" w:history="1">
              <w:r w:rsidR="002D57C4" w:rsidRPr="006F0201">
                <w:rPr>
                  <w:rStyle w:val="Hyperlink"/>
                </w:rPr>
                <w:t>property definitions</w:t>
              </w:r>
            </w:hyperlink>
          </w:p>
        </w:tc>
        <w:tc>
          <w:tcPr>
            <w:tcW w:w="2846" w:type="pct"/>
            <w:shd w:val="clear" w:color="auto" w:fill="FFFFFF"/>
          </w:tcPr>
          <w:p w14:paraId="6DEA0784" w14:textId="77777777" w:rsidR="002D57C4" w:rsidRDefault="002D57C4" w:rsidP="00502E57">
            <w:pPr>
              <w:pStyle w:val="TableText"/>
            </w:pPr>
            <w:r>
              <w:t>An optional list of property definitions for the Relationship Type.</w:t>
            </w:r>
          </w:p>
        </w:tc>
      </w:tr>
      <w:tr w:rsidR="002D57C4" w:rsidRPr="004279F4" w14:paraId="0669C460" w14:textId="77777777" w:rsidTr="00502E57">
        <w:trPr>
          <w:cantSplit/>
        </w:trPr>
        <w:tc>
          <w:tcPr>
            <w:tcW w:w="784" w:type="pct"/>
            <w:shd w:val="clear" w:color="auto" w:fill="FFFFFF"/>
          </w:tcPr>
          <w:p w14:paraId="1DD896D6" w14:textId="77777777" w:rsidR="002D57C4" w:rsidRDefault="002D57C4" w:rsidP="00502E57">
            <w:pPr>
              <w:pStyle w:val="TableText"/>
              <w:rPr>
                <w:noProof/>
              </w:rPr>
            </w:pPr>
            <w:r>
              <w:rPr>
                <w:noProof/>
              </w:rPr>
              <w:t>attributes</w:t>
            </w:r>
          </w:p>
        </w:tc>
        <w:tc>
          <w:tcPr>
            <w:tcW w:w="482" w:type="pct"/>
            <w:shd w:val="clear" w:color="auto" w:fill="FFFFFF"/>
          </w:tcPr>
          <w:p w14:paraId="191F51D5" w14:textId="77777777" w:rsidR="002D57C4" w:rsidRDefault="002D57C4" w:rsidP="00502E57">
            <w:pPr>
              <w:pStyle w:val="TableText"/>
            </w:pPr>
            <w:r>
              <w:t>no</w:t>
            </w:r>
          </w:p>
        </w:tc>
        <w:tc>
          <w:tcPr>
            <w:tcW w:w="887" w:type="pct"/>
            <w:shd w:val="clear" w:color="auto" w:fill="FFFFFF"/>
          </w:tcPr>
          <w:p w14:paraId="619313CC" w14:textId="77777777" w:rsidR="002D57C4" w:rsidRDefault="002D57C4" w:rsidP="00502E57">
            <w:pPr>
              <w:pStyle w:val="TableText"/>
              <w:rPr>
                <w:rStyle w:val="Hyperlink"/>
              </w:rPr>
            </w:pPr>
            <w:r>
              <w:rPr>
                <w:rStyle w:val="Hyperlink"/>
              </w:rPr>
              <w:t>list of</w:t>
            </w:r>
          </w:p>
          <w:p w14:paraId="626B5485" w14:textId="77777777" w:rsidR="002D57C4" w:rsidRDefault="008C123E" w:rsidP="00502E57">
            <w:pPr>
              <w:pStyle w:val="TableText"/>
            </w:pPr>
            <w:hyperlink w:anchor="DEFN_ELEMENT_ATTRIBUTE_DEFN" w:history="1">
              <w:r w:rsidR="002D57C4" w:rsidRPr="006F0201">
                <w:rPr>
                  <w:rStyle w:val="Hyperlink"/>
                </w:rPr>
                <w:t>attribute definitions</w:t>
              </w:r>
            </w:hyperlink>
          </w:p>
        </w:tc>
        <w:tc>
          <w:tcPr>
            <w:tcW w:w="2846" w:type="pct"/>
            <w:shd w:val="clear" w:color="auto" w:fill="FFFFFF"/>
          </w:tcPr>
          <w:p w14:paraId="4A96633C" w14:textId="77777777" w:rsidR="002D57C4" w:rsidRDefault="002D57C4" w:rsidP="00502E57">
            <w:pPr>
              <w:pStyle w:val="TableText"/>
            </w:pPr>
            <w:r>
              <w:t>An optional list of attribute definitions for the Relationship Type.</w:t>
            </w:r>
          </w:p>
        </w:tc>
      </w:tr>
      <w:tr w:rsidR="002D57C4" w:rsidRPr="004279F4" w14:paraId="24A0D101" w14:textId="77777777" w:rsidTr="00502E57">
        <w:trPr>
          <w:cantSplit/>
        </w:trPr>
        <w:tc>
          <w:tcPr>
            <w:tcW w:w="784" w:type="pct"/>
            <w:shd w:val="clear" w:color="auto" w:fill="FFFFFF"/>
          </w:tcPr>
          <w:p w14:paraId="229F469B" w14:textId="77777777" w:rsidR="002D57C4" w:rsidRDefault="002D57C4" w:rsidP="00502E57">
            <w:pPr>
              <w:pStyle w:val="TableText"/>
              <w:rPr>
                <w:noProof/>
              </w:rPr>
            </w:pPr>
            <w:r>
              <w:rPr>
                <w:noProof/>
              </w:rPr>
              <w:t>interfaces</w:t>
            </w:r>
          </w:p>
        </w:tc>
        <w:tc>
          <w:tcPr>
            <w:tcW w:w="482" w:type="pct"/>
            <w:shd w:val="clear" w:color="auto" w:fill="FFFFFF"/>
          </w:tcPr>
          <w:p w14:paraId="536476D5" w14:textId="77777777" w:rsidR="002D57C4" w:rsidRDefault="002D57C4" w:rsidP="00502E57">
            <w:pPr>
              <w:pStyle w:val="TableText"/>
            </w:pPr>
            <w:r>
              <w:t>no</w:t>
            </w:r>
          </w:p>
        </w:tc>
        <w:tc>
          <w:tcPr>
            <w:tcW w:w="887" w:type="pct"/>
            <w:shd w:val="clear" w:color="auto" w:fill="FFFFFF"/>
          </w:tcPr>
          <w:p w14:paraId="502FB101" w14:textId="77777777" w:rsidR="002D57C4" w:rsidRDefault="002D57C4" w:rsidP="00502E57">
            <w:pPr>
              <w:pStyle w:val="TableText"/>
            </w:pPr>
            <w:r>
              <w:t xml:space="preserve">list of </w:t>
            </w:r>
          </w:p>
          <w:p w14:paraId="50A65538" w14:textId="77777777" w:rsidR="002D57C4" w:rsidRDefault="008C123E" w:rsidP="00502E57">
            <w:pPr>
              <w:pStyle w:val="TableText"/>
            </w:pPr>
            <w:hyperlink w:anchor="DEFN_ELEMENT_INTERFACE_DEF" w:history="1">
              <w:r w:rsidR="002D57C4" w:rsidRPr="004F6907">
                <w:rPr>
                  <w:rStyle w:val="Hyperlink"/>
                </w:rPr>
                <w:t>interface definitions</w:t>
              </w:r>
            </w:hyperlink>
          </w:p>
        </w:tc>
        <w:tc>
          <w:tcPr>
            <w:tcW w:w="2846" w:type="pct"/>
            <w:shd w:val="clear" w:color="auto" w:fill="FFFFFF"/>
          </w:tcPr>
          <w:p w14:paraId="182027BA" w14:textId="77777777" w:rsidR="002D57C4" w:rsidRDefault="002D57C4" w:rsidP="00502E57">
            <w:pPr>
              <w:pStyle w:val="TableText"/>
            </w:pPr>
            <w:r>
              <w:t>An optional list of interface definitions interfaces supported by the Relationship Type.</w:t>
            </w:r>
          </w:p>
        </w:tc>
      </w:tr>
      <w:tr w:rsidR="002D57C4" w:rsidRPr="004279F4" w14:paraId="16F4D572" w14:textId="77777777" w:rsidTr="00502E57">
        <w:trPr>
          <w:cantSplit/>
        </w:trPr>
        <w:tc>
          <w:tcPr>
            <w:tcW w:w="784" w:type="pct"/>
            <w:shd w:val="clear" w:color="auto" w:fill="FFFFFF"/>
          </w:tcPr>
          <w:p w14:paraId="487EE350" w14:textId="77777777" w:rsidR="002D57C4" w:rsidRDefault="002D57C4" w:rsidP="00502E57">
            <w:pPr>
              <w:pStyle w:val="TableText"/>
              <w:rPr>
                <w:noProof/>
              </w:rPr>
            </w:pPr>
            <w:r>
              <w:rPr>
                <w:noProof/>
              </w:rPr>
              <w:t>valid_target_types</w:t>
            </w:r>
          </w:p>
        </w:tc>
        <w:tc>
          <w:tcPr>
            <w:tcW w:w="482" w:type="pct"/>
            <w:shd w:val="clear" w:color="auto" w:fill="FFFFFF"/>
          </w:tcPr>
          <w:p w14:paraId="46E346A2" w14:textId="77777777" w:rsidR="002D57C4" w:rsidRDefault="002D57C4" w:rsidP="00502E57">
            <w:pPr>
              <w:pStyle w:val="TableText"/>
            </w:pPr>
            <w:r>
              <w:t>no</w:t>
            </w:r>
          </w:p>
        </w:tc>
        <w:tc>
          <w:tcPr>
            <w:tcW w:w="887" w:type="pct"/>
            <w:shd w:val="clear" w:color="auto" w:fill="FFFFFF"/>
          </w:tcPr>
          <w:p w14:paraId="18199523" w14:textId="77777777" w:rsidR="002D57C4" w:rsidRDefault="008C123E" w:rsidP="00502E57">
            <w:pPr>
              <w:pStyle w:val="TableText"/>
            </w:pPr>
            <w:hyperlink w:anchor="TYPE_YAML_STRING" w:history="1">
              <w:r w:rsidR="002D57C4" w:rsidRPr="0032141D">
                <w:rPr>
                  <w:rStyle w:val="Hyperlink"/>
                </w:rPr>
                <w:t>string</w:t>
              </w:r>
            </w:hyperlink>
            <w:r w:rsidR="002D57C4">
              <w:t>[]</w:t>
            </w:r>
          </w:p>
        </w:tc>
        <w:tc>
          <w:tcPr>
            <w:tcW w:w="2846" w:type="pct"/>
            <w:shd w:val="clear" w:color="auto" w:fill="FFFFFF"/>
          </w:tcPr>
          <w:p w14:paraId="287B22DA" w14:textId="77777777" w:rsidR="002D57C4" w:rsidRDefault="002D57C4" w:rsidP="00502E57">
            <w:pPr>
              <w:pStyle w:val="TableText"/>
            </w:pPr>
            <w:r>
              <w:t xml:space="preserve">An optional list of one or more names of Capability Types that are valid targets for this relationship. </w:t>
            </w:r>
          </w:p>
        </w:tc>
      </w:tr>
    </w:tbl>
    <w:p w14:paraId="49AD3E7F" w14:textId="77777777" w:rsidR="002D57C4" w:rsidRDefault="002D57C4" w:rsidP="002D57C4">
      <w:pPr>
        <w:pStyle w:val="Heading4"/>
        <w:numPr>
          <w:ilvl w:val="3"/>
          <w:numId w:val="3"/>
        </w:numPr>
      </w:pPr>
      <w:r>
        <w:t>Grammar</w:t>
      </w:r>
    </w:p>
    <w:p w14:paraId="16435DF0" w14:textId="77777777" w:rsidR="002D57C4" w:rsidRPr="00E349A9" w:rsidRDefault="002D57C4" w:rsidP="002D57C4">
      <w:pPr>
        <w:pStyle w:val="NormalaroundTable"/>
      </w:pPr>
      <w:r>
        <w:t>Relationship Types</w:t>
      </w:r>
      <w:r w:rsidRPr="00E349A9">
        <w:t xml:space="preserve"> have following grammar</w:t>
      </w:r>
      <w:r>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051E8F7" w14:textId="77777777" w:rsidTr="00502E57">
        <w:trPr>
          <w:trHeight w:val="256"/>
        </w:trPr>
        <w:tc>
          <w:tcPr>
            <w:tcW w:w="9576" w:type="dxa"/>
            <w:shd w:val="clear" w:color="auto" w:fill="D9D9D9" w:themeFill="background1" w:themeFillShade="D9"/>
          </w:tcPr>
          <w:p w14:paraId="317784D3" w14:textId="77777777" w:rsidR="002D57C4" w:rsidRDefault="002D57C4" w:rsidP="00502E57">
            <w:pPr>
              <w:rPr>
                <w:rStyle w:val="CodeSnippet"/>
                <w:noProof/>
              </w:rPr>
            </w:pPr>
            <w:r>
              <w:rPr>
                <w:rStyle w:val="CodeSnippet"/>
                <w:noProof/>
              </w:rPr>
              <w:t>&lt;</w:t>
            </w:r>
            <w:hyperlink w:anchor="TYPE_YAML_STRING" w:history="1">
              <w:r w:rsidRPr="00601F6D">
                <w:rPr>
                  <w:rStyle w:val="Hyperlink"/>
                  <w:rFonts w:ascii="Consolas" w:hAnsi="Consolas"/>
                  <w:noProof/>
                </w:rPr>
                <w:t>relationship_type_name</w:t>
              </w:r>
            </w:hyperlink>
            <w:r>
              <w:rPr>
                <w:rStyle w:val="CodeSnippet"/>
                <w:noProof/>
              </w:rPr>
              <w:t>&gt;:</w:t>
            </w:r>
          </w:p>
          <w:p w14:paraId="512F54D0" w14:textId="77777777" w:rsidR="002D57C4" w:rsidRDefault="002D57C4" w:rsidP="00502E57">
            <w:pPr>
              <w:rPr>
                <w:rStyle w:val="CodeSnippet"/>
                <w:noProof/>
              </w:rPr>
            </w:pPr>
            <w:r>
              <w:rPr>
                <w:rStyle w:val="CodeSnippet"/>
                <w:noProof/>
              </w:rPr>
              <w:t xml:space="preserve">  derived_from: &lt;</w:t>
            </w:r>
            <w:hyperlink w:anchor="TYPE_YAML_STRING" w:history="1">
              <w:r w:rsidRPr="00655D60">
                <w:rPr>
                  <w:rStyle w:val="Hyperlink"/>
                  <w:rFonts w:ascii="Consolas" w:hAnsi="Consolas"/>
                  <w:noProof/>
                </w:rPr>
                <w:t>parent_relationship_type_name</w:t>
              </w:r>
            </w:hyperlink>
            <w:r>
              <w:rPr>
                <w:rStyle w:val="CodeSnippet"/>
                <w:noProof/>
              </w:rPr>
              <w:t>&gt;</w:t>
            </w:r>
          </w:p>
          <w:p w14:paraId="1FD59851" w14:textId="77777777" w:rsidR="002D57C4" w:rsidRDefault="002D57C4" w:rsidP="00502E57">
            <w:pPr>
              <w:rPr>
                <w:rStyle w:val="CodeSnippet"/>
                <w:noProof/>
              </w:rPr>
            </w:pPr>
            <w:r>
              <w:rPr>
                <w:rStyle w:val="CodeSnippet"/>
                <w:noProof/>
              </w:rPr>
              <w:t xml:space="preserve">  version: &lt;</w:t>
            </w:r>
            <w:hyperlink w:anchor="TYPE_TOSCA_VERSION" w:history="1">
              <w:r w:rsidRPr="006C586F">
                <w:rPr>
                  <w:rStyle w:val="Hyperlink"/>
                  <w:rFonts w:ascii="Consolas" w:hAnsi="Consolas"/>
                  <w:noProof/>
                </w:rPr>
                <w:t>version_number</w:t>
              </w:r>
            </w:hyperlink>
            <w:r>
              <w:rPr>
                <w:rStyle w:val="CodeSnippet"/>
                <w:noProof/>
              </w:rPr>
              <w:t>&gt;</w:t>
            </w:r>
          </w:p>
          <w:p w14:paraId="60410C5A" w14:textId="77777777" w:rsidR="002D57C4" w:rsidRDefault="002D57C4" w:rsidP="00502E57">
            <w:pPr>
              <w:rPr>
                <w:rStyle w:val="CodeSnippet"/>
                <w:noProof/>
              </w:rPr>
            </w:pPr>
            <w:r>
              <w:rPr>
                <w:rStyle w:val="CodeSnippet"/>
                <w:noProof/>
              </w:rPr>
              <w:t xml:space="preserve">  description: &lt;</w:t>
            </w:r>
            <w:hyperlink w:anchor="DEFN_ELEMENT_DESCRIPTION" w:history="1">
              <w:r w:rsidRPr="00601F6D">
                <w:rPr>
                  <w:rStyle w:val="Hyperlink"/>
                  <w:rFonts w:ascii="Consolas" w:hAnsi="Consolas"/>
                  <w:noProof/>
                </w:rPr>
                <w:t>relationship_description</w:t>
              </w:r>
            </w:hyperlink>
            <w:r>
              <w:rPr>
                <w:rStyle w:val="CodeSnippet"/>
                <w:noProof/>
              </w:rPr>
              <w:t>&gt;</w:t>
            </w:r>
          </w:p>
          <w:p w14:paraId="3A83C9FD" w14:textId="77777777" w:rsidR="002D57C4" w:rsidRDefault="002D57C4" w:rsidP="00502E57">
            <w:pPr>
              <w:rPr>
                <w:rStyle w:val="CodeSnippet"/>
                <w:noProof/>
              </w:rPr>
            </w:pPr>
            <w:r>
              <w:rPr>
                <w:rStyle w:val="CodeSnippet"/>
                <w:noProof/>
              </w:rPr>
              <w:t xml:space="preserve">  properties: </w:t>
            </w:r>
          </w:p>
          <w:p w14:paraId="6CE8BAF6" w14:textId="77777777" w:rsidR="002D57C4" w:rsidRDefault="002D57C4" w:rsidP="00502E57">
            <w:pPr>
              <w:rPr>
                <w:rStyle w:val="CodeSnippet"/>
                <w:noProof/>
              </w:rPr>
            </w:pPr>
            <w:r>
              <w:rPr>
                <w:rStyle w:val="CodeSnippet"/>
                <w:noProof/>
              </w:rPr>
              <w:t xml:space="preserve">    &lt;</w:t>
            </w:r>
            <w:hyperlink w:anchor="DEFN_ELEMENT_PROPERTY_DEFN" w:history="1">
              <w:r w:rsidRPr="0060132A">
                <w:rPr>
                  <w:rStyle w:val="Hyperlink"/>
                  <w:rFonts w:ascii="Consolas" w:hAnsi="Consolas"/>
                  <w:noProof/>
                </w:rPr>
                <w:t>property_definitions</w:t>
              </w:r>
            </w:hyperlink>
            <w:r>
              <w:rPr>
                <w:rStyle w:val="CodeSnippet"/>
                <w:noProof/>
              </w:rPr>
              <w:t>&gt;</w:t>
            </w:r>
          </w:p>
          <w:p w14:paraId="37595738" w14:textId="77777777" w:rsidR="002D57C4" w:rsidRDefault="002D57C4" w:rsidP="00502E57">
            <w:pPr>
              <w:rPr>
                <w:rStyle w:val="CodeSnippet"/>
                <w:noProof/>
              </w:rPr>
            </w:pPr>
            <w:r>
              <w:rPr>
                <w:rStyle w:val="CodeSnippet"/>
                <w:noProof/>
              </w:rPr>
              <w:t xml:space="preserve">  attributes:</w:t>
            </w:r>
          </w:p>
          <w:p w14:paraId="7973CFE3" w14:textId="77777777" w:rsidR="002D57C4" w:rsidRDefault="002D57C4" w:rsidP="00502E57">
            <w:pPr>
              <w:rPr>
                <w:rStyle w:val="CodeSnippet"/>
                <w:noProof/>
              </w:rPr>
            </w:pPr>
            <w:r>
              <w:rPr>
                <w:rStyle w:val="CodeSnippet"/>
                <w:noProof/>
              </w:rPr>
              <w:t xml:space="preserve">    &lt;</w:t>
            </w:r>
            <w:hyperlink w:anchor="DEFN_ELEMENT_ATTRIBUTE_DEFN" w:history="1">
              <w:r w:rsidRPr="005962F9">
                <w:rPr>
                  <w:rStyle w:val="Hyperlink"/>
                  <w:rFonts w:ascii="Consolas" w:hAnsi="Consolas"/>
                  <w:noProof/>
                </w:rPr>
                <w:t>attribute_definitions</w:t>
              </w:r>
            </w:hyperlink>
            <w:r>
              <w:rPr>
                <w:rStyle w:val="CodeSnippet"/>
                <w:noProof/>
              </w:rPr>
              <w:t>&gt;</w:t>
            </w:r>
          </w:p>
          <w:p w14:paraId="6AFB41C8" w14:textId="77777777" w:rsidR="002D57C4" w:rsidRDefault="002D57C4" w:rsidP="00502E57">
            <w:pPr>
              <w:rPr>
                <w:rStyle w:val="CodeSnippet"/>
                <w:noProof/>
              </w:rPr>
            </w:pPr>
            <w:r w:rsidRPr="006824F5">
              <w:rPr>
                <w:rStyle w:val="CodeSnippet"/>
                <w:noProof/>
              </w:rPr>
              <w:t xml:space="preserve">  interfaces:</w:t>
            </w:r>
            <w:r>
              <w:rPr>
                <w:rStyle w:val="CodeSnippet"/>
                <w:noProof/>
              </w:rPr>
              <w:t xml:space="preserve"> </w:t>
            </w:r>
          </w:p>
          <w:p w14:paraId="44177B7C" w14:textId="77777777" w:rsidR="002D57C4" w:rsidRDefault="002D57C4" w:rsidP="00502E57">
            <w:pPr>
              <w:rPr>
                <w:rStyle w:val="CodeSnippet"/>
                <w:noProof/>
              </w:rPr>
            </w:pPr>
            <w:r>
              <w:rPr>
                <w:rStyle w:val="CodeSnippet"/>
                <w:noProof/>
              </w:rPr>
              <w:t xml:space="preserve">    &lt;</w:t>
            </w:r>
            <w:hyperlink w:anchor="DEFN_ELEMENT_INTERFACE_DEF" w:history="1">
              <w:r w:rsidRPr="00676F4B">
                <w:rPr>
                  <w:rStyle w:val="Hyperlink"/>
                  <w:rFonts w:ascii="Consolas" w:hAnsi="Consolas"/>
                  <w:noProof/>
                </w:rPr>
                <w:t>interface_definitions</w:t>
              </w:r>
            </w:hyperlink>
            <w:r>
              <w:rPr>
                <w:rStyle w:val="CodeSnippet"/>
                <w:noProof/>
              </w:rPr>
              <w:t>&gt;</w:t>
            </w:r>
          </w:p>
          <w:p w14:paraId="53E91831" w14:textId="77777777" w:rsidR="002D57C4" w:rsidRPr="006824F5" w:rsidRDefault="002D57C4" w:rsidP="00502E57">
            <w:pPr>
              <w:rPr>
                <w:rStyle w:val="CodeSnippet"/>
              </w:rPr>
            </w:pPr>
            <w:r>
              <w:rPr>
                <w:rStyle w:val="CodeSnippet"/>
                <w:noProof/>
              </w:rPr>
              <w:t xml:space="preserve">  valid_target_types: [ &lt;</w:t>
            </w:r>
            <w:hyperlink w:anchor="TYPE_YAML_STRING" w:history="1">
              <w:r w:rsidRPr="0093620D">
                <w:rPr>
                  <w:rStyle w:val="Hyperlink"/>
                  <w:rFonts w:ascii="Consolas" w:hAnsi="Consolas"/>
                  <w:noProof/>
                </w:rPr>
                <w:t>capability_type_names</w:t>
              </w:r>
            </w:hyperlink>
            <w:r>
              <w:rPr>
                <w:rStyle w:val="CodeSnippet"/>
                <w:noProof/>
              </w:rPr>
              <w:t>&gt; ]</w:t>
            </w:r>
          </w:p>
        </w:tc>
      </w:tr>
    </w:tbl>
    <w:p w14:paraId="51632B6A" w14:textId="77777777" w:rsidR="002D57C4" w:rsidRDefault="002D57C4" w:rsidP="002D57C4">
      <w:pPr>
        <w:pStyle w:val="NormalaroundTable"/>
      </w:pPr>
      <w:r>
        <w:t>In the above grammar, the pseudo values that appear in angle brackets have the following meaning:</w:t>
      </w:r>
    </w:p>
    <w:p w14:paraId="6485599F" w14:textId="77777777" w:rsidR="002D57C4" w:rsidRDefault="002D57C4" w:rsidP="002D57C4">
      <w:pPr>
        <w:pStyle w:val="ListParagraph"/>
        <w:numPr>
          <w:ilvl w:val="0"/>
          <w:numId w:val="23"/>
        </w:numPr>
      </w:pPr>
      <w:r>
        <w:rPr>
          <w:rStyle w:val="CodeSnippetHighlight"/>
        </w:rPr>
        <w:t>relationship_type_name</w:t>
      </w:r>
      <w:r>
        <w:t xml:space="preserve">: represents the required symbolic name of the Relationship Type being declared as a </w:t>
      </w:r>
      <w:hyperlink w:anchor="TYPE_YAML_STRING" w:history="1">
        <w:r w:rsidRPr="00601F6D">
          <w:rPr>
            <w:rStyle w:val="Hyperlink"/>
          </w:rPr>
          <w:t>string</w:t>
        </w:r>
      </w:hyperlink>
      <w:r>
        <w:t>.</w:t>
      </w:r>
    </w:p>
    <w:p w14:paraId="6ACC19FA" w14:textId="77777777" w:rsidR="002D57C4" w:rsidRDefault="002D57C4" w:rsidP="002D57C4">
      <w:pPr>
        <w:pStyle w:val="ListParagraph"/>
        <w:numPr>
          <w:ilvl w:val="0"/>
          <w:numId w:val="23"/>
        </w:numPr>
      </w:pPr>
      <w:r w:rsidRPr="00860225">
        <w:rPr>
          <w:rStyle w:val="CodeSnippetHighlight"/>
        </w:rPr>
        <w:t>parent_</w:t>
      </w:r>
      <w:r>
        <w:rPr>
          <w:rStyle w:val="CodeSnippetHighlight"/>
        </w:rPr>
        <w:t>relationship</w:t>
      </w:r>
      <w:r w:rsidRPr="00860225">
        <w:rPr>
          <w:rStyle w:val="CodeSnippetHighlight"/>
        </w:rPr>
        <w:t>_type_name</w:t>
      </w:r>
      <w:r>
        <w:t>: represents the name (</w:t>
      </w:r>
      <w:hyperlink w:anchor="TYPE_YAML_STRING" w:history="1">
        <w:r w:rsidRPr="00816449">
          <w:rPr>
            <w:rStyle w:val="Hyperlink"/>
          </w:rPr>
          <w:t>string</w:t>
        </w:r>
      </w:hyperlink>
      <w:r>
        <w:t xml:space="preserve">) of the </w:t>
      </w:r>
      <w:hyperlink w:anchor="DEFN_ENTITY_RELATIONSHIP_TYPE" w:history="1">
        <w:r w:rsidRPr="00601F6D">
          <w:rPr>
            <w:rStyle w:val="Hyperlink"/>
          </w:rPr>
          <w:t>Relationship Type</w:t>
        </w:r>
      </w:hyperlink>
      <w:r>
        <w:t xml:space="preserve"> this Relationship Type definition derives from (i.e., its “parent” type).</w:t>
      </w:r>
    </w:p>
    <w:p w14:paraId="330D7745" w14:textId="77777777" w:rsidR="002D57C4" w:rsidRDefault="002D57C4" w:rsidP="002D57C4">
      <w:pPr>
        <w:pStyle w:val="ListParagraph"/>
        <w:numPr>
          <w:ilvl w:val="0"/>
          <w:numId w:val="23"/>
        </w:numPr>
      </w:pPr>
      <w:r>
        <w:rPr>
          <w:rStyle w:val="CodeSnippetHighlight"/>
        </w:rPr>
        <w:t>relationship_description</w:t>
      </w:r>
      <w:r w:rsidRPr="004C40C2">
        <w:t>:</w:t>
      </w:r>
      <w:r>
        <w:t xml:space="preserve"> represents the optional </w:t>
      </w:r>
      <w:hyperlink w:anchor="DEFN_ELEMENT_DESCRIPTION" w:history="1">
        <w:r w:rsidRPr="00601F6D">
          <w:rPr>
            <w:rStyle w:val="Hyperlink"/>
          </w:rPr>
          <w:t>description</w:t>
        </w:r>
      </w:hyperlink>
      <w:r>
        <w:t xml:space="preserve"> string for the corresponding </w:t>
      </w:r>
      <w:r>
        <w:rPr>
          <w:rStyle w:val="CodeSnippetHighlight"/>
        </w:rPr>
        <w:t>relationship_type_</w:t>
      </w:r>
      <w:r w:rsidRPr="000E21F0">
        <w:rPr>
          <w:rStyle w:val="CodeSnippetHighlight"/>
        </w:rPr>
        <w:t>name</w:t>
      </w:r>
      <w:r>
        <w:t>.</w:t>
      </w:r>
    </w:p>
    <w:p w14:paraId="26A557D4" w14:textId="77777777" w:rsidR="002D57C4" w:rsidRDefault="002D57C4" w:rsidP="002D57C4">
      <w:pPr>
        <w:pStyle w:val="ListParagraph"/>
        <w:numPr>
          <w:ilvl w:val="0"/>
          <w:numId w:val="23"/>
        </w:numPr>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Relationship Type.</w:t>
      </w:r>
    </w:p>
    <w:p w14:paraId="3027179D" w14:textId="77777777" w:rsidR="002D57C4" w:rsidRDefault="002D57C4" w:rsidP="002D57C4">
      <w:pPr>
        <w:pStyle w:val="ListParagraph"/>
        <w:numPr>
          <w:ilvl w:val="0"/>
          <w:numId w:val="23"/>
        </w:numPr>
      </w:pPr>
      <w:r w:rsidRPr="00860225">
        <w:rPr>
          <w:rStyle w:val="CodeSnippetHighlight"/>
        </w:rPr>
        <w:t>property_definit</w:t>
      </w:r>
      <w:r>
        <w:rPr>
          <w:rStyle w:val="CodeSnippetHighlight"/>
        </w:rPr>
        <w:t>i</w:t>
      </w:r>
      <w:r w:rsidRPr="00860225">
        <w:rPr>
          <w:rStyle w:val="CodeSnippetHighlight"/>
        </w:rPr>
        <w:t>ons</w:t>
      </w:r>
      <w:r>
        <w:t xml:space="preserve">: represents the optional list of </w:t>
      </w:r>
      <w:hyperlink w:anchor="DEFN_ELEMENT_PROPERTY_DEFN" w:history="1">
        <w:r w:rsidRPr="00BE0E8B">
          <w:rPr>
            <w:rStyle w:val="Hyperlink"/>
          </w:rPr>
          <w:t>property definitions</w:t>
        </w:r>
      </w:hyperlink>
      <w:r>
        <w:t xml:space="preserve"> for the Relationship Type.</w:t>
      </w:r>
    </w:p>
    <w:p w14:paraId="66C1B355" w14:textId="77777777" w:rsidR="002D57C4" w:rsidRDefault="002D57C4" w:rsidP="002D57C4">
      <w:pPr>
        <w:pStyle w:val="ListParagraph"/>
        <w:numPr>
          <w:ilvl w:val="0"/>
          <w:numId w:val="23"/>
        </w:numPr>
      </w:pPr>
      <w:r>
        <w:rPr>
          <w:rStyle w:val="CodeSnippetHighlight"/>
        </w:rPr>
        <w:t>attribute</w:t>
      </w:r>
      <w:r w:rsidRPr="00860225">
        <w:rPr>
          <w:rStyle w:val="CodeSnippetHighlight"/>
        </w:rPr>
        <w:t>_definit</w:t>
      </w:r>
      <w:r>
        <w:rPr>
          <w:rStyle w:val="CodeSnippetHighlight"/>
        </w:rPr>
        <w:t>i</w:t>
      </w:r>
      <w:r w:rsidRPr="00860225">
        <w:rPr>
          <w:rStyle w:val="CodeSnippetHighlight"/>
        </w:rPr>
        <w:t>ons</w:t>
      </w:r>
      <w:r>
        <w:t xml:space="preserve">: represents the optional list of </w:t>
      </w:r>
      <w:hyperlink w:anchor="DEFN_ELEMENT_ATTRIBUTE_DEFN" w:history="1">
        <w:r w:rsidRPr="0033365F">
          <w:rPr>
            <w:rStyle w:val="Hyperlink"/>
          </w:rPr>
          <w:t>attribute definitions</w:t>
        </w:r>
      </w:hyperlink>
      <w:r>
        <w:t xml:space="preserve"> for the Relationship Type.</w:t>
      </w:r>
    </w:p>
    <w:p w14:paraId="3009A0CB" w14:textId="77777777" w:rsidR="002D57C4" w:rsidRDefault="002D57C4" w:rsidP="002D57C4">
      <w:pPr>
        <w:pStyle w:val="ListParagraph"/>
        <w:numPr>
          <w:ilvl w:val="0"/>
          <w:numId w:val="21"/>
        </w:numPr>
      </w:pPr>
      <w:r>
        <w:rPr>
          <w:rStyle w:val="CodeSnippetHighlight"/>
        </w:rPr>
        <w:t>interface_definitions</w:t>
      </w:r>
      <w:r w:rsidRPr="00933DBC">
        <w:t>:</w:t>
      </w:r>
      <w:r>
        <w:t xml:space="preserve"> represents the optional list of one or more names of valid </w:t>
      </w:r>
      <w:hyperlink w:anchor="DEFN_ELEMENT_INTERFACE_DEF" w:history="1">
        <w:r w:rsidRPr="001E4312">
          <w:rPr>
            <w:rStyle w:val="Hyperlink"/>
          </w:rPr>
          <w:t>interface definitions</w:t>
        </w:r>
      </w:hyperlink>
      <w:r>
        <w:t xml:space="preserve"> supported by the Relationship Type.</w:t>
      </w:r>
    </w:p>
    <w:p w14:paraId="7C6A4836" w14:textId="77777777" w:rsidR="002D57C4" w:rsidRDefault="002D57C4" w:rsidP="002D57C4">
      <w:pPr>
        <w:pStyle w:val="ListParagraph"/>
        <w:numPr>
          <w:ilvl w:val="0"/>
          <w:numId w:val="21"/>
        </w:numPr>
      </w:pPr>
      <w:r>
        <w:rPr>
          <w:rStyle w:val="CodeSnippetHighlight"/>
        </w:rPr>
        <w:t>capability_type_names</w:t>
      </w:r>
      <w:r>
        <w:t xml:space="preserve">: represents one or more names of valid target types for the relationship (i.e., </w:t>
      </w:r>
      <w:hyperlink w:anchor="DEFN_ENTITY_CAPABILITY_TYPE" w:history="1">
        <w:r w:rsidRPr="00C90317">
          <w:rPr>
            <w:rStyle w:val="Hyperlink"/>
          </w:rPr>
          <w:t>Capability Types</w:t>
        </w:r>
      </w:hyperlink>
      <w:r w:rsidRPr="00C90317">
        <w:t>).</w:t>
      </w:r>
    </w:p>
    <w:p w14:paraId="14612FDD" w14:textId="77777777" w:rsidR="002D57C4" w:rsidRDefault="002D57C4" w:rsidP="002D57C4">
      <w:pPr>
        <w:pStyle w:val="Heading4"/>
        <w:numPr>
          <w:ilvl w:val="3"/>
          <w:numId w:val="3"/>
        </w:numPr>
      </w:pPr>
      <w:r>
        <w:lastRenderedPageBreak/>
        <w:t>Best Practices</w:t>
      </w:r>
    </w:p>
    <w:p w14:paraId="6F75E8A8" w14:textId="77777777" w:rsidR="002D57C4" w:rsidRDefault="002D57C4" w:rsidP="002D57C4">
      <w:pPr>
        <w:pStyle w:val="ListParagraph"/>
        <w:numPr>
          <w:ilvl w:val="0"/>
          <w:numId w:val="21"/>
        </w:numPr>
      </w:pPr>
      <w:r>
        <w:t>For TOSCA application portability, it is recommended that designers use the normative Relationship types defined in this specification where possible and derive from them for customization purposes.</w:t>
      </w:r>
    </w:p>
    <w:p w14:paraId="196B57CA" w14:textId="77777777" w:rsidR="002D57C4" w:rsidRDefault="002D57C4" w:rsidP="002D57C4">
      <w:pPr>
        <w:pStyle w:val="ListParagraph"/>
        <w:numPr>
          <w:ilvl w:val="0"/>
          <w:numId w:val="21"/>
        </w:numPr>
      </w:pPr>
      <w:r>
        <w:t>The TOSCA Root Relationship Type (</w:t>
      </w:r>
      <w:r w:rsidRPr="00155E0D">
        <w:rPr>
          <w:rStyle w:val="CodeSnippetHighlight"/>
        </w:rPr>
        <w:t>tosca.relationships.Root</w:t>
      </w:r>
      <w:r>
        <w:t xml:space="preserve">) </w:t>
      </w:r>
      <w:r w:rsidRPr="00C3735D">
        <w:t>SHOULD</w:t>
      </w:r>
      <w:r>
        <w:t xml:space="preserve"> be used to derive new types where possible when defining new relationships types.  This assures that</w:t>
      </w:r>
      <w:r w:rsidRPr="00635B91">
        <w:t xml:space="preserve"> </w:t>
      </w:r>
      <w:r>
        <w:t>its normative configuration interface (</w:t>
      </w:r>
      <w:r w:rsidRPr="008A0DB2">
        <w:rPr>
          <w:rStyle w:val="CodeSnippetHighlight"/>
        </w:rPr>
        <w:t>tosca.interfaces.relationship.Configure</w:t>
      </w:r>
      <w:r>
        <w:t>) can be used in a deterministic way by TOSCA orchestrators.</w:t>
      </w:r>
    </w:p>
    <w:p w14:paraId="4613A372" w14:textId="77777777" w:rsidR="002D57C4" w:rsidRPr="00A748F2" w:rsidRDefault="002D57C4" w:rsidP="002D57C4">
      <w:pPr>
        <w:pStyle w:val="Heading4"/>
        <w:numPr>
          <w:ilvl w:val="3"/>
          <w:numId w:val="3"/>
        </w:numPr>
      </w:pPr>
      <w:r w:rsidRPr="00A748F2">
        <w:t>Examples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22FF65EE" w14:textId="77777777" w:rsidTr="00502E57">
        <w:tc>
          <w:tcPr>
            <w:tcW w:w="9576" w:type="dxa"/>
            <w:shd w:val="clear" w:color="auto" w:fill="D9D9D9" w:themeFill="background1" w:themeFillShade="D9"/>
          </w:tcPr>
          <w:p w14:paraId="7A7215B1" w14:textId="77777777" w:rsidR="002D57C4" w:rsidRPr="005C6976" w:rsidRDefault="002D57C4" w:rsidP="00502E57">
            <w:pPr>
              <w:rPr>
                <w:rStyle w:val="CodeSnippet"/>
                <w:noProof/>
              </w:rPr>
            </w:pPr>
            <w:r>
              <w:rPr>
                <w:rStyle w:val="CodeSnippet"/>
                <w:noProof/>
              </w:rPr>
              <w:t>mycompanytypes</w:t>
            </w:r>
            <w:r w:rsidRPr="005C6976">
              <w:rPr>
                <w:rStyle w:val="CodeSnippet"/>
                <w:noProof/>
              </w:rPr>
              <w:t>.</w:t>
            </w:r>
            <w:r>
              <w:rPr>
                <w:rStyle w:val="CodeSnippet"/>
                <w:noProof/>
              </w:rPr>
              <w:t>my</w:t>
            </w:r>
            <w:r w:rsidRPr="005C6976">
              <w:rPr>
                <w:rStyle w:val="CodeSnippet"/>
                <w:noProof/>
              </w:rPr>
              <w:t>relationships.</w:t>
            </w:r>
            <w:r>
              <w:rPr>
                <w:rStyle w:val="CodeSnippet"/>
                <w:noProof/>
              </w:rPr>
              <w:t>AppDependency:</w:t>
            </w:r>
          </w:p>
          <w:p w14:paraId="05B719DF" w14:textId="77777777" w:rsidR="002D57C4" w:rsidRPr="005C6976" w:rsidRDefault="002D57C4" w:rsidP="00502E57">
            <w:pPr>
              <w:rPr>
                <w:rStyle w:val="CodeSnippet"/>
                <w:noProof/>
              </w:rPr>
            </w:pPr>
            <w:r w:rsidRPr="005C6976">
              <w:rPr>
                <w:rStyle w:val="CodeSnippet"/>
                <w:noProof/>
              </w:rPr>
              <w:t xml:space="preserve">  derived_from: tosca.relationships.</w:t>
            </w:r>
            <w:r>
              <w:rPr>
                <w:rStyle w:val="CodeSnippet"/>
                <w:noProof/>
              </w:rPr>
              <w:t>DependsOn</w:t>
            </w:r>
          </w:p>
          <w:p w14:paraId="5C682925" w14:textId="77777777" w:rsidR="002D57C4" w:rsidRPr="006824F5" w:rsidRDefault="002D57C4" w:rsidP="00502E57">
            <w:pPr>
              <w:rPr>
                <w:rStyle w:val="CodeSnippet"/>
                <w:noProof/>
              </w:rPr>
            </w:pPr>
            <w:r w:rsidRPr="005C6976">
              <w:rPr>
                <w:rStyle w:val="CodeSnippet"/>
                <w:noProof/>
              </w:rPr>
              <w:t xml:space="preserve">  valid_target</w:t>
            </w:r>
            <w:r>
              <w:rPr>
                <w:rStyle w:val="CodeSnippet"/>
                <w:noProof/>
              </w:rPr>
              <w:t>_type</w:t>
            </w:r>
            <w:r w:rsidRPr="005C6976">
              <w:rPr>
                <w:rStyle w:val="CodeSnippet"/>
                <w:noProof/>
              </w:rPr>
              <w:t xml:space="preserve">s: [ </w:t>
            </w:r>
            <w:r>
              <w:rPr>
                <w:rStyle w:val="CodeSnippet"/>
                <w:noProof/>
              </w:rPr>
              <w:t>mycompanytypes.mycapabilities.SomeAppCapability</w:t>
            </w:r>
            <w:r w:rsidRPr="005C6976">
              <w:rPr>
                <w:rStyle w:val="CodeSnippet"/>
                <w:noProof/>
              </w:rPr>
              <w:t xml:space="preserve"> ]</w:t>
            </w:r>
          </w:p>
        </w:tc>
      </w:tr>
    </w:tbl>
    <w:p w14:paraId="3AF62E1C" w14:textId="77777777" w:rsidR="002D57C4" w:rsidRDefault="002D57C4" w:rsidP="002D57C4">
      <w:pPr>
        <w:pStyle w:val="Heading3"/>
        <w:numPr>
          <w:ilvl w:val="2"/>
          <w:numId w:val="3"/>
        </w:numPr>
      </w:pPr>
      <w:bookmarkStart w:id="348" w:name="DEFN_ENTITY_GROUP_TYPE"/>
      <w:r>
        <w:t>Group Type</w:t>
      </w:r>
    </w:p>
    <w:p w14:paraId="1153A910" w14:textId="77777777" w:rsidR="002D57C4" w:rsidRDefault="002D57C4" w:rsidP="002D57C4">
      <w:r>
        <w:t>A Group Type defines logical grouping types for nodes, typically for different management purposes. Groups can effectively be viewed as logical nodes that are not part of the physical deployment topology of an application, yet can have capabilities and the ability to attach policies and interfaces that can be applied (depending on the group type) to its member nodes.</w:t>
      </w:r>
    </w:p>
    <w:p w14:paraId="518989D4" w14:textId="77777777" w:rsidR="002D57C4" w:rsidRDefault="002D57C4" w:rsidP="002D57C4"/>
    <w:p w14:paraId="24795AA4" w14:textId="77777777" w:rsidR="002D57C4" w:rsidRDefault="002D57C4" w:rsidP="002D57C4">
      <w:r>
        <w:t>Conceptually, group definitions allow the creation of logical “membership” relationships to nodes in a service template that are not a part of the application’s explicit requirement dependencies in the topology template (i.e. those required to actually get the application deployed and running). Instead, such logical membership allows for the introduction of things such as group management and uniform application of policies (i.e., requirements that are also not bound to the application itself) to the group’s members.</w:t>
      </w:r>
    </w:p>
    <w:p w14:paraId="5E970A23" w14:textId="77777777" w:rsidR="002D57C4" w:rsidRDefault="002D57C4" w:rsidP="002D57C4">
      <w:pPr>
        <w:pStyle w:val="Heading4"/>
        <w:numPr>
          <w:ilvl w:val="3"/>
          <w:numId w:val="3"/>
        </w:numPr>
      </w:pPr>
      <w:r>
        <w:t>Keynames</w:t>
      </w:r>
    </w:p>
    <w:p w14:paraId="636CC245" w14:textId="77777777" w:rsidR="002D57C4" w:rsidRPr="0053600D" w:rsidRDefault="002D57C4" w:rsidP="002D57C4">
      <w:pPr>
        <w:pStyle w:val="NormalaroundTable"/>
      </w:pPr>
      <w:r>
        <w:t>The following is the list of recognized keynames for a TOSCA Group Type definition:</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10"/>
        <w:gridCol w:w="981"/>
        <w:gridCol w:w="1720"/>
        <w:gridCol w:w="5490"/>
      </w:tblGrid>
      <w:tr w:rsidR="002D57C4" w:rsidRPr="004279F4" w14:paraId="3DADEC37" w14:textId="77777777" w:rsidTr="00502E57">
        <w:trPr>
          <w:cantSplit/>
          <w:tblHeader/>
        </w:trPr>
        <w:tc>
          <w:tcPr>
            <w:tcW w:w="734" w:type="pct"/>
            <w:shd w:val="clear" w:color="auto" w:fill="D9D9D9"/>
          </w:tcPr>
          <w:p w14:paraId="5E65BDF0" w14:textId="77777777" w:rsidR="002D57C4" w:rsidRPr="00422683" w:rsidRDefault="002D57C4" w:rsidP="00502E57">
            <w:pPr>
              <w:pStyle w:val="TableText-Heading"/>
            </w:pPr>
            <w:r w:rsidRPr="00422683">
              <w:t>Keyname</w:t>
            </w:r>
          </w:p>
        </w:tc>
        <w:tc>
          <w:tcPr>
            <w:tcW w:w="511" w:type="pct"/>
            <w:shd w:val="clear" w:color="auto" w:fill="D9D9D9"/>
          </w:tcPr>
          <w:p w14:paraId="0034771C" w14:textId="77777777" w:rsidR="002D57C4" w:rsidRPr="00422683" w:rsidRDefault="002D57C4" w:rsidP="00502E57">
            <w:pPr>
              <w:pStyle w:val="TableText-Heading"/>
            </w:pPr>
            <w:r w:rsidRPr="00422683">
              <w:t>Required</w:t>
            </w:r>
          </w:p>
        </w:tc>
        <w:tc>
          <w:tcPr>
            <w:tcW w:w="896" w:type="pct"/>
            <w:shd w:val="clear" w:color="auto" w:fill="D9D9D9"/>
          </w:tcPr>
          <w:p w14:paraId="77CA1541" w14:textId="77777777" w:rsidR="002D57C4" w:rsidRPr="00422683" w:rsidRDefault="002D57C4" w:rsidP="00502E57">
            <w:pPr>
              <w:pStyle w:val="TableText-Heading"/>
            </w:pPr>
            <w:r w:rsidRPr="00422683">
              <w:t>Type</w:t>
            </w:r>
          </w:p>
        </w:tc>
        <w:tc>
          <w:tcPr>
            <w:tcW w:w="2859" w:type="pct"/>
            <w:shd w:val="clear" w:color="auto" w:fill="D9D9D9"/>
          </w:tcPr>
          <w:p w14:paraId="1E9E65A3" w14:textId="77777777" w:rsidR="002D57C4" w:rsidRPr="00422683" w:rsidRDefault="002D57C4" w:rsidP="00502E57">
            <w:pPr>
              <w:pStyle w:val="TableText-Heading"/>
            </w:pPr>
            <w:r w:rsidRPr="00422683">
              <w:t>Description</w:t>
            </w:r>
          </w:p>
        </w:tc>
      </w:tr>
      <w:tr w:rsidR="002D57C4" w:rsidRPr="004279F4" w14:paraId="3201567E" w14:textId="77777777" w:rsidTr="00502E57">
        <w:trPr>
          <w:cantSplit/>
        </w:trPr>
        <w:tc>
          <w:tcPr>
            <w:tcW w:w="734" w:type="pct"/>
            <w:shd w:val="clear" w:color="auto" w:fill="FFFFFF"/>
          </w:tcPr>
          <w:p w14:paraId="544BD731" w14:textId="77777777" w:rsidR="002D57C4" w:rsidRDefault="002D57C4" w:rsidP="00502E57">
            <w:pPr>
              <w:pStyle w:val="TableText"/>
              <w:rPr>
                <w:noProof/>
              </w:rPr>
            </w:pPr>
            <w:r>
              <w:rPr>
                <w:noProof/>
              </w:rPr>
              <w:t>derived_from</w:t>
            </w:r>
          </w:p>
        </w:tc>
        <w:tc>
          <w:tcPr>
            <w:tcW w:w="511" w:type="pct"/>
            <w:shd w:val="clear" w:color="auto" w:fill="FFFFFF"/>
          </w:tcPr>
          <w:p w14:paraId="7C8B4B23" w14:textId="77777777" w:rsidR="002D57C4" w:rsidRDefault="002D57C4" w:rsidP="00502E57">
            <w:pPr>
              <w:pStyle w:val="TableText"/>
            </w:pPr>
            <w:r>
              <w:t>no</w:t>
            </w:r>
          </w:p>
        </w:tc>
        <w:tc>
          <w:tcPr>
            <w:tcW w:w="896" w:type="pct"/>
            <w:shd w:val="clear" w:color="auto" w:fill="FFFFFF"/>
          </w:tcPr>
          <w:p w14:paraId="06CE83D7" w14:textId="77777777" w:rsidR="002D57C4" w:rsidRDefault="008C123E" w:rsidP="00502E57">
            <w:pPr>
              <w:pStyle w:val="TableText"/>
            </w:pPr>
            <w:hyperlink w:anchor="TYPE_YAML_STRING" w:history="1">
              <w:r w:rsidR="002D57C4" w:rsidRPr="004A08E6">
                <w:rPr>
                  <w:rStyle w:val="Hyperlink"/>
                </w:rPr>
                <w:t>string</w:t>
              </w:r>
            </w:hyperlink>
          </w:p>
        </w:tc>
        <w:tc>
          <w:tcPr>
            <w:tcW w:w="2859" w:type="pct"/>
            <w:shd w:val="clear" w:color="auto" w:fill="FFFFFF"/>
          </w:tcPr>
          <w:p w14:paraId="3BA487FA" w14:textId="77777777" w:rsidR="002D57C4" w:rsidRDefault="002D57C4" w:rsidP="00502E57">
            <w:pPr>
              <w:pStyle w:val="TableText"/>
            </w:pPr>
            <w:r w:rsidRPr="00C408A6">
              <w:t xml:space="preserve">An optional parent </w:t>
            </w:r>
            <w:r>
              <w:t>Group</w:t>
            </w:r>
            <w:r w:rsidRPr="00C408A6">
              <w:t xml:space="preserve"> Type name the </w:t>
            </w:r>
            <w:r>
              <w:t>Group</w:t>
            </w:r>
            <w:r w:rsidRPr="00C408A6">
              <w:t xml:space="preserve"> Type derives from.</w:t>
            </w:r>
          </w:p>
        </w:tc>
      </w:tr>
      <w:tr w:rsidR="002D57C4" w:rsidRPr="004279F4" w14:paraId="5A3BE411" w14:textId="77777777" w:rsidTr="00502E57">
        <w:trPr>
          <w:cantSplit/>
        </w:trPr>
        <w:tc>
          <w:tcPr>
            <w:tcW w:w="734" w:type="pct"/>
            <w:shd w:val="clear" w:color="auto" w:fill="FFFFFF"/>
          </w:tcPr>
          <w:p w14:paraId="785FDCFD" w14:textId="77777777" w:rsidR="002D57C4" w:rsidRDefault="002D57C4" w:rsidP="00502E57">
            <w:pPr>
              <w:pStyle w:val="TableText"/>
              <w:rPr>
                <w:noProof/>
              </w:rPr>
            </w:pPr>
            <w:r>
              <w:rPr>
                <w:noProof/>
              </w:rPr>
              <w:t>version</w:t>
            </w:r>
          </w:p>
        </w:tc>
        <w:tc>
          <w:tcPr>
            <w:tcW w:w="511" w:type="pct"/>
            <w:shd w:val="clear" w:color="auto" w:fill="FFFFFF"/>
          </w:tcPr>
          <w:p w14:paraId="10ADBF1D" w14:textId="77777777" w:rsidR="002D57C4" w:rsidRDefault="002D57C4" w:rsidP="00502E57">
            <w:pPr>
              <w:pStyle w:val="TableText"/>
            </w:pPr>
            <w:r>
              <w:t>no</w:t>
            </w:r>
          </w:p>
        </w:tc>
        <w:tc>
          <w:tcPr>
            <w:tcW w:w="896" w:type="pct"/>
            <w:shd w:val="clear" w:color="auto" w:fill="FFFFFF"/>
          </w:tcPr>
          <w:p w14:paraId="74896FE8" w14:textId="77777777" w:rsidR="002D57C4" w:rsidRDefault="008C123E" w:rsidP="00502E57">
            <w:pPr>
              <w:pStyle w:val="TableText"/>
            </w:pPr>
            <w:hyperlink w:anchor="TYPE_TOSCA_VERSION" w:history="1">
              <w:r w:rsidR="002D57C4" w:rsidRPr="00276BB3">
                <w:rPr>
                  <w:rStyle w:val="Hyperlink"/>
                </w:rPr>
                <w:t>version</w:t>
              </w:r>
            </w:hyperlink>
          </w:p>
        </w:tc>
        <w:tc>
          <w:tcPr>
            <w:tcW w:w="2859" w:type="pct"/>
            <w:shd w:val="clear" w:color="auto" w:fill="FFFFFF"/>
          </w:tcPr>
          <w:p w14:paraId="57971635" w14:textId="77777777" w:rsidR="002D57C4" w:rsidRDefault="002D57C4" w:rsidP="00502E57">
            <w:pPr>
              <w:pStyle w:val="TableText"/>
            </w:pPr>
            <w:r>
              <w:t>An optional version for the Group Type definition.</w:t>
            </w:r>
          </w:p>
        </w:tc>
      </w:tr>
      <w:tr w:rsidR="002D57C4" w:rsidRPr="004279F4" w14:paraId="6480D68A" w14:textId="77777777" w:rsidTr="00502E57">
        <w:trPr>
          <w:cantSplit/>
        </w:trPr>
        <w:tc>
          <w:tcPr>
            <w:tcW w:w="734" w:type="pct"/>
            <w:shd w:val="clear" w:color="auto" w:fill="FFFFFF"/>
          </w:tcPr>
          <w:p w14:paraId="46A940D5" w14:textId="77777777" w:rsidR="002D57C4" w:rsidRDefault="002D57C4" w:rsidP="00502E57">
            <w:pPr>
              <w:pStyle w:val="TableText"/>
              <w:rPr>
                <w:noProof/>
              </w:rPr>
            </w:pPr>
            <w:r>
              <w:rPr>
                <w:noProof/>
              </w:rPr>
              <w:t>description</w:t>
            </w:r>
          </w:p>
        </w:tc>
        <w:tc>
          <w:tcPr>
            <w:tcW w:w="511" w:type="pct"/>
            <w:shd w:val="clear" w:color="auto" w:fill="FFFFFF"/>
          </w:tcPr>
          <w:p w14:paraId="6629115B" w14:textId="77777777" w:rsidR="002D57C4" w:rsidRDefault="002D57C4" w:rsidP="00502E57">
            <w:pPr>
              <w:pStyle w:val="TableText"/>
            </w:pPr>
            <w:r>
              <w:t>no</w:t>
            </w:r>
          </w:p>
        </w:tc>
        <w:tc>
          <w:tcPr>
            <w:tcW w:w="896" w:type="pct"/>
            <w:shd w:val="clear" w:color="auto" w:fill="FFFFFF"/>
          </w:tcPr>
          <w:p w14:paraId="508BB210" w14:textId="77777777" w:rsidR="002D57C4" w:rsidRDefault="008C123E" w:rsidP="00502E57">
            <w:pPr>
              <w:pStyle w:val="TableText"/>
            </w:pPr>
            <w:hyperlink w:anchor="DEFN_ELEMENT_DESCRIPTION" w:history="1">
              <w:r w:rsidR="002D57C4" w:rsidRPr="00B946C9">
                <w:rPr>
                  <w:rStyle w:val="Hyperlink"/>
                </w:rPr>
                <w:t>description</w:t>
              </w:r>
            </w:hyperlink>
          </w:p>
        </w:tc>
        <w:tc>
          <w:tcPr>
            <w:tcW w:w="2859" w:type="pct"/>
            <w:shd w:val="clear" w:color="auto" w:fill="FFFFFF"/>
          </w:tcPr>
          <w:p w14:paraId="1A3B0022" w14:textId="77777777" w:rsidR="002D57C4" w:rsidRDefault="002D57C4" w:rsidP="00502E57">
            <w:pPr>
              <w:pStyle w:val="TableText"/>
            </w:pPr>
            <w:r>
              <w:t>The optional description for the Group Type.</w:t>
            </w:r>
          </w:p>
        </w:tc>
      </w:tr>
      <w:tr w:rsidR="002D57C4" w:rsidRPr="004279F4" w14:paraId="37BE861D" w14:textId="77777777" w:rsidTr="00502E57">
        <w:trPr>
          <w:cantSplit/>
        </w:trPr>
        <w:tc>
          <w:tcPr>
            <w:tcW w:w="734" w:type="pct"/>
            <w:shd w:val="clear" w:color="auto" w:fill="FFFFFF"/>
          </w:tcPr>
          <w:p w14:paraId="3DB36332" w14:textId="77777777" w:rsidR="002D57C4" w:rsidRDefault="002D57C4" w:rsidP="00502E57">
            <w:pPr>
              <w:pStyle w:val="TableText"/>
              <w:rPr>
                <w:noProof/>
              </w:rPr>
            </w:pPr>
            <w:r>
              <w:rPr>
                <w:noProof/>
              </w:rPr>
              <w:t>properties</w:t>
            </w:r>
          </w:p>
        </w:tc>
        <w:tc>
          <w:tcPr>
            <w:tcW w:w="511" w:type="pct"/>
            <w:shd w:val="clear" w:color="auto" w:fill="FFFFFF"/>
          </w:tcPr>
          <w:p w14:paraId="25F140B2" w14:textId="77777777" w:rsidR="002D57C4" w:rsidRDefault="002D57C4" w:rsidP="00502E57">
            <w:pPr>
              <w:pStyle w:val="TableText"/>
            </w:pPr>
            <w:r>
              <w:t>no</w:t>
            </w:r>
          </w:p>
        </w:tc>
        <w:tc>
          <w:tcPr>
            <w:tcW w:w="896" w:type="pct"/>
            <w:shd w:val="clear" w:color="auto" w:fill="FFFFFF"/>
          </w:tcPr>
          <w:p w14:paraId="334BA3BD" w14:textId="77777777" w:rsidR="002D57C4" w:rsidRDefault="002D57C4" w:rsidP="00502E57">
            <w:pPr>
              <w:pStyle w:val="TableText"/>
            </w:pPr>
            <w:r>
              <w:t xml:space="preserve">list of </w:t>
            </w:r>
          </w:p>
          <w:p w14:paraId="77D5508A" w14:textId="77777777" w:rsidR="002D57C4" w:rsidRDefault="008C123E" w:rsidP="00502E57">
            <w:pPr>
              <w:pStyle w:val="TableText"/>
            </w:pPr>
            <w:hyperlink w:anchor="DEFN_ELEMENT_PROPERTY_DEFN" w:history="1">
              <w:r w:rsidR="002D57C4" w:rsidRPr="002131F3">
                <w:rPr>
                  <w:rStyle w:val="Hyperlink"/>
                </w:rPr>
                <w:t>property definitions</w:t>
              </w:r>
            </w:hyperlink>
          </w:p>
        </w:tc>
        <w:tc>
          <w:tcPr>
            <w:tcW w:w="2859" w:type="pct"/>
            <w:shd w:val="clear" w:color="auto" w:fill="FFFFFF"/>
          </w:tcPr>
          <w:p w14:paraId="4D7FB7E4" w14:textId="77777777" w:rsidR="002D57C4" w:rsidRDefault="002D57C4" w:rsidP="00502E57">
            <w:pPr>
              <w:pStyle w:val="TableText"/>
            </w:pPr>
            <w:r>
              <w:t>An optional list of property definitions for the Group Type.</w:t>
            </w:r>
          </w:p>
        </w:tc>
      </w:tr>
      <w:tr w:rsidR="002D57C4" w:rsidRPr="004279F4" w14:paraId="25BA82D2" w14:textId="77777777" w:rsidTr="00502E57">
        <w:trPr>
          <w:cantSplit/>
        </w:trPr>
        <w:tc>
          <w:tcPr>
            <w:tcW w:w="734" w:type="pct"/>
            <w:shd w:val="clear" w:color="auto" w:fill="FFFFFF"/>
          </w:tcPr>
          <w:p w14:paraId="232BC9AC" w14:textId="77777777" w:rsidR="002D57C4" w:rsidRDefault="002D57C4" w:rsidP="00502E57">
            <w:pPr>
              <w:pStyle w:val="TableText"/>
              <w:rPr>
                <w:noProof/>
              </w:rPr>
            </w:pPr>
            <w:r>
              <w:rPr>
                <w:noProof/>
              </w:rPr>
              <w:t xml:space="preserve">members </w:t>
            </w:r>
          </w:p>
        </w:tc>
        <w:tc>
          <w:tcPr>
            <w:tcW w:w="511" w:type="pct"/>
            <w:shd w:val="clear" w:color="auto" w:fill="FFFFFF"/>
          </w:tcPr>
          <w:p w14:paraId="61E49BBB" w14:textId="77777777" w:rsidR="002D57C4" w:rsidRDefault="002D57C4" w:rsidP="00502E57">
            <w:pPr>
              <w:pStyle w:val="TableText"/>
            </w:pPr>
            <w:r>
              <w:t>no</w:t>
            </w:r>
          </w:p>
        </w:tc>
        <w:tc>
          <w:tcPr>
            <w:tcW w:w="896" w:type="pct"/>
            <w:shd w:val="clear" w:color="auto" w:fill="FFFFFF"/>
          </w:tcPr>
          <w:p w14:paraId="1A374361" w14:textId="77777777" w:rsidR="002D57C4" w:rsidRDefault="008C123E" w:rsidP="00502E57">
            <w:pPr>
              <w:pStyle w:val="TableText"/>
            </w:pPr>
            <w:hyperlink w:anchor="TYPE_YAML_STRING" w:history="1">
              <w:r w:rsidR="002D57C4" w:rsidRPr="0032141D">
                <w:rPr>
                  <w:rStyle w:val="Hyperlink"/>
                </w:rPr>
                <w:t>string</w:t>
              </w:r>
            </w:hyperlink>
            <w:r w:rsidR="002D57C4">
              <w:t>[]</w:t>
            </w:r>
          </w:p>
        </w:tc>
        <w:tc>
          <w:tcPr>
            <w:tcW w:w="2859" w:type="pct"/>
            <w:shd w:val="clear" w:color="auto" w:fill="FFFFFF"/>
          </w:tcPr>
          <w:p w14:paraId="5520B009" w14:textId="77777777" w:rsidR="002D57C4" w:rsidRDefault="002D57C4" w:rsidP="00502E57">
            <w:pPr>
              <w:pStyle w:val="TableText"/>
            </w:pPr>
            <w:r>
              <w:t xml:space="preserve">An optional list of one or more names of Node Types that  are valid (allowed) as members of the Group Type.  </w:t>
            </w:r>
          </w:p>
          <w:p w14:paraId="620E3444" w14:textId="77777777" w:rsidR="002D57C4" w:rsidRDefault="002D57C4" w:rsidP="00502E57">
            <w:pPr>
              <w:pStyle w:val="TableText"/>
            </w:pPr>
          </w:p>
          <w:p w14:paraId="55F7FD3A" w14:textId="77777777" w:rsidR="002D57C4" w:rsidRDefault="002D57C4" w:rsidP="00502E57">
            <w:pPr>
              <w:pStyle w:val="TableText"/>
            </w:pPr>
            <w:r>
              <w:t>Note: This can be viewed by TOSCA Orchestrators as an implied relationship from the listed members nodes to the group, but one that does not have operational lifecycle considerations.  For example, if we were to name this as an explicit Relationship Type we might call this “MemberOf” (group).</w:t>
            </w:r>
          </w:p>
        </w:tc>
      </w:tr>
      <w:tr w:rsidR="002D57C4" w:rsidRPr="004279F4" w14:paraId="6A6408BC" w14:textId="77777777" w:rsidTr="00502E57">
        <w:trPr>
          <w:cantSplit/>
        </w:trPr>
        <w:tc>
          <w:tcPr>
            <w:tcW w:w="734" w:type="pct"/>
            <w:shd w:val="clear" w:color="auto" w:fill="FFFFFF"/>
          </w:tcPr>
          <w:p w14:paraId="7F398994" w14:textId="77777777" w:rsidR="002D57C4" w:rsidRDefault="002D57C4" w:rsidP="00502E57">
            <w:pPr>
              <w:pStyle w:val="TableText"/>
              <w:rPr>
                <w:noProof/>
              </w:rPr>
            </w:pPr>
            <w:r>
              <w:rPr>
                <w:noProof/>
              </w:rPr>
              <w:t>interfaces</w:t>
            </w:r>
          </w:p>
        </w:tc>
        <w:tc>
          <w:tcPr>
            <w:tcW w:w="511" w:type="pct"/>
            <w:shd w:val="clear" w:color="auto" w:fill="FFFFFF"/>
          </w:tcPr>
          <w:p w14:paraId="5D5FE40E" w14:textId="77777777" w:rsidR="002D57C4" w:rsidRDefault="002D57C4" w:rsidP="00502E57">
            <w:pPr>
              <w:pStyle w:val="TableText"/>
            </w:pPr>
            <w:r>
              <w:t>no</w:t>
            </w:r>
          </w:p>
        </w:tc>
        <w:tc>
          <w:tcPr>
            <w:tcW w:w="896" w:type="pct"/>
            <w:shd w:val="clear" w:color="auto" w:fill="FFFFFF"/>
          </w:tcPr>
          <w:p w14:paraId="42BCDF80" w14:textId="77777777" w:rsidR="002D57C4" w:rsidRDefault="002D57C4" w:rsidP="00502E57">
            <w:pPr>
              <w:pStyle w:val="TableText"/>
            </w:pPr>
            <w:r>
              <w:t>list of</w:t>
            </w:r>
          </w:p>
          <w:p w14:paraId="62D71959" w14:textId="77777777" w:rsidR="002D57C4" w:rsidRDefault="008C123E" w:rsidP="00502E57">
            <w:pPr>
              <w:pStyle w:val="TableText"/>
            </w:pPr>
            <w:hyperlink w:anchor="DEFN_ELEMENT_INTERFACE_DEF" w:history="1">
              <w:r w:rsidR="002D57C4" w:rsidRPr="00A00719">
                <w:rPr>
                  <w:rStyle w:val="Hyperlink"/>
                </w:rPr>
                <w:t>interface</w:t>
              </w:r>
              <w:r w:rsidR="002D57C4">
                <w:rPr>
                  <w:rStyle w:val="Hyperlink"/>
                </w:rPr>
                <w:t xml:space="preserve"> definition</w:t>
              </w:r>
              <w:r w:rsidR="002D57C4" w:rsidRPr="00A00719">
                <w:rPr>
                  <w:rStyle w:val="Hyperlink"/>
                </w:rPr>
                <w:t>s</w:t>
              </w:r>
            </w:hyperlink>
          </w:p>
        </w:tc>
        <w:tc>
          <w:tcPr>
            <w:tcW w:w="2859" w:type="pct"/>
            <w:shd w:val="clear" w:color="auto" w:fill="FFFFFF"/>
          </w:tcPr>
          <w:p w14:paraId="70F46217" w14:textId="77777777" w:rsidR="002D57C4" w:rsidRDefault="002D57C4" w:rsidP="00502E57">
            <w:pPr>
              <w:pStyle w:val="TableText"/>
            </w:pPr>
            <w:r>
              <w:t>An optional list of interface definitions supported by the Group Type.</w:t>
            </w:r>
          </w:p>
        </w:tc>
      </w:tr>
    </w:tbl>
    <w:p w14:paraId="1AB00238" w14:textId="77777777" w:rsidR="002D57C4" w:rsidRDefault="002D57C4" w:rsidP="002D57C4">
      <w:pPr>
        <w:pStyle w:val="Heading4"/>
        <w:numPr>
          <w:ilvl w:val="3"/>
          <w:numId w:val="3"/>
        </w:numPr>
      </w:pPr>
      <w:r>
        <w:t>Grammar</w:t>
      </w:r>
    </w:p>
    <w:p w14:paraId="6D51E3BA" w14:textId="77777777" w:rsidR="002D57C4" w:rsidRDefault="002D57C4" w:rsidP="002D57C4">
      <w:pPr>
        <w:pStyle w:val="NormalaroundTable"/>
      </w:pPr>
      <w:r>
        <w:t>Group Types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C695B29" w14:textId="77777777" w:rsidTr="00502E57">
        <w:tc>
          <w:tcPr>
            <w:tcW w:w="9576" w:type="dxa"/>
            <w:shd w:val="clear" w:color="auto" w:fill="D9D9D9" w:themeFill="background1" w:themeFillShade="D9"/>
          </w:tcPr>
          <w:p w14:paraId="799A380D" w14:textId="77777777" w:rsidR="002D57C4" w:rsidRDefault="002D57C4" w:rsidP="00502E57">
            <w:pPr>
              <w:rPr>
                <w:rStyle w:val="CodeSnippet"/>
              </w:rPr>
            </w:pPr>
            <w:r w:rsidRPr="00ED265B">
              <w:rPr>
                <w:rStyle w:val="CodeSnippet"/>
              </w:rPr>
              <w:lastRenderedPageBreak/>
              <w:t>&lt;</w:t>
            </w:r>
            <w:hyperlink w:anchor="TYPE_YAML_STRING" w:history="1">
              <w:r>
                <w:rPr>
                  <w:rStyle w:val="Hyperlink"/>
                  <w:rFonts w:ascii="Consolas" w:hAnsi="Consolas"/>
                </w:rPr>
                <w:t>group</w:t>
              </w:r>
              <w:r w:rsidRPr="00ED265B">
                <w:rPr>
                  <w:rStyle w:val="Hyperlink"/>
                  <w:rFonts w:ascii="Consolas" w:hAnsi="Consolas"/>
                </w:rPr>
                <w:t>_</w:t>
              </w:r>
              <w:r>
                <w:rPr>
                  <w:rStyle w:val="Hyperlink"/>
                  <w:rFonts w:ascii="Consolas" w:hAnsi="Consolas"/>
                </w:rPr>
                <w:t>type_</w:t>
              </w:r>
              <w:r w:rsidRPr="00ED265B">
                <w:rPr>
                  <w:rStyle w:val="Hyperlink"/>
                  <w:rFonts w:ascii="Consolas" w:hAnsi="Consolas"/>
                </w:rPr>
                <w:t>name</w:t>
              </w:r>
            </w:hyperlink>
            <w:r w:rsidRPr="00ED265B">
              <w:rPr>
                <w:rStyle w:val="CodeSnippet"/>
              </w:rPr>
              <w:t>&gt;:</w:t>
            </w:r>
          </w:p>
          <w:p w14:paraId="2C6530B4" w14:textId="77777777" w:rsidR="002D57C4" w:rsidRDefault="002D57C4" w:rsidP="00502E57">
            <w:pPr>
              <w:rPr>
                <w:rStyle w:val="CodeSnippet"/>
                <w:noProof/>
              </w:rPr>
            </w:pPr>
            <w:r w:rsidRPr="006824F5">
              <w:rPr>
                <w:rStyle w:val="CodeSnippet"/>
                <w:noProof/>
              </w:rPr>
              <w:t xml:space="preserve">  </w:t>
            </w:r>
            <w:r>
              <w:rPr>
                <w:rStyle w:val="CodeSnippet"/>
                <w:noProof/>
              </w:rPr>
              <w:t>derived_from</w:t>
            </w:r>
            <w:r w:rsidRPr="006824F5">
              <w:rPr>
                <w:rStyle w:val="CodeSnippet"/>
                <w:noProof/>
              </w:rPr>
              <w:t xml:space="preserve">: </w:t>
            </w:r>
            <w:r>
              <w:rPr>
                <w:rStyle w:val="CodeSnippet"/>
                <w:noProof/>
              </w:rPr>
              <w:t>&lt;</w:t>
            </w:r>
            <w:hyperlink w:anchor="TYPE_YAML_STRING" w:history="1">
              <w:r>
                <w:rPr>
                  <w:rStyle w:val="Hyperlink"/>
                  <w:rFonts w:ascii="Consolas" w:hAnsi="Consolas"/>
                  <w:noProof/>
                </w:rPr>
                <w:t>parent_group_type_name</w:t>
              </w:r>
            </w:hyperlink>
            <w:r w:rsidRPr="006824F5">
              <w:rPr>
                <w:rStyle w:val="CodeSnippet"/>
                <w:noProof/>
              </w:rPr>
              <w:t>&gt;</w:t>
            </w:r>
          </w:p>
          <w:p w14:paraId="410A251C" w14:textId="77777777" w:rsidR="002D57C4" w:rsidRDefault="002D57C4" w:rsidP="00502E57">
            <w:pPr>
              <w:rPr>
                <w:rStyle w:val="CodeSnippet"/>
                <w:noProof/>
              </w:rPr>
            </w:pPr>
            <w:r>
              <w:rPr>
                <w:rStyle w:val="CodeSnippet"/>
                <w:noProof/>
              </w:rPr>
              <w:t xml:space="preserve">  version: &lt;</w:t>
            </w:r>
            <w:hyperlink w:anchor="TYPE_TOSCA_VERSION" w:history="1">
              <w:r w:rsidRPr="006C586F">
                <w:rPr>
                  <w:rStyle w:val="Hyperlink"/>
                  <w:rFonts w:ascii="Consolas" w:hAnsi="Consolas"/>
                  <w:noProof/>
                </w:rPr>
                <w:t>version_number</w:t>
              </w:r>
            </w:hyperlink>
            <w:r>
              <w:rPr>
                <w:rStyle w:val="CodeSnippet"/>
                <w:noProof/>
              </w:rPr>
              <w:t>&gt;</w:t>
            </w:r>
          </w:p>
          <w:p w14:paraId="3D3E7418" w14:textId="77777777" w:rsidR="002D57C4" w:rsidRDefault="002D57C4" w:rsidP="00502E57">
            <w:pPr>
              <w:rPr>
                <w:rStyle w:val="CodeSnippet"/>
                <w:noProof/>
              </w:rPr>
            </w:pPr>
            <w:r>
              <w:rPr>
                <w:rStyle w:val="CodeSnippet"/>
                <w:noProof/>
              </w:rPr>
              <w:t xml:space="preserve">  </w:t>
            </w:r>
            <w:r w:rsidRPr="006824F5">
              <w:rPr>
                <w:rStyle w:val="CodeSnippet"/>
                <w:noProof/>
              </w:rPr>
              <w:t>description: &lt;</w:t>
            </w:r>
            <w:hyperlink w:anchor="DEFN_ELEMENT_DESCRIPTION" w:history="1">
              <w:r>
                <w:rPr>
                  <w:rStyle w:val="Hyperlink"/>
                  <w:rFonts w:ascii="Consolas" w:hAnsi="Consolas"/>
                  <w:noProof/>
                </w:rPr>
                <w:t>group</w:t>
              </w:r>
              <w:r w:rsidRPr="007A2144">
                <w:rPr>
                  <w:rStyle w:val="Hyperlink"/>
                  <w:rFonts w:ascii="Consolas" w:hAnsi="Consolas"/>
                  <w:noProof/>
                </w:rPr>
                <w:t>_description</w:t>
              </w:r>
            </w:hyperlink>
            <w:r w:rsidRPr="006824F5">
              <w:rPr>
                <w:rStyle w:val="CodeSnippet"/>
                <w:noProof/>
              </w:rPr>
              <w:t>&gt;</w:t>
            </w:r>
          </w:p>
          <w:p w14:paraId="1FF89D27" w14:textId="77777777" w:rsidR="002D57C4" w:rsidRPr="006824F5" w:rsidRDefault="002D57C4" w:rsidP="00502E57">
            <w:pPr>
              <w:rPr>
                <w:rStyle w:val="CodeSnippet"/>
                <w:noProof/>
              </w:rPr>
            </w:pPr>
            <w:r w:rsidRPr="006824F5">
              <w:rPr>
                <w:rStyle w:val="CodeSnippet"/>
                <w:noProof/>
              </w:rPr>
              <w:t xml:space="preserve">  properties:</w:t>
            </w:r>
          </w:p>
          <w:p w14:paraId="1FB1B23E" w14:textId="77777777" w:rsidR="002D57C4" w:rsidRDefault="002D57C4" w:rsidP="00502E57">
            <w:pPr>
              <w:rPr>
                <w:rStyle w:val="CodeSnippet"/>
                <w:noProof/>
              </w:rPr>
            </w:pPr>
            <w:r w:rsidRPr="006824F5">
              <w:rPr>
                <w:rStyle w:val="CodeSnippet"/>
                <w:noProof/>
              </w:rPr>
              <w:t xml:space="preserve">    &lt;</w:t>
            </w:r>
            <w:hyperlink w:anchor="DEFN_ELEMENT_PROPERTY_DEFN" w:history="1">
              <w:r w:rsidRPr="0073296D">
                <w:rPr>
                  <w:rStyle w:val="Hyperlink"/>
                  <w:rFonts w:ascii="Consolas" w:hAnsi="Consolas"/>
                  <w:noProof/>
                </w:rPr>
                <w:t>property_definitions</w:t>
              </w:r>
            </w:hyperlink>
            <w:r w:rsidRPr="006824F5">
              <w:rPr>
                <w:rStyle w:val="CodeSnippet"/>
                <w:noProof/>
              </w:rPr>
              <w:t>&gt;</w:t>
            </w:r>
          </w:p>
          <w:p w14:paraId="7F0FBC87" w14:textId="77777777" w:rsidR="002D57C4" w:rsidRDefault="002D57C4" w:rsidP="00502E57">
            <w:pPr>
              <w:rPr>
                <w:rStyle w:val="CodeSnippet"/>
                <w:noProof/>
              </w:rPr>
            </w:pPr>
            <w:r>
              <w:rPr>
                <w:rStyle w:val="CodeSnippet"/>
                <w:noProof/>
              </w:rPr>
              <w:t xml:space="preserve">  members: [ &lt;list_of_valid_member_types&gt; ]</w:t>
            </w:r>
          </w:p>
          <w:p w14:paraId="19C0763D" w14:textId="77777777" w:rsidR="002D57C4" w:rsidRDefault="002D57C4" w:rsidP="00502E57">
            <w:pPr>
              <w:rPr>
                <w:rStyle w:val="CodeSnippet"/>
                <w:noProof/>
              </w:rPr>
            </w:pPr>
            <w:r w:rsidRPr="006824F5">
              <w:rPr>
                <w:rStyle w:val="CodeSnippet"/>
                <w:noProof/>
              </w:rPr>
              <w:t xml:space="preserve">  interfaces: </w:t>
            </w:r>
          </w:p>
          <w:p w14:paraId="0784CAEB" w14:textId="77777777" w:rsidR="002D57C4" w:rsidRPr="006824F5" w:rsidRDefault="002D57C4" w:rsidP="00502E57">
            <w:pPr>
              <w:rPr>
                <w:rStyle w:val="CodeSnippet"/>
                <w:noProof/>
              </w:rPr>
            </w:pPr>
            <w:r>
              <w:rPr>
                <w:rStyle w:val="CodeSnippet"/>
                <w:noProof/>
              </w:rPr>
              <w:t xml:space="preserve">    &lt;</w:t>
            </w:r>
            <w:hyperlink w:anchor="DEFN_ELEMENT_INTERFACE_DEF" w:history="1">
              <w:r w:rsidRPr="009A1135">
                <w:rPr>
                  <w:rStyle w:val="Hyperlink"/>
                  <w:rFonts w:ascii="Consolas" w:hAnsi="Consolas"/>
                  <w:noProof/>
                </w:rPr>
                <w:t>interface_definitions</w:t>
              </w:r>
            </w:hyperlink>
            <w:r>
              <w:rPr>
                <w:rStyle w:val="CodeSnippet"/>
                <w:noProof/>
              </w:rPr>
              <w:t xml:space="preserve">&gt; </w:t>
            </w:r>
          </w:p>
        </w:tc>
      </w:tr>
    </w:tbl>
    <w:p w14:paraId="40DAF9CE" w14:textId="77777777" w:rsidR="002D57C4" w:rsidRDefault="002D57C4" w:rsidP="002D57C4">
      <w:pPr>
        <w:pStyle w:val="NormalaroundTable"/>
      </w:pPr>
      <w:r>
        <w:t>In the above grammar, the pseudo values that appear in angle brackets have the following meaning:</w:t>
      </w:r>
    </w:p>
    <w:p w14:paraId="2BAE195F" w14:textId="77777777" w:rsidR="002D57C4" w:rsidRDefault="002D57C4" w:rsidP="002D57C4">
      <w:pPr>
        <w:pStyle w:val="ListBullet3"/>
      </w:pPr>
      <w:r>
        <w:rPr>
          <w:rStyle w:val="CodeSnippetHighlight"/>
        </w:rPr>
        <w:t>group_type_name</w:t>
      </w:r>
      <w:r w:rsidRPr="002F78F7">
        <w:t>:</w:t>
      </w:r>
      <w:r>
        <w:t xml:space="preserve"> represents the required symbolic name of the Group Type being declared as a </w:t>
      </w:r>
      <w:hyperlink w:anchor="TYPE_YAML_STRING" w:history="1">
        <w:r w:rsidRPr="00601F6D">
          <w:rPr>
            <w:rStyle w:val="Hyperlink"/>
          </w:rPr>
          <w:t>string</w:t>
        </w:r>
      </w:hyperlink>
      <w:r>
        <w:t>.</w:t>
      </w:r>
    </w:p>
    <w:p w14:paraId="51101A91" w14:textId="77777777" w:rsidR="002D57C4" w:rsidRDefault="002D57C4" w:rsidP="002D57C4">
      <w:pPr>
        <w:pStyle w:val="ListBullet3"/>
      </w:pPr>
      <w:r w:rsidRPr="00860225">
        <w:rPr>
          <w:rStyle w:val="CodeSnippetHighlight"/>
        </w:rPr>
        <w:t>parent_</w:t>
      </w:r>
      <w:r>
        <w:rPr>
          <w:rStyle w:val="CodeSnippetHighlight"/>
        </w:rPr>
        <w:t>group</w:t>
      </w:r>
      <w:r w:rsidRPr="00860225">
        <w:rPr>
          <w:rStyle w:val="CodeSnippetHighlight"/>
        </w:rPr>
        <w:t>_type_name</w:t>
      </w:r>
      <w:r>
        <w:t>: represents the name (</w:t>
      </w:r>
      <w:hyperlink w:anchor="TYPE_YAML_STRING" w:history="1">
        <w:r w:rsidRPr="00816449">
          <w:rPr>
            <w:rStyle w:val="Hyperlink"/>
          </w:rPr>
          <w:t>string</w:t>
        </w:r>
      </w:hyperlink>
      <w:r>
        <w:t xml:space="preserve">) of the </w:t>
      </w:r>
      <w:hyperlink w:anchor="DEFN_ENTITY_RELATIONSHIP_TYPE" w:history="1">
        <w:r>
          <w:rPr>
            <w:rStyle w:val="Hyperlink"/>
          </w:rPr>
          <w:t>Group</w:t>
        </w:r>
        <w:r w:rsidRPr="00601F6D">
          <w:rPr>
            <w:rStyle w:val="Hyperlink"/>
          </w:rPr>
          <w:t xml:space="preserve"> Type</w:t>
        </w:r>
      </w:hyperlink>
      <w:r>
        <w:t xml:space="preserve"> this Group Type definition derives from (i.e., its “parent” type).</w:t>
      </w:r>
    </w:p>
    <w:p w14:paraId="71D80A55" w14:textId="77777777" w:rsidR="002D57C4" w:rsidRDefault="002D57C4" w:rsidP="002D57C4">
      <w:pPr>
        <w:pStyle w:val="ListBullet3"/>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Group Type.</w:t>
      </w:r>
    </w:p>
    <w:p w14:paraId="08116108" w14:textId="77777777" w:rsidR="002D57C4" w:rsidRDefault="002D57C4" w:rsidP="002D57C4">
      <w:pPr>
        <w:pStyle w:val="ListBullet3"/>
      </w:pPr>
      <w:r>
        <w:rPr>
          <w:rStyle w:val="CodeSnippetHighlight"/>
        </w:rPr>
        <w:t>group_description</w:t>
      </w:r>
      <w:r w:rsidRPr="0097359B">
        <w:t>:</w:t>
      </w:r>
      <w:r>
        <w:t xml:space="preserve"> </w:t>
      </w:r>
      <w:r w:rsidRPr="0078077E">
        <w:t xml:space="preserve">represents the optional description string for the corresponding </w:t>
      </w:r>
      <w:r w:rsidRPr="0078077E">
        <w:rPr>
          <w:rStyle w:val="CodeSnippetHighlight"/>
        </w:rPr>
        <w:t>group_type_name</w:t>
      </w:r>
      <w:r w:rsidRPr="0078077E">
        <w:t>.</w:t>
      </w:r>
    </w:p>
    <w:p w14:paraId="1DC43704" w14:textId="77777777" w:rsidR="002D57C4" w:rsidRDefault="002D57C4" w:rsidP="002D57C4">
      <w:pPr>
        <w:pStyle w:val="ListBullet3"/>
      </w:pPr>
      <w:r w:rsidRPr="00860225">
        <w:rPr>
          <w:rStyle w:val="CodeSnippetHighlight"/>
        </w:rPr>
        <w:t>property_definit</w:t>
      </w:r>
      <w:r>
        <w:rPr>
          <w:rStyle w:val="CodeSnippetHighlight"/>
        </w:rPr>
        <w:t>i</w:t>
      </w:r>
      <w:r w:rsidRPr="00860225">
        <w:rPr>
          <w:rStyle w:val="CodeSnippetHighlight"/>
        </w:rPr>
        <w:t>ons</w:t>
      </w:r>
      <w:r>
        <w:t xml:space="preserve">: represents the optional list of </w:t>
      </w:r>
      <w:hyperlink w:anchor="DEFN_ELEMENT_PROPERTY_DEFN" w:history="1">
        <w:r w:rsidRPr="0073296D">
          <w:rPr>
            <w:rStyle w:val="Hyperlink"/>
          </w:rPr>
          <w:t>property definitions</w:t>
        </w:r>
      </w:hyperlink>
      <w:r>
        <w:t xml:space="preserve"> for the Group Type.</w:t>
      </w:r>
    </w:p>
    <w:p w14:paraId="0B7F5665" w14:textId="77777777" w:rsidR="002D57C4" w:rsidRDefault="002D57C4" w:rsidP="002D57C4">
      <w:pPr>
        <w:numPr>
          <w:ilvl w:val="0"/>
          <w:numId w:val="19"/>
        </w:numPr>
        <w:spacing w:before="0" w:after="0"/>
      </w:pPr>
      <w:r>
        <w:rPr>
          <w:rStyle w:val="CodeSnippetHighlight"/>
        </w:rPr>
        <w:t>list_of_valid_member_types</w:t>
      </w:r>
      <w:r w:rsidRPr="0093620D">
        <w:t>:</w:t>
      </w:r>
      <w:r>
        <w:t xml:space="preserve"> represents the optional list of TOSCA types (i.e., Node or Capability Types) that are valid member types for being added to (i.e., members of) the Group Type.</w:t>
      </w:r>
    </w:p>
    <w:p w14:paraId="2F220E2D" w14:textId="77777777" w:rsidR="002D57C4" w:rsidRDefault="002D57C4" w:rsidP="002D57C4">
      <w:pPr>
        <w:pStyle w:val="ListBullet3"/>
      </w:pPr>
      <w:r w:rsidRPr="00860225">
        <w:rPr>
          <w:rStyle w:val="CodeSnippetHighlight"/>
        </w:rPr>
        <w:t>interface_</w:t>
      </w:r>
      <w:r>
        <w:rPr>
          <w:rStyle w:val="CodeSnippetHighlight"/>
        </w:rPr>
        <w:t>definitions</w:t>
      </w:r>
      <w:r>
        <w:t>:</w:t>
      </w:r>
      <w:r w:rsidRPr="0000035D">
        <w:t xml:space="preserve"> </w:t>
      </w:r>
      <w:r>
        <w:t xml:space="preserve">represents the optional list of one or more </w:t>
      </w:r>
      <w:hyperlink w:anchor="DEFN_ELEMENT_INTERFACE_DEF" w:history="1">
        <w:r w:rsidRPr="006C665F">
          <w:rPr>
            <w:rStyle w:val="Hyperlink"/>
          </w:rPr>
          <w:t>interface definitions</w:t>
        </w:r>
      </w:hyperlink>
      <w:r>
        <w:t xml:space="preserve"> supported by the Group Type.</w:t>
      </w:r>
    </w:p>
    <w:p w14:paraId="488691A4" w14:textId="77777777" w:rsidR="002D57C4" w:rsidRDefault="002D57C4" w:rsidP="002D57C4">
      <w:pPr>
        <w:pStyle w:val="Heading4"/>
        <w:numPr>
          <w:ilvl w:val="3"/>
          <w:numId w:val="3"/>
        </w:numPr>
      </w:pPr>
      <w:r>
        <w:t>Additional Requirements</w:t>
      </w:r>
    </w:p>
    <w:p w14:paraId="6D8E0A61" w14:textId="77777777" w:rsidR="002D57C4" w:rsidRDefault="002D57C4" w:rsidP="002D57C4">
      <w:pPr>
        <w:pStyle w:val="ListParagraph"/>
        <w:numPr>
          <w:ilvl w:val="0"/>
          <w:numId w:val="17"/>
        </w:numPr>
      </w:pPr>
      <w:r>
        <w:t xml:space="preserve">Group definitions </w:t>
      </w:r>
      <w:r w:rsidRPr="00E60B0C">
        <w:rPr>
          <w:b/>
        </w:rPr>
        <w:t>SHOULD</w:t>
      </w:r>
      <w:r>
        <w:t xml:space="preserve"> </w:t>
      </w:r>
      <w:r w:rsidRPr="00E60B0C">
        <w:rPr>
          <w:b/>
        </w:rPr>
        <w:t>NOT</w:t>
      </w:r>
      <w:r>
        <w:t xml:space="preserve"> be used to define or redefine relationships (dependencies) for an application that can be expressed using normative TOSCA Relationships within a TOSCA topology template.</w:t>
      </w:r>
    </w:p>
    <w:p w14:paraId="7D312837" w14:textId="77777777" w:rsidR="002D57C4" w:rsidRPr="006512CA" w:rsidRDefault="002D57C4" w:rsidP="002D57C4">
      <w:pPr>
        <w:pStyle w:val="ListParagraph"/>
        <w:numPr>
          <w:ilvl w:val="0"/>
          <w:numId w:val="17"/>
        </w:numPr>
      </w:pPr>
      <w:r>
        <w:t xml:space="preserve">The list of values associated with the “members” keyname </w:t>
      </w:r>
      <w:r w:rsidRPr="00E60B0C">
        <w:rPr>
          <w:b/>
        </w:rPr>
        <w:t>MUST</w:t>
      </w:r>
      <w:r>
        <w:t xml:space="preserve"> only contain types that or homogenous (i.e., derive from the same type hierarchy). </w:t>
      </w:r>
    </w:p>
    <w:p w14:paraId="61E0C548" w14:textId="77777777" w:rsidR="002D57C4" w:rsidRDefault="002D57C4" w:rsidP="002D57C4">
      <w:pPr>
        <w:pStyle w:val="Heading4"/>
        <w:numPr>
          <w:ilvl w:val="3"/>
          <w:numId w:val="3"/>
        </w:numPr>
      </w:pPr>
      <w:r>
        <w:t>Example</w:t>
      </w:r>
    </w:p>
    <w:p w14:paraId="06FD4C60" w14:textId="77777777" w:rsidR="002D57C4" w:rsidRPr="00D41929" w:rsidRDefault="002D57C4" w:rsidP="002D57C4">
      <w:pPr>
        <w:pStyle w:val="NormalaroundTable"/>
      </w:pPr>
      <w:r>
        <w:t>The following represents a Group Type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9A4D3F7" w14:textId="77777777" w:rsidTr="00502E57">
        <w:trPr>
          <w:trHeight w:val="256"/>
        </w:trPr>
        <w:tc>
          <w:tcPr>
            <w:tcW w:w="9576" w:type="dxa"/>
            <w:shd w:val="clear" w:color="auto" w:fill="D9D9D9" w:themeFill="background1" w:themeFillShade="D9"/>
          </w:tcPr>
          <w:p w14:paraId="3E67C3F6" w14:textId="77777777" w:rsidR="002D57C4" w:rsidRDefault="002D57C4" w:rsidP="00502E57">
            <w:pPr>
              <w:rPr>
                <w:rStyle w:val="CodeSnippet"/>
                <w:noProof/>
              </w:rPr>
            </w:pPr>
            <w:r>
              <w:rPr>
                <w:rStyle w:val="CodeSnippet"/>
                <w:noProof/>
              </w:rPr>
              <w:t>group_types:</w:t>
            </w:r>
          </w:p>
          <w:p w14:paraId="2DD579FA" w14:textId="77777777" w:rsidR="002D57C4" w:rsidRDefault="002D57C4" w:rsidP="00502E57">
            <w:pPr>
              <w:rPr>
                <w:rStyle w:val="CodeSnippet"/>
                <w:noProof/>
              </w:rPr>
            </w:pPr>
            <w:r>
              <w:rPr>
                <w:rStyle w:val="CodeSnippet"/>
                <w:noProof/>
              </w:rPr>
              <w:t xml:space="preserve">  mycompany.mytypes.groups.placement:</w:t>
            </w:r>
          </w:p>
          <w:p w14:paraId="71B53BD7" w14:textId="77777777" w:rsidR="002D57C4" w:rsidRDefault="002D57C4" w:rsidP="00502E57">
            <w:pPr>
              <w:rPr>
                <w:rStyle w:val="CodeSnippet"/>
                <w:noProof/>
              </w:rPr>
            </w:pPr>
            <w:r>
              <w:rPr>
                <w:rStyle w:val="CodeSnippet"/>
                <w:noProof/>
              </w:rPr>
              <w:t xml:space="preserve">    description: My company’s group type for placing nodes of type Compute</w:t>
            </w:r>
          </w:p>
          <w:p w14:paraId="50C5A702" w14:textId="77777777" w:rsidR="002D57C4" w:rsidRPr="006824F5" w:rsidRDefault="002D57C4" w:rsidP="00502E57">
            <w:pPr>
              <w:rPr>
                <w:rStyle w:val="CodeSnippet"/>
                <w:noProof/>
              </w:rPr>
            </w:pPr>
            <w:r>
              <w:rPr>
                <w:rStyle w:val="CodeSnippet"/>
                <w:noProof/>
              </w:rPr>
              <w:t xml:space="preserve">    members: [ tosca.nodes.Compute ]</w:t>
            </w:r>
          </w:p>
        </w:tc>
      </w:tr>
    </w:tbl>
    <w:p w14:paraId="53647535" w14:textId="77777777" w:rsidR="002D57C4" w:rsidRDefault="002D57C4" w:rsidP="002D57C4">
      <w:pPr>
        <w:pStyle w:val="Heading3"/>
        <w:numPr>
          <w:ilvl w:val="2"/>
          <w:numId w:val="3"/>
        </w:numPr>
      </w:pPr>
      <w:bookmarkStart w:id="349" w:name="DEFN_ENTITY_POLICY_TYPE"/>
      <w:r>
        <w:t>Policy Type</w:t>
      </w:r>
    </w:p>
    <w:bookmarkEnd w:id="348"/>
    <w:bookmarkEnd w:id="349"/>
    <w:p w14:paraId="4FF16139" w14:textId="77777777" w:rsidR="002D57C4" w:rsidRDefault="002D57C4" w:rsidP="002D57C4">
      <w:r>
        <w:t xml:space="preserve">A Policy Type defines a type of requirement that affects or governs an application or service’s topology at some stage of its lifecycle, but is not explicitly part of the topology itself (i.e., it does not prevent the application or service from being deployed or run if it did not exist). </w:t>
      </w:r>
    </w:p>
    <w:p w14:paraId="7A2BA1EB" w14:textId="77777777" w:rsidR="002D57C4" w:rsidRDefault="002D57C4" w:rsidP="002D57C4">
      <w:pPr>
        <w:pStyle w:val="Heading4"/>
        <w:numPr>
          <w:ilvl w:val="3"/>
          <w:numId w:val="3"/>
        </w:numPr>
      </w:pPr>
      <w:r>
        <w:t>Keynames</w:t>
      </w:r>
    </w:p>
    <w:p w14:paraId="76EFA8E2" w14:textId="77777777" w:rsidR="002D57C4" w:rsidRPr="0053600D" w:rsidRDefault="002D57C4" w:rsidP="002D57C4">
      <w:pPr>
        <w:pStyle w:val="NormalaroundTable"/>
      </w:pPr>
      <w:r>
        <w:t>The following is the list of recognized keynames for a TOSCA Policy Type definition:</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10"/>
        <w:gridCol w:w="981"/>
        <w:gridCol w:w="1720"/>
        <w:gridCol w:w="5490"/>
      </w:tblGrid>
      <w:tr w:rsidR="002D57C4" w:rsidRPr="004279F4" w14:paraId="7C687742" w14:textId="77777777" w:rsidTr="00502E57">
        <w:trPr>
          <w:cantSplit/>
          <w:tblHeader/>
        </w:trPr>
        <w:tc>
          <w:tcPr>
            <w:tcW w:w="734" w:type="pct"/>
            <w:shd w:val="clear" w:color="auto" w:fill="D9D9D9"/>
          </w:tcPr>
          <w:p w14:paraId="632ED152" w14:textId="77777777" w:rsidR="002D57C4" w:rsidRPr="00422683" w:rsidRDefault="002D57C4" w:rsidP="00502E57">
            <w:pPr>
              <w:pStyle w:val="TableText-Heading"/>
            </w:pPr>
            <w:r w:rsidRPr="00422683">
              <w:lastRenderedPageBreak/>
              <w:t>Keyname</w:t>
            </w:r>
          </w:p>
        </w:tc>
        <w:tc>
          <w:tcPr>
            <w:tcW w:w="511" w:type="pct"/>
            <w:shd w:val="clear" w:color="auto" w:fill="D9D9D9"/>
          </w:tcPr>
          <w:p w14:paraId="1621344C" w14:textId="77777777" w:rsidR="002D57C4" w:rsidRPr="00422683" w:rsidRDefault="002D57C4" w:rsidP="00502E57">
            <w:pPr>
              <w:pStyle w:val="TableText-Heading"/>
            </w:pPr>
            <w:r w:rsidRPr="00422683">
              <w:t>Required</w:t>
            </w:r>
          </w:p>
        </w:tc>
        <w:tc>
          <w:tcPr>
            <w:tcW w:w="896" w:type="pct"/>
            <w:shd w:val="clear" w:color="auto" w:fill="D9D9D9"/>
          </w:tcPr>
          <w:p w14:paraId="12E0049B" w14:textId="77777777" w:rsidR="002D57C4" w:rsidRPr="00422683" w:rsidRDefault="002D57C4" w:rsidP="00502E57">
            <w:pPr>
              <w:pStyle w:val="TableText-Heading"/>
            </w:pPr>
            <w:r w:rsidRPr="00422683">
              <w:t>Type</w:t>
            </w:r>
          </w:p>
        </w:tc>
        <w:tc>
          <w:tcPr>
            <w:tcW w:w="2859" w:type="pct"/>
            <w:shd w:val="clear" w:color="auto" w:fill="D9D9D9"/>
          </w:tcPr>
          <w:p w14:paraId="371D5C3E" w14:textId="77777777" w:rsidR="002D57C4" w:rsidRPr="00422683" w:rsidRDefault="002D57C4" w:rsidP="00502E57">
            <w:pPr>
              <w:pStyle w:val="TableText-Heading"/>
            </w:pPr>
            <w:r w:rsidRPr="00422683">
              <w:t>Description</w:t>
            </w:r>
          </w:p>
        </w:tc>
      </w:tr>
      <w:tr w:rsidR="002D57C4" w:rsidRPr="004279F4" w14:paraId="55E46976" w14:textId="77777777" w:rsidTr="00502E57">
        <w:trPr>
          <w:cantSplit/>
        </w:trPr>
        <w:tc>
          <w:tcPr>
            <w:tcW w:w="734" w:type="pct"/>
            <w:shd w:val="clear" w:color="auto" w:fill="FFFFFF"/>
          </w:tcPr>
          <w:p w14:paraId="4EB41CC8" w14:textId="77777777" w:rsidR="002D57C4" w:rsidRDefault="002D57C4" w:rsidP="00502E57">
            <w:pPr>
              <w:pStyle w:val="TableText"/>
              <w:rPr>
                <w:noProof/>
              </w:rPr>
            </w:pPr>
            <w:r>
              <w:rPr>
                <w:noProof/>
              </w:rPr>
              <w:t>derived_from</w:t>
            </w:r>
          </w:p>
        </w:tc>
        <w:tc>
          <w:tcPr>
            <w:tcW w:w="511" w:type="pct"/>
            <w:shd w:val="clear" w:color="auto" w:fill="FFFFFF"/>
          </w:tcPr>
          <w:p w14:paraId="6EC0FD98" w14:textId="77777777" w:rsidR="002D57C4" w:rsidRDefault="002D57C4" w:rsidP="00502E57">
            <w:pPr>
              <w:pStyle w:val="TableText"/>
            </w:pPr>
            <w:r>
              <w:t>no</w:t>
            </w:r>
          </w:p>
        </w:tc>
        <w:tc>
          <w:tcPr>
            <w:tcW w:w="896" w:type="pct"/>
            <w:shd w:val="clear" w:color="auto" w:fill="FFFFFF"/>
          </w:tcPr>
          <w:p w14:paraId="7CCDA15B" w14:textId="77777777" w:rsidR="002D57C4" w:rsidRDefault="008C123E" w:rsidP="00502E57">
            <w:pPr>
              <w:pStyle w:val="TableText"/>
            </w:pPr>
            <w:hyperlink w:anchor="TYPE_YAML_STRING" w:history="1">
              <w:r w:rsidR="002D57C4" w:rsidRPr="004A08E6">
                <w:rPr>
                  <w:rStyle w:val="Hyperlink"/>
                </w:rPr>
                <w:t>string</w:t>
              </w:r>
            </w:hyperlink>
          </w:p>
        </w:tc>
        <w:tc>
          <w:tcPr>
            <w:tcW w:w="2859" w:type="pct"/>
            <w:shd w:val="clear" w:color="auto" w:fill="FFFFFF"/>
          </w:tcPr>
          <w:p w14:paraId="77B42B0C" w14:textId="77777777" w:rsidR="002D57C4" w:rsidRDefault="002D57C4" w:rsidP="00502E57">
            <w:pPr>
              <w:pStyle w:val="TableText"/>
            </w:pPr>
            <w:r w:rsidRPr="00C408A6">
              <w:t xml:space="preserve">An optional parent </w:t>
            </w:r>
            <w:r>
              <w:t>Policy</w:t>
            </w:r>
            <w:r w:rsidRPr="00C408A6">
              <w:t xml:space="preserve"> Type name the </w:t>
            </w:r>
            <w:r>
              <w:t>Policy</w:t>
            </w:r>
            <w:r w:rsidRPr="00C408A6">
              <w:t xml:space="preserve"> Type derives from.</w:t>
            </w:r>
          </w:p>
        </w:tc>
      </w:tr>
      <w:tr w:rsidR="002D57C4" w:rsidRPr="004279F4" w14:paraId="6822CF4E" w14:textId="77777777" w:rsidTr="00502E57">
        <w:trPr>
          <w:cantSplit/>
        </w:trPr>
        <w:tc>
          <w:tcPr>
            <w:tcW w:w="734" w:type="pct"/>
            <w:shd w:val="clear" w:color="auto" w:fill="FFFFFF"/>
          </w:tcPr>
          <w:p w14:paraId="36AEC8AE" w14:textId="77777777" w:rsidR="002D57C4" w:rsidRDefault="002D57C4" w:rsidP="00502E57">
            <w:pPr>
              <w:pStyle w:val="TableText"/>
              <w:rPr>
                <w:noProof/>
              </w:rPr>
            </w:pPr>
            <w:r>
              <w:rPr>
                <w:noProof/>
              </w:rPr>
              <w:t>version</w:t>
            </w:r>
          </w:p>
        </w:tc>
        <w:tc>
          <w:tcPr>
            <w:tcW w:w="511" w:type="pct"/>
            <w:shd w:val="clear" w:color="auto" w:fill="FFFFFF"/>
          </w:tcPr>
          <w:p w14:paraId="6A559BDE" w14:textId="77777777" w:rsidR="002D57C4" w:rsidRDefault="002D57C4" w:rsidP="00502E57">
            <w:pPr>
              <w:pStyle w:val="TableText"/>
            </w:pPr>
            <w:r>
              <w:t>no</w:t>
            </w:r>
          </w:p>
        </w:tc>
        <w:tc>
          <w:tcPr>
            <w:tcW w:w="896" w:type="pct"/>
            <w:shd w:val="clear" w:color="auto" w:fill="FFFFFF"/>
          </w:tcPr>
          <w:p w14:paraId="714979A0" w14:textId="77777777" w:rsidR="002D57C4" w:rsidRDefault="008C123E" w:rsidP="00502E57">
            <w:pPr>
              <w:pStyle w:val="TableText"/>
            </w:pPr>
            <w:hyperlink w:anchor="TYPE_TOSCA_VERSION" w:history="1">
              <w:r w:rsidR="002D57C4" w:rsidRPr="00276BB3">
                <w:rPr>
                  <w:rStyle w:val="Hyperlink"/>
                </w:rPr>
                <w:t>version</w:t>
              </w:r>
            </w:hyperlink>
          </w:p>
        </w:tc>
        <w:tc>
          <w:tcPr>
            <w:tcW w:w="2859" w:type="pct"/>
            <w:shd w:val="clear" w:color="auto" w:fill="FFFFFF"/>
          </w:tcPr>
          <w:p w14:paraId="2ACBD122" w14:textId="77777777" w:rsidR="002D57C4" w:rsidRDefault="002D57C4" w:rsidP="00502E57">
            <w:pPr>
              <w:pStyle w:val="TableText"/>
            </w:pPr>
            <w:r>
              <w:t>An optional version for the Policy Type definition.</w:t>
            </w:r>
          </w:p>
        </w:tc>
      </w:tr>
      <w:tr w:rsidR="002D57C4" w:rsidRPr="004279F4" w14:paraId="112B3798" w14:textId="77777777" w:rsidTr="00502E57">
        <w:trPr>
          <w:cantSplit/>
        </w:trPr>
        <w:tc>
          <w:tcPr>
            <w:tcW w:w="734" w:type="pct"/>
            <w:shd w:val="clear" w:color="auto" w:fill="FFFFFF"/>
          </w:tcPr>
          <w:p w14:paraId="1A77C7E4" w14:textId="77777777" w:rsidR="002D57C4" w:rsidRDefault="002D57C4" w:rsidP="00502E57">
            <w:pPr>
              <w:pStyle w:val="TableText"/>
              <w:rPr>
                <w:noProof/>
              </w:rPr>
            </w:pPr>
            <w:r>
              <w:rPr>
                <w:noProof/>
              </w:rPr>
              <w:t>description</w:t>
            </w:r>
          </w:p>
        </w:tc>
        <w:tc>
          <w:tcPr>
            <w:tcW w:w="511" w:type="pct"/>
            <w:shd w:val="clear" w:color="auto" w:fill="FFFFFF"/>
          </w:tcPr>
          <w:p w14:paraId="003C4688" w14:textId="77777777" w:rsidR="002D57C4" w:rsidRDefault="002D57C4" w:rsidP="00502E57">
            <w:pPr>
              <w:pStyle w:val="TableText"/>
            </w:pPr>
            <w:r>
              <w:t>no</w:t>
            </w:r>
          </w:p>
        </w:tc>
        <w:tc>
          <w:tcPr>
            <w:tcW w:w="896" w:type="pct"/>
            <w:shd w:val="clear" w:color="auto" w:fill="FFFFFF"/>
          </w:tcPr>
          <w:p w14:paraId="236A7493" w14:textId="77777777" w:rsidR="002D57C4" w:rsidRDefault="008C123E" w:rsidP="00502E57">
            <w:pPr>
              <w:pStyle w:val="TableText"/>
            </w:pPr>
            <w:hyperlink w:anchor="DEFN_ELEMENT_DESCRIPTION" w:history="1">
              <w:r w:rsidR="002D57C4" w:rsidRPr="00B946C9">
                <w:rPr>
                  <w:rStyle w:val="Hyperlink"/>
                </w:rPr>
                <w:t>description</w:t>
              </w:r>
            </w:hyperlink>
          </w:p>
        </w:tc>
        <w:tc>
          <w:tcPr>
            <w:tcW w:w="2859" w:type="pct"/>
            <w:shd w:val="clear" w:color="auto" w:fill="FFFFFF"/>
          </w:tcPr>
          <w:p w14:paraId="4606E27A" w14:textId="77777777" w:rsidR="002D57C4" w:rsidRDefault="002D57C4" w:rsidP="00502E57">
            <w:pPr>
              <w:pStyle w:val="TableText"/>
            </w:pPr>
            <w:r>
              <w:t>The optional description for the Policy Type.</w:t>
            </w:r>
          </w:p>
        </w:tc>
      </w:tr>
      <w:tr w:rsidR="002D57C4" w:rsidRPr="004279F4" w14:paraId="13486ED5" w14:textId="77777777" w:rsidTr="00502E57">
        <w:trPr>
          <w:cantSplit/>
        </w:trPr>
        <w:tc>
          <w:tcPr>
            <w:tcW w:w="734" w:type="pct"/>
            <w:shd w:val="clear" w:color="auto" w:fill="FFFFFF"/>
          </w:tcPr>
          <w:p w14:paraId="42006A75" w14:textId="77777777" w:rsidR="002D57C4" w:rsidRDefault="002D57C4" w:rsidP="00502E57">
            <w:pPr>
              <w:pStyle w:val="TableText"/>
              <w:rPr>
                <w:noProof/>
              </w:rPr>
            </w:pPr>
            <w:r>
              <w:rPr>
                <w:noProof/>
              </w:rPr>
              <w:t>properties</w:t>
            </w:r>
          </w:p>
        </w:tc>
        <w:tc>
          <w:tcPr>
            <w:tcW w:w="511" w:type="pct"/>
            <w:shd w:val="clear" w:color="auto" w:fill="FFFFFF"/>
          </w:tcPr>
          <w:p w14:paraId="2500D2BD" w14:textId="77777777" w:rsidR="002D57C4" w:rsidRDefault="002D57C4" w:rsidP="00502E57">
            <w:pPr>
              <w:pStyle w:val="TableText"/>
            </w:pPr>
            <w:r>
              <w:t>no</w:t>
            </w:r>
          </w:p>
        </w:tc>
        <w:tc>
          <w:tcPr>
            <w:tcW w:w="896" w:type="pct"/>
            <w:shd w:val="clear" w:color="auto" w:fill="FFFFFF"/>
          </w:tcPr>
          <w:p w14:paraId="2BA15409" w14:textId="77777777" w:rsidR="002D57C4" w:rsidRDefault="002D57C4" w:rsidP="00502E57">
            <w:pPr>
              <w:pStyle w:val="TableText"/>
            </w:pPr>
            <w:r>
              <w:t xml:space="preserve">list of </w:t>
            </w:r>
          </w:p>
          <w:p w14:paraId="672199A9" w14:textId="77777777" w:rsidR="002D57C4" w:rsidRDefault="008C123E" w:rsidP="00502E57">
            <w:pPr>
              <w:pStyle w:val="TableText"/>
            </w:pPr>
            <w:hyperlink w:anchor="DEFN_ELEMENT_PROPERTY_DEFN" w:history="1">
              <w:r w:rsidR="002D57C4" w:rsidRPr="002131F3">
                <w:rPr>
                  <w:rStyle w:val="Hyperlink"/>
                </w:rPr>
                <w:t>property definitions</w:t>
              </w:r>
            </w:hyperlink>
          </w:p>
        </w:tc>
        <w:tc>
          <w:tcPr>
            <w:tcW w:w="2859" w:type="pct"/>
            <w:shd w:val="clear" w:color="auto" w:fill="FFFFFF"/>
          </w:tcPr>
          <w:p w14:paraId="0F10D1AC" w14:textId="77777777" w:rsidR="002D57C4" w:rsidRDefault="002D57C4" w:rsidP="00502E57">
            <w:pPr>
              <w:pStyle w:val="TableText"/>
            </w:pPr>
            <w:r>
              <w:t>An optional list of property definitions for the Policy Type.</w:t>
            </w:r>
          </w:p>
        </w:tc>
      </w:tr>
      <w:tr w:rsidR="002D57C4" w:rsidRPr="004279F4" w14:paraId="391355E8" w14:textId="77777777" w:rsidTr="00502E57">
        <w:trPr>
          <w:cantSplit/>
        </w:trPr>
        <w:tc>
          <w:tcPr>
            <w:tcW w:w="734" w:type="pct"/>
            <w:shd w:val="clear" w:color="auto" w:fill="FFFFFF"/>
          </w:tcPr>
          <w:p w14:paraId="5CD08F75" w14:textId="77777777" w:rsidR="002D57C4" w:rsidRDefault="002D57C4" w:rsidP="00502E57">
            <w:pPr>
              <w:pStyle w:val="TableText"/>
              <w:rPr>
                <w:noProof/>
              </w:rPr>
            </w:pPr>
            <w:r>
              <w:rPr>
                <w:noProof/>
              </w:rPr>
              <w:t>targets</w:t>
            </w:r>
          </w:p>
          <w:p w14:paraId="481C708B" w14:textId="77777777" w:rsidR="002D57C4" w:rsidRDefault="002D57C4" w:rsidP="00502E57">
            <w:pPr>
              <w:pStyle w:val="TableText"/>
              <w:rPr>
                <w:noProof/>
              </w:rPr>
            </w:pPr>
          </w:p>
        </w:tc>
        <w:tc>
          <w:tcPr>
            <w:tcW w:w="511" w:type="pct"/>
            <w:shd w:val="clear" w:color="auto" w:fill="FFFFFF"/>
          </w:tcPr>
          <w:p w14:paraId="061653B3" w14:textId="77777777" w:rsidR="002D57C4" w:rsidRDefault="002D57C4" w:rsidP="00502E57">
            <w:pPr>
              <w:pStyle w:val="TableText"/>
            </w:pPr>
            <w:r>
              <w:t>no</w:t>
            </w:r>
          </w:p>
        </w:tc>
        <w:tc>
          <w:tcPr>
            <w:tcW w:w="896" w:type="pct"/>
            <w:shd w:val="clear" w:color="auto" w:fill="FFFFFF"/>
          </w:tcPr>
          <w:p w14:paraId="2195AD48" w14:textId="77777777" w:rsidR="002D57C4" w:rsidRDefault="008C123E" w:rsidP="00502E57">
            <w:pPr>
              <w:pStyle w:val="TableText"/>
            </w:pPr>
            <w:hyperlink w:anchor="TYPE_YAML_STRING" w:history="1">
              <w:r w:rsidR="002D57C4" w:rsidRPr="0032141D">
                <w:rPr>
                  <w:rStyle w:val="Hyperlink"/>
                </w:rPr>
                <w:t>string</w:t>
              </w:r>
            </w:hyperlink>
            <w:r w:rsidR="002D57C4">
              <w:t>[]</w:t>
            </w:r>
          </w:p>
        </w:tc>
        <w:tc>
          <w:tcPr>
            <w:tcW w:w="2859" w:type="pct"/>
            <w:shd w:val="clear" w:color="auto" w:fill="FFFFFF"/>
          </w:tcPr>
          <w:p w14:paraId="06255FED" w14:textId="77777777" w:rsidR="002D57C4" w:rsidRDefault="002D57C4" w:rsidP="00502E57">
            <w:pPr>
              <w:pStyle w:val="TableText"/>
            </w:pPr>
            <w:r>
              <w:t>An optional list of valid Node Types or Group Types the Policy Type can be applied to.</w:t>
            </w:r>
          </w:p>
          <w:p w14:paraId="62DDC67C" w14:textId="77777777" w:rsidR="002D57C4" w:rsidRDefault="002D57C4" w:rsidP="00502E57">
            <w:pPr>
              <w:pStyle w:val="TableText"/>
            </w:pPr>
          </w:p>
          <w:p w14:paraId="71147682" w14:textId="77777777" w:rsidR="002D57C4" w:rsidRDefault="002D57C4" w:rsidP="00502E57">
            <w:pPr>
              <w:pStyle w:val="TableText"/>
            </w:pPr>
            <w:r>
              <w:t>Note: This can be viewed by TOSCA Orchestrators as an implied relationship to the target nodes, but one that does not have operational lifecycle considerations.  For example, if we were to name this as an explicit Relationship Type we might call this “AppliesTo” (node or group).</w:t>
            </w:r>
          </w:p>
        </w:tc>
      </w:tr>
    </w:tbl>
    <w:p w14:paraId="35D388B6" w14:textId="77777777" w:rsidR="002D57C4" w:rsidRDefault="002D57C4" w:rsidP="002D57C4">
      <w:pPr>
        <w:pStyle w:val="Heading4"/>
        <w:numPr>
          <w:ilvl w:val="3"/>
          <w:numId w:val="3"/>
        </w:numPr>
      </w:pPr>
      <w:r>
        <w:t>Grammar</w:t>
      </w:r>
    </w:p>
    <w:p w14:paraId="0F308962" w14:textId="77777777" w:rsidR="002D57C4" w:rsidRDefault="002D57C4" w:rsidP="002D57C4">
      <w:pPr>
        <w:pStyle w:val="NormalaroundTable"/>
      </w:pPr>
      <w:r>
        <w:t>Policy Types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F86B6D2" w14:textId="77777777" w:rsidTr="00502E57">
        <w:tc>
          <w:tcPr>
            <w:tcW w:w="9576" w:type="dxa"/>
            <w:shd w:val="clear" w:color="auto" w:fill="D9D9D9" w:themeFill="background1" w:themeFillShade="D9"/>
          </w:tcPr>
          <w:p w14:paraId="54133138" w14:textId="77777777" w:rsidR="002D57C4" w:rsidRDefault="002D57C4" w:rsidP="00502E57">
            <w:pPr>
              <w:rPr>
                <w:rStyle w:val="CodeSnippet"/>
              </w:rPr>
            </w:pPr>
            <w:r w:rsidRPr="00ED265B">
              <w:rPr>
                <w:rStyle w:val="CodeSnippet"/>
              </w:rPr>
              <w:t>&lt;</w:t>
            </w:r>
            <w:hyperlink w:anchor="TYPE_YAML_STRING" w:history="1">
              <w:r>
                <w:rPr>
                  <w:rStyle w:val="Hyperlink"/>
                  <w:rFonts w:ascii="Consolas" w:hAnsi="Consolas"/>
                </w:rPr>
                <w:t>policy_type_name</w:t>
              </w:r>
            </w:hyperlink>
            <w:r w:rsidRPr="00ED265B">
              <w:rPr>
                <w:rStyle w:val="CodeSnippet"/>
              </w:rPr>
              <w:t>&gt;:</w:t>
            </w:r>
          </w:p>
          <w:p w14:paraId="7F540928" w14:textId="77777777" w:rsidR="002D57C4" w:rsidRDefault="002D57C4" w:rsidP="00502E57">
            <w:pPr>
              <w:rPr>
                <w:rStyle w:val="CodeSnippet"/>
                <w:noProof/>
              </w:rPr>
            </w:pPr>
            <w:r w:rsidRPr="006824F5">
              <w:rPr>
                <w:rStyle w:val="CodeSnippet"/>
                <w:noProof/>
              </w:rPr>
              <w:t xml:space="preserve">  </w:t>
            </w:r>
            <w:r>
              <w:rPr>
                <w:rStyle w:val="CodeSnippet"/>
                <w:noProof/>
              </w:rPr>
              <w:t>derived_from</w:t>
            </w:r>
            <w:r w:rsidRPr="006824F5">
              <w:rPr>
                <w:rStyle w:val="CodeSnippet"/>
                <w:noProof/>
              </w:rPr>
              <w:t>: &lt;</w:t>
            </w:r>
            <w:hyperlink w:anchor="TYPE_YAML_STRING" w:history="1">
              <w:r>
                <w:rPr>
                  <w:rStyle w:val="Hyperlink"/>
                  <w:rFonts w:ascii="Consolas" w:hAnsi="Consolas"/>
                  <w:noProof/>
                </w:rPr>
                <w:t>parent_policy_type_name</w:t>
              </w:r>
            </w:hyperlink>
            <w:r w:rsidRPr="006824F5">
              <w:rPr>
                <w:rStyle w:val="CodeSnippet"/>
                <w:noProof/>
              </w:rPr>
              <w:t>&gt;</w:t>
            </w:r>
          </w:p>
          <w:p w14:paraId="55F03F3D" w14:textId="77777777" w:rsidR="002D57C4" w:rsidRDefault="002D57C4" w:rsidP="00502E57">
            <w:pPr>
              <w:rPr>
                <w:rStyle w:val="CodeSnippet"/>
                <w:noProof/>
              </w:rPr>
            </w:pPr>
            <w:r>
              <w:rPr>
                <w:rStyle w:val="CodeSnippet"/>
                <w:noProof/>
              </w:rPr>
              <w:t xml:space="preserve">  version: &lt;</w:t>
            </w:r>
            <w:hyperlink w:anchor="TYPE_TOSCA_VERSION" w:history="1">
              <w:r w:rsidRPr="006C586F">
                <w:rPr>
                  <w:rStyle w:val="Hyperlink"/>
                  <w:rFonts w:ascii="Consolas" w:hAnsi="Consolas"/>
                  <w:noProof/>
                </w:rPr>
                <w:t>version_number</w:t>
              </w:r>
            </w:hyperlink>
            <w:r>
              <w:rPr>
                <w:rStyle w:val="CodeSnippet"/>
                <w:noProof/>
              </w:rPr>
              <w:t>&gt;</w:t>
            </w:r>
          </w:p>
          <w:p w14:paraId="7CB6DCCD" w14:textId="77777777" w:rsidR="002D57C4" w:rsidRDefault="002D57C4" w:rsidP="00502E57">
            <w:pPr>
              <w:rPr>
                <w:rStyle w:val="CodeSnippet"/>
                <w:noProof/>
              </w:rPr>
            </w:pPr>
            <w:r>
              <w:rPr>
                <w:rStyle w:val="CodeSnippet"/>
                <w:noProof/>
              </w:rPr>
              <w:t xml:space="preserve">  </w:t>
            </w:r>
            <w:r w:rsidRPr="006824F5">
              <w:rPr>
                <w:rStyle w:val="CodeSnippet"/>
                <w:noProof/>
              </w:rPr>
              <w:t>description: &lt;</w:t>
            </w:r>
            <w:hyperlink w:anchor="DEFN_ELEMENT_DESCRIPTION" w:history="1">
              <w:r>
                <w:rPr>
                  <w:rStyle w:val="Hyperlink"/>
                  <w:rFonts w:ascii="Consolas" w:hAnsi="Consolas"/>
                  <w:noProof/>
                </w:rPr>
                <w:t>policy_description</w:t>
              </w:r>
            </w:hyperlink>
            <w:r w:rsidRPr="006824F5">
              <w:rPr>
                <w:rStyle w:val="CodeSnippet"/>
                <w:noProof/>
              </w:rPr>
              <w:t>&gt;</w:t>
            </w:r>
          </w:p>
          <w:p w14:paraId="0E4195EB" w14:textId="77777777" w:rsidR="002D57C4" w:rsidRPr="006824F5" w:rsidRDefault="002D57C4" w:rsidP="00502E57">
            <w:pPr>
              <w:rPr>
                <w:rStyle w:val="CodeSnippet"/>
                <w:noProof/>
              </w:rPr>
            </w:pPr>
            <w:r w:rsidRPr="006824F5">
              <w:rPr>
                <w:rStyle w:val="CodeSnippet"/>
                <w:noProof/>
              </w:rPr>
              <w:t xml:space="preserve">  properties:</w:t>
            </w:r>
          </w:p>
          <w:p w14:paraId="05210C27" w14:textId="77777777" w:rsidR="002D57C4" w:rsidRDefault="002D57C4" w:rsidP="00502E57">
            <w:pPr>
              <w:rPr>
                <w:rStyle w:val="CodeSnippet"/>
                <w:noProof/>
              </w:rPr>
            </w:pPr>
            <w:r w:rsidRPr="006824F5">
              <w:rPr>
                <w:rStyle w:val="CodeSnippet"/>
                <w:noProof/>
              </w:rPr>
              <w:t xml:space="preserve">    &lt;</w:t>
            </w:r>
            <w:hyperlink w:anchor="DEFN_ELEMENT_PROPERTY_DEFN" w:history="1">
              <w:r w:rsidRPr="0073296D">
                <w:rPr>
                  <w:rStyle w:val="Hyperlink"/>
                  <w:rFonts w:ascii="Consolas" w:hAnsi="Consolas"/>
                  <w:noProof/>
                </w:rPr>
                <w:t>property_definitions</w:t>
              </w:r>
            </w:hyperlink>
            <w:r w:rsidRPr="006824F5">
              <w:rPr>
                <w:rStyle w:val="CodeSnippet"/>
                <w:noProof/>
              </w:rPr>
              <w:t>&gt;</w:t>
            </w:r>
            <w:r>
              <w:rPr>
                <w:rStyle w:val="CodeSnippet"/>
                <w:noProof/>
              </w:rPr>
              <w:t xml:space="preserve"> </w:t>
            </w:r>
          </w:p>
          <w:p w14:paraId="5FDBD4FC" w14:textId="77777777" w:rsidR="002D57C4" w:rsidRPr="006824F5" w:rsidRDefault="002D57C4" w:rsidP="00502E57">
            <w:pPr>
              <w:rPr>
                <w:rStyle w:val="CodeSnippet"/>
                <w:noProof/>
              </w:rPr>
            </w:pPr>
            <w:r>
              <w:rPr>
                <w:rStyle w:val="CodeSnippet"/>
                <w:noProof/>
              </w:rPr>
              <w:t xml:space="preserve">  targets: [ &lt;list_of_valid_target_types&gt; ]</w:t>
            </w:r>
          </w:p>
        </w:tc>
      </w:tr>
    </w:tbl>
    <w:p w14:paraId="3E203FA6" w14:textId="77777777" w:rsidR="002D57C4" w:rsidRDefault="002D57C4" w:rsidP="002D57C4">
      <w:pPr>
        <w:pStyle w:val="NormalaroundTable"/>
      </w:pPr>
      <w:r>
        <w:t>In the above grammar, the pseudo values that appear in angle brackets have the following meaning:</w:t>
      </w:r>
    </w:p>
    <w:p w14:paraId="7636A755" w14:textId="77777777" w:rsidR="002D57C4" w:rsidRDefault="002D57C4" w:rsidP="002D57C4">
      <w:pPr>
        <w:pStyle w:val="ListBullet3"/>
      </w:pPr>
      <w:r>
        <w:rPr>
          <w:rStyle w:val="CodeSnippetHighlight"/>
        </w:rPr>
        <w:t>policy_type_name</w:t>
      </w:r>
      <w:r w:rsidRPr="002F78F7">
        <w:t>:</w:t>
      </w:r>
      <w:r>
        <w:t xml:space="preserve"> represents the required symbolic name of the Policy Type being declared as a </w:t>
      </w:r>
      <w:hyperlink w:anchor="TYPE_YAML_STRING" w:history="1">
        <w:r w:rsidRPr="00601F6D">
          <w:rPr>
            <w:rStyle w:val="Hyperlink"/>
          </w:rPr>
          <w:t>string</w:t>
        </w:r>
      </w:hyperlink>
      <w:r>
        <w:t>.</w:t>
      </w:r>
    </w:p>
    <w:p w14:paraId="29BE5487" w14:textId="77777777" w:rsidR="002D57C4" w:rsidRDefault="002D57C4" w:rsidP="002D57C4">
      <w:pPr>
        <w:pStyle w:val="ListBullet3"/>
      </w:pPr>
      <w:r w:rsidRPr="00860225">
        <w:rPr>
          <w:rStyle w:val="CodeSnippetHighlight"/>
        </w:rPr>
        <w:t>parent_</w:t>
      </w:r>
      <w:r>
        <w:rPr>
          <w:rStyle w:val="CodeSnippetHighlight"/>
        </w:rPr>
        <w:t>policy</w:t>
      </w:r>
      <w:r w:rsidRPr="00860225">
        <w:rPr>
          <w:rStyle w:val="CodeSnippetHighlight"/>
        </w:rPr>
        <w:t>_type_name</w:t>
      </w:r>
      <w:r>
        <w:t>: represents the name (</w:t>
      </w:r>
      <w:hyperlink w:anchor="TYPE_YAML_STRING" w:history="1">
        <w:r w:rsidRPr="00816449">
          <w:rPr>
            <w:rStyle w:val="Hyperlink"/>
          </w:rPr>
          <w:t>string</w:t>
        </w:r>
      </w:hyperlink>
      <w:r>
        <w:t>) of the Policy</w:t>
      </w:r>
      <w:r w:rsidRPr="00366B77">
        <w:t xml:space="preserve"> Type</w:t>
      </w:r>
      <w:r>
        <w:t xml:space="preserve"> this Policy Type definition derives from (i.e., its “parent” type).</w:t>
      </w:r>
    </w:p>
    <w:p w14:paraId="05BD8135" w14:textId="77777777" w:rsidR="002D57C4" w:rsidRDefault="002D57C4" w:rsidP="002D57C4">
      <w:pPr>
        <w:pStyle w:val="ListBullet3"/>
      </w:pPr>
      <w:r>
        <w:rPr>
          <w:rStyle w:val="CodeSnippetHighlight"/>
        </w:rPr>
        <w:t>version_number</w:t>
      </w:r>
      <w:r w:rsidRPr="00276BB3">
        <w:t>:</w:t>
      </w:r>
      <w:r>
        <w:t xml:space="preserve"> represents the optional TOSCA </w:t>
      </w:r>
      <w:hyperlink w:anchor="TYPE_TOSCA_VERSION" w:history="1">
        <w:r w:rsidRPr="00276BB3">
          <w:rPr>
            <w:rStyle w:val="Hyperlink"/>
          </w:rPr>
          <w:t>version</w:t>
        </w:r>
      </w:hyperlink>
      <w:r>
        <w:t xml:space="preserve"> number for the Policy Type.</w:t>
      </w:r>
    </w:p>
    <w:p w14:paraId="521290A4" w14:textId="77777777" w:rsidR="002D57C4" w:rsidRDefault="002D57C4" w:rsidP="002D57C4">
      <w:pPr>
        <w:pStyle w:val="ListBullet3"/>
      </w:pPr>
      <w:r>
        <w:rPr>
          <w:rStyle w:val="CodeSnippetHighlight"/>
        </w:rPr>
        <w:t>policy_description</w:t>
      </w:r>
      <w:r w:rsidRPr="0097359B">
        <w:t>:</w:t>
      </w:r>
      <w:r>
        <w:t xml:space="preserve"> </w:t>
      </w:r>
      <w:r w:rsidRPr="0078077E">
        <w:t xml:space="preserve">represents the optional description string for the corresponding </w:t>
      </w:r>
      <w:r>
        <w:rPr>
          <w:rStyle w:val="CodeSnippetHighlight"/>
        </w:rPr>
        <w:t>policy</w:t>
      </w:r>
      <w:r w:rsidRPr="0078077E">
        <w:rPr>
          <w:rStyle w:val="CodeSnippetHighlight"/>
        </w:rPr>
        <w:t>_type_name</w:t>
      </w:r>
      <w:r w:rsidRPr="0078077E">
        <w:t>.</w:t>
      </w:r>
    </w:p>
    <w:p w14:paraId="2D43BADF" w14:textId="77777777" w:rsidR="002D57C4" w:rsidRDefault="002D57C4" w:rsidP="002D57C4">
      <w:pPr>
        <w:pStyle w:val="ListBullet3"/>
      </w:pPr>
      <w:r w:rsidRPr="00860225">
        <w:rPr>
          <w:rStyle w:val="CodeSnippetHighlight"/>
        </w:rPr>
        <w:t>property_definit</w:t>
      </w:r>
      <w:r>
        <w:rPr>
          <w:rStyle w:val="CodeSnippetHighlight"/>
        </w:rPr>
        <w:t>i</w:t>
      </w:r>
      <w:r w:rsidRPr="00860225">
        <w:rPr>
          <w:rStyle w:val="CodeSnippetHighlight"/>
        </w:rPr>
        <w:t>ons</w:t>
      </w:r>
      <w:r>
        <w:t xml:space="preserve">: represents the optional list of </w:t>
      </w:r>
      <w:hyperlink w:anchor="DEFN_ELEMENT_PROPERTY_DEFN" w:history="1">
        <w:r w:rsidRPr="0073296D">
          <w:rPr>
            <w:rStyle w:val="Hyperlink"/>
          </w:rPr>
          <w:t>property definitions</w:t>
        </w:r>
      </w:hyperlink>
      <w:r>
        <w:t xml:space="preserve"> for the Policy Type.</w:t>
      </w:r>
    </w:p>
    <w:p w14:paraId="1A64C7F1" w14:textId="77777777" w:rsidR="002D57C4" w:rsidRDefault="002D57C4" w:rsidP="002D57C4">
      <w:pPr>
        <w:pStyle w:val="ListBullet3"/>
      </w:pPr>
      <w:r>
        <w:rPr>
          <w:rStyle w:val="CodeSnippetHighlight"/>
        </w:rPr>
        <w:t>list_of_valid_target_types</w:t>
      </w:r>
      <w:r w:rsidRPr="0093620D">
        <w:t>:</w:t>
      </w:r>
      <w:r>
        <w:t xml:space="preserve"> represents the optional list of TOSCA types (i.e., Group or Node Types) that are valid targets for this Policy Type.</w:t>
      </w:r>
    </w:p>
    <w:p w14:paraId="2757349B" w14:textId="77777777" w:rsidR="002D57C4" w:rsidRDefault="002D57C4" w:rsidP="002D57C4">
      <w:pPr>
        <w:pStyle w:val="Heading4"/>
        <w:numPr>
          <w:ilvl w:val="3"/>
          <w:numId w:val="3"/>
        </w:numPr>
      </w:pPr>
      <w:r>
        <w:t>Additional Requirements</w:t>
      </w:r>
    </w:p>
    <w:p w14:paraId="5789DFCB" w14:textId="77777777" w:rsidR="002D57C4" w:rsidRPr="006512CA" w:rsidRDefault="002D57C4" w:rsidP="002D57C4">
      <w:pPr>
        <w:pStyle w:val="ListParagraph"/>
        <w:numPr>
          <w:ilvl w:val="0"/>
          <w:numId w:val="17"/>
        </w:numPr>
      </w:pPr>
      <w:r>
        <w:t>None</w:t>
      </w:r>
    </w:p>
    <w:p w14:paraId="5F5B6581" w14:textId="77777777" w:rsidR="002D57C4" w:rsidRDefault="002D57C4" w:rsidP="002D57C4">
      <w:pPr>
        <w:pStyle w:val="Heading4"/>
        <w:numPr>
          <w:ilvl w:val="3"/>
          <w:numId w:val="3"/>
        </w:numPr>
      </w:pPr>
      <w:r>
        <w:t>Example</w:t>
      </w:r>
    </w:p>
    <w:p w14:paraId="5052023E" w14:textId="77777777" w:rsidR="002D57C4" w:rsidRPr="00D41929" w:rsidRDefault="002D57C4" w:rsidP="002D57C4">
      <w:pPr>
        <w:pStyle w:val="NormalaroundTable"/>
      </w:pPr>
      <w:r>
        <w:t>The following represents a Policy Type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67B8E4B" w14:textId="77777777" w:rsidTr="00502E57">
        <w:trPr>
          <w:trHeight w:val="256"/>
        </w:trPr>
        <w:tc>
          <w:tcPr>
            <w:tcW w:w="9576" w:type="dxa"/>
            <w:shd w:val="clear" w:color="auto" w:fill="D9D9D9" w:themeFill="background1" w:themeFillShade="D9"/>
          </w:tcPr>
          <w:p w14:paraId="752CF271" w14:textId="77777777" w:rsidR="002D57C4" w:rsidRDefault="002D57C4" w:rsidP="00502E57">
            <w:pPr>
              <w:rPr>
                <w:rStyle w:val="CodeSnippet"/>
                <w:noProof/>
              </w:rPr>
            </w:pPr>
            <w:r>
              <w:rPr>
                <w:rStyle w:val="CodeSnippet"/>
                <w:noProof/>
              </w:rPr>
              <w:t>policy_types:</w:t>
            </w:r>
          </w:p>
          <w:p w14:paraId="585DC4CC" w14:textId="77777777" w:rsidR="002D57C4" w:rsidRDefault="002D57C4" w:rsidP="00502E57">
            <w:pPr>
              <w:rPr>
                <w:rStyle w:val="CodeSnippet"/>
                <w:noProof/>
              </w:rPr>
            </w:pPr>
            <w:r>
              <w:rPr>
                <w:rStyle w:val="CodeSnippet"/>
                <w:noProof/>
              </w:rPr>
              <w:t xml:space="preserve">  mycompany.mytypes.policies.placement.Container.Linux:</w:t>
            </w:r>
          </w:p>
          <w:p w14:paraId="2053A7BE" w14:textId="77777777" w:rsidR="002D57C4" w:rsidRDefault="002D57C4" w:rsidP="00502E57">
            <w:pPr>
              <w:rPr>
                <w:rStyle w:val="CodeSnippet"/>
                <w:noProof/>
              </w:rPr>
            </w:pPr>
            <w:r>
              <w:rPr>
                <w:rStyle w:val="CodeSnippet"/>
                <w:noProof/>
              </w:rPr>
              <w:t xml:space="preserve">    description: My company’s placement policy for linux </w:t>
            </w:r>
          </w:p>
          <w:p w14:paraId="4456F180" w14:textId="77777777" w:rsidR="002D57C4" w:rsidRPr="006824F5" w:rsidRDefault="002D57C4" w:rsidP="00502E57">
            <w:pPr>
              <w:rPr>
                <w:rStyle w:val="CodeSnippet"/>
                <w:noProof/>
              </w:rPr>
            </w:pPr>
            <w:r>
              <w:rPr>
                <w:rStyle w:val="CodeSnippet"/>
                <w:noProof/>
              </w:rPr>
              <w:lastRenderedPageBreak/>
              <w:t xml:space="preserve">    derived_from: tosca.policies.Root</w:t>
            </w:r>
          </w:p>
        </w:tc>
      </w:tr>
    </w:tbl>
    <w:p w14:paraId="5D0EC86F" w14:textId="77777777" w:rsidR="002D57C4" w:rsidRDefault="002D57C4" w:rsidP="002D57C4">
      <w:pPr>
        <w:pStyle w:val="Heading2"/>
        <w:numPr>
          <w:ilvl w:val="1"/>
          <w:numId w:val="3"/>
        </w:numPr>
      </w:pPr>
      <w:bookmarkStart w:id="350" w:name="_Toc302251694"/>
      <w:bookmarkStart w:id="351" w:name="_Toc445238248"/>
      <w:r>
        <w:lastRenderedPageBreak/>
        <w:t>Template-specific definitions</w:t>
      </w:r>
      <w:bookmarkEnd w:id="350"/>
      <w:bookmarkEnd w:id="351"/>
    </w:p>
    <w:p w14:paraId="1B2C2776" w14:textId="77777777" w:rsidR="002D57C4" w:rsidRDefault="002D57C4" w:rsidP="002D57C4">
      <w:r>
        <w:t>The definitions in this section provide reusable modeling element grammars that are specific to the Node or Relationship templates.</w:t>
      </w:r>
    </w:p>
    <w:p w14:paraId="07F2AB3E" w14:textId="77777777" w:rsidR="002D57C4" w:rsidRPr="00E94BB1" w:rsidRDefault="002D57C4" w:rsidP="002D57C4">
      <w:pPr>
        <w:pStyle w:val="Heading3"/>
        <w:numPr>
          <w:ilvl w:val="2"/>
          <w:numId w:val="3"/>
        </w:numPr>
      </w:pPr>
      <w:bookmarkStart w:id="352" w:name="DEFN_ELEMENT_CAPABILITY_ASSIGNMENT"/>
      <w:r>
        <w:t>Capability</w:t>
      </w:r>
      <w:r w:rsidRPr="00E94BB1">
        <w:t xml:space="preserve"> </w:t>
      </w:r>
      <w:r>
        <w:t>assignment</w:t>
      </w:r>
    </w:p>
    <w:bookmarkEnd w:id="352"/>
    <w:p w14:paraId="03A0270B" w14:textId="77777777" w:rsidR="002D57C4" w:rsidRPr="00D77CF0" w:rsidRDefault="002D57C4" w:rsidP="002D57C4">
      <w:r w:rsidRPr="00D77CF0">
        <w:t xml:space="preserve">A </w:t>
      </w:r>
      <w:r>
        <w:t>capability</w:t>
      </w:r>
      <w:r w:rsidRPr="00D77CF0">
        <w:t xml:space="preserve"> </w:t>
      </w:r>
      <w:r>
        <w:t>assignment allows node template authors to assign values</w:t>
      </w:r>
      <w:r w:rsidRPr="00D77CF0">
        <w:t xml:space="preserve"> </w:t>
      </w:r>
      <w:r>
        <w:t>to properties and attributes for a named capability definition that is part of a Node Template’s type definition.</w:t>
      </w:r>
    </w:p>
    <w:p w14:paraId="32068958" w14:textId="77777777" w:rsidR="002D57C4" w:rsidRPr="00E94BB1" w:rsidRDefault="002D57C4" w:rsidP="002D57C4">
      <w:pPr>
        <w:pStyle w:val="Heading4"/>
        <w:numPr>
          <w:ilvl w:val="3"/>
          <w:numId w:val="3"/>
        </w:numPr>
      </w:pPr>
      <w:r w:rsidRPr="00E94BB1">
        <w:t>Keynames</w:t>
      </w:r>
    </w:p>
    <w:p w14:paraId="3FCFBF39" w14:textId="77777777" w:rsidR="002D57C4" w:rsidRPr="00E94BB1" w:rsidRDefault="002D57C4" w:rsidP="002D57C4">
      <w:pPr>
        <w:pStyle w:val="NormalaroundTable"/>
      </w:pPr>
      <w:r w:rsidRPr="00E94BB1">
        <w:t xml:space="preserve">The following is the list of recognized keynames for a TOSCA </w:t>
      </w:r>
      <w:r>
        <w:t>capability</w:t>
      </w:r>
      <w:r w:rsidRPr="00E94BB1">
        <w:t xml:space="preserve"> </w:t>
      </w:r>
      <w:r>
        <w:t>assignment</w:t>
      </w:r>
      <w:r w:rsidRPr="00E94BB1">
        <w:t>:</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8"/>
        <w:gridCol w:w="981"/>
        <w:gridCol w:w="1222"/>
        <w:gridCol w:w="6325"/>
      </w:tblGrid>
      <w:tr w:rsidR="002D57C4" w:rsidRPr="00E94BB1" w14:paraId="593A121A" w14:textId="77777777" w:rsidTr="00502E57">
        <w:trPr>
          <w:cantSplit/>
          <w:tblHeader/>
        </w:trPr>
        <w:tc>
          <w:tcPr>
            <w:tcW w:w="806" w:type="pct"/>
            <w:shd w:val="clear" w:color="auto" w:fill="D9D9D9"/>
          </w:tcPr>
          <w:p w14:paraId="1FE7C7C6" w14:textId="77777777" w:rsidR="002D57C4" w:rsidRPr="00422683" w:rsidRDefault="002D57C4" w:rsidP="00502E57">
            <w:pPr>
              <w:pStyle w:val="TableText-Heading"/>
            </w:pPr>
            <w:r w:rsidRPr="00422683">
              <w:t>Keyname</w:t>
            </w:r>
          </w:p>
        </w:tc>
        <w:tc>
          <w:tcPr>
            <w:tcW w:w="482" w:type="pct"/>
            <w:shd w:val="clear" w:color="auto" w:fill="D9D9D9"/>
          </w:tcPr>
          <w:p w14:paraId="19E7B725" w14:textId="77777777" w:rsidR="002D57C4" w:rsidRPr="00422683" w:rsidRDefault="002D57C4" w:rsidP="00502E57">
            <w:pPr>
              <w:pStyle w:val="TableText-Heading"/>
            </w:pPr>
            <w:r w:rsidRPr="00422683">
              <w:t>Required</w:t>
            </w:r>
          </w:p>
        </w:tc>
        <w:tc>
          <w:tcPr>
            <w:tcW w:w="601" w:type="pct"/>
            <w:shd w:val="clear" w:color="auto" w:fill="D9D9D9"/>
          </w:tcPr>
          <w:p w14:paraId="6969D377" w14:textId="77777777" w:rsidR="002D57C4" w:rsidRPr="00422683" w:rsidRDefault="002D57C4" w:rsidP="00502E57">
            <w:pPr>
              <w:pStyle w:val="TableText-Heading"/>
            </w:pPr>
            <w:r w:rsidRPr="00422683">
              <w:t>Type</w:t>
            </w:r>
          </w:p>
        </w:tc>
        <w:tc>
          <w:tcPr>
            <w:tcW w:w="3111" w:type="pct"/>
            <w:shd w:val="clear" w:color="auto" w:fill="D9D9D9"/>
          </w:tcPr>
          <w:p w14:paraId="1BE271F2" w14:textId="77777777" w:rsidR="002D57C4" w:rsidRPr="00422683" w:rsidRDefault="002D57C4" w:rsidP="00502E57">
            <w:pPr>
              <w:pStyle w:val="TableText-Heading"/>
            </w:pPr>
            <w:r w:rsidRPr="00422683">
              <w:t>Description</w:t>
            </w:r>
          </w:p>
        </w:tc>
      </w:tr>
      <w:tr w:rsidR="002D57C4" w:rsidRPr="00E94BB1" w14:paraId="79D81246" w14:textId="77777777" w:rsidTr="00502E57">
        <w:trPr>
          <w:cantSplit/>
        </w:trPr>
        <w:tc>
          <w:tcPr>
            <w:tcW w:w="806" w:type="pct"/>
            <w:shd w:val="clear" w:color="auto" w:fill="FFFFFF"/>
          </w:tcPr>
          <w:p w14:paraId="23D54A56" w14:textId="77777777" w:rsidR="002D57C4" w:rsidRPr="00E94BB1" w:rsidRDefault="002D57C4" w:rsidP="00502E57">
            <w:pPr>
              <w:pStyle w:val="TableText"/>
            </w:pPr>
            <w:r>
              <w:rPr>
                <w:noProof/>
              </w:rPr>
              <w:t>properties</w:t>
            </w:r>
          </w:p>
        </w:tc>
        <w:tc>
          <w:tcPr>
            <w:tcW w:w="482" w:type="pct"/>
            <w:shd w:val="clear" w:color="auto" w:fill="FFFFFF"/>
          </w:tcPr>
          <w:p w14:paraId="48918561" w14:textId="77777777" w:rsidR="002D57C4" w:rsidRDefault="002D57C4" w:rsidP="00502E57">
            <w:pPr>
              <w:pStyle w:val="TableText"/>
            </w:pPr>
            <w:r>
              <w:t>no</w:t>
            </w:r>
          </w:p>
        </w:tc>
        <w:tc>
          <w:tcPr>
            <w:tcW w:w="601" w:type="pct"/>
            <w:shd w:val="clear" w:color="auto" w:fill="FFFFFF"/>
          </w:tcPr>
          <w:p w14:paraId="11B6C6AA" w14:textId="77777777" w:rsidR="002D57C4" w:rsidRDefault="002D57C4" w:rsidP="00502E57">
            <w:pPr>
              <w:pStyle w:val="TableText"/>
            </w:pPr>
            <w:r>
              <w:t xml:space="preserve">list of </w:t>
            </w:r>
          </w:p>
          <w:p w14:paraId="2BF014DE" w14:textId="77777777" w:rsidR="002D57C4" w:rsidRPr="00E94BB1" w:rsidRDefault="008C123E" w:rsidP="00502E57">
            <w:pPr>
              <w:pStyle w:val="TableText"/>
            </w:pPr>
            <w:hyperlink w:anchor="DEFN_ELEMENT_PROPERTY_VALUE_ASSIGNMENT" w:history="1">
              <w:r w:rsidR="002D57C4">
                <w:rPr>
                  <w:rStyle w:val="Hyperlink"/>
                </w:rPr>
                <w:t>property assignments</w:t>
              </w:r>
            </w:hyperlink>
          </w:p>
        </w:tc>
        <w:tc>
          <w:tcPr>
            <w:tcW w:w="3111" w:type="pct"/>
            <w:shd w:val="clear" w:color="auto" w:fill="FFFFFF"/>
          </w:tcPr>
          <w:p w14:paraId="345D4976" w14:textId="77777777" w:rsidR="002D57C4" w:rsidRPr="00E94BB1" w:rsidRDefault="002D57C4" w:rsidP="00502E57">
            <w:pPr>
              <w:pStyle w:val="TableText"/>
            </w:pPr>
            <w:r>
              <w:t>An optional list of property definitions for the Capability definition.</w:t>
            </w:r>
          </w:p>
        </w:tc>
      </w:tr>
      <w:tr w:rsidR="002D57C4" w:rsidRPr="00E94BB1" w14:paraId="55F75FEA" w14:textId="77777777" w:rsidTr="00502E57">
        <w:trPr>
          <w:cantSplit/>
        </w:trPr>
        <w:tc>
          <w:tcPr>
            <w:tcW w:w="806" w:type="pct"/>
            <w:shd w:val="clear" w:color="auto" w:fill="FFFFFF"/>
          </w:tcPr>
          <w:p w14:paraId="71420289" w14:textId="77777777" w:rsidR="002D57C4" w:rsidRDefault="002D57C4" w:rsidP="00502E57">
            <w:pPr>
              <w:pStyle w:val="TableText"/>
              <w:rPr>
                <w:noProof/>
              </w:rPr>
            </w:pPr>
            <w:r>
              <w:rPr>
                <w:noProof/>
              </w:rPr>
              <w:t>attributes</w:t>
            </w:r>
          </w:p>
        </w:tc>
        <w:tc>
          <w:tcPr>
            <w:tcW w:w="482" w:type="pct"/>
            <w:shd w:val="clear" w:color="auto" w:fill="FFFFFF"/>
          </w:tcPr>
          <w:p w14:paraId="0C682C65" w14:textId="77777777" w:rsidR="002D57C4" w:rsidRDefault="002D57C4" w:rsidP="00502E57">
            <w:pPr>
              <w:pStyle w:val="TableText"/>
            </w:pPr>
            <w:r>
              <w:t>no</w:t>
            </w:r>
          </w:p>
        </w:tc>
        <w:tc>
          <w:tcPr>
            <w:tcW w:w="601" w:type="pct"/>
            <w:shd w:val="clear" w:color="auto" w:fill="FFFFFF"/>
          </w:tcPr>
          <w:p w14:paraId="137BE474" w14:textId="77777777" w:rsidR="002D57C4" w:rsidRDefault="002D57C4" w:rsidP="00502E57">
            <w:pPr>
              <w:pStyle w:val="TableText"/>
            </w:pPr>
            <w:r>
              <w:t>list of</w:t>
            </w:r>
          </w:p>
          <w:p w14:paraId="12F7EDBE" w14:textId="77777777" w:rsidR="002D57C4" w:rsidRDefault="008C123E" w:rsidP="00502E57">
            <w:pPr>
              <w:pStyle w:val="TableText"/>
            </w:pPr>
            <w:hyperlink w:anchor="DEFN_ELEMENT_ATTRIBUTE_VALUE_ASSIGNMENT" w:history="1">
              <w:r w:rsidR="002D57C4">
                <w:rPr>
                  <w:rStyle w:val="Hyperlink"/>
                </w:rPr>
                <w:t>attribute assignments</w:t>
              </w:r>
            </w:hyperlink>
          </w:p>
        </w:tc>
        <w:tc>
          <w:tcPr>
            <w:tcW w:w="3111" w:type="pct"/>
            <w:shd w:val="clear" w:color="auto" w:fill="FFFFFF"/>
          </w:tcPr>
          <w:p w14:paraId="4C683CF5" w14:textId="77777777" w:rsidR="002D57C4" w:rsidRDefault="002D57C4" w:rsidP="00502E57">
            <w:pPr>
              <w:pStyle w:val="TableText"/>
            </w:pPr>
            <w:r>
              <w:t>An optional list of attribute definitions for the Capability definition.</w:t>
            </w:r>
          </w:p>
        </w:tc>
      </w:tr>
    </w:tbl>
    <w:p w14:paraId="0E2776D7" w14:textId="77777777" w:rsidR="002D57C4" w:rsidRPr="00E94BB1" w:rsidRDefault="002D57C4" w:rsidP="002D57C4">
      <w:pPr>
        <w:pStyle w:val="Heading4"/>
        <w:numPr>
          <w:ilvl w:val="3"/>
          <w:numId w:val="3"/>
        </w:numPr>
      </w:pPr>
      <w:r w:rsidRPr="00E94BB1">
        <w:t>Grammar</w:t>
      </w:r>
    </w:p>
    <w:p w14:paraId="1B06DFFD" w14:textId="77777777" w:rsidR="002D57C4" w:rsidRDefault="002D57C4" w:rsidP="002D57C4">
      <w:pPr>
        <w:pStyle w:val="NormalaroundTable"/>
      </w:pPr>
      <w:r>
        <w:t>Capability assignments</w:t>
      </w:r>
      <w:r w:rsidRPr="00E94BB1">
        <w:t xml:space="preserve"> have </w:t>
      </w:r>
      <w:r>
        <w:t xml:space="preserve">one of </w:t>
      </w:r>
      <w:r w:rsidRPr="00E94BB1">
        <w:t>the following grammar</w:t>
      </w:r>
      <w:r>
        <w:t>s</w:t>
      </w:r>
      <w:r w:rsidRPr="00E94BB1">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E94BB1" w14:paraId="0AEB35FC" w14:textId="77777777" w:rsidTr="00502E57">
        <w:tc>
          <w:tcPr>
            <w:tcW w:w="9576" w:type="dxa"/>
            <w:shd w:val="clear" w:color="auto" w:fill="D9D9D9" w:themeFill="background1" w:themeFillShade="D9"/>
          </w:tcPr>
          <w:p w14:paraId="71CBA421" w14:textId="77777777" w:rsidR="002D57C4" w:rsidRDefault="002D57C4" w:rsidP="00502E57">
            <w:pPr>
              <w:rPr>
                <w:rStyle w:val="CodeSnippet"/>
                <w:noProof/>
              </w:rPr>
            </w:pPr>
            <w:r>
              <w:rPr>
                <w:rStyle w:val="CodeSnippet"/>
                <w:noProof/>
              </w:rPr>
              <w:t>&lt;</w:t>
            </w:r>
            <w:hyperlink w:anchor="TYPE_YAML_STRING" w:history="1">
              <w:r w:rsidRPr="007F7671">
                <w:rPr>
                  <w:rStyle w:val="Hyperlink"/>
                  <w:rFonts w:ascii="Consolas" w:hAnsi="Consolas"/>
                  <w:noProof/>
                </w:rPr>
                <w:t>capability_def</w:t>
              </w:r>
              <w:r>
                <w:rPr>
                  <w:rStyle w:val="Hyperlink"/>
                  <w:rFonts w:ascii="Consolas" w:hAnsi="Consolas"/>
                  <w:noProof/>
                </w:rPr>
                <w:t>i</w:t>
              </w:r>
              <w:r w:rsidRPr="007F7671">
                <w:rPr>
                  <w:rStyle w:val="Hyperlink"/>
                  <w:rFonts w:ascii="Consolas" w:hAnsi="Consolas"/>
                  <w:noProof/>
                </w:rPr>
                <w:t>n</w:t>
              </w:r>
              <w:r>
                <w:rPr>
                  <w:rStyle w:val="Hyperlink"/>
                  <w:rFonts w:ascii="Consolas" w:hAnsi="Consolas"/>
                  <w:noProof/>
                </w:rPr>
                <w:t>ition</w:t>
              </w:r>
              <w:r w:rsidRPr="007F7671">
                <w:rPr>
                  <w:rStyle w:val="Hyperlink"/>
                  <w:rFonts w:ascii="Consolas" w:hAnsi="Consolas"/>
                  <w:noProof/>
                </w:rPr>
                <w:t>_name</w:t>
              </w:r>
            </w:hyperlink>
            <w:r>
              <w:rPr>
                <w:rStyle w:val="CodeSnippet"/>
                <w:noProof/>
              </w:rPr>
              <w:t>&gt;:</w:t>
            </w:r>
          </w:p>
          <w:p w14:paraId="2C64812C" w14:textId="77777777" w:rsidR="002D57C4" w:rsidRDefault="002D57C4" w:rsidP="00502E57">
            <w:pPr>
              <w:rPr>
                <w:rStyle w:val="CodeSnippet"/>
                <w:noProof/>
              </w:rPr>
            </w:pPr>
            <w:r>
              <w:rPr>
                <w:rStyle w:val="CodeSnippet"/>
                <w:noProof/>
              </w:rPr>
              <w:t xml:space="preserve">  properties:</w:t>
            </w:r>
          </w:p>
          <w:p w14:paraId="26BC4024" w14:textId="77777777" w:rsidR="002D57C4" w:rsidRDefault="002D57C4" w:rsidP="00502E57">
            <w:pPr>
              <w:rPr>
                <w:rStyle w:val="CodeSnippet"/>
                <w:noProof/>
              </w:rPr>
            </w:pPr>
            <w:r>
              <w:rPr>
                <w:rStyle w:val="CodeSnippet"/>
                <w:noProof/>
              </w:rPr>
              <w:t xml:space="preserve">    &lt;</w:t>
            </w:r>
            <w:hyperlink w:anchor="DEFN_ELEMENT_PROPERTY_VALUE_ASSIGNMENT" w:history="1">
              <w:r w:rsidRPr="00BE6EB5">
                <w:rPr>
                  <w:rStyle w:val="Hyperlink"/>
                  <w:rFonts w:ascii="Consolas" w:hAnsi="Consolas"/>
                  <w:noProof/>
                </w:rPr>
                <w:t>property_</w:t>
              </w:r>
              <w:r>
                <w:rPr>
                  <w:rStyle w:val="Hyperlink"/>
                  <w:rFonts w:ascii="Consolas" w:hAnsi="Consolas"/>
                  <w:noProof/>
                </w:rPr>
                <w:t>assignments</w:t>
              </w:r>
            </w:hyperlink>
            <w:r>
              <w:rPr>
                <w:rStyle w:val="CodeSnippet"/>
                <w:noProof/>
              </w:rPr>
              <w:t>&gt;</w:t>
            </w:r>
          </w:p>
          <w:p w14:paraId="1EF55FAD" w14:textId="77777777" w:rsidR="002D57C4" w:rsidRDefault="002D57C4" w:rsidP="00502E57">
            <w:pPr>
              <w:rPr>
                <w:rStyle w:val="CodeSnippet"/>
                <w:noProof/>
              </w:rPr>
            </w:pPr>
            <w:r>
              <w:rPr>
                <w:rStyle w:val="CodeSnippet"/>
                <w:noProof/>
              </w:rPr>
              <w:t xml:space="preserve">  attributes:</w:t>
            </w:r>
          </w:p>
          <w:p w14:paraId="466424F9" w14:textId="77777777" w:rsidR="002D57C4" w:rsidRPr="00E94BB1" w:rsidRDefault="002D57C4" w:rsidP="00502E57">
            <w:pPr>
              <w:rPr>
                <w:rStyle w:val="CodeSnippet"/>
                <w:noProof/>
              </w:rPr>
            </w:pPr>
            <w:r>
              <w:rPr>
                <w:rStyle w:val="CodeSnippet"/>
                <w:noProof/>
              </w:rPr>
              <w:t xml:space="preserve">    &lt;</w:t>
            </w:r>
            <w:hyperlink w:anchor="DEFN_ELEMENT_ATTRIBUTE_VALUE_ASSIGNMENT" w:history="1">
              <w:r>
                <w:rPr>
                  <w:rStyle w:val="Hyperlink"/>
                  <w:rFonts w:ascii="Consolas" w:hAnsi="Consolas"/>
                  <w:noProof/>
                </w:rPr>
                <w:t>attribute_assignments</w:t>
              </w:r>
            </w:hyperlink>
            <w:r>
              <w:rPr>
                <w:rStyle w:val="CodeSnippet"/>
                <w:noProof/>
              </w:rPr>
              <w:t>&gt;</w:t>
            </w:r>
          </w:p>
        </w:tc>
      </w:tr>
    </w:tbl>
    <w:p w14:paraId="7C82A9A2" w14:textId="77777777" w:rsidR="002D57C4" w:rsidRPr="00E94BB1" w:rsidRDefault="002D57C4" w:rsidP="002D57C4">
      <w:pPr>
        <w:pStyle w:val="NormalaroundTable"/>
      </w:pPr>
      <w:r w:rsidRPr="00E94BB1">
        <w:t xml:space="preserve">In the above </w:t>
      </w:r>
      <w:r>
        <w:t>grammars</w:t>
      </w:r>
      <w:r w:rsidRPr="00E94BB1">
        <w:t>, the pseudo values that appear in angle brackets have the following meaning:</w:t>
      </w:r>
    </w:p>
    <w:p w14:paraId="3BB2A8AF" w14:textId="77777777" w:rsidR="002D57C4" w:rsidRPr="009775D5" w:rsidRDefault="002D57C4" w:rsidP="002D57C4">
      <w:pPr>
        <w:numPr>
          <w:ilvl w:val="0"/>
          <w:numId w:val="19"/>
        </w:numPr>
        <w:spacing w:before="0" w:after="0" w:line="276" w:lineRule="auto"/>
      </w:pPr>
      <w:r>
        <w:rPr>
          <w:b/>
        </w:rPr>
        <w:t>capability</w:t>
      </w:r>
      <w:r w:rsidRPr="009775D5">
        <w:rPr>
          <w:b/>
        </w:rPr>
        <w:t>_</w:t>
      </w:r>
      <w:r>
        <w:rPr>
          <w:b/>
        </w:rPr>
        <w:t>definition_</w:t>
      </w:r>
      <w:r w:rsidRPr="009775D5">
        <w:rPr>
          <w:b/>
        </w:rPr>
        <w:t xml:space="preserve">name: </w:t>
      </w:r>
      <w:r w:rsidRPr="009775D5">
        <w:t xml:space="preserve">represents the </w:t>
      </w:r>
      <w:r>
        <w:t xml:space="preserve">symbolic </w:t>
      </w:r>
      <w:r w:rsidRPr="009775D5">
        <w:t xml:space="preserve">name of </w:t>
      </w:r>
      <w:r>
        <w:t>the</w:t>
      </w:r>
      <w:r w:rsidRPr="009775D5">
        <w:t xml:space="preserve"> </w:t>
      </w:r>
      <w:r>
        <w:t xml:space="preserve">capability as a </w:t>
      </w:r>
      <w:hyperlink w:anchor="TYPE_YAML_STRING" w:history="1">
        <w:r w:rsidRPr="009775D5">
          <w:rPr>
            <w:rStyle w:val="Hyperlink"/>
          </w:rPr>
          <w:t>string</w:t>
        </w:r>
      </w:hyperlink>
      <w:r>
        <w:t>.</w:t>
      </w:r>
    </w:p>
    <w:p w14:paraId="4FFE0CBA" w14:textId="77777777" w:rsidR="002D57C4" w:rsidRDefault="002D57C4" w:rsidP="002D57C4">
      <w:pPr>
        <w:pStyle w:val="ListParagraph"/>
        <w:numPr>
          <w:ilvl w:val="0"/>
          <w:numId w:val="19"/>
        </w:numPr>
      </w:pPr>
      <w:r w:rsidRPr="00860225">
        <w:rPr>
          <w:rStyle w:val="CodeSnippetHighlight"/>
        </w:rPr>
        <w:t>property_</w:t>
      </w:r>
      <w:r>
        <w:rPr>
          <w:rStyle w:val="CodeSnippetHighlight"/>
        </w:rPr>
        <w:t>assignments</w:t>
      </w:r>
      <w:r>
        <w:t xml:space="preserve">: represents the optional list of </w:t>
      </w:r>
      <w:hyperlink w:anchor="DEFN_ELEMENT_PROPERTY_VALUE_ASSIGNMENT" w:history="1">
        <w:r>
          <w:rPr>
            <w:rStyle w:val="Hyperlink"/>
          </w:rPr>
          <w:t>property assignments</w:t>
        </w:r>
      </w:hyperlink>
      <w:r>
        <w:t xml:space="preserve"> for the capability definition.</w:t>
      </w:r>
    </w:p>
    <w:p w14:paraId="603B1C87" w14:textId="77777777" w:rsidR="002D57C4" w:rsidRDefault="002D57C4" w:rsidP="002D57C4">
      <w:pPr>
        <w:pStyle w:val="ListParagraph"/>
        <w:numPr>
          <w:ilvl w:val="0"/>
          <w:numId w:val="17"/>
        </w:numPr>
      </w:pPr>
      <w:r>
        <w:rPr>
          <w:rStyle w:val="CodeSnippetHighlight"/>
        </w:rPr>
        <w:t>attribute_assignments</w:t>
      </w:r>
      <w:r w:rsidRPr="00F56520">
        <w:t>:</w:t>
      </w:r>
      <w:r>
        <w:t xml:space="preserve"> represents the optional list of </w:t>
      </w:r>
      <w:hyperlink w:anchor="DEFN_ELEMENT_ATTRIBUTE_VALUE_ASSIGNMENT" w:history="1">
        <w:r>
          <w:rPr>
            <w:rStyle w:val="Hyperlink"/>
          </w:rPr>
          <w:t>attribute assignments</w:t>
        </w:r>
      </w:hyperlink>
      <w:r>
        <w:t xml:space="preserve"> for the capability definition.</w:t>
      </w:r>
    </w:p>
    <w:p w14:paraId="56C24288" w14:textId="77777777" w:rsidR="002D57C4" w:rsidRPr="00E94BB1" w:rsidRDefault="002D57C4" w:rsidP="002D57C4">
      <w:pPr>
        <w:pStyle w:val="Heading4"/>
        <w:numPr>
          <w:ilvl w:val="3"/>
          <w:numId w:val="3"/>
        </w:numPr>
      </w:pPr>
      <w:r w:rsidRPr="00E94BB1">
        <w:t>Example</w:t>
      </w:r>
    </w:p>
    <w:p w14:paraId="757F2CED" w14:textId="77777777" w:rsidR="002D57C4" w:rsidRDefault="002D57C4" w:rsidP="002D57C4">
      <w:pPr>
        <w:pStyle w:val="NormalaroundTable"/>
      </w:pPr>
      <w:r w:rsidRPr="00E94BB1">
        <w:t xml:space="preserve">The following </w:t>
      </w:r>
      <w:r>
        <w:t xml:space="preserve">example shows a capability assignment: </w:t>
      </w:r>
    </w:p>
    <w:p w14:paraId="2AEB71EA" w14:textId="77777777" w:rsidR="002D57C4" w:rsidRDefault="002D57C4" w:rsidP="002D57C4">
      <w:pPr>
        <w:pStyle w:val="Heading5"/>
        <w:numPr>
          <w:ilvl w:val="4"/>
          <w:numId w:val="3"/>
        </w:numPr>
      </w:pPr>
      <w:r>
        <w:t>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E94BB1" w14:paraId="283F3FBC" w14:textId="77777777" w:rsidTr="00502E57">
        <w:trPr>
          <w:trHeight w:val="256"/>
        </w:trPr>
        <w:tc>
          <w:tcPr>
            <w:tcW w:w="9576" w:type="dxa"/>
            <w:shd w:val="clear" w:color="auto" w:fill="D9D9D9" w:themeFill="background1" w:themeFillShade="D9"/>
          </w:tcPr>
          <w:p w14:paraId="257DF48D" w14:textId="77777777" w:rsidR="002D57C4" w:rsidRPr="00716AEA" w:rsidRDefault="002D57C4" w:rsidP="00502E57">
            <w:pPr>
              <w:rPr>
                <w:rStyle w:val="CodeSnippet"/>
              </w:rPr>
            </w:pPr>
            <w:r w:rsidRPr="00716AEA">
              <w:rPr>
                <w:rStyle w:val="CodeSnippet"/>
              </w:rPr>
              <w:t>node_templates:</w:t>
            </w:r>
          </w:p>
          <w:p w14:paraId="6C1B9731" w14:textId="77777777" w:rsidR="002D57C4" w:rsidRPr="00716AEA" w:rsidRDefault="002D57C4" w:rsidP="00502E57">
            <w:pPr>
              <w:rPr>
                <w:rStyle w:val="CodeSnippet"/>
              </w:rPr>
            </w:pPr>
            <w:r>
              <w:rPr>
                <w:rStyle w:val="CodeSnippet"/>
              </w:rPr>
              <w:t xml:space="preserve">  </w:t>
            </w:r>
            <w:r w:rsidRPr="00716AEA">
              <w:rPr>
                <w:rStyle w:val="CodeSnippet"/>
              </w:rPr>
              <w:t>some_node</w:t>
            </w:r>
            <w:r>
              <w:rPr>
                <w:rStyle w:val="CodeSnippet"/>
              </w:rPr>
              <w:t>_template</w:t>
            </w:r>
            <w:r w:rsidRPr="00716AEA">
              <w:rPr>
                <w:rStyle w:val="CodeSnippet"/>
              </w:rPr>
              <w:t>:</w:t>
            </w:r>
          </w:p>
          <w:p w14:paraId="7984280F" w14:textId="77777777" w:rsidR="002D57C4" w:rsidRPr="00716AEA" w:rsidRDefault="002D57C4" w:rsidP="00502E57">
            <w:pPr>
              <w:rPr>
                <w:rStyle w:val="CodeSnippet"/>
              </w:rPr>
            </w:pPr>
            <w:r w:rsidRPr="00716AEA">
              <w:rPr>
                <w:rStyle w:val="CodeSnippet"/>
              </w:rPr>
              <w:t xml:space="preserve">  </w:t>
            </w:r>
            <w:r>
              <w:rPr>
                <w:rStyle w:val="CodeSnippet"/>
              </w:rPr>
              <w:t xml:space="preserve">  </w:t>
            </w:r>
            <w:r w:rsidRPr="00716AEA">
              <w:rPr>
                <w:rStyle w:val="CodeSnippet"/>
              </w:rPr>
              <w:t>capabilities:</w:t>
            </w:r>
          </w:p>
          <w:p w14:paraId="5E01D1FD" w14:textId="77777777" w:rsidR="002D57C4" w:rsidRPr="00716AEA" w:rsidRDefault="002D57C4" w:rsidP="00502E57">
            <w:pPr>
              <w:rPr>
                <w:rStyle w:val="CodeSnippet"/>
              </w:rPr>
            </w:pPr>
            <w:r w:rsidRPr="00716AEA">
              <w:rPr>
                <w:rStyle w:val="CodeSnippet"/>
              </w:rPr>
              <w:t xml:space="preserve">    </w:t>
            </w:r>
            <w:r>
              <w:rPr>
                <w:rStyle w:val="CodeSnippet"/>
              </w:rPr>
              <w:t xml:space="preserve">  </w:t>
            </w:r>
            <w:r w:rsidRPr="00716AEA">
              <w:rPr>
                <w:rStyle w:val="CodeSnippet"/>
              </w:rPr>
              <w:t xml:space="preserve">some_capability: </w:t>
            </w:r>
          </w:p>
          <w:p w14:paraId="06E1D192" w14:textId="77777777" w:rsidR="002D57C4" w:rsidRPr="00716AEA" w:rsidRDefault="002D57C4" w:rsidP="00502E57">
            <w:pPr>
              <w:rPr>
                <w:rStyle w:val="CodeSnippet"/>
              </w:rPr>
            </w:pPr>
            <w:r w:rsidRPr="00716AEA">
              <w:rPr>
                <w:rStyle w:val="CodeSnippet"/>
              </w:rPr>
              <w:lastRenderedPageBreak/>
              <w:t xml:space="preserve">      </w:t>
            </w:r>
            <w:r>
              <w:rPr>
                <w:rStyle w:val="CodeSnippet"/>
              </w:rPr>
              <w:t xml:space="preserve">  </w:t>
            </w:r>
            <w:r w:rsidRPr="00716AEA">
              <w:rPr>
                <w:rStyle w:val="CodeSnippet"/>
              </w:rPr>
              <w:t>properties:</w:t>
            </w:r>
          </w:p>
          <w:p w14:paraId="20318EC8" w14:textId="77777777" w:rsidR="002D57C4" w:rsidRPr="00E94BB1" w:rsidRDefault="002D57C4" w:rsidP="00502E57">
            <w:pPr>
              <w:rPr>
                <w:rStyle w:val="CodeSnippet"/>
                <w:noProof/>
              </w:rPr>
            </w:pPr>
            <w:r w:rsidRPr="00716AEA">
              <w:rPr>
                <w:rStyle w:val="CodeSnippet"/>
              </w:rPr>
              <w:t xml:space="preserve">        </w:t>
            </w:r>
            <w:r>
              <w:rPr>
                <w:rStyle w:val="CodeSnippet"/>
              </w:rPr>
              <w:t xml:space="preserve">  </w:t>
            </w:r>
            <w:r w:rsidRPr="00716AEA">
              <w:rPr>
                <w:rStyle w:val="CodeSnippet"/>
              </w:rPr>
              <w:t>limit: 100</w:t>
            </w:r>
          </w:p>
        </w:tc>
      </w:tr>
    </w:tbl>
    <w:p w14:paraId="1D7CE82A" w14:textId="77777777" w:rsidR="002D57C4" w:rsidRPr="00EE7ECD" w:rsidRDefault="002D57C4" w:rsidP="002D57C4">
      <w:pPr>
        <w:pStyle w:val="Heading3"/>
        <w:numPr>
          <w:ilvl w:val="2"/>
          <w:numId w:val="3"/>
        </w:numPr>
      </w:pPr>
      <w:bookmarkStart w:id="353" w:name="DEFN_ELEMENT_REQUIREMENT_ASSIGNMENT"/>
      <w:r w:rsidRPr="00785193">
        <w:lastRenderedPageBreak/>
        <w:t>Requirement</w:t>
      </w:r>
      <w:r>
        <w:t xml:space="preserve"> assignment</w:t>
      </w:r>
    </w:p>
    <w:bookmarkEnd w:id="353"/>
    <w:p w14:paraId="5BE35711" w14:textId="77777777" w:rsidR="002D57C4" w:rsidRDefault="002D57C4" w:rsidP="002D57C4">
      <w:r>
        <w:t>A</w:t>
      </w:r>
      <w:r w:rsidRPr="00595F06">
        <w:t xml:space="preserve"> </w:t>
      </w:r>
      <w:r>
        <w:t>Requirement</w:t>
      </w:r>
      <w:r w:rsidRPr="00595F06">
        <w:t xml:space="preserve"> </w:t>
      </w:r>
      <w:r>
        <w:t>assignment allows template authors to provide either concrete names of TOSCA templates or provide abstract selection criteria for providers to use to find matching TOSCA templates that are used to fulfill a named requirement’s declared TOSCA Node Type.</w:t>
      </w:r>
    </w:p>
    <w:p w14:paraId="3B900FC7" w14:textId="77777777" w:rsidR="002D57C4" w:rsidRDefault="002D57C4" w:rsidP="002D57C4">
      <w:pPr>
        <w:pStyle w:val="Heading4"/>
        <w:numPr>
          <w:ilvl w:val="3"/>
          <w:numId w:val="3"/>
        </w:numPr>
      </w:pPr>
      <w:r>
        <w:t>Keynames</w:t>
      </w:r>
    </w:p>
    <w:p w14:paraId="20BA0EA6" w14:textId="77777777" w:rsidR="002D57C4" w:rsidRPr="0053600D" w:rsidRDefault="002D57C4" w:rsidP="002D57C4">
      <w:pPr>
        <w:pStyle w:val="NormalaroundTable"/>
      </w:pPr>
      <w:r>
        <w:t>The following is the list of recognized keynames for a TOSCA requirement assignment:</w:t>
      </w:r>
    </w:p>
    <w:tbl>
      <w:tblPr>
        <w:tblW w:w="488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22"/>
        <w:gridCol w:w="987"/>
        <w:gridCol w:w="1442"/>
        <w:gridCol w:w="6322"/>
      </w:tblGrid>
      <w:tr w:rsidR="002D57C4" w:rsidRPr="004279F4" w14:paraId="6BC24010" w14:textId="77777777" w:rsidTr="00502E57">
        <w:trPr>
          <w:cantSplit/>
          <w:tblHeader/>
        </w:trPr>
        <w:tc>
          <w:tcPr>
            <w:tcW w:w="656" w:type="pct"/>
            <w:shd w:val="clear" w:color="auto" w:fill="D9D9D9"/>
          </w:tcPr>
          <w:p w14:paraId="1CD0C97A" w14:textId="77777777" w:rsidR="002D57C4" w:rsidRPr="00422683" w:rsidRDefault="002D57C4" w:rsidP="00502E57">
            <w:pPr>
              <w:pStyle w:val="TableText-Heading"/>
            </w:pPr>
            <w:r w:rsidRPr="00422683">
              <w:t>Keyname</w:t>
            </w:r>
          </w:p>
        </w:tc>
        <w:tc>
          <w:tcPr>
            <w:tcW w:w="490" w:type="pct"/>
            <w:shd w:val="clear" w:color="auto" w:fill="D9D9D9"/>
          </w:tcPr>
          <w:p w14:paraId="10CE18A0" w14:textId="77777777" w:rsidR="002D57C4" w:rsidRPr="00422683" w:rsidRDefault="002D57C4" w:rsidP="00502E57">
            <w:pPr>
              <w:pStyle w:val="TableText-Heading"/>
            </w:pPr>
            <w:r w:rsidRPr="00422683">
              <w:t>Required</w:t>
            </w:r>
          </w:p>
        </w:tc>
        <w:tc>
          <w:tcPr>
            <w:tcW w:w="716" w:type="pct"/>
            <w:shd w:val="clear" w:color="auto" w:fill="D9D9D9"/>
          </w:tcPr>
          <w:p w14:paraId="4D937AA8" w14:textId="77777777" w:rsidR="002D57C4" w:rsidRPr="00422683" w:rsidRDefault="002D57C4" w:rsidP="00502E57">
            <w:pPr>
              <w:pStyle w:val="TableText-Heading"/>
            </w:pPr>
            <w:r w:rsidRPr="00422683">
              <w:t>Type</w:t>
            </w:r>
          </w:p>
        </w:tc>
        <w:tc>
          <w:tcPr>
            <w:tcW w:w="3138" w:type="pct"/>
            <w:shd w:val="clear" w:color="auto" w:fill="D9D9D9"/>
          </w:tcPr>
          <w:p w14:paraId="2DD55247" w14:textId="77777777" w:rsidR="002D57C4" w:rsidRPr="00422683" w:rsidRDefault="002D57C4" w:rsidP="00502E57">
            <w:pPr>
              <w:pStyle w:val="TableText-Heading"/>
            </w:pPr>
            <w:r w:rsidRPr="00422683">
              <w:t>Description</w:t>
            </w:r>
          </w:p>
        </w:tc>
      </w:tr>
      <w:tr w:rsidR="002D57C4" w:rsidRPr="004279F4" w14:paraId="1332155F" w14:textId="77777777" w:rsidTr="00502E57">
        <w:trPr>
          <w:cantSplit/>
        </w:trPr>
        <w:tc>
          <w:tcPr>
            <w:tcW w:w="656" w:type="pct"/>
            <w:shd w:val="clear" w:color="auto" w:fill="FFFFFF"/>
          </w:tcPr>
          <w:p w14:paraId="16209097" w14:textId="77777777" w:rsidR="002D57C4" w:rsidRDefault="002D57C4" w:rsidP="00502E57">
            <w:pPr>
              <w:pStyle w:val="TableText"/>
              <w:rPr>
                <w:noProof/>
              </w:rPr>
            </w:pPr>
            <w:r>
              <w:rPr>
                <w:noProof/>
              </w:rPr>
              <w:t>capability</w:t>
            </w:r>
          </w:p>
        </w:tc>
        <w:tc>
          <w:tcPr>
            <w:tcW w:w="490" w:type="pct"/>
            <w:shd w:val="clear" w:color="auto" w:fill="FFFFFF"/>
          </w:tcPr>
          <w:p w14:paraId="7A579E2F" w14:textId="77777777" w:rsidR="002D57C4" w:rsidRDefault="002D57C4" w:rsidP="00502E57">
            <w:pPr>
              <w:pStyle w:val="TableText"/>
            </w:pPr>
            <w:r>
              <w:t>no</w:t>
            </w:r>
          </w:p>
        </w:tc>
        <w:tc>
          <w:tcPr>
            <w:tcW w:w="716" w:type="pct"/>
            <w:shd w:val="clear" w:color="auto" w:fill="FFFFFF"/>
          </w:tcPr>
          <w:p w14:paraId="0E5C6D29" w14:textId="77777777" w:rsidR="002D57C4" w:rsidRDefault="008C123E" w:rsidP="00502E57">
            <w:pPr>
              <w:pStyle w:val="TableText"/>
            </w:pPr>
            <w:hyperlink w:anchor="TYPE_YAML_STRING" w:history="1">
              <w:r w:rsidR="002D57C4" w:rsidRPr="00D462AB">
                <w:rPr>
                  <w:rStyle w:val="Hyperlink"/>
                </w:rPr>
                <w:t>string</w:t>
              </w:r>
            </w:hyperlink>
          </w:p>
        </w:tc>
        <w:tc>
          <w:tcPr>
            <w:tcW w:w="3138" w:type="pct"/>
            <w:shd w:val="clear" w:color="auto" w:fill="FFFFFF"/>
          </w:tcPr>
          <w:p w14:paraId="0AD46995" w14:textId="77777777" w:rsidR="002D57C4" w:rsidRDefault="002D57C4" w:rsidP="00502E57">
            <w:pPr>
              <w:pStyle w:val="TableText"/>
            </w:pPr>
            <w:r>
              <w:t>The optional reserved keyname used to provide the name of either a:</w:t>
            </w:r>
          </w:p>
          <w:p w14:paraId="11E328A3" w14:textId="77777777" w:rsidR="002D57C4" w:rsidRDefault="002D57C4" w:rsidP="002D57C4">
            <w:pPr>
              <w:pStyle w:val="TableText"/>
              <w:numPr>
                <w:ilvl w:val="0"/>
                <w:numId w:val="55"/>
              </w:numPr>
            </w:pPr>
            <w:r w:rsidRPr="00DB579D">
              <w:rPr>
                <w:b/>
              </w:rPr>
              <w:t>Capability definition</w:t>
            </w:r>
            <w:r>
              <w:t xml:space="preserve"> within a </w:t>
            </w:r>
            <w:r w:rsidRPr="00074B57">
              <w:rPr>
                <w:i/>
              </w:rPr>
              <w:t>target</w:t>
            </w:r>
            <w:r>
              <w:t xml:space="preserve"> node template that can fulfill the requirement.</w:t>
            </w:r>
          </w:p>
          <w:p w14:paraId="529AAED5" w14:textId="77777777" w:rsidR="002D57C4" w:rsidRDefault="002D57C4" w:rsidP="002D57C4">
            <w:pPr>
              <w:pStyle w:val="TableText"/>
              <w:numPr>
                <w:ilvl w:val="0"/>
                <w:numId w:val="55"/>
              </w:numPr>
            </w:pPr>
            <w:r w:rsidRPr="00DB579D">
              <w:rPr>
                <w:b/>
              </w:rPr>
              <w:t>Capability Type</w:t>
            </w:r>
            <w:r>
              <w:t xml:space="preserve"> that the provider will use to select a type-compatible </w:t>
            </w:r>
            <w:r w:rsidRPr="00074B57">
              <w:rPr>
                <w:i/>
              </w:rPr>
              <w:t>target</w:t>
            </w:r>
            <w:r>
              <w:t xml:space="preserve"> node template to fulfill the requirement at runtime. </w:t>
            </w:r>
          </w:p>
        </w:tc>
      </w:tr>
      <w:tr w:rsidR="002D57C4" w:rsidRPr="004279F4" w14:paraId="41EECF2A" w14:textId="77777777" w:rsidTr="00502E57">
        <w:trPr>
          <w:cantSplit/>
        </w:trPr>
        <w:tc>
          <w:tcPr>
            <w:tcW w:w="656" w:type="pct"/>
            <w:shd w:val="clear" w:color="auto" w:fill="FFFFFF"/>
          </w:tcPr>
          <w:p w14:paraId="036A97E3" w14:textId="77777777" w:rsidR="002D57C4" w:rsidRDefault="002D57C4" w:rsidP="00502E57">
            <w:pPr>
              <w:pStyle w:val="TableText"/>
              <w:rPr>
                <w:noProof/>
              </w:rPr>
            </w:pPr>
            <w:r>
              <w:rPr>
                <w:noProof/>
              </w:rPr>
              <w:t>node</w:t>
            </w:r>
          </w:p>
        </w:tc>
        <w:tc>
          <w:tcPr>
            <w:tcW w:w="490" w:type="pct"/>
            <w:shd w:val="clear" w:color="auto" w:fill="FFFFFF"/>
          </w:tcPr>
          <w:p w14:paraId="2B517FB0" w14:textId="77777777" w:rsidR="002D57C4" w:rsidRDefault="002D57C4" w:rsidP="00502E57">
            <w:pPr>
              <w:pStyle w:val="TableText"/>
            </w:pPr>
            <w:r>
              <w:t>no</w:t>
            </w:r>
          </w:p>
        </w:tc>
        <w:tc>
          <w:tcPr>
            <w:tcW w:w="716" w:type="pct"/>
            <w:shd w:val="clear" w:color="auto" w:fill="FFFFFF"/>
          </w:tcPr>
          <w:p w14:paraId="709C3A75" w14:textId="77777777" w:rsidR="002D57C4" w:rsidRDefault="008C123E" w:rsidP="00502E57">
            <w:pPr>
              <w:pStyle w:val="TableText"/>
            </w:pPr>
            <w:hyperlink w:anchor="TYPE_YAML_STRING" w:history="1">
              <w:r w:rsidR="002D57C4" w:rsidRPr="003E5FCB">
                <w:rPr>
                  <w:rStyle w:val="Hyperlink"/>
                </w:rPr>
                <w:t>string</w:t>
              </w:r>
            </w:hyperlink>
          </w:p>
        </w:tc>
        <w:tc>
          <w:tcPr>
            <w:tcW w:w="3138" w:type="pct"/>
            <w:shd w:val="clear" w:color="auto" w:fill="FFFFFF"/>
          </w:tcPr>
          <w:p w14:paraId="347B8B32" w14:textId="77777777" w:rsidR="002D57C4" w:rsidRDefault="002D57C4" w:rsidP="00502E57">
            <w:pPr>
              <w:pStyle w:val="TableText"/>
            </w:pPr>
            <w:r>
              <w:t>The optional reserved keyname used to identify the target node of a relationship.  specifically, it is used to provide either a:</w:t>
            </w:r>
          </w:p>
          <w:p w14:paraId="0297DE33" w14:textId="77777777" w:rsidR="002D57C4" w:rsidRDefault="002D57C4" w:rsidP="002D57C4">
            <w:pPr>
              <w:pStyle w:val="TableText"/>
              <w:numPr>
                <w:ilvl w:val="0"/>
                <w:numId w:val="54"/>
              </w:numPr>
            </w:pPr>
            <w:r w:rsidRPr="0086100F">
              <w:rPr>
                <w:b/>
              </w:rPr>
              <w:t>Node Template</w:t>
            </w:r>
            <w:r>
              <w:t xml:space="preserve"> name that can fulfill the target node requirement.</w:t>
            </w:r>
          </w:p>
          <w:p w14:paraId="1734069F" w14:textId="77777777" w:rsidR="002D57C4" w:rsidRDefault="002D57C4" w:rsidP="002D57C4">
            <w:pPr>
              <w:pStyle w:val="TableText"/>
              <w:numPr>
                <w:ilvl w:val="0"/>
                <w:numId w:val="54"/>
              </w:numPr>
            </w:pPr>
            <w:r w:rsidRPr="0086100F">
              <w:rPr>
                <w:b/>
              </w:rPr>
              <w:t>Node Type</w:t>
            </w:r>
            <w:r>
              <w:t xml:space="preserve"> name that the provider will use to select a type-compatible node template to fulfill the requirement at runtime.</w:t>
            </w:r>
          </w:p>
        </w:tc>
      </w:tr>
      <w:tr w:rsidR="002D57C4" w:rsidRPr="004279F4" w14:paraId="55A0F43E" w14:textId="77777777" w:rsidTr="00502E57">
        <w:trPr>
          <w:cantSplit/>
        </w:trPr>
        <w:tc>
          <w:tcPr>
            <w:tcW w:w="656" w:type="pct"/>
            <w:shd w:val="clear" w:color="auto" w:fill="FFFFFF"/>
          </w:tcPr>
          <w:p w14:paraId="018E6118" w14:textId="77777777" w:rsidR="002D57C4" w:rsidRDefault="002D57C4" w:rsidP="00502E57">
            <w:pPr>
              <w:pStyle w:val="TableText"/>
              <w:rPr>
                <w:noProof/>
              </w:rPr>
            </w:pPr>
            <w:r>
              <w:rPr>
                <w:noProof/>
              </w:rPr>
              <w:t>relationship</w:t>
            </w:r>
          </w:p>
        </w:tc>
        <w:tc>
          <w:tcPr>
            <w:tcW w:w="490" w:type="pct"/>
            <w:shd w:val="clear" w:color="auto" w:fill="FFFFFF"/>
          </w:tcPr>
          <w:p w14:paraId="4E2F793C" w14:textId="77777777" w:rsidR="002D57C4" w:rsidRDefault="002D57C4" w:rsidP="00502E57">
            <w:pPr>
              <w:pStyle w:val="TableText"/>
            </w:pPr>
            <w:r>
              <w:t>no</w:t>
            </w:r>
          </w:p>
        </w:tc>
        <w:tc>
          <w:tcPr>
            <w:tcW w:w="716" w:type="pct"/>
            <w:shd w:val="clear" w:color="auto" w:fill="FFFFFF"/>
          </w:tcPr>
          <w:p w14:paraId="0E4AD063" w14:textId="77777777" w:rsidR="002D57C4" w:rsidRDefault="008C123E" w:rsidP="00502E57">
            <w:pPr>
              <w:pStyle w:val="TableText"/>
            </w:pPr>
            <w:hyperlink w:anchor="TYPE_YAML_STRING" w:history="1">
              <w:r w:rsidR="002D57C4" w:rsidRPr="003E5FCB">
                <w:rPr>
                  <w:rStyle w:val="Hyperlink"/>
                </w:rPr>
                <w:t>string</w:t>
              </w:r>
            </w:hyperlink>
          </w:p>
        </w:tc>
        <w:tc>
          <w:tcPr>
            <w:tcW w:w="3138" w:type="pct"/>
            <w:shd w:val="clear" w:color="auto" w:fill="FFFFFF"/>
          </w:tcPr>
          <w:p w14:paraId="67291FE2" w14:textId="77777777" w:rsidR="002D57C4" w:rsidRDefault="002D57C4" w:rsidP="00502E57">
            <w:pPr>
              <w:pStyle w:val="TableText"/>
            </w:pPr>
            <w:r>
              <w:t>The optional reserved keyname used to provide the name of either a:</w:t>
            </w:r>
          </w:p>
          <w:p w14:paraId="2FB90A9A" w14:textId="77777777" w:rsidR="002D57C4" w:rsidRDefault="002D57C4" w:rsidP="002D57C4">
            <w:pPr>
              <w:pStyle w:val="TableText"/>
              <w:numPr>
                <w:ilvl w:val="0"/>
                <w:numId w:val="56"/>
              </w:numPr>
            </w:pPr>
            <w:r w:rsidRPr="00C57644">
              <w:rPr>
                <w:b/>
              </w:rPr>
              <w:t>Relationship Template</w:t>
            </w:r>
            <w:r>
              <w:t xml:space="preserve"> </w:t>
            </w:r>
            <w:r w:rsidRPr="00743BD6">
              <w:t>to</w:t>
            </w:r>
            <w:r>
              <w:t xml:space="preserve"> use to relate the </w:t>
            </w:r>
            <w:r w:rsidRPr="00AB77A5">
              <w:rPr>
                <w:i/>
              </w:rPr>
              <w:t>source</w:t>
            </w:r>
            <w:r>
              <w:t xml:space="preserve"> node to the (capability in the) </w:t>
            </w:r>
            <w:r w:rsidRPr="00C0322E">
              <w:rPr>
                <w:i/>
              </w:rPr>
              <w:t>target</w:t>
            </w:r>
            <w:r>
              <w:t xml:space="preserve"> node when fulfilling the requirement.</w:t>
            </w:r>
          </w:p>
          <w:p w14:paraId="68D88631" w14:textId="77777777" w:rsidR="002D57C4" w:rsidRDefault="002D57C4" w:rsidP="002D57C4">
            <w:pPr>
              <w:pStyle w:val="TableText"/>
              <w:numPr>
                <w:ilvl w:val="0"/>
                <w:numId w:val="56"/>
              </w:numPr>
            </w:pPr>
            <w:r w:rsidRPr="00C57644">
              <w:rPr>
                <w:b/>
              </w:rPr>
              <w:t>Relationship Type</w:t>
            </w:r>
            <w:r>
              <w:t xml:space="preserve"> that the provider will use to select a type-compatible relationship template to relate the </w:t>
            </w:r>
            <w:r w:rsidRPr="00C0322E">
              <w:rPr>
                <w:i/>
              </w:rPr>
              <w:t>source</w:t>
            </w:r>
            <w:r>
              <w:t xml:space="preserve"> node to the </w:t>
            </w:r>
            <w:r w:rsidRPr="00C0322E">
              <w:rPr>
                <w:i/>
              </w:rPr>
              <w:t>target</w:t>
            </w:r>
            <w:r>
              <w:t xml:space="preserve"> node at runtime.</w:t>
            </w:r>
          </w:p>
        </w:tc>
      </w:tr>
      <w:tr w:rsidR="002D57C4" w:rsidRPr="004279F4" w14:paraId="32D94F1B" w14:textId="77777777" w:rsidTr="00502E57">
        <w:trPr>
          <w:cantSplit/>
        </w:trPr>
        <w:tc>
          <w:tcPr>
            <w:tcW w:w="656" w:type="pct"/>
            <w:shd w:val="clear" w:color="auto" w:fill="FFFFFF"/>
          </w:tcPr>
          <w:p w14:paraId="1AC6E4B0" w14:textId="77777777" w:rsidR="002D57C4" w:rsidRDefault="002D57C4" w:rsidP="00502E57">
            <w:pPr>
              <w:pStyle w:val="TableText"/>
              <w:rPr>
                <w:noProof/>
              </w:rPr>
            </w:pPr>
            <w:r>
              <w:rPr>
                <w:noProof/>
              </w:rPr>
              <w:t>node_filter</w:t>
            </w:r>
          </w:p>
        </w:tc>
        <w:tc>
          <w:tcPr>
            <w:tcW w:w="490" w:type="pct"/>
            <w:shd w:val="clear" w:color="auto" w:fill="FFFFFF"/>
          </w:tcPr>
          <w:p w14:paraId="5B3FF892" w14:textId="77777777" w:rsidR="002D57C4" w:rsidRDefault="002D57C4" w:rsidP="00502E57">
            <w:pPr>
              <w:pStyle w:val="TableText"/>
            </w:pPr>
            <w:r>
              <w:t>no</w:t>
            </w:r>
          </w:p>
        </w:tc>
        <w:tc>
          <w:tcPr>
            <w:tcW w:w="716" w:type="pct"/>
            <w:shd w:val="clear" w:color="auto" w:fill="FFFFFF"/>
          </w:tcPr>
          <w:p w14:paraId="402FE190" w14:textId="77777777" w:rsidR="002D57C4" w:rsidRDefault="008C123E" w:rsidP="00502E57">
            <w:pPr>
              <w:pStyle w:val="TableText"/>
            </w:pPr>
            <w:hyperlink w:anchor="DEFN_ELEMENT_NODE_FILTER_DEFN" w:history="1">
              <w:r w:rsidR="002D57C4" w:rsidRPr="00E67AA9">
                <w:rPr>
                  <w:rStyle w:val="Hyperlink"/>
                </w:rPr>
                <w:t>node filter</w:t>
              </w:r>
            </w:hyperlink>
          </w:p>
        </w:tc>
        <w:tc>
          <w:tcPr>
            <w:tcW w:w="3138" w:type="pct"/>
            <w:shd w:val="clear" w:color="auto" w:fill="FFFFFF"/>
          </w:tcPr>
          <w:p w14:paraId="07ED3A11" w14:textId="77777777" w:rsidR="002D57C4" w:rsidRDefault="002D57C4" w:rsidP="00502E57">
            <w:pPr>
              <w:pStyle w:val="TableText"/>
            </w:pPr>
            <w:r>
              <w:t xml:space="preserve">The optional filter definition that TOSCA orchestrators or providers would use to select a type-compatible </w:t>
            </w:r>
            <w:r w:rsidRPr="00732CC1">
              <w:rPr>
                <w:i/>
              </w:rPr>
              <w:t>target</w:t>
            </w:r>
            <w:r>
              <w:t xml:space="preserve"> node that can fulfill the associated abstract requirement at runtime.</w:t>
            </w:r>
          </w:p>
        </w:tc>
      </w:tr>
    </w:tbl>
    <w:p w14:paraId="55BC89BC" w14:textId="77777777" w:rsidR="002D57C4" w:rsidRPr="0053600D" w:rsidRDefault="002D57C4" w:rsidP="002D57C4">
      <w:pPr>
        <w:pStyle w:val="NormalaroundTable"/>
      </w:pPr>
      <w:r>
        <w:t xml:space="preserve">The following is the list of recognized keynames for a TOSCA requirement assignment’s </w:t>
      </w:r>
      <w:r>
        <w:rPr>
          <w:rStyle w:val="CodeSnippetHighlight"/>
        </w:rPr>
        <w:t>re</w:t>
      </w:r>
      <w:r w:rsidRPr="00033CC8">
        <w:rPr>
          <w:rStyle w:val="CodeSnippetHighlight"/>
        </w:rPr>
        <w:t>lationship</w:t>
      </w:r>
      <w:r>
        <w:t xml:space="preserve"> keyname which is used when Property assignments need to be provided to inputs of declared interfaces or their operations:</w:t>
      </w:r>
    </w:p>
    <w:tbl>
      <w:tblPr>
        <w:tblW w:w="488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22"/>
        <w:gridCol w:w="987"/>
        <w:gridCol w:w="1442"/>
        <w:gridCol w:w="6322"/>
      </w:tblGrid>
      <w:tr w:rsidR="002D57C4" w:rsidRPr="004279F4" w14:paraId="5C652C4D" w14:textId="77777777" w:rsidTr="00502E57">
        <w:trPr>
          <w:cantSplit/>
          <w:tblHeader/>
        </w:trPr>
        <w:tc>
          <w:tcPr>
            <w:tcW w:w="656" w:type="pct"/>
            <w:shd w:val="clear" w:color="auto" w:fill="D9D9D9"/>
          </w:tcPr>
          <w:p w14:paraId="3CFCE3B6" w14:textId="77777777" w:rsidR="002D57C4" w:rsidRPr="00422683" w:rsidRDefault="002D57C4" w:rsidP="00502E57">
            <w:pPr>
              <w:pStyle w:val="TableText-Heading"/>
            </w:pPr>
            <w:r w:rsidRPr="00422683">
              <w:t>Keyname</w:t>
            </w:r>
          </w:p>
        </w:tc>
        <w:tc>
          <w:tcPr>
            <w:tcW w:w="490" w:type="pct"/>
            <w:shd w:val="clear" w:color="auto" w:fill="D9D9D9"/>
          </w:tcPr>
          <w:p w14:paraId="4CB8A4F8" w14:textId="77777777" w:rsidR="002D57C4" w:rsidRPr="00422683" w:rsidRDefault="002D57C4" w:rsidP="00502E57">
            <w:pPr>
              <w:pStyle w:val="TableText-Heading"/>
            </w:pPr>
            <w:r w:rsidRPr="00422683">
              <w:t>Required</w:t>
            </w:r>
          </w:p>
        </w:tc>
        <w:tc>
          <w:tcPr>
            <w:tcW w:w="716" w:type="pct"/>
            <w:shd w:val="clear" w:color="auto" w:fill="D9D9D9"/>
          </w:tcPr>
          <w:p w14:paraId="629D8E7D" w14:textId="77777777" w:rsidR="002D57C4" w:rsidRPr="00422683" w:rsidRDefault="002D57C4" w:rsidP="00502E57">
            <w:pPr>
              <w:pStyle w:val="TableText-Heading"/>
            </w:pPr>
            <w:r w:rsidRPr="00422683">
              <w:t>Type</w:t>
            </w:r>
          </w:p>
        </w:tc>
        <w:tc>
          <w:tcPr>
            <w:tcW w:w="3138" w:type="pct"/>
            <w:shd w:val="clear" w:color="auto" w:fill="D9D9D9"/>
          </w:tcPr>
          <w:p w14:paraId="51704DCA" w14:textId="77777777" w:rsidR="002D57C4" w:rsidRPr="00422683" w:rsidRDefault="002D57C4" w:rsidP="00502E57">
            <w:pPr>
              <w:pStyle w:val="TableText-Heading"/>
            </w:pPr>
            <w:r w:rsidRPr="00422683">
              <w:t>Description</w:t>
            </w:r>
          </w:p>
        </w:tc>
      </w:tr>
      <w:tr w:rsidR="002D57C4" w:rsidRPr="004279F4" w14:paraId="5F8948B3" w14:textId="77777777" w:rsidTr="00502E57">
        <w:trPr>
          <w:cantSplit/>
        </w:trPr>
        <w:tc>
          <w:tcPr>
            <w:tcW w:w="656" w:type="pct"/>
            <w:shd w:val="clear" w:color="auto" w:fill="FFFFFF"/>
          </w:tcPr>
          <w:p w14:paraId="306171B9" w14:textId="77777777" w:rsidR="002D57C4" w:rsidRDefault="002D57C4" w:rsidP="00502E57">
            <w:pPr>
              <w:pStyle w:val="TableText"/>
              <w:rPr>
                <w:noProof/>
              </w:rPr>
            </w:pPr>
            <w:r>
              <w:rPr>
                <w:noProof/>
              </w:rPr>
              <w:t>type</w:t>
            </w:r>
          </w:p>
        </w:tc>
        <w:tc>
          <w:tcPr>
            <w:tcW w:w="490" w:type="pct"/>
            <w:shd w:val="clear" w:color="auto" w:fill="FFFFFF"/>
          </w:tcPr>
          <w:p w14:paraId="25548154" w14:textId="77777777" w:rsidR="002D57C4" w:rsidRDefault="002D57C4" w:rsidP="00502E57">
            <w:pPr>
              <w:pStyle w:val="TableText"/>
            </w:pPr>
            <w:r>
              <w:t>no</w:t>
            </w:r>
          </w:p>
        </w:tc>
        <w:tc>
          <w:tcPr>
            <w:tcW w:w="716" w:type="pct"/>
            <w:shd w:val="clear" w:color="auto" w:fill="FFFFFF"/>
          </w:tcPr>
          <w:p w14:paraId="35F2330E" w14:textId="77777777" w:rsidR="002D57C4" w:rsidRDefault="008C123E" w:rsidP="00502E57">
            <w:pPr>
              <w:pStyle w:val="TableText"/>
            </w:pPr>
            <w:hyperlink w:anchor="TYPE_YAML_STRING" w:history="1">
              <w:r w:rsidR="002D57C4" w:rsidRPr="00770689">
                <w:rPr>
                  <w:rStyle w:val="Hyperlink"/>
                </w:rPr>
                <w:t>string</w:t>
              </w:r>
            </w:hyperlink>
          </w:p>
        </w:tc>
        <w:tc>
          <w:tcPr>
            <w:tcW w:w="3138" w:type="pct"/>
            <w:shd w:val="clear" w:color="auto" w:fill="FFFFFF"/>
          </w:tcPr>
          <w:p w14:paraId="279D7B20" w14:textId="77777777" w:rsidR="002D57C4" w:rsidRDefault="002D57C4" w:rsidP="00502E57">
            <w:pPr>
              <w:pStyle w:val="TableText"/>
            </w:pPr>
            <w:r>
              <w:t xml:space="preserve">The optional reserved keyname used to provide the name of the Relationship Type for the requirement assignment’s </w:t>
            </w:r>
            <w:r w:rsidRPr="001A2909">
              <w:rPr>
                <w:rStyle w:val="CodeSnippetHighlight"/>
              </w:rPr>
              <w:t>relationship</w:t>
            </w:r>
            <w:r w:rsidRPr="001A2909">
              <w:rPr>
                <w:sz w:val="16"/>
              </w:rPr>
              <w:t xml:space="preserve"> </w:t>
            </w:r>
            <w:r>
              <w:t>keyname.</w:t>
            </w:r>
          </w:p>
        </w:tc>
      </w:tr>
      <w:tr w:rsidR="002D57C4" w:rsidRPr="004279F4" w14:paraId="3D3C8982" w14:textId="77777777" w:rsidTr="00502E57">
        <w:trPr>
          <w:cantSplit/>
        </w:trPr>
        <w:tc>
          <w:tcPr>
            <w:tcW w:w="656" w:type="pct"/>
            <w:shd w:val="clear" w:color="auto" w:fill="FFFFFF"/>
          </w:tcPr>
          <w:p w14:paraId="30B6DF35" w14:textId="77777777" w:rsidR="002D57C4" w:rsidRDefault="002D57C4" w:rsidP="00502E57">
            <w:pPr>
              <w:pStyle w:val="TableText"/>
              <w:rPr>
                <w:noProof/>
              </w:rPr>
            </w:pPr>
            <w:r>
              <w:rPr>
                <w:noProof/>
              </w:rPr>
              <w:t>properties</w:t>
            </w:r>
          </w:p>
        </w:tc>
        <w:tc>
          <w:tcPr>
            <w:tcW w:w="490" w:type="pct"/>
            <w:shd w:val="clear" w:color="auto" w:fill="FFFFFF"/>
          </w:tcPr>
          <w:p w14:paraId="729DC878" w14:textId="77777777" w:rsidR="002D57C4" w:rsidRDefault="002D57C4" w:rsidP="00502E57">
            <w:pPr>
              <w:pStyle w:val="TableText"/>
            </w:pPr>
            <w:r>
              <w:t>no</w:t>
            </w:r>
          </w:p>
        </w:tc>
        <w:tc>
          <w:tcPr>
            <w:tcW w:w="716" w:type="pct"/>
            <w:shd w:val="clear" w:color="auto" w:fill="FFFFFF"/>
          </w:tcPr>
          <w:p w14:paraId="2A20AA17" w14:textId="77777777" w:rsidR="002D57C4" w:rsidRDefault="002D57C4" w:rsidP="00502E57">
            <w:pPr>
              <w:pStyle w:val="TableText"/>
            </w:pPr>
            <w:r>
              <w:t xml:space="preserve">list of </w:t>
            </w:r>
          </w:p>
          <w:p w14:paraId="422A0FFE" w14:textId="77777777" w:rsidR="002D57C4" w:rsidRDefault="008C123E" w:rsidP="00502E57">
            <w:pPr>
              <w:pStyle w:val="TableText"/>
            </w:pPr>
            <w:hyperlink w:anchor="DEFN_ELEMENT_INTERFACE_DEF" w:history="1">
              <w:r w:rsidR="002D57C4" w:rsidRPr="00717851">
                <w:rPr>
                  <w:rStyle w:val="Hyperlink"/>
                </w:rPr>
                <w:t>interface definitions</w:t>
              </w:r>
            </w:hyperlink>
          </w:p>
        </w:tc>
        <w:tc>
          <w:tcPr>
            <w:tcW w:w="3138" w:type="pct"/>
            <w:shd w:val="clear" w:color="auto" w:fill="FFFFFF"/>
          </w:tcPr>
          <w:p w14:paraId="62B462BB" w14:textId="77777777" w:rsidR="002D57C4" w:rsidRDefault="002D57C4" w:rsidP="00502E57">
            <w:pPr>
              <w:pStyle w:val="TableText"/>
            </w:pPr>
            <w:r>
              <w:t>The optional reserved keyname used to reference declared (named) interface definitions of the corresponding Relationship Type in order to provide Property assignments for these interfaces or operations of these interfaces.</w:t>
            </w:r>
          </w:p>
        </w:tc>
      </w:tr>
    </w:tbl>
    <w:p w14:paraId="56741771" w14:textId="77777777" w:rsidR="002D57C4" w:rsidRDefault="002D57C4" w:rsidP="002D57C4">
      <w:pPr>
        <w:pStyle w:val="Heading4"/>
        <w:numPr>
          <w:ilvl w:val="3"/>
          <w:numId w:val="3"/>
        </w:numPr>
      </w:pPr>
      <w:r>
        <w:t>Grammar</w:t>
      </w:r>
    </w:p>
    <w:p w14:paraId="3EB43460" w14:textId="77777777" w:rsidR="002D57C4" w:rsidRDefault="002D57C4" w:rsidP="002D57C4">
      <w:pPr>
        <w:pStyle w:val="NormalaroundTable"/>
      </w:pPr>
      <w:r w:rsidRPr="005F6F83">
        <w:t xml:space="preserve">Named </w:t>
      </w:r>
      <w:r>
        <w:t>requirement</w:t>
      </w:r>
      <w:r w:rsidRPr="005F6F83">
        <w:t xml:space="preserve"> </w:t>
      </w:r>
      <w:r>
        <w:t>assignments</w:t>
      </w:r>
      <w:r w:rsidRPr="005F6F83">
        <w:t xml:space="preserve"> have one of the following grammars:</w:t>
      </w:r>
    </w:p>
    <w:p w14:paraId="224A170D" w14:textId="77777777" w:rsidR="002D57C4" w:rsidRDefault="002D57C4" w:rsidP="002D57C4">
      <w:pPr>
        <w:pStyle w:val="Heading5"/>
        <w:numPr>
          <w:ilvl w:val="4"/>
          <w:numId w:val="3"/>
        </w:numPr>
      </w:pPr>
      <w:r>
        <w:t>Short notation:</w:t>
      </w:r>
    </w:p>
    <w:p w14:paraId="0F630ED7" w14:textId="77777777" w:rsidR="002D57C4" w:rsidRPr="00FC53CB" w:rsidRDefault="002D57C4" w:rsidP="002D57C4">
      <w:pPr>
        <w:pStyle w:val="NormalaroundTable"/>
      </w:pPr>
      <w:r w:rsidRPr="00113A67">
        <w:t xml:space="preserve">The following </w:t>
      </w:r>
      <w:r>
        <w:t xml:space="preserve">single-line </w:t>
      </w:r>
      <w:r w:rsidRPr="00113A67">
        <w:t xml:space="preserve">grammar </w:t>
      </w:r>
      <w:r>
        <w:t xml:space="preserve">may </w:t>
      </w:r>
      <w:r w:rsidRPr="00113A67">
        <w:t xml:space="preserve">be used if </w:t>
      </w:r>
      <w:r>
        <w:t xml:space="preserve">only a </w:t>
      </w:r>
      <w:r w:rsidRPr="00113A67">
        <w:t>concrete Node Template</w:t>
      </w:r>
      <w:r>
        <w:t xml:space="preserve"> for the target node needs to be declared in the requirement</w:t>
      </w:r>
      <w:r w:rsidRPr="00113A67">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C8F6D04" w14:textId="77777777" w:rsidTr="00502E57">
        <w:tc>
          <w:tcPr>
            <w:tcW w:w="9576" w:type="dxa"/>
            <w:shd w:val="clear" w:color="auto" w:fill="D9D9D9" w:themeFill="background1" w:themeFillShade="D9"/>
          </w:tcPr>
          <w:p w14:paraId="663CFBA9" w14:textId="77777777" w:rsidR="002D57C4" w:rsidRPr="006824F5" w:rsidRDefault="002D57C4" w:rsidP="00502E57">
            <w:pPr>
              <w:rPr>
                <w:rStyle w:val="CodeSnippet"/>
                <w:noProof/>
              </w:rPr>
            </w:pPr>
            <w:r w:rsidRPr="006824F5">
              <w:rPr>
                <w:rStyle w:val="CodeSnippet"/>
                <w:noProof/>
              </w:rPr>
              <w:lastRenderedPageBreak/>
              <w:t>&lt;</w:t>
            </w:r>
            <w:hyperlink w:anchor="TYPE_YAML_STRING" w:history="1">
              <w:r w:rsidRPr="00006710">
                <w:rPr>
                  <w:rStyle w:val="Hyperlink"/>
                  <w:rFonts w:ascii="Consolas" w:hAnsi="Consolas"/>
                  <w:noProof/>
                </w:rPr>
                <w:t>requirement_name</w:t>
              </w:r>
            </w:hyperlink>
            <w:r w:rsidRPr="006824F5">
              <w:rPr>
                <w:rStyle w:val="CodeSnippet"/>
                <w:noProof/>
              </w:rPr>
              <w:t>&gt;: &lt;</w:t>
            </w:r>
            <w:hyperlink w:anchor="TYPE_YAML_STRING" w:history="1">
              <w:r w:rsidRPr="00AB6F05">
                <w:rPr>
                  <w:rStyle w:val="Hyperlink"/>
                  <w:rFonts w:ascii="Consolas" w:hAnsi="Consolas"/>
                  <w:noProof/>
                </w:rPr>
                <w:t>node_template_name</w:t>
              </w:r>
            </w:hyperlink>
            <w:r>
              <w:rPr>
                <w:rStyle w:val="CodeSnippet"/>
                <w:noProof/>
              </w:rPr>
              <w:t>&gt;</w:t>
            </w:r>
          </w:p>
        </w:tc>
      </w:tr>
    </w:tbl>
    <w:p w14:paraId="35561E80" w14:textId="77777777" w:rsidR="002D57C4" w:rsidRPr="00113A67" w:rsidRDefault="002D57C4" w:rsidP="002D57C4">
      <w:pPr>
        <w:pStyle w:val="NormalaroundTable"/>
      </w:pPr>
      <w:r>
        <w:t xml:space="preserve">This notation is only valid if the corresponding Requirement definition in the Node Template’s parent Node Type declares (at a minimum) a valid Capability Type which can be found in the declared target Node Template. A valid capability definition always needs to be provided in the requirement declaration of the </w:t>
      </w:r>
      <w:r w:rsidRPr="00EE44CF">
        <w:rPr>
          <w:i/>
        </w:rPr>
        <w:t>source</w:t>
      </w:r>
      <w:r>
        <w:t xml:space="preserve"> node to identify a specific capability definition in the </w:t>
      </w:r>
      <w:r w:rsidRPr="00EE44CF">
        <w:rPr>
          <w:i/>
        </w:rPr>
        <w:t>target</w:t>
      </w:r>
      <w:r>
        <w:t xml:space="preserve"> node the requirement will form a TOSCA relationship with.</w:t>
      </w:r>
    </w:p>
    <w:p w14:paraId="43DCEB7E" w14:textId="77777777" w:rsidR="002D57C4" w:rsidRDefault="002D57C4" w:rsidP="002D57C4">
      <w:pPr>
        <w:pStyle w:val="Heading5"/>
        <w:numPr>
          <w:ilvl w:val="4"/>
          <w:numId w:val="3"/>
        </w:numPr>
      </w:pPr>
      <w:r>
        <w:t>Extended notation:</w:t>
      </w:r>
    </w:p>
    <w:p w14:paraId="0D431632" w14:textId="77777777" w:rsidR="002D57C4" w:rsidRPr="00485A25" w:rsidRDefault="002D57C4" w:rsidP="002D57C4">
      <w:pPr>
        <w:pStyle w:val="NormalaroundTable"/>
      </w:pPr>
      <w:r>
        <w:t>The following grammar would be used if the requirement assignment needs to provide more information than just the Node Template 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9DF0318" w14:textId="77777777" w:rsidTr="00502E57">
        <w:tc>
          <w:tcPr>
            <w:tcW w:w="9576" w:type="dxa"/>
            <w:shd w:val="clear" w:color="auto" w:fill="D9D9D9" w:themeFill="background1" w:themeFillShade="D9"/>
          </w:tcPr>
          <w:p w14:paraId="61B73256" w14:textId="77777777" w:rsidR="002D57C4" w:rsidRDefault="002D57C4" w:rsidP="00502E57">
            <w:pPr>
              <w:rPr>
                <w:rStyle w:val="CodeSnippet"/>
                <w:noProof/>
              </w:rPr>
            </w:pPr>
            <w:r w:rsidRPr="006824F5">
              <w:rPr>
                <w:rStyle w:val="CodeSnippet"/>
                <w:noProof/>
              </w:rPr>
              <w:t>&lt;</w:t>
            </w:r>
            <w:hyperlink w:anchor="TYPE_YAML_STRING" w:history="1">
              <w:r w:rsidRPr="00006710">
                <w:rPr>
                  <w:rStyle w:val="Hyperlink"/>
                  <w:rFonts w:ascii="Consolas" w:hAnsi="Consolas"/>
                  <w:noProof/>
                </w:rPr>
                <w:t>requirement_name</w:t>
              </w:r>
            </w:hyperlink>
            <w:r w:rsidRPr="006824F5">
              <w:rPr>
                <w:rStyle w:val="CodeSnippet"/>
                <w:noProof/>
              </w:rPr>
              <w:t>&gt;:</w:t>
            </w:r>
          </w:p>
          <w:p w14:paraId="4C12F398" w14:textId="77777777" w:rsidR="002D57C4" w:rsidRDefault="002D57C4" w:rsidP="00502E57">
            <w:pPr>
              <w:rPr>
                <w:rStyle w:val="CodeSnippet"/>
              </w:rPr>
            </w:pPr>
            <w:r>
              <w:rPr>
                <w:rStyle w:val="CodeSnippet"/>
                <w:noProof/>
              </w:rPr>
              <w:t xml:space="preserve">  node: </w:t>
            </w:r>
            <w:r w:rsidRPr="006824F5">
              <w:rPr>
                <w:rStyle w:val="CodeSnippet"/>
                <w:noProof/>
              </w:rPr>
              <w:t>&lt;</w:t>
            </w:r>
            <w:hyperlink w:anchor="TYPE_YAML_STRING" w:history="1">
              <w:r w:rsidRPr="00DC08DD">
                <w:rPr>
                  <w:rStyle w:val="Hyperlink"/>
                  <w:rFonts w:ascii="Consolas" w:hAnsi="Consolas"/>
                  <w:noProof/>
                </w:rPr>
                <w:t>node_template_name</w:t>
              </w:r>
            </w:hyperlink>
            <w:r>
              <w:rPr>
                <w:rStyle w:val="CodeSnippet"/>
                <w:noProof/>
              </w:rPr>
              <w:t xml:space="preserve">&gt; | </w:t>
            </w:r>
            <w:r w:rsidRPr="004F13A2">
              <w:rPr>
                <w:rStyle w:val="CodeSnippet"/>
                <w:noProof/>
              </w:rPr>
              <w:t>&lt;</w:t>
            </w:r>
            <w:hyperlink w:anchor="TYPE_YAML_STRING" w:history="1">
              <w:r w:rsidRPr="00DC08DD">
                <w:rPr>
                  <w:rStyle w:val="Hyperlink"/>
                  <w:rFonts w:ascii="Consolas" w:hAnsi="Consolas"/>
                  <w:noProof/>
                </w:rPr>
                <w:t>node_type_name</w:t>
              </w:r>
            </w:hyperlink>
            <w:r w:rsidRPr="004F13A2">
              <w:rPr>
                <w:rStyle w:val="CodeSnippet"/>
                <w:noProof/>
              </w:rPr>
              <w:t>&gt;</w:t>
            </w:r>
          </w:p>
          <w:p w14:paraId="0E17ECB5" w14:textId="77777777" w:rsidR="002D57C4" w:rsidRDefault="002D57C4" w:rsidP="00502E57">
            <w:pPr>
              <w:rPr>
                <w:rStyle w:val="CodeSnippet"/>
              </w:rPr>
            </w:pPr>
            <w:r w:rsidRPr="006824F5">
              <w:rPr>
                <w:rStyle w:val="CodeSnippet"/>
                <w:noProof/>
              </w:rPr>
              <w:t xml:space="preserve">  </w:t>
            </w:r>
            <w:r>
              <w:rPr>
                <w:rStyle w:val="CodeSnippet"/>
                <w:noProof/>
              </w:rPr>
              <w:t>relationship</w:t>
            </w:r>
            <w:r w:rsidRPr="006824F5">
              <w:rPr>
                <w:rStyle w:val="CodeSnippet"/>
                <w:noProof/>
              </w:rPr>
              <w:t>: &lt;</w:t>
            </w:r>
            <w:hyperlink w:anchor="TYPE_YAML_STRING" w:history="1">
              <w:r w:rsidRPr="00DC08DD">
                <w:rPr>
                  <w:rStyle w:val="Hyperlink"/>
                  <w:rFonts w:ascii="Consolas" w:hAnsi="Consolas"/>
                  <w:noProof/>
                </w:rPr>
                <w:t>relationship_template_name</w:t>
              </w:r>
            </w:hyperlink>
            <w:r w:rsidRPr="006824F5">
              <w:rPr>
                <w:rStyle w:val="CodeSnippet"/>
                <w:noProof/>
              </w:rPr>
              <w:t>&gt;</w:t>
            </w:r>
            <w:r>
              <w:rPr>
                <w:rStyle w:val="CodeSnippet"/>
              </w:rPr>
              <w:t xml:space="preserve"> | </w:t>
            </w:r>
            <w:r w:rsidRPr="004F13A2">
              <w:rPr>
                <w:rStyle w:val="CodeSnippet"/>
              </w:rPr>
              <w:t>&lt;</w:t>
            </w:r>
            <w:hyperlink w:anchor="TYPE_YAML_STRING" w:history="1">
              <w:r w:rsidRPr="00DC08DD">
                <w:rPr>
                  <w:rStyle w:val="Hyperlink"/>
                  <w:rFonts w:ascii="Consolas" w:hAnsi="Consolas"/>
                </w:rPr>
                <w:t>relationship_type_name</w:t>
              </w:r>
            </w:hyperlink>
            <w:r w:rsidRPr="004F13A2">
              <w:rPr>
                <w:rStyle w:val="CodeSnippet"/>
              </w:rPr>
              <w:t>&gt;</w:t>
            </w:r>
          </w:p>
          <w:p w14:paraId="46E0911A" w14:textId="77777777" w:rsidR="002D57C4" w:rsidRDefault="002D57C4" w:rsidP="00502E57">
            <w:pPr>
              <w:rPr>
                <w:rStyle w:val="CodeSnippet"/>
              </w:rPr>
            </w:pPr>
            <w:r w:rsidRPr="002E7F5B">
              <w:rPr>
                <w:rStyle w:val="CodeSnippet"/>
              </w:rPr>
              <w:t xml:space="preserve">  capability: &lt;</w:t>
            </w:r>
            <w:hyperlink w:anchor="TYPE_YAML_STRING" w:history="1">
              <w:r w:rsidRPr="00DC08DD">
                <w:rPr>
                  <w:rStyle w:val="Hyperlink"/>
                  <w:rFonts w:ascii="Consolas" w:hAnsi="Consolas"/>
                </w:rPr>
                <w:t>capability_symbolic_name</w:t>
              </w:r>
            </w:hyperlink>
            <w:r w:rsidRPr="002E7F5B">
              <w:rPr>
                <w:rStyle w:val="CodeSnippet"/>
              </w:rPr>
              <w:t>&gt;</w:t>
            </w:r>
            <w:r>
              <w:rPr>
                <w:rStyle w:val="CodeSnippet"/>
              </w:rPr>
              <w:t xml:space="preserve"> | </w:t>
            </w:r>
            <w:r w:rsidRPr="004F13A2">
              <w:rPr>
                <w:rStyle w:val="CodeSnippet"/>
              </w:rPr>
              <w:t>&lt;</w:t>
            </w:r>
            <w:hyperlink w:anchor="TYPE_YAML_STRING" w:history="1">
              <w:r w:rsidRPr="00DC08DD">
                <w:rPr>
                  <w:rStyle w:val="Hyperlink"/>
                  <w:rFonts w:ascii="Consolas" w:hAnsi="Consolas"/>
                </w:rPr>
                <w:t>capability_type_name</w:t>
              </w:r>
            </w:hyperlink>
            <w:r w:rsidRPr="004F13A2">
              <w:rPr>
                <w:rStyle w:val="CodeSnippet"/>
              </w:rPr>
              <w:t>&gt;</w:t>
            </w:r>
          </w:p>
          <w:p w14:paraId="302B78E0" w14:textId="77777777" w:rsidR="002D57C4" w:rsidRDefault="002D57C4" w:rsidP="00502E57">
            <w:pPr>
              <w:rPr>
                <w:rStyle w:val="CodeSnippet"/>
              </w:rPr>
            </w:pPr>
            <w:r>
              <w:rPr>
                <w:rStyle w:val="CodeSnippet"/>
              </w:rPr>
              <w:t xml:space="preserve">  node_filter:</w:t>
            </w:r>
          </w:p>
          <w:p w14:paraId="0EC8E878" w14:textId="77777777" w:rsidR="002D57C4" w:rsidRDefault="002D57C4" w:rsidP="00502E57">
            <w:pPr>
              <w:rPr>
                <w:rStyle w:val="CodeSnippet"/>
              </w:rPr>
            </w:pPr>
            <w:r>
              <w:rPr>
                <w:rStyle w:val="CodeSnippet"/>
              </w:rPr>
              <w:t xml:space="preserve">    &lt;</w:t>
            </w:r>
            <w:hyperlink w:anchor="DEFN_ELEMENT_NODE_FILTER_DEFN" w:history="1">
              <w:r>
                <w:rPr>
                  <w:rStyle w:val="Hyperlink"/>
                  <w:rFonts w:ascii="Consolas" w:hAnsi="Consolas"/>
                </w:rPr>
                <w:t>node_filter</w:t>
              </w:r>
              <w:r w:rsidRPr="00AB6F05">
                <w:rPr>
                  <w:rStyle w:val="Hyperlink"/>
                  <w:rFonts w:ascii="Consolas" w:hAnsi="Consolas"/>
                </w:rPr>
                <w:t>_definition</w:t>
              </w:r>
            </w:hyperlink>
            <w:r>
              <w:rPr>
                <w:rStyle w:val="CodeSnippet"/>
              </w:rPr>
              <w:t>&gt;</w:t>
            </w:r>
          </w:p>
          <w:p w14:paraId="4C8AF4D2" w14:textId="77777777" w:rsidR="002D57C4" w:rsidRPr="005E7BCE" w:rsidRDefault="002D57C4" w:rsidP="00502E57">
            <w:pPr>
              <w:rPr>
                <w:rFonts w:ascii="Consolas" w:hAnsi="Consolas"/>
              </w:rPr>
            </w:pPr>
            <w:r>
              <w:rPr>
                <w:rStyle w:val="CodeSnippet"/>
              </w:rPr>
              <w:t xml:space="preserve">  </w:t>
            </w:r>
            <w:r w:rsidRPr="002E7F5B">
              <w:rPr>
                <w:rStyle w:val="CodeSnippet"/>
              </w:rPr>
              <w:t xml:space="preserve">occurrences: [ </w:t>
            </w:r>
            <w:hyperlink w:anchor="TYPE_YAML_INTEGER" w:history="1">
              <w:r w:rsidRPr="002E7F5B">
                <w:rPr>
                  <w:rStyle w:val="CodeSnippet"/>
                </w:rPr>
                <w:t>min_occurrences</w:t>
              </w:r>
            </w:hyperlink>
            <w:r w:rsidRPr="002E7F5B">
              <w:rPr>
                <w:rStyle w:val="CodeSnippet"/>
              </w:rPr>
              <w:t xml:space="preserve">, </w:t>
            </w:r>
            <w:hyperlink w:anchor="TYPE_YAML_INTEGER" w:history="1">
              <w:r w:rsidRPr="002E7F5B">
                <w:rPr>
                  <w:rStyle w:val="CodeSnippet"/>
                </w:rPr>
                <w:t>max_occurrences</w:t>
              </w:r>
            </w:hyperlink>
            <w:r w:rsidRPr="002E7F5B">
              <w:rPr>
                <w:rStyle w:val="CodeSnippet"/>
              </w:rPr>
              <w:t xml:space="preserve"> ]</w:t>
            </w:r>
          </w:p>
        </w:tc>
      </w:tr>
    </w:tbl>
    <w:p w14:paraId="4B866B49" w14:textId="77777777" w:rsidR="002D57C4" w:rsidRDefault="002D57C4" w:rsidP="002D57C4">
      <w:pPr>
        <w:pStyle w:val="Heading5"/>
        <w:numPr>
          <w:ilvl w:val="4"/>
          <w:numId w:val="3"/>
        </w:numPr>
      </w:pPr>
      <w:r>
        <w:t>Extended grammar with Property Assignments for the relationship’s Interfaces</w:t>
      </w:r>
    </w:p>
    <w:p w14:paraId="7ECEB8DD" w14:textId="77777777" w:rsidR="002D57C4" w:rsidRPr="00F2238A" w:rsidRDefault="002D57C4" w:rsidP="002D57C4">
      <w:pPr>
        <w:pStyle w:val="NormalaroundTable"/>
      </w:pPr>
      <w:r>
        <w:t xml:space="preserve">The </w:t>
      </w:r>
      <w:r w:rsidRPr="00F2238A">
        <w:t>following additional</w:t>
      </w:r>
      <w:r>
        <w:t xml:space="preserve"> multi-line grammar is provided for the relationship keyname in order to provide new Property assignments for inputs of known Interface definitions of the declared Relationship Type.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F53AA01" w14:textId="77777777" w:rsidTr="00502E57">
        <w:tc>
          <w:tcPr>
            <w:tcW w:w="9576" w:type="dxa"/>
            <w:shd w:val="clear" w:color="auto" w:fill="D9D9D9" w:themeFill="background1" w:themeFillShade="D9"/>
          </w:tcPr>
          <w:p w14:paraId="5B970552" w14:textId="77777777" w:rsidR="002D57C4" w:rsidRDefault="002D57C4" w:rsidP="00502E57">
            <w:pPr>
              <w:rPr>
                <w:rStyle w:val="CodeSnippet"/>
              </w:rPr>
            </w:pPr>
            <w:r w:rsidRPr="00DE686E">
              <w:rPr>
                <w:rStyle w:val="CodeSnippet"/>
              </w:rPr>
              <w:t>&lt;</w:t>
            </w:r>
            <w:hyperlink w:anchor="TYPE_YAML_STRING" w:history="1">
              <w:r w:rsidRPr="00DE686E">
                <w:rPr>
                  <w:rStyle w:val="CodeSnippet"/>
                </w:rPr>
                <w:t>requirement_name</w:t>
              </w:r>
            </w:hyperlink>
            <w:r w:rsidRPr="00DE686E">
              <w:rPr>
                <w:rStyle w:val="CodeSnippet"/>
              </w:rPr>
              <w:t>&gt;:</w:t>
            </w:r>
          </w:p>
          <w:p w14:paraId="4BB4118D" w14:textId="77777777" w:rsidR="002D57C4" w:rsidRPr="00DE686E" w:rsidRDefault="002D57C4" w:rsidP="00502E57">
            <w:pPr>
              <w:rPr>
                <w:rStyle w:val="CodeSnippet"/>
              </w:rPr>
            </w:pPr>
            <w:r>
              <w:rPr>
                <w:rStyle w:val="CodeSnippet"/>
              </w:rPr>
              <w:t xml:space="preserve">  # Other keynames omitted for brevity</w:t>
            </w:r>
          </w:p>
          <w:p w14:paraId="5612243D" w14:textId="77777777" w:rsidR="002D57C4" w:rsidRPr="00DE686E" w:rsidRDefault="002D57C4" w:rsidP="00502E57">
            <w:pPr>
              <w:rPr>
                <w:rStyle w:val="CodeSnippet"/>
              </w:rPr>
            </w:pPr>
            <w:r w:rsidRPr="00DE686E">
              <w:rPr>
                <w:rStyle w:val="CodeSnippet"/>
              </w:rPr>
              <w:t xml:space="preserve">  relationship: </w:t>
            </w:r>
          </w:p>
          <w:p w14:paraId="11052615" w14:textId="77777777" w:rsidR="002D57C4" w:rsidRPr="00DE686E" w:rsidRDefault="002D57C4" w:rsidP="00502E57">
            <w:pPr>
              <w:rPr>
                <w:rStyle w:val="CodeSnippet"/>
              </w:rPr>
            </w:pPr>
            <w:r w:rsidRPr="00DE686E">
              <w:rPr>
                <w:rStyle w:val="CodeSnippet"/>
              </w:rPr>
              <w:t xml:space="preserve">    type: </w:t>
            </w:r>
            <w:r w:rsidRPr="006824F5">
              <w:rPr>
                <w:rStyle w:val="CodeSnippet"/>
                <w:noProof/>
              </w:rPr>
              <w:t>&lt;</w:t>
            </w:r>
            <w:hyperlink w:anchor="TYPE_YAML_STRING" w:history="1">
              <w:r w:rsidRPr="00DC08DD">
                <w:rPr>
                  <w:rStyle w:val="Hyperlink"/>
                  <w:rFonts w:ascii="Consolas" w:hAnsi="Consolas"/>
                  <w:noProof/>
                </w:rPr>
                <w:t>relationship_template_name</w:t>
              </w:r>
            </w:hyperlink>
            <w:r w:rsidRPr="006824F5">
              <w:rPr>
                <w:rStyle w:val="CodeSnippet"/>
                <w:noProof/>
              </w:rPr>
              <w:t>&gt;</w:t>
            </w:r>
            <w:r>
              <w:rPr>
                <w:rStyle w:val="CodeSnippet"/>
              </w:rPr>
              <w:t xml:space="preserve"> | </w:t>
            </w:r>
            <w:r w:rsidRPr="004F13A2">
              <w:rPr>
                <w:rStyle w:val="CodeSnippet"/>
              </w:rPr>
              <w:t>&lt;</w:t>
            </w:r>
            <w:hyperlink w:anchor="TYPE_YAML_STRING" w:history="1">
              <w:r w:rsidRPr="00DC08DD">
                <w:rPr>
                  <w:rStyle w:val="Hyperlink"/>
                  <w:rFonts w:ascii="Consolas" w:hAnsi="Consolas"/>
                </w:rPr>
                <w:t>relationship_type_name</w:t>
              </w:r>
            </w:hyperlink>
            <w:r w:rsidRPr="004F13A2">
              <w:rPr>
                <w:rStyle w:val="CodeSnippet"/>
              </w:rPr>
              <w:t>&gt;</w:t>
            </w:r>
          </w:p>
          <w:p w14:paraId="0D92B904" w14:textId="77777777" w:rsidR="002D57C4" w:rsidRPr="00DE686E" w:rsidRDefault="002D57C4" w:rsidP="00502E57">
            <w:pPr>
              <w:rPr>
                <w:rStyle w:val="CodeSnippet"/>
              </w:rPr>
            </w:pPr>
            <w:r w:rsidRPr="00DE686E">
              <w:rPr>
                <w:rStyle w:val="CodeSnippet"/>
              </w:rPr>
              <w:t xml:space="preserve">    properties:</w:t>
            </w:r>
          </w:p>
          <w:p w14:paraId="50D08992" w14:textId="77777777" w:rsidR="002D57C4" w:rsidRPr="00DE686E" w:rsidRDefault="002D57C4" w:rsidP="00502E57">
            <w:pPr>
              <w:rPr>
                <w:rStyle w:val="CodeSnippet"/>
              </w:rPr>
            </w:pPr>
            <w:r w:rsidRPr="00DE686E">
              <w:rPr>
                <w:rStyle w:val="CodeSnippet"/>
              </w:rPr>
              <w:t xml:space="preserve"> </w:t>
            </w:r>
            <w:r>
              <w:rPr>
                <w:rStyle w:val="CodeSnippet"/>
              </w:rPr>
              <w:t xml:space="preserve">   </w:t>
            </w:r>
            <w:r w:rsidRPr="00DE686E">
              <w:rPr>
                <w:rStyle w:val="CodeSnippet"/>
              </w:rPr>
              <w:t xml:space="preserve">  &lt;</w:t>
            </w:r>
            <w:hyperlink w:anchor="DEFN_ELEMENT_PROPERTY_VALUE_ASSIGNMENT" w:history="1">
              <w:r w:rsidRPr="000737A4">
                <w:rPr>
                  <w:rStyle w:val="Hyperlink"/>
                  <w:rFonts w:ascii="Consolas" w:hAnsi="Consolas"/>
                </w:rPr>
                <w:t>property_assignments</w:t>
              </w:r>
            </w:hyperlink>
            <w:r w:rsidRPr="00DE686E">
              <w:rPr>
                <w:rStyle w:val="CodeSnippet"/>
              </w:rPr>
              <w:t>&gt;</w:t>
            </w:r>
          </w:p>
          <w:p w14:paraId="6B3A8BF0" w14:textId="77777777" w:rsidR="002D57C4" w:rsidRPr="00DE686E" w:rsidRDefault="002D57C4" w:rsidP="00502E57">
            <w:pPr>
              <w:rPr>
                <w:rStyle w:val="CodeSnippet"/>
              </w:rPr>
            </w:pPr>
            <w:r>
              <w:rPr>
                <w:rStyle w:val="CodeSnippet"/>
              </w:rPr>
              <w:t xml:space="preserve">  </w:t>
            </w:r>
            <w:r w:rsidRPr="00DE686E">
              <w:rPr>
                <w:rStyle w:val="CodeSnippet"/>
              </w:rPr>
              <w:t xml:space="preserve">  interfaces:</w:t>
            </w:r>
          </w:p>
          <w:p w14:paraId="40177797" w14:textId="77777777" w:rsidR="002D57C4" w:rsidRPr="00E7367E" w:rsidRDefault="002D57C4" w:rsidP="00502E57">
            <w:r w:rsidRPr="00DE686E">
              <w:rPr>
                <w:rStyle w:val="CodeSnippet"/>
              </w:rPr>
              <w:t xml:space="preserve">      &lt;</w:t>
            </w:r>
            <w:hyperlink w:anchor="DEFN_ELEMENT_INTERFACE_DEF" w:history="1">
              <w:r w:rsidRPr="000737A4">
                <w:rPr>
                  <w:rStyle w:val="Hyperlink"/>
                  <w:rFonts w:ascii="Consolas" w:hAnsi="Consolas"/>
                </w:rPr>
                <w:t>interface_assignments</w:t>
              </w:r>
            </w:hyperlink>
            <w:r w:rsidRPr="00DE686E">
              <w:rPr>
                <w:rStyle w:val="CodeSnippet"/>
              </w:rPr>
              <w:t>&gt;</w:t>
            </w:r>
          </w:p>
        </w:tc>
      </w:tr>
    </w:tbl>
    <w:p w14:paraId="27ADD383" w14:textId="77777777" w:rsidR="002D57C4" w:rsidRDefault="002D57C4" w:rsidP="002D57C4">
      <w:pPr>
        <w:pStyle w:val="NormalaroundTable"/>
      </w:pPr>
      <w:r>
        <w:t>Examples of uses for the extended requirement assignment grammar include:</w:t>
      </w:r>
    </w:p>
    <w:p w14:paraId="529818B0" w14:textId="77777777" w:rsidR="002D57C4" w:rsidRDefault="002D57C4" w:rsidP="002D57C4">
      <w:pPr>
        <w:pStyle w:val="ListParagraph"/>
        <w:numPr>
          <w:ilvl w:val="0"/>
          <w:numId w:val="57"/>
        </w:numPr>
      </w:pPr>
      <w:r>
        <w:t>The need to allow runtime selection of the target node based upon an abstract Node Type rather than a concrete Node Template.  This may include use of the node_filter keyname to provide node and capability filtering information to find the “best match” of a concrete Node Template at runtime.</w:t>
      </w:r>
    </w:p>
    <w:p w14:paraId="2FF7F872" w14:textId="77777777" w:rsidR="002D57C4" w:rsidRDefault="002D57C4" w:rsidP="002D57C4">
      <w:pPr>
        <w:pStyle w:val="ListParagraph"/>
        <w:numPr>
          <w:ilvl w:val="0"/>
          <w:numId w:val="57"/>
        </w:numPr>
      </w:pPr>
      <w:r>
        <w:t>The need to further clarify the concrete Relationship Template or abstract Relationship Type to use when relating the source node’s requirement to the target node’s capability.</w:t>
      </w:r>
    </w:p>
    <w:p w14:paraId="57030574" w14:textId="77777777" w:rsidR="002D57C4" w:rsidRDefault="002D57C4" w:rsidP="002D57C4">
      <w:pPr>
        <w:pStyle w:val="ListParagraph"/>
        <w:numPr>
          <w:ilvl w:val="0"/>
          <w:numId w:val="57"/>
        </w:numPr>
      </w:pPr>
      <w:r>
        <w:t>The need to further clarify the concrete capability (symbolic) name or abstract Capability Type in the target node to form a relationship between.</w:t>
      </w:r>
    </w:p>
    <w:p w14:paraId="29F51D64" w14:textId="77777777" w:rsidR="002D57C4" w:rsidRDefault="002D57C4" w:rsidP="002D57C4">
      <w:pPr>
        <w:pStyle w:val="ListParagraph"/>
        <w:numPr>
          <w:ilvl w:val="0"/>
          <w:numId w:val="57"/>
        </w:numPr>
      </w:pPr>
      <w:r>
        <w:t>The need to (further) constrain the occurrences of the requirement in the instance model.</w:t>
      </w:r>
    </w:p>
    <w:p w14:paraId="3B754E89" w14:textId="77777777" w:rsidR="002D57C4" w:rsidRDefault="002D57C4" w:rsidP="002D57C4">
      <w:pPr>
        <w:pStyle w:val="NormalaroundTable"/>
      </w:pPr>
      <w:r>
        <w:t xml:space="preserve">In the </w:t>
      </w:r>
      <w:r w:rsidRPr="004C633C">
        <w:t>above</w:t>
      </w:r>
      <w:r>
        <w:t xml:space="preserve"> grammars, the pseudo values that appear in angle brackets have the following meaning:</w:t>
      </w:r>
    </w:p>
    <w:p w14:paraId="1E52A301" w14:textId="77777777" w:rsidR="002D57C4" w:rsidRPr="00F578AD" w:rsidRDefault="002D57C4" w:rsidP="002D57C4">
      <w:pPr>
        <w:pStyle w:val="ListParagraph"/>
        <w:numPr>
          <w:ilvl w:val="0"/>
          <w:numId w:val="24"/>
        </w:numPr>
      </w:pPr>
      <w:r w:rsidRPr="00860225">
        <w:rPr>
          <w:rStyle w:val="CodeSnippetHighlight"/>
        </w:rPr>
        <w:t xml:space="preserve">requirement_name: </w:t>
      </w:r>
      <w:r w:rsidRPr="00F578AD">
        <w:t xml:space="preserve">represents the </w:t>
      </w:r>
      <w:r>
        <w:t xml:space="preserve">symbolic </w:t>
      </w:r>
      <w:r w:rsidRPr="00F578AD">
        <w:t xml:space="preserve">name of a </w:t>
      </w:r>
      <w:r w:rsidRPr="00EE39B4">
        <w:t xml:space="preserve">requirement </w:t>
      </w:r>
      <w:r>
        <w:t xml:space="preserve">assignment as a </w:t>
      </w:r>
      <w:hyperlink w:anchor="TYPE_YAML_STRING" w:history="1">
        <w:r w:rsidRPr="000228FC">
          <w:rPr>
            <w:rStyle w:val="Hyperlink"/>
          </w:rPr>
          <w:t>string</w:t>
        </w:r>
      </w:hyperlink>
      <w:r w:rsidRPr="00F578AD">
        <w:t>.</w:t>
      </w:r>
    </w:p>
    <w:p w14:paraId="634430E8" w14:textId="77777777" w:rsidR="002D57C4" w:rsidRDefault="002D57C4" w:rsidP="002D57C4">
      <w:pPr>
        <w:pStyle w:val="ListParagraph"/>
        <w:numPr>
          <w:ilvl w:val="0"/>
          <w:numId w:val="24"/>
        </w:numPr>
      </w:pPr>
      <w:r>
        <w:rPr>
          <w:rStyle w:val="CodeSnippetHighlight"/>
        </w:rPr>
        <w:lastRenderedPageBreak/>
        <w:t>node_template_name</w:t>
      </w:r>
      <w:r w:rsidRPr="00860225">
        <w:rPr>
          <w:rStyle w:val="CodeSnippetHighlight"/>
        </w:rPr>
        <w:t xml:space="preserve">: </w:t>
      </w:r>
      <w:r w:rsidRPr="00693A88">
        <w:t xml:space="preserve">represents the </w:t>
      </w:r>
      <w:r>
        <w:t xml:space="preserve">optional </w:t>
      </w:r>
      <w:r w:rsidRPr="00693A88">
        <w:t>name</w:t>
      </w:r>
      <w:r>
        <w:t xml:space="preserve"> of a Node Template </w:t>
      </w:r>
      <w:r w:rsidRPr="00693A88">
        <w:t>that</w:t>
      </w:r>
      <w:r>
        <w:t xml:space="preserve"> contains the capability this requirement will be fulfilled by.</w:t>
      </w:r>
    </w:p>
    <w:p w14:paraId="4A15226D" w14:textId="77777777" w:rsidR="002D57C4" w:rsidRDefault="002D57C4" w:rsidP="002D57C4">
      <w:pPr>
        <w:pStyle w:val="ListParagraph"/>
        <w:numPr>
          <w:ilvl w:val="0"/>
          <w:numId w:val="24"/>
        </w:numPr>
      </w:pPr>
      <w:r w:rsidRPr="001C0ABC">
        <w:rPr>
          <w:rStyle w:val="CodeSnippetHighlight"/>
        </w:rPr>
        <w:t>relationship_</w:t>
      </w:r>
      <w:r>
        <w:rPr>
          <w:rStyle w:val="CodeSnippetHighlight"/>
        </w:rPr>
        <w:t>template_</w:t>
      </w:r>
      <w:r w:rsidRPr="001C0ABC">
        <w:rPr>
          <w:rStyle w:val="CodeSnippetHighlight"/>
        </w:rPr>
        <w:t>name</w:t>
      </w:r>
      <w:r>
        <w:t xml:space="preserve">: </w:t>
      </w:r>
      <w:r w:rsidRPr="001C0ABC">
        <w:t xml:space="preserve">represents the optional name of </w:t>
      </w:r>
      <w:r>
        <w:t xml:space="preserve">a </w:t>
      </w:r>
      <w:hyperlink w:anchor="DEFN_ENTITY_RELATIONSHIP_TYPE" w:history="1">
        <w:r w:rsidRPr="001C0ABC">
          <w:rPr>
            <w:rStyle w:val="Hyperlink"/>
          </w:rPr>
          <w:t>Relationship Type</w:t>
        </w:r>
      </w:hyperlink>
      <w:r w:rsidRPr="001C0ABC">
        <w:t xml:space="preserve"> to be used when relating the requirement appears </w:t>
      </w:r>
      <w:r>
        <w:t>to the capability in the target</w:t>
      </w:r>
      <w:r w:rsidRPr="001C0ABC">
        <w:t xml:space="preserve"> node.</w:t>
      </w:r>
    </w:p>
    <w:p w14:paraId="27D689E3" w14:textId="77777777" w:rsidR="002D57C4" w:rsidRDefault="002D57C4" w:rsidP="002D57C4">
      <w:pPr>
        <w:pStyle w:val="ListParagraph"/>
        <w:numPr>
          <w:ilvl w:val="0"/>
          <w:numId w:val="24"/>
        </w:numPr>
      </w:pPr>
      <w:r>
        <w:rPr>
          <w:rStyle w:val="CodeSnippetHighlight"/>
        </w:rPr>
        <w:t>capability_symbolic_name</w:t>
      </w:r>
      <w:r w:rsidRPr="00844E77">
        <w:t>:</w:t>
      </w:r>
      <w:r>
        <w:t xml:space="preserve"> represents the optional ordered list of specific, required capability type or named capability definition within the target Node Type or Template. </w:t>
      </w:r>
    </w:p>
    <w:p w14:paraId="6C749E95" w14:textId="77777777" w:rsidR="002D57C4" w:rsidRDefault="002D57C4" w:rsidP="002D57C4">
      <w:pPr>
        <w:pStyle w:val="ListParagraph"/>
        <w:numPr>
          <w:ilvl w:val="0"/>
          <w:numId w:val="24"/>
        </w:numPr>
      </w:pPr>
      <w:r>
        <w:rPr>
          <w:rStyle w:val="CodeSnippetHighlight"/>
        </w:rPr>
        <w:t>node_type_name</w:t>
      </w:r>
      <w:r w:rsidRPr="00860225">
        <w:rPr>
          <w:rStyle w:val="CodeSnippetHighlight"/>
        </w:rPr>
        <w:t xml:space="preserve">: </w:t>
      </w:r>
      <w:r w:rsidRPr="00693A88">
        <w:t xml:space="preserve">represents </w:t>
      </w:r>
      <w:r>
        <w:t xml:space="preserve">the optional </w:t>
      </w:r>
      <w:r w:rsidRPr="00693A88">
        <w:t>name</w:t>
      </w:r>
      <w:r>
        <w:t xml:space="preserve"> </w:t>
      </w:r>
      <w:r w:rsidRPr="00693A88">
        <w:t xml:space="preserve">of a TOSCA </w:t>
      </w:r>
      <w:r>
        <w:t>Node Type the associated named requirement can be fulfilled by.  This must be a type that is compatible with the Node Type declared on the matching requirement (same symbolic name) the requirement’s Node Template is based upon.</w:t>
      </w:r>
    </w:p>
    <w:p w14:paraId="50F4A128" w14:textId="77777777" w:rsidR="002D57C4" w:rsidRDefault="002D57C4" w:rsidP="002D57C4">
      <w:pPr>
        <w:pStyle w:val="ListParagraph"/>
        <w:numPr>
          <w:ilvl w:val="0"/>
          <w:numId w:val="24"/>
        </w:numPr>
      </w:pPr>
      <w:r w:rsidRPr="001C0ABC">
        <w:rPr>
          <w:rStyle w:val="CodeSnippetHighlight"/>
        </w:rPr>
        <w:t>relationship_type</w:t>
      </w:r>
      <w:r>
        <w:rPr>
          <w:rStyle w:val="CodeSnippetHighlight"/>
        </w:rPr>
        <w:t>_</w:t>
      </w:r>
      <w:r w:rsidRPr="001C0ABC">
        <w:rPr>
          <w:rStyle w:val="CodeSnippetHighlight"/>
        </w:rPr>
        <w:t>name</w:t>
      </w:r>
      <w:r>
        <w:t xml:space="preserve">: </w:t>
      </w:r>
      <w:r w:rsidRPr="001C0ABC">
        <w:t xml:space="preserve">represents the optional name of a </w:t>
      </w:r>
      <w:hyperlink w:anchor="DEFN_ENTITY_RELATIONSHIP_TYPE" w:history="1">
        <w:r w:rsidRPr="001C0ABC">
          <w:rPr>
            <w:rStyle w:val="Hyperlink"/>
          </w:rPr>
          <w:t>Relationship Type</w:t>
        </w:r>
      </w:hyperlink>
      <w:r w:rsidRPr="001C0ABC">
        <w:t xml:space="preserve"> </w:t>
      </w:r>
      <w:r>
        <w:t>that is compatible with the Capability Type in the target node</w:t>
      </w:r>
      <w:r w:rsidRPr="001C0ABC">
        <w:t>.</w:t>
      </w:r>
    </w:p>
    <w:p w14:paraId="53D74C14" w14:textId="77777777" w:rsidR="002D57C4" w:rsidRDefault="002D57C4" w:rsidP="002D57C4">
      <w:pPr>
        <w:pStyle w:val="ListParagraph"/>
        <w:numPr>
          <w:ilvl w:val="0"/>
          <w:numId w:val="24"/>
        </w:numPr>
      </w:pPr>
      <w:r>
        <w:rPr>
          <w:rStyle w:val="CodeSnippetHighlight"/>
        </w:rPr>
        <w:t>property_assignments</w:t>
      </w:r>
      <w:r w:rsidRPr="004408B1">
        <w:t>:</w:t>
      </w:r>
      <w:r>
        <w:t xml:space="preserve"> represents the optional list of property value assignments for the declared relationship.</w:t>
      </w:r>
    </w:p>
    <w:p w14:paraId="058E7F39" w14:textId="77777777" w:rsidR="002D57C4" w:rsidRDefault="002D57C4" w:rsidP="002D57C4">
      <w:pPr>
        <w:pStyle w:val="ListParagraph"/>
        <w:numPr>
          <w:ilvl w:val="0"/>
          <w:numId w:val="24"/>
        </w:numPr>
      </w:pPr>
      <w:r>
        <w:rPr>
          <w:rStyle w:val="CodeSnippetHighlight"/>
        </w:rPr>
        <w:t>interface_assignments</w:t>
      </w:r>
      <w:r w:rsidRPr="00BA65EE">
        <w:t>:</w:t>
      </w:r>
      <w:r>
        <w:t xml:space="preserve"> represents the optional list of interface definitions for the declared relationship used to provide property assignments on inputs of interfaces and operations.</w:t>
      </w:r>
    </w:p>
    <w:p w14:paraId="46B36D05" w14:textId="77777777" w:rsidR="002D57C4" w:rsidRDefault="002D57C4" w:rsidP="002D57C4">
      <w:pPr>
        <w:pStyle w:val="ListParagraph"/>
        <w:numPr>
          <w:ilvl w:val="0"/>
          <w:numId w:val="24"/>
        </w:numPr>
      </w:pPr>
      <w:r>
        <w:rPr>
          <w:rStyle w:val="CodeSnippetHighlight"/>
        </w:rPr>
        <w:t>capability_type_name</w:t>
      </w:r>
      <w:r w:rsidRPr="00844E77">
        <w:t>:</w:t>
      </w:r>
      <w:r>
        <w:t xml:space="preserve"> represents the optional name of a Capability Type definition within the target Node Type this requirement needs to form a relationship with.</w:t>
      </w:r>
    </w:p>
    <w:p w14:paraId="6C6A454F" w14:textId="77777777" w:rsidR="002D57C4" w:rsidRDefault="002D57C4" w:rsidP="002D57C4">
      <w:pPr>
        <w:pStyle w:val="ListParagraph"/>
        <w:numPr>
          <w:ilvl w:val="0"/>
          <w:numId w:val="24"/>
        </w:numPr>
      </w:pPr>
      <w:r>
        <w:rPr>
          <w:rStyle w:val="CodeSnippetHighlight"/>
        </w:rPr>
        <w:t>node_filter_definition</w:t>
      </w:r>
      <w:r w:rsidRPr="00A5381D">
        <w:t>:</w:t>
      </w:r>
      <w:r>
        <w:t xml:space="preserve"> represents the optional </w:t>
      </w:r>
      <w:hyperlink w:anchor="DEFN_ELEMENT_NODE_FILTER_DEFN" w:history="1">
        <w:r w:rsidRPr="00550FFC">
          <w:rPr>
            <w:rStyle w:val="Hyperlink"/>
          </w:rPr>
          <w:t>node filter</w:t>
        </w:r>
      </w:hyperlink>
      <w:r>
        <w:t xml:space="preserve"> TOSCA orchestrators would use to fulfill the requirement for selecting a target node. Note that this SHALL only be valid if the </w:t>
      </w:r>
      <w:r w:rsidRPr="0067282C">
        <w:rPr>
          <w:rStyle w:val="CodeSnippetHighlight"/>
        </w:rPr>
        <w:t>node</w:t>
      </w:r>
      <w:r>
        <w:t xml:space="preserve"> keyname’s value is a Node Type and is invalid if it is a Node Template.</w:t>
      </w:r>
    </w:p>
    <w:p w14:paraId="43F1E880" w14:textId="77777777" w:rsidR="002D57C4" w:rsidRDefault="002D57C4" w:rsidP="002D57C4">
      <w:pPr>
        <w:pStyle w:val="Heading4"/>
        <w:numPr>
          <w:ilvl w:val="3"/>
          <w:numId w:val="3"/>
        </w:numPr>
      </w:pPr>
      <w:r>
        <w:t>Examples</w:t>
      </w:r>
    </w:p>
    <w:p w14:paraId="327159A2" w14:textId="77777777" w:rsidR="002D57C4" w:rsidRDefault="002D57C4" w:rsidP="002D57C4">
      <w:pPr>
        <w:pStyle w:val="Heading5"/>
        <w:numPr>
          <w:ilvl w:val="4"/>
          <w:numId w:val="3"/>
        </w:numPr>
      </w:pPr>
      <w:r>
        <w:t xml:space="preserve">Example 1 – Abstract hosting </w:t>
      </w:r>
      <w:r w:rsidRPr="00A9426B">
        <w:t>requirement</w:t>
      </w:r>
      <w:r>
        <w:t xml:space="preserve"> on a Node Type</w:t>
      </w:r>
    </w:p>
    <w:p w14:paraId="41885B3E" w14:textId="77777777" w:rsidR="002D57C4" w:rsidRDefault="002D57C4" w:rsidP="002D57C4">
      <w:pPr>
        <w:pStyle w:val="NormalaroundTable"/>
      </w:pPr>
      <w:r>
        <w:t>A</w:t>
      </w:r>
      <w:r w:rsidRPr="00F83711">
        <w:t xml:space="preserve"> web application node template named ‘</w:t>
      </w:r>
      <w:r w:rsidRPr="009857DE">
        <w:rPr>
          <w:rStyle w:val="CodeSnippetHighlight"/>
        </w:rPr>
        <w:t>my_</w:t>
      </w:r>
      <w:r>
        <w:rPr>
          <w:rStyle w:val="CodeSnippetHighlight"/>
        </w:rPr>
        <w:t>application</w:t>
      </w:r>
      <w:r w:rsidRPr="009857DE">
        <w:rPr>
          <w:rStyle w:val="CodeSnippetHighlight"/>
        </w:rPr>
        <w:t>_node_template</w:t>
      </w:r>
      <w:r w:rsidRPr="00F83711">
        <w:t xml:space="preserve">’ </w:t>
      </w:r>
      <w:r>
        <w:t xml:space="preserve">of type </w:t>
      </w:r>
      <w:r w:rsidRPr="00BF317F">
        <w:rPr>
          <w:rStyle w:val="CodeSnippetHighlight"/>
        </w:rPr>
        <w:t>WebApplication</w:t>
      </w:r>
      <w:r>
        <w:t xml:space="preserve"> </w:t>
      </w:r>
      <w:r w:rsidRPr="00F83711">
        <w:t>declares a requirement named ‘</w:t>
      </w:r>
      <w:r w:rsidRPr="009857DE">
        <w:rPr>
          <w:rStyle w:val="CodeSnippetHighlight"/>
        </w:rPr>
        <w:t>host</w:t>
      </w:r>
      <w:r w:rsidRPr="00F83711">
        <w:t>’ t</w:t>
      </w:r>
      <w:r>
        <w:t xml:space="preserve">hat needs to be fulfilled by any node that derives from the node type </w:t>
      </w:r>
      <w:r w:rsidRPr="002F0A75">
        <w:rPr>
          <w:rStyle w:val="CodeSnippetHighlight"/>
        </w:rPr>
        <w:t>WebServer</w:t>
      </w:r>
      <w:r w:rsidRPr="00F83711">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B2B7EE5" w14:textId="77777777" w:rsidTr="00502E57">
        <w:trPr>
          <w:trHeight w:val="256"/>
        </w:trPr>
        <w:tc>
          <w:tcPr>
            <w:tcW w:w="9576" w:type="dxa"/>
            <w:shd w:val="clear" w:color="auto" w:fill="D9D9D9" w:themeFill="background1" w:themeFillShade="D9"/>
          </w:tcPr>
          <w:p w14:paraId="272126A0" w14:textId="77777777" w:rsidR="002D57C4" w:rsidRPr="006824F5" w:rsidRDefault="002D57C4" w:rsidP="00502E57">
            <w:pPr>
              <w:rPr>
                <w:rStyle w:val="CodeSnippet"/>
                <w:noProof/>
              </w:rPr>
            </w:pPr>
            <w:r w:rsidRPr="006824F5">
              <w:rPr>
                <w:rStyle w:val="CodeSnippet"/>
                <w:noProof/>
              </w:rPr>
              <w:t xml:space="preserve"># Example of a requirement fulfilled by </w:t>
            </w:r>
            <w:r>
              <w:rPr>
                <w:rStyle w:val="CodeSnippet"/>
                <w:noProof/>
              </w:rPr>
              <w:t>a specific</w:t>
            </w:r>
            <w:r w:rsidRPr="006824F5">
              <w:rPr>
                <w:rStyle w:val="CodeSnippet"/>
                <w:noProof/>
              </w:rPr>
              <w:t xml:space="preserve"> web server node </w:t>
            </w:r>
            <w:r>
              <w:rPr>
                <w:rStyle w:val="CodeSnippet"/>
                <w:noProof/>
              </w:rPr>
              <w:t>template</w:t>
            </w:r>
          </w:p>
          <w:p w14:paraId="3DD39E71" w14:textId="77777777" w:rsidR="002D57C4" w:rsidRDefault="002D57C4" w:rsidP="00502E57">
            <w:pPr>
              <w:rPr>
                <w:rStyle w:val="CodeSnippet"/>
                <w:noProof/>
              </w:rPr>
            </w:pPr>
            <w:r>
              <w:rPr>
                <w:rStyle w:val="CodeSnippet"/>
                <w:noProof/>
              </w:rPr>
              <w:t>node_templates:</w:t>
            </w:r>
          </w:p>
          <w:p w14:paraId="7A72387A" w14:textId="77777777" w:rsidR="002D57C4" w:rsidRDefault="002D57C4" w:rsidP="00502E57">
            <w:pPr>
              <w:rPr>
                <w:rStyle w:val="CodeSnippet"/>
                <w:noProof/>
              </w:rPr>
            </w:pPr>
            <w:r>
              <w:rPr>
                <w:rStyle w:val="CodeSnippet"/>
                <w:noProof/>
              </w:rPr>
              <w:t xml:space="preserve">  </w:t>
            </w:r>
            <w:r w:rsidRPr="006824F5">
              <w:rPr>
                <w:rStyle w:val="CodeSnippet"/>
                <w:noProof/>
              </w:rPr>
              <w:t>my_</w:t>
            </w:r>
            <w:r>
              <w:rPr>
                <w:rStyle w:val="CodeSnippet"/>
                <w:noProof/>
              </w:rPr>
              <w:t>application</w:t>
            </w:r>
            <w:r w:rsidRPr="006824F5">
              <w:rPr>
                <w:rStyle w:val="CodeSnippet"/>
                <w:noProof/>
              </w:rPr>
              <w:t>_node_template:</w:t>
            </w:r>
          </w:p>
          <w:p w14:paraId="0AEDA1F3" w14:textId="77777777" w:rsidR="002D57C4" w:rsidRDefault="002D57C4" w:rsidP="00502E57">
            <w:pPr>
              <w:rPr>
                <w:rStyle w:val="CodeSnippet"/>
                <w:noProof/>
              </w:rPr>
            </w:pPr>
            <w:r>
              <w:rPr>
                <w:rStyle w:val="CodeSnippet"/>
                <w:noProof/>
              </w:rPr>
              <w:t xml:space="preserve">    type: </w:t>
            </w:r>
            <w:hyperlink w:anchor="DEFN_TYPE_NODES_WEBAPPLICATION" w:history="1">
              <w:r>
                <w:rPr>
                  <w:rStyle w:val="Hyperlink"/>
                  <w:rFonts w:ascii="Consolas" w:hAnsi="Consolas"/>
                  <w:noProof/>
                </w:rPr>
                <w:t>tosca.nodes.WebApplication</w:t>
              </w:r>
            </w:hyperlink>
          </w:p>
          <w:p w14:paraId="596AA40B" w14:textId="77777777" w:rsidR="002D57C4" w:rsidRPr="006824F5" w:rsidRDefault="002D57C4" w:rsidP="00502E57">
            <w:pPr>
              <w:rPr>
                <w:rStyle w:val="CodeSnippet"/>
                <w:noProof/>
              </w:rPr>
            </w:pPr>
            <w:r>
              <w:rPr>
                <w:rStyle w:val="CodeSnippet"/>
                <w:noProof/>
              </w:rPr>
              <w:t xml:space="preserve">    ...</w:t>
            </w:r>
          </w:p>
          <w:p w14:paraId="6B241FBF"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requirements:</w:t>
            </w:r>
          </w:p>
          <w:p w14:paraId="63E2D5D9"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sidRPr="009857DE">
              <w:rPr>
                <w:rStyle w:val="CodeSnippetHighlight"/>
              </w:rPr>
              <w:t>host</w:t>
            </w:r>
            <w:r w:rsidRPr="006824F5">
              <w:rPr>
                <w:rStyle w:val="CodeSnippet"/>
                <w:noProof/>
              </w:rPr>
              <w:t xml:space="preserve">: </w:t>
            </w:r>
          </w:p>
          <w:p w14:paraId="1032E297" w14:textId="77777777" w:rsidR="002D57C4" w:rsidRPr="00F73F2A" w:rsidRDefault="002D57C4" w:rsidP="00502E57">
            <w:pPr>
              <w:rPr>
                <w:rFonts w:ascii="Consolas" w:hAnsi="Consolas"/>
              </w:rPr>
            </w:pPr>
            <w:r>
              <w:rPr>
                <w:rStyle w:val="CodeSnippet"/>
                <w:noProof/>
              </w:rPr>
              <w:t xml:space="preserve">          node: </w:t>
            </w:r>
            <w:hyperlink w:anchor="DEFN_TYPE_NODES_WEBSERVER" w:history="1">
              <w:r w:rsidRPr="0067282C">
                <w:rPr>
                  <w:rStyle w:val="Hyperlink"/>
                  <w:rFonts w:ascii="Consolas" w:hAnsi="Consolas"/>
                  <w:noProof/>
                </w:rPr>
                <w:t>tosca.nodes.WebServer</w:t>
              </w:r>
            </w:hyperlink>
          </w:p>
        </w:tc>
      </w:tr>
    </w:tbl>
    <w:p w14:paraId="1EAFC7F9" w14:textId="77777777" w:rsidR="002D57C4" w:rsidRPr="0067282C" w:rsidRDefault="002D57C4" w:rsidP="002D57C4">
      <w:pPr>
        <w:pStyle w:val="NormalaroundTable"/>
      </w:pPr>
      <w:r>
        <w:t xml:space="preserve">In this case, the node template’s type is </w:t>
      </w:r>
      <w:r w:rsidRPr="0067282C">
        <w:rPr>
          <w:rStyle w:val="CodeSnippetHighlight"/>
        </w:rPr>
        <w:t>WebApplication</w:t>
      </w:r>
      <w:r>
        <w:t xml:space="preserve"> which already declares the Relationship Type </w:t>
      </w:r>
      <w:r w:rsidRPr="0067282C">
        <w:rPr>
          <w:rStyle w:val="CodeSnippetHighlight"/>
        </w:rPr>
        <w:t>HostedOn</w:t>
      </w:r>
      <w:r>
        <w:t xml:space="preserve"> to use to relate to the target node and the Capability Type of </w:t>
      </w:r>
      <w:r w:rsidRPr="0067282C">
        <w:rPr>
          <w:rStyle w:val="CodeSnippetHighlight"/>
        </w:rPr>
        <w:t>Container</w:t>
      </w:r>
      <w:r>
        <w:t xml:space="preserve"> to be the specific target of the requirement in the target node.</w:t>
      </w:r>
    </w:p>
    <w:p w14:paraId="58975873" w14:textId="77777777" w:rsidR="002D57C4" w:rsidRDefault="002D57C4" w:rsidP="002D57C4">
      <w:pPr>
        <w:pStyle w:val="Heading5"/>
        <w:numPr>
          <w:ilvl w:val="4"/>
          <w:numId w:val="3"/>
        </w:numPr>
      </w:pPr>
      <w:r>
        <w:t>Example  2 - Requirement with Node Template and a custom Relationship Type</w:t>
      </w:r>
    </w:p>
    <w:p w14:paraId="41290812" w14:textId="77777777" w:rsidR="002D57C4" w:rsidRPr="00C5021D" w:rsidRDefault="002D57C4" w:rsidP="002D57C4">
      <w:pPr>
        <w:pStyle w:val="NormalaroundTable"/>
      </w:pPr>
      <w:r>
        <w:t>This example is similar to the previous example; h</w:t>
      </w:r>
      <w:r w:rsidRPr="00C5021D">
        <w:t xml:space="preserve">owever, the </w:t>
      </w:r>
      <w:r>
        <w:t>requirement named ‘</w:t>
      </w:r>
      <w:r w:rsidRPr="00BF317F">
        <w:rPr>
          <w:rStyle w:val="CodeSnippetHighlight"/>
        </w:rPr>
        <w:t>database’</w:t>
      </w:r>
      <w:r>
        <w:t xml:space="preserve"> describes a requirement for a </w:t>
      </w:r>
      <w:r w:rsidRPr="00C5021D">
        <w:t>connection</w:t>
      </w:r>
      <w:r>
        <w:t xml:space="preserve"> to a database endpoint (</w:t>
      </w:r>
      <w:r w:rsidRPr="00BF317F">
        <w:rPr>
          <w:rStyle w:val="CodeSnippetHighlight"/>
        </w:rPr>
        <w:t>Endpoint.Database</w:t>
      </w:r>
      <w:r>
        <w:t>) Capability Type in a named node template (</w:t>
      </w:r>
      <w:r w:rsidRPr="002F0A75">
        <w:rPr>
          <w:rStyle w:val="CodeSnippetHighlight"/>
        </w:rPr>
        <w:t>my_database</w:t>
      </w:r>
      <w:r>
        <w:t xml:space="preserve">). However, the connection </w:t>
      </w:r>
      <w:r w:rsidRPr="00C5021D">
        <w:t xml:space="preserve">requires a custom </w:t>
      </w:r>
      <w:r>
        <w:t>R</w:t>
      </w:r>
      <w:r w:rsidRPr="00C5021D">
        <w:t>elations</w:t>
      </w:r>
      <w:r>
        <w:t>hip Type (</w:t>
      </w:r>
      <w:r w:rsidRPr="002F0A75">
        <w:rPr>
          <w:rStyle w:val="CodeSnippetHighlight"/>
        </w:rPr>
        <w:t>my.types.CustomDbConnection</w:t>
      </w:r>
      <w:r w:rsidRPr="00C5021D">
        <w:t>’</w:t>
      </w:r>
      <w:r>
        <w:t>) declared on the keyname ‘</w:t>
      </w:r>
      <w:r>
        <w:rPr>
          <w:rStyle w:val="CodeSnippetHighlight"/>
        </w:rPr>
        <w:t>relationship</w:t>
      </w:r>
      <w:r w:rsidRPr="00C5021D">
        <w:t>’</w:t>
      </w:r>
      <w:r>
        <w:t>.</w:t>
      </w:r>
      <w:r w:rsidRPr="00C5021D">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C00AFA4" w14:textId="77777777" w:rsidTr="00502E57">
        <w:trPr>
          <w:trHeight w:val="256"/>
        </w:trPr>
        <w:tc>
          <w:tcPr>
            <w:tcW w:w="9576" w:type="dxa"/>
            <w:shd w:val="clear" w:color="auto" w:fill="D9D9D9" w:themeFill="background1" w:themeFillShade="D9"/>
          </w:tcPr>
          <w:p w14:paraId="5E2781A4" w14:textId="77777777" w:rsidR="002D57C4" w:rsidRPr="006824F5" w:rsidRDefault="002D57C4" w:rsidP="00502E57">
            <w:pPr>
              <w:rPr>
                <w:rStyle w:val="CodeSnippet"/>
                <w:noProof/>
              </w:rPr>
            </w:pPr>
            <w:r w:rsidRPr="006824F5">
              <w:rPr>
                <w:rStyle w:val="CodeSnippet"/>
                <w:noProof/>
              </w:rPr>
              <w:lastRenderedPageBreak/>
              <w:t xml:space="preserve"># Example of a (database) requirement that is fulfilled by a node template named </w:t>
            </w:r>
          </w:p>
          <w:p w14:paraId="2CA54805" w14:textId="77777777" w:rsidR="002D57C4" w:rsidRPr="006824F5" w:rsidRDefault="002D57C4" w:rsidP="00502E57">
            <w:pPr>
              <w:rPr>
                <w:rStyle w:val="CodeSnippet"/>
                <w:noProof/>
              </w:rPr>
            </w:pPr>
            <w:r w:rsidRPr="006824F5">
              <w:rPr>
                <w:rStyle w:val="CodeSnippet"/>
                <w:noProof/>
              </w:rPr>
              <w:t># “my_database”, but also requires a custom database connection relationship</w:t>
            </w:r>
          </w:p>
          <w:p w14:paraId="5BC8C0AE" w14:textId="77777777" w:rsidR="002D57C4" w:rsidRPr="006824F5" w:rsidRDefault="002D57C4" w:rsidP="00502E57">
            <w:pPr>
              <w:rPr>
                <w:rStyle w:val="CodeSnippet"/>
                <w:noProof/>
              </w:rPr>
            </w:pPr>
            <w:r w:rsidRPr="006824F5">
              <w:rPr>
                <w:rStyle w:val="CodeSnippet"/>
                <w:noProof/>
              </w:rPr>
              <w:t>my_</w:t>
            </w:r>
            <w:r>
              <w:rPr>
                <w:rStyle w:val="CodeSnippet"/>
                <w:noProof/>
              </w:rPr>
              <w:t>application</w:t>
            </w:r>
            <w:r w:rsidRPr="006824F5">
              <w:rPr>
                <w:rStyle w:val="CodeSnippet"/>
                <w:noProof/>
              </w:rPr>
              <w:t>_node_template:</w:t>
            </w:r>
          </w:p>
          <w:p w14:paraId="3F94BD62" w14:textId="77777777" w:rsidR="002D57C4" w:rsidRPr="006824F5" w:rsidRDefault="002D57C4" w:rsidP="00502E57">
            <w:pPr>
              <w:rPr>
                <w:rStyle w:val="CodeSnippet"/>
                <w:noProof/>
              </w:rPr>
            </w:pPr>
            <w:r w:rsidRPr="006824F5">
              <w:rPr>
                <w:rStyle w:val="CodeSnippet"/>
                <w:noProof/>
              </w:rPr>
              <w:t xml:space="preserve">  requirements:</w:t>
            </w:r>
          </w:p>
          <w:p w14:paraId="48324134" w14:textId="77777777" w:rsidR="002D57C4" w:rsidRDefault="002D57C4" w:rsidP="00502E57">
            <w:pPr>
              <w:rPr>
                <w:rStyle w:val="CodeSnippet"/>
                <w:noProof/>
              </w:rPr>
            </w:pPr>
            <w:r w:rsidRPr="006824F5">
              <w:rPr>
                <w:rStyle w:val="CodeSnippet"/>
                <w:noProof/>
              </w:rPr>
              <w:t xml:space="preserve">    - database: </w:t>
            </w:r>
          </w:p>
          <w:p w14:paraId="4AFC313F" w14:textId="77777777" w:rsidR="002D57C4" w:rsidRDefault="002D57C4" w:rsidP="00502E57">
            <w:pPr>
              <w:rPr>
                <w:rStyle w:val="CodeSnippet"/>
                <w:noProof/>
              </w:rPr>
            </w:pPr>
            <w:r>
              <w:rPr>
                <w:rStyle w:val="CodeSnippet"/>
                <w:noProof/>
              </w:rPr>
              <w:t xml:space="preserve">        node: </w:t>
            </w:r>
            <w:r w:rsidRPr="006824F5">
              <w:rPr>
                <w:rStyle w:val="CodeSnippet"/>
                <w:noProof/>
              </w:rPr>
              <w:t>my_database</w:t>
            </w:r>
          </w:p>
          <w:p w14:paraId="47FA110F" w14:textId="77777777" w:rsidR="002D57C4" w:rsidRPr="006824F5" w:rsidRDefault="002D57C4" w:rsidP="00502E57">
            <w:pPr>
              <w:rPr>
                <w:rStyle w:val="CodeSnippet"/>
                <w:noProof/>
              </w:rPr>
            </w:pPr>
            <w:r>
              <w:rPr>
                <w:rStyle w:val="CodeSnippet"/>
                <w:noProof/>
              </w:rPr>
              <w:t xml:space="preserve">        capability: </w:t>
            </w:r>
            <w:r w:rsidRPr="006824F5">
              <w:rPr>
                <w:rStyle w:val="CodeSnippet"/>
                <w:noProof/>
              </w:rPr>
              <w:t>Endpoint</w:t>
            </w:r>
            <w:r>
              <w:rPr>
                <w:rStyle w:val="CodeSnippet"/>
                <w:noProof/>
              </w:rPr>
              <w:t>.Database</w:t>
            </w:r>
          </w:p>
          <w:p w14:paraId="5F6D37C0" w14:textId="77777777" w:rsidR="002D57C4" w:rsidRPr="00F73F2A" w:rsidRDefault="002D57C4" w:rsidP="00502E57">
            <w:pPr>
              <w:rPr>
                <w:rFonts w:ascii="Consolas" w:hAnsi="Consolas"/>
              </w:rPr>
            </w:pPr>
            <w:r w:rsidRPr="006824F5">
              <w:rPr>
                <w:rStyle w:val="CodeSnippet"/>
                <w:noProof/>
              </w:rPr>
              <w:t xml:space="preserve">      </w:t>
            </w:r>
            <w:r>
              <w:rPr>
                <w:rStyle w:val="CodeSnippet"/>
                <w:noProof/>
              </w:rPr>
              <w:t xml:space="preserve">  relationship: my.types.CustomDbConnection</w:t>
            </w:r>
          </w:p>
        </w:tc>
      </w:tr>
    </w:tbl>
    <w:p w14:paraId="415F2030" w14:textId="77777777" w:rsidR="002D57C4" w:rsidRDefault="002D57C4" w:rsidP="002D57C4">
      <w:pPr>
        <w:pStyle w:val="Heading5"/>
        <w:numPr>
          <w:ilvl w:val="4"/>
          <w:numId w:val="3"/>
        </w:numPr>
      </w:pPr>
      <w:r>
        <w:t xml:space="preserve">Example 3 - Requirement for a Compute node with additional selection criteria (filter) </w:t>
      </w:r>
    </w:p>
    <w:p w14:paraId="7962A3C8" w14:textId="77777777" w:rsidR="002D57C4" w:rsidRPr="004A707C" w:rsidRDefault="002D57C4" w:rsidP="002D57C4">
      <w:pPr>
        <w:pStyle w:val="NormalaroundTable"/>
      </w:pPr>
      <w:r>
        <w:rPr>
          <w:rStyle w:val="CodeSnippet"/>
        </w:rPr>
        <w:t>This example shows how to extend an abstract ‘</w:t>
      </w:r>
      <w:r w:rsidRPr="008A2478">
        <w:rPr>
          <w:rStyle w:val="CodeSnippetHighlight"/>
        </w:rPr>
        <w:t>host</w:t>
      </w:r>
      <w:r>
        <w:rPr>
          <w:rStyle w:val="CodeSnippet"/>
        </w:rPr>
        <w:t xml:space="preserve">’ requirement for a </w:t>
      </w:r>
      <w:hyperlink w:anchor="DEFN_TYPE_NODES_COMPUTE" w:history="1">
        <w:r w:rsidRPr="008A2478">
          <w:rPr>
            <w:rStyle w:val="Hyperlink"/>
          </w:rPr>
          <w:t>Compute</w:t>
        </w:r>
      </w:hyperlink>
      <w:r>
        <w:rPr>
          <w:rStyle w:val="CodeSnippet"/>
        </w:rPr>
        <w:t xml:space="preserve"> node with a filter definition that further constrains TOSCA orchestrators to include additional properties and </w:t>
      </w:r>
      <w:r w:rsidRPr="004A707C">
        <w:rPr>
          <w:rStyle w:val="CodeSnippet"/>
        </w:rPr>
        <w:t>capabilities</w:t>
      </w:r>
      <w:r>
        <w:rPr>
          <w:rStyle w:val="CodeSnippet"/>
        </w:rPr>
        <w:t xml:space="preserve"> on the target node when fulfilling the requirement.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5B70A69" w14:textId="77777777" w:rsidTr="00502E57">
        <w:trPr>
          <w:trHeight w:val="256"/>
        </w:trPr>
        <w:tc>
          <w:tcPr>
            <w:tcW w:w="9576" w:type="dxa"/>
            <w:shd w:val="clear" w:color="auto" w:fill="D9D9D9" w:themeFill="background1" w:themeFillShade="D9"/>
          </w:tcPr>
          <w:p w14:paraId="58322165" w14:textId="77777777" w:rsidR="002D57C4" w:rsidRPr="004A707C" w:rsidRDefault="002D57C4" w:rsidP="00502E57">
            <w:pPr>
              <w:autoSpaceDE w:val="0"/>
              <w:autoSpaceDN w:val="0"/>
              <w:adjustRightInd w:val="0"/>
              <w:rPr>
                <w:rStyle w:val="CodeSnippet"/>
                <w:noProof/>
              </w:rPr>
            </w:pPr>
            <w:r w:rsidRPr="004A707C">
              <w:rPr>
                <w:rStyle w:val="CodeSnippet"/>
                <w:noProof/>
              </w:rPr>
              <w:t>node_templates:</w:t>
            </w:r>
          </w:p>
          <w:p w14:paraId="163815B5" w14:textId="77777777" w:rsidR="002D57C4" w:rsidRPr="004A707C" w:rsidRDefault="002D57C4" w:rsidP="00502E57">
            <w:pPr>
              <w:pStyle w:val="CommentText"/>
              <w:rPr>
                <w:rStyle w:val="CodeSnippet"/>
                <w:noProof/>
              </w:rPr>
            </w:pPr>
            <w:r w:rsidRPr="004A707C">
              <w:rPr>
                <w:rStyle w:val="CodeSnippet"/>
                <w:noProof/>
              </w:rPr>
              <w:t xml:space="preserve">  mysql:</w:t>
            </w:r>
          </w:p>
          <w:p w14:paraId="00A57775" w14:textId="77777777" w:rsidR="002D57C4" w:rsidRPr="004A707C" w:rsidRDefault="002D57C4" w:rsidP="00502E57">
            <w:pPr>
              <w:pStyle w:val="CommentText"/>
              <w:rPr>
                <w:rStyle w:val="CodeSnippet"/>
                <w:noProof/>
              </w:rPr>
            </w:pPr>
            <w:r w:rsidRPr="004A707C">
              <w:rPr>
                <w:rStyle w:val="CodeSnippet"/>
                <w:noProof/>
              </w:rPr>
              <w:t xml:space="preserve">   type: </w:t>
            </w:r>
            <w:hyperlink w:anchor="DEFN_TYPE_NODES_MYSQL" w:history="1">
              <w:r w:rsidRPr="00154337">
                <w:rPr>
                  <w:rStyle w:val="Hyperlink"/>
                  <w:rFonts w:ascii="Consolas" w:hAnsi="Consolas"/>
                  <w:noProof/>
                </w:rPr>
                <w:t>tosca.nodes.DBMS.MySQL</w:t>
              </w:r>
            </w:hyperlink>
          </w:p>
          <w:p w14:paraId="66E4678B" w14:textId="77777777" w:rsidR="002D57C4" w:rsidRPr="004A707C" w:rsidRDefault="002D57C4" w:rsidP="00502E57">
            <w:pPr>
              <w:pStyle w:val="CommentText"/>
              <w:rPr>
                <w:rStyle w:val="CodeSnippet"/>
                <w:noProof/>
              </w:rPr>
            </w:pPr>
            <w:r w:rsidRPr="004A707C">
              <w:rPr>
                <w:rStyle w:val="CodeSnippet"/>
                <w:noProof/>
              </w:rPr>
              <w:t xml:space="preserve">    properties:</w:t>
            </w:r>
          </w:p>
          <w:p w14:paraId="6365277F" w14:textId="77777777" w:rsidR="002D57C4" w:rsidRPr="004A707C" w:rsidRDefault="002D57C4" w:rsidP="00502E57">
            <w:pPr>
              <w:pStyle w:val="CommentText"/>
              <w:rPr>
                <w:rStyle w:val="CodeSnippet"/>
                <w:noProof/>
              </w:rPr>
            </w:pPr>
            <w:r w:rsidRPr="004A707C">
              <w:rPr>
                <w:rStyle w:val="CodeSnippet"/>
                <w:noProof/>
              </w:rPr>
              <w:t xml:space="preserve">      # omitted here for brevity</w:t>
            </w:r>
          </w:p>
          <w:p w14:paraId="3AA91CF0" w14:textId="77777777" w:rsidR="002D57C4" w:rsidRPr="004A707C" w:rsidRDefault="002D57C4" w:rsidP="00502E57">
            <w:pPr>
              <w:pStyle w:val="CommentText"/>
              <w:rPr>
                <w:rStyle w:val="CodeSnippet"/>
                <w:noProof/>
              </w:rPr>
            </w:pPr>
            <w:r w:rsidRPr="004A707C">
              <w:rPr>
                <w:rStyle w:val="CodeSnippet"/>
                <w:noProof/>
              </w:rPr>
              <w:t xml:space="preserve">    requirements:</w:t>
            </w:r>
          </w:p>
          <w:p w14:paraId="04C7E8F3" w14:textId="77777777" w:rsidR="002D57C4" w:rsidRDefault="002D57C4" w:rsidP="00502E57">
            <w:pPr>
              <w:pStyle w:val="CommentText"/>
              <w:rPr>
                <w:rStyle w:val="CodeSnippet"/>
                <w:noProof/>
              </w:rPr>
            </w:pPr>
            <w:r w:rsidRPr="004A707C">
              <w:rPr>
                <w:rStyle w:val="CodeSnippet"/>
                <w:noProof/>
              </w:rPr>
              <w:t xml:space="preserve">      - host:</w:t>
            </w:r>
          </w:p>
          <w:p w14:paraId="044069E1" w14:textId="77777777" w:rsidR="002D57C4" w:rsidRPr="004A707C" w:rsidRDefault="002D57C4" w:rsidP="00502E57">
            <w:pPr>
              <w:pStyle w:val="CommentText"/>
              <w:rPr>
                <w:rStyle w:val="CodeSnippet"/>
                <w:noProof/>
              </w:rPr>
            </w:pPr>
            <w:r>
              <w:rPr>
                <w:rStyle w:val="CodeSnippet"/>
                <w:noProof/>
              </w:rPr>
              <w:t xml:space="preserve">          node:</w:t>
            </w:r>
            <w:r w:rsidRPr="004A707C">
              <w:rPr>
                <w:rStyle w:val="CodeSnippet"/>
                <w:noProof/>
              </w:rPr>
              <w:t xml:space="preserve"> </w:t>
            </w:r>
            <w:hyperlink w:anchor="DEFN_TYPE_NODES_COMPUTE" w:history="1">
              <w:r w:rsidRPr="00154337">
                <w:rPr>
                  <w:rStyle w:val="Hyperlink"/>
                  <w:rFonts w:ascii="Consolas" w:hAnsi="Consolas"/>
                  <w:noProof/>
                </w:rPr>
                <w:t>tosca.nodes.Compute</w:t>
              </w:r>
            </w:hyperlink>
          </w:p>
          <w:p w14:paraId="362A87AC" w14:textId="77777777" w:rsidR="002D57C4" w:rsidRPr="004A707C" w:rsidRDefault="002D57C4" w:rsidP="00502E57">
            <w:pPr>
              <w:pStyle w:val="CommentText"/>
              <w:rPr>
                <w:rStyle w:val="CodeSnippet"/>
                <w:noProof/>
              </w:rPr>
            </w:pPr>
            <w:r w:rsidRPr="004A707C">
              <w:rPr>
                <w:rStyle w:val="CodeSnippet"/>
                <w:noProof/>
              </w:rPr>
              <w:t xml:space="preserve">        </w:t>
            </w:r>
            <w:r>
              <w:rPr>
                <w:rStyle w:val="CodeSnippet"/>
                <w:noProof/>
              </w:rPr>
              <w:t xml:space="preserve">  node_filter</w:t>
            </w:r>
            <w:r w:rsidRPr="004A707C">
              <w:rPr>
                <w:rStyle w:val="CodeSnippet"/>
                <w:noProof/>
              </w:rPr>
              <w:t>:</w:t>
            </w:r>
          </w:p>
          <w:p w14:paraId="18A3AE66" w14:textId="77777777" w:rsidR="002D57C4" w:rsidRDefault="002D57C4" w:rsidP="00502E57">
            <w:pPr>
              <w:pStyle w:val="CommentText"/>
              <w:rPr>
                <w:rStyle w:val="CodeSnippet"/>
                <w:noProof/>
              </w:rPr>
            </w:pPr>
            <w:r w:rsidRPr="004A707C">
              <w:rPr>
                <w:rStyle w:val="CodeSnippet"/>
                <w:noProof/>
              </w:rPr>
              <w:t xml:space="preserve">          </w:t>
            </w:r>
            <w:r>
              <w:rPr>
                <w:rStyle w:val="CodeSnippet"/>
                <w:noProof/>
              </w:rPr>
              <w:t xml:space="preserve">  </w:t>
            </w:r>
            <w:r w:rsidRPr="004A707C">
              <w:rPr>
                <w:rStyle w:val="CodeSnippet"/>
                <w:noProof/>
              </w:rPr>
              <w:t>capabilit</w:t>
            </w:r>
            <w:r>
              <w:rPr>
                <w:rStyle w:val="CodeSnippet"/>
                <w:noProof/>
              </w:rPr>
              <w:t>ies</w:t>
            </w:r>
            <w:r w:rsidRPr="004A707C">
              <w:rPr>
                <w:rStyle w:val="CodeSnippet"/>
                <w:noProof/>
              </w:rPr>
              <w:t>:</w:t>
            </w:r>
          </w:p>
          <w:p w14:paraId="5A663B85" w14:textId="77777777" w:rsidR="002D57C4" w:rsidRDefault="002D57C4" w:rsidP="00502E57">
            <w:pPr>
              <w:pStyle w:val="CommentText"/>
              <w:rPr>
                <w:rStyle w:val="CodeSnippet"/>
                <w:noProof/>
              </w:rPr>
            </w:pPr>
            <w:r>
              <w:rPr>
                <w:rStyle w:val="CodeSnippet"/>
                <w:noProof/>
              </w:rPr>
              <w:t xml:space="preserve">              - host:</w:t>
            </w:r>
          </w:p>
          <w:p w14:paraId="1F064D90" w14:textId="77777777" w:rsidR="002D57C4" w:rsidRPr="004A707C" w:rsidRDefault="002D57C4" w:rsidP="00502E57">
            <w:pPr>
              <w:pStyle w:val="CommentText"/>
              <w:rPr>
                <w:rStyle w:val="CodeSnippet"/>
                <w:noProof/>
              </w:rPr>
            </w:pPr>
            <w:r w:rsidRPr="004A707C">
              <w:rPr>
                <w:rStyle w:val="CodeSnippet"/>
                <w:noProof/>
              </w:rPr>
              <w:t xml:space="preserve">         </w:t>
            </w:r>
            <w:r>
              <w:rPr>
                <w:rStyle w:val="CodeSnippet"/>
                <w:noProof/>
              </w:rPr>
              <w:t xml:space="preserve">      </w:t>
            </w:r>
            <w:r w:rsidRPr="004A707C">
              <w:rPr>
                <w:rStyle w:val="CodeSnippet"/>
                <w:noProof/>
              </w:rPr>
              <w:t xml:space="preserve"> </w:t>
            </w:r>
            <w:r>
              <w:rPr>
                <w:rStyle w:val="CodeSnippet"/>
                <w:noProof/>
              </w:rPr>
              <w:t xml:space="preserve">  </w:t>
            </w:r>
            <w:r w:rsidRPr="004A707C">
              <w:rPr>
                <w:rStyle w:val="CodeSnippet"/>
                <w:noProof/>
              </w:rPr>
              <w:t>properties:</w:t>
            </w:r>
          </w:p>
          <w:p w14:paraId="4FDA4489" w14:textId="77777777" w:rsidR="002D57C4" w:rsidRPr="004A707C" w:rsidRDefault="002D57C4" w:rsidP="00502E57">
            <w:pPr>
              <w:pStyle w:val="CommentText"/>
              <w:rPr>
                <w:rStyle w:val="CodeSnippet"/>
                <w:noProof/>
              </w:rPr>
            </w:pPr>
            <w:r w:rsidRPr="004A707C">
              <w:rPr>
                <w:rStyle w:val="CodeSnippet"/>
                <w:noProof/>
              </w:rPr>
              <w:t xml:space="preserve">           </w:t>
            </w:r>
            <w:r>
              <w:rPr>
                <w:rStyle w:val="CodeSnippet"/>
                <w:noProof/>
              </w:rPr>
              <w:t xml:space="preserve">      </w:t>
            </w:r>
            <w:r w:rsidRPr="004A707C">
              <w:rPr>
                <w:rStyle w:val="CodeSnippet"/>
                <w:noProof/>
              </w:rPr>
              <w:t xml:space="preserve"> </w:t>
            </w:r>
            <w:r>
              <w:rPr>
                <w:rStyle w:val="CodeSnippet"/>
                <w:noProof/>
              </w:rPr>
              <w:t xml:space="preserve">  - </w:t>
            </w:r>
            <w:r w:rsidRPr="004A707C">
              <w:rPr>
                <w:rStyle w:val="CodeSnippet"/>
                <w:noProof/>
              </w:rPr>
              <w:t>num_cpus: { in_range: [ 1, 4 ] }</w:t>
            </w:r>
          </w:p>
          <w:p w14:paraId="03841098" w14:textId="77777777" w:rsidR="002D57C4" w:rsidRPr="004A707C" w:rsidRDefault="002D57C4" w:rsidP="00502E57">
            <w:pPr>
              <w:pStyle w:val="CommentText"/>
              <w:rPr>
                <w:rStyle w:val="CodeSnippet"/>
                <w:noProof/>
              </w:rPr>
            </w:pPr>
            <w:r w:rsidRPr="004A707C">
              <w:rPr>
                <w:rStyle w:val="CodeSnippet"/>
                <w:noProof/>
              </w:rPr>
              <w:t xml:space="preserve">          </w:t>
            </w:r>
            <w:r>
              <w:rPr>
                <w:rStyle w:val="CodeSnippet"/>
                <w:noProof/>
              </w:rPr>
              <w:t xml:space="preserve">      </w:t>
            </w:r>
            <w:r w:rsidRPr="004A707C">
              <w:rPr>
                <w:rStyle w:val="CodeSnippet"/>
                <w:noProof/>
              </w:rPr>
              <w:t xml:space="preserve">  </w:t>
            </w:r>
            <w:r>
              <w:rPr>
                <w:rStyle w:val="CodeSnippet"/>
                <w:noProof/>
              </w:rPr>
              <w:t xml:space="preserve">  - </w:t>
            </w:r>
            <w:r w:rsidRPr="004A707C">
              <w:rPr>
                <w:rStyle w:val="CodeSnippet"/>
                <w:noProof/>
              </w:rPr>
              <w:t xml:space="preserve">mem_size: { greater_or_equal: </w:t>
            </w:r>
            <w:r>
              <w:rPr>
                <w:rStyle w:val="CodeSnippet"/>
                <w:noProof/>
              </w:rPr>
              <w:t>51</w:t>
            </w:r>
            <w:r w:rsidRPr="004A707C">
              <w:rPr>
                <w:rStyle w:val="CodeSnippet"/>
                <w:noProof/>
              </w:rPr>
              <w:t xml:space="preserve">2 </w:t>
            </w:r>
            <w:r>
              <w:rPr>
                <w:rStyle w:val="CodeSnippet"/>
                <w:noProof/>
              </w:rPr>
              <w:t>MB }</w:t>
            </w:r>
          </w:p>
          <w:p w14:paraId="7C7D3C01" w14:textId="77777777" w:rsidR="002D57C4" w:rsidRDefault="002D57C4" w:rsidP="00502E57">
            <w:pPr>
              <w:pStyle w:val="CommentText"/>
              <w:rPr>
                <w:rStyle w:val="CodeSnippet"/>
                <w:noProof/>
              </w:rPr>
            </w:pPr>
            <w:r w:rsidRPr="004A707C">
              <w:rPr>
                <w:rStyle w:val="CodeSnippet"/>
                <w:noProof/>
              </w:rPr>
              <w:t xml:space="preserve">            </w:t>
            </w:r>
            <w:r>
              <w:rPr>
                <w:rStyle w:val="CodeSnippet"/>
                <w:noProof/>
              </w:rPr>
              <w:t xml:space="preserve">  - os:</w:t>
            </w:r>
          </w:p>
          <w:p w14:paraId="6B73F9AE" w14:textId="77777777" w:rsidR="002D57C4" w:rsidRDefault="002D57C4" w:rsidP="00502E57">
            <w:pPr>
              <w:pStyle w:val="CommentText"/>
              <w:rPr>
                <w:rStyle w:val="CodeSnippet"/>
                <w:noProof/>
              </w:rPr>
            </w:pPr>
            <w:r>
              <w:rPr>
                <w:rStyle w:val="CodeSnippet"/>
                <w:noProof/>
              </w:rPr>
              <w:t xml:space="preserve">                  properties:</w:t>
            </w:r>
          </w:p>
          <w:p w14:paraId="5B3E8A36" w14:textId="77777777" w:rsidR="002D57C4" w:rsidRPr="004A707C" w:rsidRDefault="002D57C4" w:rsidP="00502E57">
            <w:pPr>
              <w:pStyle w:val="CommentText"/>
              <w:rPr>
                <w:rStyle w:val="CodeSnippet"/>
                <w:noProof/>
              </w:rPr>
            </w:pPr>
            <w:r>
              <w:rPr>
                <w:rStyle w:val="CodeSnippet"/>
                <w:noProof/>
              </w:rPr>
              <w:t xml:space="preserve">                    - architecture:</w:t>
            </w:r>
            <w:r w:rsidRPr="004A707C">
              <w:rPr>
                <w:rStyle w:val="CodeSnippet"/>
                <w:noProof/>
              </w:rPr>
              <w:t xml:space="preserve"> { equal: x86_64</w:t>
            </w:r>
            <w:r>
              <w:rPr>
                <w:rStyle w:val="CodeSnippet"/>
                <w:noProof/>
              </w:rPr>
              <w:t xml:space="preserve"> </w:t>
            </w:r>
            <w:r w:rsidRPr="004A707C">
              <w:rPr>
                <w:rStyle w:val="CodeSnippet"/>
                <w:noProof/>
              </w:rPr>
              <w:t>}</w:t>
            </w:r>
          </w:p>
          <w:p w14:paraId="09491928" w14:textId="77777777" w:rsidR="002D57C4" w:rsidRPr="004A707C" w:rsidRDefault="002D57C4" w:rsidP="00502E57">
            <w:pPr>
              <w:pStyle w:val="CommentText"/>
              <w:rPr>
                <w:rStyle w:val="CodeSnippet"/>
                <w:noProof/>
              </w:rPr>
            </w:pPr>
            <w:r w:rsidRPr="004A707C">
              <w:rPr>
                <w:rStyle w:val="CodeSnippet"/>
                <w:noProof/>
              </w:rPr>
              <w:t xml:space="preserve">            </w:t>
            </w:r>
            <w:r>
              <w:rPr>
                <w:rStyle w:val="CodeSnippet"/>
                <w:noProof/>
              </w:rPr>
              <w:t xml:space="preserve">        - type:</w:t>
            </w:r>
            <w:r w:rsidRPr="004A707C">
              <w:rPr>
                <w:rStyle w:val="CodeSnippet"/>
                <w:noProof/>
              </w:rPr>
              <w:t xml:space="preserve"> { equal: linux</w:t>
            </w:r>
            <w:r>
              <w:rPr>
                <w:rStyle w:val="CodeSnippet"/>
                <w:noProof/>
              </w:rPr>
              <w:t xml:space="preserve"> </w:t>
            </w:r>
            <w:r w:rsidRPr="004A707C">
              <w:rPr>
                <w:rStyle w:val="CodeSnippet"/>
                <w:noProof/>
              </w:rPr>
              <w:t>}</w:t>
            </w:r>
          </w:p>
          <w:p w14:paraId="5456B759" w14:textId="77777777" w:rsidR="002D57C4" w:rsidRDefault="002D57C4" w:rsidP="00502E57">
            <w:pPr>
              <w:pStyle w:val="CommentText"/>
              <w:rPr>
                <w:rStyle w:val="CodeSnippet"/>
                <w:noProof/>
              </w:rPr>
            </w:pPr>
            <w:r w:rsidRPr="004A707C">
              <w:rPr>
                <w:rStyle w:val="CodeSnippet"/>
                <w:noProof/>
              </w:rPr>
              <w:t xml:space="preserve">            </w:t>
            </w:r>
            <w:r>
              <w:rPr>
                <w:rStyle w:val="CodeSnippet"/>
                <w:noProof/>
              </w:rPr>
              <w:t xml:space="preserve">        - distribution:</w:t>
            </w:r>
            <w:r w:rsidRPr="004A707C">
              <w:rPr>
                <w:rStyle w:val="CodeSnippet"/>
                <w:noProof/>
              </w:rPr>
              <w:t xml:space="preserve"> { equal: ubuntu</w:t>
            </w:r>
            <w:r>
              <w:rPr>
                <w:rStyle w:val="CodeSnippet"/>
                <w:noProof/>
              </w:rPr>
              <w:t xml:space="preserve"> }</w:t>
            </w:r>
          </w:p>
          <w:p w14:paraId="1DC4A46E" w14:textId="77777777" w:rsidR="002D57C4" w:rsidRPr="004A707C" w:rsidRDefault="002D57C4" w:rsidP="00502E57">
            <w:pPr>
              <w:pStyle w:val="CommentText"/>
              <w:rPr>
                <w:rStyle w:val="CodeSnippet"/>
                <w:noProof/>
              </w:rPr>
            </w:pPr>
            <w:r>
              <w:rPr>
                <w:rStyle w:val="CodeSnippet"/>
                <w:noProof/>
              </w:rPr>
              <w:t xml:space="preserve">              - mytypes.</w:t>
            </w:r>
            <w:r w:rsidRPr="004A707C">
              <w:rPr>
                <w:rStyle w:val="CodeSnippet"/>
                <w:noProof/>
              </w:rPr>
              <w:t>capabilities.</w:t>
            </w:r>
            <w:r>
              <w:rPr>
                <w:rStyle w:val="CodeSnippet"/>
                <w:noProof/>
              </w:rPr>
              <w:t>compute.</w:t>
            </w:r>
            <w:r w:rsidRPr="004A707C">
              <w:rPr>
                <w:rStyle w:val="CodeSnippet"/>
                <w:noProof/>
              </w:rPr>
              <w:t>encryption</w:t>
            </w:r>
            <w:r>
              <w:rPr>
                <w:rStyle w:val="CodeSnippet"/>
                <w:noProof/>
              </w:rPr>
              <w:t>:</w:t>
            </w:r>
          </w:p>
          <w:p w14:paraId="1BE4D44C" w14:textId="77777777" w:rsidR="002D57C4" w:rsidRPr="004A707C" w:rsidRDefault="002D57C4" w:rsidP="00502E57">
            <w:pPr>
              <w:pStyle w:val="CommentText"/>
              <w:rPr>
                <w:rStyle w:val="CodeSnippet"/>
                <w:noProof/>
              </w:rPr>
            </w:pPr>
            <w:r w:rsidRPr="004A707C">
              <w:rPr>
                <w:rStyle w:val="CodeSnippet"/>
                <w:noProof/>
              </w:rPr>
              <w:t xml:space="preserve">              </w:t>
            </w:r>
            <w:r>
              <w:rPr>
                <w:rStyle w:val="CodeSnippet"/>
                <w:noProof/>
              </w:rPr>
              <w:t xml:space="preserve">    </w:t>
            </w:r>
            <w:r w:rsidRPr="004A707C">
              <w:rPr>
                <w:rStyle w:val="CodeSnippet"/>
                <w:noProof/>
              </w:rPr>
              <w:t>properties:</w:t>
            </w:r>
          </w:p>
          <w:p w14:paraId="34B13443" w14:textId="77777777" w:rsidR="002D57C4" w:rsidRPr="004A707C" w:rsidRDefault="002D57C4" w:rsidP="00502E57">
            <w:pPr>
              <w:pStyle w:val="CommentText"/>
              <w:rPr>
                <w:rStyle w:val="CodeSnippet"/>
                <w:noProof/>
              </w:rPr>
            </w:pPr>
            <w:r w:rsidRPr="004A707C">
              <w:rPr>
                <w:rStyle w:val="CodeSnippet"/>
                <w:noProof/>
              </w:rPr>
              <w:t xml:space="preserve">             </w:t>
            </w:r>
            <w:r>
              <w:rPr>
                <w:rStyle w:val="CodeSnippet"/>
                <w:noProof/>
              </w:rPr>
              <w:t xml:space="preserve"> </w:t>
            </w:r>
            <w:r w:rsidRPr="004A707C">
              <w:rPr>
                <w:rStyle w:val="CodeSnippet"/>
                <w:noProof/>
              </w:rPr>
              <w:t xml:space="preserve">  </w:t>
            </w:r>
            <w:r>
              <w:rPr>
                <w:rStyle w:val="CodeSnippet"/>
                <w:noProof/>
              </w:rPr>
              <w:t xml:space="preserve">    - </w:t>
            </w:r>
            <w:r w:rsidRPr="004A707C">
              <w:rPr>
                <w:rStyle w:val="CodeSnippet"/>
                <w:noProof/>
              </w:rPr>
              <w:t xml:space="preserve">algorithm: </w:t>
            </w:r>
            <w:r>
              <w:rPr>
                <w:rStyle w:val="CodeSnippet"/>
                <w:noProof/>
              </w:rPr>
              <w:t xml:space="preserve">{ equal: </w:t>
            </w:r>
            <w:r w:rsidRPr="004A707C">
              <w:rPr>
                <w:rStyle w:val="CodeSnippet"/>
                <w:noProof/>
              </w:rPr>
              <w:t>aes</w:t>
            </w:r>
            <w:r>
              <w:rPr>
                <w:rStyle w:val="CodeSnippet"/>
                <w:noProof/>
              </w:rPr>
              <w:t xml:space="preserve"> }</w:t>
            </w:r>
          </w:p>
          <w:p w14:paraId="0D2EC137" w14:textId="77777777" w:rsidR="002D57C4" w:rsidRPr="00F73F2A" w:rsidRDefault="002D57C4" w:rsidP="00502E57">
            <w:pPr>
              <w:pStyle w:val="CommentText"/>
              <w:rPr>
                <w:rFonts w:ascii="Consolas" w:hAnsi="Consolas"/>
              </w:rPr>
            </w:pPr>
            <w:r>
              <w:rPr>
                <w:rStyle w:val="CodeSnippet"/>
                <w:noProof/>
              </w:rPr>
              <w:t xml:space="preserve">                    - keylength: { </w:t>
            </w:r>
            <w:r>
              <w:rPr>
                <w:noProof/>
              </w:rPr>
              <w:t>valid_values</w:t>
            </w:r>
            <w:r>
              <w:rPr>
                <w:rStyle w:val="CodeSnippet"/>
                <w:noProof/>
              </w:rPr>
              <w:t>: [ 128, 256 ] }</w:t>
            </w:r>
          </w:p>
        </w:tc>
      </w:tr>
    </w:tbl>
    <w:p w14:paraId="6A173728" w14:textId="77777777" w:rsidR="002D57C4" w:rsidRDefault="002D57C4" w:rsidP="002D57C4">
      <w:pPr>
        <w:pStyle w:val="Heading3"/>
        <w:numPr>
          <w:ilvl w:val="2"/>
          <w:numId w:val="3"/>
        </w:numPr>
      </w:pPr>
      <w:bookmarkStart w:id="354" w:name="DEFN_ENTITY_NODE_TEMPLATE"/>
      <w:r>
        <w:t>Node Template</w:t>
      </w:r>
    </w:p>
    <w:bookmarkEnd w:id="354"/>
    <w:p w14:paraId="17ABF1A5" w14:textId="77777777" w:rsidR="002D57C4" w:rsidRDefault="002D57C4" w:rsidP="002D57C4">
      <w:r w:rsidRPr="00626939">
        <w:t>A Node Template</w:t>
      </w:r>
      <w:r>
        <w:t xml:space="preserve"> </w:t>
      </w:r>
      <w:r w:rsidRPr="00626939">
        <w:t xml:space="preserve">specifies the occurrence of a manageable software component as part of an application’s topology model which is defined in a TOSCA Service Template.  </w:t>
      </w:r>
      <w:r>
        <w:t xml:space="preserve">A </w:t>
      </w:r>
      <w:r w:rsidRPr="00626939">
        <w:t>Node template is an instance of a specified Node Type and can provide customized properties, constraints or operations which override the defaults provided by its Node Type and its implementations.</w:t>
      </w:r>
    </w:p>
    <w:p w14:paraId="3A6200F0" w14:textId="77777777" w:rsidR="002D57C4" w:rsidRDefault="002D57C4" w:rsidP="002D57C4">
      <w:pPr>
        <w:pStyle w:val="Heading4"/>
        <w:numPr>
          <w:ilvl w:val="3"/>
          <w:numId w:val="3"/>
        </w:numPr>
      </w:pPr>
      <w:r>
        <w:t>Keynames</w:t>
      </w:r>
    </w:p>
    <w:p w14:paraId="5CCAC14A" w14:textId="77777777" w:rsidR="002D57C4" w:rsidRPr="0053600D" w:rsidRDefault="002D57C4" w:rsidP="002D57C4">
      <w:pPr>
        <w:pStyle w:val="NormalaroundTable"/>
      </w:pPr>
      <w:r>
        <w:t>The following is the list of recognized keynames for a TOSCA Node Template definition:</w:t>
      </w:r>
    </w:p>
    <w:tbl>
      <w:tblPr>
        <w:tblW w:w="4931"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1"/>
        <w:gridCol w:w="1139"/>
        <w:gridCol w:w="1942"/>
        <w:gridCol w:w="5826"/>
      </w:tblGrid>
      <w:tr w:rsidR="002D57C4" w:rsidRPr="004279F4" w14:paraId="2C7FBA23" w14:textId="77777777" w:rsidTr="00502E57">
        <w:trPr>
          <w:cantSplit/>
          <w:tblHeader/>
        </w:trPr>
        <w:tc>
          <w:tcPr>
            <w:tcW w:w="620" w:type="pct"/>
            <w:shd w:val="clear" w:color="auto" w:fill="D9D9D9"/>
          </w:tcPr>
          <w:p w14:paraId="6966265F" w14:textId="77777777" w:rsidR="002D57C4" w:rsidRPr="00422683" w:rsidRDefault="002D57C4" w:rsidP="00502E57">
            <w:pPr>
              <w:pStyle w:val="TableText-Heading"/>
            </w:pPr>
            <w:r w:rsidRPr="00422683">
              <w:t>Keyname</w:t>
            </w:r>
          </w:p>
        </w:tc>
        <w:tc>
          <w:tcPr>
            <w:tcW w:w="560" w:type="pct"/>
            <w:shd w:val="clear" w:color="auto" w:fill="D9D9D9"/>
          </w:tcPr>
          <w:p w14:paraId="0EDAF956" w14:textId="77777777" w:rsidR="002D57C4" w:rsidRPr="00422683" w:rsidRDefault="002D57C4" w:rsidP="00502E57">
            <w:pPr>
              <w:pStyle w:val="TableText-Heading"/>
            </w:pPr>
            <w:r w:rsidRPr="00422683">
              <w:t>Required</w:t>
            </w:r>
          </w:p>
        </w:tc>
        <w:tc>
          <w:tcPr>
            <w:tcW w:w="955" w:type="pct"/>
            <w:shd w:val="clear" w:color="auto" w:fill="D9D9D9"/>
          </w:tcPr>
          <w:p w14:paraId="019BFE29" w14:textId="77777777" w:rsidR="002D57C4" w:rsidRPr="00422683" w:rsidRDefault="002D57C4" w:rsidP="00502E57">
            <w:pPr>
              <w:pStyle w:val="TableText-Heading"/>
            </w:pPr>
            <w:r w:rsidRPr="00422683">
              <w:t>Type</w:t>
            </w:r>
          </w:p>
        </w:tc>
        <w:tc>
          <w:tcPr>
            <w:tcW w:w="2865" w:type="pct"/>
            <w:shd w:val="clear" w:color="auto" w:fill="D9D9D9"/>
          </w:tcPr>
          <w:p w14:paraId="58721AEC" w14:textId="77777777" w:rsidR="002D57C4" w:rsidRPr="00422683" w:rsidRDefault="002D57C4" w:rsidP="00502E57">
            <w:pPr>
              <w:pStyle w:val="TableText-Heading"/>
            </w:pPr>
            <w:r w:rsidRPr="00422683">
              <w:t>Description</w:t>
            </w:r>
          </w:p>
        </w:tc>
      </w:tr>
      <w:tr w:rsidR="002D57C4" w:rsidRPr="004279F4" w14:paraId="5B665FDF" w14:textId="77777777" w:rsidTr="00502E57">
        <w:trPr>
          <w:cantSplit/>
        </w:trPr>
        <w:tc>
          <w:tcPr>
            <w:tcW w:w="620" w:type="pct"/>
            <w:shd w:val="clear" w:color="auto" w:fill="FFFFFF"/>
          </w:tcPr>
          <w:p w14:paraId="3B148CF5" w14:textId="77777777" w:rsidR="002D57C4" w:rsidRDefault="002D57C4" w:rsidP="00502E57">
            <w:pPr>
              <w:pStyle w:val="TableText"/>
              <w:rPr>
                <w:noProof/>
              </w:rPr>
            </w:pPr>
            <w:r>
              <w:rPr>
                <w:noProof/>
              </w:rPr>
              <w:t>type</w:t>
            </w:r>
          </w:p>
        </w:tc>
        <w:tc>
          <w:tcPr>
            <w:tcW w:w="560" w:type="pct"/>
            <w:shd w:val="clear" w:color="auto" w:fill="FFFFFF"/>
          </w:tcPr>
          <w:p w14:paraId="1E706E58" w14:textId="77777777" w:rsidR="002D57C4" w:rsidRDefault="002D57C4" w:rsidP="00502E57">
            <w:pPr>
              <w:pStyle w:val="TableText"/>
            </w:pPr>
            <w:r>
              <w:t>yes</w:t>
            </w:r>
          </w:p>
        </w:tc>
        <w:tc>
          <w:tcPr>
            <w:tcW w:w="955" w:type="pct"/>
            <w:shd w:val="clear" w:color="auto" w:fill="FFFFFF"/>
          </w:tcPr>
          <w:p w14:paraId="5A45E98E" w14:textId="77777777" w:rsidR="002D57C4" w:rsidRDefault="008C123E" w:rsidP="00502E57">
            <w:pPr>
              <w:pStyle w:val="TableText"/>
            </w:pPr>
            <w:hyperlink w:anchor="TYPE_YAML_STRING" w:history="1">
              <w:r w:rsidR="002D57C4" w:rsidRPr="004A08E6">
                <w:rPr>
                  <w:rStyle w:val="Hyperlink"/>
                </w:rPr>
                <w:t>string</w:t>
              </w:r>
            </w:hyperlink>
          </w:p>
        </w:tc>
        <w:tc>
          <w:tcPr>
            <w:tcW w:w="2865" w:type="pct"/>
            <w:shd w:val="clear" w:color="auto" w:fill="FFFFFF"/>
          </w:tcPr>
          <w:p w14:paraId="471DC048" w14:textId="77777777" w:rsidR="002D57C4" w:rsidRDefault="002D57C4" w:rsidP="00502E57">
            <w:pPr>
              <w:pStyle w:val="TableText"/>
            </w:pPr>
            <w:r>
              <w:t>The required name of the Node Type the Node Template is based upon.</w:t>
            </w:r>
          </w:p>
        </w:tc>
      </w:tr>
      <w:tr w:rsidR="002D57C4" w:rsidRPr="004279F4" w14:paraId="56A8A856" w14:textId="77777777" w:rsidTr="00502E57">
        <w:trPr>
          <w:cantSplit/>
        </w:trPr>
        <w:tc>
          <w:tcPr>
            <w:tcW w:w="620" w:type="pct"/>
            <w:shd w:val="clear" w:color="auto" w:fill="FFFFFF"/>
          </w:tcPr>
          <w:p w14:paraId="0178E66D" w14:textId="77777777" w:rsidR="002D57C4" w:rsidRDefault="002D57C4" w:rsidP="00502E57">
            <w:pPr>
              <w:pStyle w:val="TableText"/>
              <w:rPr>
                <w:noProof/>
              </w:rPr>
            </w:pPr>
            <w:r>
              <w:rPr>
                <w:noProof/>
              </w:rPr>
              <w:lastRenderedPageBreak/>
              <w:t>description</w:t>
            </w:r>
          </w:p>
        </w:tc>
        <w:tc>
          <w:tcPr>
            <w:tcW w:w="560" w:type="pct"/>
            <w:shd w:val="clear" w:color="auto" w:fill="FFFFFF"/>
          </w:tcPr>
          <w:p w14:paraId="162C931B" w14:textId="77777777" w:rsidR="002D57C4" w:rsidRDefault="002D57C4" w:rsidP="00502E57">
            <w:pPr>
              <w:pStyle w:val="TableText"/>
            </w:pPr>
            <w:r>
              <w:t>no</w:t>
            </w:r>
          </w:p>
        </w:tc>
        <w:tc>
          <w:tcPr>
            <w:tcW w:w="955" w:type="pct"/>
            <w:shd w:val="clear" w:color="auto" w:fill="FFFFFF"/>
          </w:tcPr>
          <w:p w14:paraId="47142C6E" w14:textId="77777777" w:rsidR="002D57C4" w:rsidRDefault="008C123E" w:rsidP="00502E57">
            <w:pPr>
              <w:pStyle w:val="TableText"/>
            </w:pPr>
            <w:hyperlink w:anchor="DEFN_ELEMENT_DESCRIPTION" w:history="1">
              <w:r w:rsidR="002D57C4" w:rsidRPr="00BF52EB">
                <w:rPr>
                  <w:rStyle w:val="Hyperlink"/>
                </w:rPr>
                <w:t>description</w:t>
              </w:r>
            </w:hyperlink>
          </w:p>
        </w:tc>
        <w:tc>
          <w:tcPr>
            <w:tcW w:w="2865" w:type="pct"/>
            <w:shd w:val="clear" w:color="auto" w:fill="FFFFFF"/>
          </w:tcPr>
          <w:p w14:paraId="6BF95116" w14:textId="77777777" w:rsidR="002D57C4" w:rsidRDefault="002D57C4" w:rsidP="00502E57">
            <w:pPr>
              <w:pStyle w:val="TableText"/>
            </w:pPr>
            <w:r>
              <w:t>An optional description for the Node Template.</w:t>
            </w:r>
          </w:p>
        </w:tc>
      </w:tr>
      <w:tr w:rsidR="002D57C4" w:rsidRPr="004279F4" w14:paraId="7CED0114" w14:textId="77777777" w:rsidTr="00502E57">
        <w:trPr>
          <w:cantSplit/>
        </w:trPr>
        <w:tc>
          <w:tcPr>
            <w:tcW w:w="620" w:type="pct"/>
            <w:shd w:val="clear" w:color="auto" w:fill="FFFFFF"/>
          </w:tcPr>
          <w:p w14:paraId="1F4EC216" w14:textId="77777777" w:rsidR="002D57C4" w:rsidRDefault="002D57C4" w:rsidP="00502E57">
            <w:pPr>
              <w:pStyle w:val="TableText"/>
              <w:rPr>
                <w:noProof/>
              </w:rPr>
            </w:pPr>
            <w:r>
              <w:rPr>
                <w:noProof/>
              </w:rPr>
              <w:t>directives</w:t>
            </w:r>
          </w:p>
        </w:tc>
        <w:tc>
          <w:tcPr>
            <w:tcW w:w="560" w:type="pct"/>
            <w:shd w:val="clear" w:color="auto" w:fill="FFFFFF"/>
          </w:tcPr>
          <w:p w14:paraId="2B788D7A" w14:textId="77777777" w:rsidR="002D57C4" w:rsidRDefault="002D57C4" w:rsidP="00502E57">
            <w:pPr>
              <w:pStyle w:val="TableText"/>
            </w:pPr>
            <w:r>
              <w:t>no</w:t>
            </w:r>
          </w:p>
        </w:tc>
        <w:tc>
          <w:tcPr>
            <w:tcW w:w="955" w:type="pct"/>
            <w:shd w:val="clear" w:color="auto" w:fill="FFFFFF"/>
          </w:tcPr>
          <w:p w14:paraId="4AD83FBC" w14:textId="77777777" w:rsidR="002D57C4" w:rsidRDefault="008C123E" w:rsidP="00502E57">
            <w:pPr>
              <w:pStyle w:val="TableText"/>
            </w:pPr>
            <w:hyperlink w:anchor="TYPE_YAML_STRING" w:history="1">
              <w:r w:rsidR="002D57C4" w:rsidRPr="00AA5AB6">
                <w:rPr>
                  <w:rStyle w:val="Hyperlink"/>
                </w:rPr>
                <w:t>string</w:t>
              </w:r>
            </w:hyperlink>
            <w:r w:rsidR="002D57C4">
              <w:t>[]</w:t>
            </w:r>
          </w:p>
        </w:tc>
        <w:tc>
          <w:tcPr>
            <w:tcW w:w="2865" w:type="pct"/>
            <w:shd w:val="clear" w:color="auto" w:fill="FFFFFF"/>
          </w:tcPr>
          <w:p w14:paraId="6511F4E6" w14:textId="77777777" w:rsidR="002D57C4" w:rsidRDefault="002D57C4" w:rsidP="00502E57">
            <w:pPr>
              <w:pStyle w:val="TableText"/>
            </w:pPr>
            <w:r>
              <w:t>An optional list of directive values to provide processing instructions to orchestrators and tooling.</w:t>
            </w:r>
          </w:p>
        </w:tc>
      </w:tr>
      <w:tr w:rsidR="002D57C4" w:rsidRPr="004279F4" w14:paraId="6DB8D5F1" w14:textId="77777777" w:rsidTr="00502E57">
        <w:trPr>
          <w:cantSplit/>
        </w:trPr>
        <w:tc>
          <w:tcPr>
            <w:tcW w:w="620" w:type="pct"/>
            <w:shd w:val="clear" w:color="auto" w:fill="FFFFFF"/>
          </w:tcPr>
          <w:p w14:paraId="2B4F6131" w14:textId="77777777" w:rsidR="002D57C4" w:rsidRDefault="002D57C4" w:rsidP="00502E57">
            <w:pPr>
              <w:pStyle w:val="TableText"/>
              <w:rPr>
                <w:noProof/>
              </w:rPr>
            </w:pPr>
            <w:r>
              <w:rPr>
                <w:noProof/>
              </w:rPr>
              <w:t>properties</w:t>
            </w:r>
          </w:p>
        </w:tc>
        <w:tc>
          <w:tcPr>
            <w:tcW w:w="560" w:type="pct"/>
            <w:shd w:val="clear" w:color="auto" w:fill="FFFFFF"/>
          </w:tcPr>
          <w:p w14:paraId="1F505145" w14:textId="77777777" w:rsidR="002D57C4" w:rsidRDefault="002D57C4" w:rsidP="00502E57">
            <w:pPr>
              <w:pStyle w:val="TableText"/>
            </w:pPr>
            <w:r>
              <w:t>no</w:t>
            </w:r>
          </w:p>
        </w:tc>
        <w:tc>
          <w:tcPr>
            <w:tcW w:w="955" w:type="pct"/>
            <w:shd w:val="clear" w:color="auto" w:fill="FFFFFF"/>
          </w:tcPr>
          <w:p w14:paraId="674A8DF2" w14:textId="77777777" w:rsidR="002D57C4" w:rsidRDefault="002D57C4" w:rsidP="00502E57">
            <w:pPr>
              <w:pStyle w:val="TableText"/>
            </w:pPr>
            <w:r>
              <w:t>list of</w:t>
            </w:r>
          </w:p>
          <w:p w14:paraId="32345A80" w14:textId="77777777" w:rsidR="002D57C4" w:rsidRDefault="008C123E" w:rsidP="00502E57">
            <w:pPr>
              <w:pStyle w:val="TableText"/>
            </w:pPr>
            <w:hyperlink w:anchor="DEFN_ELEMENT_PROPERTY_VALUE_ASSIGNMENT" w:history="1">
              <w:r w:rsidR="002D57C4" w:rsidRPr="004A08E6">
                <w:rPr>
                  <w:rStyle w:val="Hyperlink"/>
                </w:rPr>
                <w:t>propert</w:t>
              </w:r>
              <w:r w:rsidR="002D57C4">
                <w:rPr>
                  <w:rStyle w:val="Hyperlink"/>
                </w:rPr>
                <w:t>y assignments</w:t>
              </w:r>
            </w:hyperlink>
          </w:p>
        </w:tc>
        <w:tc>
          <w:tcPr>
            <w:tcW w:w="2865" w:type="pct"/>
            <w:shd w:val="clear" w:color="auto" w:fill="FFFFFF"/>
          </w:tcPr>
          <w:p w14:paraId="1D80B552" w14:textId="77777777" w:rsidR="002D57C4" w:rsidRDefault="002D57C4" w:rsidP="00502E57">
            <w:pPr>
              <w:pStyle w:val="TableText"/>
            </w:pPr>
            <w:r>
              <w:t>An optional list of property value assignments for the Node Template.</w:t>
            </w:r>
          </w:p>
        </w:tc>
      </w:tr>
      <w:tr w:rsidR="002D57C4" w:rsidRPr="004279F4" w14:paraId="01A7BC70" w14:textId="77777777" w:rsidTr="00502E57">
        <w:trPr>
          <w:cantSplit/>
        </w:trPr>
        <w:tc>
          <w:tcPr>
            <w:tcW w:w="620" w:type="pct"/>
            <w:shd w:val="clear" w:color="auto" w:fill="FFFFFF"/>
          </w:tcPr>
          <w:p w14:paraId="66F45F82" w14:textId="77777777" w:rsidR="002D57C4" w:rsidRDefault="002D57C4" w:rsidP="00502E57">
            <w:pPr>
              <w:pStyle w:val="TableText"/>
              <w:rPr>
                <w:noProof/>
              </w:rPr>
            </w:pPr>
            <w:r>
              <w:rPr>
                <w:noProof/>
              </w:rPr>
              <w:t>attributes</w:t>
            </w:r>
          </w:p>
        </w:tc>
        <w:tc>
          <w:tcPr>
            <w:tcW w:w="560" w:type="pct"/>
            <w:shd w:val="clear" w:color="auto" w:fill="FFFFFF"/>
          </w:tcPr>
          <w:p w14:paraId="4800D9DD" w14:textId="77777777" w:rsidR="002D57C4" w:rsidRDefault="002D57C4" w:rsidP="00502E57">
            <w:pPr>
              <w:pStyle w:val="TableText"/>
            </w:pPr>
            <w:r>
              <w:t>no</w:t>
            </w:r>
          </w:p>
        </w:tc>
        <w:tc>
          <w:tcPr>
            <w:tcW w:w="955" w:type="pct"/>
            <w:shd w:val="clear" w:color="auto" w:fill="FFFFFF"/>
          </w:tcPr>
          <w:p w14:paraId="63B2D2BE" w14:textId="77777777" w:rsidR="002D57C4" w:rsidRDefault="002D57C4" w:rsidP="00502E57">
            <w:pPr>
              <w:pStyle w:val="TableText"/>
            </w:pPr>
            <w:r>
              <w:t>list of</w:t>
            </w:r>
          </w:p>
          <w:p w14:paraId="5E4BAC99" w14:textId="77777777" w:rsidR="002D57C4" w:rsidRDefault="008C123E" w:rsidP="00502E57">
            <w:pPr>
              <w:pStyle w:val="TableText"/>
            </w:pPr>
            <w:hyperlink w:anchor="DEFN_ELEMENT_ATTRIBUTE_VALUE_ASSIGNMENT" w:history="1">
              <w:r w:rsidR="002D57C4" w:rsidRPr="00550B84">
                <w:rPr>
                  <w:rStyle w:val="Hyperlink"/>
                </w:rPr>
                <w:t>attribute</w:t>
              </w:r>
              <w:r w:rsidR="002D57C4">
                <w:rPr>
                  <w:rStyle w:val="Hyperlink"/>
                </w:rPr>
                <w:t xml:space="preserve"> assignments</w:t>
              </w:r>
            </w:hyperlink>
          </w:p>
        </w:tc>
        <w:tc>
          <w:tcPr>
            <w:tcW w:w="2865" w:type="pct"/>
            <w:shd w:val="clear" w:color="auto" w:fill="FFFFFF"/>
          </w:tcPr>
          <w:p w14:paraId="182940CD" w14:textId="77777777" w:rsidR="002D57C4" w:rsidRDefault="002D57C4" w:rsidP="00502E57">
            <w:pPr>
              <w:pStyle w:val="TableText"/>
            </w:pPr>
            <w:r>
              <w:t>An optional list of attribute value assignments for the Node Template.</w:t>
            </w:r>
          </w:p>
        </w:tc>
      </w:tr>
      <w:tr w:rsidR="002D57C4" w:rsidRPr="004279F4" w14:paraId="531B4723" w14:textId="77777777" w:rsidTr="00502E57">
        <w:trPr>
          <w:cantSplit/>
        </w:trPr>
        <w:tc>
          <w:tcPr>
            <w:tcW w:w="620" w:type="pct"/>
            <w:shd w:val="clear" w:color="auto" w:fill="FFFFFF"/>
          </w:tcPr>
          <w:p w14:paraId="1AF4BE80" w14:textId="77777777" w:rsidR="002D57C4" w:rsidRDefault="002D57C4" w:rsidP="00502E57">
            <w:pPr>
              <w:pStyle w:val="TableText"/>
              <w:rPr>
                <w:noProof/>
              </w:rPr>
            </w:pPr>
            <w:r>
              <w:rPr>
                <w:noProof/>
              </w:rPr>
              <w:t>requirements</w:t>
            </w:r>
          </w:p>
        </w:tc>
        <w:tc>
          <w:tcPr>
            <w:tcW w:w="560" w:type="pct"/>
            <w:shd w:val="clear" w:color="auto" w:fill="FFFFFF"/>
          </w:tcPr>
          <w:p w14:paraId="3A3CF59D" w14:textId="77777777" w:rsidR="002D57C4" w:rsidRDefault="002D57C4" w:rsidP="00502E57">
            <w:pPr>
              <w:pStyle w:val="TableText"/>
            </w:pPr>
            <w:r>
              <w:t>no</w:t>
            </w:r>
          </w:p>
        </w:tc>
        <w:tc>
          <w:tcPr>
            <w:tcW w:w="955" w:type="pct"/>
            <w:shd w:val="clear" w:color="auto" w:fill="FFFFFF"/>
          </w:tcPr>
          <w:p w14:paraId="4FA76775" w14:textId="77777777" w:rsidR="002D57C4" w:rsidRDefault="002D57C4" w:rsidP="00502E57">
            <w:pPr>
              <w:pStyle w:val="TableText"/>
            </w:pPr>
            <w:r>
              <w:t>list of</w:t>
            </w:r>
          </w:p>
          <w:p w14:paraId="6438C65F" w14:textId="77777777" w:rsidR="002D57C4" w:rsidRDefault="008C123E" w:rsidP="00502E57">
            <w:pPr>
              <w:pStyle w:val="TableText"/>
            </w:pPr>
            <w:hyperlink w:anchor="DEFN_ELEMENT_REQUIREMENT_ASSIGNMENT" w:history="1">
              <w:r w:rsidR="002D57C4">
                <w:rPr>
                  <w:rStyle w:val="Hyperlink"/>
                </w:rPr>
                <w:t>requirement assignments</w:t>
              </w:r>
            </w:hyperlink>
          </w:p>
        </w:tc>
        <w:tc>
          <w:tcPr>
            <w:tcW w:w="2865" w:type="pct"/>
            <w:shd w:val="clear" w:color="auto" w:fill="FFFFFF"/>
          </w:tcPr>
          <w:p w14:paraId="711F26AA" w14:textId="77777777" w:rsidR="002D57C4" w:rsidRDefault="002D57C4" w:rsidP="00502E57">
            <w:pPr>
              <w:pStyle w:val="TableText"/>
            </w:pPr>
            <w:r>
              <w:t xml:space="preserve">An optional </w:t>
            </w:r>
            <w:r w:rsidRPr="008E385A">
              <w:rPr>
                <w:i/>
                <w:u w:val="single"/>
              </w:rPr>
              <w:t>sequenced</w:t>
            </w:r>
            <w:r>
              <w:t xml:space="preserve"> list of requirement assignments for the Node Template.</w:t>
            </w:r>
          </w:p>
        </w:tc>
      </w:tr>
      <w:tr w:rsidR="002D57C4" w:rsidRPr="004279F4" w14:paraId="0327F756" w14:textId="77777777" w:rsidTr="00502E57">
        <w:trPr>
          <w:cantSplit/>
          <w:trHeight w:val="548"/>
        </w:trPr>
        <w:tc>
          <w:tcPr>
            <w:tcW w:w="620" w:type="pct"/>
            <w:shd w:val="clear" w:color="auto" w:fill="FFFFFF"/>
          </w:tcPr>
          <w:p w14:paraId="5884DB76" w14:textId="77777777" w:rsidR="002D57C4" w:rsidRDefault="002D57C4" w:rsidP="00502E57">
            <w:pPr>
              <w:pStyle w:val="TableText"/>
              <w:rPr>
                <w:noProof/>
              </w:rPr>
            </w:pPr>
            <w:r>
              <w:rPr>
                <w:noProof/>
              </w:rPr>
              <w:t>capabilities</w:t>
            </w:r>
          </w:p>
        </w:tc>
        <w:tc>
          <w:tcPr>
            <w:tcW w:w="560" w:type="pct"/>
            <w:shd w:val="clear" w:color="auto" w:fill="FFFFFF"/>
          </w:tcPr>
          <w:p w14:paraId="7BE41E39" w14:textId="77777777" w:rsidR="002D57C4" w:rsidRDefault="002D57C4" w:rsidP="00502E57">
            <w:pPr>
              <w:pStyle w:val="TableText"/>
            </w:pPr>
            <w:r>
              <w:t>no</w:t>
            </w:r>
          </w:p>
        </w:tc>
        <w:tc>
          <w:tcPr>
            <w:tcW w:w="955" w:type="pct"/>
            <w:shd w:val="clear" w:color="auto" w:fill="FFFFFF"/>
          </w:tcPr>
          <w:p w14:paraId="7968612C" w14:textId="77777777" w:rsidR="002D57C4" w:rsidRDefault="002D57C4" w:rsidP="00502E57">
            <w:pPr>
              <w:pStyle w:val="TableText"/>
            </w:pPr>
            <w:r>
              <w:t>list of</w:t>
            </w:r>
          </w:p>
          <w:p w14:paraId="3464C78D" w14:textId="77777777" w:rsidR="002D57C4" w:rsidRDefault="008C123E" w:rsidP="00502E57">
            <w:pPr>
              <w:pStyle w:val="TableText"/>
            </w:pPr>
            <w:hyperlink w:anchor="DEFN_ELEMENT_CAPABILITY_ASSIGNMENT" w:history="1">
              <w:r w:rsidR="002D57C4">
                <w:rPr>
                  <w:rStyle w:val="Hyperlink"/>
                </w:rPr>
                <w:t>capability assignments</w:t>
              </w:r>
            </w:hyperlink>
          </w:p>
        </w:tc>
        <w:tc>
          <w:tcPr>
            <w:tcW w:w="2865" w:type="pct"/>
            <w:shd w:val="clear" w:color="auto" w:fill="FFFFFF"/>
          </w:tcPr>
          <w:p w14:paraId="19483BB9" w14:textId="77777777" w:rsidR="002D57C4" w:rsidRDefault="002D57C4" w:rsidP="00502E57">
            <w:pPr>
              <w:pStyle w:val="TableText"/>
            </w:pPr>
            <w:r>
              <w:t>An optional list of capability assignments for the Node Template.</w:t>
            </w:r>
          </w:p>
        </w:tc>
      </w:tr>
      <w:tr w:rsidR="002D57C4" w:rsidRPr="004279F4" w14:paraId="508DD394" w14:textId="77777777" w:rsidTr="00502E57">
        <w:trPr>
          <w:cantSplit/>
        </w:trPr>
        <w:tc>
          <w:tcPr>
            <w:tcW w:w="620" w:type="pct"/>
            <w:shd w:val="clear" w:color="auto" w:fill="FFFFFF"/>
          </w:tcPr>
          <w:p w14:paraId="2F484A87" w14:textId="77777777" w:rsidR="002D57C4" w:rsidRDefault="002D57C4" w:rsidP="00502E57">
            <w:pPr>
              <w:pStyle w:val="TableText"/>
              <w:rPr>
                <w:noProof/>
              </w:rPr>
            </w:pPr>
            <w:r>
              <w:rPr>
                <w:noProof/>
              </w:rPr>
              <w:t>interfaces</w:t>
            </w:r>
          </w:p>
        </w:tc>
        <w:tc>
          <w:tcPr>
            <w:tcW w:w="560" w:type="pct"/>
            <w:shd w:val="clear" w:color="auto" w:fill="FFFFFF"/>
          </w:tcPr>
          <w:p w14:paraId="035FDDF0" w14:textId="77777777" w:rsidR="002D57C4" w:rsidRDefault="002D57C4" w:rsidP="00502E57">
            <w:pPr>
              <w:pStyle w:val="TableText"/>
            </w:pPr>
            <w:r>
              <w:t>no</w:t>
            </w:r>
          </w:p>
        </w:tc>
        <w:tc>
          <w:tcPr>
            <w:tcW w:w="955" w:type="pct"/>
            <w:shd w:val="clear" w:color="auto" w:fill="FFFFFF"/>
          </w:tcPr>
          <w:p w14:paraId="0FD1EFD8" w14:textId="77777777" w:rsidR="002D57C4" w:rsidRDefault="002D57C4" w:rsidP="00502E57">
            <w:pPr>
              <w:pStyle w:val="TableText"/>
            </w:pPr>
            <w:r>
              <w:t>list of</w:t>
            </w:r>
          </w:p>
          <w:p w14:paraId="03EAF907" w14:textId="77777777" w:rsidR="002D57C4" w:rsidRDefault="008C123E" w:rsidP="00502E57">
            <w:pPr>
              <w:pStyle w:val="TableText"/>
            </w:pPr>
            <w:hyperlink w:anchor="DEFN_ELEMENT_INTERFACE_DEF" w:history="1">
              <w:r w:rsidR="002D57C4" w:rsidRPr="00A00719">
                <w:rPr>
                  <w:rStyle w:val="Hyperlink"/>
                </w:rPr>
                <w:t>interface</w:t>
              </w:r>
              <w:r w:rsidR="002D57C4">
                <w:rPr>
                  <w:rStyle w:val="Hyperlink"/>
                </w:rPr>
                <w:t xml:space="preserve"> definition</w:t>
              </w:r>
              <w:r w:rsidR="002D57C4" w:rsidRPr="00A00719">
                <w:rPr>
                  <w:rStyle w:val="Hyperlink"/>
                </w:rPr>
                <w:t>s</w:t>
              </w:r>
            </w:hyperlink>
          </w:p>
        </w:tc>
        <w:tc>
          <w:tcPr>
            <w:tcW w:w="2865" w:type="pct"/>
            <w:shd w:val="clear" w:color="auto" w:fill="FFFFFF"/>
          </w:tcPr>
          <w:p w14:paraId="686046ED" w14:textId="77777777" w:rsidR="002D57C4" w:rsidRDefault="002D57C4" w:rsidP="00502E57">
            <w:pPr>
              <w:pStyle w:val="TableText"/>
            </w:pPr>
            <w:r>
              <w:t>An optional list of named interface definitions for the Node Template.</w:t>
            </w:r>
          </w:p>
        </w:tc>
      </w:tr>
      <w:tr w:rsidR="002D57C4" w:rsidRPr="004279F4" w14:paraId="0E60B59F" w14:textId="77777777" w:rsidTr="00502E57">
        <w:trPr>
          <w:cantSplit/>
        </w:trPr>
        <w:tc>
          <w:tcPr>
            <w:tcW w:w="620" w:type="pct"/>
            <w:shd w:val="clear" w:color="auto" w:fill="FFFFFF"/>
          </w:tcPr>
          <w:p w14:paraId="6BFABAAA" w14:textId="77777777" w:rsidR="002D57C4" w:rsidRDefault="002D57C4" w:rsidP="00502E57">
            <w:pPr>
              <w:pStyle w:val="TableText"/>
              <w:rPr>
                <w:noProof/>
              </w:rPr>
            </w:pPr>
            <w:r>
              <w:rPr>
                <w:noProof/>
              </w:rPr>
              <w:t>artifacts</w:t>
            </w:r>
          </w:p>
        </w:tc>
        <w:tc>
          <w:tcPr>
            <w:tcW w:w="560" w:type="pct"/>
            <w:shd w:val="clear" w:color="auto" w:fill="FFFFFF"/>
          </w:tcPr>
          <w:p w14:paraId="0CD80D2A" w14:textId="77777777" w:rsidR="002D57C4" w:rsidRDefault="002D57C4" w:rsidP="00502E57">
            <w:pPr>
              <w:pStyle w:val="TableText"/>
            </w:pPr>
            <w:r>
              <w:t>no</w:t>
            </w:r>
          </w:p>
        </w:tc>
        <w:tc>
          <w:tcPr>
            <w:tcW w:w="955" w:type="pct"/>
            <w:shd w:val="clear" w:color="auto" w:fill="FFFFFF"/>
          </w:tcPr>
          <w:p w14:paraId="577DAC0B" w14:textId="77777777" w:rsidR="002D57C4" w:rsidRDefault="002D57C4" w:rsidP="00502E57">
            <w:pPr>
              <w:pStyle w:val="TableText"/>
            </w:pPr>
            <w:r>
              <w:t xml:space="preserve">list of </w:t>
            </w:r>
          </w:p>
          <w:p w14:paraId="0B3E0D26" w14:textId="77777777" w:rsidR="002D57C4" w:rsidRDefault="008C123E" w:rsidP="00502E57">
            <w:pPr>
              <w:pStyle w:val="TableText"/>
              <w:rPr>
                <w:rStyle w:val="Hyperlink"/>
              </w:rPr>
            </w:pPr>
            <w:hyperlink w:anchor="DEFN_ENTITY_ARTIFACT_DEF" w:history="1">
              <w:r w:rsidR="002D57C4" w:rsidRPr="009E25F6">
                <w:rPr>
                  <w:rStyle w:val="Hyperlink"/>
                </w:rPr>
                <w:t>artifact definitions</w:t>
              </w:r>
            </w:hyperlink>
          </w:p>
          <w:p w14:paraId="668B148A" w14:textId="77777777" w:rsidR="002D57C4" w:rsidRDefault="002D57C4" w:rsidP="00502E57">
            <w:pPr>
              <w:pStyle w:val="TableText"/>
            </w:pPr>
          </w:p>
        </w:tc>
        <w:tc>
          <w:tcPr>
            <w:tcW w:w="2865" w:type="pct"/>
            <w:shd w:val="clear" w:color="auto" w:fill="FFFFFF"/>
          </w:tcPr>
          <w:p w14:paraId="009FD2A5" w14:textId="77777777" w:rsidR="002D57C4" w:rsidRDefault="002D57C4" w:rsidP="00502E57">
            <w:pPr>
              <w:pStyle w:val="TableText"/>
            </w:pPr>
            <w:r>
              <w:t>An optional list of named artifact definitions for the Node Template.</w:t>
            </w:r>
          </w:p>
        </w:tc>
      </w:tr>
      <w:tr w:rsidR="002D57C4" w:rsidRPr="004279F4" w14:paraId="79FE286E" w14:textId="77777777" w:rsidTr="00502E57">
        <w:trPr>
          <w:cantSplit/>
        </w:trPr>
        <w:tc>
          <w:tcPr>
            <w:tcW w:w="620" w:type="pct"/>
            <w:shd w:val="clear" w:color="auto" w:fill="FFFFFF"/>
          </w:tcPr>
          <w:p w14:paraId="2F2458A6" w14:textId="77777777" w:rsidR="002D57C4" w:rsidRDefault="002D57C4" w:rsidP="00502E57">
            <w:pPr>
              <w:pStyle w:val="TableText"/>
              <w:rPr>
                <w:noProof/>
              </w:rPr>
            </w:pPr>
            <w:r>
              <w:rPr>
                <w:noProof/>
              </w:rPr>
              <w:t>node_filter</w:t>
            </w:r>
          </w:p>
        </w:tc>
        <w:tc>
          <w:tcPr>
            <w:tcW w:w="560" w:type="pct"/>
            <w:shd w:val="clear" w:color="auto" w:fill="FFFFFF"/>
          </w:tcPr>
          <w:p w14:paraId="2069AD03" w14:textId="77777777" w:rsidR="002D57C4" w:rsidRDefault="002D57C4" w:rsidP="00502E57">
            <w:pPr>
              <w:pStyle w:val="TableText"/>
            </w:pPr>
            <w:r>
              <w:t>no</w:t>
            </w:r>
          </w:p>
        </w:tc>
        <w:tc>
          <w:tcPr>
            <w:tcW w:w="955" w:type="pct"/>
            <w:shd w:val="clear" w:color="auto" w:fill="FFFFFF"/>
          </w:tcPr>
          <w:p w14:paraId="111F1FFA" w14:textId="77777777" w:rsidR="002D57C4" w:rsidRDefault="008C123E" w:rsidP="00502E57">
            <w:pPr>
              <w:pStyle w:val="TableText"/>
            </w:pPr>
            <w:hyperlink w:anchor="DEFN_ELEMENT_NODE_FILTER_DEFN" w:history="1">
              <w:r w:rsidR="002D57C4" w:rsidRPr="000B71D1">
                <w:rPr>
                  <w:rStyle w:val="Hyperlink"/>
                </w:rPr>
                <w:t>node filter</w:t>
              </w:r>
            </w:hyperlink>
          </w:p>
        </w:tc>
        <w:tc>
          <w:tcPr>
            <w:tcW w:w="2865" w:type="pct"/>
            <w:shd w:val="clear" w:color="auto" w:fill="FFFFFF"/>
          </w:tcPr>
          <w:p w14:paraId="721A6769" w14:textId="77777777" w:rsidR="002D57C4" w:rsidRDefault="002D57C4" w:rsidP="00502E57">
            <w:pPr>
              <w:pStyle w:val="TableText"/>
            </w:pPr>
            <w:r>
              <w:t xml:space="preserve">The optional filter definition that TOSCA orchestrators would use to select the correct target node.  This keyname is only valid if the </w:t>
            </w:r>
            <w:r w:rsidRPr="00343C9C">
              <w:rPr>
                <w:rStyle w:val="CodeSnippetHighlight"/>
              </w:rPr>
              <w:t>directive</w:t>
            </w:r>
            <w:r w:rsidRPr="00343C9C">
              <w:rPr>
                <w:sz w:val="16"/>
              </w:rPr>
              <w:t xml:space="preserve"> </w:t>
            </w:r>
            <w:r>
              <w:t>has the value of “selectable” set.</w:t>
            </w:r>
          </w:p>
        </w:tc>
      </w:tr>
      <w:tr w:rsidR="002D57C4" w:rsidRPr="004279F4" w14:paraId="6A71446D" w14:textId="77777777" w:rsidTr="00502E57">
        <w:trPr>
          <w:cantSplit/>
        </w:trPr>
        <w:tc>
          <w:tcPr>
            <w:tcW w:w="620" w:type="pct"/>
            <w:shd w:val="clear" w:color="auto" w:fill="FFFFFF"/>
          </w:tcPr>
          <w:p w14:paraId="2662012B" w14:textId="77777777" w:rsidR="002D57C4" w:rsidRDefault="002D57C4" w:rsidP="00502E57">
            <w:pPr>
              <w:pStyle w:val="TableText"/>
              <w:rPr>
                <w:noProof/>
              </w:rPr>
            </w:pPr>
            <w:r>
              <w:rPr>
                <w:noProof/>
              </w:rPr>
              <w:t>copy</w:t>
            </w:r>
          </w:p>
        </w:tc>
        <w:tc>
          <w:tcPr>
            <w:tcW w:w="560" w:type="pct"/>
            <w:shd w:val="clear" w:color="auto" w:fill="FFFFFF"/>
          </w:tcPr>
          <w:p w14:paraId="18D3962E" w14:textId="77777777" w:rsidR="002D57C4" w:rsidRDefault="002D57C4" w:rsidP="00502E57">
            <w:pPr>
              <w:pStyle w:val="TableText"/>
            </w:pPr>
            <w:r>
              <w:t>no</w:t>
            </w:r>
          </w:p>
        </w:tc>
        <w:tc>
          <w:tcPr>
            <w:tcW w:w="955" w:type="pct"/>
            <w:shd w:val="clear" w:color="auto" w:fill="FFFFFF"/>
          </w:tcPr>
          <w:p w14:paraId="08352819" w14:textId="77777777" w:rsidR="002D57C4" w:rsidRDefault="008C123E" w:rsidP="00502E57">
            <w:pPr>
              <w:pStyle w:val="TableText"/>
            </w:pPr>
            <w:hyperlink w:anchor="TYPE_YAML_STRING" w:history="1">
              <w:r w:rsidR="002D57C4" w:rsidRPr="001D6B14">
                <w:rPr>
                  <w:rStyle w:val="Hyperlink"/>
                </w:rPr>
                <w:t>string</w:t>
              </w:r>
            </w:hyperlink>
          </w:p>
        </w:tc>
        <w:tc>
          <w:tcPr>
            <w:tcW w:w="2865" w:type="pct"/>
            <w:shd w:val="clear" w:color="auto" w:fill="FFFFFF"/>
          </w:tcPr>
          <w:p w14:paraId="7A500232" w14:textId="77777777" w:rsidR="002D57C4" w:rsidRDefault="002D57C4" w:rsidP="00502E57">
            <w:pPr>
              <w:pStyle w:val="TableText"/>
            </w:pPr>
            <w:r>
              <w:t>The optional (symbolic) name of another node template to copy into (all keynames and values) and use as a basis for this node template.</w:t>
            </w:r>
          </w:p>
        </w:tc>
      </w:tr>
    </w:tbl>
    <w:p w14:paraId="165B0B00" w14:textId="77777777" w:rsidR="002D57C4" w:rsidRPr="005E7D74" w:rsidRDefault="002D57C4" w:rsidP="002D57C4">
      <w:pPr>
        <w:pStyle w:val="Heading4"/>
        <w:numPr>
          <w:ilvl w:val="3"/>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D4C5DF1" w14:textId="77777777" w:rsidTr="00502E57">
        <w:trPr>
          <w:trHeight w:val="256"/>
        </w:trPr>
        <w:tc>
          <w:tcPr>
            <w:tcW w:w="9576" w:type="dxa"/>
            <w:shd w:val="clear" w:color="auto" w:fill="D9D9D9" w:themeFill="background1" w:themeFillShade="D9"/>
          </w:tcPr>
          <w:p w14:paraId="3DC1CD13" w14:textId="77777777" w:rsidR="002D57C4" w:rsidRPr="006824F5" w:rsidRDefault="002D57C4" w:rsidP="00502E57">
            <w:pPr>
              <w:rPr>
                <w:rStyle w:val="CodeSnippet"/>
                <w:noProof/>
              </w:rPr>
            </w:pPr>
            <w:r w:rsidRPr="006824F5">
              <w:rPr>
                <w:rStyle w:val="CodeSnippet"/>
                <w:noProof/>
              </w:rPr>
              <w:t>&lt;</w:t>
            </w:r>
            <w:hyperlink w:anchor="TYPE_YAML_STRING" w:history="1">
              <w:r w:rsidRPr="00504032">
                <w:rPr>
                  <w:rStyle w:val="Hyperlink"/>
                  <w:rFonts w:ascii="Consolas" w:hAnsi="Consolas"/>
                  <w:noProof/>
                </w:rPr>
                <w:t>node_template_name</w:t>
              </w:r>
            </w:hyperlink>
            <w:r w:rsidRPr="006824F5">
              <w:rPr>
                <w:rStyle w:val="CodeSnippet"/>
                <w:noProof/>
              </w:rPr>
              <w:t xml:space="preserve">&gt;: </w:t>
            </w:r>
          </w:p>
          <w:p w14:paraId="4EE53615" w14:textId="77777777" w:rsidR="002D57C4" w:rsidRDefault="002D57C4" w:rsidP="00502E57">
            <w:pPr>
              <w:rPr>
                <w:rStyle w:val="CodeSnippet"/>
                <w:noProof/>
              </w:rPr>
            </w:pPr>
            <w:r w:rsidRPr="006824F5">
              <w:rPr>
                <w:rStyle w:val="CodeSnippet"/>
                <w:noProof/>
              </w:rPr>
              <w:t xml:space="preserve">  type: &lt;</w:t>
            </w:r>
            <w:hyperlink w:anchor="TYPE_YAML_STRING" w:history="1">
              <w:r w:rsidRPr="00504032">
                <w:rPr>
                  <w:rStyle w:val="Hyperlink"/>
                  <w:rFonts w:ascii="Consolas" w:hAnsi="Consolas"/>
                  <w:noProof/>
                </w:rPr>
                <w:t>node_type_name</w:t>
              </w:r>
            </w:hyperlink>
            <w:r w:rsidRPr="006824F5">
              <w:rPr>
                <w:rStyle w:val="CodeSnippet"/>
                <w:noProof/>
              </w:rPr>
              <w:t>&gt;</w:t>
            </w:r>
          </w:p>
          <w:p w14:paraId="4A5897D9" w14:textId="77777777" w:rsidR="002D57C4" w:rsidRDefault="002D57C4" w:rsidP="00502E57">
            <w:pPr>
              <w:rPr>
                <w:rStyle w:val="CodeSnippet"/>
                <w:noProof/>
              </w:rPr>
            </w:pPr>
            <w:r>
              <w:rPr>
                <w:rStyle w:val="CodeSnippet"/>
                <w:noProof/>
              </w:rPr>
              <w:t xml:space="preserve">  description: &lt;</w:t>
            </w:r>
            <w:hyperlink w:anchor="DEFN_ELEMENT_DESCRIPTION" w:history="1">
              <w:r w:rsidRPr="003637CD">
                <w:rPr>
                  <w:rStyle w:val="Hyperlink"/>
                  <w:rFonts w:ascii="Consolas" w:hAnsi="Consolas"/>
                  <w:noProof/>
                </w:rPr>
                <w:t>node_template_description</w:t>
              </w:r>
            </w:hyperlink>
            <w:r>
              <w:rPr>
                <w:rStyle w:val="CodeSnippet"/>
                <w:noProof/>
              </w:rPr>
              <w:t>&gt;</w:t>
            </w:r>
          </w:p>
          <w:p w14:paraId="43C63FF7" w14:textId="77777777" w:rsidR="002D57C4" w:rsidRPr="006824F5" w:rsidRDefault="002D57C4" w:rsidP="00502E57">
            <w:pPr>
              <w:rPr>
                <w:rStyle w:val="CodeSnippet"/>
                <w:noProof/>
              </w:rPr>
            </w:pPr>
            <w:r>
              <w:rPr>
                <w:rStyle w:val="CodeSnippet"/>
                <w:noProof/>
              </w:rPr>
              <w:t xml:space="preserve">  directives: [&lt;</w:t>
            </w:r>
            <w:hyperlink w:anchor="TYPE_YAML_STRING" w:history="1">
              <w:r w:rsidRPr="00CF1BFA">
                <w:rPr>
                  <w:rStyle w:val="Hyperlink"/>
                  <w:rFonts w:ascii="Consolas" w:hAnsi="Consolas"/>
                  <w:noProof/>
                </w:rPr>
                <w:t>directives</w:t>
              </w:r>
            </w:hyperlink>
            <w:r>
              <w:rPr>
                <w:rStyle w:val="CodeSnippet"/>
                <w:noProof/>
              </w:rPr>
              <w:t>&gt;]</w:t>
            </w:r>
          </w:p>
          <w:p w14:paraId="2790C24B" w14:textId="77777777" w:rsidR="002D57C4" w:rsidRPr="006824F5" w:rsidRDefault="002D57C4" w:rsidP="00502E57">
            <w:pPr>
              <w:rPr>
                <w:rStyle w:val="CodeSnippet"/>
                <w:noProof/>
              </w:rPr>
            </w:pPr>
            <w:r w:rsidRPr="006824F5">
              <w:rPr>
                <w:rStyle w:val="CodeSnippet"/>
                <w:noProof/>
              </w:rPr>
              <w:t xml:space="preserve">  properties:</w:t>
            </w:r>
          </w:p>
          <w:p w14:paraId="777A8FBC" w14:textId="77777777" w:rsidR="002D57C4" w:rsidRDefault="002D57C4" w:rsidP="00502E57">
            <w:pPr>
              <w:rPr>
                <w:rStyle w:val="CodeSnippet"/>
                <w:noProof/>
              </w:rPr>
            </w:pPr>
            <w:r>
              <w:rPr>
                <w:rStyle w:val="CodeSnippet"/>
                <w:noProof/>
              </w:rPr>
              <w:t xml:space="preserve">    &lt;</w:t>
            </w:r>
            <w:hyperlink w:anchor="DEFN_ELEMENT_PROPERTY_VALUE_ASSIGNMENT" w:history="1">
              <w:r w:rsidRPr="00A00006">
                <w:rPr>
                  <w:rStyle w:val="Hyperlink"/>
                  <w:rFonts w:ascii="Consolas" w:hAnsi="Consolas"/>
                  <w:noProof/>
                </w:rPr>
                <w:t>property_</w:t>
              </w:r>
              <w:r>
                <w:rPr>
                  <w:rStyle w:val="Hyperlink"/>
                  <w:rFonts w:ascii="Consolas" w:hAnsi="Consolas"/>
                  <w:noProof/>
                </w:rPr>
                <w:t>a</w:t>
              </w:r>
              <w:r w:rsidRPr="00A00006">
                <w:rPr>
                  <w:rStyle w:val="Hyperlink"/>
                  <w:rFonts w:ascii="Consolas" w:hAnsi="Consolas"/>
                  <w:noProof/>
                </w:rPr>
                <w:t>ssignments</w:t>
              </w:r>
            </w:hyperlink>
            <w:r>
              <w:rPr>
                <w:rStyle w:val="CodeSnippet"/>
                <w:noProof/>
              </w:rPr>
              <w:t>&gt;</w:t>
            </w:r>
          </w:p>
          <w:p w14:paraId="33E90CFE" w14:textId="77777777" w:rsidR="002D57C4" w:rsidRDefault="002D57C4" w:rsidP="00502E57">
            <w:pPr>
              <w:rPr>
                <w:rStyle w:val="CodeSnippet"/>
                <w:noProof/>
              </w:rPr>
            </w:pPr>
            <w:r>
              <w:rPr>
                <w:rStyle w:val="CodeSnippet"/>
                <w:noProof/>
              </w:rPr>
              <w:t xml:space="preserve">  attributes:</w:t>
            </w:r>
          </w:p>
          <w:p w14:paraId="0EA4431E" w14:textId="77777777" w:rsidR="002D57C4" w:rsidRPr="006824F5" w:rsidRDefault="002D57C4" w:rsidP="00502E57">
            <w:pPr>
              <w:rPr>
                <w:rStyle w:val="CodeSnippet"/>
                <w:noProof/>
              </w:rPr>
            </w:pPr>
            <w:r>
              <w:rPr>
                <w:rStyle w:val="CodeSnippet"/>
                <w:noProof/>
              </w:rPr>
              <w:t xml:space="preserve">    &lt;</w:t>
            </w:r>
            <w:hyperlink w:anchor="DEFN_ELEMENT_ATTRIBUTE_VALUE_ASSIGNMENT" w:history="1">
              <w:r w:rsidRPr="00A00006">
                <w:rPr>
                  <w:rStyle w:val="Hyperlink"/>
                  <w:rFonts w:ascii="Consolas" w:hAnsi="Consolas"/>
                  <w:noProof/>
                </w:rPr>
                <w:t>attribute_assignments</w:t>
              </w:r>
            </w:hyperlink>
            <w:r>
              <w:rPr>
                <w:rStyle w:val="CodeSnippet"/>
                <w:noProof/>
              </w:rPr>
              <w:t>&gt;</w:t>
            </w:r>
          </w:p>
          <w:p w14:paraId="4EAF9D61" w14:textId="77777777" w:rsidR="002D57C4" w:rsidRPr="006824F5" w:rsidRDefault="002D57C4" w:rsidP="00502E57">
            <w:pPr>
              <w:rPr>
                <w:rStyle w:val="CodeSnippet"/>
                <w:noProof/>
              </w:rPr>
            </w:pPr>
            <w:r w:rsidRPr="006824F5">
              <w:rPr>
                <w:rStyle w:val="CodeSnippet"/>
                <w:noProof/>
              </w:rPr>
              <w:t xml:space="preserve">  requirements: </w:t>
            </w:r>
          </w:p>
          <w:p w14:paraId="42357704"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&lt;</w:t>
            </w:r>
            <w:hyperlink w:anchor="DEFN_ELEMENT_REQUIREMENT_ASSIGNMENT" w:history="1">
              <w:r>
                <w:rPr>
                  <w:rStyle w:val="Hyperlink"/>
                  <w:rFonts w:ascii="Consolas" w:hAnsi="Consolas"/>
                  <w:noProof/>
                </w:rPr>
                <w:t>requirement_assignments</w:t>
              </w:r>
            </w:hyperlink>
            <w:r w:rsidRPr="006824F5">
              <w:rPr>
                <w:rStyle w:val="CodeSnippet"/>
                <w:noProof/>
              </w:rPr>
              <w:t>&gt;</w:t>
            </w:r>
          </w:p>
          <w:p w14:paraId="1823BA0F" w14:textId="77777777" w:rsidR="002D57C4" w:rsidRPr="006824F5" w:rsidRDefault="002D57C4" w:rsidP="00502E57">
            <w:pPr>
              <w:rPr>
                <w:rStyle w:val="CodeSnippet"/>
                <w:noProof/>
              </w:rPr>
            </w:pPr>
            <w:r w:rsidRPr="006824F5">
              <w:rPr>
                <w:rStyle w:val="CodeSnippet"/>
                <w:noProof/>
              </w:rPr>
              <w:t xml:space="preserve">  capabilities:</w:t>
            </w:r>
          </w:p>
          <w:p w14:paraId="2DA5909D" w14:textId="77777777" w:rsidR="002D57C4" w:rsidRPr="006824F5" w:rsidRDefault="002D57C4" w:rsidP="00502E57">
            <w:pPr>
              <w:rPr>
                <w:rStyle w:val="CodeSnippet"/>
                <w:noProof/>
              </w:rPr>
            </w:pPr>
            <w:r w:rsidRPr="006824F5">
              <w:rPr>
                <w:rStyle w:val="CodeSnippet"/>
                <w:noProof/>
              </w:rPr>
              <w:t xml:space="preserve">    &lt;</w:t>
            </w:r>
            <w:hyperlink w:anchor="DEFN_ELEMENT_CAPABILITY_ASSIGNMENT" w:history="1">
              <w:r>
                <w:rPr>
                  <w:rStyle w:val="Hyperlink"/>
                  <w:rFonts w:ascii="Consolas" w:hAnsi="Consolas"/>
                  <w:noProof/>
                </w:rPr>
                <w:t>capability_assignments</w:t>
              </w:r>
            </w:hyperlink>
            <w:r w:rsidRPr="006824F5">
              <w:rPr>
                <w:rStyle w:val="CodeSnippet"/>
                <w:noProof/>
              </w:rPr>
              <w:t>&gt;</w:t>
            </w:r>
          </w:p>
          <w:p w14:paraId="43A9B598" w14:textId="77777777" w:rsidR="002D57C4" w:rsidRPr="006824F5" w:rsidRDefault="002D57C4" w:rsidP="00502E57">
            <w:pPr>
              <w:rPr>
                <w:rStyle w:val="CodeSnippet"/>
                <w:noProof/>
              </w:rPr>
            </w:pPr>
            <w:r w:rsidRPr="006824F5">
              <w:rPr>
                <w:rStyle w:val="CodeSnippet"/>
                <w:noProof/>
              </w:rPr>
              <w:t xml:space="preserve">  interfaces:</w:t>
            </w:r>
          </w:p>
          <w:p w14:paraId="60A86AE6" w14:textId="77777777" w:rsidR="002D57C4" w:rsidRDefault="002D57C4" w:rsidP="00502E57">
            <w:pPr>
              <w:rPr>
                <w:rStyle w:val="CodeSnippet"/>
                <w:noProof/>
              </w:rPr>
            </w:pPr>
            <w:r w:rsidRPr="006824F5">
              <w:rPr>
                <w:rStyle w:val="CodeSnippet"/>
                <w:noProof/>
              </w:rPr>
              <w:t xml:space="preserve">    &lt;</w:t>
            </w:r>
            <w:hyperlink w:anchor="DEFN_ELEMENT_INTERFACE_DEF" w:history="1">
              <w:r w:rsidRPr="00245A3B">
                <w:rPr>
                  <w:rStyle w:val="Hyperlink"/>
                  <w:rFonts w:ascii="Consolas" w:hAnsi="Consolas"/>
                  <w:noProof/>
                </w:rPr>
                <w:t>interface_definitions</w:t>
              </w:r>
            </w:hyperlink>
            <w:r w:rsidRPr="006824F5">
              <w:rPr>
                <w:rStyle w:val="CodeSnippet"/>
                <w:noProof/>
              </w:rPr>
              <w:t>&gt;</w:t>
            </w:r>
          </w:p>
          <w:p w14:paraId="3819DBDD" w14:textId="77777777" w:rsidR="002D57C4" w:rsidRDefault="002D57C4" w:rsidP="00502E57">
            <w:pPr>
              <w:rPr>
                <w:rStyle w:val="CodeSnippet"/>
                <w:noProof/>
              </w:rPr>
            </w:pPr>
            <w:r>
              <w:rPr>
                <w:rStyle w:val="CodeSnippet"/>
                <w:noProof/>
              </w:rPr>
              <w:t xml:space="preserve">  artifacts:</w:t>
            </w:r>
          </w:p>
          <w:p w14:paraId="53146CC0" w14:textId="77777777" w:rsidR="002D57C4" w:rsidRDefault="002D57C4" w:rsidP="00502E57">
            <w:pPr>
              <w:rPr>
                <w:rStyle w:val="CodeSnippet"/>
                <w:noProof/>
              </w:rPr>
            </w:pPr>
            <w:r w:rsidRPr="006824F5">
              <w:rPr>
                <w:rStyle w:val="CodeSnippet"/>
                <w:noProof/>
              </w:rPr>
              <w:t xml:space="preserve">    &lt;</w:t>
            </w:r>
            <w:hyperlink w:anchor="DEFN_ENTITY_ARTIFACT_DEF" w:history="1">
              <w:r w:rsidRPr="004B6E41">
                <w:rPr>
                  <w:rStyle w:val="Hyperlink"/>
                  <w:rFonts w:ascii="Consolas" w:hAnsi="Consolas"/>
                  <w:noProof/>
                </w:rPr>
                <w:t>artifact_definition</w:t>
              </w:r>
              <w:r>
                <w:rPr>
                  <w:rStyle w:val="Hyperlink"/>
                  <w:rFonts w:ascii="Consolas" w:hAnsi="Consolas"/>
                  <w:noProof/>
                </w:rPr>
                <w:t>s</w:t>
              </w:r>
            </w:hyperlink>
            <w:r w:rsidRPr="006824F5">
              <w:rPr>
                <w:rStyle w:val="CodeSnippet"/>
                <w:noProof/>
              </w:rPr>
              <w:t>&gt;</w:t>
            </w:r>
          </w:p>
          <w:p w14:paraId="519CD5D2" w14:textId="77777777" w:rsidR="002D57C4" w:rsidRDefault="002D57C4" w:rsidP="00502E57">
            <w:pPr>
              <w:rPr>
                <w:rStyle w:val="CodeSnippet"/>
                <w:noProof/>
              </w:rPr>
            </w:pPr>
            <w:r>
              <w:rPr>
                <w:rStyle w:val="CodeSnippet"/>
                <w:noProof/>
              </w:rPr>
              <w:t xml:space="preserve">  node_filter:</w:t>
            </w:r>
          </w:p>
          <w:p w14:paraId="08C3AB7D" w14:textId="77777777" w:rsidR="002D57C4" w:rsidRDefault="002D57C4" w:rsidP="00502E57">
            <w:pPr>
              <w:rPr>
                <w:rStyle w:val="CodeSnippet"/>
                <w:noProof/>
              </w:rPr>
            </w:pPr>
            <w:r>
              <w:rPr>
                <w:rStyle w:val="CodeSnippet"/>
                <w:noProof/>
              </w:rPr>
              <w:t xml:space="preserve">    &lt;</w:t>
            </w:r>
            <w:hyperlink w:anchor="DEFN_ELEMENT_NODE_FILTER_DEFN" w:history="1">
              <w:r>
                <w:rPr>
                  <w:rStyle w:val="Hyperlink"/>
                  <w:rFonts w:ascii="Consolas" w:hAnsi="Consolas"/>
                  <w:noProof/>
                </w:rPr>
                <w:t>node_filter_definition</w:t>
              </w:r>
            </w:hyperlink>
            <w:r>
              <w:rPr>
                <w:rStyle w:val="CodeSnippet"/>
                <w:noProof/>
              </w:rPr>
              <w:t>&gt;</w:t>
            </w:r>
          </w:p>
          <w:p w14:paraId="559697DA" w14:textId="77777777" w:rsidR="002D57C4" w:rsidRPr="006824F5" w:rsidRDefault="002D57C4" w:rsidP="00502E57">
            <w:pPr>
              <w:rPr>
                <w:rStyle w:val="CodeSnippet"/>
                <w:noProof/>
              </w:rPr>
            </w:pPr>
            <w:r>
              <w:rPr>
                <w:rStyle w:val="CodeSnippet"/>
                <w:noProof/>
              </w:rPr>
              <w:t xml:space="preserve">  copy: &lt;source_node_template_name&gt;</w:t>
            </w:r>
          </w:p>
        </w:tc>
      </w:tr>
    </w:tbl>
    <w:p w14:paraId="45BC8E90" w14:textId="77777777" w:rsidR="002D57C4" w:rsidRDefault="002D57C4" w:rsidP="002D57C4">
      <w:pPr>
        <w:pStyle w:val="NormalaroundTable"/>
      </w:pPr>
      <w:r>
        <w:t>In the above grammar, the pseudo values that appear in angle brackets have the following meaning:</w:t>
      </w:r>
    </w:p>
    <w:p w14:paraId="6DB60400" w14:textId="77777777" w:rsidR="002D57C4" w:rsidRDefault="002D57C4" w:rsidP="002D57C4">
      <w:pPr>
        <w:pStyle w:val="ListParagraph"/>
        <w:numPr>
          <w:ilvl w:val="0"/>
          <w:numId w:val="22"/>
        </w:numPr>
      </w:pPr>
      <w:r w:rsidRPr="00860225">
        <w:rPr>
          <w:rStyle w:val="CodeSnippetHighlight"/>
        </w:rPr>
        <w:lastRenderedPageBreak/>
        <w:t>node_template_name</w:t>
      </w:r>
      <w:r w:rsidRPr="00DD1ED0">
        <w:t>: represents</w:t>
      </w:r>
      <w:r>
        <w:t xml:space="preserve"> the required symbolic name of the Node Template being declared.</w:t>
      </w:r>
    </w:p>
    <w:p w14:paraId="7AC45E18" w14:textId="77777777" w:rsidR="002D57C4" w:rsidRDefault="002D57C4" w:rsidP="002D57C4">
      <w:pPr>
        <w:pStyle w:val="ListParagraph"/>
        <w:numPr>
          <w:ilvl w:val="0"/>
          <w:numId w:val="22"/>
        </w:numPr>
      </w:pPr>
      <w:r w:rsidRPr="00860225">
        <w:rPr>
          <w:rStyle w:val="CodeSnippetHighlight"/>
        </w:rPr>
        <w:t>node_type_name</w:t>
      </w:r>
      <w:r w:rsidRPr="003A080F">
        <w:t>:</w:t>
      </w:r>
      <w:r>
        <w:t xml:space="preserve"> represents the name of the Node Type the Node Template is based upon.</w:t>
      </w:r>
    </w:p>
    <w:p w14:paraId="5A5AC6B6" w14:textId="77777777" w:rsidR="002D57C4" w:rsidRDefault="002D57C4" w:rsidP="002D57C4">
      <w:pPr>
        <w:pStyle w:val="ListParagraph"/>
        <w:numPr>
          <w:ilvl w:val="0"/>
          <w:numId w:val="22"/>
        </w:numPr>
      </w:pPr>
      <w:r>
        <w:rPr>
          <w:rStyle w:val="CodeSnippetHighlight"/>
        </w:rPr>
        <w:t>node_template_description</w:t>
      </w:r>
      <w:r w:rsidRPr="004C40C2">
        <w:t>:</w:t>
      </w:r>
      <w:r>
        <w:t xml:space="preserve"> represents the optional </w:t>
      </w:r>
      <w:hyperlink w:anchor="DEFN_ELEMENT_DESCRIPTION" w:history="1">
        <w:r w:rsidRPr="0073296D">
          <w:rPr>
            <w:rStyle w:val="Hyperlink"/>
          </w:rPr>
          <w:t>description</w:t>
        </w:r>
      </w:hyperlink>
      <w:r>
        <w:t xml:space="preserve"> string for Node Template</w:t>
      </w:r>
      <w:r>
        <w:rPr>
          <w:rStyle w:val="CodeSnippetHighlight"/>
        </w:rPr>
        <w:t>.</w:t>
      </w:r>
    </w:p>
    <w:p w14:paraId="67862807" w14:textId="77777777" w:rsidR="002D57C4" w:rsidRDefault="002D57C4" w:rsidP="002D57C4">
      <w:pPr>
        <w:pStyle w:val="ListParagraph"/>
        <w:numPr>
          <w:ilvl w:val="0"/>
          <w:numId w:val="22"/>
        </w:numPr>
      </w:pPr>
      <w:r>
        <w:rPr>
          <w:rStyle w:val="CodeSnippetHighlight"/>
        </w:rPr>
        <w:t>directives</w:t>
      </w:r>
      <w:r w:rsidRPr="00083853">
        <w:t>:</w:t>
      </w:r>
      <w:r>
        <w:t xml:space="preserve"> represents the optional list of processing instruction keywords (as strings) for use by tooling and orchestrators.</w:t>
      </w:r>
    </w:p>
    <w:p w14:paraId="20BA94AC" w14:textId="77777777" w:rsidR="002D57C4" w:rsidRDefault="002D57C4" w:rsidP="002D57C4">
      <w:pPr>
        <w:pStyle w:val="ListParagraph"/>
        <w:numPr>
          <w:ilvl w:val="0"/>
          <w:numId w:val="22"/>
        </w:numPr>
      </w:pPr>
      <w:r w:rsidRPr="00860225">
        <w:rPr>
          <w:rStyle w:val="CodeSnippetHighlight"/>
        </w:rPr>
        <w:t>property_</w:t>
      </w:r>
      <w:r>
        <w:rPr>
          <w:rStyle w:val="CodeSnippetHighlight"/>
        </w:rPr>
        <w:t>assignments</w:t>
      </w:r>
      <w:r>
        <w:t xml:space="preserve">: represents the optional list of </w:t>
      </w:r>
      <w:hyperlink w:anchor="DEFN_ELEMENT_PROPERTY_VALUE_ASSIGNMENT" w:history="1">
        <w:r>
          <w:rPr>
            <w:rStyle w:val="Hyperlink"/>
          </w:rPr>
          <w:t>property assignments</w:t>
        </w:r>
      </w:hyperlink>
      <w:r>
        <w:t xml:space="preserve"> for the Node Template that provide values for properties defined in its declared Node Type.</w:t>
      </w:r>
    </w:p>
    <w:p w14:paraId="30E65530" w14:textId="77777777" w:rsidR="002D57C4" w:rsidRDefault="002D57C4" w:rsidP="002D57C4">
      <w:pPr>
        <w:pStyle w:val="ListParagraph"/>
        <w:numPr>
          <w:ilvl w:val="0"/>
          <w:numId w:val="22"/>
        </w:numPr>
      </w:pPr>
      <w:r>
        <w:rPr>
          <w:rStyle w:val="CodeSnippetHighlight"/>
        </w:rPr>
        <w:t>attribute</w:t>
      </w:r>
      <w:r w:rsidRPr="00860225">
        <w:rPr>
          <w:rStyle w:val="CodeSnippetHighlight"/>
        </w:rPr>
        <w:t>_</w:t>
      </w:r>
      <w:r>
        <w:rPr>
          <w:rStyle w:val="CodeSnippetHighlight"/>
        </w:rPr>
        <w:t>assignments</w:t>
      </w:r>
      <w:r>
        <w:t xml:space="preserve">: represents the optional list of </w:t>
      </w:r>
      <w:hyperlink w:anchor="DEFN_ELEMENT_ATTRIBUTE_VALUE_ASSIGNMENT" w:history="1">
        <w:r>
          <w:rPr>
            <w:rStyle w:val="Hyperlink"/>
          </w:rPr>
          <w:t>attribute assignments</w:t>
        </w:r>
      </w:hyperlink>
      <w:r>
        <w:t xml:space="preserve">  for the Node Template that provide values for attributes defined in its declared Node Type.</w:t>
      </w:r>
    </w:p>
    <w:p w14:paraId="0F5EEFF4" w14:textId="77777777" w:rsidR="002D57C4" w:rsidRDefault="002D57C4" w:rsidP="002D57C4">
      <w:pPr>
        <w:pStyle w:val="ListParagraph"/>
        <w:numPr>
          <w:ilvl w:val="0"/>
          <w:numId w:val="22"/>
        </w:numPr>
      </w:pPr>
      <w:r w:rsidRPr="00860225">
        <w:rPr>
          <w:rStyle w:val="CodeSnippetHighlight"/>
        </w:rPr>
        <w:t>requirement_</w:t>
      </w:r>
      <w:r>
        <w:rPr>
          <w:rStyle w:val="CodeSnippetHighlight"/>
        </w:rPr>
        <w:t>assignments</w:t>
      </w:r>
      <w:r>
        <w:t>:</w:t>
      </w:r>
      <w:r w:rsidRPr="0000035D">
        <w:t xml:space="preserve"> </w:t>
      </w:r>
      <w:r>
        <w:t xml:space="preserve">represents the optional </w:t>
      </w:r>
      <w:r w:rsidRPr="003637CD">
        <w:rPr>
          <w:i/>
          <w:u w:val="single"/>
        </w:rPr>
        <w:t>sequenced</w:t>
      </w:r>
      <w:r>
        <w:t xml:space="preserve"> list of </w:t>
      </w:r>
      <w:hyperlink w:anchor="DEFN_ELEMENT_REQUIREMENT_ASSIGNMENT" w:history="1">
        <w:r>
          <w:rPr>
            <w:rStyle w:val="Hyperlink"/>
          </w:rPr>
          <w:t>requirement assignments</w:t>
        </w:r>
      </w:hyperlink>
      <w:r>
        <w:t xml:space="preserve"> for the Node Template that allow assignment of type-compatible capabilities, target nodes, relationships and target (node filters) for use when fulfilling the requirement at runtime. </w:t>
      </w:r>
    </w:p>
    <w:p w14:paraId="48280B21" w14:textId="77777777" w:rsidR="002D57C4" w:rsidRDefault="002D57C4" w:rsidP="002D57C4">
      <w:pPr>
        <w:pStyle w:val="ListParagraph"/>
        <w:numPr>
          <w:ilvl w:val="0"/>
          <w:numId w:val="22"/>
        </w:numPr>
      </w:pPr>
      <w:r w:rsidRPr="00860225">
        <w:rPr>
          <w:rStyle w:val="CodeSnippetHighlight"/>
        </w:rPr>
        <w:t>capability_</w:t>
      </w:r>
      <w:r>
        <w:rPr>
          <w:rStyle w:val="CodeSnippetHighlight"/>
        </w:rPr>
        <w:t>assignments</w:t>
      </w:r>
      <w:r>
        <w:t xml:space="preserve">: represents the optional list of </w:t>
      </w:r>
      <w:hyperlink w:anchor="DEFN_ELEMENT_CAPABILITY_ASSIGNMENT" w:history="1">
        <w:r>
          <w:rPr>
            <w:rStyle w:val="Hyperlink"/>
          </w:rPr>
          <w:t>capability assignments</w:t>
        </w:r>
      </w:hyperlink>
      <w:r>
        <w:t xml:space="preserve"> for the Node Template that augment those provided by its declared Node Type.</w:t>
      </w:r>
    </w:p>
    <w:p w14:paraId="433FC043" w14:textId="77777777" w:rsidR="002D57C4" w:rsidRDefault="002D57C4" w:rsidP="002D57C4">
      <w:pPr>
        <w:pStyle w:val="ListParagraph"/>
        <w:numPr>
          <w:ilvl w:val="0"/>
          <w:numId w:val="22"/>
        </w:numPr>
      </w:pPr>
      <w:r w:rsidRPr="00860225">
        <w:rPr>
          <w:rStyle w:val="CodeSnippetHighlight"/>
        </w:rPr>
        <w:t>interface_definitions</w:t>
      </w:r>
      <w:r>
        <w:t>:</w:t>
      </w:r>
      <w:r w:rsidRPr="0000035D">
        <w:t xml:space="preserve"> </w:t>
      </w:r>
      <w:r>
        <w:t xml:space="preserve">represents the optional list of </w:t>
      </w:r>
      <w:hyperlink w:anchor="DEFN_ELEMENT_INTERFACE_DEF" w:history="1">
        <w:r w:rsidRPr="00245A3B">
          <w:rPr>
            <w:rStyle w:val="Hyperlink"/>
          </w:rPr>
          <w:t>interface definitions</w:t>
        </w:r>
      </w:hyperlink>
      <w:r>
        <w:t xml:space="preserve"> for the Node Template that </w:t>
      </w:r>
      <w:r w:rsidRPr="008C32D2">
        <w:rPr>
          <w:u w:val="single"/>
        </w:rPr>
        <w:t>augment</w:t>
      </w:r>
      <w:r>
        <w:t xml:space="preserve"> those provided by its declared Node Type.</w:t>
      </w:r>
    </w:p>
    <w:p w14:paraId="7FBFAAEB" w14:textId="77777777" w:rsidR="002D57C4" w:rsidRDefault="002D57C4" w:rsidP="002D57C4">
      <w:pPr>
        <w:pStyle w:val="ListParagraph"/>
        <w:numPr>
          <w:ilvl w:val="0"/>
          <w:numId w:val="22"/>
        </w:numPr>
      </w:pPr>
      <w:r w:rsidRPr="00860225">
        <w:rPr>
          <w:rStyle w:val="CodeSnippetHighlight"/>
        </w:rPr>
        <w:t>artifact_definition</w:t>
      </w:r>
      <w:r>
        <w:rPr>
          <w:rStyle w:val="CodeSnippetHighlight"/>
        </w:rPr>
        <w:t>s</w:t>
      </w:r>
      <w:r>
        <w:t>:</w:t>
      </w:r>
      <w:r w:rsidRPr="0000035D">
        <w:t xml:space="preserve"> </w:t>
      </w:r>
      <w:r>
        <w:t xml:space="preserve">represents the optional list of </w:t>
      </w:r>
      <w:hyperlink w:anchor="DEFN_ENTITY_ARTIFACT_DEF" w:history="1">
        <w:r w:rsidRPr="00D0639E">
          <w:rPr>
            <w:rStyle w:val="Hyperlink"/>
          </w:rPr>
          <w:t>artifact definitions</w:t>
        </w:r>
      </w:hyperlink>
      <w:r>
        <w:t xml:space="preserve"> for the Node Template that augment those provided by its declared Node Type.</w:t>
      </w:r>
    </w:p>
    <w:p w14:paraId="770CFEBE" w14:textId="77777777" w:rsidR="002D57C4" w:rsidRDefault="002D57C4" w:rsidP="002D57C4">
      <w:pPr>
        <w:pStyle w:val="ListParagraph"/>
        <w:numPr>
          <w:ilvl w:val="0"/>
          <w:numId w:val="22"/>
        </w:numPr>
      </w:pPr>
      <w:r>
        <w:rPr>
          <w:rStyle w:val="CodeSnippetHighlight"/>
        </w:rPr>
        <w:t>node_filter_definition</w:t>
      </w:r>
      <w:r w:rsidRPr="00A5381D">
        <w:t>:</w:t>
      </w:r>
      <w:r>
        <w:t xml:space="preserve"> represents the optional </w:t>
      </w:r>
      <w:hyperlink w:anchor="DEFN_ELEMENT_NODE_FILTER_DEFN" w:history="1">
        <w:r w:rsidRPr="00550FFC">
          <w:rPr>
            <w:rStyle w:val="Hyperlink"/>
          </w:rPr>
          <w:t>node filter</w:t>
        </w:r>
      </w:hyperlink>
      <w:r>
        <w:t xml:space="preserve"> TOSCA orchestrators would use for selecting a matching node template.</w:t>
      </w:r>
    </w:p>
    <w:p w14:paraId="4895A527" w14:textId="77777777" w:rsidR="002D57C4" w:rsidRPr="003A080F" w:rsidRDefault="002D57C4" w:rsidP="002D57C4">
      <w:pPr>
        <w:pStyle w:val="ListParagraph"/>
        <w:numPr>
          <w:ilvl w:val="0"/>
          <w:numId w:val="22"/>
        </w:numPr>
      </w:pPr>
      <w:r>
        <w:rPr>
          <w:rStyle w:val="CodeSnippetHighlight"/>
        </w:rPr>
        <w:t>source_node_template_name</w:t>
      </w:r>
      <w:r w:rsidRPr="0019420F">
        <w:t>:</w:t>
      </w:r>
      <w:r>
        <w:t xml:space="preserve"> represents the optional (symbolic) name of another node template to copy into (all keynames and values) and use as a basis for this node template. </w:t>
      </w:r>
    </w:p>
    <w:p w14:paraId="2FED92D3" w14:textId="77777777" w:rsidR="002D57C4" w:rsidRDefault="002D57C4" w:rsidP="002D57C4">
      <w:pPr>
        <w:pStyle w:val="Heading4"/>
        <w:numPr>
          <w:ilvl w:val="3"/>
          <w:numId w:val="3"/>
        </w:numPr>
      </w:pPr>
      <w:r>
        <w:t>Additional requirements</w:t>
      </w:r>
    </w:p>
    <w:p w14:paraId="48267155" w14:textId="77777777" w:rsidR="002D57C4" w:rsidRDefault="002D57C4" w:rsidP="002D57C4">
      <w:pPr>
        <w:pStyle w:val="ListParagraph"/>
        <w:numPr>
          <w:ilvl w:val="0"/>
          <w:numId w:val="51"/>
        </w:numPr>
      </w:pPr>
      <w:r>
        <w:t xml:space="preserve">The </w:t>
      </w:r>
      <w:r>
        <w:rPr>
          <w:rStyle w:val="CodeSnippetHighlight"/>
        </w:rPr>
        <w:t>node_filter</w:t>
      </w:r>
      <w:r>
        <w:t xml:space="preserve"> keyword (and supporting grammar) </w:t>
      </w:r>
      <w:r w:rsidRPr="00BE4B14">
        <w:rPr>
          <w:b/>
        </w:rPr>
        <w:t>SHALL</w:t>
      </w:r>
      <w:r>
        <w:t xml:space="preserve"> only be valid if the Node Template has a </w:t>
      </w:r>
      <w:r w:rsidRPr="00BE4B14">
        <w:rPr>
          <w:rStyle w:val="CodeSnippetHighlight"/>
        </w:rPr>
        <w:t>directive</w:t>
      </w:r>
      <w:r>
        <w:t xml:space="preserve"> keyname with the value of “</w:t>
      </w:r>
      <w:r w:rsidRPr="00F411F9">
        <w:rPr>
          <w:rStyle w:val="CodeSnippetHighlight"/>
        </w:rPr>
        <w:t>selectable</w:t>
      </w:r>
      <w:r>
        <w:t>” set.</w:t>
      </w:r>
    </w:p>
    <w:p w14:paraId="05D6AB11" w14:textId="77777777" w:rsidR="002D57C4" w:rsidRPr="00BE4B14" w:rsidRDefault="002D57C4" w:rsidP="002D57C4">
      <w:pPr>
        <w:pStyle w:val="ListParagraph"/>
        <w:numPr>
          <w:ilvl w:val="0"/>
          <w:numId w:val="51"/>
        </w:numPr>
      </w:pPr>
      <w:r>
        <w:t xml:space="preserve">The source node template provided as a value on the </w:t>
      </w:r>
      <w:r w:rsidRPr="0019420F">
        <w:rPr>
          <w:rStyle w:val="CodeSnippetHighlight"/>
        </w:rPr>
        <w:t>copy</w:t>
      </w:r>
      <w:r>
        <w:t xml:space="preserve"> keyname </w:t>
      </w:r>
      <w:r w:rsidRPr="00E60B0C">
        <w:rPr>
          <w:b/>
        </w:rPr>
        <w:t>MUST</w:t>
      </w:r>
      <w:r>
        <w:t xml:space="preserve"> </w:t>
      </w:r>
      <w:r w:rsidRPr="00E60B0C">
        <w:rPr>
          <w:b/>
        </w:rPr>
        <w:t>NOT</w:t>
      </w:r>
      <w:r>
        <w:t xml:space="preserve"> itself use the </w:t>
      </w:r>
      <w:r w:rsidRPr="0019420F">
        <w:rPr>
          <w:rStyle w:val="CodeSnippetHighlight"/>
        </w:rPr>
        <w:t>copy</w:t>
      </w:r>
      <w:r>
        <w:t xml:space="preserve"> keyname (i.e., it must itself be a complete node template description and not copied from another node template).</w:t>
      </w:r>
    </w:p>
    <w:p w14:paraId="176D4ED8" w14:textId="77777777" w:rsidR="002D57C4" w:rsidRPr="00A424F9" w:rsidRDefault="002D57C4" w:rsidP="002D57C4">
      <w:pPr>
        <w:pStyle w:val="Heading4"/>
        <w:numPr>
          <w:ilvl w:val="3"/>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618CEE8" w14:textId="77777777" w:rsidTr="00502E57">
        <w:tc>
          <w:tcPr>
            <w:tcW w:w="9576" w:type="dxa"/>
            <w:shd w:val="clear" w:color="auto" w:fill="D9D9D9" w:themeFill="background1" w:themeFillShade="D9"/>
          </w:tcPr>
          <w:p w14:paraId="577679A0" w14:textId="77777777" w:rsidR="002D57C4" w:rsidRDefault="002D57C4" w:rsidP="00502E57">
            <w:pPr>
              <w:rPr>
                <w:rStyle w:val="CodeSnippet"/>
                <w:noProof/>
              </w:rPr>
            </w:pPr>
            <w:r w:rsidRPr="00905C94">
              <w:rPr>
                <w:rStyle w:val="CodeSnippet"/>
                <w:noProof/>
              </w:rPr>
              <w:t>node_templates:</w:t>
            </w:r>
          </w:p>
          <w:p w14:paraId="7724E210" w14:textId="77777777" w:rsidR="002D57C4" w:rsidRPr="006824F5" w:rsidRDefault="002D57C4" w:rsidP="00502E57">
            <w:pPr>
              <w:rPr>
                <w:rStyle w:val="CodeSnippet"/>
                <w:noProof/>
              </w:rPr>
            </w:pPr>
            <w:r>
              <w:rPr>
                <w:rStyle w:val="CodeSnippet"/>
                <w:noProof/>
              </w:rPr>
              <w:t xml:space="preserve">  </w:t>
            </w:r>
            <w:r w:rsidRPr="006824F5">
              <w:rPr>
                <w:rStyle w:val="CodeSnippet"/>
                <w:noProof/>
              </w:rPr>
              <w:t>mysql:</w:t>
            </w:r>
          </w:p>
          <w:p w14:paraId="5D017214"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tosca.nodes.DBMS.MySQL</w:t>
            </w:r>
          </w:p>
          <w:p w14:paraId="1B824342"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properties:</w:t>
            </w:r>
          </w:p>
          <w:p w14:paraId="6F5AF438"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root_</w:t>
            </w:r>
            <w:r w:rsidRPr="006824F5">
              <w:rPr>
                <w:rStyle w:val="CodeSnippet"/>
                <w:noProof/>
              </w:rPr>
              <w:t>password: { get_input: my_mysql_rootpw }</w:t>
            </w:r>
          </w:p>
          <w:p w14:paraId="0F57FFD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port: { get_input: my_mysql_port }</w:t>
            </w:r>
          </w:p>
          <w:p w14:paraId="3DFF439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requirements:</w:t>
            </w:r>
          </w:p>
          <w:p w14:paraId="04D1835A"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host: db_server</w:t>
            </w:r>
          </w:p>
          <w:p w14:paraId="74A8D8B4"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interfaces:</w:t>
            </w:r>
          </w:p>
          <w:p w14:paraId="0C8E5666"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Standard</w:t>
            </w:r>
            <w:r w:rsidRPr="006824F5">
              <w:rPr>
                <w:rStyle w:val="CodeSnippet"/>
                <w:noProof/>
              </w:rPr>
              <w:t>:</w:t>
            </w:r>
          </w:p>
          <w:p w14:paraId="4B9534D6" w14:textId="77777777" w:rsidR="002D57C4" w:rsidRPr="006824F5" w:rsidRDefault="002D57C4" w:rsidP="00502E57">
            <w:pPr>
              <w:rPr>
                <w:rStyle w:val="CodeSnippet"/>
              </w:rPr>
            </w:pPr>
            <w:r w:rsidRPr="006824F5">
              <w:rPr>
                <w:rStyle w:val="CodeSnippet"/>
                <w:noProof/>
              </w:rPr>
              <w:t xml:space="preserve">      </w:t>
            </w:r>
            <w:r>
              <w:rPr>
                <w:rStyle w:val="CodeSnippet"/>
                <w:noProof/>
              </w:rPr>
              <w:t xml:space="preserve">  </w:t>
            </w:r>
            <w:r w:rsidRPr="006824F5">
              <w:rPr>
                <w:rStyle w:val="CodeSnippet"/>
                <w:noProof/>
              </w:rPr>
              <w:t>configure: scripts/my_own_configure.sh</w:t>
            </w:r>
          </w:p>
        </w:tc>
      </w:tr>
    </w:tbl>
    <w:p w14:paraId="70C679F6" w14:textId="77777777" w:rsidR="002D57C4" w:rsidRDefault="002D57C4" w:rsidP="002D57C4">
      <w:pPr>
        <w:pStyle w:val="Heading3"/>
        <w:numPr>
          <w:ilvl w:val="2"/>
          <w:numId w:val="3"/>
        </w:numPr>
      </w:pPr>
      <w:bookmarkStart w:id="355" w:name="DEFN_ENTITY_RELATIONSHIP_TEMPLATE"/>
      <w:r>
        <w:lastRenderedPageBreak/>
        <w:t>Relationship Template</w:t>
      </w:r>
    </w:p>
    <w:bookmarkEnd w:id="355"/>
    <w:p w14:paraId="0941D0DA" w14:textId="77777777" w:rsidR="002D57C4" w:rsidRDefault="002D57C4" w:rsidP="002D57C4">
      <w:r w:rsidRPr="00626939">
        <w:t xml:space="preserve">A </w:t>
      </w:r>
      <w:r>
        <w:t>Relationship</w:t>
      </w:r>
      <w:r w:rsidRPr="00626939">
        <w:t xml:space="preserve"> Template</w:t>
      </w:r>
      <w:r>
        <w:t xml:space="preserve"> </w:t>
      </w:r>
      <w:r w:rsidRPr="00626939">
        <w:t>specifies the occurrence of a manageable</w:t>
      </w:r>
      <w:r>
        <w:t xml:space="preserve"> relationship between node templates </w:t>
      </w:r>
      <w:r w:rsidRPr="00626939">
        <w:t xml:space="preserve">as part of an application’s topology model that is defined in a TOSCA Service Template.  </w:t>
      </w:r>
      <w:r>
        <w:t>A Relationship</w:t>
      </w:r>
      <w:r w:rsidRPr="00626939">
        <w:t xml:space="preserve"> template is an instance of a specified </w:t>
      </w:r>
      <w:r>
        <w:t>Relationship</w:t>
      </w:r>
      <w:r w:rsidRPr="00626939">
        <w:t xml:space="preserve"> Type and can provide customized properties, constraints or operations which override the defaults provided by its </w:t>
      </w:r>
      <w:r>
        <w:t>Relationship</w:t>
      </w:r>
      <w:r w:rsidRPr="00626939">
        <w:t xml:space="preserve"> Type and its implementations.</w:t>
      </w:r>
    </w:p>
    <w:p w14:paraId="3CF5DFB0" w14:textId="77777777" w:rsidR="002D57C4" w:rsidRDefault="002D57C4" w:rsidP="002D57C4">
      <w:pPr>
        <w:pStyle w:val="Heading4"/>
        <w:numPr>
          <w:ilvl w:val="3"/>
          <w:numId w:val="3"/>
        </w:numPr>
      </w:pPr>
      <w:r>
        <w:t>Keynames</w:t>
      </w:r>
    </w:p>
    <w:p w14:paraId="3F932806" w14:textId="77777777" w:rsidR="002D57C4" w:rsidRPr="0053600D" w:rsidRDefault="002D57C4" w:rsidP="002D57C4">
      <w:pPr>
        <w:pStyle w:val="NormalaroundTable"/>
      </w:pPr>
      <w:r>
        <w:t>The following is the list of recognized keynames for a TOSCA Relationship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2"/>
        <w:gridCol w:w="1139"/>
        <w:gridCol w:w="1940"/>
        <w:gridCol w:w="5825"/>
      </w:tblGrid>
      <w:tr w:rsidR="002D57C4" w:rsidRPr="004279F4" w14:paraId="58E8F84D" w14:textId="77777777" w:rsidTr="00502E57">
        <w:trPr>
          <w:cantSplit/>
          <w:tblHeader/>
        </w:trPr>
        <w:tc>
          <w:tcPr>
            <w:tcW w:w="621" w:type="pct"/>
            <w:shd w:val="clear" w:color="auto" w:fill="D9D9D9"/>
          </w:tcPr>
          <w:p w14:paraId="0B7333CB" w14:textId="77777777" w:rsidR="002D57C4" w:rsidRPr="00422683" w:rsidRDefault="002D57C4" w:rsidP="00502E57">
            <w:pPr>
              <w:pStyle w:val="TableText-Heading"/>
            </w:pPr>
            <w:r w:rsidRPr="00422683">
              <w:t>Keyname</w:t>
            </w:r>
          </w:p>
        </w:tc>
        <w:tc>
          <w:tcPr>
            <w:tcW w:w="560" w:type="pct"/>
            <w:shd w:val="clear" w:color="auto" w:fill="D9D9D9"/>
          </w:tcPr>
          <w:p w14:paraId="5D969C68" w14:textId="77777777" w:rsidR="002D57C4" w:rsidRPr="00422683" w:rsidRDefault="002D57C4" w:rsidP="00502E57">
            <w:pPr>
              <w:pStyle w:val="TableText-Heading"/>
            </w:pPr>
            <w:r w:rsidRPr="00422683">
              <w:t>Required</w:t>
            </w:r>
          </w:p>
        </w:tc>
        <w:tc>
          <w:tcPr>
            <w:tcW w:w="954" w:type="pct"/>
            <w:shd w:val="clear" w:color="auto" w:fill="D9D9D9"/>
          </w:tcPr>
          <w:p w14:paraId="75FB1B51" w14:textId="77777777" w:rsidR="002D57C4" w:rsidRPr="00422683" w:rsidRDefault="002D57C4" w:rsidP="00502E57">
            <w:pPr>
              <w:pStyle w:val="TableText-Heading"/>
            </w:pPr>
            <w:r w:rsidRPr="00422683">
              <w:t>Type</w:t>
            </w:r>
          </w:p>
        </w:tc>
        <w:tc>
          <w:tcPr>
            <w:tcW w:w="2865" w:type="pct"/>
            <w:shd w:val="clear" w:color="auto" w:fill="D9D9D9"/>
          </w:tcPr>
          <w:p w14:paraId="3D53F4F4" w14:textId="77777777" w:rsidR="002D57C4" w:rsidRPr="00422683" w:rsidRDefault="002D57C4" w:rsidP="00502E57">
            <w:pPr>
              <w:pStyle w:val="TableText-Heading"/>
            </w:pPr>
            <w:r w:rsidRPr="00422683">
              <w:t>Description</w:t>
            </w:r>
          </w:p>
        </w:tc>
      </w:tr>
      <w:tr w:rsidR="002D57C4" w:rsidRPr="004279F4" w14:paraId="1E63BE76" w14:textId="77777777" w:rsidTr="00502E57">
        <w:trPr>
          <w:cantSplit/>
        </w:trPr>
        <w:tc>
          <w:tcPr>
            <w:tcW w:w="621" w:type="pct"/>
            <w:shd w:val="clear" w:color="auto" w:fill="FFFFFF"/>
          </w:tcPr>
          <w:p w14:paraId="7C8A7CA2" w14:textId="77777777" w:rsidR="002D57C4" w:rsidRDefault="002D57C4" w:rsidP="00502E57">
            <w:pPr>
              <w:pStyle w:val="TableText"/>
              <w:rPr>
                <w:noProof/>
              </w:rPr>
            </w:pPr>
            <w:r>
              <w:rPr>
                <w:noProof/>
              </w:rPr>
              <w:t>type</w:t>
            </w:r>
          </w:p>
        </w:tc>
        <w:tc>
          <w:tcPr>
            <w:tcW w:w="560" w:type="pct"/>
            <w:shd w:val="clear" w:color="auto" w:fill="FFFFFF"/>
          </w:tcPr>
          <w:p w14:paraId="67DC4ACF" w14:textId="77777777" w:rsidR="002D57C4" w:rsidRDefault="002D57C4" w:rsidP="00502E57">
            <w:pPr>
              <w:pStyle w:val="TableText"/>
            </w:pPr>
            <w:r>
              <w:t>yes</w:t>
            </w:r>
          </w:p>
        </w:tc>
        <w:tc>
          <w:tcPr>
            <w:tcW w:w="954" w:type="pct"/>
            <w:shd w:val="clear" w:color="auto" w:fill="FFFFFF"/>
          </w:tcPr>
          <w:p w14:paraId="092EE010" w14:textId="77777777" w:rsidR="002D57C4" w:rsidRDefault="008C123E" w:rsidP="00502E57">
            <w:pPr>
              <w:pStyle w:val="TableText"/>
            </w:pPr>
            <w:hyperlink w:anchor="TYPE_YAML_STRING" w:history="1">
              <w:r w:rsidR="002D57C4" w:rsidRPr="004A08E6">
                <w:rPr>
                  <w:rStyle w:val="Hyperlink"/>
                </w:rPr>
                <w:t>string</w:t>
              </w:r>
            </w:hyperlink>
          </w:p>
        </w:tc>
        <w:tc>
          <w:tcPr>
            <w:tcW w:w="2865" w:type="pct"/>
            <w:shd w:val="clear" w:color="auto" w:fill="FFFFFF"/>
          </w:tcPr>
          <w:p w14:paraId="665678C3" w14:textId="77777777" w:rsidR="002D57C4" w:rsidRDefault="002D57C4" w:rsidP="00502E57">
            <w:pPr>
              <w:pStyle w:val="TableText"/>
            </w:pPr>
            <w:r>
              <w:t>The required name of the Relationship Type the Relationship Template is based upon.</w:t>
            </w:r>
          </w:p>
        </w:tc>
      </w:tr>
      <w:tr w:rsidR="002D57C4" w:rsidRPr="004279F4" w14:paraId="78F82947" w14:textId="77777777" w:rsidTr="00502E57">
        <w:trPr>
          <w:cantSplit/>
        </w:trPr>
        <w:tc>
          <w:tcPr>
            <w:tcW w:w="621" w:type="pct"/>
            <w:shd w:val="clear" w:color="auto" w:fill="FFFFFF"/>
          </w:tcPr>
          <w:p w14:paraId="738E84BD" w14:textId="77777777" w:rsidR="002D57C4" w:rsidRDefault="002D57C4" w:rsidP="00502E57">
            <w:pPr>
              <w:pStyle w:val="TableText"/>
              <w:rPr>
                <w:noProof/>
              </w:rPr>
            </w:pPr>
            <w:r>
              <w:rPr>
                <w:noProof/>
              </w:rPr>
              <w:t>description</w:t>
            </w:r>
          </w:p>
        </w:tc>
        <w:tc>
          <w:tcPr>
            <w:tcW w:w="560" w:type="pct"/>
            <w:shd w:val="clear" w:color="auto" w:fill="FFFFFF"/>
          </w:tcPr>
          <w:p w14:paraId="3D8738A0" w14:textId="77777777" w:rsidR="002D57C4" w:rsidRDefault="002D57C4" w:rsidP="00502E57">
            <w:pPr>
              <w:pStyle w:val="TableText"/>
            </w:pPr>
            <w:r>
              <w:t>no</w:t>
            </w:r>
          </w:p>
        </w:tc>
        <w:tc>
          <w:tcPr>
            <w:tcW w:w="954" w:type="pct"/>
            <w:shd w:val="clear" w:color="auto" w:fill="FFFFFF"/>
          </w:tcPr>
          <w:p w14:paraId="0794369C" w14:textId="77777777" w:rsidR="002D57C4" w:rsidRDefault="008C123E" w:rsidP="00502E57">
            <w:pPr>
              <w:pStyle w:val="TableText"/>
            </w:pPr>
            <w:hyperlink w:anchor="DEFN_ELEMENT_DESCRIPTION" w:history="1">
              <w:r w:rsidR="002D57C4" w:rsidRPr="00BF52EB">
                <w:rPr>
                  <w:rStyle w:val="Hyperlink"/>
                </w:rPr>
                <w:t>description</w:t>
              </w:r>
            </w:hyperlink>
          </w:p>
        </w:tc>
        <w:tc>
          <w:tcPr>
            <w:tcW w:w="2865" w:type="pct"/>
            <w:shd w:val="clear" w:color="auto" w:fill="FFFFFF"/>
          </w:tcPr>
          <w:p w14:paraId="5BFFA209" w14:textId="77777777" w:rsidR="002D57C4" w:rsidRDefault="002D57C4" w:rsidP="00502E57">
            <w:pPr>
              <w:pStyle w:val="TableText"/>
            </w:pPr>
            <w:r>
              <w:t>An optional description for the Relationship Template.</w:t>
            </w:r>
          </w:p>
        </w:tc>
      </w:tr>
      <w:tr w:rsidR="002D57C4" w:rsidRPr="004279F4" w14:paraId="79FDD8A9" w14:textId="77777777" w:rsidTr="00502E57">
        <w:trPr>
          <w:cantSplit/>
        </w:trPr>
        <w:tc>
          <w:tcPr>
            <w:tcW w:w="621" w:type="pct"/>
            <w:shd w:val="clear" w:color="auto" w:fill="FFFFFF"/>
          </w:tcPr>
          <w:p w14:paraId="63548C37" w14:textId="77777777" w:rsidR="002D57C4" w:rsidRDefault="002D57C4" w:rsidP="00502E57">
            <w:pPr>
              <w:pStyle w:val="TableText"/>
              <w:rPr>
                <w:noProof/>
              </w:rPr>
            </w:pPr>
            <w:r>
              <w:rPr>
                <w:noProof/>
              </w:rPr>
              <w:t>properties</w:t>
            </w:r>
          </w:p>
        </w:tc>
        <w:tc>
          <w:tcPr>
            <w:tcW w:w="560" w:type="pct"/>
            <w:shd w:val="clear" w:color="auto" w:fill="FFFFFF"/>
          </w:tcPr>
          <w:p w14:paraId="3D940AE6" w14:textId="77777777" w:rsidR="002D57C4" w:rsidRDefault="002D57C4" w:rsidP="00502E57">
            <w:pPr>
              <w:pStyle w:val="TableText"/>
            </w:pPr>
            <w:r>
              <w:t>no</w:t>
            </w:r>
          </w:p>
        </w:tc>
        <w:tc>
          <w:tcPr>
            <w:tcW w:w="954" w:type="pct"/>
            <w:shd w:val="clear" w:color="auto" w:fill="FFFFFF"/>
          </w:tcPr>
          <w:p w14:paraId="7372E920" w14:textId="77777777" w:rsidR="002D57C4" w:rsidRDefault="002D57C4" w:rsidP="00502E57">
            <w:pPr>
              <w:pStyle w:val="TableText"/>
            </w:pPr>
            <w:r>
              <w:t>list of</w:t>
            </w:r>
          </w:p>
          <w:p w14:paraId="1A666D15" w14:textId="77777777" w:rsidR="002D57C4" w:rsidRDefault="008C123E" w:rsidP="00502E57">
            <w:pPr>
              <w:pStyle w:val="TableText"/>
            </w:pPr>
            <w:hyperlink w:anchor="DEFN_ELEMENT_PROPERTY_VALUE_ASSIGNMENT" w:history="1">
              <w:r w:rsidR="002D57C4" w:rsidRPr="00CA49C9">
                <w:rPr>
                  <w:rStyle w:val="Hyperlink"/>
                </w:rPr>
                <w:t xml:space="preserve">property </w:t>
              </w:r>
              <w:r w:rsidR="002D57C4">
                <w:rPr>
                  <w:rStyle w:val="Hyperlink"/>
                </w:rPr>
                <w:t>assignments</w:t>
              </w:r>
            </w:hyperlink>
          </w:p>
        </w:tc>
        <w:tc>
          <w:tcPr>
            <w:tcW w:w="2865" w:type="pct"/>
            <w:shd w:val="clear" w:color="auto" w:fill="FFFFFF"/>
          </w:tcPr>
          <w:p w14:paraId="66738D3A" w14:textId="77777777" w:rsidR="002D57C4" w:rsidRDefault="002D57C4" w:rsidP="00502E57">
            <w:pPr>
              <w:pStyle w:val="TableText"/>
            </w:pPr>
            <w:r>
              <w:t>An optional list of property assignments for the Relationship Template.</w:t>
            </w:r>
          </w:p>
        </w:tc>
      </w:tr>
      <w:tr w:rsidR="002D57C4" w:rsidRPr="004279F4" w14:paraId="705CB473" w14:textId="77777777" w:rsidTr="00502E57">
        <w:trPr>
          <w:cantSplit/>
        </w:trPr>
        <w:tc>
          <w:tcPr>
            <w:tcW w:w="621" w:type="pct"/>
            <w:shd w:val="clear" w:color="auto" w:fill="FFFFFF"/>
          </w:tcPr>
          <w:p w14:paraId="1A6DCF7F" w14:textId="77777777" w:rsidR="002D57C4" w:rsidRDefault="002D57C4" w:rsidP="00502E57">
            <w:pPr>
              <w:pStyle w:val="TableText"/>
              <w:rPr>
                <w:noProof/>
              </w:rPr>
            </w:pPr>
            <w:r>
              <w:rPr>
                <w:noProof/>
              </w:rPr>
              <w:t>attributes</w:t>
            </w:r>
          </w:p>
        </w:tc>
        <w:tc>
          <w:tcPr>
            <w:tcW w:w="560" w:type="pct"/>
            <w:shd w:val="clear" w:color="auto" w:fill="FFFFFF"/>
          </w:tcPr>
          <w:p w14:paraId="01BDF79C" w14:textId="77777777" w:rsidR="002D57C4" w:rsidRDefault="002D57C4" w:rsidP="00502E57">
            <w:pPr>
              <w:pStyle w:val="TableText"/>
            </w:pPr>
            <w:r>
              <w:t>no</w:t>
            </w:r>
          </w:p>
        </w:tc>
        <w:tc>
          <w:tcPr>
            <w:tcW w:w="954" w:type="pct"/>
            <w:shd w:val="clear" w:color="auto" w:fill="FFFFFF"/>
          </w:tcPr>
          <w:p w14:paraId="6FD0BF2F" w14:textId="77777777" w:rsidR="002D57C4" w:rsidRDefault="002D57C4" w:rsidP="00502E57">
            <w:pPr>
              <w:pStyle w:val="TableText"/>
            </w:pPr>
            <w:r>
              <w:t>list of</w:t>
            </w:r>
          </w:p>
          <w:p w14:paraId="36437207" w14:textId="77777777" w:rsidR="002D57C4" w:rsidRDefault="008C123E" w:rsidP="00502E57">
            <w:pPr>
              <w:pStyle w:val="TableText"/>
            </w:pPr>
            <w:hyperlink w:anchor="DEFN_ELEMENT_ATTRIBUTE_VALUE_ASSIGNMENT" w:history="1">
              <w:r w:rsidR="002D57C4" w:rsidRPr="00550B84">
                <w:rPr>
                  <w:rStyle w:val="Hyperlink"/>
                </w:rPr>
                <w:t>attribute</w:t>
              </w:r>
              <w:r w:rsidR="002D57C4">
                <w:rPr>
                  <w:rStyle w:val="Hyperlink"/>
                </w:rPr>
                <w:t xml:space="preserve"> assignments</w:t>
              </w:r>
            </w:hyperlink>
          </w:p>
        </w:tc>
        <w:tc>
          <w:tcPr>
            <w:tcW w:w="2865" w:type="pct"/>
            <w:shd w:val="clear" w:color="auto" w:fill="FFFFFF"/>
          </w:tcPr>
          <w:p w14:paraId="547A3C00" w14:textId="77777777" w:rsidR="002D57C4" w:rsidRDefault="002D57C4" w:rsidP="00502E57">
            <w:pPr>
              <w:pStyle w:val="TableText"/>
            </w:pPr>
            <w:r>
              <w:t>An optional list of attribute assignments for the Relationship Template.</w:t>
            </w:r>
          </w:p>
        </w:tc>
      </w:tr>
      <w:tr w:rsidR="002D57C4" w:rsidRPr="004279F4" w14:paraId="2FC01FE2" w14:textId="77777777" w:rsidTr="00502E57">
        <w:trPr>
          <w:cantSplit/>
        </w:trPr>
        <w:tc>
          <w:tcPr>
            <w:tcW w:w="621" w:type="pct"/>
            <w:shd w:val="clear" w:color="auto" w:fill="FFFFFF"/>
          </w:tcPr>
          <w:p w14:paraId="2F83818F" w14:textId="77777777" w:rsidR="002D57C4" w:rsidRDefault="002D57C4" w:rsidP="00502E57">
            <w:pPr>
              <w:pStyle w:val="TableText"/>
              <w:rPr>
                <w:noProof/>
              </w:rPr>
            </w:pPr>
            <w:r>
              <w:rPr>
                <w:noProof/>
              </w:rPr>
              <w:t>interfaces</w:t>
            </w:r>
          </w:p>
        </w:tc>
        <w:tc>
          <w:tcPr>
            <w:tcW w:w="560" w:type="pct"/>
            <w:shd w:val="clear" w:color="auto" w:fill="FFFFFF"/>
          </w:tcPr>
          <w:p w14:paraId="630E266F" w14:textId="77777777" w:rsidR="002D57C4" w:rsidRDefault="002D57C4" w:rsidP="00502E57">
            <w:pPr>
              <w:pStyle w:val="TableText"/>
            </w:pPr>
            <w:r>
              <w:t>no</w:t>
            </w:r>
          </w:p>
        </w:tc>
        <w:tc>
          <w:tcPr>
            <w:tcW w:w="954" w:type="pct"/>
            <w:shd w:val="clear" w:color="auto" w:fill="FFFFFF"/>
          </w:tcPr>
          <w:p w14:paraId="30E56836" w14:textId="77777777" w:rsidR="002D57C4" w:rsidRDefault="002D57C4" w:rsidP="00502E57">
            <w:pPr>
              <w:pStyle w:val="TableText"/>
            </w:pPr>
            <w:r>
              <w:t xml:space="preserve">list of </w:t>
            </w:r>
          </w:p>
          <w:p w14:paraId="6BDBAB11" w14:textId="77777777" w:rsidR="002D57C4" w:rsidRDefault="008C123E" w:rsidP="00502E57">
            <w:pPr>
              <w:pStyle w:val="TableText"/>
            </w:pPr>
            <w:hyperlink w:anchor="DEFN_ELEMENT_INTERFACE_DEF" w:history="1">
              <w:r w:rsidR="002D57C4" w:rsidRPr="00A00719">
                <w:rPr>
                  <w:rStyle w:val="Hyperlink"/>
                </w:rPr>
                <w:t>interface</w:t>
              </w:r>
              <w:r w:rsidR="002D57C4">
                <w:rPr>
                  <w:rStyle w:val="Hyperlink"/>
                </w:rPr>
                <w:t xml:space="preserve"> definition</w:t>
              </w:r>
              <w:r w:rsidR="002D57C4" w:rsidRPr="00A00719">
                <w:rPr>
                  <w:rStyle w:val="Hyperlink"/>
                </w:rPr>
                <w:t>s</w:t>
              </w:r>
            </w:hyperlink>
          </w:p>
        </w:tc>
        <w:tc>
          <w:tcPr>
            <w:tcW w:w="2865" w:type="pct"/>
            <w:shd w:val="clear" w:color="auto" w:fill="FFFFFF"/>
          </w:tcPr>
          <w:p w14:paraId="653EA801" w14:textId="77777777" w:rsidR="002D57C4" w:rsidRDefault="002D57C4" w:rsidP="00502E57">
            <w:pPr>
              <w:pStyle w:val="TableText"/>
            </w:pPr>
            <w:r>
              <w:t>An optional list of named interface definitions for the Node Template.</w:t>
            </w:r>
          </w:p>
        </w:tc>
      </w:tr>
      <w:tr w:rsidR="002D57C4" w:rsidRPr="004279F4" w14:paraId="2C02BD79" w14:textId="77777777" w:rsidTr="00502E57">
        <w:trPr>
          <w:cantSplit/>
        </w:trPr>
        <w:tc>
          <w:tcPr>
            <w:tcW w:w="621" w:type="pct"/>
            <w:shd w:val="clear" w:color="auto" w:fill="FFFFFF"/>
          </w:tcPr>
          <w:p w14:paraId="7893DBB1" w14:textId="77777777" w:rsidR="002D57C4" w:rsidRDefault="002D57C4" w:rsidP="00502E57">
            <w:pPr>
              <w:pStyle w:val="TableText"/>
              <w:rPr>
                <w:noProof/>
              </w:rPr>
            </w:pPr>
            <w:r>
              <w:rPr>
                <w:noProof/>
              </w:rPr>
              <w:t>copy</w:t>
            </w:r>
          </w:p>
        </w:tc>
        <w:tc>
          <w:tcPr>
            <w:tcW w:w="560" w:type="pct"/>
            <w:shd w:val="clear" w:color="auto" w:fill="FFFFFF"/>
          </w:tcPr>
          <w:p w14:paraId="5B601726" w14:textId="77777777" w:rsidR="002D57C4" w:rsidRDefault="002D57C4" w:rsidP="00502E57">
            <w:pPr>
              <w:pStyle w:val="TableText"/>
            </w:pPr>
            <w:r>
              <w:t>no</w:t>
            </w:r>
          </w:p>
        </w:tc>
        <w:tc>
          <w:tcPr>
            <w:tcW w:w="954" w:type="pct"/>
            <w:shd w:val="clear" w:color="auto" w:fill="FFFFFF"/>
          </w:tcPr>
          <w:p w14:paraId="106504C5" w14:textId="77777777" w:rsidR="002D57C4" w:rsidRDefault="008C123E" w:rsidP="00502E57">
            <w:pPr>
              <w:pStyle w:val="TableText"/>
            </w:pPr>
            <w:hyperlink w:anchor="TYPE_YAML_STRING" w:history="1">
              <w:r w:rsidR="002D57C4" w:rsidRPr="004A08E6">
                <w:rPr>
                  <w:rStyle w:val="Hyperlink"/>
                </w:rPr>
                <w:t>string</w:t>
              </w:r>
            </w:hyperlink>
          </w:p>
        </w:tc>
        <w:tc>
          <w:tcPr>
            <w:tcW w:w="2865" w:type="pct"/>
            <w:shd w:val="clear" w:color="auto" w:fill="FFFFFF"/>
          </w:tcPr>
          <w:p w14:paraId="0E74A5A1" w14:textId="77777777" w:rsidR="002D57C4" w:rsidRDefault="002D57C4" w:rsidP="00502E57">
            <w:pPr>
              <w:pStyle w:val="TableText"/>
            </w:pPr>
            <w:r>
              <w:t>The optional (symbolic) name of another relationship template to copy into (all keynames and values) and use as a basis for this relationship template.</w:t>
            </w:r>
          </w:p>
        </w:tc>
      </w:tr>
    </w:tbl>
    <w:p w14:paraId="002B9657" w14:textId="77777777" w:rsidR="002D57C4" w:rsidRPr="005E7D74" w:rsidRDefault="002D57C4" w:rsidP="002D57C4">
      <w:pPr>
        <w:pStyle w:val="Heading4"/>
        <w:numPr>
          <w:ilvl w:val="3"/>
          <w:numId w:val="3"/>
        </w:numPr>
      </w:pPr>
      <w:r>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2DE96D1" w14:textId="77777777" w:rsidTr="00502E57">
        <w:trPr>
          <w:trHeight w:val="256"/>
        </w:trPr>
        <w:tc>
          <w:tcPr>
            <w:tcW w:w="9576" w:type="dxa"/>
            <w:shd w:val="clear" w:color="auto" w:fill="D9D9D9" w:themeFill="background1" w:themeFillShade="D9"/>
          </w:tcPr>
          <w:p w14:paraId="233330BE" w14:textId="77777777" w:rsidR="002D57C4" w:rsidRPr="006824F5" w:rsidRDefault="002D57C4" w:rsidP="00502E57">
            <w:pPr>
              <w:rPr>
                <w:rStyle w:val="CodeSnippet"/>
                <w:noProof/>
              </w:rPr>
            </w:pPr>
            <w:r w:rsidRPr="006824F5">
              <w:rPr>
                <w:rStyle w:val="CodeSnippet"/>
                <w:noProof/>
              </w:rPr>
              <w:t>&lt;</w:t>
            </w:r>
            <w:r>
              <w:rPr>
                <w:rStyle w:val="CodeSnippet"/>
                <w:noProof/>
              </w:rPr>
              <w:t>relationship_template_name</w:t>
            </w:r>
            <w:r w:rsidRPr="006824F5">
              <w:rPr>
                <w:rStyle w:val="CodeSnippet"/>
                <w:noProof/>
              </w:rPr>
              <w:t xml:space="preserve">&gt;: </w:t>
            </w:r>
          </w:p>
          <w:p w14:paraId="7DE1B825" w14:textId="77777777" w:rsidR="002D57C4" w:rsidRDefault="002D57C4" w:rsidP="00502E57">
            <w:pPr>
              <w:rPr>
                <w:rStyle w:val="CodeSnippet"/>
                <w:noProof/>
              </w:rPr>
            </w:pPr>
            <w:r w:rsidRPr="006824F5">
              <w:rPr>
                <w:rStyle w:val="CodeSnippet"/>
                <w:noProof/>
              </w:rPr>
              <w:t xml:space="preserve">  type: &lt;</w:t>
            </w:r>
            <w:hyperlink w:anchor="DEFN_ENTITY_RELATIONSHIP_TYPE" w:history="1">
              <w:r w:rsidRPr="00624D27">
                <w:rPr>
                  <w:rStyle w:val="Hyperlink"/>
                  <w:rFonts w:ascii="Consolas" w:hAnsi="Consolas"/>
                  <w:noProof/>
                </w:rPr>
                <w:t>relationship_type_name</w:t>
              </w:r>
            </w:hyperlink>
            <w:r w:rsidRPr="006824F5">
              <w:rPr>
                <w:rStyle w:val="CodeSnippet"/>
                <w:noProof/>
              </w:rPr>
              <w:t>&gt;</w:t>
            </w:r>
          </w:p>
          <w:p w14:paraId="57626AD6" w14:textId="77777777" w:rsidR="002D57C4" w:rsidRPr="006824F5" w:rsidRDefault="002D57C4" w:rsidP="00502E57">
            <w:pPr>
              <w:rPr>
                <w:rStyle w:val="CodeSnippet"/>
                <w:noProof/>
              </w:rPr>
            </w:pPr>
            <w:r>
              <w:rPr>
                <w:rStyle w:val="CodeSnippet"/>
                <w:noProof/>
              </w:rPr>
              <w:t xml:space="preserve">  description:</w:t>
            </w:r>
            <w:r w:rsidRPr="00624D27">
              <w:rPr>
                <w:rStyle w:val="CodeSnippet"/>
              </w:rPr>
              <w:t xml:space="preserve"> &lt;</w:t>
            </w:r>
            <w:hyperlink w:anchor="DEFN_ELEMENT_DESCRIPTION" w:history="1">
              <w:r w:rsidRPr="00624D27">
                <w:rPr>
                  <w:rStyle w:val="Hyperlink"/>
                  <w:rFonts w:ascii="Consolas" w:hAnsi="Consolas"/>
                </w:rPr>
                <w:t>relationship_type_description</w:t>
              </w:r>
            </w:hyperlink>
            <w:r w:rsidRPr="00624D27">
              <w:rPr>
                <w:rStyle w:val="CodeSnippet"/>
              </w:rPr>
              <w:t>&gt;</w:t>
            </w:r>
          </w:p>
          <w:p w14:paraId="75A97645" w14:textId="77777777" w:rsidR="002D57C4" w:rsidRPr="006824F5" w:rsidRDefault="002D57C4" w:rsidP="00502E57">
            <w:pPr>
              <w:rPr>
                <w:rStyle w:val="CodeSnippet"/>
                <w:noProof/>
              </w:rPr>
            </w:pPr>
            <w:r w:rsidRPr="006824F5">
              <w:rPr>
                <w:rStyle w:val="CodeSnippet"/>
                <w:noProof/>
              </w:rPr>
              <w:t xml:space="preserve">  properties:</w:t>
            </w:r>
          </w:p>
          <w:p w14:paraId="012B2FCE" w14:textId="77777777" w:rsidR="002D57C4" w:rsidRDefault="002D57C4" w:rsidP="00502E57">
            <w:pPr>
              <w:rPr>
                <w:rStyle w:val="CodeSnippet"/>
                <w:noProof/>
              </w:rPr>
            </w:pPr>
            <w:r>
              <w:rPr>
                <w:rStyle w:val="CodeSnippet"/>
                <w:noProof/>
              </w:rPr>
              <w:t xml:space="preserve">    &lt;</w:t>
            </w:r>
            <w:hyperlink w:anchor="DEFN_ELEMENT_PROPERTY_VALUE_ASSIGNMENT" w:history="1">
              <w:r>
                <w:rPr>
                  <w:rStyle w:val="Hyperlink"/>
                  <w:rFonts w:ascii="Consolas" w:hAnsi="Consolas"/>
                  <w:noProof/>
                </w:rPr>
                <w:t>property_</w:t>
              </w:r>
              <w:r w:rsidRPr="00A00006">
                <w:rPr>
                  <w:rStyle w:val="Hyperlink"/>
                  <w:rFonts w:ascii="Consolas" w:hAnsi="Consolas"/>
                  <w:noProof/>
                </w:rPr>
                <w:t>assignments</w:t>
              </w:r>
            </w:hyperlink>
            <w:r>
              <w:rPr>
                <w:rStyle w:val="CodeSnippet"/>
                <w:noProof/>
              </w:rPr>
              <w:t>&gt;</w:t>
            </w:r>
          </w:p>
          <w:p w14:paraId="70D59354" w14:textId="77777777" w:rsidR="002D57C4" w:rsidRDefault="002D57C4" w:rsidP="00502E57">
            <w:pPr>
              <w:rPr>
                <w:rStyle w:val="CodeSnippet"/>
                <w:noProof/>
              </w:rPr>
            </w:pPr>
            <w:r>
              <w:rPr>
                <w:rStyle w:val="CodeSnippet"/>
                <w:noProof/>
              </w:rPr>
              <w:t xml:space="preserve">  attributes:</w:t>
            </w:r>
          </w:p>
          <w:p w14:paraId="4C81DEC6" w14:textId="77777777" w:rsidR="002D57C4" w:rsidRPr="006824F5" w:rsidRDefault="002D57C4" w:rsidP="00502E57">
            <w:pPr>
              <w:rPr>
                <w:rStyle w:val="CodeSnippet"/>
                <w:noProof/>
              </w:rPr>
            </w:pPr>
            <w:r>
              <w:rPr>
                <w:rStyle w:val="CodeSnippet"/>
                <w:noProof/>
              </w:rPr>
              <w:t xml:space="preserve">    &lt;</w:t>
            </w:r>
            <w:hyperlink w:anchor="DEFN_ELEMENT_ATTRIBUTE_VALUE_ASSIGNMENT" w:history="1">
              <w:r>
                <w:rPr>
                  <w:rStyle w:val="Hyperlink"/>
                  <w:rFonts w:ascii="Consolas" w:hAnsi="Consolas"/>
                  <w:noProof/>
                </w:rPr>
                <w:t>attribute_</w:t>
              </w:r>
              <w:r w:rsidRPr="00A00006">
                <w:rPr>
                  <w:rStyle w:val="Hyperlink"/>
                  <w:rFonts w:ascii="Consolas" w:hAnsi="Consolas"/>
                  <w:noProof/>
                </w:rPr>
                <w:t>assignments</w:t>
              </w:r>
            </w:hyperlink>
            <w:r>
              <w:rPr>
                <w:rStyle w:val="CodeSnippet"/>
                <w:noProof/>
              </w:rPr>
              <w:t>&gt;</w:t>
            </w:r>
          </w:p>
          <w:p w14:paraId="2D4C2E78" w14:textId="77777777" w:rsidR="002D57C4" w:rsidRPr="006824F5" w:rsidRDefault="002D57C4" w:rsidP="00502E57">
            <w:pPr>
              <w:rPr>
                <w:rStyle w:val="CodeSnippet"/>
                <w:noProof/>
              </w:rPr>
            </w:pPr>
            <w:r>
              <w:rPr>
                <w:rStyle w:val="CodeSnippet"/>
                <w:noProof/>
              </w:rPr>
              <w:t xml:space="preserve"> </w:t>
            </w:r>
            <w:r w:rsidRPr="006824F5">
              <w:rPr>
                <w:rStyle w:val="CodeSnippet"/>
                <w:noProof/>
              </w:rPr>
              <w:t xml:space="preserve"> interfaces:</w:t>
            </w:r>
          </w:p>
          <w:p w14:paraId="5E9F7195" w14:textId="77777777" w:rsidR="002D57C4" w:rsidRDefault="002D57C4" w:rsidP="00502E57">
            <w:pPr>
              <w:rPr>
                <w:rStyle w:val="CodeSnippet"/>
                <w:noProof/>
              </w:rPr>
            </w:pPr>
            <w:r w:rsidRPr="006824F5">
              <w:rPr>
                <w:rStyle w:val="CodeSnippet"/>
                <w:noProof/>
              </w:rPr>
              <w:t xml:space="preserve">    &lt;</w:t>
            </w:r>
            <w:hyperlink w:anchor="DEFN_ELEMENT_INTERFACE_DEF" w:history="1">
              <w:r w:rsidRPr="00245A3B">
                <w:rPr>
                  <w:rStyle w:val="Hyperlink"/>
                  <w:rFonts w:ascii="Consolas" w:hAnsi="Consolas"/>
                  <w:noProof/>
                </w:rPr>
                <w:t>interface_definitions</w:t>
              </w:r>
            </w:hyperlink>
            <w:r w:rsidRPr="006824F5">
              <w:rPr>
                <w:rStyle w:val="CodeSnippet"/>
                <w:noProof/>
              </w:rPr>
              <w:t>&gt;</w:t>
            </w:r>
          </w:p>
          <w:p w14:paraId="25D53F9E" w14:textId="77777777" w:rsidR="002D57C4" w:rsidRDefault="002D57C4" w:rsidP="00502E57">
            <w:pPr>
              <w:rPr>
                <w:rStyle w:val="CodeSnippet"/>
                <w:noProof/>
              </w:rPr>
            </w:pPr>
            <w:r>
              <w:rPr>
                <w:rStyle w:val="CodeSnippet"/>
                <w:noProof/>
              </w:rPr>
              <w:t xml:space="preserve">  copy:</w:t>
            </w:r>
          </w:p>
          <w:p w14:paraId="00F645C0" w14:textId="77777777" w:rsidR="002D57C4" w:rsidRPr="006824F5" w:rsidRDefault="002D57C4" w:rsidP="00502E57">
            <w:pPr>
              <w:rPr>
                <w:rStyle w:val="CodeSnippet"/>
                <w:noProof/>
              </w:rPr>
            </w:pPr>
            <w:r>
              <w:rPr>
                <w:rStyle w:val="CodeSnippet"/>
                <w:noProof/>
              </w:rPr>
              <w:t xml:space="preserve">    &lt;</w:t>
            </w:r>
            <w:hyperlink w:anchor="TYPE_YAML_STRING" w:history="1">
              <w:r w:rsidRPr="00912CF6">
                <w:rPr>
                  <w:rStyle w:val="Hyperlink"/>
                  <w:rFonts w:ascii="Consolas" w:hAnsi="Consolas"/>
                  <w:noProof/>
                </w:rPr>
                <w:t>source_relationship_template_name</w:t>
              </w:r>
            </w:hyperlink>
            <w:r>
              <w:rPr>
                <w:rStyle w:val="CodeSnippet"/>
                <w:noProof/>
              </w:rPr>
              <w:t>&gt;</w:t>
            </w:r>
          </w:p>
        </w:tc>
      </w:tr>
    </w:tbl>
    <w:p w14:paraId="304C8F05" w14:textId="77777777" w:rsidR="002D57C4" w:rsidRDefault="002D57C4" w:rsidP="002D57C4">
      <w:pPr>
        <w:pStyle w:val="NormalaroundTable"/>
      </w:pPr>
      <w:r>
        <w:t>In the above grammar, the pseudo values that appear in angle brackets have the following meaning:</w:t>
      </w:r>
    </w:p>
    <w:p w14:paraId="04176F8C" w14:textId="77777777" w:rsidR="002D57C4" w:rsidRDefault="002D57C4" w:rsidP="002D57C4">
      <w:pPr>
        <w:pStyle w:val="ListParagraph"/>
        <w:numPr>
          <w:ilvl w:val="0"/>
          <w:numId w:val="22"/>
        </w:numPr>
      </w:pPr>
      <w:r>
        <w:rPr>
          <w:rStyle w:val="CodeSnippetHighlight"/>
        </w:rPr>
        <w:t>relationship</w:t>
      </w:r>
      <w:r w:rsidRPr="00860225">
        <w:rPr>
          <w:rStyle w:val="CodeSnippetHighlight"/>
        </w:rPr>
        <w:t>_template_name</w:t>
      </w:r>
      <w:r w:rsidRPr="00DD1ED0">
        <w:t>: represents</w:t>
      </w:r>
      <w:r>
        <w:t xml:space="preserve"> the required symbolic name of the Relationship Template being declared.</w:t>
      </w:r>
    </w:p>
    <w:p w14:paraId="121F05F2" w14:textId="77777777" w:rsidR="002D57C4" w:rsidRDefault="002D57C4" w:rsidP="002D57C4">
      <w:pPr>
        <w:pStyle w:val="ListParagraph"/>
        <w:numPr>
          <w:ilvl w:val="0"/>
          <w:numId w:val="22"/>
        </w:numPr>
      </w:pPr>
      <w:r>
        <w:rPr>
          <w:rStyle w:val="CodeSnippetHighlight"/>
        </w:rPr>
        <w:t>relationship</w:t>
      </w:r>
      <w:r w:rsidRPr="00860225">
        <w:rPr>
          <w:rStyle w:val="CodeSnippetHighlight"/>
        </w:rPr>
        <w:t>_type_name</w:t>
      </w:r>
      <w:r w:rsidRPr="003A080F">
        <w:t>:</w:t>
      </w:r>
      <w:r>
        <w:t xml:space="preserve"> represents the name of the Relationship Type the Relationship Template is based upon.</w:t>
      </w:r>
    </w:p>
    <w:p w14:paraId="4B33D9F6" w14:textId="77777777" w:rsidR="002D57C4" w:rsidRDefault="002D57C4" w:rsidP="002D57C4">
      <w:pPr>
        <w:pStyle w:val="ListParagraph"/>
        <w:numPr>
          <w:ilvl w:val="0"/>
          <w:numId w:val="22"/>
        </w:numPr>
      </w:pPr>
      <w:r>
        <w:rPr>
          <w:rStyle w:val="CodeSnippetHighlight"/>
        </w:rPr>
        <w:t>relationship_template_description</w:t>
      </w:r>
      <w:r w:rsidRPr="004C40C2">
        <w:t>:</w:t>
      </w:r>
      <w:r>
        <w:t xml:space="preserve"> represents the optional </w:t>
      </w:r>
      <w:hyperlink w:anchor="DEFN_ELEMENT_DESCRIPTION" w:history="1">
        <w:r w:rsidRPr="0073296D">
          <w:rPr>
            <w:rStyle w:val="Hyperlink"/>
          </w:rPr>
          <w:t>description</w:t>
        </w:r>
      </w:hyperlink>
      <w:r>
        <w:t xml:space="preserve"> string for the Relationship Template.</w:t>
      </w:r>
    </w:p>
    <w:p w14:paraId="1F3D87AD" w14:textId="77777777" w:rsidR="002D57C4" w:rsidRDefault="002D57C4" w:rsidP="002D57C4">
      <w:pPr>
        <w:pStyle w:val="ListParagraph"/>
        <w:numPr>
          <w:ilvl w:val="0"/>
          <w:numId w:val="22"/>
        </w:numPr>
      </w:pPr>
      <w:r w:rsidRPr="00860225">
        <w:rPr>
          <w:rStyle w:val="CodeSnippetHighlight"/>
        </w:rPr>
        <w:t>property_</w:t>
      </w:r>
      <w:r>
        <w:rPr>
          <w:rStyle w:val="CodeSnippetHighlight"/>
        </w:rPr>
        <w:t>assignments</w:t>
      </w:r>
      <w:r>
        <w:t xml:space="preserve">: represents the optional list of </w:t>
      </w:r>
      <w:hyperlink w:anchor="DEFN_ELEMENT_PROPERTY_VALUE_ASSIGNMENT" w:history="1">
        <w:r w:rsidRPr="003637CD">
          <w:rPr>
            <w:rStyle w:val="Hyperlink"/>
          </w:rPr>
          <w:t xml:space="preserve">property </w:t>
        </w:r>
        <w:r>
          <w:rPr>
            <w:rStyle w:val="Hyperlink"/>
          </w:rPr>
          <w:t>assignments</w:t>
        </w:r>
      </w:hyperlink>
      <w:r>
        <w:t xml:space="preserve"> for the Relationship Template that provide values for properties defined in its declared Relationship Type.</w:t>
      </w:r>
    </w:p>
    <w:p w14:paraId="168AB6CA" w14:textId="77777777" w:rsidR="002D57C4" w:rsidRDefault="002D57C4" w:rsidP="002D57C4">
      <w:pPr>
        <w:pStyle w:val="ListParagraph"/>
        <w:numPr>
          <w:ilvl w:val="0"/>
          <w:numId w:val="22"/>
        </w:numPr>
      </w:pPr>
      <w:r>
        <w:rPr>
          <w:rStyle w:val="CodeSnippetHighlight"/>
        </w:rPr>
        <w:lastRenderedPageBreak/>
        <w:t>attribute</w:t>
      </w:r>
      <w:r w:rsidRPr="00860225">
        <w:rPr>
          <w:rStyle w:val="CodeSnippetHighlight"/>
        </w:rPr>
        <w:t>_</w:t>
      </w:r>
      <w:r>
        <w:rPr>
          <w:rStyle w:val="CodeSnippetHighlight"/>
        </w:rPr>
        <w:t>assignments</w:t>
      </w:r>
      <w:r>
        <w:t xml:space="preserve">: represents the optional list of </w:t>
      </w:r>
      <w:hyperlink w:anchor="DEFN_ELEMENT_ATTRIBUTE_VALUE_ASSIGNMENT" w:history="1">
        <w:r>
          <w:rPr>
            <w:rStyle w:val="Hyperlink"/>
          </w:rPr>
          <w:t>attribute assignments</w:t>
        </w:r>
      </w:hyperlink>
      <w:r>
        <w:t xml:space="preserve">  for the Relationship Template that provide values for attributes defined in its declared Relationship Type.</w:t>
      </w:r>
    </w:p>
    <w:p w14:paraId="62932D09" w14:textId="77777777" w:rsidR="002D57C4" w:rsidRDefault="002D57C4" w:rsidP="002D57C4">
      <w:pPr>
        <w:pStyle w:val="ListParagraph"/>
        <w:numPr>
          <w:ilvl w:val="0"/>
          <w:numId w:val="22"/>
        </w:numPr>
      </w:pPr>
      <w:r w:rsidRPr="00860225">
        <w:rPr>
          <w:rStyle w:val="CodeSnippetHighlight"/>
        </w:rPr>
        <w:t>interface_definitions</w:t>
      </w:r>
      <w:r>
        <w:t>:</w:t>
      </w:r>
      <w:r w:rsidRPr="0000035D">
        <w:t xml:space="preserve"> </w:t>
      </w:r>
      <w:r>
        <w:t xml:space="preserve">represents the optional list of </w:t>
      </w:r>
      <w:hyperlink w:anchor="DEFN_ELEMENT_INTERFACE_DEF" w:history="1">
        <w:r w:rsidRPr="00245A3B">
          <w:rPr>
            <w:rStyle w:val="Hyperlink"/>
          </w:rPr>
          <w:t>interface definitions</w:t>
        </w:r>
      </w:hyperlink>
      <w:r>
        <w:t xml:space="preserve"> for the Relationship Template that </w:t>
      </w:r>
      <w:r w:rsidRPr="00400D6A">
        <w:t>augment</w:t>
      </w:r>
      <w:r>
        <w:t xml:space="preserve"> those provided by its declared Relationship Type.</w:t>
      </w:r>
    </w:p>
    <w:p w14:paraId="4333A150" w14:textId="77777777" w:rsidR="002D57C4" w:rsidRPr="003A080F" w:rsidRDefault="002D57C4" w:rsidP="002D57C4">
      <w:pPr>
        <w:pStyle w:val="ListParagraph"/>
        <w:numPr>
          <w:ilvl w:val="0"/>
          <w:numId w:val="22"/>
        </w:numPr>
      </w:pPr>
      <w:r>
        <w:rPr>
          <w:rStyle w:val="CodeSnippetHighlight"/>
        </w:rPr>
        <w:t>source_relationship_template_name</w:t>
      </w:r>
      <w:r w:rsidRPr="0019420F">
        <w:t>:</w:t>
      </w:r>
      <w:r>
        <w:t xml:space="preserve"> represents the optional (symbolic) name of another relationship template to copy into (all keynames and values) and use as a basis for this relationship template. </w:t>
      </w:r>
    </w:p>
    <w:p w14:paraId="2EC05B3F" w14:textId="77777777" w:rsidR="002D57C4" w:rsidRDefault="002D57C4" w:rsidP="002D57C4">
      <w:pPr>
        <w:pStyle w:val="Heading4"/>
        <w:numPr>
          <w:ilvl w:val="3"/>
          <w:numId w:val="3"/>
        </w:numPr>
      </w:pPr>
      <w:r>
        <w:t>Additional requirements</w:t>
      </w:r>
    </w:p>
    <w:p w14:paraId="247949EB" w14:textId="77777777" w:rsidR="002D57C4" w:rsidRPr="00BE4B14" w:rsidRDefault="002D57C4" w:rsidP="002D57C4">
      <w:pPr>
        <w:pStyle w:val="ListParagraph"/>
        <w:numPr>
          <w:ilvl w:val="0"/>
          <w:numId w:val="51"/>
        </w:numPr>
      </w:pPr>
      <w:r>
        <w:t xml:space="preserve">The source relationship template provided as a value on the </w:t>
      </w:r>
      <w:r w:rsidRPr="0019420F">
        <w:rPr>
          <w:rStyle w:val="CodeSnippetHighlight"/>
        </w:rPr>
        <w:t>copy</w:t>
      </w:r>
      <w:r>
        <w:t xml:space="preserve"> keyname MUST NOT itself use the </w:t>
      </w:r>
      <w:r w:rsidRPr="0019420F">
        <w:rPr>
          <w:rStyle w:val="CodeSnippetHighlight"/>
        </w:rPr>
        <w:t>copy</w:t>
      </w:r>
      <w:r>
        <w:t xml:space="preserve"> keyname (i.e., it must itself be a complete relationship template description and not copied from another relationship template).</w:t>
      </w:r>
    </w:p>
    <w:p w14:paraId="5C158187" w14:textId="77777777" w:rsidR="002D57C4" w:rsidRPr="00A424F9" w:rsidRDefault="002D57C4" w:rsidP="002D57C4">
      <w:pPr>
        <w:pStyle w:val="Heading4"/>
        <w:numPr>
          <w:ilvl w:val="3"/>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3A968E4" w14:textId="77777777" w:rsidTr="00502E57">
        <w:tc>
          <w:tcPr>
            <w:tcW w:w="9576" w:type="dxa"/>
            <w:shd w:val="clear" w:color="auto" w:fill="D9D9D9" w:themeFill="background1" w:themeFillShade="D9"/>
          </w:tcPr>
          <w:p w14:paraId="40170AFC" w14:textId="77777777" w:rsidR="002D57C4" w:rsidRDefault="002D57C4" w:rsidP="00502E57">
            <w:pPr>
              <w:rPr>
                <w:rStyle w:val="CodeSnippet"/>
              </w:rPr>
            </w:pPr>
            <w:r>
              <w:rPr>
                <w:rStyle w:val="CodeSnippet"/>
              </w:rPr>
              <w:t>relationship_templates:</w:t>
            </w:r>
          </w:p>
          <w:p w14:paraId="4F0D3173" w14:textId="77777777" w:rsidR="002D57C4" w:rsidRPr="0064443D" w:rsidRDefault="002D57C4" w:rsidP="00502E57">
            <w:pPr>
              <w:rPr>
                <w:rStyle w:val="CodeSnippet"/>
                <w:noProof/>
              </w:rPr>
            </w:pPr>
            <w:r w:rsidRPr="0064443D">
              <w:rPr>
                <w:rStyle w:val="CodeSnippet"/>
                <w:noProof/>
              </w:rPr>
              <w:t xml:space="preserve">  </w:t>
            </w:r>
            <w:r w:rsidRPr="0064443D">
              <w:rPr>
                <w:rStyle w:val="CodeSnippet"/>
                <w:b/>
                <w:noProof/>
              </w:rPr>
              <w:t>storage_attachment</w:t>
            </w:r>
            <w:r w:rsidRPr="0064443D">
              <w:rPr>
                <w:rStyle w:val="CodeSnippet"/>
                <w:noProof/>
              </w:rPr>
              <w:t>:</w:t>
            </w:r>
          </w:p>
          <w:p w14:paraId="482EE2B1" w14:textId="77777777" w:rsidR="002D57C4" w:rsidRPr="0064443D" w:rsidRDefault="002D57C4" w:rsidP="00502E57">
            <w:pPr>
              <w:rPr>
                <w:rStyle w:val="CodeSnippet"/>
                <w:noProof/>
              </w:rPr>
            </w:pPr>
            <w:r w:rsidRPr="0064443D">
              <w:rPr>
                <w:rStyle w:val="CodeSnippet"/>
                <w:noProof/>
              </w:rPr>
              <w:t xml:space="preserve">    type: </w:t>
            </w:r>
            <w:hyperlink w:anchor="DEFN_TYPE_RELATIONSHIPS_ATTACHTO" w:history="1">
              <w:r w:rsidRPr="0064443D">
                <w:rPr>
                  <w:rStyle w:val="Hyperlink"/>
                  <w:rFonts w:ascii="Consolas" w:hAnsi="Consolas"/>
                  <w:noProof/>
                </w:rPr>
                <w:t>Attach</w:t>
              </w:r>
              <w:r>
                <w:rPr>
                  <w:rStyle w:val="Hyperlink"/>
                  <w:rFonts w:ascii="Consolas" w:hAnsi="Consolas"/>
                  <w:noProof/>
                </w:rPr>
                <w:t>es</w:t>
              </w:r>
              <w:r w:rsidRPr="0064443D">
                <w:rPr>
                  <w:rStyle w:val="Hyperlink"/>
                  <w:rFonts w:ascii="Consolas" w:hAnsi="Consolas"/>
                  <w:noProof/>
                </w:rPr>
                <w:t>To</w:t>
              </w:r>
            </w:hyperlink>
          </w:p>
          <w:p w14:paraId="49BB78F1" w14:textId="77777777" w:rsidR="002D57C4" w:rsidRPr="0064443D" w:rsidRDefault="002D57C4" w:rsidP="00502E57">
            <w:pPr>
              <w:rPr>
                <w:rStyle w:val="CodeSnippet"/>
                <w:noProof/>
              </w:rPr>
            </w:pPr>
            <w:r w:rsidRPr="0064443D">
              <w:rPr>
                <w:rStyle w:val="CodeSnippet"/>
                <w:noProof/>
              </w:rPr>
              <w:t xml:space="preserve">    properties:</w:t>
            </w:r>
          </w:p>
          <w:p w14:paraId="381B8AD2" w14:textId="77777777" w:rsidR="002D57C4" w:rsidRPr="006824F5" w:rsidRDefault="002D57C4" w:rsidP="00502E57">
            <w:pPr>
              <w:rPr>
                <w:rStyle w:val="CodeSnippet"/>
                <w:noProof/>
              </w:rPr>
            </w:pPr>
            <w:r w:rsidRPr="0064443D">
              <w:rPr>
                <w:rStyle w:val="CodeSnippet"/>
                <w:noProof/>
              </w:rPr>
              <w:t xml:space="preserve">      location: </w:t>
            </w:r>
            <w:r>
              <w:rPr>
                <w:rStyle w:val="CodeSnippet"/>
                <w:noProof/>
              </w:rPr>
              <w:t>/my_mount_point</w:t>
            </w:r>
          </w:p>
        </w:tc>
      </w:tr>
    </w:tbl>
    <w:p w14:paraId="6529BB0F" w14:textId="77777777" w:rsidR="002D57C4" w:rsidRDefault="002D57C4" w:rsidP="002D57C4">
      <w:pPr>
        <w:pStyle w:val="Heading3"/>
        <w:numPr>
          <w:ilvl w:val="2"/>
          <w:numId w:val="3"/>
        </w:numPr>
      </w:pPr>
      <w:bookmarkStart w:id="356" w:name="_Toc380995742"/>
      <w:bookmarkStart w:id="357" w:name="_Toc381084630"/>
      <w:bookmarkStart w:id="358" w:name="_Toc381177772"/>
      <w:bookmarkStart w:id="359" w:name="_Toc381365537"/>
      <w:bookmarkStart w:id="360" w:name="_Toc381365952"/>
      <w:bookmarkStart w:id="361" w:name="_Toc381369709"/>
      <w:bookmarkStart w:id="362" w:name="_Toc381613959"/>
      <w:bookmarkStart w:id="363" w:name="_Toc381614007"/>
      <w:bookmarkStart w:id="364" w:name="_Toc381697225"/>
      <w:bookmarkStart w:id="365" w:name="_Toc381801239"/>
      <w:bookmarkStart w:id="366" w:name="_Toc381866549"/>
      <w:bookmarkStart w:id="367" w:name="_Toc381867862"/>
      <w:bookmarkStart w:id="368" w:name="_Toc381882197"/>
      <w:bookmarkStart w:id="369" w:name="_Toc380995744"/>
      <w:bookmarkStart w:id="370" w:name="_Toc381084632"/>
      <w:bookmarkStart w:id="371" w:name="_Toc381177774"/>
      <w:bookmarkStart w:id="372" w:name="_Toc381365539"/>
      <w:bookmarkStart w:id="373" w:name="_Toc381365954"/>
      <w:bookmarkStart w:id="374" w:name="_Toc381369711"/>
      <w:bookmarkStart w:id="375" w:name="_Toc381613961"/>
      <w:bookmarkStart w:id="376" w:name="_Toc381614009"/>
      <w:bookmarkStart w:id="377" w:name="_Toc381697227"/>
      <w:bookmarkStart w:id="378" w:name="_Toc381801241"/>
      <w:bookmarkStart w:id="379" w:name="_Toc381866551"/>
      <w:bookmarkStart w:id="380" w:name="_Toc381867864"/>
      <w:bookmarkStart w:id="381" w:name="_Toc381882199"/>
      <w:bookmarkStart w:id="382" w:name="DEFN_ELEMENT_GROUP_DEF"/>
      <w:bookmarkStart w:id="383" w:name="_Toc397688802"/>
      <w:bookmarkStart w:id="384" w:name="_Toc379455043"/>
      <w:bookmarkStart w:id="385" w:name="DEFN_ENTITY_SERVICE_TEMPLATE"/>
      <w:bookmarkStart w:id="386" w:name="_Toc373867851"/>
      <w:bookmarkStart w:id="387" w:name="_Toc373867850"/>
      <w:bookmarkStart w:id="388" w:name="_Toc373867852"/>
      <w:bookmarkEnd w:id="223"/>
      <w:bookmarkEnd w:id="32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r>
        <w:t>Group definition</w:t>
      </w:r>
    </w:p>
    <w:bookmarkEnd w:id="382"/>
    <w:p w14:paraId="0CFA0C30" w14:textId="77777777" w:rsidR="002D57C4" w:rsidRDefault="002D57C4" w:rsidP="002D57C4">
      <w:r>
        <w:t xml:space="preserve">A group definition defines a logical grouping of node templates, typically for management purposes, but is separate from the application’s topology template. </w:t>
      </w:r>
    </w:p>
    <w:p w14:paraId="6FB249D4" w14:textId="77777777" w:rsidR="002D57C4" w:rsidRDefault="002D57C4" w:rsidP="002D57C4">
      <w:pPr>
        <w:pStyle w:val="Heading4"/>
        <w:numPr>
          <w:ilvl w:val="3"/>
          <w:numId w:val="3"/>
        </w:numPr>
      </w:pPr>
      <w:r>
        <w:t>Keynames</w:t>
      </w:r>
    </w:p>
    <w:p w14:paraId="25C7334B" w14:textId="77777777" w:rsidR="002D57C4" w:rsidRPr="0053600D" w:rsidRDefault="002D57C4" w:rsidP="002D57C4">
      <w:pPr>
        <w:pStyle w:val="NormalaroundTable"/>
      </w:pPr>
      <w:r>
        <w:t>The following is the list of recognized keynames for a TOSCA group definition:</w:t>
      </w:r>
    </w:p>
    <w:tbl>
      <w:tblPr>
        <w:tblW w:w="421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10"/>
        <w:gridCol w:w="981"/>
        <w:gridCol w:w="1899"/>
        <w:gridCol w:w="4391"/>
      </w:tblGrid>
      <w:tr w:rsidR="002D57C4" w:rsidRPr="004279F4" w14:paraId="57D1A8D8" w14:textId="77777777" w:rsidTr="00502E57">
        <w:trPr>
          <w:cantSplit/>
          <w:tblHeader/>
        </w:trPr>
        <w:tc>
          <w:tcPr>
            <w:tcW w:w="812" w:type="pct"/>
            <w:shd w:val="clear" w:color="auto" w:fill="D9D9D9"/>
          </w:tcPr>
          <w:p w14:paraId="66077FAA" w14:textId="77777777" w:rsidR="002D57C4" w:rsidRPr="00422683" w:rsidRDefault="002D57C4" w:rsidP="00502E57">
            <w:pPr>
              <w:pStyle w:val="TableText-Heading"/>
            </w:pPr>
            <w:r w:rsidRPr="00422683">
              <w:t>Keyname</w:t>
            </w:r>
          </w:p>
        </w:tc>
        <w:tc>
          <w:tcPr>
            <w:tcW w:w="565" w:type="pct"/>
            <w:shd w:val="clear" w:color="auto" w:fill="D9D9D9"/>
          </w:tcPr>
          <w:p w14:paraId="48B9782C" w14:textId="77777777" w:rsidR="002D57C4" w:rsidRPr="00422683" w:rsidRDefault="002D57C4" w:rsidP="00502E57">
            <w:pPr>
              <w:pStyle w:val="TableText-Heading"/>
            </w:pPr>
            <w:r w:rsidRPr="00422683">
              <w:t>Required</w:t>
            </w:r>
          </w:p>
        </w:tc>
        <w:tc>
          <w:tcPr>
            <w:tcW w:w="1094" w:type="pct"/>
            <w:shd w:val="clear" w:color="auto" w:fill="D9D9D9"/>
          </w:tcPr>
          <w:p w14:paraId="0E43FA8B" w14:textId="77777777" w:rsidR="002D57C4" w:rsidRPr="00422683" w:rsidRDefault="002D57C4" w:rsidP="00502E57">
            <w:pPr>
              <w:pStyle w:val="TableText-Heading"/>
            </w:pPr>
            <w:r w:rsidRPr="00422683">
              <w:t>Type</w:t>
            </w:r>
          </w:p>
        </w:tc>
        <w:tc>
          <w:tcPr>
            <w:tcW w:w="2529" w:type="pct"/>
            <w:shd w:val="clear" w:color="auto" w:fill="D9D9D9"/>
          </w:tcPr>
          <w:p w14:paraId="60EF4FB4" w14:textId="77777777" w:rsidR="002D57C4" w:rsidRPr="00422683" w:rsidRDefault="002D57C4" w:rsidP="00502E57">
            <w:pPr>
              <w:pStyle w:val="TableText-Heading"/>
            </w:pPr>
            <w:r w:rsidRPr="00422683">
              <w:t>Description</w:t>
            </w:r>
          </w:p>
        </w:tc>
      </w:tr>
      <w:tr w:rsidR="002D57C4" w:rsidRPr="004279F4" w14:paraId="688F4C66" w14:textId="77777777" w:rsidTr="00502E57">
        <w:trPr>
          <w:cantSplit/>
        </w:trPr>
        <w:tc>
          <w:tcPr>
            <w:tcW w:w="812" w:type="pct"/>
            <w:shd w:val="clear" w:color="auto" w:fill="FFFFFF"/>
          </w:tcPr>
          <w:p w14:paraId="21475B5C" w14:textId="77777777" w:rsidR="002D57C4" w:rsidRDefault="002D57C4" w:rsidP="00502E57">
            <w:pPr>
              <w:pStyle w:val="TableText"/>
              <w:rPr>
                <w:noProof/>
              </w:rPr>
            </w:pPr>
            <w:r>
              <w:rPr>
                <w:noProof/>
              </w:rPr>
              <w:t>type</w:t>
            </w:r>
          </w:p>
        </w:tc>
        <w:tc>
          <w:tcPr>
            <w:tcW w:w="565" w:type="pct"/>
            <w:shd w:val="clear" w:color="auto" w:fill="FFFFFF"/>
          </w:tcPr>
          <w:p w14:paraId="498899AF" w14:textId="77777777" w:rsidR="002D57C4" w:rsidRDefault="002D57C4" w:rsidP="00502E57">
            <w:pPr>
              <w:pStyle w:val="TableText"/>
            </w:pPr>
            <w:r>
              <w:t>yes</w:t>
            </w:r>
          </w:p>
        </w:tc>
        <w:tc>
          <w:tcPr>
            <w:tcW w:w="1094" w:type="pct"/>
            <w:shd w:val="clear" w:color="auto" w:fill="FFFFFF"/>
          </w:tcPr>
          <w:p w14:paraId="187CB06F" w14:textId="77777777" w:rsidR="002D57C4" w:rsidRDefault="008C123E" w:rsidP="00502E57">
            <w:pPr>
              <w:pStyle w:val="TableText"/>
            </w:pPr>
            <w:hyperlink w:anchor="TYPE_YAML_STRING" w:history="1">
              <w:r w:rsidR="002D57C4" w:rsidRPr="004A08E6">
                <w:rPr>
                  <w:rStyle w:val="Hyperlink"/>
                </w:rPr>
                <w:t>string</w:t>
              </w:r>
            </w:hyperlink>
          </w:p>
        </w:tc>
        <w:tc>
          <w:tcPr>
            <w:tcW w:w="2529" w:type="pct"/>
            <w:shd w:val="clear" w:color="auto" w:fill="FFFFFF"/>
          </w:tcPr>
          <w:p w14:paraId="02894E59" w14:textId="77777777" w:rsidR="002D57C4" w:rsidRDefault="002D57C4" w:rsidP="00502E57">
            <w:pPr>
              <w:pStyle w:val="TableText"/>
            </w:pPr>
            <w:r>
              <w:t>The required name of the group type the group definition is based upon.</w:t>
            </w:r>
          </w:p>
        </w:tc>
      </w:tr>
      <w:tr w:rsidR="002D57C4" w:rsidRPr="004279F4" w14:paraId="5734291F" w14:textId="77777777" w:rsidTr="00502E57">
        <w:trPr>
          <w:cantSplit/>
        </w:trPr>
        <w:tc>
          <w:tcPr>
            <w:tcW w:w="812" w:type="pct"/>
            <w:shd w:val="clear" w:color="auto" w:fill="FFFFFF"/>
          </w:tcPr>
          <w:p w14:paraId="5C72DB5E" w14:textId="77777777" w:rsidR="002D57C4" w:rsidRDefault="002D57C4" w:rsidP="00502E57">
            <w:pPr>
              <w:pStyle w:val="TableText"/>
              <w:rPr>
                <w:noProof/>
              </w:rPr>
            </w:pPr>
            <w:r>
              <w:rPr>
                <w:noProof/>
              </w:rPr>
              <w:t>description</w:t>
            </w:r>
          </w:p>
        </w:tc>
        <w:tc>
          <w:tcPr>
            <w:tcW w:w="565" w:type="pct"/>
            <w:shd w:val="clear" w:color="auto" w:fill="FFFFFF"/>
          </w:tcPr>
          <w:p w14:paraId="3D568EB9" w14:textId="77777777" w:rsidR="002D57C4" w:rsidRDefault="002D57C4" w:rsidP="00502E57">
            <w:pPr>
              <w:pStyle w:val="TableText"/>
            </w:pPr>
            <w:r>
              <w:t>no</w:t>
            </w:r>
          </w:p>
        </w:tc>
        <w:tc>
          <w:tcPr>
            <w:tcW w:w="1094" w:type="pct"/>
            <w:shd w:val="clear" w:color="auto" w:fill="FFFFFF"/>
          </w:tcPr>
          <w:p w14:paraId="3CAE266D" w14:textId="77777777" w:rsidR="002D57C4" w:rsidRDefault="008C123E" w:rsidP="00502E57">
            <w:pPr>
              <w:pStyle w:val="TableText"/>
            </w:pPr>
            <w:hyperlink w:anchor="DEFN_ELEMENT_DESCRIPTION" w:history="1">
              <w:r w:rsidR="002D57C4" w:rsidRPr="00B946C9">
                <w:rPr>
                  <w:rStyle w:val="Hyperlink"/>
                </w:rPr>
                <w:t>description</w:t>
              </w:r>
            </w:hyperlink>
          </w:p>
        </w:tc>
        <w:tc>
          <w:tcPr>
            <w:tcW w:w="2529" w:type="pct"/>
            <w:shd w:val="clear" w:color="auto" w:fill="FFFFFF"/>
          </w:tcPr>
          <w:p w14:paraId="0004E790" w14:textId="77777777" w:rsidR="002D57C4" w:rsidRDefault="002D57C4" w:rsidP="00502E57">
            <w:pPr>
              <w:pStyle w:val="TableText"/>
            </w:pPr>
            <w:r>
              <w:t>The optional description for the group definition.</w:t>
            </w:r>
          </w:p>
        </w:tc>
      </w:tr>
      <w:tr w:rsidR="002D57C4" w:rsidRPr="004279F4" w14:paraId="38EBCD2F" w14:textId="77777777" w:rsidTr="00502E57">
        <w:trPr>
          <w:cantSplit/>
        </w:trPr>
        <w:tc>
          <w:tcPr>
            <w:tcW w:w="812" w:type="pct"/>
            <w:shd w:val="clear" w:color="auto" w:fill="FFFFFF"/>
          </w:tcPr>
          <w:p w14:paraId="071A71BE" w14:textId="77777777" w:rsidR="002D57C4" w:rsidRDefault="002D57C4" w:rsidP="00502E57">
            <w:pPr>
              <w:pStyle w:val="TableText"/>
              <w:rPr>
                <w:noProof/>
              </w:rPr>
            </w:pPr>
            <w:r>
              <w:rPr>
                <w:noProof/>
              </w:rPr>
              <w:t>properties</w:t>
            </w:r>
          </w:p>
        </w:tc>
        <w:tc>
          <w:tcPr>
            <w:tcW w:w="565" w:type="pct"/>
            <w:shd w:val="clear" w:color="auto" w:fill="FFFFFF"/>
          </w:tcPr>
          <w:p w14:paraId="1C8A4172" w14:textId="77777777" w:rsidR="002D57C4" w:rsidRDefault="002D57C4" w:rsidP="00502E57">
            <w:pPr>
              <w:pStyle w:val="TableText"/>
            </w:pPr>
            <w:r>
              <w:t>no</w:t>
            </w:r>
          </w:p>
        </w:tc>
        <w:tc>
          <w:tcPr>
            <w:tcW w:w="1094" w:type="pct"/>
            <w:shd w:val="clear" w:color="auto" w:fill="FFFFFF"/>
          </w:tcPr>
          <w:p w14:paraId="7EFD6776" w14:textId="77777777" w:rsidR="002D57C4" w:rsidRDefault="002D57C4" w:rsidP="00502E57">
            <w:pPr>
              <w:pStyle w:val="TableText"/>
            </w:pPr>
            <w:r>
              <w:t>list of</w:t>
            </w:r>
          </w:p>
          <w:p w14:paraId="5A770AC8" w14:textId="77777777" w:rsidR="002D57C4" w:rsidRDefault="008C123E" w:rsidP="00502E57">
            <w:pPr>
              <w:pStyle w:val="TableText"/>
            </w:pPr>
            <w:hyperlink w:anchor="DEFN_ELEMENT_PROPERTY_VALUE_ASSIGNMENT" w:history="1">
              <w:r w:rsidR="002D57C4" w:rsidRPr="004A08E6">
                <w:rPr>
                  <w:rStyle w:val="Hyperlink"/>
                </w:rPr>
                <w:t>propert</w:t>
              </w:r>
              <w:r w:rsidR="002D57C4">
                <w:rPr>
                  <w:rStyle w:val="Hyperlink"/>
                </w:rPr>
                <w:t>y assignments</w:t>
              </w:r>
            </w:hyperlink>
          </w:p>
        </w:tc>
        <w:tc>
          <w:tcPr>
            <w:tcW w:w="2529" w:type="pct"/>
            <w:shd w:val="clear" w:color="auto" w:fill="FFFFFF"/>
          </w:tcPr>
          <w:p w14:paraId="23E590AC" w14:textId="77777777" w:rsidR="002D57C4" w:rsidRDefault="002D57C4" w:rsidP="00502E57">
            <w:pPr>
              <w:pStyle w:val="TableText"/>
            </w:pPr>
            <w:r>
              <w:t>An optional list of property value assignments for the group definition.</w:t>
            </w:r>
          </w:p>
        </w:tc>
      </w:tr>
      <w:tr w:rsidR="002D57C4" w:rsidRPr="004279F4" w14:paraId="1C57D2BA" w14:textId="77777777" w:rsidTr="00502E57">
        <w:trPr>
          <w:cantSplit/>
        </w:trPr>
        <w:tc>
          <w:tcPr>
            <w:tcW w:w="812" w:type="pct"/>
            <w:shd w:val="clear" w:color="auto" w:fill="FFFFFF"/>
          </w:tcPr>
          <w:p w14:paraId="492B4E7A" w14:textId="77777777" w:rsidR="002D57C4" w:rsidRDefault="002D57C4" w:rsidP="00502E57">
            <w:pPr>
              <w:pStyle w:val="TableText"/>
              <w:rPr>
                <w:noProof/>
              </w:rPr>
            </w:pPr>
            <w:r>
              <w:rPr>
                <w:noProof/>
              </w:rPr>
              <w:t>members</w:t>
            </w:r>
          </w:p>
        </w:tc>
        <w:tc>
          <w:tcPr>
            <w:tcW w:w="565" w:type="pct"/>
            <w:shd w:val="clear" w:color="auto" w:fill="FFFFFF"/>
          </w:tcPr>
          <w:p w14:paraId="1D6E8653" w14:textId="77777777" w:rsidR="002D57C4" w:rsidRDefault="002D57C4" w:rsidP="00502E57">
            <w:pPr>
              <w:pStyle w:val="TableText"/>
            </w:pPr>
            <w:r>
              <w:t>no</w:t>
            </w:r>
          </w:p>
        </w:tc>
        <w:tc>
          <w:tcPr>
            <w:tcW w:w="1094" w:type="pct"/>
            <w:shd w:val="clear" w:color="auto" w:fill="FFFFFF"/>
          </w:tcPr>
          <w:p w14:paraId="3423D620" w14:textId="77777777" w:rsidR="002D57C4" w:rsidRDefault="002D57C4" w:rsidP="00502E57">
            <w:pPr>
              <w:pStyle w:val="TableText"/>
            </w:pPr>
            <w:r>
              <w:t xml:space="preserve">list of </w:t>
            </w:r>
            <w:hyperlink w:anchor="TYPE_YAML_STRING" w:history="1">
              <w:r w:rsidRPr="00064B94">
                <w:rPr>
                  <w:rStyle w:val="Hyperlink"/>
                </w:rPr>
                <w:t>string</w:t>
              </w:r>
            </w:hyperlink>
          </w:p>
        </w:tc>
        <w:tc>
          <w:tcPr>
            <w:tcW w:w="2529" w:type="pct"/>
            <w:shd w:val="clear" w:color="auto" w:fill="FFFFFF"/>
          </w:tcPr>
          <w:p w14:paraId="5DDA5766" w14:textId="77777777" w:rsidR="002D57C4" w:rsidRDefault="002D57C4" w:rsidP="00502E57">
            <w:pPr>
              <w:pStyle w:val="TableText"/>
            </w:pPr>
            <w:r>
              <w:t>The optional list of one or more node template names that are members of this group definition.</w:t>
            </w:r>
          </w:p>
        </w:tc>
      </w:tr>
      <w:tr w:rsidR="002D57C4" w:rsidRPr="004279F4" w14:paraId="0A7C9ED4" w14:textId="77777777" w:rsidTr="00502E57">
        <w:trPr>
          <w:cantSplit/>
        </w:trPr>
        <w:tc>
          <w:tcPr>
            <w:tcW w:w="812" w:type="pct"/>
            <w:shd w:val="clear" w:color="auto" w:fill="FFFFFF"/>
          </w:tcPr>
          <w:p w14:paraId="703BE7E8" w14:textId="77777777" w:rsidR="002D57C4" w:rsidRDefault="002D57C4" w:rsidP="00502E57">
            <w:pPr>
              <w:pStyle w:val="TableText"/>
              <w:rPr>
                <w:noProof/>
              </w:rPr>
            </w:pPr>
            <w:r>
              <w:rPr>
                <w:noProof/>
              </w:rPr>
              <w:t>interfaces</w:t>
            </w:r>
          </w:p>
        </w:tc>
        <w:tc>
          <w:tcPr>
            <w:tcW w:w="565" w:type="pct"/>
            <w:shd w:val="clear" w:color="auto" w:fill="FFFFFF"/>
          </w:tcPr>
          <w:p w14:paraId="453CB447" w14:textId="77777777" w:rsidR="002D57C4" w:rsidRDefault="002D57C4" w:rsidP="00502E57">
            <w:pPr>
              <w:pStyle w:val="TableText"/>
            </w:pPr>
            <w:r>
              <w:t>no</w:t>
            </w:r>
          </w:p>
        </w:tc>
        <w:tc>
          <w:tcPr>
            <w:tcW w:w="1094" w:type="pct"/>
            <w:shd w:val="clear" w:color="auto" w:fill="FFFFFF"/>
          </w:tcPr>
          <w:p w14:paraId="44DCF184" w14:textId="77777777" w:rsidR="002D57C4" w:rsidRDefault="002D57C4" w:rsidP="00502E57">
            <w:pPr>
              <w:pStyle w:val="TableText"/>
            </w:pPr>
            <w:r>
              <w:t>list of</w:t>
            </w:r>
          </w:p>
          <w:p w14:paraId="6B2A3A1B" w14:textId="77777777" w:rsidR="002D57C4" w:rsidRDefault="008C123E" w:rsidP="00502E57">
            <w:pPr>
              <w:pStyle w:val="TableText"/>
            </w:pPr>
            <w:hyperlink w:anchor="DEFN_ELEMENT_INTERFACE_DEF" w:history="1">
              <w:r w:rsidR="002D57C4" w:rsidRPr="00A00719">
                <w:rPr>
                  <w:rStyle w:val="Hyperlink"/>
                </w:rPr>
                <w:t>interface</w:t>
              </w:r>
              <w:r w:rsidR="002D57C4">
                <w:rPr>
                  <w:rStyle w:val="Hyperlink"/>
                </w:rPr>
                <w:t xml:space="preserve"> definition</w:t>
              </w:r>
              <w:r w:rsidR="002D57C4" w:rsidRPr="00A00719">
                <w:rPr>
                  <w:rStyle w:val="Hyperlink"/>
                </w:rPr>
                <w:t>s</w:t>
              </w:r>
            </w:hyperlink>
          </w:p>
        </w:tc>
        <w:tc>
          <w:tcPr>
            <w:tcW w:w="2529" w:type="pct"/>
            <w:shd w:val="clear" w:color="auto" w:fill="FFFFFF"/>
          </w:tcPr>
          <w:p w14:paraId="4E03FFE4" w14:textId="77777777" w:rsidR="002D57C4" w:rsidRDefault="002D57C4" w:rsidP="00502E57">
            <w:pPr>
              <w:pStyle w:val="TableText"/>
            </w:pPr>
            <w:r>
              <w:t>An optional list of named interface definitions for the group definition.</w:t>
            </w:r>
          </w:p>
        </w:tc>
      </w:tr>
    </w:tbl>
    <w:p w14:paraId="69E5EC0D" w14:textId="77777777" w:rsidR="002D57C4" w:rsidRDefault="002D57C4" w:rsidP="002D57C4">
      <w:pPr>
        <w:pStyle w:val="Heading4"/>
        <w:numPr>
          <w:ilvl w:val="3"/>
          <w:numId w:val="3"/>
        </w:numPr>
      </w:pPr>
      <w:r>
        <w:t>Grammar</w:t>
      </w:r>
    </w:p>
    <w:p w14:paraId="349DA20A" w14:textId="77777777" w:rsidR="002D57C4" w:rsidRDefault="002D57C4" w:rsidP="002D57C4">
      <w:pPr>
        <w:pStyle w:val="NormalaroundTable"/>
      </w:pPr>
      <w:r>
        <w:t>Group definitions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23B14A0" w14:textId="77777777" w:rsidTr="00502E57">
        <w:tc>
          <w:tcPr>
            <w:tcW w:w="9576" w:type="dxa"/>
            <w:shd w:val="clear" w:color="auto" w:fill="D9D9D9" w:themeFill="background1" w:themeFillShade="D9"/>
          </w:tcPr>
          <w:p w14:paraId="1E5E2204" w14:textId="77777777" w:rsidR="002D57C4" w:rsidRDefault="002D57C4" w:rsidP="00502E57">
            <w:pPr>
              <w:rPr>
                <w:rStyle w:val="CodeSnippet"/>
              </w:rPr>
            </w:pPr>
            <w:r w:rsidRPr="00ED265B">
              <w:rPr>
                <w:rStyle w:val="CodeSnippet"/>
              </w:rPr>
              <w:t>&lt;</w:t>
            </w:r>
            <w:hyperlink w:anchor="TYPE_YAML_STRING" w:history="1">
              <w:r>
                <w:rPr>
                  <w:rStyle w:val="Hyperlink"/>
                  <w:rFonts w:ascii="Consolas" w:hAnsi="Consolas"/>
                </w:rPr>
                <w:t>group</w:t>
              </w:r>
              <w:r w:rsidRPr="00ED265B">
                <w:rPr>
                  <w:rStyle w:val="Hyperlink"/>
                  <w:rFonts w:ascii="Consolas" w:hAnsi="Consolas"/>
                </w:rPr>
                <w:t>_name</w:t>
              </w:r>
            </w:hyperlink>
            <w:r w:rsidRPr="00ED265B">
              <w:rPr>
                <w:rStyle w:val="CodeSnippet"/>
              </w:rPr>
              <w:t>&gt;:</w:t>
            </w:r>
          </w:p>
          <w:p w14:paraId="1C4BB8C4" w14:textId="77777777" w:rsidR="002D57C4" w:rsidRDefault="002D57C4" w:rsidP="00502E57">
            <w:pPr>
              <w:rPr>
                <w:rStyle w:val="CodeSnippet"/>
                <w:noProof/>
              </w:rPr>
            </w:pPr>
            <w:r w:rsidRPr="006824F5">
              <w:rPr>
                <w:rStyle w:val="CodeSnippet"/>
                <w:noProof/>
              </w:rPr>
              <w:t xml:space="preserve">  type: &lt;</w:t>
            </w:r>
            <w:hyperlink w:anchor="TYPE_YAML_STRING" w:history="1">
              <w:r>
                <w:rPr>
                  <w:rStyle w:val="Hyperlink"/>
                  <w:rFonts w:ascii="Consolas" w:hAnsi="Consolas"/>
                  <w:noProof/>
                </w:rPr>
                <w:t>group_type_name</w:t>
              </w:r>
            </w:hyperlink>
            <w:r w:rsidRPr="006824F5">
              <w:rPr>
                <w:rStyle w:val="CodeSnippet"/>
                <w:noProof/>
              </w:rPr>
              <w:t>&gt;</w:t>
            </w:r>
          </w:p>
          <w:p w14:paraId="1FFBEB5B" w14:textId="77777777" w:rsidR="002D57C4" w:rsidRDefault="002D57C4" w:rsidP="00502E57">
            <w:pPr>
              <w:rPr>
                <w:rStyle w:val="CodeSnippet"/>
                <w:noProof/>
              </w:rPr>
            </w:pPr>
            <w:r>
              <w:rPr>
                <w:rStyle w:val="CodeSnippet"/>
                <w:noProof/>
              </w:rPr>
              <w:t xml:space="preserve">  </w:t>
            </w:r>
            <w:r w:rsidRPr="006824F5">
              <w:rPr>
                <w:rStyle w:val="CodeSnippet"/>
                <w:noProof/>
              </w:rPr>
              <w:t>description: &lt;</w:t>
            </w:r>
            <w:hyperlink w:anchor="DEFN_ELEMENT_DESCRIPTION" w:history="1">
              <w:r>
                <w:rPr>
                  <w:rStyle w:val="Hyperlink"/>
                  <w:rFonts w:ascii="Consolas" w:hAnsi="Consolas"/>
                  <w:noProof/>
                </w:rPr>
                <w:t>group</w:t>
              </w:r>
              <w:r w:rsidRPr="007A2144">
                <w:rPr>
                  <w:rStyle w:val="Hyperlink"/>
                  <w:rFonts w:ascii="Consolas" w:hAnsi="Consolas"/>
                  <w:noProof/>
                </w:rPr>
                <w:t>_description</w:t>
              </w:r>
            </w:hyperlink>
            <w:r w:rsidRPr="006824F5">
              <w:rPr>
                <w:rStyle w:val="CodeSnippet"/>
                <w:noProof/>
              </w:rPr>
              <w:t>&gt;</w:t>
            </w:r>
          </w:p>
          <w:p w14:paraId="1E80C5B9" w14:textId="77777777" w:rsidR="002D57C4" w:rsidRPr="006824F5" w:rsidRDefault="002D57C4" w:rsidP="00502E57">
            <w:pPr>
              <w:rPr>
                <w:rStyle w:val="CodeSnippet"/>
                <w:noProof/>
              </w:rPr>
            </w:pPr>
            <w:r w:rsidRPr="006824F5">
              <w:rPr>
                <w:rStyle w:val="CodeSnippet"/>
                <w:noProof/>
              </w:rPr>
              <w:lastRenderedPageBreak/>
              <w:t xml:space="preserve">  properties:</w:t>
            </w:r>
          </w:p>
          <w:p w14:paraId="4D2DFE82" w14:textId="77777777" w:rsidR="002D57C4" w:rsidRDefault="002D57C4" w:rsidP="00502E57">
            <w:pPr>
              <w:rPr>
                <w:rStyle w:val="CodeSnippet"/>
                <w:noProof/>
              </w:rPr>
            </w:pPr>
            <w:r>
              <w:rPr>
                <w:rStyle w:val="CodeSnippet"/>
                <w:noProof/>
              </w:rPr>
              <w:t xml:space="preserve">    &lt;</w:t>
            </w:r>
            <w:hyperlink w:anchor="DEFN_ELEMENT_PROPERTY_VALUE_ASSIGNMENT" w:history="1">
              <w:r w:rsidRPr="00A00006">
                <w:rPr>
                  <w:rStyle w:val="Hyperlink"/>
                  <w:rFonts w:ascii="Consolas" w:hAnsi="Consolas"/>
                  <w:noProof/>
                </w:rPr>
                <w:t>property_</w:t>
              </w:r>
              <w:r>
                <w:rPr>
                  <w:rStyle w:val="Hyperlink"/>
                  <w:rFonts w:ascii="Consolas" w:hAnsi="Consolas"/>
                  <w:noProof/>
                </w:rPr>
                <w:t>a</w:t>
              </w:r>
              <w:r w:rsidRPr="00A00006">
                <w:rPr>
                  <w:rStyle w:val="Hyperlink"/>
                  <w:rFonts w:ascii="Consolas" w:hAnsi="Consolas"/>
                  <w:noProof/>
                </w:rPr>
                <w:t>ssignments</w:t>
              </w:r>
            </w:hyperlink>
            <w:r>
              <w:rPr>
                <w:rStyle w:val="CodeSnippet"/>
                <w:noProof/>
              </w:rPr>
              <w:t>&gt;</w:t>
            </w:r>
          </w:p>
          <w:p w14:paraId="788992D2" w14:textId="77777777" w:rsidR="002D57C4" w:rsidRDefault="002D57C4" w:rsidP="00502E57">
            <w:pPr>
              <w:rPr>
                <w:rStyle w:val="CodeSnippet"/>
                <w:noProof/>
              </w:rPr>
            </w:pPr>
            <w:r>
              <w:rPr>
                <w:rStyle w:val="CodeSnippet"/>
                <w:noProof/>
              </w:rPr>
              <w:t xml:space="preserve">  members: [ &lt;list_of_node_templates&gt; ]</w:t>
            </w:r>
          </w:p>
          <w:p w14:paraId="50D27B13" w14:textId="77777777" w:rsidR="002D57C4" w:rsidRPr="006824F5" w:rsidRDefault="002D57C4" w:rsidP="00502E57">
            <w:pPr>
              <w:rPr>
                <w:rStyle w:val="CodeSnippet"/>
                <w:noProof/>
              </w:rPr>
            </w:pPr>
            <w:r w:rsidRPr="006824F5">
              <w:rPr>
                <w:rStyle w:val="CodeSnippet"/>
                <w:noProof/>
              </w:rPr>
              <w:t xml:space="preserve">  interfaces:</w:t>
            </w:r>
          </w:p>
          <w:p w14:paraId="35C85A40" w14:textId="77777777" w:rsidR="002D57C4" w:rsidRPr="006824F5" w:rsidRDefault="002D57C4" w:rsidP="00502E57">
            <w:pPr>
              <w:rPr>
                <w:rStyle w:val="CodeSnippet"/>
                <w:noProof/>
              </w:rPr>
            </w:pPr>
            <w:r w:rsidRPr="006824F5">
              <w:rPr>
                <w:rStyle w:val="CodeSnippet"/>
                <w:noProof/>
              </w:rPr>
              <w:t xml:space="preserve">    &lt;</w:t>
            </w:r>
            <w:hyperlink w:anchor="DEFN_ELEMENT_INTERFACE_DEF" w:history="1">
              <w:r w:rsidRPr="00245A3B">
                <w:rPr>
                  <w:rStyle w:val="Hyperlink"/>
                  <w:rFonts w:ascii="Consolas" w:hAnsi="Consolas"/>
                  <w:noProof/>
                </w:rPr>
                <w:t>interface_definitions</w:t>
              </w:r>
            </w:hyperlink>
            <w:r w:rsidRPr="006824F5">
              <w:rPr>
                <w:rStyle w:val="CodeSnippet"/>
                <w:noProof/>
              </w:rPr>
              <w:t>&gt;</w:t>
            </w:r>
          </w:p>
        </w:tc>
      </w:tr>
    </w:tbl>
    <w:p w14:paraId="0F9333FE" w14:textId="77777777" w:rsidR="002D57C4" w:rsidRDefault="002D57C4" w:rsidP="002D57C4">
      <w:pPr>
        <w:pStyle w:val="NormalaroundTable"/>
      </w:pPr>
      <w:r>
        <w:lastRenderedPageBreak/>
        <w:t>In the above grammar, the pseudo values that appear in angle brackets have the following meaning:</w:t>
      </w:r>
    </w:p>
    <w:p w14:paraId="1D3E4009" w14:textId="77777777" w:rsidR="002D57C4" w:rsidRDefault="002D57C4" w:rsidP="002D57C4">
      <w:pPr>
        <w:numPr>
          <w:ilvl w:val="0"/>
          <w:numId w:val="19"/>
        </w:numPr>
        <w:spacing w:before="0" w:after="0"/>
      </w:pPr>
      <w:r>
        <w:rPr>
          <w:rStyle w:val="CodeSnippetHighlight"/>
        </w:rPr>
        <w:t>group</w:t>
      </w:r>
      <w:r w:rsidRPr="00860225">
        <w:rPr>
          <w:rStyle w:val="CodeSnippetHighlight"/>
        </w:rPr>
        <w:t>_name</w:t>
      </w:r>
      <w:r>
        <w:t xml:space="preserve">: represents the required symbolic name of the group as a </w:t>
      </w:r>
      <w:hyperlink w:anchor="TYPE_YAML_STRING" w:history="1">
        <w:r w:rsidRPr="00B946C9">
          <w:rPr>
            <w:rStyle w:val="Hyperlink"/>
          </w:rPr>
          <w:t>string</w:t>
        </w:r>
      </w:hyperlink>
      <w:r>
        <w:t>.</w:t>
      </w:r>
    </w:p>
    <w:p w14:paraId="782B6BEA" w14:textId="77777777" w:rsidR="002D57C4" w:rsidRDefault="002D57C4" w:rsidP="002D57C4">
      <w:pPr>
        <w:pStyle w:val="ListParagraph"/>
        <w:numPr>
          <w:ilvl w:val="0"/>
          <w:numId w:val="19"/>
        </w:numPr>
        <w:spacing w:line="240" w:lineRule="auto"/>
      </w:pPr>
      <w:r>
        <w:rPr>
          <w:rStyle w:val="CodeSnippetHighlight"/>
        </w:rPr>
        <w:t>group_type_name</w:t>
      </w:r>
      <w:r w:rsidRPr="002F78F7">
        <w:t>:</w:t>
      </w:r>
      <w:r>
        <w:t xml:space="preserve"> represents the name of the Group Type the definition is based upon.</w:t>
      </w:r>
    </w:p>
    <w:p w14:paraId="34D7D743" w14:textId="77777777" w:rsidR="002D57C4" w:rsidRDefault="002D57C4" w:rsidP="002D57C4">
      <w:pPr>
        <w:numPr>
          <w:ilvl w:val="0"/>
          <w:numId w:val="19"/>
        </w:numPr>
        <w:spacing w:before="0" w:after="0"/>
      </w:pPr>
      <w:r>
        <w:rPr>
          <w:rStyle w:val="CodeSnippetHighlight"/>
        </w:rPr>
        <w:t>group_description</w:t>
      </w:r>
      <w:r w:rsidRPr="0097359B">
        <w:t>:</w:t>
      </w:r>
      <w:r>
        <w:t xml:space="preserve"> contains an optional description of the group. </w:t>
      </w:r>
    </w:p>
    <w:p w14:paraId="5769E481" w14:textId="77777777" w:rsidR="002D57C4" w:rsidRDefault="002D57C4" w:rsidP="002D57C4">
      <w:pPr>
        <w:pStyle w:val="ListBullet3"/>
      </w:pPr>
      <w:r w:rsidRPr="00860225">
        <w:rPr>
          <w:rStyle w:val="CodeSnippetHighlight"/>
        </w:rPr>
        <w:t>property_</w:t>
      </w:r>
      <w:r>
        <w:rPr>
          <w:rStyle w:val="CodeSnippetHighlight"/>
        </w:rPr>
        <w:t>assignments</w:t>
      </w:r>
      <w:r>
        <w:t xml:space="preserve">: represents the optional list of </w:t>
      </w:r>
      <w:hyperlink w:anchor="DEFN_ELEMENT_PROPERTY_VALUE_ASSIGNMENT" w:history="1">
        <w:r>
          <w:rPr>
            <w:rStyle w:val="Hyperlink"/>
          </w:rPr>
          <w:t>property assignments</w:t>
        </w:r>
      </w:hyperlink>
      <w:r>
        <w:t xml:space="preserve"> for the group definition that provide values for properties defined in its declared Group Type.</w:t>
      </w:r>
    </w:p>
    <w:p w14:paraId="1470076D" w14:textId="77777777" w:rsidR="002D57C4" w:rsidRDefault="002D57C4" w:rsidP="002D57C4">
      <w:pPr>
        <w:numPr>
          <w:ilvl w:val="0"/>
          <w:numId w:val="19"/>
        </w:numPr>
        <w:spacing w:before="0" w:after="0"/>
      </w:pPr>
      <w:r>
        <w:rPr>
          <w:rStyle w:val="CodeSnippetHighlight"/>
        </w:rPr>
        <w:t>list_of_node_templates</w:t>
      </w:r>
      <w:r w:rsidRPr="00064B94">
        <w:t>:</w:t>
      </w:r>
      <w:r>
        <w:t xml:space="preserve"> contains the required list of one or more node template names (within the same topology template) that are members of this logical group.</w:t>
      </w:r>
    </w:p>
    <w:p w14:paraId="28D99CEB" w14:textId="77777777" w:rsidR="002D57C4" w:rsidRDefault="002D57C4" w:rsidP="002D57C4">
      <w:pPr>
        <w:pStyle w:val="ListBullet3"/>
      </w:pPr>
      <w:r w:rsidRPr="00860225">
        <w:rPr>
          <w:rStyle w:val="CodeSnippetHighlight"/>
        </w:rPr>
        <w:t>interface_definitions</w:t>
      </w:r>
      <w:r>
        <w:t>:</w:t>
      </w:r>
      <w:r w:rsidRPr="0000035D">
        <w:t xml:space="preserve"> </w:t>
      </w:r>
      <w:r>
        <w:t xml:space="preserve">represents the optional list of </w:t>
      </w:r>
      <w:hyperlink w:anchor="DEFN_ELEMENT_INTERFACE_DEF" w:history="1">
        <w:r w:rsidRPr="00245A3B">
          <w:rPr>
            <w:rStyle w:val="Hyperlink"/>
          </w:rPr>
          <w:t>interface definitions</w:t>
        </w:r>
      </w:hyperlink>
      <w:r>
        <w:t xml:space="preserve"> for the group definition that </w:t>
      </w:r>
      <w:r w:rsidRPr="00F5639C">
        <w:t>augment</w:t>
      </w:r>
      <w:r>
        <w:t xml:space="preserve"> those provided by its declared Group Type.</w:t>
      </w:r>
    </w:p>
    <w:p w14:paraId="3F659F50" w14:textId="77777777" w:rsidR="002D57C4" w:rsidRDefault="002D57C4" w:rsidP="002D57C4">
      <w:pPr>
        <w:pStyle w:val="Heading4"/>
        <w:numPr>
          <w:ilvl w:val="3"/>
          <w:numId w:val="3"/>
        </w:numPr>
      </w:pPr>
      <w:r>
        <w:t>Additional Requirements</w:t>
      </w:r>
    </w:p>
    <w:p w14:paraId="389DA5E4" w14:textId="77777777" w:rsidR="002D57C4" w:rsidRPr="006512CA" w:rsidRDefault="002D57C4" w:rsidP="002D57C4">
      <w:pPr>
        <w:pStyle w:val="ListParagraph"/>
        <w:numPr>
          <w:ilvl w:val="0"/>
          <w:numId w:val="17"/>
        </w:numPr>
      </w:pPr>
      <w:r>
        <w:t xml:space="preserve">Group definitions </w:t>
      </w:r>
      <w:r w:rsidRPr="00400D6A">
        <w:rPr>
          <w:b/>
        </w:rPr>
        <w:t>SHOULD</w:t>
      </w:r>
      <w:r>
        <w:t xml:space="preserve"> </w:t>
      </w:r>
      <w:r w:rsidRPr="00400D6A">
        <w:rPr>
          <w:b/>
        </w:rPr>
        <w:t>NOT</w:t>
      </w:r>
      <w:r>
        <w:t xml:space="preserve"> be used to define or redefine relationships (dependencies) for an application that can be expressed using normative TOSCA Relationships within a TOSCA topology template.</w:t>
      </w:r>
    </w:p>
    <w:p w14:paraId="12F1EFE7" w14:textId="77777777" w:rsidR="002D57C4" w:rsidRDefault="002D57C4" w:rsidP="002D57C4">
      <w:pPr>
        <w:pStyle w:val="Heading4"/>
        <w:numPr>
          <w:ilvl w:val="3"/>
          <w:numId w:val="3"/>
        </w:numPr>
      </w:pPr>
      <w:r>
        <w:t>Example</w:t>
      </w:r>
    </w:p>
    <w:p w14:paraId="668D1CC0" w14:textId="77777777" w:rsidR="002D57C4" w:rsidRPr="00D41929" w:rsidRDefault="002D57C4" w:rsidP="002D57C4">
      <w:pPr>
        <w:pStyle w:val="NormalaroundTable"/>
      </w:pPr>
      <w:r>
        <w:t>The following represents a group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762165B" w14:textId="77777777" w:rsidTr="00502E57">
        <w:trPr>
          <w:trHeight w:val="256"/>
        </w:trPr>
        <w:tc>
          <w:tcPr>
            <w:tcW w:w="9576" w:type="dxa"/>
            <w:shd w:val="clear" w:color="auto" w:fill="D9D9D9" w:themeFill="background1" w:themeFillShade="D9"/>
          </w:tcPr>
          <w:p w14:paraId="4E94D58E" w14:textId="77777777" w:rsidR="002D57C4" w:rsidRDefault="002D57C4" w:rsidP="00502E57">
            <w:pPr>
              <w:rPr>
                <w:rStyle w:val="CodeSnippet"/>
                <w:noProof/>
              </w:rPr>
            </w:pPr>
            <w:r>
              <w:rPr>
                <w:rStyle w:val="CodeSnippet"/>
                <w:noProof/>
              </w:rPr>
              <w:t>groups:</w:t>
            </w:r>
          </w:p>
          <w:p w14:paraId="3ED18054" w14:textId="77777777" w:rsidR="002D57C4" w:rsidRDefault="002D57C4" w:rsidP="00502E57">
            <w:pPr>
              <w:rPr>
                <w:rStyle w:val="CodeSnippet"/>
                <w:noProof/>
              </w:rPr>
            </w:pPr>
            <w:r>
              <w:rPr>
                <w:rStyle w:val="CodeSnippet"/>
                <w:noProof/>
              </w:rPr>
              <w:t xml:space="preserve">  my_app_placement_group:</w:t>
            </w:r>
          </w:p>
          <w:p w14:paraId="0634E4E5" w14:textId="77777777" w:rsidR="002D57C4" w:rsidRDefault="002D57C4" w:rsidP="00502E57">
            <w:pPr>
              <w:rPr>
                <w:rStyle w:val="CodeSnippet"/>
                <w:noProof/>
              </w:rPr>
            </w:pPr>
            <w:r>
              <w:rPr>
                <w:rStyle w:val="CodeSnippet"/>
                <w:noProof/>
              </w:rPr>
              <w:t xml:space="preserve">    type: tosca.groups.Root</w:t>
            </w:r>
          </w:p>
          <w:p w14:paraId="363DD885" w14:textId="77777777" w:rsidR="002D57C4" w:rsidRDefault="002D57C4" w:rsidP="00502E57">
            <w:pPr>
              <w:rPr>
                <w:rStyle w:val="CodeSnippet"/>
                <w:noProof/>
              </w:rPr>
            </w:pPr>
            <w:r>
              <w:rPr>
                <w:rStyle w:val="CodeSnippet"/>
                <w:noProof/>
              </w:rPr>
              <w:t xml:space="preserve">    description: My application’s logical component grouping for placement</w:t>
            </w:r>
          </w:p>
          <w:p w14:paraId="7DA82A0C" w14:textId="77777777" w:rsidR="002D57C4" w:rsidRPr="006824F5" w:rsidRDefault="002D57C4" w:rsidP="00502E57">
            <w:pPr>
              <w:rPr>
                <w:rStyle w:val="CodeSnippet"/>
                <w:noProof/>
              </w:rPr>
            </w:pPr>
            <w:r>
              <w:rPr>
                <w:rStyle w:val="CodeSnippet"/>
                <w:noProof/>
              </w:rPr>
              <w:t xml:space="preserve">    members: [ my_web_server, my_sql_database ]</w:t>
            </w:r>
          </w:p>
        </w:tc>
      </w:tr>
    </w:tbl>
    <w:p w14:paraId="49006E9C" w14:textId="77777777" w:rsidR="002D57C4" w:rsidRDefault="002D57C4" w:rsidP="002D57C4">
      <w:pPr>
        <w:pStyle w:val="Heading3"/>
        <w:numPr>
          <w:ilvl w:val="2"/>
          <w:numId w:val="3"/>
        </w:numPr>
      </w:pPr>
      <w:bookmarkStart w:id="389" w:name="DEFN_ELEMENT_POLICY_DEF"/>
      <w:r>
        <w:t>Policy definition</w:t>
      </w:r>
    </w:p>
    <w:bookmarkEnd w:id="389"/>
    <w:p w14:paraId="30A03070" w14:textId="77777777" w:rsidR="002D57C4" w:rsidRDefault="002D57C4" w:rsidP="002D57C4">
      <w:r>
        <w:t xml:space="preserve">A policy definition defines a policy that can be associated with a TOSCA topology or top-level entity definition (e.g., group definition, node template, etc.). </w:t>
      </w:r>
    </w:p>
    <w:p w14:paraId="0C6F0365" w14:textId="77777777" w:rsidR="002D57C4" w:rsidRDefault="002D57C4" w:rsidP="002D57C4">
      <w:pPr>
        <w:pStyle w:val="Heading4"/>
        <w:numPr>
          <w:ilvl w:val="3"/>
          <w:numId w:val="3"/>
        </w:numPr>
      </w:pPr>
      <w:r>
        <w:t>Keynames</w:t>
      </w:r>
    </w:p>
    <w:p w14:paraId="19E1F0D7" w14:textId="77777777" w:rsidR="002D57C4" w:rsidRPr="0053600D" w:rsidRDefault="002D57C4" w:rsidP="002D57C4">
      <w:pPr>
        <w:pStyle w:val="NormalaroundTable"/>
      </w:pPr>
      <w:r>
        <w:t>The following is the list of recognized keynames for a TOSCA policy definition:</w:t>
      </w:r>
    </w:p>
    <w:tbl>
      <w:tblPr>
        <w:tblW w:w="421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10"/>
        <w:gridCol w:w="981"/>
        <w:gridCol w:w="1899"/>
        <w:gridCol w:w="4391"/>
      </w:tblGrid>
      <w:tr w:rsidR="002D57C4" w:rsidRPr="004279F4" w14:paraId="377CE83B" w14:textId="77777777" w:rsidTr="00502E57">
        <w:trPr>
          <w:cantSplit/>
          <w:tblHeader/>
        </w:trPr>
        <w:tc>
          <w:tcPr>
            <w:tcW w:w="812" w:type="pct"/>
            <w:shd w:val="clear" w:color="auto" w:fill="D9D9D9"/>
          </w:tcPr>
          <w:p w14:paraId="0BE135F6" w14:textId="77777777" w:rsidR="002D57C4" w:rsidRPr="00422683" w:rsidRDefault="002D57C4" w:rsidP="00502E57">
            <w:pPr>
              <w:pStyle w:val="TableText-Heading"/>
            </w:pPr>
            <w:r w:rsidRPr="00422683">
              <w:t>Keyname</w:t>
            </w:r>
          </w:p>
        </w:tc>
        <w:tc>
          <w:tcPr>
            <w:tcW w:w="565" w:type="pct"/>
            <w:shd w:val="clear" w:color="auto" w:fill="D9D9D9"/>
          </w:tcPr>
          <w:p w14:paraId="59DFC747" w14:textId="77777777" w:rsidR="002D57C4" w:rsidRPr="00422683" w:rsidRDefault="002D57C4" w:rsidP="00502E57">
            <w:pPr>
              <w:pStyle w:val="TableText-Heading"/>
            </w:pPr>
            <w:r w:rsidRPr="00422683">
              <w:t>Required</w:t>
            </w:r>
          </w:p>
        </w:tc>
        <w:tc>
          <w:tcPr>
            <w:tcW w:w="1094" w:type="pct"/>
            <w:shd w:val="clear" w:color="auto" w:fill="D9D9D9"/>
          </w:tcPr>
          <w:p w14:paraId="78ECCF5F" w14:textId="77777777" w:rsidR="002D57C4" w:rsidRPr="00422683" w:rsidRDefault="002D57C4" w:rsidP="00502E57">
            <w:pPr>
              <w:pStyle w:val="TableText-Heading"/>
            </w:pPr>
            <w:r w:rsidRPr="00422683">
              <w:t>Type</w:t>
            </w:r>
          </w:p>
        </w:tc>
        <w:tc>
          <w:tcPr>
            <w:tcW w:w="2529" w:type="pct"/>
            <w:shd w:val="clear" w:color="auto" w:fill="D9D9D9"/>
          </w:tcPr>
          <w:p w14:paraId="2FDC74E3" w14:textId="77777777" w:rsidR="002D57C4" w:rsidRPr="00422683" w:rsidRDefault="002D57C4" w:rsidP="00502E57">
            <w:pPr>
              <w:pStyle w:val="TableText-Heading"/>
            </w:pPr>
            <w:r w:rsidRPr="00422683">
              <w:t>Description</w:t>
            </w:r>
          </w:p>
        </w:tc>
      </w:tr>
      <w:tr w:rsidR="002D57C4" w:rsidRPr="004279F4" w14:paraId="7DC96BC5" w14:textId="77777777" w:rsidTr="00502E57">
        <w:trPr>
          <w:cantSplit/>
        </w:trPr>
        <w:tc>
          <w:tcPr>
            <w:tcW w:w="812" w:type="pct"/>
            <w:shd w:val="clear" w:color="auto" w:fill="FFFFFF"/>
          </w:tcPr>
          <w:p w14:paraId="4DE5E903" w14:textId="77777777" w:rsidR="002D57C4" w:rsidRDefault="002D57C4" w:rsidP="00502E57">
            <w:pPr>
              <w:pStyle w:val="TableText"/>
              <w:rPr>
                <w:noProof/>
              </w:rPr>
            </w:pPr>
            <w:r>
              <w:rPr>
                <w:noProof/>
              </w:rPr>
              <w:t>type</w:t>
            </w:r>
          </w:p>
        </w:tc>
        <w:tc>
          <w:tcPr>
            <w:tcW w:w="565" w:type="pct"/>
            <w:shd w:val="clear" w:color="auto" w:fill="FFFFFF"/>
          </w:tcPr>
          <w:p w14:paraId="0829002B" w14:textId="77777777" w:rsidR="002D57C4" w:rsidRDefault="002D57C4" w:rsidP="00502E57">
            <w:pPr>
              <w:pStyle w:val="TableText"/>
            </w:pPr>
            <w:r>
              <w:t>yes</w:t>
            </w:r>
          </w:p>
        </w:tc>
        <w:tc>
          <w:tcPr>
            <w:tcW w:w="1094" w:type="pct"/>
            <w:shd w:val="clear" w:color="auto" w:fill="FFFFFF"/>
          </w:tcPr>
          <w:p w14:paraId="27F83090" w14:textId="77777777" w:rsidR="002D57C4" w:rsidRDefault="008C123E" w:rsidP="00502E57">
            <w:pPr>
              <w:pStyle w:val="TableText"/>
            </w:pPr>
            <w:hyperlink w:anchor="TYPE_YAML_STRING" w:history="1">
              <w:r w:rsidR="002D57C4" w:rsidRPr="004A08E6">
                <w:rPr>
                  <w:rStyle w:val="Hyperlink"/>
                </w:rPr>
                <w:t>string</w:t>
              </w:r>
            </w:hyperlink>
          </w:p>
        </w:tc>
        <w:tc>
          <w:tcPr>
            <w:tcW w:w="2529" w:type="pct"/>
            <w:shd w:val="clear" w:color="auto" w:fill="FFFFFF"/>
          </w:tcPr>
          <w:p w14:paraId="776BCDF7" w14:textId="77777777" w:rsidR="002D57C4" w:rsidRDefault="002D57C4" w:rsidP="00502E57">
            <w:pPr>
              <w:pStyle w:val="TableText"/>
            </w:pPr>
            <w:r>
              <w:t>The required name of the policy type the policy definition is based upon.</w:t>
            </w:r>
          </w:p>
        </w:tc>
      </w:tr>
      <w:tr w:rsidR="002D57C4" w:rsidRPr="004279F4" w14:paraId="2F2A47A2" w14:textId="77777777" w:rsidTr="00502E57">
        <w:trPr>
          <w:cantSplit/>
        </w:trPr>
        <w:tc>
          <w:tcPr>
            <w:tcW w:w="812" w:type="pct"/>
            <w:shd w:val="clear" w:color="auto" w:fill="FFFFFF"/>
          </w:tcPr>
          <w:p w14:paraId="33386C43" w14:textId="77777777" w:rsidR="002D57C4" w:rsidRDefault="002D57C4" w:rsidP="00502E57">
            <w:pPr>
              <w:pStyle w:val="TableText"/>
              <w:rPr>
                <w:noProof/>
              </w:rPr>
            </w:pPr>
            <w:r>
              <w:rPr>
                <w:noProof/>
              </w:rPr>
              <w:t>description</w:t>
            </w:r>
          </w:p>
        </w:tc>
        <w:tc>
          <w:tcPr>
            <w:tcW w:w="565" w:type="pct"/>
            <w:shd w:val="clear" w:color="auto" w:fill="FFFFFF"/>
          </w:tcPr>
          <w:p w14:paraId="169E1E62" w14:textId="77777777" w:rsidR="002D57C4" w:rsidRDefault="002D57C4" w:rsidP="00502E57">
            <w:pPr>
              <w:pStyle w:val="TableText"/>
            </w:pPr>
            <w:r>
              <w:t>no</w:t>
            </w:r>
          </w:p>
        </w:tc>
        <w:tc>
          <w:tcPr>
            <w:tcW w:w="1094" w:type="pct"/>
            <w:shd w:val="clear" w:color="auto" w:fill="FFFFFF"/>
          </w:tcPr>
          <w:p w14:paraId="4B00597C" w14:textId="77777777" w:rsidR="002D57C4" w:rsidRDefault="008C123E" w:rsidP="00502E57">
            <w:pPr>
              <w:pStyle w:val="TableText"/>
            </w:pPr>
            <w:hyperlink w:anchor="DEFN_ELEMENT_DESCRIPTION" w:history="1">
              <w:r w:rsidR="002D57C4" w:rsidRPr="00B946C9">
                <w:rPr>
                  <w:rStyle w:val="Hyperlink"/>
                </w:rPr>
                <w:t>description</w:t>
              </w:r>
            </w:hyperlink>
          </w:p>
        </w:tc>
        <w:tc>
          <w:tcPr>
            <w:tcW w:w="2529" w:type="pct"/>
            <w:shd w:val="clear" w:color="auto" w:fill="FFFFFF"/>
          </w:tcPr>
          <w:p w14:paraId="6775D99D" w14:textId="77777777" w:rsidR="002D57C4" w:rsidRDefault="002D57C4" w:rsidP="00502E57">
            <w:pPr>
              <w:pStyle w:val="TableText"/>
            </w:pPr>
            <w:r>
              <w:t>The optional description for the policy definition.</w:t>
            </w:r>
          </w:p>
        </w:tc>
      </w:tr>
      <w:tr w:rsidR="002D57C4" w:rsidRPr="004279F4" w14:paraId="024E2FCE" w14:textId="77777777" w:rsidTr="00502E57">
        <w:trPr>
          <w:cantSplit/>
        </w:trPr>
        <w:tc>
          <w:tcPr>
            <w:tcW w:w="812" w:type="pct"/>
            <w:shd w:val="clear" w:color="auto" w:fill="FFFFFF"/>
          </w:tcPr>
          <w:p w14:paraId="040AE567" w14:textId="77777777" w:rsidR="002D57C4" w:rsidRDefault="002D57C4" w:rsidP="00502E57">
            <w:pPr>
              <w:pStyle w:val="TableText"/>
              <w:rPr>
                <w:noProof/>
              </w:rPr>
            </w:pPr>
            <w:r>
              <w:rPr>
                <w:noProof/>
              </w:rPr>
              <w:t>properties</w:t>
            </w:r>
          </w:p>
        </w:tc>
        <w:tc>
          <w:tcPr>
            <w:tcW w:w="565" w:type="pct"/>
            <w:shd w:val="clear" w:color="auto" w:fill="FFFFFF"/>
          </w:tcPr>
          <w:p w14:paraId="310F41D6" w14:textId="77777777" w:rsidR="002D57C4" w:rsidRDefault="002D57C4" w:rsidP="00502E57">
            <w:pPr>
              <w:pStyle w:val="TableText"/>
            </w:pPr>
            <w:r>
              <w:t>no</w:t>
            </w:r>
          </w:p>
        </w:tc>
        <w:tc>
          <w:tcPr>
            <w:tcW w:w="1094" w:type="pct"/>
            <w:shd w:val="clear" w:color="auto" w:fill="FFFFFF"/>
          </w:tcPr>
          <w:p w14:paraId="315D8908" w14:textId="77777777" w:rsidR="002D57C4" w:rsidRDefault="002D57C4" w:rsidP="00502E57">
            <w:pPr>
              <w:pStyle w:val="TableText"/>
            </w:pPr>
            <w:r>
              <w:t>list of</w:t>
            </w:r>
          </w:p>
          <w:p w14:paraId="6C5ECD06" w14:textId="77777777" w:rsidR="002D57C4" w:rsidRDefault="008C123E" w:rsidP="00502E57">
            <w:pPr>
              <w:pStyle w:val="TableText"/>
            </w:pPr>
            <w:hyperlink w:anchor="DEFN_ELEMENT_PROPERTY_VALUE_ASSIGNMENT" w:history="1">
              <w:r w:rsidR="002D57C4" w:rsidRPr="004A08E6">
                <w:rPr>
                  <w:rStyle w:val="Hyperlink"/>
                </w:rPr>
                <w:t>propert</w:t>
              </w:r>
              <w:r w:rsidR="002D57C4">
                <w:rPr>
                  <w:rStyle w:val="Hyperlink"/>
                </w:rPr>
                <w:t>y assignments</w:t>
              </w:r>
            </w:hyperlink>
          </w:p>
        </w:tc>
        <w:tc>
          <w:tcPr>
            <w:tcW w:w="2529" w:type="pct"/>
            <w:shd w:val="clear" w:color="auto" w:fill="FFFFFF"/>
          </w:tcPr>
          <w:p w14:paraId="0BEC4636" w14:textId="77777777" w:rsidR="002D57C4" w:rsidRDefault="002D57C4" w:rsidP="00502E57">
            <w:pPr>
              <w:pStyle w:val="TableText"/>
            </w:pPr>
            <w:r>
              <w:t>An optional list of property value assignments for the policy definition.</w:t>
            </w:r>
          </w:p>
        </w:tc>
      </w:tr>
      <w:tr w:rsidR="002D57C4" w:rsidRPr="004279F4" w14:paraId="436008A5" w14:textId="77777777" w:rsidTr="00502E57">
        <w:trPr>
          <w:cantSplit/>
        </w:trPr>
        <w:tc>
          <w:tcPr>
            <w:tcW w:w="812" w:type="pct"/>
            <w:shd w:val="clear" w:color="auto" w:fill="FFFFFF"/>
          </w:tcPr>
          <w:p w14:paraId="0C8CAF6E" w14:textId="77777777" w:rsidR="002D57C4" w:rsidRDefault="002D57C4" w:rsidP="00502E57">
            <w:pPr>
              <w:pStyle w:val="TableText"/>
              <w:rPr>
                <w:noProof/>
              </w:rPr>
            </w:pPr>
            <w:r>
              <w:rPr>
                <w:noProof/>
              </w:rPr>
              <w:t>targets</w:t>
            </w:r>
          </w:p>
          <w:p w14:paraId="0C32CE48" w14:textId="77777777" w:rsidR="002D57C4" w:rsidRDefault="002D57C4" w:rsidP="00502E57">
            <w:pPr>
              <w:pStyle w:val="TableText"/>
              <w:rPr>
                <w:noProof/>
              </w:rPr>
            </w:pPr>
          </w:p>
        </w:tc>
        <w:tc>
          <w:tcPr>
            <w:tcW w:w="565" w:type="pct"/>
            <w:shd w:val="clear" w:color="auto" w:fill="FFFFFF"/>
          </w:tcPr>
          <w:p w14:paraId="142056EC" w14:textId="77777777" w:rsidR="002D57C4" w:rsidRDefault="002D57C4" w:rsidP="00502E57">
            <w:pPr>
              <w:pStyle w:val="TableText"/>
            </w:pPr>
            <w:r>
              <w:t>no</w:t>
            </w:r>
          </w:p>
        </w:tc>
        <w:tc>
          <w:tcPr>
            <w:tcW w:w="1094" w:type="pct"/>
            <w:shd w:val="clear" w:color="auto" w:fill="FFFFFF"/>
          </w:tcPr>
          <w:p w14:paraId="37B35DDA" w14:textId="77777777" w:rsidR="002D57C4" w:rsidRDefault="008C123E" w:rsidP="00502E57">
            <w:pPr>
              <w:pStyle w:val="TableText"/>
            </w:pPr>
            <w:hyperlink w:anchor="TYPE_YAML_STRING" w:history="1">
              <w:r w:rsidR="002D57C4" w:rsidRPr="0032141D">
                <w:rPr>
                  <w:rStyle w:val="Hyperlink"/>
                </w:rPr>
                <w:t>string</w:t>
              </w:r>
            </w:hyperlink>
            <w:r w:rsidR="002D57C4">
              <w:t>[]</w:t>
            </w:r>
          </w:p>
        </w:tc>
        <w:tc>
          <w:tcPr>
            <w:tcW w:w="2529" w:type="pct"/>
            <w:shd w:val="clear" w:color="auto" w:fill="FFFFFF"/>
          </w:tcPr>
          <w:p w14:paraId="77243707" w14:textId="77777777" w:rsidR="002D57C4" w:rsidRDefault="002D57C4" w:rsidP="00502E57">
            <w:pPr>
              <w:pStyle w:val="TableText"/>
            </w:pPr>
            <w:r>
              <w:t>An optional list of valid Node Templates or Groups the Policy can be applied to.</w:t>
            </w:r>
          </w:p>
        </w:tc>
      </w:tr>
    </w:tbl>
    <w:p w14:paraId="56387A95" w14:textId="77777777" w:rsidR="002D57C4" w:rsidRDefault="002D57C4" w:rsidP="002D57C4">
      <w:pPr>
        <w:pStyle w:val="Heading4"/>
        <w:numPr>
          <w:ilvl w:val="3"/>
          <w:numId w:val="3"/>
        </w:numPr>
      </w:pPr>
      <w:r>
        <w:lastRenderedPageBreak/>
        <w:t>Grammar</w:t>
      </w:r>
    </w:p>
    <w:p w14:paraId="4FC37B66" w14:textId="77777777" w:rsidR="002D57C4" w:rsidRDefault="002D57C4" w:rsidP="002D57C4">
      <w:pPr>
        <w:pStyle w:val="NormalaroundTable"/>
      </w:pPr>
      <w:r>
        <w:t>Policy definitions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747D45F" w14:textId="77777777" w:rsidTr="00502E57">
        <w:tc>
          <w:tcPr>
            <w:tcW w:w="9576" w:type="dxa"/>
            <w:shd w:val="clear" w:color="auto" w:fill="D9D9D9" w:themeFill="background1" w:themeFillShade="D9"/>
          </w:tcPr>
          <w:p w14:paraId="1961C6A8" w14:textId="77777777" w:rsidR="002D57C4" w:rsidRDefault="002D57C4" w:rsidP="00502E57">
            <w:pPr>
              <w:rPr>
                <w:rStyle w:val="CodeSnippet"/>
              </w:rPr>
            </w:pPr>
            <w:r w:rsidRPr="00ED265B">
              <w:rPr>
                <w:rStyle w:val="CodeSnippet"/>
              </w:rPr>
              <w:t>&lt;</w:t>
            </w:r>
            <w:hyperlink w:anchor="TYPE_YAML_STRING" w:history="1">
              <w:r>
                <w:rPr>
                  <w:rStyle w:val="Hyperlink"/>
                  <w:rFonts w:ascii="Consolas" w:hAnsi="Consolas"/>
                </w:rPr>
                <w:t>policy</w:t>
              </w:r>
              <w:r w:rsidRPr="00ED265B">
                <w:rPr>
                  <w:rStyle w:val="Hyperlink"/>
                  <w:rFonts w:ascii="Consolas" w:hAnsi="Consolas"/>
                </w:rPr>
                <w:t>_name</w:t>
              </w:r>
            </w:hyperlink>
            <w:r w:rsidRPr="00ED265B">
              <w:rPr>
                <w:rStyle w:val="CodeSnippet"/>
              </w:rPr>
              <w:t>&gt;:</w:t>
            </w:r>
          </w:p>
          <w:p w14:paraId="570EE343" w14:textId="77777777" w:rsidR="002D57C4" w:rsidRDefault="002D57C4" w:rsidP="00502E57">
            <w:pPr>
              <w:rPr>
                <w:rStyle w:val="CodeSnippet"/>
                <w:noProof/>
              </w:rPr>
            </w:pPr>
            <w:r w:rsidRPr="006824F5">
              <w:rPr>
                <w:rStyle w:val="CodeSnippet"/>
                <w:noProof/>
              </w:rPr>
              <w:t xml:space="preserve">  type: &lt;</w:t>
            </w:r>
            <w:hyperlink w:anchor="TYPE_YAML_STRING" w:history="1">
              <w:r>
                <w:rPr>
                  <w:rStyle w:val="Hyperlink"/>
                  <w:rFonts w:ascii="Consolas" w:hAnsi="Consolas"/>
                  <w:noProof/>
                </w:rPr>
                <w:t>policy_type_name</w:t>
              </w:r>
            </w:hyperlink>
            <w:r w:rsidRPr="006824F5">
              <w:rPr>
                <w:rStyle w:val="CodeSnippet"/>
                <w:noProof/>
              </w:rPr>
              <w:t>&gt;</w:t>
            </w:r>
          </w:p>
          <w:p w14:paraId="71315F13" w14:textId="77777777" w:rsidR="002D57C4" w:rsidRDefault="002D57C4" w:rsidP="00502E57">
            <w:pPr>
              <w:rPr>
                <w:rStyle w:val="CodeSnippet"/>
                <w:noProof/>
              </w:rPr>
            </w:pPr>
            <w:r>
              <w:rPr>
                <w:rStyle w:val="CodeSnippet"/>
                <w:noProof/>
              </w:rPr>
              <w:t xml:space="preserve">  </w:t>
            </w:r>
            <w:r w:rsidRPr="006824F5">
              <w:rPr>
                <w:rStyle w:val="CodeSnippet"/>
                <w:noProof/>
              </w:rPr>
              <w:t>description: &lt;</w:t>
            </w:r>
            <w:hyperlink w:anchor="DEFN_ELEMENT_DESCRIPTION" w:history="1">
              <w:r>
                <w:rPr>
                  <w:rStyle w:val="Hyperlink"/>
                  <w:rFonts w:ascii="Consolas" w:hAnsi="Consolas"/>
                  <w:noProof/>
                </w:rPr>
                <w:t>policy_description</w:t>
              </w:r>
            </w:hyperlink>
            <w:r w:rsidRPr="006824F5">
              <w:rPr>
                <w:rStyle w:val="CodeSnippet"/>
                <w:noProof/>
              </w:rPr>
              <w:t>&gt;</w:t>
            </w:r>
          </w:p>
          <w:p w14:paraId="0E193EA9" w14:textId="77777777" w:rsidR="002D57C4" w:rsidRPr="006824F5" w:rsidRDefault="002D57C4" w:rsidP="00502E57">
            <w:pPr>
              <w:rPr>
                <w:rStyle w:val="CodeSnippet"/>
                <w:noProof/>
              </w:rPr>
            </w:pPr>
            <w:r w:rsidRPr="006824F5">
              <w:rPr>
                <w:rStyle w:val="CodeSnippet"/>
                <w:noProof/>
              </w:rPr>
              <w:t xml:space="preserve">  properties:</w:t>
            </w:r>
          </w:p>
          <w:p w14:paraId="79859C74" w14:textId="77777777" w:rsidR="002D57C4" w:rsidRDefault="002D57C4" w:rsidP="00502E57">
            <w:pPr>
              <w:rPr>
                <w:rStyle w:val="CodeSnippet"/>
                <w:noProof/>
              </w:rPr>
            </w:pPr>
            <w:r>
              <w:rPr>
                <w:rStyle w:val="CodeSnippet"/>
                <w:noProof/>
              </w:rPr>
              <w:t xml:space="preserve">    &lt;</w:t>
            </w:r>
            <w:hyperlink w:anchor="DEFN_ELEMENT_PROPERTY_VALUE_ASSIGNMENT" w:history="1">
              <w:r w:rsidRPr="00A00006">
                <w:rPr>
                  <w:rStyle w:val="Hyperlink"/>
                  <w:rFonts w:ascii="Consolas" w:hAnsi="Consolas"/>
                  <w:noProof/>
                </w:rPr>
                <w:t>property_</w:t>
              </w:r>
              <w:r>
                <w:rPr>
                  <w:rStyle w:val="Hyperlink"/>
                  <w:rFonts w:ascii="Consolas" w:hAnsi="Consolas"/>
                  <w:noProof/>
                </w:rPr>
                <w:t>a</w:t>
              </w:r>
              <w:r w:rsidRPr="00A00006">
                <w:rPr>
                  <w:rStyle w:val="Hyperlink"/>
                  <w:rFonts w:ascii="Consolas" w:hAnsi="Consolas"/>
                  <w:noProof/>
                </w:rPr>
                <w:t>ssignments</w:t>
              </w:r>
            </w:hyperlink>
            <w:r>
              <w:rPr>
                <w:rStyle w:val="CodeSnippet"/>
                <w:noProof/>
              </w:rPr>
              <w:t>&gt;</w:t>
            </w:r>
          </w:p>
          <w:p w14:paraId="15CFFDC9" w14:textId="77777777" w:rsidR="002D57C4" w:rsidRPr="006824F5" w:rsidRDefault="002D57C4" w:rsidP="00502E57">
            <w:pPr>
              <w:rPr>
                <w:rStyle w:val="CodeSnippet"/>
                <w:noProof/>
              </w:rPr>
            </w:pPr>
            <w:r>
              <w:rPr>
                <w:rStyle w:val="CodeSnippet"/>
                <w:noProof/>
              </w:rPr>
              <w:t xml:space="preserve">  targets: [&lt;list_of_policy_targets&gt;]</w:t>
            </w:r>
          </w:p>
        </w:tc>
      </w:tr>
    </w:tbl>
    <w:p w14:paraId="49AB1DDF" w14:textId="77777777" w:rsidR="002D57C4" w:rsidRDefault="002D57C4" w:rsidP="002D57C4">
      <w:pPr>
        <w:pStyle w:val="NormalaroundTable"/>
      </w:pPr>
      <w:r>
        <w:t>In the above grammar, the pseudo values that appear in angle brackets have the following meaning:</w:t>
      </w:r>
    </w:p>
    <w:p w14:paraId="44A5DA4A" w14:textId="77777777" w:rsidR="002D57C4" w:rsidRDefault="002D57C4" w:rsidP="002D57C4">
      <w:pPr>
        <w:numPr>
          <w:ilvl w:val="0"/>
          <w:numId w:val="19"/>
        </w:numPr>
        <w:spacing w:before="0" w:after="0"/>
      </w:pPr>
      <w:r>
        <w:rPr>
          <w:rStyle w:val="CodeSnippetHighlight"/>
        </w:rPr>
        <w:t>policy</w:t>
      </w:r>
      <w:r w:rsidRPr="00860225">
        <w:rPr>
          <w:rStyle w:val="CodeSnippetHighlight"/>
        </w:rPr>
        <w:t>_name</w:t>
      </w:r>
      <w:r>
        <w:t xml:space="preserve">: represents the required symbolic name of the policy as a </w:t>
      </w:r>
      <w:hyperlink w:anchor="TYPE_YAML_STRING" w:history="1">
        <w:r w:rsidRPr="00B946C9">
          <w:rPr>
            <w:rStyle w:val="Hyperlink"/>
          </w:rPr>
          <w:t>string</w:t>
        </w:r>
      </w:hyperlink>
      <w:r>
        <w:t>.</w:t>
      </w:r>
    </w:p>
    <w:p w14:paraId="29B42067" w14:textId="77777777" w:rsidR="002D57C4" w:rsidRDefault="002D57C4" w:rsidP="002D57C4">
      <w:pPr>
        <w:pStyle w:val="ListParagraph"/>
        <w:numPr>
          <w:ilvl w:val="0"/>
          <w:numId w:val="19"/>
        </w:numPr>
        <w:spacing w:line="240" w:lineRule="auto"/>
      </w:pPr>
      <w:r>
        <w:rPr>
          <w:rStyle w:val="CodeSnippetHighlight"/>
        </w:rPr>
        <w:t>policy_type_name</w:t>
      </w:r>
      <w:r w:rsidRPr="002F78F7">
        <w:t>:</w:t>
      </w:r>
      <w:r>
        <w:t xml:space="preserve"> represents the name of the policy the definition is based upon.</w:t>
      </w:r>
    </w:p>
    <w:p w14:paraId="7E4BC8E2" w14:textId="77777777" w:rsidR="002D57C4" w:rsidRDefault="002D57C4" w:rsidP="002D57C4">
      <w:pPr>
        <w:numPr>
          <w:ilvl w:val="0"/>
          <w:numId w:val="19"/>
        </w:numPr>
        <w:spacing w:before="0" w:after="0"/>
      </w:pPr>
      <w:r>
        <w:rPr>
          <w:rStyle w:val="CodeSnippetHighlight"/>
        </w:rPr>
        <w:t>policy_description</w:t>
      </w:r>
      <w:r w:rsidRPr="0097359B">
        <w:t>:</w:t>
      </w:r>
      <w:r>
        <w:t xml:space="preserve"> contains an optional description of the policy. </w:t>
      </w:r>
    </w:p>
    <w:p w14:paraId="3C669285" w14:textId="77777777" w:rsidR="002D57C4" w:rsidRDefault="002D57C4" w:rsidP="002D57C4">
      <w:pPr>
        <w:pStyle w:val="ListBullet3"/>
      </w:pPr>
      <w:r w:rsidRPr="00860225">
        <w:rPr>
          <w:rStyle w:val="CodeSnippetHighlight"/>
        </w:rPr>
        <w:t>property_</w:t>
      </w:r>
      <w:r>
        <w:rPr>
          <w:rStyle w:val="CodeSnippetHighlight"/>
        </w:rPr>
        <w:t>assignments</w:t>
      </w:r>
      <w:r>
        <w:t xml:space="preserve">: represents the optional list of </w:t>
      </w:r>
      <w:hyperlink w:anchor="DEFN_ELEMENT_PROPERTY_VALUE_ASSIGNMENT" w:history="1">
        <w:r>
          <w:rPr>
            <w:rStyle w:val="Hyperlink"/>
          </w:rPr>
          <w:t>property assignments</w:t>
        </w:r>
      </w:hyperlink>
      <w:r>
        <w:t xml:space="preserve"> for the policy definition  that provide values for properties defined in its declared Policy Type.</w:t>
      </w:r>
    </w:p>
    <w:p w14:paraId="460FBB14" w14:textId="77777777" w:rsidR="002D57C4" w:rsidRDefault="002D57C4" w:rsidP="002D57C4">
      <w:pPr>
        <w:pStyle w:val="ListBullet3"/>
      </w:pPr>
      <w:r>
        <w:rPr>
          <w:rStyle w:val="CodeSnippetHighlight"/>
        </w:rPr>
        <w:t>list_of_policy_targets</w:t>
      </w:r>
      <w:r w:rsidRPr="004607D6">
        <w:t>:</w:t>
      </w:r>
      <w:r>
        <w:t xml:space="preserve"> represents the optional list of names of node templates or groups that the policy is to applied to.</w:t>
      </w:r>
    </w:p>
    <w:p w14:paraId="6488C209" w14:textId="77777777" w:rsidR="002D57C4" w:rsidRDefault="002D57C4" w:rsidP="002D57C4">
      <w:pPr>
        <w:pStyle w:val="Heading4"/>
        <w:numPr>
          <w:ilvl w:val="3"/>
          <w:numId w:val="3"/>
        </w:numPr>
      </w:pPr>
      <w:r>
        <w:t>Example</w:t>
      </w:r>
    </w:p>
    <w:p w14:paraId="6D88AFF4" w14:textId="77777777" w:rsidR="002D57C4" w:rsidRPr="00D41929" w:rsidRDefault="002D57C4" w:rsidP="002D57C4">
      <w:pPr>
        <w:pStyle w:val="NormalaroundTable"/>
      </w:pPr>
      <w:r>
        <w:t>The following represents a policy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F7335D9" w14:textId="77777777" w:rsidTr="00502E57">
        <w:trPr>
          <w:trHeight w:val="256"/>
        </w:trPr>
        <w:tc>
          <w:tcPr>
            <w:tcW w:w="9576" w:type="dxa"/>
            <w:shd w:val="clear" w:color="auto" w:fill="D9D9D9" w:themeFill="background1" w:themeFillShade="D9"/>
          </w:tcPr>
          <w:p w14:paraId="2FD317EE" w14:textId="77777777" w:rsidR="002D57C4" w:rsidRDefault="002D57C4" w:rsidP="00502E57">
            <w:pPr>
              <w:rPr>
                <w:rStyle w:val="CodeSnippet"/>
                <w:noProof/>
              </w:rPr>
            </w:pPr>
            <w:r>
              <w:rPr>
                <w:rStyle w:val="CodeSnippet"/>
                <w:noProof/>
              </w:rPr>
              <w:t>policies:</w:t>
            </w:r>
          </w:p>
          <w:p w14:paraId="5049DBB4" w14:textId="77777777" w:rsidR="002D57C4" w:rsidRDefault="002D57C4" w:rsidP="00502E57">
            <w:pPr>
              <w:rPr>
                <w:rStyle w:val="CodeSnippet"/>
                <w:noProof/>
              </w:rPr>
            </w:pPr>
            <w:r>
              <w:rPr>
                <w:rStyle w:val="CodeSnippet"/>
                <w:noProof/>
              </w:rPr>
              <w:t xml:space="preserve">  - my_compute_placement_policy:</w:t>
            </w:r>
          </w:p>
          <w:p w14:paraId="3C7E64DA" w14:textId="77777777" w:rsidR="002D57C4" w:rsidRDefault="002D57C4" w:rsidP="00502E57">
            <w:pPr>
              <w:rPr>
                <w:rStyle w:val="CodeSnippet"/>
                <w:noProof/>
              </w:rPr>
            </w:pPr>
            <w:r>
              <w:rPr>
                <w:rStyle w:val="CodeSnippet"/>
                <w:noProof/>
              </w:rPr>
              <w:t xml:space="preserve">      type: tosca.policies.placement</w:t>
            </w:r>
          </w:p>
          <w:p w14:paraId="57EFDE94" w14:textId="77777777" w:rsidR="002D57C4" w:rsidRDefault="002D57C4" w:rsidP="00502E57">
            <w:pPr>
              <w:rPr>
                <w:rStyle w:val="CodeSnippet"/>
                <w:noProof/>
              </w:rPr>
            </w:pPr>
            <w:r>
              <w:rPr>
                <w:rStyle w:val="CodeSnippet"/>
                <w:noProof/>
              </w:rPr>
              <w:t xml:space="preserve">      description: Apply my placement policy to my application’s servers</w:t>
            </w:r>
          </w:p>
          <w:p w14:paraId="283AB65F" w14:textId="77777777" w:rsidR="002D57C4" w:rsidRPr="006824F5" w:rsidRDefault="002D57C4" w:rsidP="00502E57">
            <w:pPr>
              <w:rPr>
                <w:rStyle w:val="CodeSnippet"/>
                <w:noProof/>
              </w:rPr>
            </w:pPr>
            <w:r>
              <w:rPr>
                <w:rStyle w:val="CodeSnippet"/>
                <w:noProof/>
              </w:rPr>
              <w:t xml:space="preserve">      targets: [ my_server_1, my_server_2 ]</w:t>
            </w:r>
          </w:p>
        </w:tc>
      </w:tr>
    </w:tbl>
    <w:p w14:paraId="31E5AFC8" w14:textId="77777777" w:rsidR="002D57C4" w:rsidRDefault="002D57C4" w:rsidP="002D57C4">
      <w:pPr>
        <w:pStyle w:val="Heading2"/>
        <w:numPr>
          <w:ilvl w:val="1"/>
          <w:numId w:val="3"/>
        </w:numPr>
      </w:pPr>
      <w:bookmarkStart w:id="390" w:name="_Toc302251695"/>
      <w:bookmarkStart w:id="391" w:name="_Toc445238249"/>
      <w:bookmarkStart w:id="392" w:name="DEFN_ENTITY_TOPOLOGY_TEMPLATE"/>
      <w:r>
        <w:t>Topology Template definition</w:t>
      </w:r>
      <w:bookmarkEnd w:id="390"/>
      <w:bookmarkEnd w:id="391"/>
    </w:p>
    <w:bookmarkEnd w:id="392"/>
    <w:p w14:paraId="53955F80" w14:textId="77777777" w:rsidR="002D57C4" w:rsidRDefault="002D57C4" w:rsidP="002D57C4">
      <w:r>
        <w:t xml:space="preserve">This section defines the topology template of a cloud application. The main ingredients of the topology template are node templates representing components of the application and relationship templates representing links between the components. These elements are defined in the nested </w:t>
      </w:r>
      <w:r w:rsidRPr="00205906">
        <w:rPr>
          <w:rStyle w:val="CodeSnippetHighlight"/>
        </w:rPr>
        <w:t>node_templates</w:t>
      </w:r>
      <w:r>
        <w:t xml:space="preserve"> section and the nested </w:t>
      </w:r>
      <w:r w:rsidRPr="00205906">
        <w:rPr>
          <w:rStyle w:val="CodeSnippetHighlight"/>
        </w:rPr>
        <w:t>relationship_templates</w:t>
      </w:r>
      <w:r>
        <w:t xml:space="preserve"> sections, respectively.  Furthermore, a topology template allows for defining input parameters, output parameters as well as grouping of node templates.</w:t>
      </w:r>
    </w:p>
    <w:p w14:paraId="247D9528" w14:textId="77777777" w:rsidR="002D57C4" w:rsidRDefault="002D57C4" w:rsidP="002D57C4">
      <w:pPr>
        <w:pStyle w:val="Heading3"/>
        <w:numPr>
          <w:ilvl w:val="2"/>
          <w:numId w:val="3"/>
        </w:numPr>
      </w:pPr>
      <w:r>
        <w:t>Keynames</w:t>
      </w:r>
    </w:p>
    <w:p w14:paraId="00CFE957" w14:textId="77777777" w:rsidR="002D57C4" w:rsidRPr="0053600D" w:rsidRDefault="002D57C4" w:rsidP="002D57C4">
      <w:pPr>
        <w:pStyle w:val="NormalaroundTable"/>
      </w:pPr>
      <w:r>
        <w:t>The following is the list of recognized keynames for a TOSCA Topology Template:</w:t>
      </w:r>
    </w:p>
    <w:tbl>
      <w:tblPr>
        <w:tblW w:w="421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28"/>
        <w:gridCol w:w="981"/>
        <w:gridCol w:w="1640"/>
        <w:gridCol w:w="4132"/>
      </w:tblGrid>
      <w:tr w:rsidR="002D57C4" w:rsidRPr="004279F4" w14:paraId="5932F13F" w14:textId="77777777" w:rsidTr="00502E57">
        <w:trPr>
          <w:cantSplit/>
          <w:tblHeader/>
        </w:trPr>
        <w:tc>
          <w:tcPr>
            <w:tcW w:w="1110" w:type="pct"/>
            <w:shd w:val="clear" w:color="auto" w:fill="D9D9D9"/>
          </w:tcPr>
          <w:p w14:paraId="43375EDC" w14:textId="77777777" w:rsidR="002D57C4" w:rsidRPr="00422683" w:rsidRDefault="002D57C4" w:rsidP="00502E57">
            <w:pPr>
              <w:pStyle w:val="TableText-Heading"/>
            </w:pPr>
            <w:r w:rsidRPr="00422683">
              <w:t>Keyname</w:t>
            </w:r>
          </w:p>
        </w:tc>
        <w:tc>
          <w:tcPr>
            <w:tcW w:w="565" w:type="pct"/>
            <w:shd w:val="clear" w:color="auto" w:fill="D9D9D9"/>
          </w:tcPr>
          <w:p w14:paraId="3E3EF6DD" w14:textId="77777777" w:rsidR="002D57C4" w:rsidRPr="00422683" w:rsidRDefault="002D57C4" w:rsidP="00502E57">
            <w:pPr>
              <w:pStyle w:val="TableText-Heading"/>
            </w:pPr>
            <w:r w:rsidRPr="00422683">
              <w:t>Required</w:t>
            </w:r>
          </w:p>
        </w:tc>
        <w:tc>
          <w:tcPr>
            <w:tcW w:w="945" w:type="pct"/>
            <w:shd w:val="clear" w:color="auto" w:fill="D9D9D9"/>
          </w:tcPr>
          <w:p w14:paraId="10915288" w14:textId="77777777" w:rsidR="002D57C4" w:rsidRPr="00422683" w:rsidRDefault="002D57C4" w:rsidP="00502E57">
            <w:pPr>
              <w:pStyle w:val="TableText-Heading"/>
            </w:pPr>
            <w:r w:rsidRPr="00422683">
              <w:t>Type</w:t>
            </w:r>
          </w:p>
        </w:tc>
        <w:tc>
          <w:tcPr>
            <w:tcW w:w="2380" w:type="pct"/>
            <w:shd w:val="clear" w:color="auto" w:fill="D9D9D9"/>
          </w:tcPr>
          <w:p w14:paraId="3217E181" w14:textId="77777777" w:rsidR="002D57C4" w:rsidRPr="00422683" w:rsidRDefault="002D57C4" w:rsidP="00502E57">
            <w:pPr>
              <w:pStyle w:val="TableText-Heading"/>
            </w:pPr>
            <w:r w:rsidRPr="00422683">
              <w:t>Description</w:t>
            </w:r>
          </w:p>
        </w:tc>
      </w:tr>
      <w:tr w:rsidR="002D57C4" w:rsidRPr="004279F4" w14:paraId="2C7FB1B9" w14:textId="77777777" w:rsidTr="00502E57">
        <w:trPr>
          <w:cantSplit/>
        </w:trPr>
        <w:tc>
          <w:tcPr>
            <w:tcW w:w="1110" w:type="pct"/>
            <w:shd w:val="clear" w:color="auto" w:fill="FFFFFF"/>
          </w:tcPr>
          <w:p w14:paraId="125DE07F" w14:textId="77777777" w:rsidR="002D57C4" w:rsidRDefault="002D57C4" w:rsidP="00502E57">
            <w:pPr>
              <w:pStyle w:val="TableText"/>
              <w:rPr>
                <w:noProof/>
              </w:rPr>
            </w:pPr>
            <w:r>
              <w:rPr>
                <w:noProof/>
              </w:rPr>
              <w:t>description</w:t>
            </w:r>
          </w:p>
        </w:tc>
        <w:tc>
          <w:tcPr>
            <w:tcW w:w="565" w:type="pct"/>
            <w:shd w:val="clear" w:color="auto" w:fill="FFFFFF"/>
          </w:tcPr>
          <w:p w14:paraId="367A1D1D" w14:textId="77777777" w:rsidR="002D57C4" w:rsidRDefault="002D57C4" w:rsidP="00502E57">
            <w:pPr>
              <w:pStyle w:val="TableText"/>
            </w:pPr>
            <w:r>
              <w:t>no</w:t>
            </w:r>
          </w:p>
        </w:tc>
        <w:tc>
          <w:tcPr>
            <w:tcW w:w="945" w:type="pct"/>
            <w:shd w:val="clear" w:color="auto" w:fill="FFFFFF"/>
          </w:tcPr>
          <w:p w14:paraId="05BBA520" w14:textId="77777777" w:rsidR="002D57C4" w:rsidRDefault="008C123E" w:rsidP="00502E57">
            <w:pPr>
              <w:pStyle w:val="TableText"/>
            </w:pPr>
            <w:hyperlink w:anchor="DEFN_ELEMENT_DESCRIPTION" w:history="1">
              <w:r w:rsidR="002D57C4" w:rsidRPr="00B946C9">
                <w:rPr>
                  <w:rStyle w:val="Hyperlink"/>
                </w:rPr>
                <w:t>description</w:t>
              </w:r>
            </w:hyperlink>
          </w:p>
        </w:tc>
        <w:tc>
          <w:tcPr>
            <w:tcW w:w="2380" w:type="pct"/>
            <w:shd w:val="clear" w:color="auto" w:fill="FFFFFF"/>
          </w:tcPr>
          <w:p w14:paraId="0ABA69F6" w14:textId="77777777" w:rsidR="002D57C4" w:rsidRDefault="002D57C4" w:rsidP="00502E57">
            <w:pPr>
              <w:pStyle w:val="TableText"/>
            </w:pPr>
            <w:r>
              <w:t>The optional description for the Topology Template.</w:t>
            </w:r>
          </w:p>
        </w:tc>
      </w:tr>
      <w:tr w:rsidR="002D57C4" w:rsidRPr="004279F4" w14:paraId="6FCE01D7" w14:textId="77777777" w:rsidTr="00502E57">
        <w:trPr>
          <w:cantSplit/>
        </w:trPr>
        <w:tc>
          <w:tcPr>
            <w:tcW w:w="1110" w:type="pct"/>
            <w:shd w:val="clear" w:color="auto" w:fill="FFFFFF"/>
          </w:tcPr>
          <w:p w14:paraId="39D1D841" w14:textId="77777777" w:rsidR="002D57C4" w:rsidRDefault="002D57C4" w:rsidP="00502E57">
            <w:pPr>
              <w:pStyle w:val="TableText"/>
              <w:rPr>
                <w:noProof/>
              </w:rPr>
            </w:pPr>
            <w:r>
              <w:rPr>
                <w:noProof/>
              </w:rPr>
              <w:t>inputs</w:t>
            </w:r>
          </w:p>
        </w:tc>
        <w:tc>
          <w:tcPr>
            <w:tcW w:w="565" w:type="pct"/>
            <w:shd w:val="clear" w:color="auto" w:fill="FFFFFF"/>
          </w:tcPr>
          <w:p w14:paraId="42620B7B" w14:textId="77777777" w:rsidR="002D57C4" w:rsidRDefault="002D57C4" w:rsidP="00502E57">
            <w:pPr>
              <w:pStyle w:val="TableText"/>
            </w:pPr>
            <w:r>
              <w:t>no</w:t>
            </w:r>
          </w:p>
        </w:tc>
        <w:tc>
          <w:tcPr>
            <w:tcW w:w="945" w:type="pct"/>
            <w:shd w:val="clear" w:color="auto" w:fill="FFFFFF"/>
          </w:tcPr>
          <w:p w14:paraId="465F4DAB" w14:textId="77777777" w:rsidR="002D57C4" w:rsidRDefault="002D57C4" w:rsidP="00502E57">
            <w:pPr>
              <w:pStyle w:val="TableText"/>
            </w:pPr>
            <w:r>
              <w:t xml:space="preserve">list of </w:t>
            </w:r>
          </w:p>
          <w:p w14:paraId="513366BF" w14:textId="77777777" w:rsidR="002D57C4" w:rsidRDefault="008C123E" w:rsidP="00502E57">
            <w:pPr>
              <w:pStyle w:val="TableText"/>
            </w:pPr>
            <w:hyperlink w:anchor="DEFN_ELEMENT_PARAMETER_DEF" w:history="1">
              <w:r w:rsidR="002D57C4">
                <w:rPr>
                  <w:rStyle w:val="Hyperlink"/>
                </w:rPr>
                <w:t>parameter definitions</w:t>
              </w:r>
            </w:hyperlink>
          </w:p>
        </w:tc>
        <w:tc>
          <w:tcPr>
            <w:tcW w:w="2380" w:type="pct"/>
            <w:shd w:val="clear" w:color="auto" w:fill="FFFFFF"/>
          </w:tcPr>
          <w:p w14:paraId="3BF98E1F" w14:textId="77777777" w:rsidR="002D57C4" w:rsidRDefault="002D57C4" w:rsidP="00502E57">
            <w:pPr>
              <w:pStyle w:val="TableText"/>
            </w:pPr>
            <w:r>
              <w:t>An optional list of input parameters (i.e., as parameter definitions) for the Topology Template.</w:t>
            </w:r>
          </w:p>
        </w:tc>
      </w:tr>
      <w:tr w:rsidR="002D57C4" w:rsidRPr="004279F4" w14:paraId="2D662776" w14:textId="77777777" w:rsidTr="00502E57">
        <w:trPr>
          <w:cantSplit/>
        </w:trPr>
        <w:tc>
          <w:tcPr>
            <w:tcW w:w="1110" w:type="pct"/>
            <w:shd w:val="clear" w:color="auto" w:fill="FFFFFF"/>
          </w:tcPr>
          <w:p w14:paraId="4D29995A" w14:textId="77777777" w:rsidR="002D57C4" w:rsidRDefault="002D57C4" w:rsidP="00502E57">
            <w:pPr>
              <w:pStyle w:val="TableText"/>
              <w:rPr>
                <w:noProof/>
              </w:rPr>
            </w:pPr>
            <w:r>
              <w:rPr>
                <w:noProof/>
              </w:rPr>
              <w:t>node_templates</w:t>
            </w:r>
          </w:p>
        </w:tc>
        <w:tc>
          <w:tcPr>
            <w:tcW w:w="565" w:type="pct"/>
            <w:shd w:val="clear" w:color="auto" w:fill="FFFFFF"/>
          </w:tcPr>
          <w:p w14:paraId="4FED0276" w14:textId="77777777" w:rsidR="002D57C4" w:rsidRDefault="002D57C4" w:rsidP="00502E57">
            <w:pPr>
              <w:pStyle w:val="TableText"/>
            </w:pPr>
            <w:r>
              <w:t>no</w:t>
            </w:r>
          </w:p>
        </w:tc>
        <w:tc>
          <w:tcPr>
            <w:tcW w:w="945" w:type="pct"/>
            <w:shd w:val="clear" w:color="auto" w:fill="FFFFFF"/>
          </w:tcPr>
          <w:p w14:paraId="528450DE" w14:textId="77777777" w:rsidR="002D57C4" w:rsidRDefault="002D57C4" w:rsidP="00502E57">
            <w:pPr>
              <w:pStyle w:val="TableText"/>
            </w:pPr>
            <w:r>
              <w:t xml:space="preserve">list of </w:t>
            </w:r>
          </w:p>
          <w:p w14:paraId="391F32FC" w14:textId="77777777" w:rsidR="002D57C4" w:rsidRDefault="008C123E" w:rsidP="00502E57">
            <w:pPr>
              <w:pStyle w:val="TableText"/>
            </w:pPr>
            <w:hyperlink w:anchor="DEFN_ENTITY_NODE_TEMPLATE" w:history="1">
              <w:r w:rsidR="002D57C4" w:rsidRPr="00BF2F8B">
                <w:rPr>
                  <w:rStyle w:val="Hyperlink"/>
                </w:rPr>
                <w:t>node templates</w:t>
              </w:r>
            </w:hyperlink>
          </w:p>
        </w:tc>
        <w:tc>
          <w:tcPr>
            <w:tcW w:w="2380" w:type="pct"/>
            <w:shd w:val="clear" w:color="auto" w:fill="FFFFFF"/>
          </w:tcPr>
          <w:p w14:paraId="7CF3BB52" w14:textId="77777777" w:rsidR="002D57C4" w:rsidRDefault="002D57C4" w:rsidP="00502E57">
            <w:pPr>
              <w:pStyle w:val="TableText"/>
            </w:pPr>
            <w:r>
              <w:t>An optional list of node template definitions for the Topology Template.</w:t>
            </w:r>
          </w:p>
        </w:tc>
      </w:tr>
      <w:tr w:rsidR="002D57C4" w:rsidRPr="004279F4" w14:paraId="748197D0" w14:textId="77777777" w:rsidTr="00502E57">
        <w:trPr>
          <w:cantSplit/>
        </w:trPr>
        <w:tc>
          <w:tcPr>
            <w:tcW w:w="1110" w:type="pct"/>
            <w:shd w:val="clear" w:color="auto" w:fill="FFFFFF"/>
          </w:tcPr>
          <w:p w14:paraId="43049848" w14:textId="77777777" w:rsidR="002D57C4" w:rsidRDefault="002D57C4" w:rsidP="00502E57">
            <w:pPr>
              <w:pStyle w:val="TableText"/>
              <w:rPr>
                <w:noProof/>
              </w:rPr>
            </w:pPr>
            <w:r>
              <w:rPr>
                <w:noProof/>
              </w:rPr>
              <w:lastRenderedPageBreak/>
              <w:t>relationship_templates</w:t>
            </w:r>
          </w:p>
        </w:tc>
        <w:tc>
          <w:tcPr>
            <w:tcW w:w="565" w:type="pct"/>
            <w:shd w:val="clear" w:color="auto" w:fill="FFFFFF"/>
          </w:tcPr>
          <w:p w14:paraId="2252E7C3" w14:textId="77777777" w:rsidR="002D57C4" w:rsidRDefault="002D57C4" w:rsidP="00502E57">
            <w:pPr>
              <w:pStyle w:val="TableText"/>
            </w:pPr>
            <w:r>
              <w:t>no</w:t>
            </w:r>
          </w:p>
        </w:tc>
        <w:tc>
          <w:tcPr>
            <w:tcW w:w="945" w:type="pct"/>
            <w:shd w:val="clear" w:color="auto" w:fill="FFFFFF"/>
          </w:tcPr>
          <w:p w14:paraId="6191E301" w14:textId="77777777" w:rsidR="002D57C4" w:rsidRDefault="002D57C4" w:rsidP="00502E57">
            <w:pPr>
              <w:pStyle w:val="TableText"/>
            </w:pPr>
            <w:r>
              <w:t xml:space="preserve">list of </w:t>
            </w:r>
          </w:p>
          <w:p w14:paraId="34BE7BEC" w14:textId="77777777" w:rsidR="002D57C4" w:rsidRDefault="008C123E" w:rsidP="00502E57">
            <w:pPr>
              <w:pStyle w:val="TableText"/>
            </w:pPr>
            <w:hyperlink w:anchor="DEFN_ENTITY_RELATIONSHIP_TEMPLATE" w:history="1">
              <w:r w:rsidR="002D57C4" w:rsidRPr="009B41B0">
                <w:rPr>
                  <w:rStyle w:val="Hyperlink"/>
                </w:rPr>
                <w:t>relationship templates</w:t>
              </w:r>
            </w:hyperlink>
          </w:p>
        </w:tc>
        <w:tc>
          <w:tcPr>
            <w:tcW w:w="2380" w:type="pct"/>
            <w:shd w:val="clear" w:color="auto" w:fill="FFFFFF"/>
          </w:tcPr>
          <w:p w14:paraId="0AA4EF6B" w14:textId="77777777" w:rsidR="002D57C4" w:rsidRDefault="002D57C4" w:rsidP="00502E57">
            <w:pPr>
              <w:pStyle w:val="TableText"/>
            </w:pPr>
            <w:r>
              <w:t>An optional list of relationship templates for the Topology Template.</w:t>
            </w:r>
          </w:p>
        </w:tc>
      </w:tr>
      <w:tr w:rsidR="002D57C4" w:rsidRPr="004279F4" w14:paraId="10F900C3" w14:textId="77777777" w:rsidTr="00502E57">
        <w:trPr>
          <w:cantSplit/>
        </w:trPr>
        <w:tc>
          <w:tcPr>
            <w:tcW w:w="1110" w:type="pct"/>
            <w:shd w:val="clear" w:color="auto" w:fill="FFFFFF"/>
          </w:tcPr>
          <w:p w14:paraId="2AA9EC64" w14:textId="77777777" w:rsidR="002D57C4" w:rsidRDefault="002D57C4" w:rsidP="00502E57">
            <w:pPr>
              <w:pStyle w:val="TableText"/>
              <w:rPr>
                <w:noProof/>
              </w:rPr>
            </w:pPr>
            <w:r>
              <w:rPr>
                <w:noProof/>
              </w:rPr>
              <w:t>groups</w:t>
            </w:r>
          </w:p>
        </w:tc>
        <w:tc>
          <w:tcPr>
            <w:tcW w:w="565" w:type="pct"/>
            <w:shd w:val="clear" w:color="auto" w:fill="FFFFFF"/>
          </w:tcPr>
          <w:p w14:paraId="53DE8C79" w14:textId="77777777" w:rsidR="002D57C4" w:rsidRDefault="002D57C4" w:rsidP="00502E57">
            <w:pPr>
              <w:pStyle w:val="TableText"/>
            </w:pPr>
            <w:r>
              <w:t>no</w:t>
            </w:r>
          </w:p>
        </w:tc>
        <w:tc>
          <w:tcPr>
            <w:tcW w:w="945" w:type="pct"/>
            <w:shd w:val="clear" w:color="auto" w:fill="FFFFFF"/>
          </w:tcPr>
          <w:p w14:paraId="1BBFD720" w14:textId="77777777" w:rsidR="002D57C4" w:rsidRDefault="002D57C4" w:rsidP="00502E57">
            <w:pPr>
              <w:pStyle w:val="TableText"/>
            </w:pPr>
            <w:r>
              <w:t>list of</w:t>
            </w:r>
          </w:p>
          <w:p w14:paraId="29AC9FF2" w14:textId="77777777" w:rsidR="002D57C4" w:rsidRDefault="008C123E" w:rsidP="00502E57">
            <w:pPr>
              <w:pStyle w:val="TableText"/>
            </w:pPr>
            <w:hyperlink w:anchor="DEFN_ELEMENT_GROUP_DEF" w:history="1">
              <w:r w:rsidR="002D57C4" w:rsidRPr="00BF2F8B">
                <w:rPr>
                  <w:rStyle w:val="Hyperlink"/>
                </w:rPr>
                <w:t>group definitions</w:t>
              </w:r>
            </w:hyperlink>
          </w:p>
        </w:tc>
        <w:tc>
          <w:tcPr>
            <w:tcW w:w="2380" w:type="pct"/>
            <w:shd w:val="clear" w:color="auto" w:fill="FFFFFF"/>
          </w:tcPr>
          <w:p w14:paraId="5E80DF07" w14:textId="77777777" w:rsidR="002D57C4" w:rsidRDefault="002D57C4" w:rsidP="00502E57">
            <w:pPr>
              <w:pStyle w:val="TableText"/>
            </w:pPr>
            <w:r>
              <w:t>An optional list of Group definitions whose members are node templates defined within this same Topology Template.</w:t>
            </w:r>
          </w:p>
        </w:tc>
      </w:tr>
      <w:tr w:rsidR="002D57C4" w:rsidRPr="004279F4" w14:paraId="6AF5A301" w14:textId="77777777" w:rsidTr="00502E57">
        <w:trPr>
          <w:cantSplit/>
        </w:trPr>
        <w:tc>
          <w:tcPr>
            <w:tcW w:w="1110" w:type="pct"/>
            <w:shd w:val="clear" w:color="auto" w:fill="FFFFFF"/>
          </w:tcPr>
          <w:p w14:paraId="3B9EFDED" w14:textId="77777777" w:rsidR="002D57C4" w:rsidRDefault="002D57C4" w:rsidP="00502E57">
            <w:pPr>
              <w:pStyle w:val="TableText"/>
              <w:rPr>
                <w:noProof/>
              </w:rPr>
            </w:pPr>
            <w:r>
              <w:rPr>
                <w:noProof/>
              </w:rPr>
              <w:t>policies</w:t>
            </w:r>
          </w:p>
        </w:tc>
        <w:tc>
          <w:tcPr>
            <w:tcW w:w="565" w:type="pct"/>
            <w:shd w:val="clear" w:color="auto" w:fill="FFFFFF"/>
          </w:tcPr>
          <w:p w14:paraId="5D8032B4" w14:textId="77777777" w:rsidR="002D57C4" w:rsidRDefault="002D57C4" w:rsidP="00502E57">
            <w:pPr>
              <w:pStyle w:val="TableText"/>
            </w:pPr>
            <w:r>
              <w:t>no</w:t>
            </w:r>
          </w:p>
        </w:tc>
        <w:tc>
          <w:tcPr>
            <w:tcW w:w="945" w:type="pct"/>
            <w:shd w:val="clear" w:color="auto" w:fill="FFFFFF"/>
          </w:tcPr>
          <w:p w14:paraId="1A2619C8" w14:textId="77777777" w:rsidR="002D57C4" w:rsidRDefault="002D57C4" w:rsidP="00502E57">
            <w:pPr>
              <w:pStyle w:val="TableText"/>
            </w:pPr>
            <w:r>
              <w:t>list of</w:t>
            </w:r>
          </w:p>
          <w:p w14:paraId="42B7C0D5" w14:textId="77777777" w:rsidR="002D57C4" w:rsidRDefault="008C123E" w:rsidP="00502E57">
            <w:pPr>
              <w:pStyle w:val="TableText"/>
            </w:pPr>
            <w:hyperlink w:anchor="DEFN_ELEMENT_POLICY_DEF" w:history="1">
              <w:r w:rsidR="002D57C4" w:rsidRPr="00325AD8">
                <w:rPr>
                  <w:rStyle w:val="Hyperlink"/>
                </w:rPr>
                <w:t>policy definitions</w:t>
              </w:r>
            </w:hyperlink>
          </w:p>
        </w:tc>
        <w:tc>
          <w:tcPr>
            <w:tcW w:w="2380" w:type="pct"/>
            <w:shd w:val="clear" w:color="auto" w:fill="FFFFFF"/>
          </w:tcPr>
          <w:p w14:paraId="1E6D878B" w14:textId="77777777" w:rsidR="002D57C4" w:rsidRDefault="002D57C4" w:rsidP="00502E57">
            <w:pPr>
              <w:pStyle w:val="TableText"/>
            </w:pPr>
            <w:r>
              <w:t>An optional list of Policy definitions for the Topology Template.</w:t>
            </w:r>
          </w:p>
        </w:tc>
      </w:tr>
      <w:tr w:rsidR="002D57C4" w:rsidRPr="004279F4" w14:paraId="533AA3E5" w14:textId="77777777" w:rsidTr="00502E57">
        <w:trPr>
          <w:cantSplit/>
        </w:trPr>
        <w:tc>
          <w:tcPr>
            <w:tcW w:w="1110" w:type="pct"/>
            <w:shd w:val="clear" w:color="auto" w:fill="FFFFFF"/>
          </w:tcPr>
          <w:p w14:paraId="6C7B5073" w14:textId="77777777" w:rsidR="002D57C4" w:rsidRDefault="002D57C4" w:rsidP="00502E57">
            <w:pPr>
              <w:pStyle w:val="TableText"/>
              <w:rPr>
                <w:noProof/>
              </w:rPr>
            </w:pPr>
            <w:r>
              <w:rPr>
                <w:noProof/>
              </w:rPr>
              <w:t>outputs</w:t>
            </w:r>
          </w:p>
        </w:tc>
        <w:tc>
          <w:tcPr>
            <w:tcW w:w="565" w:type="pct"/>
            <w:shd w:val="clear" w:color="auto" w:fill="FFFFFF"/>
          </w:tcPr>
          <w:p w14:paraId="51CA4BFB" w14:textId="77777777" w:rsidR="002D57C4" w:rsidRDefault="002D57C4" w:rsidP="00502E57">
            <w:pPr>
              <w:pStyle w:val="TableText"/>
            </w:pPr>
            <w:r>
              <w:t>no</w:t>
            </w:r>
          </w:p>
        </w:tc>
        <w:tc>
          <w:tcPr>
            <w:tcW w:w="945" w:type="pct"/>
            <w:shd w:val="clear" w:color="auto" w:fill="FFFFFF"/>
          </w:tcPr>
          <w:p w14:paraId="58D1ADEE" w14:textId="77777777" w:rsidR="002D57C4" w:rsidRDefault="002D57C4" w:rsidP="00502E57">
            <w:pPr>
              <w:pStyle w:val="TableText"/>
            </w:pPr>
            <w:r>
              <w:t xml:space="preserve">list of </w:t>
            </w:r>
          </w:p>
          <w:p w14:paraId="7F0A63D1" w14:textId="77777777" w:rsidR="002D57C4" w:rsidRDefault="008C123E" w:rsidP="00502E57">
            <w:pPr>
              <w:pStyle w:val="TableText"/>
            </w:pPr>
            <w:hyperlink w:anchor="DEFN_ELEMENT_PARAMETER_DEF" w:history="1">
              <w:r w:rsidR="002D57C4">
                <w:rPr>
                  <w:rStyle w:val="Hyperlink"/>
                </w:rPr>
                <w:t>parameter definitions</w:t>
              </w:r>
            </w:hyperlink>
          </w:p>
        </w:tc>
        <w:tc>
          <w:tcPr>
            <w:tcW w:w="2380" w:type="pct"/>
            <w:shd w:val="clear" w:color="auto" w:fill="FFFFFF"/>
          </w:tcPr>
          <w:p w14:paraId="4CA43965" w14:textId="77777777" w:rsidR="002D57C4" w:rsidRDefault="002D57C4" w:rsidP="00502E57">
            <w:pPr>
              <w:pStyle w:val="TableText"/>
            </w:pPr>
            <w:r>
              <w:t>An optional list of output parameters (i.e., as parameter definitions) for the Topology Template.</w:t>
            </w:r>
          </w:p>
        </w:tc>
      </w:tr>
      <w:tr w:rsidR="002D57C4" w:rsidRPr="004279F4" w14:paraId="7964C58E" w14:textId="77777777" w:rsidTr="00502E57">
        <w:trPr>
          <w:cantSplit/>
        </w:trPr>
        <w:tc>
          <w:tcPr>
            <w:tcW w:w="1110" w:type="pct"/>
            <w:shd w:val="clear" w:color="auto" w:fill="FFFFFF"/>
          </w:tcPr>
          <w:p w14:paraId="0BAE579E" w14:textId="77777777" w:rsidR="002D57C4" w:rsidRDefault="002D57C4" w:rsidP="00502E57">
            <w:pPr>
              <w:pStyle w:val="TableText"/>
              <w:rPr>
                <w:noProof/>
              </w:rPr>
            </w:pPr>
            <w:r>
              <w:rPr>
                <w:noProof/>
              </w:rPr>
              <w:t>substitution_mappings</w:t>
            </w:r>
          </w:p>
        </w:tc>
        <w:tc>
          <w:tcPr>
            <w:tcW w:w="565" w:type="pct"/>
            <w:shd w:val="clear" w:color="auto" w:fill="FFFFFF"/>
          </w:tcPr>
          <w:p w14:paraId="3A64108E" w14:textId="77777777" w:rsidR="002D57C4" w:rsidRDefault="002D57C4" w:rsidP="00502E57">
            <w:pPr>
              <w:pStyle w:val="TableText"/>
            </w:pPr>
            <w:r>
              <w:t xml:space="preserve">no </w:t>
            </w:r>
          </w:p>
        </w:tc>
        <w:tc>
          <w:tcPr>
            <w:tcW w:w="945" w:type="pct"/>
            <w:shd w:val="clear" w:color="auto" w:fill="FFFFFF"/>
          </w:tcPr>
          <w:p w14:paraId="2BDBEE5B" w14:textId="77777777" w:rsidR="002D57C4" w:rsidRDefault="002D57C4" w:rsidP="00502E57">
            <w:pPr>
              <w:pStyle w:val="TableText"/>
            </w:pPr>
            <w:r>
              <w:t>N/A</w:t>
            </w:r>
          </w:p>
        </w:tc>
        <w:tc>
          <w:tcPr>
            <w:tcW w:w="2380" w:type="pct"/>
            <w:shd w:val="clear" w:color="auto" w:fill="FFFFFF"/>
          </w:tcPr>
          <w:p w14:paraId="2F53D993" w14:textId="77777777" w:rsidR="002D57C4" w:rsidRDefault="002D57C4" w:rsidP="00502E57">
            <w:pPr>
              <w:pStyle w:val="TableText"/>
            </w:pPr>
            <w:r>
              <w:t xml:space="preserve">An optional declaration that exports the topology template as an implementation of a Node type. </w:t>
            </w:r>
          </w:p>
          <w:p w14:paraId="3ECE9EF0" w14:textId="77777777" w:rsidR="002D57C4" w:rsidRDefault="002D57C4" w:rsidP="00502E57">
            <w:pPr>
              <w:pStyle w:val="TableText"/>
            </w:pPr>
          </w:p>
          <w:p w14:paraId="17B4426B" w14:textId="77777777" w:rsidR="002D57C4" w:rsidRDefault="002D57C4" w:rsidP="00502E57">
            <w:pPr>
              <w:pStyle w:val="TableText"/>
            </w:pPr>
            <w:r>
              <w:t>This also includes the mappings between the external Node Types named capabilities and requirements to existing implementations of those capabilities and requirements on Node templates declared within the topology template.</w:t>
            </w:r>
          </w:p>
        </w:tc>
      </w:tr>
    </w:tbl>
    <w:p w14:paraId="29FBCBC1" w14:textId="77777777" w:rsidR="002D57C4" w:rsidRDefault="002D57C4" w:rsidP="002D57C4">
      <w:pPr>
        <w:pStyle w:val="Heading3"/>
        <w:numPr>
          <w:ilvl w:val="2"/>
          <w:numId w:val="3"/>
        </w:numPr>
      </w:pPr>
      <w:r>
        <w:t>Grammar</w:t>
      </w:r>
    </w:p>
    <w:p w14:paraId="3BC465A2" w14:textId="77777777" w:rsidR="002D57C4" w:rsidRPr="002E4BB2" w:rsidRDefault="002D57C4" w:rsidP="002D57C4">
      <w:pPr>
        <w:pStyle w:val="NormalaroundTable"/>
      </w:pPr>
      <w:r>
        <w:t xml:space="preserve">The overall grammar of the </w:t>
      </w:r>
      <w:r w:rsidRPr="003903F3">
        <w:rPr>
          <w:rStyle w:val="CodeSnippetHighlight"/>
        </w:rPr>
        <w:t>topology_template</w:t>
      </w:r>
      <w:r>
        <w:t xml:space="preserve"> section is shown below.–Detailed grammar definitions of the each sub-sections are provided in subsequent subsections.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E4A809A" w14:textId="77777777" w:rsidTr="00502E57">
        <w:trPr>
          <w:trHeight w:val="256"/>
        </w:trPr>
        <w:tc>
          <w:tcPr>
            <w:tcW w:w="9576" w:type="dxa"/>
            <w:shd w:val="clear" w:color="auto" w:fill="D9D9D9" w:themeFill="background1" w:themeFillShade="D9"/>
          </w:tcPr>
          <w:p w14:paraId="787BCC5E" w14:textId="77777777" w:rsidR="002D57C4" w:rsidRDefault="002D57C4" w:rsidP="00502E57">
            <w:pPr>
              <w:rPr>
                <w:rStyle w:val="CodeSnippet"/>
              </w:rPr>
            </w:pPr>
            <w:r>
              <w:rPr>
                <w:rStyle w:val="CodeSnippet"/>
              </w:rPr>
              <w:t>topology_template:</w:t>
            </w:r>
          </w:p>
          <w:p w14:paraId="405C2E28" w14:textId="77777777" w:rsidR="002D57C4" w:rsidRDefault="002D57C4" w:rsidP="00502E57">
            <w:pPr>
              <w:rPr>
                <w:rStyle w:val="CodeSnippet"/>
              </w:rPr>
            </w:pPr>
            <w:r>
              <w:rPr>
                <w:rStyle w:val="CodeSnippet"/>
              </w:rPr>
              <w:t xml:space="preserve">  description: </w:t>
            </w:r>
            <w:r>
              <w:rPr>
                <w:rStyle w:val="CodeSnippet"/>
                <w:noProof/>
              </w:rPr>
              <w:t>&lt;</w:t>
            </w:r>
            <w:hyperlink w:anchor="DEFN_ELEMENT_DESCRIPTION" w:history="1">
              <w:r w:rsidRPr="003637CD">
                <w:rPr>
                  <w:rStyle w:val="Hyperlink"/>
                  <w:rFonts w:ascii="Consolas" w:hAnsi="Consolas"/>
                  <w:noProof/>
                </w:rPr>
                <w:t>template_description</w:t>
              </w:r>
            </w:hyperlink>
            <w:r>
              <w:rPr>
                <w:rStyle w:val="CodeSnippet"/>
                <w:noProof/>
              </w:rPr>
              <w:t>&gt;</w:t>
            </w:r>
          </w:p>
          <w:p w14:paraId="2B637FB0" w14:textId="77777777" w:rsidR="002D57C4" w:rsidRDefault="002D57C4" w:rsidP="00502E57">
            <w:pPr>
              <w:rPr>
                <w:rStyle w:val="CodeSnippet"/>
              </w:rPr>
            </w:pPr>
            <w:r>
              <w:rPr>
                <w:rStyle w:val="CodeSnippet"/>
              </w:rPr>
              <w:t xml:space="preserve">  inputs: &lt;input_parameter_list&gt;</w:t>
            </w:r>
          </w:p>
          <w:p w14:paraId="23263D89" w14:textId="77777777" w:rsidR="002D57C4" w:rsidRDefault="002D57C4" w:rsidP="00502E57">
            <w:pPr>
              <w:rPr>
                <w:rStyle w:val="CodeSnippet"/>
              </w:rPr>
            </w:pPr>
            <w:r>
              <w:rPr>
                <w:rStyle w:val="CodeSnippet"/>
              </w:rPr>
              <w:t xml:space="preserve">  outputs: &lt;output_parameter_list&gt;</w:t>
            </w:r>
          </w:p>
          <w:p w14:paraId="0D1365E6" w14:textId="77777777" w:rsidR="002D57C4" w:rsidRDefault="002D57C4" w:rsidP="00502E57">
            <w:pPr>
              <w:rPr>
                <w:rStyle w:val="CodeSnippet"/>
              </w:rPr>
            </w:pPr>
            <w:r>
              <w:rPr>
                <w:rStyle w:val="CodeSnippet"/>
              </w:rPr>
              <w:t xml:space="preserve">  node_templates: &lt;node_template_list&gt;</w:t>
            </w:r>
          </w:p>
          <w:p w14:paraId="3C38D3B7" w14:textId="77777777" w:rsidR="002D57C4" w:rsidRDefault="002D57C4" w:rsidP="00502E57">
            <w:pPr>
              <w:rPr>
                <w:rStyle w:val="CodeSnippet"/>
              </w:rPr>
            </w:pPr>
            <w:r>
              <w:rPr>
                <w:rStyle w:val="CodeSnippet"/>
              </w:rPr>
              <w:t xml:space="preserve">  relationship_templates: &lt;relationship_template_list&gt;</w:t>
            </w:r>
          </w:p>
          <w:p w14:paraId="6B1EDEEE" w14:textId="77777777" w:rsidR="002D57C4" w:rsidRDefault="002D57C4" w:rsidP="00502E57">
            <w:pPr>
              <w:rPr>
                <w:rStyle w:val="CodeSnippet"/>
              </w:rPr>
            </w:pPr>
            <w:r>
              <w:rPr>
                <w:rStyle w:val="CodeSnippet"/>
              </w:rPr>
              <w:t xml:space="preserve">  groups: &lt;group_definition_list&gt;</w:t>
            </w:r>
          </w:p>
          <w:p w14:paraId="1A5B4D4B" w14:textId="77777777" w:rsidR="002D57C4" w:rsidRDefault="002D57C4" w:rsidP="00502E57">
            <w:pPr>
              <w:rPr>
                <w:rStyle w:val="CodeSnippet"/>
              </w:rPr>
            </w:pPr>
            <w:r>
              <w:rPr>
                <w:rStyle w:val="CodeSnippet"/>
              </w:rPr>
              <w:t xml:space="preserve">  policies: </w:t>
            </w:r>
          </w:p>
          <w:p w14:paraId="3BB10166" w14:textId="77777777" w:rsidR="002D57C4" w:rsidRDefault="002D57C4" w:rsidP="00502E57">
            <w:pPr>
              <w:rPr>
                <w:rStyle w:val="CodeSnippet"/>
              </w:rPr>
            </w:pPr>
            <w:r>
              <w:rPr>
                <w:rStyle w:val="CodeSnippet"/>
              </w:rPr>
              <w:t xml:space="preserve">    - &lt;policy_definition_list&gt;</w:t>
            </w:r>
          </w:p>
          <w:p w14:paraId="108F8704" w14:textId="77777777" w:rsidR="002D57C4" w:rsidRDefault="002D57C4" w:rsidP="00502E57">
            <w:pPr>
              <w:rPr>
                <w:rStyle w:val="CodeSnippet"/>
              </w:rPr>
            </w:pPr>
          </w:p>
          <w:p w14:paraId="6D3B5993" w14:textId="77777777" w:rsidR="002D57C4" w:rsidRDefault="002D57C4" w:rsidP="00502E57">
            <w:pPr>
              <w:rPr>
                <w:rStyle w:val="CodeSnippet"/>
              </w:rPr>
            </w:pPr>
            <w:r>
              <w:rPr>
                <w:rStyle w:val="CodeSnippet"/>
              </w:rPr>
              <w:t xml:space="preserve">  # Optional declaration that exports the Topology Template </w:t>
            </w:r>
          </w:p>
          <w:p w14:paraId="18E8544A" w14:textId="77777777" w:rsidR="002D57C4" w:rsidRDefault="002D57C4" w:rsidP="00502E57">
            <w:pPr>
              <w:rPr>
                <w:rStyle w:val="CodeSnippet"/>
              </w:rPr>
            </w:pPr>
            <w:r>
              <w:rPr>
                <w:rStyle w:val="CodeSnippet"/>
              </w:rPr>
              <w:t xml:space="preserve">  # as an implementation of a Node Type.</w:t>
            </w:r>
          </w:p>
          <w:p w14:paraId="23F66656" w14:textId="77777777" w:rsidR="002D57C4" w:rsidRPr="00A473D1" w:rsidRDefault="002D57C4" w:rsidP="00502E57">
            <w:pPr>
              <w:autoSpaceDE w:val="0"/>
              <w:autoSpaceDN w:val="0"/>
              <w:adjustRightInd w:val="0"/>
              <w:rPr>
                <w:rStyle w:val="CodeSnippet"/>
              </w:rPr>
            </w:pPr>
            <w:r w:rsidRPr="00A473D1">
              <w:rPr>
                <w:rStyle w:val="CodeSnippet"/>
              </w:rPr>
              <w:t xml:space="preserve">  substitution_mappings:</w:t>
            </w:r>
          </w:p>
          <w:p w14:paraId="3EC0C7B6" w14:textId="77777777" w:rsidR="002D57C4" w:rsidRPr="00A473D1" w:rsidRDefault="002D57C4" w:rsidP="00502E57">
            <w:pPr>
              <w:autoSpaceDE w:val="0"/>
              <w:autoSpaceDN w:val="0"/>
              <w:adjustRightInd w:val="0"/>
              <w:rPr>
                <w:rStyle w:val="CodeSnippet"/>
              </w:rPr>
            </w:pPr>
            <w:r w:rsidRPr="00A473D1">
              <w:rPr>
                <w:rStyle w:val="CodeSnippet"/>
              </w:rPr>
              <w:t xml:space="preserve">    node_type: &lt;</w:t>
            </w:r>
            <w:hyperlink w:anchor="TYPE_YAML_STRING" w:history="1">
              <w:r w:rsidRPr="00C207A9">
                <w:rPr>
                  <w:rStyle w:val="Hyperlink"/>
                  <w:rFonts w:ascii="Consolas" w:hAnsi="Consolas"/>
                </w:rPr>
                <w:t>node_type_name</w:t>
              </w:r>
            </w:hyperlink>
            <w:r w:rsidRPr="00A473D1">
              <w:rPr>
                <w:rStyle w:val="CodeSnippet"/>
              </w:rPr>
              <w:t>&gt;</w:t>
            </w:r>
          </w:p>
          <w:p w14:paraId="04BA5C20" w14:textId="77777777" w:rsidR="002D57C4" w:rsidRPr="00A473D1" w:rsidRDefault="002D57C4" w:rsidP="00502E57">
            <w:pPr>
              <w:autoSpaceDE w:val="0"/>
              <w:autoSpaceDN w:val="0"/>
              <w:adjustRightInd w:val="0"/>
              <w:rPr>
                <w:rStyle w:val="CodeSnippet"/>
              </w:rPr>
            </w:pPr>
            <w:r w:rsidRPr="00A473D1">
              <w:rPr>
                <w:rStyle w:val="CodeSnippet"/>
              </w:rPr>
              <w:t xml:space="preserve">    capabilities:</w:t>
            </w:r>
          </w:p>
          <w:p w14:paraId="7C6CE447" w14:textId="77777777" w:rsidR="002D57C4" w:rsidRPr="00A473D1" w:rsidRDefault="002D57C4" w:rsidP="00502E57">
            <w:pPr>
              <w:autoSpaceDE w:val="0"/>
              <w:autoSpaceDN w:val="0"/>
              <w:adjustRightInd w:val="0"/>
              <w:rPr>
                <w:rStyle w:val="CodeSnippet"/>
              </w:rPr>
            </w:pPr>
            <w:r w:rsidRPr="00A473D1">
              <w:rPr>
                <w:rStyle w:val="CodeSnippet"/>
              </w:rPr>
              <w:t xml:space="preserve">      &lt;map_</w:t>
            </w:r>
            <w:r>
              <w:rPr>
                <w:rStyle w:val="CodeSnippet"/>
              </w:rPr>
              <w:t>of_</w:t>
            </w:r>
            <w:r w:rsidRPr="00A473D1">
              <w:rPr>
                <w:rStyle w:val="CodeSnippet"/>
              </w:rPr>
              <w:t>capability_mappings_to_expose&gt;</w:t>
            </w:r>
          </w:p>
          <w:p w14:paraId="787E81E2" w14:textId="77777777" w:rsidR="002D57C4" w:rsidRPr="00A473D1" w:rsidRDefault="002D57C4" w:rsidP="00502E57">
            <w:pPr>
              <w:autoSpaceDE w:val="0"/>
              <w:autoSpaceDN w:val="0"/>
              <w:adjustRightInd w:val="0"/>
              <w:rPr>
                <w:rStyle w:val="CodeSnippet"/>
              </w:rPr>
            </w:pPr>
            <w:r w:rsidRPr="00A473D1">
              <w:rPr>
                <w:rStyle w:val="CodeSnippet"/>
              </w:rPr>
              <w:t xml:space="preserve">    requirements:</w:t>
            </w:r>
          </w:p>
          <w:p w14:paraId="2849B250" w14:textId="77777777" w:rsidR="002D57C4" w:rsidRPr="006824F5" w:rsidRDefault="002D57C4" w:rsidP="00502E57">
            <w:pPr>
              <w:autoSpaceDE w:val="0"/>
              <w:autoSpaceDN w:val="0"/>
              <w:adjustRightInd w:val="0"/>
              <w:rPr>
                <w:rStyle w:val="CodeSnippet"/>
              </w:rPr>
            </w:pPr>
            <w:r w:rsidRPr="00A473D1">
              <w:rPr>
                <w:rStyle w:val="CodeSnippet"/>
              </w:rPr>
              <w:t xml:space="preserve">      &lt;map_of_requirement_mapping_to_expose&gt;</w:t>
            </w:r>
          </w:p>
        </w:tc>
      </w:tr>
    </w:tbl>
    <w:p w14:paraId="7B34701B" w14:textId="77777777" w:rsidR="002D57C4" w:rsidRDefault="002D57C4" w:rsidP="002D57C4">
      <w:pPr>
        <w:pStyle w:val="NormalaroundTable"/>
      </w:pPr>
      <w:r>
        <w:t>In the above grammar, the pseudo values that appear in angle brackets have the following meaning:</w:t>
      </w:r>
    </w:p>
    <w:p w14:paraId="25BDA5AF" w14:textId="77777777" w:rsidR="002D57C4" w:rsidRDefault="002D57C4" w:rsidP="002D57C4">
      <w:pPr>
        <w:pStyle w:val="ListParagraph"/>
        <w:numPr>
          <w:ilvl w:val="0"/>
          <w:numId w:val="22"/>
        </w:numPr>
      </w:pPr>
      <w:r>
        <w:rPr>
          <w:rStyle w:val="CodeSnippetHighlight"/>
        </w:rPr>
        <w:t>template_description</w:t>
      </w:r>
      <w:r w:rsidRPr="004C40C2">
        <w:t>:</w:t>
      </w:r>
      <w:r>
        <w:t xml:space="preserve"> represents the optional </w:t>
      </w:r>
      <w:hyperlink w:anchor="DEFN_ELEMENT_DESCRIPTION" w:history="1">
        <w:r w:rsidRPr="0073296D">
          <w:rPr>
            <w:rStyle w:val="Hyperlink"/>
          </w:rPr>
          <w:t>description</w:t>
        </w:r>
      </w:hyperlink>
      <w:r>
        <w:t xml:space="preserve"> string for Topology Template</w:t>
      </w:r>
      <w:r>
        <w:rPr>
          <w:rStyle w:val="CodeSnippetHighlight"/>
        </w:rPr>
        <w:t>.</w:t>
      </w:r>
    </w:p>
    <w:p w14:paraId="7789F75F" w14:textId="77777777" w:rsidR="002D57C4" w:rsidRDefault="002D57C4" w:rsidP="002D57C4">
      <w:pPr>
        <w:pStyle w:val="ListParagraph"/>
        <w:numPr>
          <w:ilvl w:val="0"/>
          <w:numId w:val="22"/>
        </w:numPr>
      </w:pPr>
      <w:r>
        <w:rPr>
          <w:rStyle w:val="CodeSnippetHighlight"/>
        </w:rPr>
        <w:lastRenderedPageBreak/>
        <w:t>input_parameter_list</w:t>
      </w:r>
      <w:r w:rsidRPr="00083853">
        <w:t>:</w:t>
      </w:r>
      <w:r>
        <w:t xml:space="preserve"> represents the optional</w:t>
      </w:r>
      <w:r w:rsidRPr="00D00E8E">
        <w:t xml:space="preserve"> list of input parameters (i.e., as property definit</w:t>
      </w:r>
      <w:r>
        <w:t>ions) for the Topology Template.</w:t>
      </w:r>
    </w:p>
    <w:p w14:paraId="02E3FEB0" w14:textId="77777777" w:rsidR="002D57C4" w:rsidRDefault="002D57C4" w:rsidP="002D57C4">
      <w:pPr>
        <w:pStyle w:val="ListParagraph"/>
        <w:numPr>
          <w:ilvl w:val="0"/>
          <w:numId w:val="22"/>
        </w:numPr>
      </w:pPr>
      <w:r>
        <w:rPr>
          <w:rStyle w:val="CodeSnippetHighlight"/>
        </w:rPr>
        <w:t>output_parameter_list</w:t>
      </w:r>
      <w:r w:rsidRPr="00083853">
        <w:t>:</w:t>
      </w:r>
      <w:r>
        <w:t xml:space="preserve"> represents the optional</w:t>
      </w:r>
      <w:r w:rsidRPr="00D00E8E">
        <w:t xml:space="preserve"> list of </w:t>
      </w:r>
      <w:r>
        <w:t>output</w:t>
      </w:r>
      <w:r w:rsidRPr="00D00E8E">
        <w:t xml:space="preserve"> parameters (i.e., as property definit</w:t>
      </w:r>
      <w:r>
        <w:t>ions) for the Topology Template.</w:t>
      </w:r>
    </w:p>
    <w:p w14:paraId="7FAE4D1F" w14:textId="77777777" w:rsidR="002D57C4" w:rsidRDefault="002D57C4" w:rsidP="002D57C4">
      <w:pPr>
        <w:pStyle w:val="ListParagraph"/>
        <w:numPr>
          <w:ilvl w:val="0"/>
          <w:numId w:val="22"/>
        </w:numPr>
      </w:pPr>
      <w:r>
        <w:rPr>
          <w:rStyle w:val="CodeSnippetHighlight"/>
        </w:rPr>
        <w:t>group_definition_list</w:t>
      </w:r>
      <w:r w:rsidRPr="00083853">
        <w:t>:</w:t>
      </w:r>
      <w:r>
        <w:t xml:space="preserve"> represents the optional list of </w:t>
      </w:r>
      <w:hyperlink w:anchor="DEFN_ELEMENT_GROUP_DEF" w:history="1">
        <w:r w:rsidRPr="00BC2174">
          <w:rPr>
            <w:rStyle w:val="Hyperlink"/>
          </w:rPr>
          <w:t>group definitions</w:t>
        </w:r>
      </w:hyperlink>
      <w:r>
        <w:t xml:space="preserve"> whose members are node templates that also are defined within this Topology Template.</w:t>
      </w:r>
    </w:p>
    <w:p w14:paraId="5CD19E64" w14:textId="77777777" w:rsidR="002D57C4" w:rsidRDefault="002D57C4" w:rsidP="002D57C4">
      <w:pPr>
        <w:pStyle w:val="ListParagraph"/>
        <w:numPr>
          <w:ilvl w:val="0"/>
          <w:numId w:val="22"/>
        </w:numPr>
      </w:pPr>
      <w:r>
        <w:rPr>
          <w:rStyle w:val="CodeSnippetHighlight"/>
        </w:rPr>
        <w:t>policy_definition_list</w:t>
      </w:r>
      <w:r w:rsidRPr="00083853">
        <w:t>:</w:t>
      </w:r>
      <w:r>
        <w:t xml:space="preserve"> represents the optional sequenced list of policy definitions for the Topology Template.</w:t>
      </w:r>
    </w:p>
    <w:p w14:paraId="70B6441B" w14:textId="77777777" w:rsidR="002D57C4" w:rsidRDefault="002D57C4" w:rsidP="002D57C4">
      <w:pPr>
        <w:pStyle w:val="ListParagraph"/>
        <w:numPr>
          <w:ilvl w:val="0"/>
          <w:numId w:val="22"/>
        </w:numPr>
      </w:pPr>
      <w:r>
        <w:rPr>
          <w:rStyle w:val="CodeSnippetHighlight"/>
        </w:rPr>
        <w:t>node_template_list</w:t>
      </w:r>
      <w:r w:rsidRPr="00083853">
        <w:t>:</w:t>
      </w:r>
      <w:r>
        <w:t xml:space="preserve"> represents the </w:t>
      </w:r>
      <w:r w:rsidRPr="00C207A9">
        <w:t xml:space="preserve">optional list of </w:t>
      </w:r>
      <w:hyperlink w:anchor="DEFN_ENTITY_NODE_TEMPLATE" w:history="1">
        <w:r w:rsidRPr="00BC2174">
          <w:rPr>
            <w:rStyle w:val="Hyperlink"/>
          </w:rPr>
          <w:t>node template</w:t>
        </w:r>
      </w:hyperlink>
      <w:r w:rsidRPr="00C207A9">
        <w:t xml:space="preserve"> defini</w:t>
      </w:r>
      <w:r>
        <w:t>tions for the Topology Template.</w:t>
      </w:r>
    </w:p>
    <w:p w14:paraId="1B5FC196" w14:textId="77777777" w:rsidR="002D57C4" w:rsidRDefault="002D57C4" w:rsidP="002D57C4">
      <w:pPr>
        <w:pStyle w:val="ListParagraph"/>
        <w:numPr>
          <w:ilvl w:val="0"/>
          <w:numId w:val="22"/>
        </w:numPr>
      </w:pPr>
      <w:r>
        <w:rPr>
          <w:rStyle w:val="CodeSnippetHighlight"/>
        </w:rPr>
        <w:t>relationship_template_list</w:t>
      </w:r>
      <w:r w:rsidRPr="00083853">
        <w:t>:</w:t>
      </w:r>
      <w:r>
        <w:t xml:space="preserve"> represents the </w:t>
      </w:r>
      <w:r w:rsidRPr="00C207A9">
        <w:t xml:space="preserve">optional list of </w:t>
      </w:r>
      <w:hyperlink w:anchor="DEFN_ENTITY_RELATIONSHIP_TEMPLATE" w:history="1">
        <w:r w:rsidRPr="00BC2174">
          <w:rPr>
            <w:rStyle w:val="Hyperlink"/>
          </w:rPr>
          <w:t>relationship templates</w:t>
        </w:r>
      </w:hyperlink>
      <w:r>
        <w:t xml:space="preserve"> for the Topology Template.</w:t>
      </w:r>
    </w:p>
    <w:p w14:paraId="4392620C" w14:textId="77777777" w:rsidR="002D57C4" w:rsidRDefault="002D57C4" w:rsidP="002D57C4">
      <w:pPr>
        <w:pStyle w:val="ListParagraph"/>
        <w:numPr>
          <w:ilvl w:val="0"/>
          <w:numId w:val="22"/>
        </w:numPr>
      </w:pPr>
      <w:r>
        <w:rPr>
          <w:rStyle w:val="CodeSnippetHighlight"/>
        </w:rPr>
        <w:t>node_type_name</w:t>
      </w:r>
      <w:r w:rsidRPr="00083853">
        <w:t>:</w:t>
      </w:r>
      <w:r>
        <w:t xml:space="preserve"> represents the </w:t>
      </w:r>
      <w:r w:rsidRPr="00C207A9">
        <w:t xml:space="preserve">optional </w:t>
      </w:r>
      <w:r>
        <w:t xml:space="preserve">name of a </w:t>
      </w:r>
      <w:hyperlink w:anchor="DEFN_ENTITY_NODE_TYPE" w:history="1">
        <w:r w:rsidRPr="00325AD8">
          <w:rPr>
            <w:rStyle w:val="Hyperlink"/>
          </w:rPr>
          <w:t>Node Type</w:t>
        </w:r>
      </w:hyperlink>
      <w:r>
        <w:t xml:space="preserve"> that the Topology Template implements as part of the </w:t>
      </w:r>
      <w:r w:rsidRPr="004C6AA3">
        <w:rPr>
          <w:rStyle w:val="CodeSnippetHighlight"/>
        </w:rPr>
        <w:t>substitution_mappings</w:t>
      </w:r>
      <w:r>
        <w:t>.</w:t>
      </w:r>
    </w:p>
    <w:p w14:paraId="61C835EE" w14:textId="77777777" w:rsidR="002D57C4" w:rsidRDefault="002D57C4" w:rsidP="002D57C4">
      <w:pPr>
        <w:pStyle w:val="ListParagraph"/>
        <w:numPr>
          <w:ilvl w:val="0"/>
          <w:numId w:val="22"/>
        </w:numPr>
      </w:pPr>
      <w:r w:rsidRPr="00C207A9">
        <w:rPr>
          <w:rStyle w:val="CodeSnippetHighlight"/>
        </w:rPr>
        <w:t>map_of_capability_mappings_to_expose</w:t>
      </w:r>
      <w:r w:rsidRPr="00083853">
        <w:t>:</w:t>
      </w:r>
      <w:r>
        <w:t xml:space="preserve"> represents the mappings that expose internal capabilities from node templates (within the topology template) as capabilities of the Node Type definition that is declared as part of the </w:t>
      </w:r>
      <w:r w:rsidRPr="004C6AA3">
        <w:rPr>
          <w:rStyle w:val="CodeSnippetHighlight"/>
        </w:rPr>
        <w:t>substitution_mappings</w:t>
      </w:r>
      <w:r>
        <w:t>.</w:t>
      </w:r>
    </w:p>
    <w:p w14:paraId="58C9E7EA" w14:textId="77777777" w:rsidR="002D57C4" w:rsidRDefault="002D57C4" w:rsidP="002D57C4">
      <w:pPr>
        <w:pStyle w:val="ListParagraph"/>
        <w:numPr>
          <w:ilvl w:val="0"/>
          <w:numId w:val="22"/>
        </w:numPr>
      </w:pPr>
      <w:r w:rsidRPr="00C207A9">
        <w:rPr>
          <w:rStyle w:val="CodeSnippetHighlight"/>
        </w:rPr>
        <w:t>map_of_</w:t>
      </w:r>
      <w:r>
        <w:rPr>
          <w:rStyle w:val="CodeSnippetHighlight"/>
        </w:rPr>
        <w:t>requirement</w:t>
      </w:r>
      <w:r w:rsidRPr="00C207A9">
        <w:rPr>
          <w:rStyle w:val="CodeSnippetHighlight"/>
        </w:rPr>
        <w:t>_mappings_to_expose</w:t>
      </w:r>
      <w:r w:rsidRPr="00083853">
        <w:t>:</w:t>
      </w:r>
      <w:r>
        <w:t xml:space="preserve"> represents the mappings of link requirements of the Node Type definition that is declared as part of the </w:t>
      </w:r>
      <w:r w:rsidRPr="004C6AA3">
        <w:rPr>
          <w:rStyle w:val="CodeSnippetHighlight"/>
        </w:rPr>
        <w:t>substitution_mappings</w:t>
      </w:r>
      <w:r>
        <w:t xml:space="preserve"> to internal requirements implementations within node templates (declared within the topology template).</w:t>
      </w:r>
    </w:p>
    <w:p w14:paraId="54D2F0E5" w14:textId="77777777" w:rsidR="002D57C4" w:rsidRDefault="002D57C4" w:rsidP="002D57C4">
      <w:pPr>
        <w:pStyle w:val="ListParagraph"/>
      </w:pPr>
    </w:p>
    <w:p w14:paraId="3B7068D1" w14:textId="77777777" w:rsidR="002D57C4" w:rsidRDefault="002D57C4" w:rsidP="002D57C4">
      <w:r>
        <w:t>More detailed explanations for each of the Topology Template grammar’s keynames appears in the sections below.</w:t>
      </w:r>
    </w:p>
    <w:p w14:paraId="6271FBC8" w14:textId="77777777" w:rsidR="002D57C4" w:rsidRDefault="002D57C4" w:rsidP="002D57C4">
      <w:pPr>
        <w:pStyle w:val="Heading4"/>
        <w:numPr>
          <w:ilvl w:val="3"/>
          <w:numId w:val="3"/>
        </w:numPr>
      </w:pPr>
      <w:r>
        <w:t>inputs</w:t>
      </w:r>
    </w:p>
    <w:p w14:paraId="49D50A09" w14:textId="77777777" w:rsidR="002D57C4" w:rsidRDefault="002D57C4" w:rsidP="002D57C4">
      <w:r>
        <w:t xml:space="preserve">The </w:t>
      </w:r>
      <w:r w:rsidRPr="00205906">
        <w:rPr>
          <w:rStyle w:val="CodeSnippetHighlight"/>
        </w:rPr>
        <w:t>inputs</w:t>
      </w:r>
      <w:r>
        <w:t xml:space="preserve"> section provides a means to define parameters using TOSCA parameter definitions, their allowed values via constraints and default values within a TOSCA Simple Profile template. Input parameters defined in the </w:t>
      </w:r>
      <w:r w:rsidRPr="004A65CF">
        <w:rPr>
          <w:rStyle w:val="CodeSnippetHighlight"/>
        </w:rPr>
        <w:t>inputs</w:t>
      </w:r>
      <w:r>
        <w:t xml:space="preserve"> section of a topology template can be mapped to properties of node templates or relationship templates within the same topology template and can thus be used for parameterizing the instantiation of the topology template.</w:t>
      </w:r>
    </w:p>
    <w:p w14:paraId="0CEEE812" w14:textId="77777777" w:rsidR="002D57C4" w:rsidRDefault="002D57C4" w:rsidP="002D57C4"/>
    <w:p w14:paraId="4449A420" w14:textId="77777777" w:rsidR="002D57C4" w:rsidRPr="004E5BE3" w:rsidRDefault="002D57C4" w:rsidP="002D57C4">
      <w:r>
        <w:t>This section defines topology template-level input parameter section.</w:t>
      </w:r>
    </w:p>
    <w:p w14:paraId="582A3232" w14:textId="77777777" w:rsidR="002D57C4" w:rsidRDefault="002D57C4" w:rsidP="002D57C4">
      <w:pPr>
        <w:pStyle w:val="ListParagraph"/>
        <w:numPr>
          <w:ilvl w:val="0"/>
          <w:numId w:val="10"/>
        </w:numPr>
      </w:pPr>
      <w:r>
        <w:t>Inputs here would ideally be mapped to BoundaryDefinitions in TOSCA v1.0.</w:t>
      </w:r>
    </w:p>
    <w:p w14:paraId="65D48872" w14:textId="77777777" w:rsidR="002D57C4" w:rsidRDefault="002D57C4" w:rsidP="002D57C4">
      <w:pPr>
        <w:pStyle w:val="ListParagraph"/>
        <w:numPr>
          <w:ilvl w:val="0"/>
          <w:numId w:val="10"/>
        </w:numPr>
      </w:pPr>
      <w:r>
        <w:t>Treat input parameters as fixed global variables (not settable within template)</w:t>
      </w:r>
    </w:p>
    <w:p w14:paraId="258366EA" w14:textId="77777777" w:rsidR="002D57C4" w:rsidRDefault="002D57C4" w:rsidP="002D57C4">
      <w:pPr>
        <w:pStyle w:val="ListParagraph"/>
        <w:numPr>
          <w:ilvl w:val="0"/>
          <w:numId w:val="10"/>
        </w:numPr>
      </w:pPr>
      <w:r>
        <w:t>If not in input take default (nodes use default)</w:t>
      </w:r>
    </w:p>
    <w:p w14:paraId="3D0FEF42" w14:textId="77777777" w:rsidR="002D57C4" w:rsidRDefault="002D57C4" w:rsidP="002D57C4">
      <w:pPr>
        <w:pStyle w:val="Heading5"/>
        <w:numPr>
          <w:ilvl w:val="4"/>
          <w:numId w:val="3"/>
        </w:numPr>
      </w:pPr>
      <w:r>
        <w:t>Grammar</w:t>
      </w:r>
    </w:p>
    <w:p w14:paraId="275A7F0F" w14:textId="77777777" w:rsidR="002D57C4" w:rsidRPr="005E7D74" w:rsidRDefault="002D57C4" w:rsidP="002D57C4">
      <w:pPr>
        <w:pStyle w:val="NormalaroundTable"/>
      </w:pPr>
      <w:r>
        <w:t xml:space="preserve">The grammar of the </w:t>
      </w:r>
      <w:r w:rsidRPr="004A65CF">
        <w:rPr>
          <w:rStyle w:val="CodeSnippetHighlight"/>
        </w:rPr>
        <w:t>inputs</w:t>
      </w:r>
      <w:r>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6B217A0" w14:textId="77777777" w:rsidTr="00502E57">
        <w:trPr>
          <w:trHeight w:val="256"/>
        </w:trPr>
        <w:tc>
          <w:tcPr>
            <w:tcW w:w="9576" w:type="dxa"/>
            <w:shd w:val="clear" w:color="auto" w:fill="D9D9D9" w:themeFill="background1" w:themeFillShade="D9"/>
          </w:tcPr>
          <w:p w14:paraId="55C9323F" w14:textId="77777777" w:rsidR="002D57C4" w:rsidRPr="006824F5" w:rsidRDefault="002D57C4" w:rsidP="00502E57">
            <w:pPr>
              <w:rPr>
                <w:rStyle w:val="CodeSnippet"/>
              </w:rPr>
            </w:pPr>
            <w:r w:rsidRPr="006824F5">
              <w:rPr>
                <w:rStyle w:val="CodeSnippet"/>
              </w:rPr>
              <w:t>inputs:</w:t>
            </w:r>
          </w:p>
          <w:p w14:paraId="229985E3" w14:textId="77777777" w:rsidR="002D57C4" w:rsidRPr="006824F5" w:rsidRDefault="002D57C4" w:rsidP="00502E57">
            <w:pPr>
              <w:rPr>
                <w:rStyle w:val="CodeSnippet"/>
              </w:rPr>
            </w:pPr>
            <w:r w:rsidRPr="006824F5">
              <w:rPr>
                <w:rStyle w:val="CodeSnippet"/>
              </w:rPr>
              <w:t xml:space="preserve">  &lt;</w:t>
            </w:r>
            <w:hyperlink w:anchor="DEFN_ELEMENT_PARAMETER_DEF" w:history="1">
              <w:r>
                <w:rPr>
                  <w:rStyle w:val="Hyperlink"/>
                  <w:rFonts w:ascii="Consolas" w:hAnsi="Consolas"/>
                </w:rPr>
                <w:t>parameter_definition_list</w:t>
              </w:r>
            </w:hyperlink>
            <w:r w:rsidRPr="006824F5">
              <w:rPr>
                <w:rStyle w:val="CodeSnippet"/>
              </w:rPr>
              <w:t>&gt;</w:t>
            </w:r>
          </w:p>
        </w:tc>
      </w:tr>
    </w:tbl>
    <w:p w14:paraId="29413DE0" w14:textId="77777777" w:rsidR="002D57C4" w:rsidRDefault="002D57C4" w:rsidP="002D57C4">
      <w:pPr>
        <w:pStyle w:val="Heading5"/>
        <w:numPr>
          <w:ilvl w:val="4"/>
          <w:numId w:val="3"/>
        </w:numPr>
      </w:pPr>
      <w:r>
        <w:t>Examples</w:t>
      </w:r>
    </w:p>
    <w:p w14:paraId="46EF91D1" w14:textId="77777777" w:rsidR="002D57C4" w:rsidRDefault="002D57C4" w:rsidP="002D57C4">
      <w:pPr>
        <w:pStyle w:val="NormalaroundTable"/>
      </w:pPr>
      <w:r>
        <w:t>This section provides a set of examples for the single elements of a topology template.</w:t>
      </w:r>
    </w:p>
    <w:p w14:paraId="6FB9D7CA" w14:textId="77777777" w:rsidR="002D57C4" w:rsidRDefault="002D57C4" w:rsidP="002D57C4">
      <w:pPr>
        <w:pStyle w:val="NormalaroundTable"/>
      </w:pPr>
      <w:r>
        <w:t xml:space="preserve">Simple </w:t>
      </w:r>
      <w:r w:rsidRPr="0088158D">
        <w:rPr>
          <w:rStyle w:val="CodeSnippetHighlight"/>
        </w:rPr>
        <w:t>inputs</w:t>
      </w:r>
      <w:r>
        <w:t xml:space="preserve"> example without any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97F88C0" w14:textId="77777777" w:rsidTr="00502E57">
        <w:trPr>
          <w:trHeight w:val="418"/>
        </w:trPr>
        <w:tc>
          <w:tcPr>
            <w:tcW w:w="9576" w:type="dxa"/>
            <w:shd w:val="clear" w:color="auto" w:fill="D9D9D9" w:themeFill="background1" w:themeFillShade="D9"/>
          </w:tcPr>
          <w:p w14:paraId="47984A8E" w14:textId="77777777" w:rsidR="002D57C4" w:rsidRPr="00046485" w:rsidRDefault="002D57C4" w:rsidP="00502E57">
            <w:pPr>
              <w:rPr>
                <w:rStyle w:val="CodeSnippet"/>
                <w:noProof/>
              </w:rPr>
            </w:pPr>
            <w:r w:rsidRPr="00046485">
              <w:rPr>
                <w:rStyle w:val="CodeSnippet"/>
                <w:noProof/>
              </w:rPr>
              <w:lastRenderedPageBreak/>
              <w:t>inputs:</w:t>
            </w:r>
          </w:p>
          <w:p w14:paraId="38711243" w14:textId="77777777" w:rsidR="002D57C4" w:rsidRPr="006824F5" w:rsidRDefault="002D57C4" w:rsidP="00502E57">
            <w:pPr>
              <w:rPr>
                <w:rStyle w:val="CodeSnippet"/>
                <w:noProof/>
              </w:rPr>
            </w:pPr>
            <w:r w:rsidRPr="006824F5">
              <w:rPr>
                <w:rStyle w:val="CodeSnippet"/>
                <w:noProof/>
              </w:rPr>
              <w:t xml:space="preserve">  fooName:</w:t>
            </w:r>
          </w:p>
          <w:p w14:paraId="64D664A9" w14:textId="77777777" w:rsidR="002D57C4" w:rsidRPr="006824F5" w:rsidRDefault="002D57C4" w:rsidP="00502E57">
            <w:pPr>
              <w:rPr>
                <w:rStyle w:val="CodeSnippet"/>
                <w:noProof/>
              </w:rPr>
            </w:pPr>
            <w:r w:rsidRPr="006824F5">
              <w:rPr>
                <w:rStyle w:val="CodeSnippet"/>
                <w:noProof/>
              </w:rPr>
              <w:t xml:space="preserve">    type: string</w:t>
            </w:r>
          </w:p>
          <w:p w14:paraId="0FE09CCF" w14:textId="77777777" w:rsidR="002D57C4" w:rsidRPr="006824F5" w:rsidRDefault="002D57C4" w:rsidP="00502E57">
            <w:pPr>
              <w:rPr>
                <w:rStyle w:val="CodeSnippet"/>
                <w:noProof/>
              </w:rPr>
            </w:pPr>
            <w:r w:rsidRPr="006824F5">
              <w:rPr>
                <w:rStyle w:val="CodeSnippet"/>
                <w:noProof/>
              </w:rPr>
              <w:t xml:space="preserve">    description: Simple string typed property definition with no constraints.</w:t>
            </w:r>
          </w:p>
          <w:p w14:paraId="36EC7CE1" w14:textId="77777777" w:rsidR="002D57C4" w:rsidRPr="006824F5" w:rsidRDefault="002D57C4" w:rsidP="00502E57">
            <w:pPr>
              <w:rPr>
                <w:rStyle w:val="CodeSnippet"/>
              </w:rPr>
            </w:pPr>
            <w:r w:rsidRPr="006824F5">
              <w:rPr>
                <w:rStyle w:val="CodeSnippet"/>
                <w:noProof/>
              </w:rPr>
              <w:t xml:space="preserve">    default: bar</w:t>
            </w:r>
          </w:p>
        </w:tc>
      </w:tr>
    </w:tbl>
    <w:p w14:paraId="1CADEC64" w14:textId="77777777" w:rsidR="002D57C4" w:rsidRPr="00F54D8B" w:rsidRDefault="002D57C4" w:rsidP="002D57C4">
      <w:pPr>
        <w:pStyle w:val="NormalaroundTable"/>
      </w:pPr>
      <w:r>
        <w:t xml:space="preserve">Example of </w:t>
      </w:r>
      <w:r w:rsidRPr="0088158D">
        <w:rPr>
          <w:rStyle w:val="CodeSnippetHighlight"/>
        </w:rPr>
        <w:t>inputs</w:t>
      </w:r>
      <w:r>
        <w:t xml:space="preserve">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EAA19C7" w14:textId="77777777" w:rsidTr="00502E57">
        <w:trPr>
          <w:trHeight w:val="418"/>
        </w:trPr>
        <w:tc>
          <w:tcPr>
            <w:tcW w:w="9576" w:type="dxa"/>
            <w:shd w:val="clear" w:color="auto" w:fill="D9D9D9" w:themeFill="background1" w:themeFillShade="D9"/>
          </w:tcPr>
          <w:p w14:paraId="57528C79" w14:textId="77777777" w:rsidR="002D57C4" w:rsidRPr="006824F5" w:rsidRDefault="002D57C4" w:rsidP="00502E57">
            <w:pPr>
              <w:rPr>
                <w:rStyle w:val="CodeSnippet"/>
                <w:noProof/>
              </w:rPr>
            </w:pPr>
            <w:r w:rsidRPr="0068412F">
              <w:rPr>
                <w:rStyle w:val="CodeSnippetHighlight"/>
                <w:noProof/>
              </w:rPr>
              <w:t>inputs</w:t>
            </w:r>
            <w:r w:rsidRPr="006824F5">
              <w:rPr>
                <w:rStyle w:val="CodeSnippet"/>
                <w:noProof/>
              </w:rPr>
              <w:t>:</w:t>
            </w:r>
          </w:p>
          <w:p w14:paraId="14E3D720" w14:textId="77777777" w:rsidR="002D57C4" w:rsidRPr="006824F5" w:rsidRDefault="002D57C4" w:rsidP="00502E57">
            <w:pPr>
              <w:rPr>
                <w:rStyle w:val="CodeSnippet"/>
                <w:noProof/>
              </w:rPr>
            </w:pPr>
            <w:r w:rsidRPr="006824F5">
              <w:rPr>
                <w:rStyle w:val="CodeSnippet"/>
                <w:noProof/>
              </w:rPr>
              <w:t xml:space="preserve">  SiteName:</w:t>
            </w:r>
          </w:p>
          <w:p w14:paraId="03C09FF3" w14:textId="77777777" w:rsidR="002D57C4" w:rsidRPr="006824F5" w:rsidRDefault="002D57C4" w:rsidP="00502E57">
            <w:pPr>
              <w:rPr>
                <w:rStyle w:val="CodeSnippet"/>
                <w:noProof/>
              </w:rPr>
            </w:pPr>
            <w:r w:rsidRPr="006824F5">
              <w:rPr>
                <w:rStyle w:val="CodeSnippet"/>
                <w:noProof/>
              </w:rPr>
              <w:t xml:space="preserve">    type: string</w:t>
            </w:r>
          </w:p>
          <w:p w14:paraId="0FC4DF08" w14:textId="77777777" w:rsidR="002D57C4" w:rsidRPr="006824F5" w:rsidRDefault="002D57C4" w:rsidP="00502E57">
            <w:pPr>
              <w:rPr>
                <w:rStyle w:val="CodeSnippet"/>
                <w:noProof/>
              </w:rPr>
            </w:pPr>
            <w:r w:rsidRPr="006824F5">
              <w:rPr>
                <w:rStyle w:val="CodeSnippet"/>
                <w:noProof/>
              </w:rPr>
              <w:t xml:space="preserve">    description: string typed property definition with constraints</w:t>
            </w:r>
          </w:p>
          <w:p w14:paraId="0EAD00C3" w14:textId="77777777" w:rsidR="002D57C4" w:rsidRPr="006824F5" w:rsidRDefault="002D57C4" w:rsidP="00502E57">
            <w:pPr>
              <w:rPr>
                <w:rStyle w:val="CodeSnippet"/>
                <w:noProof/>
              </w:rPr>
            </w:pPr>
            <w:r w:rsidRPr="006824F5">
              <w:rPr>
                <w:rStyle w:val="CodeSnippet"/>
                <w:noProof/>
              </w:rPr>
              <w:t xml:space="preserve">    default: My Site</w:t>
            </w:r>
          </w:p>
          <w:p w14:paraId="1E02FDED" w14:textId="77777777" w:rsidR="002D57C4" w:rsidRPr="006824F5" w:rsidRDefault="002D57C4" w:rsidP="00502E57">
            <w:pPr>
              <w:rPr>
                <w:rStyle w:val="CodeSnippet"/>
                <w:noProof/>
              </w:rPr>
            </w:pPr>
            <w:r w:rsidRPr="006824F5">
              <w:rPr>
                <w:rStyle w:val="CodeSnippet"/>
                <w:noProof/>
              </w:rPr>
              <w:t xml:space="preserve">    constraints:</w:t>
            </w:r>
          </w:p>
          <w:p w14:paraId="73D432B4" w14:textId="77777777" w:rsidR="002D57C4" w:rsidRPr="006824F5" w:rsidRDefault="002D57C4" w:rsidP="00502E57">
            <w:pPr>
              <w:rPr>
                <w:rStyle w:val="CodeSnippet"/>
              </w:rPr>
            </w:pPr>
            <w:r w:rsidRPr="006824F5">
              <w:rPr>
                <w:rStyle w:val="CodeSnippet"/>
                <w:noProof/>
              </w:rPr>
              <w:t xml:space="preserve">      - min_length: 9</w:t>
            </w:r>
          </w:p>
        </w:tc>
      </w:tr>
    </w:tbl>
    <w:p w14:paraId="4EABC0D5" w14:textId="77777777" w:rsidR="002D57C4" w:rsidRDefault="002D57C4" w:rsidP="002D57C4">
      <w:pPr>
        <w:pStyle w:val="Heading4"/>
        <w:numPr>
          <w:ilvl w:val="3"/>
          <w:numId w:val="3"/>
        </w:numPr>
      </w:pPr>
      <w:r>
        <w:t>node_templates</w:t>
      </w:r>
    </w:p>
    <w:p w14:paraId="2E11878B" w14:textId="77777777" w:rsidR="002D57C4" w:rsidRDefault="002D57C4" w:rsidP="002D57C4">
      <w:pPr>
        <w:rPr>
          <w:rFonts w:cs="Courier New"/>
        </w:rPr>
      </w:pPr>
      <w:r>
        <w:t xml:space="preserve">The </w:t>
      </w:r>
      <w:r w:rsidRPr="0088158D">
        <w:rPr>
          <w:rStyle w:val="CodeSnippetHighlight"/>
        </w:rPr>
        <w:t>node_templates</w:t>
      </w:r>
      <w:r>
        <w:t xml:space="preserve"> section</w:t>
      </w:r>
      <w:r w:rsidRPr="002E4BB2">
        <w:rPr>
          <w:rFonts w:cs="Courier New"/>
        </w:rPr>
        <w:t xml:space="preserve"> </w:t>
      </w:r>
      <w:r>
        <w:rPr>
          <w:rFonts w:cs="Courier New"/>
        </w:rPr>
        <w:t xml:space="preserve">lists the Node Templates that describe the (software) components that are used to compose </w:t>
      </w:r>
      <w:r w:rsidRPr="00FB0E97">
        <w:rPr>
          <w:rFonts w:cs="Courier New"/>
        </w:rPr>
        <w:t>cloud application</w:t>
      </w:r>
      <w:r>
        <w:rPr>
          <w:rFonts w:cs="Courier New"/>
        </w:rPr>
        <w:t>s</w:t>
      </w:r>
      <w:r w:rsidRPr="00FB0E97">
        <w:rPr>
          <w:rFonts w:cs="Courier New"/>
        </w:rPr>
        <w:t>.</w:t>
      </w:r>
    </w:p>
    <w:p w14:paraId="7189A301" w14:textId="77777777" w:rsidR="002D57C4" w:rsidRDefault="002D57C4" w:rsidP="002D57C4">
      <w:pPr>
        <w:pStyle w:val="Heading5"/>
        <w:numPr>
          <w:ilvl w:val="4"/>
          <w:numId w:val="3"/>
        </w:numPr>
      </w:pPr>
      <w:r>
        <w:t>grammar</w:t>
      </w:r>
    </w:p>
    <w:p w14:paraId="483F5074" w14:textId="77777777" w:rsidR="002D57C4" w:rsidRDefault="002D57C4" w:rsidP="002D57C4">
      <w:pPr>
        <w:pStyle w:val="NormalaroundTable"/>
      </w:pPr>
      <w:r>
        <w:t xml:space="preserve">The grammar of the </w:t>
      </w:r>
      <w:r w:rsidRPr="002E4BB2">
        <w:rPr>
          <w:rStyle w:val="CodeSnippetHighlight"/>
        </w:rPr>
        <w:t>node_templates</w:t>
      </w:r>
      <w:r>
        <w:t xml:space="preserve"> section is a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462539E" w14:textId="77777777" w:rsidTr="00502E57">
        <w:tc>
          <w:tcPr>
            <w:tcW w:w="9576" w:type="dxa"/>
            <w:shd w:val="clear" w:color="auto" w:fill="D9D9D9" w:themeFill="background1" w:themeFillShade="D9"/>
          </w:tcPr>
          <w:p w14:paraId="3FFE4BFB" w14:textId="77777777" w:rsidR="002D57C4" w:rsidRPr="006824F5" w:rsidRDefault="002D57C4" w:rsidP="00502E57">
            <w:pPr>
              <w:rPr>
                <w:rStyle w:val="CodeSnippet"/>
                <w:noProof/>
              </w:rPr>
            </w:pPr>
            <w:r w:rsidRPr="006824F5">
              <w:rPr>
                <w:rStyle w:val="CodeSnippet"/>
                <w:noProof/>
              </w:rPr>
              <w:t>node_templates:</w:t>
            </w:r>
          </w:p>
          <w:p w14:paraId="19B5ADDC" w14:textId="77777777" w:rsidR="002D57C4" w:rsidRPr="006824F5" w:rsidRDefault="002D57C4" w:rsidP="00502E57">
            <w:pPr>
              <w:rPr>
                <w:rStyle w:val="CodeSnippet"/>
                <w:noProof/>
              </w:rPr>
            </w:pPr>
            <w:r w:rsidRPr="006824F5">
              <w:rPr>
                <w:rStyle w:val="CodeSnippet"/>
                <w:noProof/>
              </w:rPr>
              <w:t xml:space="preserve">  </w:t>
            </w:r>
            <w:r>
              <w:rPr>
                <w:rStyle w:val="CodeSnippet"/>
                <w:noProof/>
              </w:rPr>
              <w:t>&lt;</w:t>
            </w:r>
            <w:hyperlink w:anchor="DEFN_ENTITY_NODE_TEMPLATE" w:history="1">
              <w:r w:rsidRPr="000D2FA8">
                <w:rPr>
                  <w:rStyle w:val="Hyperlink"/>
                  <w:rFonts w:ascii="Consolas" w:hAnsi="Consolas"/>
                  <w:noProof/>
                </w:rPr>
                <w:t>node_template_defn_1</w:t>
              </w:r>
            </w:hyperlink>
            <w:r>
              <w:rPr>
                <w:rStyle w:val="CodeSnippet"/>
                <w:noProof/>
              </w:rPr>
              <w:t>&gt;</w:t>
            </w:r>
          </w:p>
          <w:p w14:paraId="69DB83F2" w14:textId="77777777" w:rsidR="002D57C4" w:rsidRDefault="002D57C4" w:rsidP="00502E57">
            <w:pPr>
              <w:rPr>
                <w:rStyle w:val="CodeSnippet"/>
                <w:noProof/>
              </w:rPr>
            </w:pPr>
            <w:r w:rsidRPr="006824F5">
              <w:rPr>
                <w:rStyle w:val="CodeSnippet"/>
                <w:noProof/>
              </w:rPr>
              <w:t xml:space="preserve">  </w:t>
            </w:r>
            <w:r>
              <w:rPr>
                <w:rStyle w:val="CodeSnippet"/>
                <w:noProof/>
              </w:rPr>
              <w:t>...</w:t>
            </w:r>
          </w:p>
          <w:p w14:paraId="2561CF81" w14:textId="77777777" w:rsidR="002D57C4" w:rsidRPr="003C08D4" w:rsidRDefault="002D57C4" w:rsidP="00502E57">
            <w:r w:rsidRPr="006824F5">
              <w:rPr>
                <w:rStyle w:val="CodeSnippet"/>
                <w:noProof/>
              </w:rPr>
              <w:t xml:space="preserve">  </w:t>
            </w:r>
            <w:r>
              <w:rPr>
                <w:rStyle w:val="CodeSnippet"/>
                <w:noProof/>
              </w:rPr>
              <w:t>&lt;</w:t>
            </w:r>
            <w:hyperlink w:anchor="DEFN_ENTITY_NODE_TEMPLATE" w:history="1">
              <w:r w:rsidRPr="000D2FA8">
                <w:rPr>
                  <w:rStyle w:val="Hyperlink"/>
                  <w:rFonts w:ascii="Consolas" w:hAnsi="Consolas"/>
                  <w:noProof/>
                </w:rPr>
                <w:t>node_template_defn_n</w:t>
              </w:r>
            </w:hyperlink>
            <w:r>
              <w:rPr>
                <w:rStyle w:val="CodeSnippet"/>
                <w:noProof/>
              </w:rPr>
              <w:t>&gt;</w:t>
            </w:r>
          </w:p>
        </w:tc>
      </w:tr>
    </w:tbl>
    <w:p w14:paraId="3B2EA060" w14:textId="77777777" w:rsidR="002D57C4" w:rsidRDefault="002D57C4" w:rsidP="002D57C4">
      <w:pPr>
        <w:pStyle w:val="Heading5"/>
        <w:numPr>
          <w:ilvl w:val="4"/>
          <w:numId w:val="3"/>
        </w:numPr>
      </w:pPr>
      <w:r>
        <w:t>Example</w:t>
      </w:r>
    </w:p>
    <w:p w14:paraId="06CB63C3" w14:textId="77777777" w:rsidR="002D57C4" w:rsidRDefault="002D57C4" w:rsidP="002D57C4">
      <w:pPr>
        <w:pStyle w:val="NormalaroundTable"/>
      </w:pPr>
      <w:r>
        <w:t xml:space="preserve">Example of </w:t>
      </w:r>
      <w:r w:rsidRPr="002E4BB2">
        <w:rPr>
          <w:rStyle w:val="CodeSnippetHighlight"/>
        </w:rPr>
        <w:t>node_templates</w:t>
      </w:r>
      <w:r>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47CC030" w14:textId="77777777" w:rsidTr="00502E57">
        <w:trPr>
          <w:trHeight w:val="337"/>
        </w:trPr>
        <w:tc>
          <w:tcPr>
            <w:tcW w:w="9576" w:type="dxa"/>
            <w:shd w:val="clear" w:color="auto" w:fill="D9D9D9" w:themeFill="background1" w:themeFillShade="D9"/>
          </w:tcPr>
          <w:p w14:paraId="43BEDDFF" w14:textId="77777777" w:rsidR="002D57C4" w:rsidRDefault="002D57C4" w:rsidP="00502E57">
            <w:pPr>
              <w:rPr>
                <w:rStyle w:val="CodeSnippet"/>
                <w:noProof/>
              </w:rPr>
            </w:pPr>
            <w:r w:rsidRPr="00E8123E">
              <w:rPr>
                <w:rStyle w:val="CodeSnippetHighlight"/>
                <w:noProof/>
              </w:rPr>
              <w:t>node_templates</w:t>
            </w:r>
            <w:r>
              <w:rPr>
                <w:rStyle w:val="CodeSnippet"/>
                <w:noProof/>
              </w:rPr>
              <w:t>:</w:t>
            </w:r>
          </w:p>
          <w:p w14:paraId="0C575549" w14:textId="77777777" w:rsidR="002D57C4" w:rsidRDefault="002D57C4" w:rsidP="00502E57">
            <w:pPr>
              <w:rPr>
                <w:rStyle w:val="CodeSnippet"/>
                <w:noProof/>
              </w:rPr>
            </w:pPr>
            <w:r>
              <w:rPr>
                <w:rStyle w:val="CodeSnippet"/>
                <w:noProof/>
              </w:rPr>
              <w:t xml:space="preserve">  my_webapp_node_template:</w:t>
            </w:r>
          </w:p>
          <w:p w14:paraId="0D6F763D" w14:textId="77777777" w:rsidR="002D57C4" w:rsidRDefault="002D57C4" w:rsidP="00502E57">
            <w:pPr>
              <w:rPr>
                <w:rStyle w:val="CodeSnippet"/>
                <w:noProof/>
              </w:rPr>
            </w:pPr>
            <w:r>
              <w:rPr>
                <w:rStyle w:val="CodeSnippet"/>
                <w:noProof/>
              </w:rPr>
              <w:t xml:space="preserve">    type: WebApplication</w:t>
            </w:r>
          </w:p>
          <w:p w14:paraId="0817B5CA" w14:textId="77777777" w:rsidR="002D57C4" w:rsidRDefault="002D57C4" w:rsidP="00502E57">
            <w:pPr>
              <w:rPr>
                <w:rStyle w:val="CodeSnippet"/>
                <w:noProof/>
              </w:rPr>
            </w:pPr>
          </w:p>
          <w:p w14:paraId="10A5BFA2" w14:textId="77777777" w:rsidR="002D57C4" w:rsidRDefault="002D57C4" w:rsidP="00502E57">
            <w:pPr>
              <w:rPr>
                <w:rStyle w:val="CodeSnippet"/>
                <w:noProof/>
              </w:rPr>
            </w:pPr>
            <w:r>
              <w:rPr>
                <w:rStyle w:val="CodeSnippet"/>
                <w:noProof/>
              </w:rPr>
              <w:t xml:space="preserve">  my_database_node_template:</w:t>
            </w:r>
          </w:p>
          <w:p w14:paraId="41B554A3" w14:textId="77777777" w:rsidR="002D57C4" w:rsidRPr="006824F5" w:rsidRDefault="002D57C4" w:rsidP="00502E57">
            <w:pPr>
              <w:rPr>
                <w:rStyle w:val="CodeSnippet"/>
              </w:rPr>
            </w:pPr>
            <w:r>
              <w:rPr>
                <w:rStyle w:val="CodeSnippet"/>
                <w:noProof/>
              </w:rPr>
              <w:t xml:space="preserve">    type: Database</w:t>
            </w:r>
          </w:p>
        </w:tc>
      </w:tr>
    </w:tbl>
    <w:p w14:paraId="20E5DC83" w14:textId="77777777" w:rsidR="002D57C4" w:rsidRDefault="002D57C4" w:rsidP="002D57C4">
      <w:pPr>
        <w:pStyle w:val="Heading4"/>
        <w:numPr>
          <w:ilvl w:val="3"/>
          <w:numId w:val="3"/>
        </w:numPr>
      </w:pPr>
      <w:r>
        <w:t>relationship_templates</w:t>
      </w:r>
    </w:p>
    <w:p w14:paraId="2D4956B9" w14:textId="77777777" w:rsidR="002D57C4" w:rsidRDefault="002D57C4" w:rsidP="002D57C4">
      <w:pPr>
        <w:rPr>
          <w:rFonts w:cs="Courier New"/>
        </w:rPr>
      </w:pPr>
      <w:r>
        <w:t xml:space="preserve">The </w:t>
      </w:r>
      <w:r w:rsidRPr="00A578C9">
        <w:rPr>
          <w:rStyle w:val="CodeSnippetHighlight"/>
        </w:rPr>
        <w:t>relationship_templates</w:t>
      </w:r>
      <w:r>
        <w:t xml:space="preserve"> section </w:t>
      </w:r>
      <w:r>
        <w:rPr>
          <w:rFonts w:cs="Courier New"/>
        </w:rPr>
        <w:t xml:space="preserve">lists the Relationship Templates that describe the relations between components that are used to compose </w:t>
      </w:r>
      <w:r w:rsidRPr="00FB0E97">
        <w:rPr>
          <w:rFonts w:cs="Courier New"/>
        </w:rPr>
        <w:t>cloud application</w:t>
      </w:r>
      <w:r>
        <w:rPr>
          <w:rFonts w:cs="Courier New"/>
        </w:rPr>
        <w:t>s</w:t>
      </w:r>
      <w:r w:rsidRPr="00FB0E97">
        <w:rPr>
          <w:rFonts w:cs="Courier New"/>
        </w:rPr>
        <w:t>.</w:t>
      </w:r>
    </w:p>
    <w:p w14:paraId="7190B578" w14:textId="77777777" w:rsidR="002D57C4" w:rsidRDefault="002D57C4" w:rsidP="002D57C4">
      <w:pPr>
        <w:rPr>
          <w:rFonts w:cs="Courier New"/>
        </w:rPr>
      </w:pPr>
    </w:p>
    <w:p w14:paraId="578EBA9F" w14:textId="77777777" w:rsidR="002D57C4" w:rsidRDefault="002D57C4" w:rsidP="002D57C4">
      <w:pPr>
        <w:rPr>
          <w:rFonts w:cs="Courier New"/>
        </w:rPr>
      </w:pPr>
      <w:r w:rsidRPr="00650ED2">
        <w:rPr>
          <w:rFonts w:cs="Courier New"/>
        </w:rPr>
        <w:t>Note that in the TOSCA Simple Profile, the explicit definition of relationship templates as it was required in TOSCA v1.0 is optional, since relationships between nodes get implicitly defined by referencing other node templates in the requirements sections of node templates.</w:t>
      </w:r>
    </w:p>
    <w:p w14:paraId="199A53AF" w14:textId="77777777" w:rsidR="002D57C4" w:rsidRDefault="002D57C4" w:rsidP="002D57C4">
      <w:pPr>
        <w:pStyle w:val="Heading5"/>
        <w:numPr>
          <w:ilvl w:val="4"/>
          <w:numId w:val="3"/>
        </w:numPr>
      </w:pPr>
      <w:r>
        <w:lastRenderedPageBreak/>
        <w:t>Grammar</w:t>
      </w:r>
    </w:p>
    <w:p w14:paraId="508925F5" w14:textId="77777777" w:rsidR="002D57C4" w:rsidRDefault="002D57C4" w:rsidP="002D57C4">
      <w:pPr>
        <w:pStyle w:val="NormalaroundTable"/>
      </w:pPr>
      <w:r>
        <w:t xml:space="preserve">The grammar of the </w:t>
      </w:r>
      <w:r w:rsidRPr="00A578C9">
        <w:rPr>
          <w:rStyle w:val="CodeSnippetHighlight"/>
        </w:rPr>
        <w:t>relationship_templates</w:t>
      </w:r>
      <w:r>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C4E678D" w14:textId="77777777" w:rsidTr="00502E57">
        <w:tc>
          <w:tcPr>
            <w:tcW w:w="9576" w:type="dxa"/>
            <w:shd w:val="clear" w:color="auto" w:fill="D9D9D9" w:themeFill="background1" w:themeFillShade="D9"/>
          </w:tcPr>
          <w:p w14:paraId="3882097D" w14:textId="77777777" w:rsidR="002D57C4" w:rsidRPr="006824F5" w:rsidRDefault="002D57C4" w:rsidP="00502E57">
            <w:pPr>
              <w:rPr>
                <w:rStyle w:val="CodeSnippet"/>
              </w:rPr>
            </w:pPr>
            <w:r>
              <w:rPr>
                <w:rStyle w:val="CodeSnippet"/>
              </w:rPr>
              <w:t>relationship</w:t>
            </w:r>
            <w:r w:rsidRPr="006824F5">
              <w:rPr>
                <w:rStyle w:val="CodeSnippet"/>
              </w:rPr>
              <w:t>_templates:</w:t>
            </w:r>
          </w:p>
          <w:p w14:paraId="6FB2BFF2" w14:textId="77777777" w:rsidR="002D57C4" w:rsidRPr="006824F5" w:rsidRDefault="002D57C4" w:rsidP="00502E57">
            <w:pPr>
              <w:rPr>
                <w:rStyle w:val="CodeSnippet"/>
              </w:rPr>
            </w:pPr>
            <w:r w:rsidRPr="006824F5">
              <w:rPr>
                <w:rStyle w:val="CodeSnippet"/>
              </w:rPr>
              <w:t xml:space="preserve">  </w:t>
            </w:r>
            <w:r>
              <w:rPr>
                <w:rStyle w:val="CodeSnippet"/>
              </w:rPr>
              <w:t>&lt;</w:t>
            </w:r>
            <w:hyperlink w:anchor="DEFN_ENTITY_RELATIONSHIP_TEMPLATE" w:history="1">
              <w:r>
                <w:rPr>
                  <w:rStyle w:val="Hyperlink"/>
                  <w:rFonts w:ascii="Consolas" w:hAnsi="Consolas"/>
                </w:rPr>
                <w:t>relationship</w:t>
              </w:r>
              <w:r w:rsidRPr="000D2FA8">
                <w:rPr>
                  <w:rStyle w:val="Hyperlink"/>
                  <w:rFonts w:ascii="Consolas" w:hAnsi="Consolas"/>
                </w:rPr>
                <w:t>_template_defn_1</w:t>
              </w:r>
            </w:hyperlink>
            <w:r>
              <w:rPr>
                <w:rStyle w:val="CodeSnippet"/>
              </w:rPr>
              <w:t>&gt;</w:t>
            </w:r>
          </w:p>
          <w:p w14:paraId="377AA851" w14:textId="77777777" w:rsidR="002D57C4" w:rsidRDefault="002D57C4" w:rsidP="00502E57">
            <w:pPr>
              <w:rPr>
                <w:rStyle w:val="CodeSnippet"/>
              </w:rPr>
            </w:pPr>
            <w:r w:rsidRPr="006824F5">
              <w:rPr>
                <w:rStyle w:val="CodeSnippet"/>
              </w:rPr>
              <w:t xml:space="preserve">  </w:t>
            </w:r>
            <w:r>
              <w:rPr>
                <w:rStyle w:val="CodeSnippet"/>
              </w:rPr>
              <w:t>...</w:t>
            </w:r>
          </w:p>
          <w:p w14:paraId="7797F993" w14:textId="77777777" w:rsidR="002D57C4" w:rsidRPr="003C08D4" w:rsidRDefault="002D57C4" w:rsidP="00502E57">
            <w:r w:rsidRPr="006824F5">
              <w:rPr>
                <w:rStyle w:val="CodeSnippet"/>
              </w:rPr>
              <w:t xml:space="preserve">  </w:t>
            </w:r>
            <w:r>
              <w:rPr>
                <w:rStyle w:val="CodeSnippet"/>
              </w:rPr>
              <w:t>&lt;</w:t>
            </w:r>
            <w:hyperlink w:anchor="DEFN_ENTITY_RELATIONSHIP_TEMPLATE" w:history="1">
              <w:r>
                <w:rPr>
                  <w:rStyle w:val="Hyperlink"/>
                  <w:rFonts w:ascii="Consolas" w:hAnsi="Consolas"/>
                </w:rPr>
                <w:t>relationship</w:t>
              </w:r>
              <w:r w:rsidRPr="000D2FA8">
                <w:rPr>
                  <w:rStyle w:val="Hyperlink"/>
                  <w:rFonts w:ascii="Consolas" w:hAnsi="Consolas"/>
                </w:rPr>
                <w:t>_template_defn_n</w:t>
              </w:r>
            </w:hyperlink>
            <w:r>
              <w:rPr>
                <w:rStyle w:val="CodeSnippet"/>
              </w:rPr>
              <w:t>&gt;</w:t>
            </w:r>
          </w:p>
        </w:tc>
      </w:tr>
    </w:tbl>
    <w:p w14:paraId="06E75C7A" w14:textId="77777777" w:rsidR="002D57C4" w:rsidRDefault="002D57C4" w:rsidP="002D57C4">
      <w:pPr>
        <w:pStyle w:val="Heading5"/>
        <w:numPr>
          <w:ilvl w:val="4"/>
          <w:numId w:val="3"/>
        </w:numPr>
      </w:pPr>
      <w:r>
        <w:t>Example</w:t>
      </w:r>
    </w:p>
    <w:p w14:paraId="74D35609" w14:textId="77777777" w:rsidR="002D57C4" w:rsidRDefault="002D57C4" w:rsidP="002D57C4">
      <w:pPr>
        <w:pStyle w:val="NormalaroundTable"/>
      </w:pPr>
      <w:r>
        <w:t xml:space="preserve">Example of </w:t>
      </w:r>
      <w:r w:rsidRPr="00A578C9">
        <w:rPr>
          <w:rStyle w:val="CodeSnippetHighlight"/>
        </w:rPr>
        <w:t>relationship_templates</w:t>
      </w:r>
      <w:r>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D932DC9" w14:textId="77777777" w:rsidTr="00502E57">
        <w:trPr>
          <w:trHeight w:val="337"/>
        </w:trPr>
        <w:tc>
          <w:tcPr>
            <w:tcW w:w="9576" w:type="dxa"/>
            <w:shd w:val="clear" w:color="auto" w:fill="D9D9D9" w:themeFill="background1" w:themeFillShade="D9"/>
          </w:tcPr>
          <w:p w14:paraId="6A988D6E" w14:textId="77777777" w:rsidR="002D57C4" w:rsidRDefault="002D57C4" w:rsidP="00502E57">
            <w:pPr>
              <w:rPr>
                <w:rStyle w:val="CodeSnippet"/>
                <w:noProof/>
              </w:rPr>
            </w:pPr>
            <w:r>
              <w:rPr>
                <w:rStyle w:val="CodeSnippetHighlight"/>
                <w:noProof/>
              </w:rPr>
              <w:t>relationship</w:t>
            </w:r>
            <w:r w:rsidRPr="00E8123E">
              <w:rPr>
                <w:rStyle w:val="CodeSnippetHighlight"/>
                <w:noProof/>
              </w:rPr>
              <w:t>_templates</w:t>
            </w:r>
            <w:r>
              <w:rPr>
                <w:rStyle w:val="CodeSnippet"/>
                <w:noProof/>
              </w:rPr>
              <w:t>:</w:t>
            </w:r>
          </w:p>
          <w:p w14:paraId="7976A008" w14:textId="77777777" w:rsidR="002D57C4" w:rsidRDefault="002D57C4" w:rsidP="00502E57">
            <w:pPr>
              <w:rPr>
                <w:rStyle w:val="CodeSnippet"/>
                <w:noProof/>
              </w:rPr>
            </w:pPr>
            <w:r>
              <w:rPr>
                <w:rStyle w:val="CodeSnippet"/>
                <w:noProof/>
              </w:rPr>
              <w:t xml:space="preserve">  my_connectsto_relationship:</w:t>
            </w:r>
          </w:p>
          <w:p w14:paraId="56E64266" w14:textId="77777777" w:rsidR="002D57C4" w:rsidRDefault="002D57C4" w:rsidP="00502E57">
            <w:pPr>
              <w:rPr>
                <w:rStyle w:val="CodeSnippet"/>
                <w:noProof/>
              </w:rPr>
            </w:pPr>
            <w:r>
              <w:rPr>
                <w:rStyle w:val="CodeSnippet"/>
                <w:noProof/>
              </w:rPr>
              <w:t xml:space="preserve">    type: tosca.relationships.ConnectsTo</w:t>
            </w:r>
          </w:p>
          <w:p w14:paraId="5A8E27AF" w14:textId="77777777" w:rsidR="002D57C4" w:rsidRDefault="002D57C4" w:rsidP="00502E57">
            <w:pPr>
              <w:rPr>
                <w:rStyle w:val="CodeSnippet"/>
                <w:noProof/>
              </w:rPr>
            </w:pPr>
            <w:r>
              <w:rPr>
                <w:rStyle w:val="CodeSnippet"/>
                <w:noProof/>
              </w:rPr>
              <w:t xml:space="preserve">    interfaces:</w:t>
            </w:r>
          </w:p>
          <w:p w14:paraId="1A953C3E" w14:textId="77777777" w:rsidR="002D57C4" w:rsidRDefault="002D57C4" w:rsidP="00502E57">
            <w:pPr>
              <w:rPr>
                <w:rStyle w:val="CodeSnippet"/>
                <w:noProof/>
              </w:rPr>
            </w:pPr>
            <w:r>
              <w:rPr>
                <w:rStyle w:val="CodeSnippet"/>
                <w:noProof/>
              </w:rPr>
              <w:t xml:space="preserve">      Configure:</w:t>
            </w:r>
          </w:p>
          <w:p w14:paraId="6A34DDEE" w14:textId="77777777" w:rsidR="002D57C4" w:rsidRPr="00247D14" w:rsidRDefault="002D57C4" w:rsidP="00502E57">
            <w:pPr>
              <w:rPr>
                <w:rStyle w:val="CodeSnippet"/>
                <w:noProof/>
              </w:rPr>
            </w:pPr>
            <w:r w:rsidRPr="00247D14">
              <w:rPr>
                <w:rStyle w:val="CodeSnippet"/>
                <w:noProof/>
              </w:rPr>
              <w:t xml:space="preserve"> </w:t>
            </w:r>
            <w:r>
              <w:rPr>
                <w:rStyle w:val="CodeSnippet"/>
                <w:noProof/>
              </w:rPr>
              <w:t xml:space="preserve">    </w:t>
            </w:r>
            <w:r w:rsidRPr="00247D14">
              <w:rPr>
                <w:rStyle w:val="CodeSnippet"/>
                <w:noProof/>
              </w:rPr>
              <w:t xml:space="preserve">   inputs:</w:t>
            </w:r>
          </w:p>
          <w:p w14:paraId="0932D146" w14:textId="77777777" w:rsidR="002D57C4" w:rsidRPr="006824F5" w:rsidRDefault="002D57C4" w:rsidP="00502E57">
            <w:pPr>
              <w:rPr>
                <w:rStyle w:val="CodeSnippet"/>
              </w:rPr>
            </w:pPr>
            <w:r w:rsidRPr="00247D14">
              <w:rPr>
                <w:rStyle w:val="CodeSnippet"/>
                <w:noProof/>
              </w:rPr>
              <w:t xml:space="preserve"> </w:t>
            </w:r>
            <w:r>
              <w:rPr>
                <w:rStyle w:val="CodeSnippet"/>
                <w:noProof/>
              </w:rPr>
              <w:t xml:space="preserve">    </w:t>
            </w:r>
            <w:r w:rsidRPr="00247D14">
              <w:rPr>
                <w:rStyle w:val="CodeSnippet"/>
                <w:noProof/>
              </w:rPr>
              <w:t xml:space="preserve">     </w:t>
            </w:r>
            <w:r>
              <w:rPr>
                <w:rStyle w:val="CodeSnippet"/>
                <w:noProof/>
              </w:rPr>
              <w:t>speed</w:t>
            </w:r>
            <w:r w:rsidRPr="00247D14">
              <w:rPr>
                <w:rStyle w:val="CodeSnippet"/>
                <w:noProof/>
              </w:rPr>
              <w:t xml:space="preserve">: { get_attribute: [ </w:t>
            </w:r>
            <w:r>
              <w:rPr>
                <w:rStyle w:val="CodeSnippet"/>
                <w:noProof/>
              </w:rPr>
              <w:t>SOURCE</w:t>
            </w:r>
            <w:r w:rsidRPr="00247D14">
              <w:rPr>
                <w:rStyle w:val="CodeSnippet"/>
                <w:noProof/>
              </w:rPr>
              <w:t xml:space="preserve">, </w:t>
            </w:r>
            <w:r>
              <w:rPr>
                <w:rStyle w:val="CodeSnippet"/>
                <w:noProof/>
              </w:rPr>
              <w:t>connect_speed ] }</w:t>
            </w:r>
            <w:r>
              <w:rPr>
                <w:rStyle w:val="CodeSnippet"/>
              </w:rPr>
              <w:t xml:space="preserve">      </w:t>
            </w:r>
          </w:p>
        </w:tc>
      </w:tr>
    </w:tbl>
    <w:p w14:paraId="1250838A" w14:textId="77777777" w:rsidR="002D57C4" w:rsidRDefault="002D57C4" w:rsidP="002D57C4">
      <w:pPr>
        <w:pStyle w:val="Heading4"/>
        <w:numPr>
          <w:ilvl w:val="3"/>
          <w:numId w:val="3"/>
        </w:numPr>
      </w:pPr>
      <w:r>
        <w:t>outputs</w:t>
      </w:r>
    </w:p>
    <w:p w14:paraId="35D30100" w14:textId="77777777" w:rsidR="002D57C4" w:rsidRDefault="002D57C4" w:rsidP="002D57C4">
      <w:r>
        <w:t xml:space="preserve">The </w:t>
      </w:r>
      <w:r w:rsidRPr="00C31688">
        <w:rPr>
          <w:rStyle w:val="CodeSnippetHighlight"/>
        </w:rPr>
        <w:t>outputs</w:t>
      </w:r>
      <w:r>
        <w:t xml:space="preserve"> section </w:t>
      </w:r>
      <w:r w:rsidRPr="00D15860">
        <w:t xml:space="preserve">provides a means to define </w:t>
      </w:r>
      <w:r>
        <w:t xml:space="preserve">the output </w:t>
      </w:r>
      <w:r w:rsidRPr="00D15860">
        <w:t>parameters</w:t>
      </w:r>
      <w:r>
        <w:t xml:space="preserve"> that are available from</w:t>
      </w:r>
      <w:r w:rsidRPr="00D15860">
        <w:t xml:space="preserve"> a TOSCA Simple Profile </w:t>
      </w:r>
      <w:r>
        <w:t xml:space="preserve">service </w:t>
      </w:r>
      <w:r w:rsidRPr="00D15860">
        <w:t>template.</w:t>
      </w:r>
      <w:r>
        <w:t xml:space="preserve"> It allows for exposing attributes of node templates or relationship templates within the containing </w:t>
      </w:r>
      <w:r w:rsidRPr="00C31688">
        <w:rPr>
          <w:rStyle w:val="CodeSnippetHighlight"/>
        </w:rPr>
        <w:t>topology_template</w:t>
      </w:r>
      <w:r>
        <w:t xml:space="preserve"> to users of a service.</w:t>
      </w:r>
    </w:p>
    <w:p w14:paraId="7ADA3BDB" w14:textId="77777777" w:rsidR="002D57C4" w:rsidRDefault="002D57C4" w:rsidP="002D57C4">
      <w:pPr>
        <w:pStyle w:val="Heading5"/>
        <w:numPr>
          <w:ilvl w:val="4"/>
          <w:numId w:val="3"/>
        </w:numPr>
      </w:pPr>
      <w:r>
        <w:t>Grammar</w:t>
      </w:r>
    </w:p>
    <w:p w14:paraId="21373F1D" w14:textId="77777777" w:rsidR="002D57C4" w:rsidRDefault="002D57C4" w:rsidP="002D57C4">
      <w:pPr>
        <w:pStyle w:val="NormalaroundTable"/>
      </w:pPr>
      <w:r>
        <w:t xml:space="preserve">The grammar of the </w:t>
      </w:r>
      <w:r w:rsidRPr="00C31688">
        <w:rPr>
          <w:rStyle w:val="CodeSnippetHighlight"/>
        </w:rPr>
        <w:t>outputs</w:t>
      </w:r>
      <w:r>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14A5CD6" w14:textId="77777777" w:rsidTr="00502E57">
        <w:trPr>
          <w:trHeight w:val="256"/>
        </w:trPr>
        <w:tc>
          <w:tcPr>
            <w:tcW w:w="9576" w:type="dxa"/>
            <w:shd w:val="clear" w:color="auto" w:fill="D9D9D9" w:themeFill="background1" w:themeFillShade="D9"/>
          </w:tcPr>
          <w:p w14:paraId="5F7D0D6E" w14:textId="77777777" w:rsidR="002D57C4" w:rsidRDefault="002D57C4" w:rsidP="00502E57">
            <w:pPr>
              <w:rPr>
                <w:rStyle w:val="CodeSnippet"/>
              </w:rPr>
            </w:pPr>
            <w:r>
              <w:rPr>
                <w:rStyle w:val="CodeSnippet"/>
              </w:rPr>
              <w:t>outputs:</w:t>
            </w:r>
          </w:p>
          <w:p w14:paraId="5B792341" w14:textId="77777777" w:rsidR="002D57C4" w:rsidRPr="006824F5" w:rsidRDefault="002D57C4" w:rsidP="00502E57">
            <w:pPr>
              <w:rPr>
                <w:rStyle w:val="CodeSnippet"/>
              </w:rPr>
            </w:pPr>
            <w:r>
              <w:rPr>
                <w:rStyle w:val="CodeSnippet"/>
              </w:rPr>
              <w:t xml:space="preserve">  &lt;</w:t>
            </w:r>
            <w:hyperlink w:anchor="DEFN_ELEMENT_PARAMETER_DEF" w:history="1">
              <w:r>
                <w:rPr>
                  <w:rStyle w:val="Hyperlink"/>
                  <w:rFonts w:ascii="Consolas" w:hAnsi="Consolas"/>
                </w:rPr>
                <w:t>parameter_def_list</w:t>
              </w:r>
            </w:hyperlink>
            <w:r>
              <w:rPr>
                <w:rStyle w:val="CodeSnippet"/>
              </w:rPr>
              <w:t>&gt;</w:t>
            </w:r>
          </w:p>
        </w:tc>
      </w:tr>
    </w:tbl>
    <w:p w14:paraId="2CD870FC" w14:textId="77777777" w:rsidR="002D57C4" w:rsidRDefault="002D57C4" w:rsidP="002D57C4">
      <w:pPr>
        <w:pStyle w:val="Heading5"/>
        <w:numPr>
          <w:ilvl w:val="4"/>
          <w:numId w:val="3"/>
        </w:numPr>
      </w:pPr>
      <w:r>
        <w:t>Example</w:t>
      </w:r>
    </w:p>
    <w:p w14:paraId="067334F7" w14:textId="77777777" w:rsidR="002D57C4" w:rsidRDefault="002D57C4" w:rsidP="002D57C4">
      <w:pPr>
        <w:pStyle w:val="NormalaroundTable"/>
      </w:pPr>
      <w:r>
        <w:t xml:space="preserve">Example of the </w:t>
      </w:r>
      <w:r w:rsidRPr="00C31688">
        <w:rPr>
          <w:rStyle w:val="CodeSnippetHighlight"/>
        </w:rPr>
        <w:t>ou</w:t>
      </w:r>
      <w:r>
        <w:rPr>
          <w:rStyle w:val="CodeSnippetHighlight"/>
        </w:rPr>
        <w:t>t</w:t>
      </w:r>
      <w:r w:rsidRPr="00C31688">
        <w:rPr>
          <w:rStyle w:val="CodeSnippetHighlight"/>
        </w:rPr>
        <w:t>puts</w:t>
      </w:r>
      <w:r>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D001A29" w14:textId="77777777" w:rsidTr="00502E57">
        <w:trPr>
          <w:trHeight w:val="256"/>
        </w:trPr>
        <w:tc>
          <w:tcPr>
            <w:tcW w:w="9576" w:type="dxa"/>
            <w:shd w:val="clear" w:color="auto" w:fill="D9D9D9" w:themeFill="background1" w:themeFillShade="D9"/>
          </w:tcPr>
          <w:p w14:paraId="0CC38ACD" w14:textId="77777777" w:rsidR="002D57C4" w:rsidRPr="004D5569" w:rsidRDefault="002D57C4" w:rsidP="00502E57">
            <w:pPr>
              <w:rPr>
                <w:rStyle w:val="CodeSnippet"/>
                <w:noProof/>
              </w:rPr>
            </w:pPr>
            <w:r w:rsidRPr="00CA301B">
              <w:rPr>
                <w:rStyle w:val="CodeSnippetHighlight"/>
              </w:rPr>
              <w:t>outputs</w:t>
            </w:r>
            <w:r w:rsidRPr="004D5569">
              <w:rPr>
                <w:rStyle w:val="CodeSnippet"/>
                <w:noProof/>
              </w:rPr>
              <w:t>:</w:t>
            </w:r>
          </w:p>
          <w:p w14:paraId="44B08E40" w14:textId="77777777" w:rsidR="002D57C4" w:rsidRPr="004D5569" w:rsidRDefault="002D57C4" w:rsidP="00502E57">
            <w:pPr>
              <w:rPr>
                <w:rStyle w:val="CodeSnippet"/>
                <w:noProof/>
              </w:rPr>
            </w:pPr>
            <w:r w:rsidRPr="004D5569">
              <w:rPr>
                <w:rStyle w:val="CodeSnippet"/>
                <w:noProof/>
              </w:rPr>
              <w:t xml:space="preserve">  server_</w:t>
            </w:r>
            <w:r>
              <w:rPr>
                <w:rStyle w:val="CodeSnippet"/>
                <w:noProof/>
              </w:rPr>
              <w:t>address</w:t>
            </w:r>
            <w:r w:rsidRPr="004D5569">
              <w:rPr>
                <w:rStyle w:val="CodeSnippet"/>
                <w:noProof/>
              </w:rPr>
              <w:t>:</w:t>
            </w:r>
          </w:p>
          <w:p w14:paraId="444DF46F" w14:textId="77777777" w:rsidR="002D57C4" w:rsidRPr="004D5569" w:rsidRDefault="002D57C4" w:rsidP="00502E57">
            <w:pPr>
              <w:rPr>
                <w:rStyle w:val="CodeSnippet"/>
                <w:noProof/>
              </w:rPr>
            </w:pPr>
            <w:r w:rsidRPr="004D5569">
              <w:rPr>
                <w:rStyle w:val="CodeSnippet"/>
                <w:noProof/>
              </w:rPr>
              <w:t xml:space="preserve">    description: The </w:t>
            </w:r>
            <w:r>
              <w:rPr>
                <w:rStyle w:val="CodeSnippet"/>
                <w:noProof/>
              </w:rPr>
              <w:t xml:space="preserve">first private IP </w:t>
            </w:r>
            <w:r w:rsidRPr="004D5569">
              <w:rPr>
                <w:rStyle w:val="CodeSnippet"/>
                <w:noProof/>
              </w:rPr>
              <w:t xml:space="preserve">address </w:t>
            </w:r>
            <w:r>
              <w:rPr>
                <w:rStyle w:val="CodeSnippet"/>
                <w:noProof/>
              </w:rPr>
              <w:t>for</w:t>
            </w:r>
            <w:r w:rsidRPr="004D5569">
              <w:rPr>
                <w:rStyle w:val="CodeSnippet"/>
                <w:noProof/>
              </w:rPr>
              <w:t xml:space="preserve"> the provisioned server.</w:t>
            </w:r>
          </w:p>
          <w:p w14:paraId="7DA70F3A" w14:textId="77777777" w:rsidR="002D57C4" w:rsidRPr="006824F5" w:rsidRDefault="002D57C4" w:rsidP="00502E57">
            <w:pPr>
              <w:rPr>
                <w:rStyle w:val="CodeSnippet"/>
                <w:noProof/>
              </w:rPr>
            </w:pPr>
            <w:r w:rsidRPr="004D5569">
              <w:rPr>
                <w:rStyle w:val="CodeSnippet"/>
                <w:noProof/>
              </w:rPr>
              <w:t xml:space="preserve">    value: { get_</w:t>
            </w:r>
            <w:r>
              <w:rPr>
                <w:rStyle w:val="CodeSnippet"/>
                <w:noProof/>
              </w:rPr>
              <w:t>attribute</w:t>
            </w:r>
            <w:r w:rsidRPr="004D5569">
              <w:rPr>
                <w:rStyle w:val="CodeSnippet"/>
                <w:noProof/>
              </w:rPr>
              <w:t xml:space="preserve">: [ </w:t>
            </w:r>
            <w:r>
              <w:rPr>
                <w:rStyle w:val="CodeSnippet"/>
                <w:noProof/>
              </w:rPr>
              <w:t xml:space="preserve">HOST, networks, private, addresses, 0 </w:t>
            </w:r>
            <w:r w:rsidRPr="004D5569">
              <w:rPr>
                <w:rStyle w:val="CodeSnippet"/>
                <w:noProof/>
              </w:rPr>
              <w:t>] }</w:t>
            </w:r>
          </w:p>
        </w:tc>
      </w:tr>
    </w:tbl>
    <w:p w14:paraId="57F8548F" w14:textId="77777777" w:rsidR="002D57C4" w:rsidRDefault="002D57C4" w:rsidP="002D57C4">
      <w:pPr>
        <w:pStyle w:val="Heading4"/>
        <w:numPr>
          <w:ilvl w:val="3"/>
          <w:numId w:val="3"/>
        </w:numPr>
      </w:pPr>
      <w:r>
        <w:t>groups</w:t>
      </w:r>
    </w:p>
    <w:p w14:paraId="6CD0DE98" w14:textId="77777777" w:rsidR="002D57C4" w:rsidRPr="002E5985" w:rsidRDefault="002D57C4" w:rsidP="002D57C4">
      <w:r>
        <w:t xml:space="preserve">The </w:t>
      </w:r>
      <w:r w:rsidRPr="003A3792">
        <w:rPr>
          <w:rStyle w:val="CodeSnippetHighlight"/>
        </w:rPr>
        <w:t>groups</w:t>
      </w:r>
      <w:r>
        <w:t xml:space="preserve"> section allows for grouping one or more node templates within a TOSCA Service Template and for assigning special attributes like policies to the group.</w:t>
      </w:r>
    </w:p>
    <w:p w14:paraId="23F85599" w14:textId="77777777" w:rsidR="002D57C4" w:rsidRDefault="002D57C4" w:rsidP="002D57C4">
      <w:pPr>
        <w:pStyle w:val="Heading5"/>
        <w:numPr>
          <w:ilvl w:val="4"/>
          <w:numId w:val="3"/>
        </w:numPr>
      </w:pPr>
      <w:r>
        <w:t>Grammar</w:t>
      </w:r>
    </w:p>
    <w:p w14:paraId="08F8831C" w14:textId="77777777" w:rsidR="002D57C4" w:rsidRDefault="002D57C4" w:rsidP="002D57C4">
      <w:pPr>
        <w:pStyle w:val="NormalaroundTable"/>
      </w:pPr>
      <w:r>
        <w:t xml:space="preserve">The grammar of the </w:t>
      </w:r>
      <w:r w:rsidRPr="003A3792">
        <w:rPr>
          <w:rStyle w:val="CodeSnippetHighlight"/>
        </w:rPr>
        <w:t>groups</w:t>
      </w:r>
      <w:r>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5B90995" w14:textId="77777777" w:rsidTr="00502E57">
        <w:trPr>
          <w:trHeight w:val="256"/>
        </w:trPr>
        <w:tc>
          <w:tcPr>
            <w:tcW w:w="9576" w:type="dxa"/>
            <w:shd w:val="clear" w:color="auto" w:fill="D9D9D9" w:themeFill="background1" w:themeFillShade="D9"/>
          </w:tcPr>
          <w:p w14:paraId="40CA8950" w14:textId="77777777" w:rsidR="002D57C4" w:rsidRDefault="002D57C4" w:rsidP="00502E57">
            <w:pPr>
              <w:rPr>
                <w:rStyle w:val="CodeSnippet"/>
                <w:noProof/>
              </w:rPr>
            </w:pPr>
            <w:r w:rsidRPr="00A1545E">
              <w:rPr>
                <w:rStyle w:val="CodeSnippetHighlight"/>
              </w:rPr>
              <w:lastRenderedPageBreak/>
              <w:t>groups</w:t>
            </w:r>
            <w:r>
              <w:rPr>
                <w:rStyle w:val="CodeSnippet"/>
                <w:noProof/>
              </w:rPr>
              <w:t>:</w:t>
            </w:r>
          </w:p>
          <w:p w14:paraId="3502881F" w14:textId="77777777" w:rsidR="002D57C4" w:rsidRPr="006824F5" w:rsidRDefault="002D57C4" w:rsidP="00502E57">
            <w:pPr>
              <w:rPr>
                <w:rStyle w:val="CodeSnippet"/>
              </w:rPr>
            </w:pPr>
            <w:r w:rsidRPr="006824F5">
              <w:rPr>
                <w:rStyle w:val="CodeSnippet"/>
              </w:rPr>
              <w:t xml:space="preserve">  </w:t>
            </w:r>
            <w:r>
              <w:rPr>
                <w:rStyle w:val="CodeSnippet"/>
              </w:rPr>
              <w:t>&lt;</w:t>
            </w:r>
            <w:hyperlink w:anchor="DEFN_ELEMENT_GROUP_DEF" w:history="1">
              <w:r>
                <w:rPr>
                  <w:rStyle w:val="Hyperlink"/>
                  <w:rFonts w:ascii="Consolas" w:hAnsi="Consolas"/>
                </w:rPr>
                <w:t>group_defn_1</w:t>
              </w:r>
            </w:hyperlink>
            <w:r>
              <w:rPr>
                <w:rStyle w:val="CodeSnippet"/>
              </w:rPr>
              <w:t>&gt;</w:t>
            </w:r>
          </w:p>
          <w:p w14:paraId="3D2CE0BB" w14:textId="77777777" w:rsidR="002D57C4" w:rsidRDefault="002D57C4" w:rsidP="00502E57">
            <w:pPr>
              <w:rPr>
                <w:rStyle w:val="CodeSnippet"/>
              </w:rPr>
            </w:pPr>
            <w:r w:rsidRPr="006824F5">
              <w:rPr>
                <w:rStyle w:val="CodeSnippet"/>
              </w:rPr>
              <w:t xml:space="preserve">  </w:t>
            </w:r>
            <w:r>
              <w:rPr>
                <w:rStyle w:val="CodeSnippet"/>
              </w:rPr>
              <w:t>...</w:t>
            </w:r>
          </w:p>
          <w:p w14:paraId="7DB64D1B" w14:textId="77777777" w:rsidR="002D57C4" w:rsidRPr="006824F5" w:rsidRDefault="002D57C4" w:rsidP="00502E57">
            <w:pPr>
              <w:rPr>
                <w:rStyle w:val="CodeSnippet"/>
              </w:rPr>
            </w:pPr>
            <w:r w:rsidRPr="006824F5">
              <w:rPr>
                <w:rStyle w:val="CodeSnippet"/>
              </w:rPr>
              <w:t xml:space="preserve">  </w:t>
            </w:r>
            <w:r>
              <w:rPr>
                <w:rStyle w:val="CodeSnippet"/>
              </w:rPr>
              <w:t>&lt;</w:t>
            </w:r>
            <w:hyperlink w:anchor="DEFN_ELEMENT_GROUP_DEF" w:history="1">
              <w:r>
                <w:rPr>
                  <w:rStyle w:val="Hyperlink"/>
                  <w:rFonts w:ascii="Consolas" w:hAnsi="Consolas"/>
                </w:rPr>
                <w:t>group_defn_n</w:t>
              </w:r>
            </w:hyperlink>
            <w:r>
              <w:rPr>
                <w:rStyle w:val="CodeSnippet"/>
              </w:rPr>
              <w:t>&gt;</w:t>
            </w:r>
          </w:p>
        </w:tc>
      </w:tr>
    </w:tbl>
    <w:p w14:paraId="36B16DE0" w14:textId="77777777" w:rsidR="002D57C4" w:rsidRDefault="002D57C4" w:rsidP="002D57C4">
      <w:pPr>
        <w:pStyle w:val="Heading5"/>
        <w:numPr>
          <w:ilvl w:val="4"/>
          <w:numId w:val="3"/>
        </w:numPr>
      </w:pPr>
      <w:r>
        <w:t>Example</w:t>
      </w:r>
    </w:p>
    <w:p w14:paraId="4FD0EE8F" w14:textId="77777777" w:rsidR="002D57C4" w:rsidRDefault="002D57C4" w:rsidP="002D57C4">
      <w:pPr>
        <w:pStyle w:val="NormalaroundTable"/>
      </w:pPr>
      <w:r>
        <w:t xml:space="preserve">The following example shows the definition of three Compute nodes in the </w:t>
      </w:r>
      <w:r w:rsidRPr="002115C3">
        <w:rPr>
          <w:rStyle w:val="CodeSnippetHighlight"/>
        </w:rPr>
        <w:t>node_templates</w:t>
      </w:r>
      <w:r>
        <w:t xml:space="preserve"> section of a </w:t>
      </w:r>
      <w:r w:rsidRPr="002115C3">
        <w:rPr>
          <w:rStyle w:val="CodeSnippetHighlight"/>
        </w:rPr>
        <w:t>topology_template</w:t>
      </w:r>
      <w:r>
        <w:t xml:space="preserve"> as well as the grouping of two of the Compute nodes in a group </w:t>
      </w:r>
      <w:r w:rsidRPr="002115C3">
        <w:rPr>
          <w:rStyle w:val="CodeSnippetHighlight"/>
        </w:rPr>
        <w:t>server_group_1</w:t>
      </w:r>
      <w:r>
        <w:t>.</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85BCDB8" w14:textId="77777777" w:rsidTr="00502E57">
        <w:tc>
          <w:tcPr>
            <w:tcW w:w="9576" w:type="dxa"/>
            <w:shd w:val="clear" w:color="auto" w:fill="D9D9D9" w:themeFill="background1" w:themeFillShade="D9"/>
          </w:tcPr>
          <w:p w14:paraId="1D5CC908" w14:textId="77777777" w:rsidR="002D57C4" w:rsidRPr="006824F5" w:rsidRDefault="002D57C4" w:rsidP="00502E57">
            <w:pPr>
              <w:rPr>
                <w:rStyle w:val="CodeSnippet"/>
                <w:noProof/>
              </w:rPr>
            </w:pPr>
            <w:r w:rsidRPr="006824F5">
              <w:rPr>
                <w:rStyle w:val="CodeSnippet"/>
                <w:noProof/>
              </w:rPr>
              <w:t>node_templates:</w:t>
            </w:r>
          </w:p>
          <w:p w14:paraId="0B98ECA9" w14:textId="77777777" w:rsidR="002D57C4" w:rsidRPr="006824F5" w:rsidRDefault="002D57C4" w:rsidP="00502E57">
            <w:pPr>
              <w:rPr>
                <w:rStyle w:val="CodeSnippet"/>
                <w:noProof/>
              </w:rPr>
            </w:pPr>
            <w:r w:rsidRPr="006824F5">
              <w:rPr>
                <w:rStyle w:val="CodeSnippet"/>
                <w:noProof/>
              </w:rPr>
              <w:t xml:space="preserve">  server1:</w:t>
            </w:r>
          </w:p>
          <w:p w14:paraId="04BBBE14" w14:textId="77777777" w:rsidR="002D57C4" w:rsidRPr="006824F5" w:rsidRDefault="002D57C4" w:rsidP="00502E57">
            <w:pPr>
              <w:rPr>
                <w:rStyle w:val="CodeSnippet"/>
                <w:noProof/>
              </w:rPr>
            </w:pPr>
            <w:r w:rsidRPr="006824F5">
              <w:rPr>
                <w:rStyle w:val="CodeSnippet"/>
                <w:noProof/>
              </w:rPr>
              <w:t xml:space="preserve">    type: tosca.nodes.Compute</w:t>
            </w:r>
          </w:p>
          <w:p w14:paraId="3177BEF6" w14:textId="77777777" w:rsidR="002D57C4" w:rsidRPr="006824F5" w:rsidRDefault="002D57C4" w:rsidP="00502E57">
            <w:pPr>
              <w:rPr>
                <w:rStyle w:val="CodeSnippet"/>
                <w:noProof/>
              </w:rPr>
            </w:pPr>
            <w:r w:rsidRPr="006824F5">
              <w:rPr>
                <w:rStyle w:val="CodeSnippet"/>
                <w:noProof/>
              </w:rPr>
              <w:t xml:space="preserve">    # more details ...</w:t>
            </w:r>
          </w:p>
          <w:p w14:paraId="59E5B7F6" w14:textId="77777777" w:rsidR="002D57C4" w:rsidRPr="006824F5" w:rsidRDefault="002D57C4" w:rsidP="00502E57">
            <w:pPr>
              <w:rPr>
                <w:rStyle w:val="CodeSnippet"/>
                <w:noProof/>
              </w:rPr>
            </w:pPr>
          </w:p>
          <w:p w14:paraId="5CCF34FA" w14:textId="77777777" w:rsidR="002D57C4" w:rsidRPr="006824F5" w:rsidRDefault="002D57C4" w:rsidP="00502E57">
            <w:pPr>
              <w:rPr>
                <w:rStyle w:val="CodeSnippet"/>
                <w:noProof/>
              </w:rPr>
            </w:pPr>
            <w:r w:rsidRPr="006824F5">
              <w:rPr>
                <w:rStyle w:val="CodeSnippet"/>
                <w:noProof/>
              </w:rPr>
              <w:t xml:space="preserve">  server2:</w:t>
            </w:r>
          </w:p>
          <w:p w14:paraId="14304825" w14:textId="77777777" w:rsidR="002D57C4" w:rsidRPr="006824F5" w:rsidRDefault="002D57C4" w:rsidP="00502E57">
            <w:pPr>
              <w:rPr>
                <w:rStyle w:val="CodeSnippet"/>
                <w:noProof/>
              </w:rPr>
            </w:pPr>
            <w:r w:rsidRPr="006824F5">
              <w:rPr>
                <w:rStyle w:val="CodeSnippet"/>
                <w:noProof/>
              </w:rPr>
              <w:t xml:space="preserve">    type: tosca.nodes.Compute</w:t>
            </w:r>
          </w:p>
          <w:p w14:paraId="1B4C6772" w14:textId="77777777" w:rsidR="002D57C4" w:rsidRPr="006824F5" w:rsidRDefault="002D57C4" w:rsidP="00502E57">
            <w:pPr>
              <w:rPr>
                <w:rStyle w:val="CodeSnippet"/>
                <w:noProof/>
              </w:rPr>
            </w:pPr>
            <w:r w:rsidRPr="006824F5">
              <w:rPr>
                <w:rStyle w:val="CodeSnippet"/>
                <w:noProof/>
              </w:rPr>
              <w:t xml:space="preserve">    # more details ...</w:t>
            </w:r>
          </w:p>
          <w:p w14:paraId="5D293623" w14:textId="77777777" w:rsidR="002D57C4" w:rsidRPr="006824F5" w:rsidRDefault="002D57C4" w:rsidP="00502E57">
            <w:pPr>
              <w:rPr>
                <w:rStyle w:val="CodeSnippet"/>
                <w:noProof/>
              </w:rPr>
            </w:pPr>
          </w:p>
          <w:p w14:paraId="110EBFA0" w14:textId="77777777" w:rsidR="002D57C4" w:rsidRPr="006824F5" w:rsidRDefault="002D57C4" w:rsidP="00502E57">
            <w:pPr>
              <w:rPr>
                <w:rStyle w:val="CodeSnippet"/>
                <w:noProof/>
              </w:rPr>
            </w:pPr>
            <w:r w:rsidRPr="006824F5">
              <w:rPr>
                <w:rStyle w:val="CodeSnippet"/>
                <w:noProof/>
              </w:rPr>
              <w:t xml:space="preserve">  server3:</w:t>
            </w:r>
          </w:p>
          <w:p w14:paraId="7DDA079B" w14:textId="77777777" w:rsidR="002D57C4" w:rsidRPr="006824F5" w:rsidRDefault="002D57C4" w:rsidP="00502E57">
            <w:pPr>
              <w:rPr>
                <w:rStyle w:val="CodeSnippet"/>
                <w:noProof/>
              </w:rPr>
            </w:pPr>
            <w:r w:rsidRPr="006824F5">
              <w:rPr>
                <w:rStyle w:val="CodeSnippet"/>
                <w:noProof/>
              </w:rPr>
              <w:t xml:space="preserve">    type: tosca.nodes.Compute</w:t>
            </w:r>
          </w:p>
          <w:p w14:paraId="3062C523" w14:textId="77777777" w:rsidR="002D57C4" w:rsidRPr="006824F5" w:rsidRDefault="002D57C4" w:rsidP="00502E57">
            <w:pPr>
              <w:rPr>
                <w:rStyle w:val="CodeSnippet"/>
                <w:noProof/>
              </w:rPr>
            </w:pPr>
            <w:r w:rsidRPr="006824F5">
              <w:rPr>
                <w:rStyle w:val="CodeSnippet"/>
                <w:noProof/>
              </w:rPr>
              <w:t xml:space="preserve">    # more details ...</w:t>
            </w:r>
          </w:p>
          <w:p w14:paraId="5831A50F" w14:textId="77777777" w:rsidR="002D57C4" w:rsidRPr="006824F5" w:rsidRDefault="002D57C4" w:rsidP="00502E57">
            <w:pPr>
              <w:rPr>
                <w:rStyle w:val="CodeSnippet"/>
                <w:noProof/>
              </w:rPr>
            </w:pPr>
          </w:p>
          <w:p w14:paraId="03960605" w14:textId="77777777" w:rsidR="002D57C4" w:rsidRDefault="002D57C4" w:rsidP="00502E57">
            <w:pPr>
              <w:rPr>
                <w:rStyle w:val="CodeSnippet"/>
                <w:noProof/>
              </w:rPr>
            </w:pPr>
            <w:r w:rsidRPr="00CA301B">
              <w:rPr>
                <w:rStyle w:val="CodeSnippetHighlight"/>
              </w:rPr>
              <w:t>groups</w:t>
            </w:r>
            <w:r w:rsidRPr="006824F5">
              <w:rPr>
                <w:rStyle w:val="CodeSnippet"/>
                <w:noProof/>
              </w:rPr>
              <w:t>:</w:t>
            </w:r>
          </w:p>
          <w:p w14:paraId="2D71B1ED" w14:textId="77777777" w:rsidR="002D57C4" w:rsidRPr="006824F5" w:rsidRDefault="002D57C4" w:rsidP="00502E57">
            <w:pPr>
              <w:rPr>
                <w:rStyle w:val="CodeSnippet"/>
                <w:noProof/>
              </w:rPr>
            </w:pPr>
            <w:r>
              <w:rPr>
                <w:rStyle w:val="CodeSnippet"/>
                <w:noProof/>
              </w:rPr>
              <w:t xml:space="preserve">  # server2 and server3 are part of the same group</w:t>
            </w:r>
          </w:p>
          <w:p w14:paraId="7DC3AF34" w14:textId="77777777" w:rsidR="002D57C4" w:rsidRDefault="002D57C4" w:rsidP="00502E57">
            <w:pPr>
              <w:rPr>
                <w:rStyle w:val="CodeSnippet"/>
                <w:noProof/>
              </w:rPr>
            </w:pPr>
            <w:r w:rsidRPr="006824F5">
              <w:rPr>
                <w:rStyle w:val="CodeSnippet"/>
                <w:noProof/>
              </w:rPr>
              <w:t xml:space="preserve">  server_group_1:</w:t>
            </w:r>
          </w:p>
          <w:p w14:paraId="5725637D" w14:textId="77777777" w:rsidR="002D57C4" w:rsidRPr="006824F5" w:rsidRDefault="002D57C4" w:rsidP="00502E57">
            <w:pPr>
              <w:rPr>
                <w:rStyle w:val="CodeSnippet"/>
                <w:noProof/>
              </w:rPr>
            </w:pPr>
            <w:r>
              <w:rPr>
                <w:rStyle w:val="CodeSnippet"/>
                <w:noProof/>
              </w:rPr>
              <w:t xml:space="preserve">    type: tosca.groups.Root</w:t>
            </w:r>
          </w:p>
          <w:p w14:paraId="50668727" w14:textId="77777777" w:rsidR="002D57C4" w:rsidRPr="006824F5" w:rsidRDefault="002D57C4" w:rsidP="00502E57">
            <w:pPr>
              <w:rPr>
                <w:rStyle w:val="CodeSnippet"/>
              </w:rPr>
            </w:pPr>
            <w:r w:rsidRPr="006824F5">
              <w:rPr>
                <w:rStyle w:val="CodeSnippet"/>
                <w:noProof/>
              </w:rPr>
              <w:t xml:space="preserve">    </w:t>
            </w:r>
            <w:r>
              <w:rPr>
                <w:rStyle w:val="CodeSnippet"/>
                <w:noProof/>
              </w:rPr>
              <w:t>members</w:t>
            </w:r>
            <w:r w:rsidRPr="006824F5">
              <w:rPr>
                <w:rStyle w:val="CodeSnippet"/>
                <w:noProof/>
              </w:rPr>
              <w:t>: [ server</w:t>
            </w:r>
            <w:r>
              <w:rPr>
                <w:rStyle w:val="CodeSnippet"/>
                <w:noProof/>
              </w:rPr>
              <w:t>2</w:t>
            </w:r>
            <w:r w:rsidRPr="006824F5">
              <w:rPr>
                <w:rStyle w:val="CodeSnippet"/>
                <w:noProof/>
              </w:rPr>
              <w:t>, server</w:t>
            </w:r>
            <w:r>
              <w:rPr>
                <w:rStyle w:val="CodeSnippet"/>
                <w:noProof/>
              </w:rPr>
              <w:t>3</w:t>
            </w:r>
            <w:r w:rsidRPr="006824F5">
              <w:rPr>
                <w:rStyle w:val="CodeSnippet"/>
                <w:noProof/>
              </w:rPr>
              <w:t xml:space="preserve"> ]</w:t>
            </w:r>
          </w:p>
        </w:tc>
      </w:tr>
    </w:tbl>
    <w:p w14:paraId="44EFCA8F" w14:textId="77777777" w:rsidR="002D57C4" w:rsidRDefault="002D57C4" w:rsidP="002D57C4">
      <w:pPr>
        <w:pStyle w:val="Heading4"/>
        <w:numPr>
          <w:ilvl w:val="3"/>
          <w:numId w:val="3"/>
        </w:numPr>
      </w:pPr>
      <w:r>
        <w:t>policies</w:t>
      </w:r>
    </w:p>
    <w:p w14:paraId="3E3AAB10" w14:textId="77777777" w:rsidR="002D57C4" w:rsidRPr="002E5985" w:rsidRDefault="002D57C4" w:rsidP="002D57C4">
      <w:r>
        <w:t xml:space="preserve">The </w:t>
      </w:r>
      <w:r>
        <w:rPr>
          <w:rStyle w:val="CodeSnippetHighlight"/>
        </w:rPr>
        <w:t>policies</w:t>
      </w:r>
      <w:r>
        <w:t xml:space="preserve"> section allows for declaring policies that can be applied to entities in the topology template.</w:t>
      </w:r>
    </w:p>
    <w:p w14:paraId="6BC159DB" w14:textId="77777777" w:rsidR="002D57C4" w:rsidRDefault="002D57C4" w:rsidP="002D57C4">
      <w:pPr>
        <w:pStyle w:val="Heading5"/>
        <w:numPr>
          <w:ilvl w:val="4"/>
          <w:numId w:val="3"/>
        </w:numPr>
      </w:pPr>
      <w:r>
        <w:t>Grammar</w:t>
      </w:r>
    </w:p>
    <w:p w14:paraId="73A1069D" w14:textId="77777777" w:rsidR="002D57C4" w:rsidRDefault="002D57C4" w:rsidP="002D57C4">
      <w:pPr>
        <w:pStyle w:val="NormalaroundTable"/>
      </w:pPr>
      <w:r>
        <w:t xml:space="preserve">The grammar of the </w:t>
      </w:r>
      <w:r>
        <w:rPr>
          <w:rStyle w:val="CodeSnippetHighlight"/>
        </w:rPr>
        <w:t>policies</w:t>
      </w:r>
      <w:r>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ABDEBAF" w14:textId="77777777" w:rsidTr="00502E57">
        <w:trPr>
          <w:trHeight w:val="256"/>
        </w:trPr>
        <w:tc>
          <w:tcPr>
            <w:tcW w:w="9576" w:type="dxa"/>
            <w:shd w:val="clear" w:color="auto" w:fill="D9D9D9" w:themeFill="background1" w:themeFillShade="D9"/>
          </w:tcPr>
          <w:p w14:paraId="0387B025" w14:textId="77777777" w:rsidR="002D57C4" w:rsidRDefault="002D57C4" w:rsidP="00502E57">
            <w:pPr>
              <w:rPr>
                <w:rStyle w:val="CodeSnippet"/>
                <w:noProof/>
              </w:rPr>
            </w:pPr>
            <w:r>
              <w:rPr>
                <w:rStyle w:val="CodeSnippetHighlight"/>
              </w:rPr>
              <w:t>policies</w:t>
            </w:r>
            <w:r>
              <w:rPr>
                <w:rStyle w:val="CodeSnippet"/>
                <w:noProof/>
              </w:rPr>
              <w:t>:</w:t>
            </w:r>
          </w:p>
          <w:p w14:paraId="077D3FB4" w14:textId="77777777" w:rsidR="002D57C4" w:rsidRPr="006824F5" w:rsidRDefault="002D57C4" w:rsidP="00502E57">
            <w:pPr>
              <w:rPr>
                <w:rStyle w:val="CodeSnippet"/>
              </w:rPr>
            </w:pPr>
            <w:r w:rsidRPr="006824F5">
              <w:rPr>
                <w:rStyle w:val="CodeSnippet"/>
              </w:rPr>
              <w:t xml:space="preserve">  </w:t>
            </w:r>
            <w:r>
              <w:rPr>
                <w:rStyle w:val="CodeSnippet"/>
              </w:rPr>
              <w:t>- &lt;</w:t>
            </w:r>
            <w:hyperlink w:anchor="DEFN_ELEMENT_POLICY_DEF" w:history="1">
              <w:r>
                <w:rPr>
                  <w:rStyle w:val="Hyperlink"/>
                  <w:rFonts w:ascii="Consolas" w:hAnsi="Consolas"/>
                </w:rPr>
                <w:t>policy_defn_1</w:t>
              </w:r>
            </w:hyperlink>
            <w:r>
              <w:rPr>
                <w:rStyle w:val="CodeSnippet"/>
              </w:rPr>
              <w:t>&gt;</w:t>
            </w:r>
          </w:p>
          <w:p w14:paraId="6B01A212" w14:textId="77777777" w:rsidR="002D57C4" w:rsidRDefault="002D57C4" w:rsidP="00502E57">
            <w:pPr>
              <w:rPr>
                <w:rStyle w:val="CodeSnippet"/>
              </w:rPr>
            </w:pPr>
            <w:r w:rsidRPr="006824F5">
              <w:rPr>
                <w:rStyle w:val="CodeSnippet"/>
              </w:rPr>
              <w:t xml:space="preserve">  </w:t>
            </w:r>
            <w:r>
              <w:rPr>
                <w:rStyle w:val="CodeSnippet"/>
              </w:rPr>
              <w:t>- ...</w:t>
            </w:r>
          </w:p>
          <w:p w14:paraId="38B389E5" w14:textId="77777777" w:rsidR="002D57C4" w:rsidRPr="006824F5" w:rsidRDefault="002D57C4" w:rsidP="00502E57">
            <w:pPr>
              <w:rPr>
                <w:rStyle w:val="CodeSnippet"/>
              </w:rPr>
            </w:pPr>
            <w:r w:rsidRPr="006824F5">
              <w:rPr>
                <w:rStyle w:val="CodeSnippet"/>
              </w:rPr>
              <w:t xml:space="preserve">  </w:t>
            </w:r>
            <w:r>
              <w:rPr>
                <w:rStyle w:val="CodeSnippet"/>
              </w:rPr>
              <w:t>- &lt;</w:t>
            </w:r>
            <w:hyperlink w:anchor="DEFN_ELEMENT_POLICY_DEF" w:history="1">
              <w:r>
                <w:rPr>
                  <w:rStyle w:val="Hyperlink"/>
                  <w:rFonts w:ascii="Consolas" w:hAnsi="Consolas"/>
                </w:rPr>
                <w:t>policy_defn_n</w:t>
              </w:r>
            </w:hyperlink>
            <w:r>
              <w:rPr>
                <w:rStyle w:val="CodeSnippet"/>
              </w:rPr>
              <w:t>&gt;</w:t>
            </w:r>
          </w:p>
        </w:tc>
      </w:tr>
    </w:tbl>
    <w:p w14:paraId="43077C14" w14:textId="77777777" w:rsidR="002D57C4" w:rsidRDefault="002D57C4" w:rsidP="002D57C4">
      <w:pPr>
        <w:pStyle w:val="Heading5"/>
        <w:numPr>
          <w:ilvl w:val="4"/>
          <w:numId w:val="3"/>
        </w:numPr>
      </w:pPr>
      <w:r>
        <w:t>Example</w:t>
      </w:r>
    </w:p>
    <w:p w14:paraId="112FED80" w14:textId="77777777" w:rsidR="002D57C4" w:rsidRDefault="002D57C4" w:rsidP="002D57C4">
      <w:pPr>
        <w:pStyle w:val="NormalaroundTable"/>
      </w:pPr>
      <w:r>
        <w:t>The following example shows the definition of a placement policy.</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CDD4FF1" w14:textId="77777777" w:rsidTr="00502E57">
        <w:tc>
          <w:tcPr>
            <w:tcW w:w="9576" w:type="dxa"/>
            <w:shd w:val="clear" w:color="auto" w:fill="D9D9D9" w:themeFill="background1" w:themeFillShade="D9"/>
          </w:tcPr>
          <w:p w14:paraId="76B6FFFE" w14:textId="77777777" w:rsidR="002D57C4" w:rsidRPr="006824F5" w:rsidRDefault="002D57C4" w:rsidP="00502E57">
            <w:pPr>
              <w:rPr>
                <w:rStyle w:val="CodeSnippet"/>
                <w:noProof/>
              </w:rPr>
            </w:pPr>
            <w:r>
              <w:rPr>
                <w:rStyle w:val="CodeSnippetHighlight"/>
              </w:rPr>
              <w:t>policies</w:t>
            </w:r>
            <w:r w:rsidRPr="006824F5">
              <w:rPr>
                <w:rStyle w:val="CodeSnippet"/>
                <w:noProof/>
              </w:rPr>
              <w:t>:</w:t>
            </w:r>
          </w:p>
          <w:p w14:paraId="6587B1D3" w14:textId="77777777" w:rsidR="002D57C4" w:rsidRPr="006824F5" w:rsidRDefault="002D57C4" w:rsidP="00502E57">
            <w:pPr>
              <w:rPr>
                <w:rStyle w:val="CodeSnippet"/>
                <w:noProof/>
              </w:rPr>
            </w:pPr>
            <w:r w:rsidRPr="006824F5">
              <w:rPr>
                <w:rStyle w:val="CodeSnippet"/>
                <w:noProof/>
              </w:rPr>
              <w:lastRenderedPageBreak/>
              <w:t xml:space="preserve">  </w:t>
            </w:r>
            <w:r>
              <w:rPr>
                <w:rStyle w:val="CodeSnippet"/>
                <w:noProof/>
              </w:rPr>
              <w:t>- my_placement_policy:</w:t>
            </w:r>
          </w:p>
          <w:p w14:paraId="21BDE3EA" w14:textId="77777777" w:rsidR="002D57C4" w:rsidRPr="006824F5" w:rsidRDefault="002D57C4" w:rsidP="00502E57">
            <w:pPr>
              <w:rPr>
                <w:rStyle w:val="CodeSnippet"/>
              </w:rPr>
            </w:pPr>
            <w:r w:rsidRPr="006824F5">
              <w:rPr>
                <w:rStyle w:val="CodeSnippet"/>
                <w:noProof/>
              </w:rPr>
              <w:t xml:space="preserve">    </w:t>
            </w:r>
            <w:r>
              <w:rPr>
                <w:rStyle w:val="CodeSnippet"/>
                <w:noProof/>
              </w:rPr>
              <w:t xml:space="preserve">  type: mycompany.mytypes.policy.placement</w:t>
            </w:r>
          </w:p>
        </w:tc>
      </w:tr>
    </w:tbl>
    <w:p w14:paraId="2150926A" w14:textId="77777777" w:rsidR="002D57C4" w:rsidRDefault="002D57C4" w:rsidP="002D57C4">
      <w:pPr>
        <w:pStyle w:val="Heading4"/>
        <w:numPr>
          <w:ilvl w:val="3"/>
          <w:numId w:val="3"/>
        </w:numPr>
      </w:pPr>
      <w:r>
        <w:lastRenderedPageBreak/>
        <w:t>Notes</w:t>
      </w:r>
    </w:p>
    <w:p w14:paraId="2B0DB963" w14:textId="77777777" w:rsidR="002D57C4" w:rsidRDefault="002D57C4" w:rsidP="002D57C4">
      <w:pPr>
        <w:pStyle w:val="ListParagraph"/>
        <w:numPr>
          <w:ilvl w:val="0"/>
          <w:numId w:val="16"/>
        </w:numPr>
      </w:pPr>
      <w:r>
        <w:t xml:space="preserve">The parameters (properties) that are listed as part of the </w:t>
      </w:r>
      <w:r w:rsidRPr="00860225">
        <w:rPr>
          <w:rStyle w:val="CodeSnippetHighlight"/>
        </w:rPr>
        <w:t>inputs</w:t>
      </w:r>
      <w:r>
        <w:t xml:space="preserve"> block can be mapped to </w:t>
      </w:r>
      <w:r w:rsidRPr="00860225">
        <w:rPr>
          <w:rStyle w:val="CodeSnippetHighlight"/>
        </w:rPr>
        <w:t>PropertyMappings</w:t>
      </w:r>
      <w:r>
        <w:rPr>
          <w:lang w:bidi="he-IL"/>
        </w:rPr>
        <w:t xml:space="preserve"> provided as part of </w:t>
      </w:r>
      <w:r w:rsidRPr="00860225">
        <w:rPr>
          <w:rStyle w:val="CodeSnippetHighlight"/>
        </w:rPr>
        <w:t>BoundaryDefinitions</w:t>
      </w:r>
      <w:r>
        <w:rPr>
          <w:lang w:bidi="he-IL"/>
        </w:rPr>
        <w:t xml:space="preserve"> as described by the TOSCA v1.0 specification.</w:t>
      </w:r>
    </w:p>
    <w:p w14:paraId="488DCC61" w14:textId="77777777" w:rsidR="002D57C4" w:rsidRDefault="002D57C4" w:rsidP="002D57C4">
      <w:pPr>
        <w:pStyle w:val="ListParagraph"/>
        <w:numPr>
          <w:ilvl w:val="0"/>
          <w:numId w:val="16"/>
        </w:numPr>
      </w:pPr>
      <w:r>
        <w:t xml:space="preserve">The node templates listed as part of the </w:t>
      </w:r>
      <w:r>
        <w:rPr>
          <w:rStyle w:val="CodeSnippetHighlight"/>
        </w:rPr>
        <w:t>node_templates</w:t>
      </w:r>
      <w:r>
        <w:t xml:space="preserve"> block can be mapped to the list of </w:t>
      </w:r>
      <w:r w:rsidRPr="0052777D">
        <w:rPr>
          <w:rStyle w:val="CodeSnippetHighlight"/>
        </w:rPr>
        <w:t>NodeTemplate</w:t>
      </w:r>
      <w:r>
        <w:t xml:space="preserve"> definitions </w:t>
      </w:r>
      <w:r>
        <w:rPr>
          <w:lang w:bidi="he-IL"/>
        </w:rPr>
        <w:t xml:space="preserve">provided as part of </w:t>
      </w:r>
      <w:r>
        <w:rPr>
          <w:rStyle w:val="CodeSnippetHighlight"/>
        </w:rPr>
        <w:t>TopologyTemplate</w:t>
      </w:r>
      <w:r>
        <w:rPr>
          <w:lang w:bidi="he-IL"/>
        </w:rPr>
        <w:t xml:space="preserve"> of a </w:t>
      </w:r>
      <w:r w:rsidRPr="00263FD1">
        <w:rPr>
          <w:rStyle w:val="CodeSnippetHighlight"/>
        </w:rPr>
        <w:t>ServiceTemplate</w:t>
      </w:r>
      <w:r>
        <w:rPr>
          <w:lang w:bidi="he-IL"/>
        </w:rPr>
        <w:t xml:space="preserve"> as described by the TOSCA v1.0 specification.</w:t>
      </w:r>
      <w:r>
        <w:t xml:space="preserve"> </w:t>
      </w:r>
    </w:p>
    <w:p w14:paraId="02E66EAC" w14:textId="77777777" w:rsidR="002D57C4" w:rsidRDefault="002D57C4" w:rsidP="002D57C4">
      <w:pPr>
        <w:pStyle w:val="ListParagraph"/>
        <w:numPr>
          <w:ilvl w:val="0"/>
          <w:numId w:val="16"/>
        </w:numPr>
      </w:pPr>
      <w:r>
        <w:t xml:space="preserve">The relationship templates listed as part of the </w:t>
      </w:r>
      <w:r>
        <w:rPr>
          <w:rStyle w:val="CodeSnippetHighlight"/>
        </w:rPr>
        <w:t>relationship_templates</w:t>
      </w:r>
      <w:r>
        <w:t xml:space="preserve"> block can be mapped to the list of </w:t>
      </w:r>
      <w:r>
        <w:rPr>
          <w:rStyle w:val="CodeSnippetHighlight"/>
        </w:rPr>
        <w:t>Relationship</w:t>
      </w:r>
      <w:r w:rsidRPr="0052777D">
        <w:rPr>
          <w:rStyle w:val="CodeSnippetHighlight"/>
        </w:rPr>
        <w:t>Template</w:t>
      </w:r>
      <w:r>
        <w:t xml:space="preserve"> definitions </w:t>
      </w:r>
      <w:r>
        <w:rPr>
          <w:lang w:bidi="he-IL"/>
        </w:rPr>
        <w:t xml:space="preserve">provided as part of </w:t>
      </w:r>
      <w:r>
        <w:rPr>
          <w:rStyle w:val="CodeSnippetHighlight"/>
        </w:rPr>
        <w:t>TopologyTemplate</w:t>
      </w:r>
      <w:r>
        <w:rPr>
          <w:lang w:bidi="he-IL"/>
        </w:rPr>
        <w:t xml:space="preserve"> of a </w:t>
      </w:r>
      <w:r w:rsidRPr="00263FD1">
        <w:rPr>
          <w:rStyle w:val="CodeSnippetHighlight"/>
        </w:rPr>
        <w:t>ServiceTemplate</w:t>
      </w:r>
      <w:r>
        <w:rPr>
          <w:lang w:bidi="he-IL"/>
        </w:rPr>
        <w:t xml:space="preserve"> as described by the TOSCA v1.0 specification.</w:t>
      </w:r>
    </w:p>
    <w:p w14:paraId="5D307042" w14:textId="77777777" w:rsidR="002D57C4" w:rsidRDefault="002D57C4" w:rsidP="002D57C4">
      <w:pPr>
        <w:pStyle w:val="ListParagraph"/>
        <w:numPr>
          <w:ilvl w:val="0"/>
          <w:numId w:val="16"/>
        </w:numPr>
      </w:pPr>
      <w:r>
        <w:t xml:space="preserve">The output parameters that are listed as part of the </w:t>
      </w:r>
      <w:r w:rsidRPr="00C31688">
        <w:rPr>
          <w:rStyle w:val="CodeSnippetHighlight"/>
        </w:rPr>
        <w:t>outputs</w:t>
      </w:r>
      <w:r>
        <w:t xml:space="preserve"> section of a topology template can be mapped to </w:t>
      </w:r>
      <w:r w:rsidRPr="00C31688">
        <w:rPr>
          <w:rStyle w:val="CodeSnippetHighlight"/>
        </w:rPr>
        <w:t>PropertyMappings</w:t>
      </w:r>
      <w:r>
        <w:t xml:space="preserve"> provided as part of </w:t>
      </w:r>
      <w:r w:rsidRPr="00C31688">
        <w:rPr>
          <w:rStyle w:val="CodeSnippetHighlight"/>
        </w:rPr>
        <w:t>BoundaryDefinitions</w:t>
      </w:r>
      <w:r>
        <w:t xml:space="preserve"> as described by the TOSCA v1.0 specification.</w:t>
      </w:r>
    </w:p>
    <w:p w14:paraId="264F8187" w14:textId="77777777" w:rsidR="002D57C4" w:rsidRPr="007D6C2D" w:rsidRDefault="002D57C4" w:rsidP="002D57C4">
      <w:pPr>
        <w:pStyle w:val="ListParagraph"/>
        <w:numPr>
          <w:ilvl w:val="1"/>
          <w:numId w:val="16"/>
        </w:numPr>
      </w:pPr>
      <w:r>
        <w:t xml:space="preserve">Note, however, that TOSCA v1.0 does not define a direction (input vs. output) for those mappings, i.e. TOSCA v1.0 </w:t>
      </w:r>
      <w:r w:rsidRPr="00C31688">
        <w:rPr>
          <w:rStyle w:val="CodeSnippetHighlight"/>
        </w:rPr>
        <w:t>PropertyMappings</w:t>
      </w:r>
      <w:r>
        <w:t xml:space="preserve"> are underspecified in that respect and TOSCA Simple Profile’s </w:t>
      </w:r>
      <w:r w:rsidRPr="00C31688">
        <w:rPr>
          <w:rStyle w:val="CodeSnippetHighlight"/>
        </w:rPr>
        <w:t>inputs</w:t>
      </w:r>
      <w:r>
        <w:t xml:space="preserve"> and </w:t>
      </w:r>
      <w:r w:rsidRPr="00C31688">
        <w:rPr>
          <w:rStyle w:val="CodeSnippetHighlight"/>
        </w:rPr>
        <w:t>outputs</w:t>
      </w:r>
      <w:r>
        <w:t xml:space="preserve"> provide a more concrete definition of input and output parameters.</w:t>
      </w:r>
    </w:p>
    <w:p w14:paraId="5328D196" w14:textId="77777777" w:rsidR="002D57C4" w:rsidRDefault="002D57C4" w:rsidP="002D57C4">
      <w:pPr>
        <w:pStyle w:val="Heading2"/>
        <w:numPr>
          <w:ilvl w:val="1"/>
          <w:numId w:val="3"/>
        </w:numPr>
      </w:pPr>
      <w:bookmarkStart w:id="393" w:name="_Toc302251696"/>
      <w:bookmarkStart w:id="394" w:name="_Toc445238250"/>
      <w:bookmarkStart w:id="395" w:name="DEFN_ELEMENT_SERVICE_TEMPLATE"/>
      <w:r>
        <w:t>Service Template</w:t>
      </w:r>
      <w:bookmarkEnd w:id="383"/>
      <w:r>
        <w:t xml:space="preserve"> </w:t>
      </w:r>
      <w:bookmarkEnd w:id="384"/>
      <w:r>
        <w:t>definition</w:t>
      </w:r>
      <w:bookmarkEnd w:id="393"/>
      <w:bookmarkEnd w:id="394"/>
    </w:p>
    <w:bookmarkEnd w:id="385"/>
    <w:bookmarkEnd w:id="395"/>
    <w:p w14:paraId="5FFD5483" w14:textId="77777777" w:rsidR="002D57C4" w:rsidRDefault="002D57C4" w:rsidP="002D57C4">
      <w:pPr>
        <w:spacing w:after="200"/>
      </w:pPr>
      <w:r>
        <w:t xml:space="preserve">A TOSCA Service Template (YAML) document contains element definitions of building blocks for cloud application, or complete models of cloud applications. </w:t>
      </w:r>
      <w:r w:rsidRPr="00357DC7">
        <w:t xml:space="preserve">This </w:t>
      </w:r>
      <w:r>
        <w:t>section</w:t>
      </w:r>
      <w:r w:rsidRPr="00357DC7">
        <w:t xml:space="preserve"> describes the top-level structural elements</w:t>
      </w:r>
      <w:r>
        <w:t xml:space="preserve"> (TOSCA keynames) along with their grammars, which are allowed to appear in a TOSCA Service Template document.</w:t>
      </w:r>
    </w:p>
    <w:p w14:paraId="14A00A72" w14:textId="77777777" w:rsidR="002D57C4" w:rsidRDefault="002D57C4" w:rsidP="002D57C4">
      <w:pPr>
        <w:pStyle w:val="Heading3"/>
        <w:numPr>
          <w:ilvl w:val="2"/>
          <w:numId w:val="3"/>
        </w:numPr>
      </w:pPr>
      <w:bookmarkStart w:id="396" w:name="_Toc379455044"/>
      <w:r>
        <w:t>Keynames</w:t>
      </w:r>
      <w:bookmarkEnd w:id="396"/>
    </w:p>
    <w:p w14:paraId="5ABD7D9F" w14:textId="77777777" w:rsidR="002D57C4" w:rsidRPr="0053600D" w:rsidRDefault="002D57C4" w:rsidP="002D57C4">
      <w:pPr>
        <w:pStyle w:val="NormalaroundTable"/>
      </w:pPr>
      <w:r>
        <w:t>The following is the list of recognized keynames for a TOSCA Service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20"/>
        <w:gridCol w:w="990"/>
        <w:gridCol w:w="1712"/>
        <w:gridCol w:w="5244"/>
      </w:tblGrid>
      <w:tr w:rsidR="002D57C4" w:rsidRPr="004279F4" w14:paraId="380CB0B2" w14:textId="77777777" w:rsidTr="00502E57">
        <w:trPr>
          <w:cantSplit/>
          <w:tblHeader/>
        </w:trPr>
        <w:tc>
          <w:tcPr>
            <w:tcW w:w="1092" w:type="pct"/>
            <w:shd w:val="clear" w:color="auto" w:fill="D9D9D9"/>
          </w:tcPr>
          <w:p w14:paraId="32891E2B" w14:textId="77777777" w:rsidR="002D57C4" w:rsidRPr="00422683" w:rsidRDefault="002D57C4" w:rsidP="00502E57">
            <w:pPr>
              <w:pStyle w:val="TableText-Heading"/>
            </w:pPr>
            <w:r w:rsidRPr="00422683">
              <w:t>Keyname</w:t>
            </w:r>
          </w:p>
        </w:tc>
        <w:tc>
          <w:tcPr>
            <w:tcW w:w="487" w:type="pct"/>
            <w:shd w:val="clear" w:color="auto" w:fill="D9D9D9"/>
          </w:tcPr>
          <w:p w14:paraId="5157368E" w14:textId="77777777" w:rsidR="002D57C4" w:rsidRPr="00422683" w:rsidRDefault="002D57C4" w:rsidP="00502E57">
            <w:pPr>
              <w:pStyle w:val="TableText-Heading"/>
            </w:pPr>
            <w:r w:rsidRPr="00422683">
              <w:t>Required</w:t>
            </w:r>
          </w:p>
        </w:tc>
        <w:tc>
          <w:tcPr>
            <w:tcW w:w="842" w:type="pct"/>
            <w:shd w:val="clear" w:color="auto" w:fill="D9D9D9"/>
          </w:tcPr>
          <w:p w14:paraId="19D4C4BF" w14:textId="77777777" w:rsidR="002D57C4" w:rsidRPr="00422683" w:rsidRDefault="002D57C4" w:rsidP="00502E57">
            <w:pPr>
              <w:pStyle w:val="TableText-Heading"/>
            </w:pPr>
            <w:r w:rsidRPr="00422683">
              <w:t>Type</w:t>
            </w:r>
          </w:p>
        </w:tc>
        <w:tc>
          <w:tcPr>
            <w:tcW w:w="2579" w:type="pct"/>
            <w:shd w:val="clear" w:color="auto" w:fill="D9D9D9"/>
          </w:tcPr>
          <w:p w14:paraId="128CA117" w14:textId="77777777" w:rsidR="002D57C4" w:rsidRPr="00422683" w:rsidRDefault="002D57C4" w:rsidP="00502E57">
            <w:pPr>
              <w:pStyle w:val="TableText-Heading"/>
            </w:pPr>
            <w:r w:rsidRPr="00422683">
              <w:t>Description</w:t>
            </w:r>
          </w:p>
        </w:tc>
      </w:tr>
      <w:tr w:rsidR="002D57C4" w:rsidRPr="004279F4" w14:paraId="1C4F90E5" w14:textId="77777777" w:rsidTr="00502E57">
        <w:trPr>
          <w:cantSplit/>
        </w:trPr>
        <w:tc>
          <w:tcPr>
            <w:tcW w:w="1092" w:type="pct"/>
            <w:shd w:val="clear" w:color="auto" w:fill="FFFFFF"/>
          </w:tcPr>
          <w:p w14:paraId="59E35F20" w14:textId="77777777" w:rsidR="002D57C4" w:rsidRDefault="002D57C4" w:rsidP="00502E57">
            <w:pPr>
              <w:pStyle w:val="TableText"/>
              <w:rPr>
                <w:noProof/>
              </w:rPr>
            </w:pPr>
            <w:r w:rsidRPr="00281334">
              <w:t>tosca_definitions_version</w:t>
            </w:r>
          </w:p>
        </w:tc>
        <w:tc>
          <w:tcPr>
            <w:tcW w:w="487" w:type="pct"/>
            <w:shd w:val="clear" w:color="auto" w:fill="FFFFFF"/>
          </w:tcPr>
          <w:p w14:paraId="02C52CE4" w14:textId="77777777" w:rsidR="002D57C4" w:rsidRDefault="002D57C4" w:rsidP="00502E57">
            <w:pPr>
              <w:pStyle w:val="TableText"/>
            </w:pPr>
            <w:r>
              <w:t>yes</w:t>
            </w:r>
          </w:p>
        </w:tc>
        <w:tc>
          <w:tcPr>
            <w:tcW w:w="842" w:type="pct"/>
            <w:shd w:val="clear" w:color="auto" w:fill="FFFFFF"/>
          </w:tcPr>
          <w:p w14:paraId="6157C745" w14:textId="77777777" w:rsidR="002D57C4" w:rsidRDefault="008C123E" w:rsidP="00502E57">
            <w:pPr>
              <w:pStyle w:val="TableText"/>
            </w:pPr>
            <w:hyperlink w:anchor="TYPE_YAML_STRING" w:history="1">
              <w:r w:rsidR="002D57C4" w:rsidRPr="0024168B">
                <w:rPr>
                  <w:rStyle w:val="Hyperlink"/>
                </w:rPr>
                <w:t>string</w:t>
              </w:r>
            </w:hyperlink>
          </w:p>
        </w:tc>
        <w:tc>
          <w:tcPr>
            <w:tcW w:w="2579" w:type="pct"/>
            <w:shd w:val="clear" w:color="auto" w:fill="FFFFFF"/>
          </w:tcPr>
          <w:p w14:paraId="7F8494DB" w14:textId="77777777" w:rsidR="002D57C4" w:rsidRDefault="002D57C4" w:rsidP="00502E57">
            <w:pPr>
              <w:pStyle w:val="TableText"/>
            </w:pPr>
            <w:r>
              <w:t>D</w:t>
            </w:r>
            <w:r w:rsidRPr="00522CF6">
              <w:t xml:space="preserve">efines the version of the TOSCA </w:t>
            </w:r>
            <w:r>
              <w:t>Simple P</w:t>
            </w:r>
            <w:r w:rsidRPr="00522CF6">
              <w:t xml:space="preserve">rofile specification the template </w:t>
            </w:r>
            <w:r>
              <w:t xml:space="preserve">(grammar) </w:t>
            </w:r>
            <w:r w:rsidRPr="00522CF6">
              <w:t>complies with.</w:t>
            </w:r>
            <w:r>
              <w:t xml:space="preserve"> </w:t>
            </w:r>
          </w:p>
        </w:tc>
      </w:tr>
      <w:tr w:rsidR="002D57C4" w:rsidRPr="004279F4" w14:paraId="7DD98059" w14:textId="77777777" w:rsidTr="00502E57">
        <w:trPr>
          <w:cantSplit/>
        </w:trPr>
        <w:tc>
          <w:tcPr>
            <w:tcW w:w="1092" w:type="pct"/>
            <w:shd w:val="clear" w:color="auto" w:fill="FFFFFF"/>
          </w:tcPr>
          <w:p w14:paraId="33765412" w14:textId="77777777" w:rsidR="002D57C4" w:rsidRDefault="002D57C4" w:rsidP="00502E57">
            <w:pPr>
              <w:pStyle w:val="TableText"/>
              <w:rPr>
                <w:noProof/>
              </w:rPr>
            </w:pPr>
            <w:r>
              <w:rPr>
                <w:noProof/>
              </w:rPr>
              <w:t>metadata</w:t>
            </w:r>
          </w:p>
        </w:tc>
        <w:tc>
          <w:tcPr>
            <w:tcW w:w="487" w:type="pct"/>
            <w:shd w:val="clear" w:color="auto" w:fill="FFFFFF"/>
          </w:tcPr>
          <w:p w14:paraId="5D83F6D3" w14:textId="77777777" w:rsidR="002D57C4" w:rsidRDefault="002D57C4" w:rsidP="00502E57">
            <w:pPr>
              <w:pStyle w:val="TableText"/>
            </w:pPr>
            <w:r>
              <w:t>no</w:t>
            </w:r>
          </w:p>
        </w:tc>
        <w:tc>
          <w:tcPr>
            <w:tcW w:w="842" w:type="pct"/>
            <w:shd w:val="clear" w:color="auto" w:fill="FFFFFF"/>
          </w:tcPr>
          <w:p w14:paraId="2AA0F703" w14:textId="77777777" w:rsidR="002D57C4" w:rsidRDefault="008C123E" w:rsidP="00502E57">
            <w:pPr>
              <w:pStyle w:val="TableText"/>
            </w:pPr>
            <w:hyperlink w:anchor="TYPE_TOSCA_MAP" w:history="1">
              <w:r w:rsidR="002D57C4" w:rsidRPr="00804E4B">
                <w:rPr>
                  <w:rStyle w:val="Hyperlink"/>
                </w:rPr>
                <w:t>map</w:t>
              </w:r>
            </w:hyperlink>
            <w:r w:rsidR="002D57C4">
              <w:t xml:space="preserve"> of </w:t>
            </w:r>
            <w:hyperlink w:anchor="TYPE_YAML_STRING" w:history="1">
              <w:r w:rsidR="002D57C4" w:rsidRPr="00804E4B">
                <w:rPr>
                  <w:rStyle w:val="Hyperlink"/>
                </w:rPr>
                <w:t>string</w:t>
              </w:r>
            </w:hyperlink>
          </w:p>
        </w:tc>
        <w:tc>
          <w:tcPr>
            <w:tcW w:w="2579" w:type="pct"/>
            <w:shd w:val="clear" w:color="auto" w:fill="FFFFFF"/>
          </w:tcPr>
          <w:p w14:paraId="7C30F951" w14:textId="77777777" w:rsidR="002D57C4" w:rsidRDefault="002D57C4" w:rsidP="00502E57">
            <w:pPr>
              <w:pStyle w:val="TableText"/>
            </w:pPr>
            <w:r>
              <w:t xml:space="preserve">Defines a section used to declare additional metadata information.  Domain-specific TOSCA profile specifications may define keynames that are required for their implementations. </w:t>
            </w:r>
          </w:p>
        </w:tc>
      </w:tr>
      <w:tr w:rsidR="002D57C4" w:rsidRPr="004279F4" w14:paraId="32D2F7F1" w14:textId="77777777" w:rsidTr="00502E57">
        <w:trPr>
          <w:cantSplit/>
        </w:trPr>
        <w:tc>
          <w:tcPr>
            <w:tcW w:w="1092" w:type="pct"/>
            <w:shd w:val="clear" w:color="auto" w:fill="FFFFFF"/>
          </w:tcPr>
          <w:p w14:paraId="1C1DD424" w14:textId="77777777" w:rsidR="002D57C4" w:rsidRDefault="002D57C4" w:rsidP="00502E57">
            <w:pPr>
              <w:pStyle w:val="TableText"/>
              <w:rPr>
                <w:noProof/>
              </w:rPr>
            </w:pPr>
            <w:r>
              <w:rPr>
                <w:noProof/>
              </w:rPr>
              <w:t>description</w:t>
            </w:r>
          </w:p>
        </w:tc>
        <w:tc>
          <w:tcPr>
            <w:tcW w:w="487" w:type="pct"/>
            <w:shd w:val="clear" w:color="auto" w:fill="FFFFFF"/>
          </w:tcPr>
          <w:p w14:paraId="3F601BA8" w14:textId="77777777" w:rsidR="002D57C4" w:rsidRDefault="002D57C4" w:rsidP="00502E57">
            <w:pPr>
              <w:pStyle w:val="TableText"/>
            </w:pPr>
            <w:r>
              <w:t>no</w:t>
            </w:r>
          </w:p>
        </w:tc>
        <w:tc>
          <w:tcPr>
            <w:tcW w:w="842" w:type="pct"/>
            <w:shd w:val="clear" w:color="auto" w:fill="FFFFFF"/>
          </w:tcPr>
          <w:p w14:paraId="6511C6CF" w14:textId="77777777" w:rsidR="002D57C4" w:rsidRDefault="008C123E" w:rsidP="00502E57">
            <w:pPr>
              <w:pStyle w:val="TableText"/>
            </w:pPr>
            <w:hyperlink w:anchor="DEFN_ELEMENT_DESCRIPTION" w:history="1">
              <w:r w:rsidR="002D57C4" w:rsidRPr="0024168B">
                <w:rPr>
                  <w:rStyle w:val="Hyperlink"/>
                </w:rPr>
                <w:t>description</w:t>
              </w:r>
            </w:hyperlink>
          </w:p>
        </w:tc>
        <w:tc>
          <w:tcPr>
            <w:tcW w:w="2579" w:type="pct"/>
            <w:shd w:val="clear" w:color="auto" w:fill="FFFFFF"/>
          </w:tcPr>
          <w:p w14:paraId="7604D7AD" w14:textId="77777777" w:rsidR="002D57C4" w:rsidRDefault="002D57C4" w:rsidP="00502E57">
            <w:pPr>
              <w:pStyle w:val="TableText"/>
            </w:pPr>
            <w:r>
              <w:t xml:space="preserve">Declares </w:t>
            </w:r>
            <w:r w:rsidRPr="00522CF6">
              <w:t xml:space="preserve">a </w:t>
            </w:r>
            <w:r>
              <w:t>description for this</w:t>
            </w:r>
            <w:r w:rsidRPr="00522CF6">
              <w:t xml:space="preserve"> </w:t>
            </w:r>
            <w:r>
              <w:t>Service T</w:t>
            </w:r>
            <w:r w:rsidRPr="00522CF6">
              <w:t>emplate</w:t>
            </w:r>
            <w:r>
              <w:t xml:space="preserve"> and its contents.</w:t>
            </w:r>
          </w:p>
        </w:tc>
      </w:tr>
      <w:tr w:rsidR="002D57C4" w:rsidRPr="004279F4" w14:paraId="5C97C427" w14:textId="77777777" w:rsidTr="00502E57">
        <w:trPr>
          <w:cantSplit/>
        </w:trPr>
        <w:tc>
          <w:tcPr>
            <w:tcW w:w="1092" w:type="pct"/>
            <w:shd w:val="clear" w:color="auto" w:fill="FFFFFF"/>
          </w:tcPr>
          <w:p w14:paraId="627EA833" w14:textId="77777777" w:rsidR="002D57C4" w:rsidRDefault="002D57C4" w:rsidP="00502E57">
            <w:pPr>
              <w:pStyle w:val="TableText"/>
              <w:rPr>
                <w:noProof/>
              </w:rPr>
            </w:pPr>
            <w:r>
              <w:rPr>
                <w:noProof/>
              </w:rPr>
              <w:t>dsl_definitions</w:t>
            </w:r>
          </w:p>
        </w:tc>
        <w:tc>
          <w:tcPr>
            <w:tcW w:w="487" w:type="pct"/>
            <w:shd w:val="clear" w:color="auto" w:fill="FFFFFF"/>
          </w:tcPr>
          <w:p w14:paraId="30078997" w14:textId="77777777" w:rsidR="002D57C4" w:rsidRDefault="002D57C4" w:rsidP="00502E57">
            <w:pPr>
              <w:pStyle w:val="TableText"/>
            </w:pPr>
            <w:r>
              <w:t xml:space="preserve">no </w:t>
            </w:r>
          </w:p>
        </w:tc>
        <w:tc>
          <w:tcPr>
            <w:tcW w:w="842" w:type="pct"/>
            <w:shd w:val="clear" w:color="auto" w:fill="FFFFFF"/>
          </w:tcPr>
          <w:p w14:paraId="2C363043" w14:textId="77777777" w:rsidR="002D57C4" w:rsidRDefault="002D57C4" w:rsidP="00502E57">
            <w:pPr>
              <w:pStyle w:val="TableText"/>
            </w:pPr>
            <w:r>
              <w:t>N/A</w:t>
            </w:r>
          </w:p>
        </w:tc>
        <w:tc>
          <w:tcPr>
            <w:tcW w:w="2579" w:type="pct"/>
            <w:shd w:val="clear" w:color="auto" w:fill="FFFFFF"/>
          </w:tcPr>
          <w:p w14:paraId="35E63BFA" w14:textId="77777777" w:rsidR="002D57C4" w:rsidRDefault="002D57C4" w:rsidP="00502E57">
            <w:pPr>
              <w:pStyle w:val="TableText"/>
            </w:pPr>
            <w:r>
              <w:t>Declares optional DSL-specific definitions and conventions.  For example, in YAML, this allows defining reusable YAML macros (i.e., YAML alias anchors) for use throughout the TOSCA Service Template.</w:t>
            </w:r>
          </w:p>
        </w:tc>
      </w:tr>
      <w:tr w:rsidR="002D57C4" w:rsidRPr="004279F4" w14:paraId="1A08192B" w14:textId="77777777" w:rsidTr="00502E57">
        <w:trPr>
          <w:cantSplit/>
        </w:trPr>
        <w:tc>
          <w:tcPr>
            <w:tcW w:w="1092" w:type="pct"/>
            <w:shd w:val="clear" w:color="auto" w:fill="FFFFFF"/>
          </w:tcPr>
          <w:p w14:paraId="454D004F" w14:textId="77777777" w:rsidR="002D57C4" w:rsidRDefault="002D57C4" w:rsidP="00502E57">
            <w:pPr>
              <w:pStyle w:val="TableText"/>
              <w:rPr>
                <w:noProof/>
              </w:rPr>
            </w:pPr>
            <w:r>
              <w:rPr>
                <w:noProof/>
              </w:rPr>
              <w:t>repositories</w:t>
            </w:r>
          </w:p>
        </w:tc>
        <w:tc>
          <w:tcPr>
            <w:tcW w:w="487" w:type="pct"/>
            <w:shd w:val="clear" w:color="auto" w:fill="FFFFFF"/>
          </w:tcPr>
          <w:p w14:paraId="36119F02" w14:textId="77777777" w:rsidR="002D57C4" w:rsidRDefault="002D57C4" w:rsidP="00502E57">
            <w:pPr>
              <w:pStyle w:val="TableText"/>
            </w:pPr>
            <w:r>
              <w:t>no</w:t>
            </w:r>
          </w:p>
        </w:tc>
        <w:tc>
          <w:tcPr>
            <w:tcW w:w="842" w:type="pct"/>
            <w:shd w:val="clear" w:color="auto" w:fill="FFFFFF"/>
          </w:tcPr>
          <w:p w14:paraId="5D0DCE11" w14:textId="77777777" w:rsidR="002D57C4" w:rsidRDefault="002D57C4" w:rsidP="00502E57">
            <w:pPr>
              <w:pStyle w:val="TableText"/>
            </w:pPr>
            <w:r>
              <w:t xml:space="preserve">list of </w:t>
            </w:r>
          </w:p>
          <w:p w14:paraId="75A740CF" w14:textId="77777777" w:rsidR="002D57C4" w:rsidRDefault="008C123E" w:rsidP="00502E57">
            <w:pPr>
              <w:pStyle w:val="TableText"/>
            </w:pPr>
            <w:hyperlink w:anchor="DEFN_ELEMENT_REPOSITORY_DEF" w:history="1">
              <w:r w:rsidR="002D57C4" w:rsidRPr="00B36F95">
                <w:rPr>
                  <w:rStyle w:val="Hyperlink"/>
                </w:rPr>
                <w:t>Repository definitions</w:t>
              </w:r>
            </w:hyperlink>
          </w:p>
        </w:tc>
        <w:tc>
          <w:tcPr>
            <w:tcW w:w="2579" w:type="pct"/>
            <w:shd w:val="clear" w:color="auto" w:fill="FFFFFF"/>
          </w:tcPr>
          <w:p w14:paraId="2C6E2EDA" w14:textId="77777777" w:rsidR="002D57C4" w:rsidRDefault="002D57C4" w:rsidP="00502E57">
            <w:pPr>
              <w:pStyle w:val="TableText"/>
            </w:pPr>
            <w:r>
              <w:t>Declares the list of external repositories which contain artifacts that are referenced in the service template along with their addresses and necessary credential information used to connect to them in order to retrieve the artifacts.</w:t>
            </w:r>
          </w:p>
        </w:tc>
      </w:tr>
      <w:tr w:rsidR="002D57C4" w:rsidRPr="004279F4" w14:paraId="6DA1D64F" w14:textId="77777777" w:rsidTr="00502E57">
        <w:trPr>
          <w:cantSplit/>
        </w:trPr>
        <w:tc>
          <w:tcPr>
            <w:tcW w:w="1092" w:type="pct"/>
            <w:shd w:val="clear" w:color="auto" w:fill="FFFFFF"/>
          </w:tcPr>
          <w:p w14:paraId="43BA5466" w14:textId="77777777" w:rsidR="002D57C4" w:rsidRDefault="002D57C4" w:rsidP="00502E57">
            <w:pPr>
              <w:pStyle w:val="TableText"/>
              <w:rPr>
                <w:noProof/>
              </w:rPr>
            </w:pPr>
            <w:r>
              <w:rPr>
                <w:noProof/>
              </w:rPr>
              <w:lastRenderedPageBreak/>
              <w:t>imports</w:t>
            </w:r>
          </w:p>
        </w:tc>
        <w:tc>
          <w:tcPr>
            <w:tcW w:w="487" w:type="pct"/>
            <w:shd w:val="clear" w:color="auto" w:fill="FFFFFF"/>
          </w:tcPr>
          <w:p w14:paraId="5E44955C" w14:textId="77777777" w:rsidR="002D57C4" w:rsidRDefault="002D57C4" w:rsidP="00502E57">
            <w:pPr>
              <w:pStyle w:val="TableText"/>
            </w:pPr>
            <w:r>
              <w:t>no</w:t>
            </w:r>
          </w:p>
        </w:tc>
        <w:tc>
          <w:tcPr>
            <w:tcW w:w="842" w:type="pct"/>
            <w:shd w:val="clear" w:color="auto" w:fill="FFFFFF"/>
          </w:tcPr>
          <w:p w14:paraId="0822CF21" w14:textId="77777777" w:rsidR="002D57C4" w:rsidRDefault="002D57C4" w:rsidP="00502E57">
            <w:pPr>
              <w:pStyle w:val="TableText"/>
            </w:pPr>
            <w:r>
              <w:t>list of</w:t>
            </w:r>
          </w:p>
          <w:p w14:paraId="3A70DD43" w14:textId="77777777" w:rsidR="002D57C4" w:rsidRDefault="008C123E" w:rsidP="00502E57">
            <w:pPr>
              <w:pStyle w:val="TableText"/>
            </w:pPr>
            <w:hyperlink w:anchor="DEFN_ELEMENT_IMPORT_DEF" w:history="1">
              <w:r w:rsidR="002D57C4" w:rsidRPr="00385D49">
                <w:rPr>
                  <w:rStyle w:val="Hyperlink"/>
                </w:rPr>
                <w:t>Import Definitions</w:t>
              </w:r>
            </w:hyperlink>
          </w:p>
        </w:tc>
        <w:tc>
          <w:tcPr>
            <w:tcW w:w="2579" w:type="pct"/>
            <w:shd w:val="clear" w:color="auto" w:fill="FFFFFF"/>
          </w:tcPr>
          <w:p w14:paraId="16E516A1" w14:textId="77777777" w:rsidR="002D57C4" w:rsidRDefault="002D57C4" w:rsidP="00502E57">
            <w:pPr>
              <w:pStyle w:val="TableText"/>
            </w:pPr>
            <w:r>
              <w:t xml:space="preserve">Declares </w:t>
            </w:r>
            <w:r w:rsidRPr="00522CF6">
              <w:t xml:space="preserve">import statements </w:t>
            </w:r>
            <w:r>
              <w:t>external TOSCA Definitions documents. For example, these may be file location or URIs relative to the service template file within the same TOSCA CSAR file.</w:t>
            </w:r>
          </w:p>
        </w:tc>
      </w:tr>
      <w:tr w:rsidR="002D57C4" w:rsidRPr="004279F4" w14:paraId="2A8C1288" w14:textId="77777777" w:rsidTr="00502E57">
        <w:trPr>
          <w:cantSplit/>
        </w:trPr>
        <w:tc>
          <w:tcPr>
            <w:tcW w:w="1092" w:type="pct"/>
            <w:shd w:val="clear" w:color="auto" w:fill="FFFFFF"/>
          </w:tcPr>
          <w:p w14:paraId="74A77AE6" w14:textId="77777777" w:rsidR="002D57C4" w:rsidRDefault="002D57C4" w:rsidP="00502E57">
            <w:pPr>
              <w:pStyle w:val="TableText"/>
              <w:rPr>
                <w:noProof/>
              </w:rPr>
            </w:pPr>
            <w:r>
              <w:rPr>
                <w:noProof/>
              </w:rPr>
              <w:t>artifact_types</w:t>
            </w:r>
          </w:p>
        </w:tc>
        <w:tc>
          <w:tcPr>
            <w:tcW w:w="487" w:type="pct"/>
            <w:shd w:val="clear" w:color="auto" w:fill="FFFFFF"/>
          </w:tcPr>
          <w:p w14:paraId="5822C077" w14:textId="77777777" w:rsidR="002D57C4" w:rsidRDefault="002D57C4" w:rsidP="00502E57">
            <w:pPr>
              <w:pStyle w:val="TableText"/>
            </w:pPr>
            <w:r>
              <w:t>no</w:t>
            </w:r>
          </w:p>
        </w:tc>
        <w:tc>
          <w:tcPr>
            <w:tcW w:w="842" w:type="pct"/>
            <w:shd w:val="clear" w:color="auto" w:fill="FFFFFF"/>
          </w:tcPr>
          <w:p w14:paraId="483E7942" w14:textId="77777777" w:rsidR="002D57C4" w:rsidRDefault="002D57C4" w:rsidP="00502E57">
            <w:pPr>
              <w:pStyle w:val="TableText"/>
            </w:pPr>
            <w:r>
              <w:t>list of</w:t>
            </w:r>
          </w:p>
          <w:p w14:paraId="1FBEC5A0" w14:textId="77777777" w:rsidR="002D57C4" w:rsidRDefault="008C123E" w:rsidP="00502E57">
            <w:pPr>
              <w:pStyle w:val="TableText"/>
            </w:pPr>
            <w:hyperlink w:anchor="DEFN_ENTITY_ARTIFACT_TYPE" w:history="1">
              <w:r w:rsidR="002D57C4" w:rsidRPr="0024168B">
                <w:rPr>
                  <w:rStyle w:val="Hyperlink"/>
                </w:rPr>
                <w:t>Artifact Types</w:t>
              </w:r>
            </w:hyperlink>
          </w:p>
        </w:tc>
        <w:tc>
          <w:tcPr>
            <w:tcW w:w="2579" w:type="pct"/>
            <w:shd w:val="clear" w:color="auto" w:fill="FFFFFF"/>
          </w:tcPr>
          <w:p w14:paraId="74B04D22" w14:textId="77777777" w:rsidR="002D57C4" w:rsidRPr="00281334" w:rsidRDefault="002D57C4" w:rsidP="00502E57">
            <w:pPr>
              <w:pStyle w:val="TableText"/>
            </w:pPr>
            <w:r>
              <w:t>This section contains an optional list of artifact type definitions for use in the service template</w:t>
            </w:r>
          </w:p>
        </w:tc>
      </w:tr>
      <w:tr w:rsidR="002D57C4" w:rsidRPr="004279F4" w14:paraId="2897E11F" w14:textId="77777777" w:rsidTr="00502E57">
        <w:trPr>
          <w:cantSplit/>
        </w:trPr>
        <w:tc>
          <w:tcPr>
            <w:tcW w:w="1092" w:type="pct"/>
            <w:shd w:val="clear" w:color="auto" w:fill="FFFFFF"/>
          </w:tcPr>
          <w:p w14:paraId="5AAFA493" w14:textId="77777777" w:rsidR="002D57C4" w:rsidRDefault="002D57C4" w:rsidP="00502E57">
            <w:pPr>
              <w:pStyle w:val="TableText"/>
              <w:rPr>
                <w:noProof/>
              </w:rPr>
            </w:pPr>
            <w:r>
              <w:rPr>
                <w:noProof/>
              </w:rPr>
              <w:t>data_types</w:t>
            </w:r>
          </w:p>
        </w:tc>
        <w:tc>
          <w:tcPr>
            <w:tcW w:w="487" w:type="pct"/>
            <w:shd w:val="clear" w:color="auto" w:fill="FFFFFF"/>
          </w:tcPr>
          <w:p w14:paraId="1F498BF2" w14:textId="77777777" w:rsidR="002D57C4" w:rsidRDefault="002D57C4" w:rsidP="00502E57">
            <w:pPr>
              <w:pStyle w:val="TableText"/>
            </w:pPr>
            <w:r>
              <w:t>no</w:t>
            </w:r>
          </w:p>
        </w:tc>
        <w:tc>
          <w:tcPr>
            <w:tcW w:w="842" w:type="pct"/>
            <w:shd w:val="clear" w:color="auto" w:fill="FFFFFF"/>
          </w:tcPr>
          <w:p w14:paraId="638A9602" w14:textId="77777777" w:rsidR="002D57C4" w:rsidRDefault="002D57C4" w:rsidP="00502E57">
            <w:pPr>
              <w:pStyle w:val="TableText"/>
            </w:pPr>
            <w:r>
              <w:t>list of</w:t>
            </w:r>
          </w:p>
          <w:p w14:paraId="56A9B56C" w14:textId="77777777" w:rsidR="002D57C4" w:rsidRDefault="008C123E" w:rsidP="00502E57">
            <w:pPr>
              <w:pStyle w:val="TableText"/>
            </w:pPr>
            <w:hyperlink w:anchor="DEFN_ENTITY_DATA_TYPE" w:history="1">
              <w:r w:rsidR="002D57C4" w:rsidRPr="0024168B">
                <w:rPr>
                  <w:rStyle w:val="Hyperlink"/>
                </w:rPr>
                <w:t>Data Types</w:t>
              </w:r>
            </w:hyperlink>
          </w:p>
        </w:tc>
        <w:tc>
          <w:tcPr>
            <w:tcW w:w="2579" w:type="pct"/>
            <w:shd w:val="clear" w:color="auto" w:fill="FFFFFF"/>
          </w:tcPr>
          <w:p w14:paraId="47A1E340" w14:textId="77777777" w:rsidR="002D57C4" w:rsidRDefault="002D57C4" w:rsidP="00502E57">
            <w:pPr>
              <w:pStyle w:val="TableText"/>
            </w:pPr>
            <w:r>
              <w:t>Declares a list of optional TOSCA Data Type definitions.</w:t>
            </w:r>
          </w:p>
        </w:tc>
      </w:tr>
      <w:tr w:rsidR="002D57C4" w:rsidRPr="004279F4" w14:paraId="40AA53DE" w14:textId="77777777" w:rsidTr="00502E57">
        <w:trPr>
          <w:cantSplit/>
        </w:trPr>
        <w:tc>
          <w:tcPr>
            <w:tcW w:w="1092" w:type="pct"/>
            <w:shd w:val="clear" w:color="auto" w:fill="FFFFFF"/>
          </w:tcPr>
          <w:p w14:paraId="65A4380D" w14:textId="77777777" w:rsidR="002D57C4" w:rsidRPr="00281334" w:rsidRDefault="002D57C4" w:rsidP="00502E57">
            <w:pPr>
              <w:pStyle w:val="TableText"/>
            </w:pPr>
            <w:r>
              <w:t>capability_types</w:t>
            </w:r>
          </w:p>
        </w:tc>
        <w:tc>
          <w:tcPr>
            <w:tcW w:w="487" w:type="pct"/>
            <w:shd w:val="clear" w:color="auto" w:fill="FFFFFF"/>
          </w:tcPr>
          <w:p w14:paraId="68074A19" w14:textId="77777777" w:rsidR="002D57C4" w:rsidRDefault="002D57C4" w:rsidP="00502E57">
            <w:pPr>
              <w:pStyle w:val="TableText"/>
            </w:pPr>
            <w:r>
              <w:t>no</w:t>
            </w:r>
          </w:p>
        </w:tc>
        <w:tc>
          <w:tcPr>
            <w:tcW w:w="842" w:type="pct"/>
            <w:shd w:val="clear" w:color="auto" w:fill="FFFFFF"/>
          </w:tcPr>
          <w:p w14:paraId="7AB29930" w14:textId="77777777" w:rsidR="002D57C4" w:rsidRDefault="002D57C4" w:rsidP="00502E57">
            <w:pPr>
              <w:pStyle w:val="TableText"/>
            </w:pPr>
            <w:r>
              <w:t>list of</w:t>
            </w:r>
          </w:p>
          <w:p w14:paraId="30ABCD29" w14:textId="77777777" w:rsidR="002D57C4" w:rsidRDefault="008C123E" w:rsidP="00502E57">
            <w:pPr>
              <w:pStyle w:val="TableText"/>
            </w:pPr>
            <w:hyperlink w:anchor="DEFN_ENTITY_CAPABILITY_TYPE" w:history="1">
              <w:r w:rsidR="002D57C4" w:rsidRPr="0024168B">
                <w:rPr>
                  <w:rStyle w:val="Hyperlink"/>
                </w:rPr>
                <w:t>Capability Types</w:t>
              </w:r>
            </w:hyperlink>
          </w:p>
        </w:tc>
        <w:tc>
          <w:tcPr>
            <w:tcW w:w="2579" w:type="pct"/>
            <w:shd w:val="clear" w:color="auto" w:fill="FFFFFF"/>
          </w:tcPr>
          <w:p w14:paraId="49EA6826" w14:textId="77777777" w:rsidR="002D57C4" w:rsidRPr="00281334" w:rsidRDefault="002D57C4" w:rsidP="00502E57">
            <w:pPr>
              <w:pStyle w:val="TableText"/>
            </w:pPr>
            <w:r>
              <w:t>This section contains an optional list of capability type definitions for use in the service template.</w:t>
            </w:r>
          </w:p>
        </w:tc>
      </w:tr>
      <w:tr w:rsidR="002D57C4" w:rsidRPr="004279F4" w14:paraId="426283D3" w14:textId="77777777" w:rsidTr="00502E57">
        <w:trPr>
          <w:cantSplit/>
        </w:trPr>
        <w:tc>
          <w:tcPr>
            <w:tcW w:w="1092" w:type="pct"/>
            <w:shd w:val="clear" w:color="auto" w:fill="FFFFFF"/>
          </w:tcPr>
          <w:p w14:paraId="61605239" w14:textId="77777777" w:rsidR="002D57C4" w:rsidRDefault="002D57C4" w:rsidP="00502E57">
            <w:pPr>
              <w:pStyle w:val="TableText"/>
              <w:rPr>
                <w:noProof/>
              </w:rPr>
            </w:pPr>
            <w:r>
              <w:rPr>
                <w:noProof/>
              </w:rPr>
              <w:t>interface_types</w:t>
            </w:r>
          </w:p>
        </w:tc>
        <w:tc>
          <w:tcPr>
            <w:tcW w:w="487" w:type="pct"/>
            <w:shd w:val="clear" w:color="auto" w:fill="FFFFFF"/>
          </w:tcPr>
          <w:p w14:paraId="473F4819" w14:textId="77777777" w:rsidR="002D57C4" w:rsidRDefault="002D57C4" w:rsidP="00502E57">
            <w:pPr>
              <w:pStyle w:val="TableText"/>
            </w:pPr>
            <w:r>
              <w:t>no</w:t>
            </w:r>
          </w:p>
        </w:tc>
        <w:tc>
          <w:tcPr>
            <w:tcW w:w="842" w:type="pct"/>
            <w:shd w:val="clear" w:color="auto" w:fill="FFFFFF"/>
          </w:tcPr>
          <w:p w14:paraId="61BDB66E" w14:textId="77777777" w:rsidR="002D57C4" w:rsidRDefault="002D57C4" w:rsidP="00502E57">
            <w:pPr>
              <w:pStyle w:val="TableText"/>
            </w:pPr>
            <w:r>
              <w:t>list of</w:t>
            </w:r>
          </w:p>
          <w:p w14:paraId="460C8183" w14:textId="77777777" w:rsidR="002D57C4" w:rsidRDefault="008C123E" w:rsidP="00502E57">
            <w:pPr>
              <w:pStyle w:val="TableText"/>
            </w:pPr>
            <w:hyperlink w:anchor="DEFN_ENTITY_INTERFACE_TYPE" w:history="1">
              <w:r w:rsidR="002D57C4" w:rsidRPr="0024168B">
                <w:rPr>
                  <w:rStyle w:val="Hyperlink"/>
                </w:rPr>
                <w:t>Interface Types</w:t>
              </w:r>
            </w:hyperlink>
          </w:p>
        </w:tc>
        <w:tc>
          <w:tcPr>
            <w:tcW w:w="2579" w:type="pct"/>
            <w:shd w:val="clear" w:color="auto" w:fill="FFFFFF"/>
          </w:tcPr>
          <w:p w14:paraId="68D1597A" w14:textId="77777777" w:rsidR="002D57C4" w:rsidRDefault="002D57C4" w:rsidP="00502E57">
            <w:pPr>
              <w:pStyle w:val="TableText"/>
            </w:pPr>
            <w:r>
              <w:t>This section contains an optional list of interface type definitions for use in the service template.</w:t>
            </w:r>
          </w:p>
        </w:tc>
      </w:tr>
      <w:tr w:rsidR="002D57C4" w:rsidRPr="004279F4" w14:paraId="7D41D559" w14:textId="77777777" w:rsidTr="00502E57">
        <w:trPr>
          <w:cantSplit/>
        </w:trPr>
        <w:tc>
          <w:tcPr>
            <w:tcW w:w="1092" w:type="pct"/>
            <w:shd w:val="clear" w:color="auto" w:fill="FFFFFF"/>
          </w:tcPr>
          <w:p w14:paraId="5867FBB6" w14:textId="77777777" w:rsidR="002D57C4" w:rsidRDefault="002D57C4" w:rsidP="00502E57">
            <w:pPr>
              <w:pStyle w:val="TableText"/>
              <w:rPr>
                <w:noProof/>
              </w:rPr>
            </w:pPr>
            <w:r w:rsidRPr="00281334">
              <w:t>relationship_types</w:t>
            </w:r>
          </w:p>
        </w:tc>
        <w:tc>
          <w:tcPr>
            <w:tcW w:w="487" w:type="pct"/>
            <w:shd w:val="clear" w:color="auto" w:fill="FFFFFF"/>
          </w:tcPr>
          <w:p w14:paraId="28304897" w14:textId="77777777" w:rsidR="002D57C4" w:rsidRDefault="002D57C4" w:rsidP="00502E57">
            <w:pPr>
              <w:pStyle w:val="TableText"/>
            </w:pPr>
            <w:r>
              <w:t>no</w:t>
            </w:r>
          </w:p>
        </w:tc>
        <w:tc>
          <w:tcPr>
            <w:tcW w:w="842" w:type="pct"/>
            <w:shd w:val="clear" w:color="auto" w:fill="FFFFFF"/>
          </w:tcPr>
          <w:p w14:paraId="5F5D89AB" w14:textId="77777777" w:rsidR="002D57C4" w:rsidRDefault="002D57C4" w:rsidP="00502E57">
            <w:pPr>
              <w:pStyle w:val="TableText"/>
            </w:pPr>
            <w:r>
              <w:t>list of</w:t>
            </w:r>
          </w:p>
          <w:p w14:paraId="22774388" w14:textId="77777777" w:rsidR="002D57C4" w:rsidRPr="00281334" w:rsidRDefault="008C123E" w:rsidP="00502E57">
            <w:pPr>
              <w:pStyle w:val="TableText"/>
            </w:pPr>
            <w:hyperlink w:anchor="DEFN_ENTITY_RELATIONSHIP_TYPE" w:history="1">
              <w:r w:rsidR="002D57C4" w:rsidRPr="0024168B">
                <w:rPr>
                  <w:rStyle w:val="Hyperlink"/>
                </w:rPr>
                <w:t>Relationship Types</w:t>
              </w:r>
            </w:hyperlink>
          </w:p>
        </w:tc>
        <w:tc>
          <w:tcPr>
            <w:tcW w:w="2579" w:type="pct"/>
            <w:shd w:val="clear" w:color="auto" w:fill="FFFFFF"/>
          </w:tcPr>
          <w:p w14:paraId="54668D26" w14:textId="77777777" w:rsidR="002D57C4" w:rsidRPr="00522CF6" w:rsidRDefault="002D57C4" w:rsidP="00502E57">
            <w:pPr>
              <w:pStyle w:val="TableText"/>
            </w:pPr>
            <w:r w:rsidRPr="00281334">
              <w:t xml:space="preserve">This section contains a set of relationship type definitions for use in </w:t>
            </w:r>
            <w:r>
              <w:t xml:space="preserve">the </w:t>
            </w:r>
            <w:r w:rsidRPr="00281334">
              <w:t>service template</w:t>
            </w:r>
            <w:r>
              <w:t>.</w:t>
            </w:r>
          </w:p>
        </w:tc>
      </w:tr>
      <w:tr w:rsidR="002D57C4" w:rsidRPr="004279F4" w14:paraId="3A728653" w14:textId="77777777" w:rsidTr="00502E57">
        <w:trPr>
          <w:cantSplit/>
        </w:trPr>
        <w:tc>
          <w:tcPr>
            <w:tcW w:w="1092" w:type="pct"/>
            <w:shd w:val="clear" w:color="auto" w:fill="FFFFFF"/>
          </w:tcPr>
          <w:p w14:paraId="61A2C2C6" w14:textId="77777777" w:rsidR="002D57C4" w:rsidRPr="00281334" w:rsidRDefault="002D57C4" w:rsidP="00502E57">
            <w:pPr>
              <w:pStyle w:val="TableText"/>
            </w:pPr>
            <w:r w:rsidRPr="00281334">
              <w:t>node_types</w:t>
            </w:r>
          </w:p>
        </w:tc>
        <w:tc>
          <w:tcPr>
            <w:tcW w:w="487" w:type="pct"/>
            <w:shd w:val="clear" w:color="auto" w:fill="FFFFFF"/>
          </w:tcPr>
          <w:p w14:paraId="3C17011E" w14:textId="77777777" w:rsidR="002D57C4" w:rsidRDefault="002D57C4" w:rsidP="00502E57">
            <w:pPr>
              <w:pStyle w:val="TableText"/>
            </w:pPr>
            <w:r>
              <w:t>no</w:t>
            </w:r>
          </w:p>
        </w:tc>
        <w:tc>
          <w:tcPr>
            <w:tcW w:w="842" w:type="pct"/>
            <w:shd w:val="clear" w:color="auto" w:fill="FFFFFF"/>
          </w:tcPr>
          <w:p w14:paraId="5992B7E9" w14:textId="77777777" w:rsidR="002D57C4" w:rsidRDefault="002D57C4" w:rsidP="00502E57">
            <w:pPr>
              <w:pStyle w:val="TableText"/>
            </w:pPr>
            <w:r>
              <w:t>list of</w:t>
            </w:r>
          </w:p>
          <w:p w14:paraId="6CA64194" w14:textId="77777777" w:rsidR="002D57C4" w:rsidRPr="00522CF6" w:rsidRDefault="008C123E" w:rsidP="00502E57">
            <w:pPr>
              <w:pStyle w:val="TableText"/>
            </w:pPr>
            <w:hyperlink w:anchor="DEFN_ENTITY_NODE_TYPE" w:history="1">
              <w:r w:rsidR="002D57C4" w:rsidRPr="0024168B">
                <w:rPr>
                  <w:rStyle w:val="Hyperlink"/>
                </w:rPr>
                <w:t>Node Types</w:t>
              </w:r>
            </w:hyperlink>
          </w:p>
        </w:tc>
        <w:tc>
          <w:tcPr>
            <w:tcW w:w="2579" w:type="pct"/>
            <w:shd w:val="clear" w:color="auto" w:fill="FFFFFF"/>
          </w:tcPr>
          <w:p w14:paraId="412EC619" w14:textId="77777777" w:rsidR="002D57C4" w:rsidRPr="00522CF6" w:rsidRDefault="002D57C4" w:rsidP="00502E57">
            <w:pPr>
              <w:pStyle w:val="TableText"/>
            </w:pPr>
            <w:r w:rsidRPr="00522CF6">
              <w:t xml:space="preserve">This section contains a set of node type definitions for use in </w:t>
            </w:r>
            <w:r>
              <w:t xml:space="preserve">the </w:t>
            </w:r>
            <w:r w:rsidRPr="00522CF6">
              <w:t>service template</w:t>
            </w:r>
            <w:r>
              <w:t>.</w:t>
            </w:r>
          </w:p>
        </w:tc>
      </w:tr>
      <w:tr w:rsidR="002D57C4" w:rsidRPr="004279F4" w14:paraId="3E97F40F" w14:textId="77777777" w:rsidTr="00502E57">
        <w:trPr>
          <w:cantSplit/>
        </w:trPr>
        <w:tc>
          <w:tcPr>
            <w:tcW w:w="1092" w:type="pct"/>
            <w:shd w:val="clear" w:color="auto" w:fill="FFFFFF"/>
          </w:tcPr>
          <w:p w14:paraId="5697DE71" w14:textId="77777777" w:rsidR="002D57C4" w:rsidRPr="00281334" w:rsidRDefault="002D57C4" w:rsidP="00502E57">
            <w:pPr>
              <w:pStyle w:val="TableText"/>
            </w:pPr>
            <w:r>
              <w:t>group_types</w:t>
            </w:r>
          </w:p>
        </w:tc>
        <w:tc>
          <w:tcPr>
            <w:tcW w:w="487" w:type="pct"/>
            <w:shd w:val="clear" w:color="auto" w:fill="FFFFFF"/>
          </w:tcPr>
          <w:p w14:paraId="1B3D690C" w14:textId="77777777" w:rsidR="002D57C4" w:rsidRDefault="002D57C4" w:rsidP="00502E57">
            <w:pPr>
              <w:pStyle w:val="TableText"/>
            </w:pPr>
            <w:r>
              <w:t>no</w:t>
            </w:r>
          </w:p>
        </w:tc>
        <w:tc>
          <w:tcPr>
            <w:tcW w:w="842" w:type="pct"/>
            <w:shd w:val="clear" w:color="auto" w:fill="FFFFFF"/>
          </w:tcPr>
          <w:p w14:paraId="1DF3BC97" w14:textId="77777777" w:rsidR="002D57C4" w:rsidRDefault="002D57C4" w:rsidP="00502E57">
            <w:pPr>
              <w:pStyle w:val="TableText"/>
            </w:pPr>
            <w:r>
              <w:t>list of</w:t>
            </w:r>
          </w:p>
          <w:p w14:paraId="2A96AE6B" w14:textId="77777777" w:rsidR="002D57C4" w:rsidRDefault="008C123E" w:rsidP="00502E57">
            <w:pPr>
              <w:pStyle w:val="TableText"/>
            </w:pPr>
            <w:hyperlink w:anchor="DEFN_ENTITY_GROUP_TYPE" w:history="1">
              <w:r w:rsidR="002D57C4" w:rsidRPr="00736D16">
                <w:rPr>
                  <w:rStyle w:val="Hyperlink"/>
                </w:rPr>
                <w:t>Group Types</w:t>
              </w:r>
            </w:hyperlink>
          </w:p>
        </w:tc>
        <w:tc>
          <w:tcPr>
            <w:tcW w:w="2579" w:type="pct"/>
            <w:shd w:val="clear" w:color="auto" w:fill="FFFFFF"/>
          </w:tcPr>
          <w:p w14:paraId="71AE163C" w14:textId="77777777" w:rsidR="002D57C4" w:rsidRPr="00281334" w:rsidRDefault="002D57C4" w:rsidP="00502E57">
            <w:pPr>
              <w:pStyle w:val="TableText"/>
            </w:pPr>
            <w:r w:rsidRPr="00281334">
              <w:t xml:space="preserve">This section contains a </w:t>
            </w:r>
            <w:r>
              <w:t>list</w:t>
            </w:r>
            <w:r w:rsidRPr="00281334">
              <w:t xml:space="preserve"> of </w:t>
            </w:r>
            <w:r>
              <w:t>group t</w:t>
            </w:r>
            <w:r w:rsidRPr="00281334">
              <w:t xml:space="preserve">ype definitions for use in </w:t>
            </w:r>
            <w:r>
              <w:t xml:space="preserve">the </w:t>
            </w:r>
            <w:r w:rsidRPr="00281334">
              <w:t>service template.</w:t>
            </w:r>
          </w:p>
        </w:tc>
      </w:tr>
      <w:tr w:rsidR="002D57C4" w:rsidRPr="004279F4" w14:paraId="033956C9" w14:textId="77777777" w:rsidTr="00502E57">
        <w:trPr>
          <w:cantSplit/>
        </w:trPr>
        <w:tc>
          <w:tcPr>
            <w:tcW w:w="1092" w:type="pct"/>
            <w:shd w:val="clear" w:color="auto" w:fill="FFFFFF"/>
          </w:tcPr>
          <w:p w14:paraId="667AAB74" w14:textId="77777777" w:rsidR="002D57C4" w:rsidRDefault="002D57C4" w:rsidP="00502E57">
            <w:pPr>
              <w:pStyle w:val="TableText"/>
            </w:pPr>
            <w:r>
              <w:t>policy_types</w:t>
            </w:r>
          </w:p>
        </w:tc>
        <w:tc>
          <w:tcPr>
            <w:tcW w:w="487" w:type="pct"/>
            <w:shd w:val="clear" w:color="auto" w:fill="FFFFFF"/>
          </w:tcPr>
          <w:p w14:paraId="0B107056" w14:textId="77777777" w:rsidR="002D57C4" w:rsidRDefault="002D57C4" w:rsidP="00502E57">
            <w:pPr>
              <w:pStyle w:val="TableText"/>
            </w:pPr>
            <w:r>
              <w:t>no</w:t>
            </w:r>
          </w:p>
        </w:tc>
        <w:tc>
          <w:tcPr>
            <w:tcW w:w="842" w:type="pct"/>
            <w:shd w:val="clear" w:color="auto" w:fill="FFFFFF"/>
          </w:tcPr>
          <w:p w14:paraId="10B25C00" w14:textId="77777777" w:rsidR="002D57C4" w:rsidRDefault="002D57C4" w:rsidP="00502E57">
            <w:pPr>
              <w:pStyle w:val="TableText"/>
            </w:pPr>
            <w:r>
              <w:t>list of</w:t>
            </w:r>
          </w:p>
          <w:p w14:paraId="25802DCA" w14:textId="77777777" w:rsidR="002D57C4" w:rsidRDefault="008C123E" w:rsidP="00502E57">
            <w:pPr>
              <w:pStyle w:val="TableText"/>
            </w:pPr>
            <w:hyperlink w:anchor="DEFN_ENTITY_POLICY_TYPE" w:history="1">
              <w:r w:rsidR="002D57C4" w:rsidRPr="00400D6A">
                <w:rPr>
                  <w:rStyle w:val="Hyperlink"/>
                </w:rPr>
                <w:t>Policy Types</w:t>
              </w:r>
            </w:hyperlink>
          </w:p>
        </w:tc>
        <w:tc>
          <w:tcPr>
            <w:tcW w:w="2579" w:type="pct"/>
            <w:shd w:val="clear" w:color="auto" w:fill="FFFFFF"/>
          </w:tcPr>
          <w:p w14:paraId="4169644B" w14:textId="77777777" w:rsidR="002D57C4" w:rsidRPr="00281334" w:rsidRDefault="002D57C4" w:rsidP="00502E57">
            <w:pPr>
              <w:pStyle w:val="TableText"/>
            </w:pPr>
            <w:r>
              <w:t>This section contains a list of policy type definitions for use in the service template.</w:t>
            </w:r>
          </w:p>
        </w:tc>
      </w:tr>
      <w:tr w:rsidR="002D57C4" w:rsidRPr="004279F4" w14:paraId="7D4C6928" w14:textId="77777777" w:rsidTr="00502E57">
        <w:trPr>
          <w:cantSplit/>
        </w:trPr>
        <w:tc>
          <w:tcPr>
            <w:tcW w:w="1092" w:type="pct"/>
            <w:shd w:val="clear" w:color="auto" w:fill="FFFFFF"/>
          </w:tcPr>
          <w:p w14:paraId="49C2FFB6" w14:textId="77777777" w:rsidR="002D57C4" w:rsidRPr="00281334" w:rsidRDefault="002D57C4" w:rsidP="00502E57">
            <w:pPr>
              <w:pStyle w:val="TableText"/>
            </w:pPr>
            <w:bookmarkStart w:id="397" w:name="_Toc379455045"/>
            <w:r>
              <w:t>topology_template</w:t>
            </w:r>
          </w:p>
        </w:tc>
        <w:tc>
          <w:tcPr>
            <w:tcW w:w="487" w:type="pct"/>
            <w:shd w:val="clear" w:color="auto" w:fill="FFFFFF"/>
          </w:tcPr>
          <w:p w14:paraId="58D8C6C7" w14:textId="77777777" w:rsidR="002D57C4" w:rsidRDefault="002D57C4" w:rsidP="00502E57">
            <w:pPr>
              <w:pStyle w:val="TableText"/>
            </w:pPr>
            <w:r>
              <w:t>no</w:t>
            </w:r>
          </w:p>
        </w:tc>
        <w:tc>
          <w:tcPr>
            <w:tcW w:w="842" w:type="pct"/>
            <w:shd w:val="clear" w:color="auto" w:fill="FFFFFF"/>
          </w:tcPr>
          <w:p w14:paraId="0F4EB316" w14:textId="77777777" w:rsidR="002D57C4" w:rsidRDefault="008C123E" w:rsidP="00502E57">
            <w:pPr>
              <w:pStyle w:val="TableText"/>
            </w:pPr>
            <w:hyperlink w:anchor="DEFN_ENTITY_TOPOLOGY_TEMPLATE" w:history="1">
              <w:r w:rsidR="002D57C4" w:rsidRPr="00C76C28">
                <w:rPr>
                  <w:rStyle w:val="Hyperlink"/>
                </w:rPr>
                <w:t>Topology Template</w:t>
              </w:r>
            </w:hyperlink>
            <w:r w:rsidR="002D57C4">
              <w:rPr>
                <w:rStyle w:val="Hyperlink"/>
              </w:rPr>
              <w:t xml:space="preserve"> definition</w:t>
            </w:r>
          </w:p>
        </w:tc>
        <w:tc>
          <w:tcPr>
            <w:tcW w:w="2579" w:type="pct"/>
            <w:shd w:val="clear" w:color="auto" w:fill="FFFFFF"/>
          </w:tcPr>
          <w:p w14:paraId="593910F5" w14:textId="77777777" w:rsidR="002D57C4" w:rsidRPr="00522CF6" w:rsidRDefault="002D57C4" w:rsidP="00502E57">
            <w:pPr>
              <w:pStyle w:val="TableText"/>
            </w:pPr>
            <w:r>
              <w:t>Defines the topology template of an application or service, consisting of node templates that represent the application’s or service’s components, as well as relationship templates representing relations between the components.</w:t>
            </w:r>
          </w:p>
        </w:tc>
      </w:tr>
    </w:tbl>
    <w:p w14:paraId="776B21C8" w14:textId="77777777" w:rsidR="002D57C4" w:rsidRDefault="002D57C4" w:rsidP="002D57C4">
      <w:pPr>
        <w:pStyle w:val="Heading4"/>
        <w:numPr>
          <w:ilvl w:val="3"/>
          <w:numId w:val="3"/>
        </w:numPr>
      </w:pPr>
      <w:r>
        <w:t>Metadata keynames</w:t>
      </w:r>
    </w:p>
    <w:p w14:paraId="63FBF867" w14:textId="77777777" w:rsidR="002D57C4" w:rsidRPr="0053600D" w:rsidRDefault="002D57C4" w:rsidP="002D57C4">
      <w:pPr>
        <w:pStyle w:val="NormalaroundTable"/>
      </w:pPr>
      <w:r>
        <w:t>The following is the list of recognized metadata keynames for a TOSCA Service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20"/>
        <w:gridCol w:w="990"/>
        <w:gridCol w:w="1712"/>
        <w:gridCol w:w="5244"/>
      </w:tblGrid>
      <w:tr w:rsidR="002D57C4" w:rsidRPr="004279F4" w14:paraId="11E9DC04" w14:textId="77777777" w:rsidTr="00502E57">
        <w:trPr>
          <w:cantSplit/>
          <w:tblHeader/>
        </w:trPr>
        <w:tc>
          <w:tcPr>
            <w:tcW w:w="1092" w:type="pct"/>
            <w:shd w:val="clear" w:color="auto" w:fill="D9D9D9"/>
          </w:tcPr>
          <w:p w14:paraId="54758645" w14:textId="77777777" w:rsidR="002D57C4" w:rsidRPr="00422683" w:rsidRDefault="002D57C4" w:rsidP="00502E57">
            <w:pPr>
              <w:pStyle w:val="TableText-Heading"/>
            </w:pPr>
            <w:r w:rsidRPr="00422683">
              <w:t>Keyname</w:t>
            </w:r>
          </w:p>
        </w:tc>
        <w:tc>
          <w:tcPr>
            <w:tcW w:w="487" w:type="pct"/>
            <w:shd w:val="clear" w:color="auto" w:fill="D9D9D9"/>
          </w:tcPr>
          <w:p w14:paraId="3BACF2C3" w14:textId="77777777" w:rsidR="002D57C4" w:rsidRPr="00422683" w:rsidRDefault="002D57C4" w:rsidP="00502E57">
            <w:pPr>
              <w:pStyle w:val="TableText-Heading"/>
            </w:pPr>
            <w:r w:rsidRPr="00422683">
              <w:t>Required</w:t>
            </w:r>
          </w:p>
        </w:tc>
        <w:tc>
          <w:tcPr>
            <w:tcW w:w="842" w:type="pct"/>
            <w:shd w:val="clear" w:color="auto" w:fill="D9D9D9"/>
          </w:tcPr>
          <w:p w14:paraId="74E9F9AE" w14:textId="77777777" w:rsidR="002D57C4" w:rsidRPr="00422683" w:rsidRDefault="002D57C4" w:rsidP="00502E57">
            <w:pPr>
              <w:pStyle w:val="TableText-Heading"/>
            </w:pPr>
            <w:r w:rsidRPr="00422683">
              <w:t>Type</w:t>
            </w:r>
          </w:p>
        </w:tc>
        <w:tc>
          <w:tcPr>
            <w:tcW w:w="2579" w:type="pct"/>
            <w:shd w:val="clear" w:color="auto" w:fill="D9D9D9"/>
          </w:tcPr>
          <w:p w14:paraId="4F1C760E" w14:textId="77777777" w:rsidR="002D57C4" w:rsidRPr="00422683" w:rsidRDefault="002D57C4" w:rsidP="00502E57">
            <w:pPr>
              <w:pStyle w:val="TableText-Heading"/>
            </w:pPr>
            <w:r w:rsidRPr="00422683">
              <w:t>Description</w:t>
            </w:r>
          </w:p>
        </w:tc>
      </w:tr>
      <w:tr w:rsidR="002D57C4" w:rsidRPr="004279F4" w14:paraId="31751A92" w14:textId="77777777" w:rsidTr="00502E57">
        <w:trPr>
          <w:cantSplit/>
        </w:trPr>
        <w:tc>
          <w:tcPr>
            <w:tcW w:w="1092" w:type="pct"/>
            <w:shd w:val="clear" w:color="auto" w:fill="FFFFFF"/>
          </w:tcPr>
          <w:p w14:paraId="53AA52A1" w14:textId="77777777" w:rsidR="002D57C4" w:rsidRDefault="002D57C4" w:rsidP="00502E57">
            <w:pPr>
              <w:pStyle w:val="TableText"/>
              <w:rPr>
                <w:noProof/>
              </w:rPr>
            </w:pPr>
            <w:r>
              <w:rPr>
                <w:noProof/>
              </w:rPr>
              <w:t>template_name</w:t>
            </w:r>
          </w:p>
        </w:tc>
        <w:tc>
          <w:tcPr>
            <w:tcW w:w="487" w:type="pct"/>
            <w:shd w:val="clear" w:color="auto" w:fill="FFFFFF"/>
          </w:tcPr>
          <w:p w14:paraId="4830C7C6" w14:textId="77777777" w:rsidR="002D57C4" w:rsidRDefault="002D57C4" w:rsidP="00502E57">
            <w:pPr>
              <w:pStyle w:val="TableText"/>
            </w:pPr>
            <w:r>
              <w:t>no</w:t>
            </w:r>
          </w:p>
        </w:tc>
        <w:tc>
          <w:tcPr>
            <w:tcW w:w="842" w:type="pct"/>
            <w:shd w:val="clear" w:color="auto" w:fill="FFFFFF"/>
          </w:tcPr>
          <w:p w14:paraId="126CD63E" w14:textId="77777777" w:rsidR="002D57C4" w:rsidRDefault="008C123E" w:rsidP="00502E57">
            <w:pPr>
              <w:pStyle w:val="TableText"/>
            </w:pPr>
            <w:hyperlink w:anchor="TYPE_YAML_STRING" w:history="1">
              <w:r w:rsidR="002D57C4" w:rsidRPr="0024168B">
                <w:rPr>
                  <w:rStyle w:val="Hyperlink"/>
                </w:rPr>
                <w:t>string</w:t>
              </w:r>
            </w:hyperlink>
          </w:p>
        </w:tc>
        <w:tc>
          <w:tcPr>
            <w:tcW w:w="2579" w:type="pct"/>
            <w:shd w:val="clear" w:color="auto" w:fill="FFFFFF"/>
          </w:tcPr>
          <w:p w14:paraId="7463BDCB" w14:textId="77777777" w:rsidR="002D57C4" w:rsidRDefault="002D57C4" w:rsidP="00502E57">
            <w:pPr>
              <w:pStyle w:val="TableText"/>
            </w:pPr>
            <w:r>
              <w:t xml:space="preserve">Declares a descriptive name for the template.  </w:t>
            </w:r>
          </w:p>
        </w:tc>
      </w:tr>
      <w:tr w:rsidR="002D57C4" w:rsidRPr="004279F4" w14:paraId="3210EA79" w14:textId="77777777" w:rsidTr="00502E57">
        <w:trPr>
          <w:cantSplit/>
        </w:trPr>
        <w:tc>
          <w:tcPr>
            <w:tcW w:w="1092" w:type="pct"/>
            <w:shd w:val="clear" w:color="auto" w:fill="FFFFFF"/>
          </w:tcPr>
          <w:p w14:paraId="74891666" w14:textId="77777777" w:rsidR="002D57C4" w:rsidRDefault="002D57C4" w:rsidP="00502E57">
            <w:pPr>
              <w:pStyle w:val="TableText"/>
              <w:rPr>
                <w:noProof/>
              </w:rPr>
            </w:pPr>
            <w:r>
              <w:rPr>
                <w:noProof/>
              </w:rPr>
              <w:t>template_author</w:t>
            </w:r>
          </w:p>
        </w:tc>
        <w:tc>
          <w:tcPr>
            <w:tcW w:w="487" w:type="pct"/>
            <w:shd w:val="clear" w:color="auto" w:fill="FFFFFF"/>
          </w:tcPr>
          <w:p w14:paraId="4A2D2C35" w14:textId="77777777" w:rsidR="002D57C4" w:rsidRDefault="002D57C4" w:rsidP="00502E57">
            <w:pPr>
              <w:pStyle w:val="TableText"/>
            </w:pPr>
            <w:r>
              <w:t>no</w:t>
            </w:r>
          </w:p>
        </w:tc>
        <w:tc>
          <w:tcPr>
            <w:tcW w:w="842" w:type="pct"/>
            <w:shd w:val="clear" w:color="auto" w:fill="FFFFFF"/>
          </w:tcPr>
          <w:p w14:paraId="4205CF7C" w14:textId="77777777" w:rsidR="002D57C4" w:rsidRDefault="008C123E" w:rsidP="00502E57">
            <w:pPr>
              <w:pStyle w:val="TableText"/>
            </w:pPr>
            <w:hyperlink w:anchor="TYPE_YAML_STRING" w:history="1">
              <w:r w:rsidR="002D57C4" w:rsidRPr="0024168B">
                <w:rPr>
                  <w:rStyle w:val="Hyperlink"/>
                </w:rPr>
                <w:t>string</w:t>
              </w:r>
            </w:hyperlink>
          </w:p>
        </w:tc>
        <w:tc>
          <w:tcPr>
            <w:tcW w:w="2579" w:type="pct"/>
            <w:shd w:val="clear" w:color="auto" w:fill="FFFFFF"/>
          </w:tcPr>
          <w:p w14:paraId="73F5A6E7" w14:textId="77777777" w:rsidR="002D57C4" w:rsidRDefault="002D57C4" w:rsidP="00502E57">
            <w:pPr>
              <w:pStyle w:val="TableText"/>
            </w:pPr>
            <w:r>
              <w:t>Declares the author(s) or owner of the template.</w:t>
            </w:r>
          </w:p>
        </w:tc>
      </w:tr>
      <w:tr w:rsidR="002D57C4" w:rsidRPr="004279F4" w14:paraId="4E594900" w14:textId="77777777" w:rsidTr="00502E57">
        <w:trPr>
          <w:cantSplit/>
        </w:trPr>
        <w:tc>
          <w:tcPr>
            <w:tcW w:w="1092" w:type="pct"/>
            <w:shd w:val="clear" w:color="auto" w:fill="FFFFFF"/>
          </w:tcPr>
          <w:p w14:paraId="4DFFF5DA" w14:textId="77777777" w:rsidR="002D57C4" w:rsidRDefault="002D57C4" w:rsidP="00502E57">
            <w:pPr>
              <w:pStyle w:val="TableText"/>
              <w:rPr>
                <w:noProof/>
              </w:rPr>
            </w:pPr>
            <w:r>
              <w:rPr>
                <w:noProof/>
              </w:rPr>
              <w:t>template_version</w:t>
            </w:r>
          </w:p>
        </w:tc>
        <w:tc>
          <w:tcPr>
            <w:tcW w:w="487" w:type="pct"/>
            <w:shd w:val="clear" w:color="auto" w:fill="FFFFFF"/>
          </w:tcPr>
          <w:p w14:paraId="6F879A7D" w14:textId="77777777" w:rsidR="002D57C4" w:rsidRDefault="002D57C4" w:rsidP="00502E57">
            <w:pPr>
              <w:pStyle w:val="TableText"/>
            </w:pPr>
            <w:r>
              <w:t>no</w:t>
            </w:r>
          </w:p>
        </w:tc>
        <w:tc>
          <w:tcPr>
            <w:tcW w:w="842" w:type="pct"/>
            <w:shd w:val="clear" w:color="auto" w:fill="FFFFFF"/>
          </w:tcPr>
          <w:p w14:paraId="403E95A3" w14:textId="77777777" w:rsidR="002D57C4" w:rsidRDefault="008C123E" w:rsidP="00502E57">
            <w:pPr>
              <w:pStyle w:val="TableText"/>
            </w:pPr>
            <w:hyperlink w:anchor="TYPE_YAML_STRING" w:history="1">
              <w:r w:rsidR="002D57C4" w:rsidRPr="0024168B">
                <w:rPr>
                  <w:rStyle w:val="Hyperlink"/>
                </w:rPr>
                <w:t>string</w:t>
              </w:r>
            </w:hyperlink>
          </w:p>
        </w:tc>
        <w:tc>
          <w:tcPr>
            <w:tcW w:w="2579" w:type="pct"/>
            <w:shd w:val="clear" w:color="auto" w:fill="FFFFFF"/>
          </w:tcPr>
          <w:p w14:paraId="3BFF5B2B" w14:textId="77777777" w:rsidR="002D57C4" w:rsidRDefault="002D57C4" w:rsidP="00502E57">
            <w:pPr>
              <w:pStyle w:val="TableText"/>
            </w:pPr>
            <w:r>
              <w:t>Declares the version string for the template.</w:t>
            </w:r>
          </w:p>
        </w:tc>
      </w:tr>
    </w:tbl>
    <w:p w14:paraId="525270AC" w14:textId="77777777" w:rsidR="002D57C4" w:rsidRDefault="002D57C4" w:rsidP="002D57C4">
      <w:pPr>
        <w:pStyle w:val="Heading3"/>
        <w:numPr>
          <w:ilvl w:val="2"/>
          <w:numId w:val="3"/>
        </w:numPr>
      </w:pPr>
      <w:r>
        <w:t>Grammar</w:t>
      </w:r>
      <w:bookmarkEnd w:id="397"/>
    </w:p>
    <w:p w14:paraId="3FB95100" w14:textId="77777777" w:rsidR="002D57C4" w:rsidRDefault="002D57C4" w:rsidP="002D57C4">
      <w:pPr>
        <w:spacing w:after="200"/>
      </w:pPr>
      <w:r>
        <w:t xml:space="preserve">The overall structure of </w:t>
      </w:r>
      <w:r w:rsidRPr="00281334">
        <w:t xml:space="preserve">a </w:t>
      </w:r>
      <w:r>
        <w:t xml:space="preserve">TOSCA Service Template and its top-level key collations using the TOSCA Simple Profile </w:t>
      </w:r>
      <w:r w:rsidRPr="00281334">
        <w:t>is</w:t>
      </w:r>
      <w:r>
        <w:t xml:space="preserve"> shown below</w:t>
      </w:r>
      <w:r w:rsidRPr="00281334">
        <w:t>:</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38CEDC0" w14:textId="77777777" w:rsidTr="00502E57">
        <w:tc>
          <w:tcPr>
            <w:tcW w:w="9576" w:type="dxa"/>
            <w:shd w:val="clear" w:color="auto" w:fill="D9D9D9" w:themeFill="background1" w:themeFillShade="D9"/>
          </w:tcPr>
          <w:p w14:paraId="436530A9" w14:textId="77777777" w:rsidR="002D57C4" w:rsidRPr="006824F5" w:rsidRDefault="002D57C4" w:rsidP="00502E57">
            <w:pPr>
              <w:rPr>
                <w:rStyle w:val="CodeSnippet"/>
                <w:noProof/>
              </w:rPr>
            </w:pPr>
            <w:r w:rsidRPr="006824F5">
              <w:rPr>
                <w:rStyle w:val="CodeSnippet"/>
                <w:noProof/>
              </w:rPr>
              <w:t>tosca_definitions_version: # Required TOSCA Definitions version string</w:t>
            </w:r>
          </w:p>
          <w:p w14:paraId="1C089E0F" w14:textId="77777777" w:rsidR="002D57C4" w:rsidRDefault="002D57C4" w:rsidP="00502E57">
            <w:pPr>
              <w:rPr>
                <w:rStyle w:val="CodeSnippet"/>
                <w:noProof/>
              </w:rPr>
            </w:pPr>
          </w:p>
          <w:p w14:paraId="11A4770D" w14:textId="77777777" w:rsidR="002D57C4" w:rsidRDefault="002D57C4" w:rsidP="00502E57">
            <w:pPr>
              <w:rPr>
                <w:rStyle w:val="CodeSnippet"/>
                <w:noProof/>
              </w:rPr>
            </w:pPr>
            <w:r>
              <w:rPr>
                <w:rStyle w:val="CodeSnippet"/>
                <w:noProof/>
              </w:rPr>
              <w:t># Optional metadata keyname: value pairs</w:t>
            </w:r>
          </w:p>
          <w:p w14:paraId="6D77D9C7" w14:textId="77777777" w:rsidR="002D57C4" w:rsidRPr="006824F5" w:rsidRDefault="002D57C4" w:rsidP="00502E57">
            <w:pPr>
              <w:rPr>
                <w:rStyle w:val="CodeSnippet"/>
                <w:noProof/>
              </w:rPr>
            </w:pPr>
            <w:r>
              <w:rPr>
                <w:rStyle w:val="CodeSnippet"/>
                <w:noProof/>
              </w:rPr>
              <w:t>metadata:</w:t>
            </w:r>
          </w:p>
          <w:p w14:paraId="29EAA001" w14:textId="77777777" w:rsidR="002D57C4" w:rsidRPr="006824F5" w:rsidRDefault="002D57C4" w:rsidP="00502E57">
            <w:pPr>
              <w:rPr>
                <w:rStyle w:val="CodeSnippet"/>
                <w:noProof/>
              </w:rPr>
            </w:pPr>
            <w:r>
              <w:rPr>
                <w:rStyle w:val="CodeSnippet"/>
                <w:noProof/>
              </w:rPr>
              <w:t xml:space="preserve">  </w:t>
            </w:r>
            <w:r w:rsidRPr="006824F5">
              <w:rPr>
                <w:rStyle w:val="CodeSnippet"/>
                <w:noProof/>
              </w:rPr>
              <w:t>template_name:             # Optional name of this service template</w:t>
            </w:r>
          </w:p>
          <w:p w14:paraId="290911D1" w14:textId="77777777" w:rsidR="002D57C4" w:rsidRPr="006824F5" w:rsidRDefault="002D57C4" w:rsidP="00502E57">
            <w:pPr>
              <w:rPr>
                <w:rStyle w:val="CodeSnippet"/>
                <w:noProof/>
              </w:rPr>
            </w:pPr>
            <w:r>
              <w:rPr>
                <w:rStyle w:val="CodeSnippet"/>
                <w:noProof/>
              </w:rPr>
              <w:t xml:space="preserve">  </w:t>
            </w:r>
            <w:r w:rsidRPr="006824F5">
              <w:rPr>
                <w:rStyle w:val="CodeSnippet"/>
                <w:noProof/>
              </w:rPr>
              <w:t>template_author:           # Optional author of this service template</w:t>
            </w:r>
          </w:p>
          <w:p w14:paraId="5BFD5564" w14:textId="77777777" w:rsidR="002D57C4" w:rsidRDefault="002D57C4" w:rsidP="00502E57">
            <w:pPr>
              <w:rPr>
                <w:rStyle w:val="CodeSnippet"/>
                <w:noProof/>
              </w:rPr>
            </w:pPr>
            <w:r>
              <w:rPr>
                <w:rStyle w:val="CodeSnippet"/>
                <w:noProof/>
              </w:rPr>
              <w:t xml:space="preserve">  </w:t>
            </w:r>
            <w:r w:rsidRPr="006824F5">
              <w:rPr>
                <w:rStyle w:val="CodeSnippet"/>
                <w:noProof/>
              </w:rPr>
              <w:t>template_version:          # Optional version of this service template</w:t>
            </w:r>
          </w:p>
          <w:p w14:paraId="20C1CEB2" w14:textId="77777777" w:rsidR="002D57C4" w:rsidRPr="006824F5" w:rsidRDefault="002D57C4" w:rsidP="00502E57">
            <w:pPr>
              <w:rPr>
                <w:rStyle w:val="CodeSnippet"/>
                <w:noProof/>
              </w:rPr>
            </w:pPr>
            <w:r>
              <w:rPr>
                <w:rStyle w:val="CodeSnippet"/>
                <w:noProof/>
              </w:rPr>
              <w:t xml:space="preserve">  #  Optional list of domain or profile specific metadata keynames</w:t>
            </w:r>
          </w:p>
          <w:p w14:paraId="462355AF" w14:textId="77777777" w:rsidR="002D57C4" w:rsidRDefault="002D57C4" w:rsidP="00502E57">
            <w:pPr>
              <w:rPr>
                <w:rStyle w:val="CodeSnippet"/>
                <w:noProof/>
              </w:rPr>
            </w:pPr>
          </w:p>
          <w:p w14:paraId="549AFE4E" w14:textId="77777777" w:rsidR="002D57C4" w:rsidRPr="006824F5" w:rsidRDefault="002D57C4" w:rsidP="00502E57">
            <w:pPr>
              <w:rPr>
                <w:rStyle w:val="CodeSnippet"/>
                <w:noProof/>
              </w:rPr>
            </w:pPr>
            <w:r>
              <w:rPr>
                <w:rStyle w:val="CodeSnippet"/>
                <w:noProof/>
              </w:rPr>
              <w:lastRenderedPageBreak/>
              <w:t># Optional</w:t>
            </w:r>
            <w:r w:rsidRPr="006824F5">
              <w:rPr>
                <w:rStyle w:val="CodeSnippet"/>
                <w:noProof/>
              </w:rPr>
              <w:t xml:space="preserve"> description of the definitions inside the file.</w:t>
            </w:r>
          </w:p>
          <w:p w14:paraId="591AC71C" w14:textId="77777777" w:rsidR="002D57C4" w:rsidRDefault="002D57C4" w:rsidP="00502E57">
            <w:pPr>
              <w:rPr>
                <w:rStyle w:val="CodeSnippet"/>
                <w:noProof/>
              </w:rPr>
            </w:pPr>
            <w:r w:rsidRPr="006824F5">
              <w:rPr>
                <w:rStyle w:val="CodeSnippet"/>
                <w:noProof/>
              </w:rPr>
              <w:t xml:space="preserve">description: </w:t>
            </w:r>
            <w:r>
              <w:rPr>
                <w:rStyle w:val="CodeSnippet"/>
                <w:noProof/>
              </w:rPr>
              <w:t>&lt;</w:t>
            </w:r>
            <w:hyperlink w:anchor="DEFN_ELEMENT_DESCRIPTION" w:history="1">
              <w:r>
                <w:rPr>
                  <w:rStyle w:val="Hyperlink"/>
                  <w:rFonts w:ascii="Consolas" w:hAnsi="Consolas"/>
                  <w:noProof/>
                </w:rPr>
                <w:t>template</w:t>
              </w:r>
              <w:r w:rsidRPr="0073296D">
                <w:rPr>
                  <w:rStyle w:val="Hyperlink"/>
                  <w:rFonts w:ascii="Consolas" w:hAnsi="Consolas"/>
                  <w:noProof/>
                </w:rPr>
                <w:t>_type_description</w:t>
              </w:r>
            </w:hyperlink>
            <w:r>
              <w:rPr>
                <w:rStyle w:val="CodeSnippet"/>
                <w:noProof/>
              </w:rPr>
              <w:t>&gt;</w:t>
            </w:r>
          </w:p>
          <w:p w14:paraId="73554FAA" w14:textId="77777777" w:rsidR="002D57C4" w:rsidRDefault="002D57C4" w:rsidP="00502E57">
            <w:pPr>
              <w:rPr>
                <w:rStyle w:val="CodeSnippet"/>
                <w:noProof/>
              </w:rPr>
            </w:pPr>
          </w:p>
          <w:p w14:paraId="2ADE2C70" w14:textId="77777777" w:rsidR="002D57C4" w:rsidRDefault="002D57C4" w:rsidP="00502E57">
            <w:pPr>
              <w:rPr>
                <w:rStyle w:val="CodeSnippet"/>
                <w:noProof/>
              </w:rPr>
            </w:pPr>
            <w:r>
              <w:rPr>
                <w:rStyle w:val="CodeSnippet"/>
                <w:noProof/>
              </w:rPr>
              <w:t>dsl_definitions:</w:t>
            </w:r>
          </w:p>
          <w:p w14:paraId="285B8BF2" w14:textId="77777777" w:rsidR="002D57C4" w:rsidRDefault="002D57C4" w:rsidP="00502E57">
            <w:pPr>
              <w:rPr>
                <w:rStyle w:val="CodeSnippet"/>
                <w:noProof/>
              </w:rPr>
            </w:pPr>
            <w:r>
              <w:rPr>
                <w:rStyle w:val="CodeSnippet"/>
                <w:noProof/>
              </w:rPr>
              <w:t xml:space="preserve">  # list of YAML alias anchors (or macros)</w:t>
            </w:r>
          </w:p>
          <w:p w14:paraId="5B1492C9" w14:textId="77777777" w:rsidR="002D57C4" w:rsidRDefault="002D57C4" w:rsidP="00502E57">
            <w:pPr>
              <w:rPr>
                <w:rStyle w:val="CodeSnippet"/>
                <w:noProof/>
              </w:rPr>
            </w:pPr>
          </w:p>
          <w:p w14:paraId="3F501AFC" w14:textId="77777777" w:rsidR="002D57C4" w:rsidRDefault="002D57C4" w:rsidP="00502E57">
            <w:pPr>
              <w:rPr>
                <w:rStyle w:val="CodeSnippet"/>
                <w:noProof/>
              </w:rPr>
            </w:pPr>
            <w:r>
              <w:rPr>
                <w:rStyle w:val="CodeSnippet"/>
                <w:noProof/>
              </w:rPr>
              <w:t>repositories:</w:t>
            </w:r>
          </w:p>
          <w:p w14:paraId="7F2819F2" w14:textId="77777777" w:rsidR="002D57C4" w:rsidRDefault="002D57C4" w:rsidP="00502E57">
            <w:pPr>
              <w:rPr>
                <w:rStyle w:val="CodeSnippet"/>
                <w:noProof/>
              </w:rPr>
            </w:pPr>
            <w:r>
              <w:rPr>
                <w:rStyle w:val="CodeSnippet"/>
                <w:noProof/>
              </w:rPr>
              <w:t xml:space="preserve">  # list of external repository definitions which host TOSCA artifacts</w:t>
            </w:r>
          </w:p>
          <w:p w14:paraId="40786867" w14:textId="77777777" w:rsidR="002D57C4" w:rsidRPr="006824F5" w:rsidRDefault="002D57C4" w:rsidP="00502E57">
            <w:pPr>
              <w:rPr>
                <w:rStyle w:val="CodeSnippet"/>
                <w:noProof/>
              </w:rPr>
            </w:pPr>
          </w:p>
          <w:p w14:paraId="664A0B43" w14:textId="77777777" w:rsidR="002D57C4" w:rsidRPr="006824F5" w:rsidRDefault="002D57C4" w:rsidP="00502E57">
            <w:pPr>
              <w:rPr>
                <w:rStyle w:val="CodeSnippet"/>
                <w:noProof/>
              </w:rPr>
            </w:pPr>
            <w:r w:rsidRPr="006824F5">
              <w:rPr>
                <w:rStyle w:val="CodeSnippet"/>
                <w:noProof/>
              </w:rPr>
              <w:t>imports:</w:t>
            </w:r>
          </w:p>
          <w:p w14:paraId="419EECFF" w14:textId="77777777" w:rsidR="002D57C4" w:rsidRDefault="002D57C4" w:rsidP="00502E57">
            <w:pPr>
              <w:rPr>
                <w:rStyle w:val="CodeSnippet"/>
                <w:noProof/>
              </w:rPr>
            </w:pPr>
            <w:r w:rsidRPr="006824F5">
              <w:rPr>
                <w:rStyle w:val="CodeSnippet"/>
                <w:noProof/>
              </w:rPr>
              <w:t xml:space="preserve">  # </w:t>
            </w:r>
            <w:r>
              <w:rPr>
                <w:rStyle w:val="CodeSnippet"/>
                <w:noProof/>
              </w:rPr>
              <w:t xml:space="preserve">ordered </w:t>
            </w:r>
            <w:r w:rsidRPr="006824F5">
              <w:rPr>
                <w:rStyle w:val="CodeSnippet"/>
                <w:noProof/>
              </w:rPr>
              <w:t xml:space="preserve">list of </w:t>
            </w:r>
            <w:hyperlink w:anchor="DEFN_ELEMENT_IMPORT_DEF" w:history="1">
              <w:r w:rsidRPr="004E7D96">
                <w:rPr>
                  <w:rStyle w:val="Hyperlink"/>
                  <w:rFonts w:ascii="Consolas" w:hAnsi="Consolas"/>
                  <w:noProof/>
                </w:rPr>
                <w:t>import definitions</w:t>
              </w:r>
            </w:hyperlink>
            <w:r w:rsidRPr="006824F5">
              <w:rPr>
                <w:rStyle w:val="CodeSnippet"/>
                <w:noProof/>
              </w:rPr>
              <w:t xml:space="preserve"> </w:t>
            </w:r>
          </w:p>
          <w:p w14:paraId="08F6BC72" w14:textId="77777777" w:rsidR="002D57C4" w:rsidRDefault="002D57C4" w:rsidP="00502E57">
            <w:pPr>
              <w:rPr>
                <w:rStyle w:val="CodeSnippet"/>
                <w:noProof/>
              </w:rPr>
            </w:pPr>
          </w:p>
          <w:p w14:paraId="7CA811AA" w14:textId="77777777" w:rsidR="002D57C4" w:rsidRPr="006824F5" w:rsidRDefault="002D57C4" w:rsidP="00502E57">
            <w:pPr>
              <w:rPr>
                <w:rStyle w:val="CodeSnippet"/>
                <w:noProof/>
              </w:rPr>
            </w:pPr>
            <w:r>
              <w:rPr>
                <w:rStyle w:val="CodeSnippet"/>
                <w:noProof/>
              </w:rPr>
              <w:t>artifact</w:t>
            </w:r>
            <w:r w:rsidRPr="006824F5">
              <w:rPr>
                <w:rStyle w:val="CodeSnippet"/>
                <w:noProof/>
              </w:rPr>
              <w:t>_types:</w:t>
            </w:r>
          </w:p>
          <w:p w14:paraId="56BAA60F" w14:textId="77777777" w:rsidR="002D57C4" w:rsidRDefault="002D57C4" w:rsidP="00502E57">
            <w:pPr>
              <w:rPr>
                <w:rStyle w:val="CodeSnippet"/>
                <w:noProof/>
              </w:rPr>
            </w:pPr>
            <w:r w:rsidRPr="006824F5">
              <w:rPr>
                <w:rStyle w:val="CodeSnippet"/>
                <w:noProof/>
              </w:rPr>
              <w:t xml:space="preserve">  # list of </w:t>
            </w:r>
            <w:hyperlink w:anchor="DEFN_ENTITY_ARTIFACT_TYPE" w:history="1">
              <w:r w:rsidRPr="009975BD">
                <w:rPr>
                  <w:rStyle w:val="Hyperlink"/>
                  <w:rFonts w:ascii="Consolas" w:hAnsi="Consolas"/>
                  <w:noProof/>
                </w:rPr>
                <w:t>artifact type</w:t>
              </w:r>
            </w:hyperlink>
            <w:r w:rsidRPr="006824F5">
              <w:rPr>
                <w:rStyle w:val="CodeSnippet"/>
                <w:noProof/>
              </w:rPr>
              <w:t xml:space="preserve"> definitions</w:t>
            </w:r>
          </w:p>
          <w:p w14:paraId="51817EAA" w14:textId="77777777" w:rsidR="002D57C4" w:rsidRDefault="002D57C4" w:rsidP="00502E57">
            <w:pPr>
              <w:rPr>
                <w:rStyle w:val="CodeSnippet"/>
                <w:noProof/>
              </w:rPr>
            </w:pPr>
          </w:p>
          <w:p w14:paraId="6FE52B34" w14:textId="77777777" w:rsidR="002D57C4" w:rsidRDefault="002D57C4" w:rsidP="00502E57">
            <w:pPr>
              <w:rPr>
                <w:rStyle w:val="CodeSnippet"/>
                <w:noProof/>
              </w:rPr>
            </w:pPr>
            <w:r>
              <w:rPr>
                <w:rStyle w:val="CodeSnippet"/>
                <w:noProof/>
              </w:rPr>
              <w:t>data_types:</w:t>
            </w:r>
          </w:p>
          <w:p w14:paraId="45B755DD" w14:textId="77777777" w:rsidR="002D57C4" w:rsidRDefault="002D57C4" w:rsidP="00502E57">
            <w:pPr>
              <w:rPr>
                <w:rStyle w:val="CodeSnippet"/>
                <w:noProof/>
              </w:rPr>
            </w:pPr>
            <w:r>
              <w:rPr>
                <w:rStyle w:val="CodeSnippet"/>
                <w:noProof/>
              </w:rPr>
              <w:t xml:space="preserve">  # list of </w:t>
            </w:r>
            <w:hyperlink w:anchor="DEFN_ENTITY_DATA_TYPE" w:history="1">
              <w:r w:rsidRPr="009975BD">
                <w:rPr>
                  <w:rStyle w:val="Hyperlink"/>
                  <w:rFonts w:ascii="Consolas" w:hAnsi="Consolas"/>
                  <w:noProof/>
                </w:rPr>
                <w:t>datatype</w:t>
              </w:r>
            </w:hyperlink>
            <w:r>
              <w:rPr>
                <w:rStyle w:val="CodeSnippet"/>
                <w:noProof/>
              </w:rPr>
              <w:t xml:space="preserve"> definitions</w:t>
            </w:r>
          </w:p>
          <w:p w14:paraId="2565CF63" w14:textId="77777777" w:rsidR="002D57C4" w:rsidRDefault="002D57C4" w:rsidP="00502E57">
            <w:pPr>
              <w:rPr>
                <w:rStyle w:val="CodeSnippet"/>
                <w:noProof/>
              </w:rPr>
            </w:pPr>
          </w:p>
          <w:p w14:paraId="4DD1C31C" w14:textId="77777777" w:rsidR="002D57C4" w:rsidRPr="006824F5" w:rsidRDefault="002D57C4" w:rsidP="00502E57">
            <w:pPr>
              <w:rPr>
                <w:rStyle w:val="CodeSnippet"/>
                <w:noProof/>
              </w:rPr>
            </w:pPr>
            <w:r w:rsidRPr="006824F5">
              <w:rPr>
                <w:rStyle w:val="CodeSnippet"/>
                <w:noProof/>
              </w:rPr>
              <w:t>capability_types:</w:t>
            </w:r>
          </w:p>
          <w:p w14:paraId="0336E137" w14:textId="77777777" w:rsidR="002D57C4" w:rsidRDefault="002D57C4" w:rsidP="00502E57">
            <w:pPr>
              <w:rPr>
                <w:rStyle w:val="CodeSnippet"/>
                <w:noProof/>
              </w:rPr>
            </w:pPr>
            <w:r w:rsidRPr="006824F5">
              <w:rPr>
                <w:rStyle w:val="CodeSnippet"/>
                <w:noProof/>
              </w:rPr>
              <w:t xml:space="preserve">  # list of </w:t>
            </w:r>
            <w:hyperlink w:anchor="DEFN_ENTITY_CAPABILITY_TYPE" w:history="1">
              <w:r w:rsidRPr="009975BD">
                <w:rPr>
                  <w:rStyle w:val="Hyperlink"/>
                  <w:rFonts w:ascii="Consolas" w:hAnsi="Consolas"/>
                  <w:noProof/>
                </w:rPr>
                <w:t>capability type</w:t>
              </w:r>
            </w:hyperlink>
            <w:r w:rsidRPr="006824F5">
              <w:rPr>
                <w:rStyle w:val="CodeSnippet"/>
                <w:noProof/>
              </w:rPr>
              <w:t xml:space="preserve"> definitions</w:t>
            </w:r>
          </w:p>
          <w:p w14:paraId="6B6ABEDD" w14:textId="77777777" w:rsidR="002D57C4" w:rsidRPr="006824F5" w:rsidRDefault="002D57C4" w:rsidP="00502E57">
            <w:pPr>
              <w:rPr>
                <w:rStyle w:val="CodeSnippet"/>
                <w:noProof/>
              </w:rPr>
            </w:pPr>
          </w:p>
          <w:p w14:paraId="792913DA" w14:textId="77777777" w:rsidR="002D57C4" w:rsidRPr="00B67233" w:rsidRDefault="002D57C4" w:rsidP="00502E57">
            <w:pPr>
              <w:pStyle w:val="CommentText"/>
              <w:rPr>
                <w:rStyle w:val="CodeSnippet"/>
              </w:rPr>
            </w:pPr>
            <w:r w:rsidRPr="00B67233">
              <w:rPr>
                <w:rStyle w:val="CodeSnippet"/>
              </w:rPr>
              <w:t>interface_types</w:t>
            </w:r>
          </w:p>
          <w:p w14:paraId="37EB94CC" w14:textId="77777777" w:rsidR="002D57C4" w:rsidRDefault="002D57C4" w:rsidP="00502E57">
            <w:pPr>
              <w:rPr>
                <w:rStyle w:val="CodeSnippet"/>
                <w:noProof/>
              </w:rPr>
            </w:pPr>
            <w:r>
              <w:rPr>
                <w:rStyle w:val="CodeSnippet"/>
                <w:noProof/>
              </w:rPr>
              <w:t xml:space="preserve">  # list of </w:t>
            </w:r>
            <w:hyperlink w:anchor="DEFN_ENTITY_INTERFACE_TYPE" w:history="1">
              <w:r w:rsidRPr="009975BD">
                <w:rPr>
                  <w:rStyle w:val="Hyperlink"/>
                  <w:rFonts w:ascii="Consolas" w:hAnsi="Consolas"/>
                  <w:noProof/>
                </w:rPr>
                <w:t>interface type</w:t>
              </w:r>
            </w:hyperlink>
            <w:r>
              <w:rPr>
                <w:rStyle w:val="CodeSnippet"/>
                <w:noProof/>
              </w:rPr>
              <w:t xml:space="preserve"> definitions</w:t>
            </w:r>
          </w:p>
          <w:p w14:paraId="63B820A9" w14:textId="77777777" w:rsidR="002D57C4" w:rsidRPr="006824F5" w:rsidRDefault="002D57C4" w:rsidP="00502E57">
            <w:pPr>
              <w:rPr>
                <w:rStyle w:val="CodeSnippet"/>
                <w:noProof/>
              </w:rPr>
            </w:pPr>
          </w:p>
          <w:p w14:paraId="29C9E955" w14:textId="77777777" w:rsidR="002D57C4" w:rsidRPr="006824F5" w:rsidRDefault="002D57C4" w:rsidP="00502E57">
            <w:pPr>
              <w:rPr>
                <w:rStyle w:val="CodeSnippet"/>
                <w:noProof/>
              </w:rPr>
            </w:pPr>
            <w:r w:rsidRPr="006824F5">
              <w:rPr>
                <w:rStyle w:val="CodeSnippet"/>
                <w:noProof/>
              </w:rPr>
              <w:t>relationship_types:</w:t>
            </w:r>
          </w:p>
          <w:p w14:paraId="420937F9" w14:textId="77777777" w:rsidR="002D57C4" w:rsidRDefault="002D57C4" w:rsidP="00502E57">
            <w:pPr>
              <w:rPr>
                <w:rStyle w:val="CodeSnippet"/>
                <w:noProof/>
              </w:rPr>
            </w:pPr>
            <w:r w:rsidRPr="006824F5">
              <w:rPr>
                <w:rStyle w:val="CodeSnippet"/>
                <w:noProof/>
              </w:rPr>
              <w:t xml:space="preserve">  # list of </w:t>
            </w:r>
            <w:hyperlink w:anchor="DEFN_ENTITY_RELATIONSHIP_TYPE" w:history="1">
              <w:r w:rsidRPr="009975BD">
                <w:rPr>
                  <w:rStyle w:val="Hyperlink"/>
                  <w:rFonts w:ascii="Consolas" w:hAnsi="Consolas"/>
                  <w:noProof/>
                </w:rPr>
                <w:t>relationship type</w:t>
              </w:r>
            </w:hyperlink>
            <w:r w:rsidRPr="006824F5">
              <w:rPr>
                <w:rStyle w:val="CodeSnippet"/>
                <w:noProof/>
              </w:rPr>
              <w:t xml:space="preserve"> definitions</w:t>
            </w:r>
          </w:p>
          <w:p w14:paraId="76B519FB" w14:textId="77777777" w:rsidR="002D57C4" w:rsidRDefault="002D57C4" w:rsidP="00502E57">
            <w:pPr>
              <w:rPr>
                <w:rStyle w:val="CodeSnippet"/>
                <w:noProof/>
              </w:rPr>
            </w:pPr>
          </w:p>
          <w:p w14:paraId="1CB299D0" w14:textId="77777777" w:rsidR="002D57C4" w:rsidRPr="006824F5" w:rsidRDefault="002D57C4" w:rsidP="00502E57">
            <w:pPr>
              <w:rPr>
                <w:rStyle w:val="CodeSnippet"/>
                <w:noProof/>
              </w:rPr>
            </w:pPr>
            <w:r w:rsidRPr="006824F5">
              <w:rPr>
                <w:rStyle w:val="CodeSnippet"/>
                <w:noProof/>
              </w:rPr>
              <w:t>node_types:</w:t>
            </w:r>
          </w:p>
          <w:p w14:paraId="0AC37C22" w14:textId="77777777" w:rsidR="002D57C4" w:rsidRDefault="002D57C4" w:rsidP="00502E57">
            <w:pPr>
              <w:rPr>
                <w:rStyle w:val="CodeSnippet"/>
                <w:noProof/>
              </w:rPr>
            </w:pPr>
            <w:r w:rsidRPr="006824F5">
              <w:rPr>
                <w:rStyle w:val="CodeSnippet"/>
                <w:noProof/>
              </w:rPr>
              <w:t xml:space="preserve">  # list of </w:t>
            </w:r>
            <w:hyperlink w:anchor="DEFN_ENTITY_NODE_TYPE" w:history="1">
              <w:r w:rsidRPr="009975BD">
                <w:rPr>
                  <w:rStyle w:val="Hyperlink"/>
                  <w:rFonts w:ascii="Consolas" w:hAnsi="Consolas"/>
                  <w:noProof/>
                </w:rPr>
                <w:t>node type</w:t>
              </w:r>
            </w:hyperlink>
            <w:r w:rsidRPr="006824F5">
              <w:rPr>
                <w:rStyle w:val="CodeSnippet"/>
                <w:noProof/>
              </w:rPr>
              <w:t xml:space="preserve"> definitions</w:t>
            </w:r>
          </w:p>
          <w:p w14:paraId="087DE757" w14:textId="77777777" w:rsidR="002D57C4" w:rsidRDefault="002D57C4" w:rsidP="00502E57">
            <w:pPr>
              <w:rPr>
                <w:rStyle w:val="CodeSnippet"/>
                <w:noProof/>
              </w:rPr>
            </w:pPr>
          </w:p>
          <w:p w14:paraId="6120B6EA" w14:textId="77777777" w:rsidR="002D57C4" w:rsidRDefault="002D57C4" w:rsidP="00502E57">
            <w:pPr>
              <w:rPr>
                <w:rStyle w:val="CodeSnippet"/>
                <w:noProof/>
              </w:rPr>
            </w:pPr>
            <w:r>
              <w:rPr>
                <w:rStyle w:val="CodeSnippet"/>
                <w:noProof/>
              </w:rPr>
              <w:t>group_types:</w:t>
            </w:r>
          </w:p>
          <w:p w14:paraId="3F1625B2" w14:textId="77777777" w:rsidR="002D57C4" w:rsidRDefault="002D57C4" w:rsidP="00502E57">
            <w:pPr>
              <w:rPr>
                <w:rStyle w:val="CodeSnippet"/>
                <w:noProof/>
              </w:rPr>
            </w:pPr>
            <w:r>
              <w:rPr>
                <w:rStyle w:val="CodeSnippet"/>
                <w:noProof/>
              </w:rPr>
              <w:t xml:space="preserve">  # list of </w:t>
            </w:r>
            <w:hyperlink w:anchor="DEFN_ENTITY_GROUP_TYPE" w:history="1">
              <w:r w:rsidRPr="009975BD">
                <w:rPr>
                  <w:rStyle w:val="Hyperlink"/>
                  <w:rFonts w:ascii="Consolas" w:hAnsi="Consolas"/>
                  <w:noProof/>
                </w:rPr>
                <w:t>group type</w:t>
              </w:r>
            </w:hyperlink>
            <w:r>
              <w:rPr>
                <w:rStyle w:val="CodeSnippet"/>
                <w:noProof/>
              </w:rPr>
              <w:t xml:space="preserve"> definitions</w:t>
            </w:r>
          </w:p>
          <w:p w14:paraId="4FB0ECB6" w14:textId="77777777" w:rsidR="002D57C4" w:rsidRDefault="002D57C4" w:rsidP="00502E57">
            <w:pPr>
              <w:rPr>
                <w:rStyle w:val="CodeSnippet"/>
                <w:noProof/>
              </w:rPr>
            </w:pPr>
          </w:p>
          <w:p w14:paraId="5175F428" w14:textId="77777777" w:rsidR="002D57C4" w:rsidRPr="006824F5" w:rsidRDefault="002D57C4" w:rsidP="00502E57">
            <w:pPr>
              <w:rPr>
                <w:rStyle w:val="CodeSnippet"/>
                <w:noProof/>
              </w:rPr>
            </w:pPr>
            <w:r>
              <w:rPr>
                <w:rStyle w:val="CodeSnippet"/>
                <w:noProof/>
              </w:rPr>
              <w:t>policy_types:</w:t>
            </w:r>
          </w:p>
          <w:p w14:paraId="35248DE8" w14:textId="77777777" w:rsidR="002D57C4" w:rsidRDefault="002D57C4" w:rsidP="00502E57">
            <w:pPr>
              <w:rPr>
                <w:rStyle w:val="CodeSnippet"/>
                <w:noProof/>
              </w:rPr>
            </w:pPr>
            <w:r>
              <w:rPr>
                <w:rStyle w:val="CodeSnippet"/>
                <w:noProof/>
              </w:rPr>
              <w:t xml:space="preserve">  # list of </w:t>
            </w:r>
            <w:hyperlink w:anchor="DEFN_ENTITY_POLICY_TYPE" w:history="1">
              <w:r w:rsidRPr="009975BD">
                <w:rPr>
                  <w:rStyle w:val="Hyperlink"/>
                  <w:rFonts w:ascii="Consolas" w:hAnsi="Consolas"/>
                  <w:noProof/>
                </w:rPr>
                <w:t>policy type</w:t>
              </w:r>
            </w:hyperlink>
            <w:r>
              <w:rPr>
                <w:rStyle w:val="CodeSnippet"/>
                <w:noProof/>
              </w:rPr>
              <w:t xml:space="preserve"> definitions</w:t>
            </w:r>
          </w:p>
          <w:p w14:paraId="5664BBEC" w14:textId="77777777" w:rsidR="002D57C4" w:rsidRDefault="002D57C4" w:rsidP="00502E57">
            <w:pPr>
              <w:rPr>
                <w:rStyle w:val="CodeSnippet"/>
                <w:noProof/>
              </w:rPr>
            </w:pPr>
          </w:p>
          <w:p w14:paraId="718A20E0" w14:textId="77777777" w:rsidR="002D57C4" w:rsidRDefault="002D57C4" w:rsidP="00502E57">
            <w:pPr>
              <w:rPr>
                <w:rStyle w:val="CodeSnippet"/>
                <w:noProof/>
              </w:rPr>
            </w:pPr>
            <w:r>
              <w:rPr>
                <w:rStyle w:val="CodeSnippet"/>
                <w:noProof/>
              </w:rPr>
              <w:t>topology_template:</w:t>
            </w:r>
          </w:p>
          <w:p w14:paraId="5B1C30E7" w14:textId="77777777" w:rsidR="002D57C4" w:rsidRPr="006824F5" w:rsidRDefault="002D57C4" w:rsidP="00502E57">
            <w:pPr>
              <w:rPr>
                <w:rStyle w:val="CodeSnippet"/>
                <w:noProof/>
              </w:rPr>
            </w:pPr>
            <w:r>
              <w:rPr>
                <w:rStyle w:val="CodeSnippet"/>
                <w:noProof/>
              </w:rPr>
              <w:t xml:space="preserve">  # topology template definition of the cloud application or service</w:t>
            </w:r>
          </w:p>
        </w:tc>
      </w:tr>
    </w:tbl>
    <w:p w14:paraId="3089C4CE" w14:textId="77777777" w:rsidR="002D57C4" w:rsidRDefault="002D57C4" w:rsidP="002D57C4">
      <w:pPr>
        <w:pStyle w:val="Heading4"/>
        <w:numPr>
          <w:ilvl w:val="3"/>
          <w:numId w:val="3"/>
        </w:numPr>
      </w:pPr>
      <w:bookmarkStart w:id="398" w:name="_Toc379455046"/>
      <w:r>
        <w:lastRenderedPageBreak/>
        <w:t>Notes</w:t>
      </w:r>
    </w:p>
    <w:p w14:paraId="304FD573" w14:textId="77777777" w:rsidR="002D57C4" w:rsidRPr="00C76E3B" w:rsidRDefault="002D57C4" w:rsidP="002D57C4">
      <w:pPr>
        <w:pStyle w:val="ListParagraph"/>
        <w:numPr>
          <w:ilvl w:val="0"/>
          <w:numId w:val="46"/>
        </w:numPr>
      </w:pPr>
      <w:r w:rsidRPr="00281334">
        <w:t xml:space="preserve">TOSCA </w:t>
      </w:r>
      <w:r>
        <w:t>Service Templates do not have to contain a topology_template and MAY contain simply type d</w:t>
      </w:r>
      <w:r w:rsidRPr="00281334">
        <w:t xml:space="preserve">efinitions </w:t>
      </w:r>
      <w:r>
        <w:t>(e.g., Artifact, Interface, Capability, Node, Relationship Types, etc.) and be imported for use as type definitions in other TOSCA Service Templates</w:t>
      </w:r>
      <w:r w:rsidRPr="00281334">
        <w:t>.</w:t>
      </w:r>
    </w:p>
    <w:p w14:paraId="01BC629D" w14:textId="77777777" w:rsidR="002D57C4" w:rsidRDefault="002D57C4" w:rsidP="002D57C4">
      <w:pPr>
        <w:pStyle w:val="Heading3"/>
        <w:numPr>
          <w:ilvl w:val="2"/>
          <w:numId w:val="3"/>
        </w:numPr>
      </w:pPr>
      <w:r>
        <w:lastRenderedPageBreak/>
        <w:t>Top-level k</w:t>
      </w:r>
      <w:bookmarkEnd w:id="386"/>
      <w:r>
        <w:t>eyname definitions</w:t>
      </w:r>
      <w:bookmarkEnd w:id="398"/>
    </w:p>
    <w:p w14:paraId="331FDF9A" w14:textId="77777777" w:rsidR="002D57C4" w:rsidRDefault="002D57C4" w:rsidP="002D57C4">
      <w:pPr>
        <w:pStyle w:val="Heading4"/>
        <w:numPr>
          <w:ilvl w:val="3"/>
          <w:numId w:val="3"/>
        </w:numPr>
      </w:pPr>
      <w:bookmarkStart w:id="399" w:name="_Toc379455047"/>
      <w:bookmarkEnd w:id="387"/>
      <w:r>
        <w:t>tosca_definitions_version</w:t>
      </w:r>
      <w:bookmarkEnd w:id="388"/>
      <w:bookmarkEnd w:id="399"/>
    </w:p>
    <w:p w14:paraId="68D1E41F" w14:textId="77777777" w:rsidR="002D57C4" w:rsidRDefault="002D57C4" w:rsidP="002D57C4">
      <w:r>
        <w:t>This required element provides a means to include a reference to the TOSCA Simple Profile specification within the TOSCA Definitions YAML file.  It is an indicator for the version of the TOSCA grammar that should be used to parse the remainder of the document.</w:t>
      </w:r>
    </w:p>
    <w:p w14:paraId="57296D8D"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91F01B1" w14:textId="77777777" w:rsidTr="00502E57">
        <w:trPr>
          <w:trHeight w:val="256"/>
        </w:trPr>
        <w:tc>
          <w:tcPr>
            <w:tcW w:w="9576" w:type="dxa"/>
            <w:shd w:val="clear" w:color="auto" w:fill="D9D9D9" w:themeFill="background1" w:themeFillShade="D9"/>
          </w:tcPr>
          <w:p w14:paraId="6B5C9076" w14:textId="77777777" w:rsidR="002D57C4" w:rsidRPr="006824F5" w:rsidRDefault="002D57C4" w:rsidP="00502E57">
            <w:pPr>
              <w:rPr>
                <w:rStyle w:val="CodeSnippet"/>
              </w:rPr>
            </w:pPr>
            <w:r w:rsidRPr="006824F5">
              <w:rPr>
                <w:rStyle w:val="CodeSnippet"/>
              </w:rPr>
              <w:t>tosca_definitions_version</w:t>
            </w:r>
          </w:p>
        </w:tc>
      </w:tr>
    </w:tbl>
    <w:p w14:paraId="1590C2D6" w14:textId="77777777" w:rsidR="002D57C4" w:rsidRDefault="002D57C4" w:rsidP="002D57C4">
      <w:pPr>
        <w:pStyle w:val="Heading5"/>
        <w:numPr>
          <w:ilvl w:val="4"/>
          <w:numId w:val="3"/>
        </w:numPr>
      </w:pPr>
      <w:r>
        <w:t>Grammar</w:t>
      </w:r>
    </w:p>
    <w:p w14:paraId="6D8F55EB" w14:textId="77777777" w:rsidR="002D57C4" w:rsidRPr="003F01F9" w:rsidRDefault="002D57C4" w:rsidP="002D57C4">
      <w:pPr>
        <w:pStyle w:val="NormalaroundTable"/>
      </w:pPr>
      <w:r>
        <w:t>Single-line form:</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518DCC9" w14:textId="77777777" w:rsidTr="00502E57">
        <w:tc>
          <w:tcPr>
            <w:tcW w:w="9576" w:type="dxa"/>
            <w:shd w:val="clear" w:color="auto" w:fill="D9D9D9" w:themeFill="background1" w:themeFillShade="D9"/>
          </w:tcPr>
          <w:p w14:paraId="2EE011D5" w14:textId="77777777" w:rsidR="002D57C4" w:rsidRPr="006824F5" w:rsidRDefault="002D57C4" w:rsidP="00502E57">
            <w:pPr>
              <w:rPr>
                <w:rStyle w:val="CodeSnippet"/>
                <w:noProof/>
              </w:rPr>
            </w:pPr>
            <w:r w:rsidRPr="006824F5">
              <w:rPr>
                <w:rStyle w:val="CodeSnippet"/>
                <w:noProof/>
              </w:rPr>
              <w:t>tosca_definitions_version: &lt;tosca_simple_profile_version&gt;</w:t>
            </w:r>
          </w:p>
        </w:tc>
      </w:tr>
    </w:tbl>
    <w:p w14:paraId="05DB0502" w14:textId="77777777" w:rsidR="002D57C4" w:rsidRDefault="002D57C4" w:rsidP="002D57C4">
      <w:pPr>
        <w:pStyle w:val="Heading5"/>
        <w:numPr>
          <w:ilvl w:val="4"/>
          <w:numId w:val="3"/>
        </w:numPr>
      </w:pPr>
      <w:r>
        <w:t>Examples:</w:t>
      </w:r>
    </w:p>
    <w:p w14:paraId="3E5BC61D" w14:textId="77777777" w:rsidR="002D57C4" w:rsidRPr="00687CEA" w:rsidRDefault="002D57C4" w:rsidP="002D57C4">
      <w:pPr>
        <w:pStyle w:val="NormalaroundTable"/>
      </w:pPr>
      <w:r>
        <w:t xml:space="preserve">TOSCA Simple Profile version 1.0 specification using the defined namespace alias (see Section </w:t>
      </w:r>
      <w:r>
        <w:fldChar w:fldCharType="begin"/>
      </w:r>
      <w:r>
        <w:instrText xml:space="preserve"> REF _Ref382937560 \r \h </w:instrText>
      </w:r>
      <w:r>
        <w:fldChar w:fldCharType="separate"/>
      </w:r>
      <w:r w:rsidR="008C123E">
        <w:t>3.1</w:t>
      </w:r>
      <w:r>
        <w:fldChar w:fldCharType="end"/>
      </w:r>
      <w:r>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E75FAE2" w14:textId="77777777" w:rsidTr="00502E57">
        <w:tc>
          <w:tcPr>
            <w:tcW w:w="9576" w:type="dxa"/>
            <w:shd w:val="clear" w:color="auto" w:fill="D9D9D9" w:themeFill="background1" w:themeFillShade="D9"/>
          </w:tcPr>
          <w:p w14:paraId="61CC1CB3" w14:textId="77777777" w:rsidR="002D57C4" w:rsidRPr="006824F5" w:rsidRDefault="002D57C4" w:rsidP="00502E57">
            <w:pPr>
              <w:rPr>
                <w:rStyle w:val="CodeSnippet"/>
              </w:rPr>
            </w:pPr>
            <w:r w:rsidRPr="006824F5">
              <w:rPr>
                <w:rStyle w:val="CodeSnippet"/>
              </w:rPr>
              <w:t>tosca_definitions_version: tosca_simple_</w:t>
            </w:r>
            <w:r>
              <w:rPr>
                <w:rStyle w:val="CodeSnippet"/>
              </w:rPr>
              <w:t>yaml_1_0</w:t>
            </w:r>
          </w:p>
        </w:tc>
      </w:tr>
    </w:tbl>
    <w:p w14:paraId="3F26939B" w14:textId="77777777" w:rsidR="002D57C4" w:rsidRPr="00687CEA" w:rsidRDefault="002D57C4" w:rsidP="002D57C4">
      <w:pPr>
        <w:pStyle w:val="NormalaroundTable"/>
      </w:pPr>
      <w:r>
        <w:t xml:space="preserve">TOSCA Simple Profile version 1.0 specification using the fully defined (target) namespace (see Section </w:t>
      </w:r>
      <w:r>
        <w:fldChar w:fldCharType="begin"/>
      </w:r>
      <w:r>
        <w:instrText xml:space="preserve"> REF _Ref382937560 \r \h </w:instrText>
      </w:r>
      <w:r>
        <w:fldChar w:fldCharType="separate"/>
      </w:r>
      <w:r w:rsidR="008C123E">
        <w:t>3.1</w:t>
      </w:r>
      <w:r>
        <w:fldChar w:fldCharType="end"/>
      </w:r>
      <w:r>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03823FF" w14:textId="77777777" w:rsidTr="00502E57">
        <w:tc>
          <w:tcPr>
            <w:tcW w:w="9576" w:type="dxa"/>
            <w:shd w:val="clear" w:color="auto" w:fill="D9D9D9" w:themeFill="background1" w:themeFillShade="D9"/>
          </w:tcPr>
          <w:p w14:paraId="45F9838A" w14:textId="77777777" w:rsidR="002D57C4" w:rsidRPr="006824F5" w:rsidRDefault="002D57C4" w:rsidP="00502E57">
            <w:pPr>
              <w:rPr>
                <w:rStyle w:val="CodeSnippet"/>
              </w:rPr>
            </w:pPr>
            <w:r w:rsidRPr="006824F5">
              <w:rPr>
                <w:rStyle w:val="CodeSnippet"/>
              </w:rPr>
              <w:t xml:space="preserve">tosca_definitions_version: </w:t>
            </w:r>
            <w:hyperlink r:id="rId71" w:history="1">
              <w:r w:rsidRPr="00490B2F">
                <w:rPr>
                  <w:rStyle w:val="Hyperlink"/>
                  <w:rFonts w:ascii="Consolas" w:hAnsi="Consolas"/>
                </w:rPr>
                <w:t>http://docs.oasis-open.org/tosca/ns/simple/yaml/1.0</w:t>
              </w:r>
            </w:hyperlink>
          </w:p>
        </w:tc>
      </w:tr>
    </w:tbl>
    <w:p w14:paraId="54C99F77" w14:textId="77777777" w:rsidR="002D57C4" w:rsidRDefault="002D57C4" w:rsidP="002D57C4">
      <w:pPr>
        <w:pStyle w:val="Heading4"/>
        <w:numPr>
          <w:ilvl w:val="3"/>
          <w:numId w:val="3"/>
        </w:numPr>
      </w:pPr>
      <w:bookmarkStart w:id="400" w:name="_Toc379455048"/>
      <w:bookmarkStart w:id="401" w:name="_Toc373867853"/>
      <w:r>
        <w:t>metadata</w:t>
      </w:r>
    </w:p>
    <w:p w14:paraId="55F76A0D" w14:textId="77777777" w:rsidR="002D57C4" w:rsidRPr="00A7532B" w:rsidRDefault="002D57C4" w:rsidP="002D57C4">
      <w:r>
        <w:t>This keyname is used to associate domain-specific metadata with the Service Template.  The metadata keyname allows a declaration of a map of keynames with string values.</w:t>
      </w:r>
    </w:p>
    <w:p w14:paraId="0FAC5C0D"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1110041" w14:textId="77777777" w:rsidTr="00502E57">
        <w:trPr>
          <w:trHeight w:val="256"/>
        </w:trPr>
        <w:tc>
          <w:tcPr>
            <w:tcW w:w="9576" w:type="dxa"/>
            <w:shd w:val="clear" w:color="auto" w:fill="D9D9D9" w:themeFill="background1" w:themeFillShade="D9"/>
          </w:tcPr>
          <w:p w14:paraId="625424B4" w14:textId="77777777" w:rsidR="002D57C4" w:rsidRPr="006824F5" w:rsidRDefault="002D57C4" w:rsidP="00502E57">
            <w:pPr>
              <w:rPr>
                <w:rStyle w:val="CodeSnippet"/>
              </w:rPr>
            </w:pPr>
            <w:r>
              <w:rPr>
                <w:rStyle w:val="CodeSnippet"/>
              </w:rPr>
              <w:t>metadata</w:t>
            </w:r>
          </w:p>
        </w:tc>
      </w:tr>
    </w:tbl>
    <w:p w14:paraId="1443A8EA" w14:textId="77777777" w:rsidR="002D57C4" w:rsidRPr="00A1088F" w:rsidRDefault="002D57C4" w:rsidP="002D57C4">
      <w:pPr>
        <w:pStyle w:val="Heading5"/>
        <w:numPr>
          <w:ilvl w:val="4"/>
          <w:numId w:val="3"/>
        </w:numPr>
      </w:pPr>
      <w:r>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EE2D01D" w14:textId="77777777" w:rsidTr="00502E57">
        <w:tc>
          <w:tcPr>
            <w:tcW w:w="9576" w:type="dxa"/>
            <w:shd w:val="clear" w:color="auto" w:fill="D9D9D9" w:themeFill="background1" w:themeFillShade="D9"/>
          </w:tcPr>
          <w:p w14:paraId="02B3D0AF" w14:textId="77777777" w:rsidR="002D57C4" w:rsidRPr="00A7532B" w:rsidRDefault="002D57C4" w:rsidP="00502E57">
            <w:pPr>
              <w:rPr>
                <w:rStyle w:val="CodeSnippet"/>
              </w:rPr>
            </w:pPr>
            <w:r w:rsidRPr="00A7532B">
              <w:rPr>
                <w:rStyle w:val="CodeSnippet"/>
              </w:rPr>
              <w:t xml:space="preserve">metadata: </w:t>
            </w:r>
          </w:p>
          <w:p w14:paraId="47597B7A" w14:textId="77777777" w:rsidR="002D57C4" w:rsidRPr="006824F5" w:rsidRDefault="002D57C4" w:rsidP="00502E57">
            <w:pPr>
              <w:rPr>
                <w:rStyle w:val="CodeSnippet"/>
              </w:rPr>
            </w:pPr>
            <w:r w:rsidRPr="00A7532B">
              <w:rPr>
                <w:rStyle w:val="CodeSnippet"/>
              </w:rPr>
              <w:t xml:space="preserve">  &lt;map_of_string_values&gt;</w:t>
            </w:r>
          </w:p>
        </w:tc>
      </w:tr>
    </w:tbl>
    <w:p w14:paraId="6E56BC61" w14:textId="77777777" w:rsidR="002D57C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E55DF97" w14:textId="77777777" w:rsidTr="00502E57">
        <w:tc>
          <w:tcPr>
            <w:tcW w:w="9576" w:type="dxa"/>
            <w:shd w:val="clear" w:color="auto" w:fill="D9D9D9" w:themeFill="background1" w:themeFillShade="D9"/>
          </w:tcPr>
          <w:p w14:paraId="1085B8E5" w14:textId="77777777" w:rsidR="002D57C4" w:rsidRDefault="002D57C4" w:rsidP="00502E57">
            <w:pPr>
              <w:rPr>
                <w:rStyle w:val="CodeSnippet"/>
              </w:rPr>
            </w:pPr>
            <w:r w:rsidRPr="00A7532B">
              <w:rPr>
                <w:rStyle w:val="CodeSnippet"/>
              </w:rPr>
              <w:t xml:space="preserve">metadata: </w:t>
            </w:r>
          </w:p>
          <w:p w14:paraId="7512F325" w14:textId="77777777" w:rsidR="002D57C4" w:rsidRDefault="002D57C4" w:rsidP="00502E57">
            <w:pPr>
              <w:rPr>
                <w:rStyle w:val="CodeSnippet"/>
              </w:rPr>
            </w:pPr>
            <w:r>
              <w:rPr>
                <w:rStyle w:val="CodeSnippet"/>
              </w:rPr>
              <w:t xml:space="preserve">  creation_date: 2015-04-14</w:t>
            </w:r>
          </w:p>
          <w:p w14:paraId="7306B6FE" w14:textId="77777777" w:rsidR="002D57C4" w:rsidRDefault="002D57C4" w:rsidP="00502E57">
            <w:pPr>
              <w:rPr>
                <w:rStyle w:val="CodeSnippet"/>
              </w:rPr>
            </w:pPr>
            <w:r>
              <w:rPr>
                <w:rStyle w:val="CodeSnippet"/>
              </w:rPr>
              <w:t xml:space="preserve">  date_updated: 2015-05-01</w:t>
            </w:r>
          </w:p>
          <w:p w14:paraId="63A7257C" w14:textId="77777777" w:rsidR="002D57C4" w:rsidRPr="006824F5" w:rsidRDefault="002D57C4" w:rsidP="00502E57">
            <w:pPr>
              <w:rPr>
                <w:rStyle w:val="CodeSnippet"/>
              </w:rPr>
            </w:pPr>
            <w:r>
              <w:rPr>
                <w:rStyle w:val="CodeSnippet"/>
              </w:rPr>
              <w:t xml:space="preserve">  status: developmental  </w:t>
            </w:r>
          </w:p>
        </w:tc>
      </w:tr>
    </w:tbl>
    <w:p w14:paraId="5F6F59A7" w14:textId="77777777" w:rsidR="002D57C4" w:rsidRPr="00A7532B" w:rsidRDefault="002D57C4" w:rsidP="002D57C4"/>
    <w:p w14:paraId="4DCF458B" w14:textId="77777777" w:rsidR="002D57C4" w:rsidRDefault="002D57C4" w:rsidP="002D57C4">
      <w:pPr>
        <w:pStyle w:val="Heading4"/>
        <w:numPr>
          <w:ilvl w:val="3"/>
          <w:numId w:val="3"/>
        </w:numPr>
      </w:pPr>
      <w:r>
        <w:lastRenderedPageBreak/>
        <w:t>template_name</w:t>
      </w:r>
      <w:bookmarkEnd w:id="400"/>
    </w:p>
    <w:p w14:paraId="23ABB23A" w14:textId="77777777" w:rsidR="002D57C4" w:rsidRDefault="002D57C4" w:rsidP="002D57C4">
      <w:r>
        <w:t>This optional metadata keyname can be used to declare the name of service template as a single-line string value.</w:t>
      </w:r>
    </w:p>
    <w:p w14:paraId="0CE10E8D"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0BA54CC" w14:textId="77777777" w:rsidTr="00502E57">
        <w:trPr>
          <w:trHeight w:val="256"/>
        </w:trPr>
        <w:tc>
          <w:tcPr>
            <w:tcW w:w="9576" w:type="dxa"/>
            <w:shd w:val="clear" w:color="auto" w:fill="D9D9D9" w:themeFill="background1" w:themeFillShade="D9"/>
          </w:tcPr>
          <w:p w14:paraId="30F7E288" w14:textId="77777777" w:rsidR="002D57C4" w:rsidRPr="006824F5" w:rsidRDefault="002D57C4" w:rsidP="00502E57">
            <w:pPr>
              <w:rPr>
                <w:rStyle w:val="CodeSnippet"/>
              </w:rPr>
            </w:pPr>
            <w:r w:rsidRPr="006824F5">
              <w:rPr>
                <w:rStyle w:val="CodeSnippet"/>
              </w:rPr>
              <w:t>template_name</w:t>
            </w:r>
          </w:p>
        </w:tc>
      </w:tr>
    </w:tbl>
    <w:p w14:paraId="7753E455" w14:textId="77777777" w:rsidR="002D57C4" w:rsidRPr="00A1088F" w:rsidRDefault="002D57C4" w:rsidP="002D57C4">
      <w:pPr>
        <w:pStyle w:val="Heading5"/>
        <w:numPr>
          <w:ilvl w:val="4"/>
          <w:numId w:val="3"/>
        </w:numPr>
      </w:pPr>
      <w:r>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F8D3CAF" w14:textId="77777777" w:rsidTr="00502E57">
        <w:tc>
          <w:tcPr>
            <w:tcW w:w="9576" w:type="dxa"/>
            <w:shd w:val="clear" w:color="auto" w:fill="D9D9D9" w:themeFill="background1" w:themeFillShade="D9"/>
          </w:tcPr>
          <w:p w14:paraId="686B82FE" w14:textId="77777777" w:rsidR="002D57C4" w:rsidRPr="006824F5" w:rsidRDefault="002D57C4" w:rsidP="00502E57">
            <w:pPr>
              <w:rPr>
                <w:rStyle w:val="CodeSnippet"/>
              </w:rPr>
            </w:pPr>
            <w:r w:rsidRPr="006824F5">
              <w:rPr>
                <w:rStyle w:val="CodeSnippet"/>
              </w:rPr>
              <w:t>template_name: &lt;name string&gt;</w:t>
            </w:r>
          </w:p>
        </w:tc>
      </w:tr>
    </w:tbl>
    <w:p w14:paraId="685E13C9" w14:textId="77777777" w:rsidR="002D57C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1D91A6A" w14:textId="77777777" w:rsidTr="00502E57">
        <w:tc>
          <w:tcPr>
            <w:tcW w:w="9576" w:type="dxa"/>
            <w:shd w:val="clear" w:color="auto" w:fill="D9D9D9" w:themeFill="background1" w:themeFillShade="D9"/>
          </w:tcPr>
          <w:p w14:paraId="7C29FCED" w14:textId="77777777" w:rsidR="002D57C4" w:rsidRPr="006824F5" w:rsidRDefault="002D57C4" w:rsidP="00502E57">
            <w:pPr>
              <w:rPr>
                <w:rStyle w:val="CodeSnippet"/>
              </w:rPr>
            </w:pPr>
            <w:r w:rsidRPr="006824F5">
              <w:rPr>
                <w:rStyle w:val="CodeSnippet"/>
              </w:rPr>
              <w:t>template_name: My service template</w:t>
            </w:r>
          </w:p>
        </w:tc>
      </w:tr>
    </w:tbl>
    <w:p w14:paraId="30D73A56" w14:textId="77777777" w:rsidR="002D57C4" w:rsidRDefault="002D57C4" w:rsidP="002D57C4">
      <w:pPr>
        <w:pStyle w:val="Heading5"/>
        <w:numPr>
          <w:ilvl w:val="4"/>
          <w:numId w:val="3"/>
        </w:numPr>
      </w:pPr>
      <w:r>
        <w:t>Notes</w:t>
      </w:r>
    </w:p>
    <w:p w14:paraId="4BE5C963" w14:textId="77777777" w:rsidR="002D57C4" w:rsidRDefault="002D57C4" w:rsidP="002D57C4">
      <w:pPr>
        <w:pStyle w:val="ListParagraph"/>
        <w:numPr>
          <w:ilvl w:val="0"/>
          <w:numId w:val="16"/>
        </w:numPr>
      </w:pPr>
      <w:r>
        <w:t xml:space="preserve">Some service templates are designed to be referenced and reused by other service templates.  Therefore, in these cases, the </w:t>
      </w:r>
      <w:r w:rsidRPr="00860225">
        <w:rPr>
          <w:rStyle w:val="CodeSnippetHighlight"/>
        </w:rPr>
        <w:t>template_name</w:t>
      </w:r>
      <w:r>
        <w:t xml:space="preserve"> value SHOULD be designed to be used as a unique identifier through the use of namespacing techniques.  </w:t>
      </w:r>
    </w:p>
    <w:p w14:paraId="496BB421" w14:textId="77777777" w:rsidR="002D57C4" w:rsidRDefault="002D57C4" w:rsidP="002D57C4">
      <w:pPr>
        <w:pStyle w:val="Heading4"/>
        <w:numPr>
          <w:ilvl w:val="3"/>
          <w:numId w:val="3"/>
        </w:numPr>
      </w:pPr>
      <w:bookmarkStart w:id="402" w:name="_Toc379455049"/>
      <w:r>
        <w:t>template_author</w:t>
      </w:r>
      <w:bookmarkEnd w:id="402"/>
      <w:r>
        <w:t xml:space="preserve"> </w:t>
      </w:r>
    </w:p>
    <w:p w14:paraId="43EA35AC" w14:textId="77777777" w:rsidR="002D57C4" w:rsidRDefault="002D57C4" w:rsidP="002D57C4">
      <w:r>
        <w:t>This optional metadata keyname can be used to declare the author(s) of the service template as a single-line string value.</w:t>
      </w:r>
    </w:p>
    <w:p w14:paraId="0B19DF9B"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C1A3A8E" w14:textId="77777777" w:rsidTr="00502E57">
        <w:trPr>
          <w:trHeight w:val="256"/>
        </w:trPr>
        <w:tc>
          <w:tcPr>
            <w:tcW w:w="9576" w:type="dxa"/>
            <w:shd w:val="clear" w:color="auto" w:fill="D9D9D9" w:themeFill="background1" w:themeFillShade="D9"/>
          </w:tcPr>
          <w:p w14:paraId="7AA3E1CC" w14:textId="77777777" w:rsidR="002D57C4" w:rsidRPr="006824F5" w:rsidRDefault="002D57C4" w:rsidP="00502E57">
            <w:pPr>
              <w:rPr>
                <w:rStyle w:val="CodeSnippet"/>
              </w:rPr>
            </w:pPr>
            <w:r w:rsidRPr="006824F5">
              <w:rPr>
                <w:rStyle w:val="CodeSnippet"/>
              </w:rPr>
              <w:t>template_author</w:t>
            </w:r>
          </w:p>
        </w:tc>
      </w:tr>
    </w:tbl>
    <w:p w14:paraId="154545B6" w14:textId="77777777" w:rsidR="002D57C4" w:rsidRPr="00A1088F" w:rsidRDefault="002D57C4" w:rsidP="002D57C4">
      <w:pPr>
        <w:pStyle w:val="Heading5"/>
        <w:numPr>
          <w:ilvl w:val="4"/>
          <w:numId w:val="3"/>
        </w:numPr>
      </w:pPr>
      <w:r>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A9433A6" w14:textId="77777777" w:rsidTr="00502E57">
        <w:tc>
          <w:tcPr>
            <w:tcW w:w="9576" w:type="dxa"/>
            <w:shd w:val="clear" w:color="auto" w:fill="D9D9D9" w:themeFill="background1" w:themeFillShade="D9"/>
          </w:tcPr>
          <w:p w14:paraId="1D900ECB" w14:textId="77777777" w:rsidR="002D57C4" w:rsidRPr="006824F5" w:rsidRDefault="002D57C4" w:rsidP="00502E57">
            <w:pPr>
              <w:rPr>
                <w:rStyle w:val="CodeSnippet"/>
              </w:rPr>
            </w:pPr>
            <w:r w:rsidRPr="006824F5">
              <w:rPr>
                <w:rStyle w:val="CodeSnippet"/>
              </w:rPr>
              <w:t>template_author: &lt;author string&gt;</w:t>
            </w:r>
          </w:p>
        </w:tc>
      </w:tr>
    </w:tbl>
    <w:p w14:paraId="628E4018" w14:textId="77777777" w:rsidR="002D57C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95F3976" w14:textId="77777777" w:rsidTr="00502E57">
        <w:tc>
          <w:tcPr>
            <w:tcW w:w="9576" w:type="dxa"/>
            <w:shd w:val="clear" w:color="auto" w:fill="D9D9D9" w:themeFill="background1" w:themeFillShade="D9"/>
          </w:tcPr>
          <w:p w14:paraId="063DBBED" w14:textId="77777777" w:rsidR="002D57C4" w:rsidRPr="006824F5" w:rsidRDefault="002D57C4" w:rsidP="00502E57">
            <w:pPr>
              <w:rPr>
                <w:rStyle w:val="CodeSnippet"/>
              </w:rPr>
            </w:pPr>
            <w:r w:rsidRPr="006824F5">
              <w:rPr>
                <w:rStyle w:val="CodeSnippet"/>
              </w:rPr>
              <w:t>template_</w:t>
            </w:r>
            <w:r>
              <w:rPr>
                <w:rStyle w:val="CodeSnippet"/>
              </w:rPr>
              <w:t>author</w:t>
            </w:r>
            <w:r w:rsidRPr="006824F5">
              <w:rPr>
                <w:rStyle w:val="CodeSnippet"/>
              </w:rPr>
              <w:t>: My service template</w:t>
            </w:r>
          </w:p>
        </w:tc>
      </w:tr>
    </w:tbl>
    <w:p w14:paraId="252C067C" w14:textId="77777777" w:rsidR="002D57C4" w:rsidRDefault="002D57C4" w:rsidP="002D57C4">
      <w:pPr>
        <w:pStyle w:val="Heading4"/>
        <w:numPr>
          <w:ilvl w:val="3"/>
          <w:numId w:val="3"/>
        </w:numPr>
      </w:pPr>
      <w:bookmarkStart w:id="403" w:name="_Toc379455050"/>
      <w:r>
        <w:t>template_version</w:t>
      </w:r>
      <w:bookmarkEnd w:id="403"/>
    </w:p>
    <w:p w14:paraId="250199BE" w14:textId="77777777" w:rsidR="002D57C4" w:rsidRDefault="002D57C4" w:rsidP="002D57C4">
      <w:r>
        <w:t>This optional metadata keyname can be used to declare a domain specific version of the service template as a single-line string value.</w:t>
      </w:r>
    </w:p>
    <w:p w14:paraId="4973C791"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A5A7B85" w14:textId="77777777" w:rsidTr="00502E57">
        <w:trPr>
          <w:trHeight w:val="256"/>
        </w:trPr>
        <w:tc>
          <w:tcPr>
            <w:tcW w:w="9576" w:type="dxa"/>
            <w:shd w:val="clear" w:color="auto" w:fill="D9D9D9" w:themeFill="background1" w:themeFillShade="D9"/>
          </w:tcPr>
          <w:p w14:paraId="79BBF2B1" w14:textId="77777777" w:rsidR="002D57C4" w:rsidRPr="006824F5" w:rsidRDefault="002D57C4" w:rsidP="00502E57">
            <w:pPr>
              <w:rPr>
                <w:rStyle w:val="CodeSnippet"/>
              </w:rPr>
            </w:pPr>
            <w:r w:rsidRPr="006824F5">
              <w:rPr>
                <w:rStyle w:val="CodeSnippet"/>
              </w:rPr>
              <w:t>template_version</w:t>
            </w:r>
          </w:p>
        </w:tc>
      </w:tr>
    </w:tbl>
    <w:p w14:paraId="3C4163AD" w14:textId="77777777" w:rsidR="002D57C4" w:rsidRPr="00A1088F" w:rsidRDefault="002D57C4" w:rsidP="002D57C4">
      <w:pPr>
        <w:pStyle w:val="Heading5"/>
        <w:numPr>
          <w:ilvl w:val="4"/>
          <w:numId w:val="3"/>
        </w:numPr>
      </w:pPr>
      <w:r>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98817B6" w14:textId="77777777" w:rsidTr="00502E57">
        <w:tc>
          <w:tcPr>
            <w:tcW w:w="9576" w:type="dxa"/>
            <w:shd w:val="clear" w:color="auto" w:fill="D9D9D9" w:themeFill="background1" w:themeFillShade="D9"/>
          </w:tcPr>
          <w:p w14:paraId="3399ACD4" w14:textId="77777777" w:rsidR="002D57C4" w:rsidRPr="006824F5" w:rsidRDefault="002D57C4" w:rsidP="00502E57">
            <w:pPr>
              <w:rPr>
                <w:rStyle w:val="CodeSnippet"/>
              </w:rPr>
            </w:pPr>
            <w:r w:rsidRPr="006824F5">
              <w:rPr>
                <w:rStyle w:val="CodeSnippet"/>
              </w:rPr>
              <w:t>template_version: &lt;</w:t>
            </w:r>
            <w:hyperlink w:anchor="TYPE_TOSCA_VERSION" w:history="1">
              <w:r w:rsidRPr="005F7E49">
                <w:rPr>
                  <w:rStyle w:val="Hyperlink"/>
                  <w:rFonts w:ascii="Consolas" w:hAnsi="Consolas"/>
                </w:rPr>
                <w:t>version</w:t>
              </w:r>
            </w:hyperlink>
            <w:r w:rsidRPr="006824F5">
              <w:rPr>
                <w:rStyle w:val="CodeSnippet"/>
              </w:rPr>
              <w:t>&gt;</w:t>
            </w:r>
          </w:p>
        </w:tc>
      </w:tr>
    </w:tbl>
    <w:p w14:paraId="65025AA9" w14:textId="77777777" w:rsidR="002D57C4" w:rsidRDefault="002D57C4" w:rsidP="002D57C4">
      <w:pPr>
        <w:pStyle w:val="Heading5"/>
        <w:numPr>
          <w:ilvl w:val="4"/>
          <w:numId w:val="3"/>
        </w:numPr>
      </w:pPr>
      <w:r>
        <w:lastRenderedPageBreak/>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6CCB15C" w14:textId="77777777" w:rsidTr="00502E57">
        <w:tc>
          <w:tcPr>
            <w:tcW w:w="9576" w:type="dxa"/>
            <w:shd w:val="clear" w:color="auto" w:fill="D9D9D9" w:themeFill="background1" w:themeFillShade="D9"/>
          </w:tcPr>
          <w:p w14:paraId="265CF26B" w14:textId="77777777" w:rsidR="002D57C4" w:rsidRPr="006824F5" w:rsidRDefault="002D57C4" w:rsidP="00502E57">
            <w:pPr>
              <w:rPr>
                <w:rStyle w:val="CodeSnippet"/>
              </w:rPr>
            </w:pPr>
            <w:r w:rsidRPr="006824F5">
              <w:rPr>
                <w:rStyle w:val="CodeSnippet"/>
              </w:rPr>
              <w:t xml:space="preserve">template_version: </w:t>
            </w:r>
            <w:r>
              <w:rPr>
                <w:rStyle w:val="CodeSnippet"/>
              </w:rPr>
              <w:t>2</w:t>
            </w:r>
            <w:r w:rsidRPr="006824F5">
              <w:rPr>
                <w:rStyle w:val="CodeSnippet"/>
              </w:rPr>
              <w:t>.</w:t>
            </w:r>
            <w:r>
              <w:rPr>
                <w:rStyle w:val="CodeSnippet"/>
              </w:rPr>
              <w:t>0</w:t>
            </w:r>
            <w:r w:rsidRPr="006824F5">
              <w:rPr>
                <w:rStyle w:val="CodeSnippet"/>
              </w:rPr>
              <w:t>.</w:t>
            </w:r>
            <w:r>
              <w:rPr>
                <w:rStyle w:val="CodeSnippet"/>
              </w:rPr>
              <w:t>17</w:t>
            </w:r>
          </w:p>
        </w:tc>
      </w:tr>
    </w:tbl>
    <w:p w14:paraId="05BD02FF" w14:textId="77777777" w:rsidR="002D57C4" w:rsidRDefault="002D57C4" w:rsidP="002D57C4">
      <w:pPr>
        <w:pStyle w:val="Heading5"/>
        <w:numPr>
          <w:ilvl w:val="4"/>
          <w:numId w:val="3"/>
        </w:numPr>
      </w:pPr>
      <w:r>
        <w:t>Notes:</w:t>
      </w:r>
    </w:p>
    <w:p w14:paraId="3F28ABAE" w14:textId="77777777" w:rsidR="002D57C4" w:rsidRPr="008E223F" w:rsidRDefault="002D57C4" w:rsidP="002D57C4">
      <w:pPr>
        <w:pStyle w:val="ListParagraph"/>
        <w:numPr>
          <w:ilvl w:val="0"/>
          <w:numId w:val="16"/>
        </w:numPr>
      </w:pPr>
      <w:r>
        <w:t xml:space="preserve">Some service templates are designed to be referenced and reused by other service templates and have a lifecycle of their own.  Therefore, in these cases, a </w:t>
      </w:r>
      <w:r w:rsidRPr="00860225">
        <w:rPr>
          <w:rStyle w:val="CodeSnippetHighlight"/>
        </w:rPr>
        <w:t>template_version</w:t>
      </w:r>
      <w:r>
        <w:t xml:space="preserve"> value SHOULD be included and used in conjunction with a unique </w:t>
      </w:r>
      <w:r w:rsidRPr="00860225">
        <w:rPr>
          <w:rStyle w:val="CodeSnippetHighlight"/>
        </w:rPr>
        <w:t>template_name</w:t>
      </w:r>
      <w:r>
        <w:t xml:space="preserve"> value to enable lifecycle management of the service template and its contents.  </w:t>
      </w:r>
    </w:p>
    <w:p w14:paraId="164F1126" w14:textId="77777777" w:rsidR="002D57C4" w:rsidRDefault="002D57C4" w:rsidP="002D57C4">
      <w:pPr>
        <w:pStyle w:val="Heading4"/>
        <w:numPr>
          <w:ilvl w:val="3"/>
          <w:numId w:val="3"/>
        </w:numPr>
      </w:pPr>
      <w:bookmarkStart w:id="404" w:name="_Toc379455052"/>
      <w:bookmarkStart w:id="405" w:name="_Toc373867854"/>
      <w:bookmarkEnd w:id="401"/>
      <w:r>
        <w:t>description</w:t>
      </w:r>
    </w:p>
    <w:p w14:paraId="72519799" w14:textId="77777777" w:rsidR="002D57C4" w:rsidRDefault="002D57C4" w:rsidP="002D57C4">
      <w:r>
        <w:t>This optional keyname provides a means to include single or multiline descriptions within a TOSCA Simple Profile template as a scalar string value.</w:t>
      </w:r>
    </w:p>
    <w:p w14:paraId="3F31BCA5"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7927546" w14:textId="77777777" w:rsidTr="00502E57">
        <w:tc>
          <w:tcPr>
            <w:tcW w:w="9576" w:type="dxa"/>
            <w:shd w:val="clear" w:color="auto" w:fill="D9D9D9" w:themeFill="background1" w:themeFillShade="D9"/>
          </w:tcPr>
          <w:p w14:paraId="721EEDB7" w14:textId="77777777" w:rsidR="002D57C4" w:rsidRPr="006824F5" w:rsidRDefault="002D57C4" w:rsidP="00502E57">
            <w:pPr>
              <w:rPr>
                <w:rStyle w:val="CodeSnippet"/>
              </w:rPr>
            </w:pPr>
            <w:r w:rsidRPr="006824F5">
              <w:rPr>
                <w:rStyle w:val="CodeSnippet"/>
              </w:rPr>
              <w:t>description</w:t>
            </w:r>
          </w:p>
        </w:tc>
      </w:tr>
    </w:tbl>
    <w:p w14:paraId="38A9D892" w14:textId="77777777" w:rsidR="002D57C4" w:rsidRDefault="002D57C4" w:rsidP="002D57C4">
      <w:pPr>
        <w:pStyle w:val="Heading4"/>
        <w:numPr>
          <w:ilvl w:val="3"/>
          <w:numId w:val="3"/>
        </w:numPr>
      </w:pPr>
      <w:r>
        <w:t>dsl_definitions</w:t>
      </w:r>
    </w:p>
    <w:p w14:paraId="66E62038" w14:textId="77777777" w:rsidR="002D57C4" w:rsidRPr="002E5985" w:rsidRDefault="002D57C4" w:rsidP="002D57C4">
      <w:r>
        <w:t>This optional keyname provides a section to define macros (e.g., YAML-style macros when using the TOSCA Simple Profile in YAML specification).</w:t>
      </w:r>
    </w:p>
    <w:p w14:paraId="256EF39D"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6A4FF81" w14:textId="77777777" w:rsidTr="00502E57">
        <w:trPr>
          <w:trHeight w:val="256"/>
        </w:trPr>
        <w:tc>
          <w:tcPr>
            <w:tcW w:w="9576" w:type="dxa"/>
            <w:shd w:val="clear" w:color="auto" w:fill="D9D9D9" w:themeFill="background1" w:themeFillShade="D9"/>
          </w:tcPr>
          <w:p w14:paraId="2C849DC3" w14:textId="77777777" w:rsidR="002D57C4" w:rsidRPr="006824F5" w:rsidRDefault="002D57C4" w:rsidP="00502E57">
            <w:pPr>
              <w:rPr>
                <w:rStyle w:val="CodeSnippet"/>
              </w:rPr>
            </w:pPr>
            <w:r>
              <w:rPr>
                <w:rStyle w:val="CodeSnippet"/>
              </w:rPr>
              <w:t>dsl_definitions</w:t>
            </w:r>
          </w:p>
        </w:tc>
      </w:tr>
    </w:tbl>
    <w:p w14:paraId="32EAE483"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52A64AF" w14:textId="77777777" w:rsidTr="00502E57">
        <w:trPr>
          <w:trHeight w:val="256"/>
        </w:trPr>
        <w:tc>
          <w:tcPr>
            <w:tcW w:w="9576" w:type="dxa"/>
            <w:shd w:val="clear" w:color="auto" w:fill="D9D9D9" w:themeFill="background1" w:themeFillShade="D9"/>
          </w:tcPr>
          <w:p w14:paraId="784D37C0" w14:textId="77777777" w:rsidR="002D57C4" w:rsidRPr="006824F5" w:rsidRDefault="002D57C4" w:rsidP="00502E57">
            <w:pPr>
              <w:rPr>
                <w:rStyle w:val="CodeSnippet"/>
                <w:noProof/>
              </w:rPr>
            </w:pPr>
            <w:r>
              <w:rPr>
                <w:rStyle w:val="CodeSnippet"/>
                <w:noProof/>
              </w:rPr>
              <w:t>dsl_definitions</w:t>
            </w:r>
            <w:r w:rsidRPr="006824F5">
              <w:rPr>
                <w:rStyle w:val="CodeSnippet"/>
                <w:noProof/>
              </w:rPr>
              <w:t>:</w:t>
            </w:r>
          </w:p>
          <w:p w14:paraId="4560A980" w14:textId="77777777" w:rsidR="002D57C4" w:rsidRPr="006824F5" w:rsidRDefault="002D57C4" w:rsidP="00502E57">
            <w:pPr>
              <w:rPr>
                <w:rStyle w:val="CodeSnippet"/>
                <w:noProof/>
              </w:rPr>
            </w:pPr>
            <w:r>
              <w:rPr>
                <w:rStyle w:val="CodeSnippet"/>
                <w:noProof/>
              </w:rPr>
              <w:t xml:space="preserve">   &lt;</w:t>
            </w:r>
            <w:hyperlink w:anchor="TYPE_YAML_STRING" w:history="1">
              <w:r w:rsidRPr="00CA301B">
                <w:rPr>
                  <w:rStyle w:val="Hyperlink"/>
                  <w:rFonts w:ascii="Consolas" w:hAnsi="Consolas"/>
                  <w:noProof/>
                </w:rPr>
                <w:t>dsl_definition_1</w:t>
              </w:r>
            </w:hyperlink>
            <w:r w:rsidRPr="006824F5">
              <w:rPr>
                <w:rStyle w:val="CodeSnippet"/>
                <w:noProof/>
              </w:rPr>
              <w:t>&gt;</w:t>
            </w:r>
          </w:p>
          <w:p w14:paraId="28536AF1" w14:textId="77777777" w:rsidR="002D57C4" w:rsidRPr="006824F5" w:rsidRDefault="002D57C4" w:rsidP="00502E57">
            <w:pPr>
              <w:rPr>
                <w:rStyle w:val="CodeSnippet"/>
                <w:noProof/>
              </w:rPr>
            </w:pPr>
            <w:r w:rsidRPr="006824F5">
              <w:rPr>
                <w:rStyle w:val="CodeSnippet"/>
                <w:noProof/>
              </w:rPr>
              <w:t xml:space="preserve">   ...</w:t>
            </w:r>
          </w:p>
          <w:p w14:paraId="233A786B" w14:textId="77777777" w:rsidR="002D57C4" w:rsidRPr="006824F5" w:rsidRDefault="002D57C4" w:rsidP="00502E57">
            <w:pPr>
              <w:rPr>
                <w:rStyle w:val="CodeSnippet"/>
              </w:rPr>
            </w:pPr>
            <w:r w:rsidRPr="006824F5">
              <w:rPr>
                <w:rStyle w:val="CodeSnippet"/>
                <w:noProof/>
              </w:rPr>
              <w:t xml:space="preserve">   </w:t>
            </w:r>
            <w:r>
              <w:rPr>
                <w:rStyle w:val="CodeSnippet"/>
                <w:noProof/>
              </w:rPr>
              <w:t>&lt;</w:t>
            </w:r>
            <w:hyperlink w:anchor="TYPE_YAML_STRING" w:history="1">
              <w:r w:rsidRPr="00CA301B">
                <w:rPr>
                  <w:rStyle w:val="Hyperlink"/>
                  <w:rFonts w:ascii="Consolas" w:hAnsi="Consolas"/>
                  <w:noProof/>
                </w:rPr>
                <w:t>dsl_definition_n</w:t>
              </w:r>
            </w:hyperlink>
            <w:r w:rsidRPr="006824F5">
              <w:rPr>
                <w:rStyle w:val="CodeSnippet"/>
                <w:noProof/>
              </w:rPr>
              <w:t>&gt;</w:t>
            </w:r>
          </w:p>
        </w:tc>
      </w:tr>
    </w:tbl>
    <w:p w14:paraId="16654FD0"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C8666D2" w14:textId="77777777" w:rsidTr="00502E57">
        <w:trPr>
          <w:trHeight w:val="256"/>
        </w:trPr>
        <w:tc>
          <w:tcPr>
            <w:tcW w:w="9576" w:type="dxa"/>
            <w:shd w:val="clear" w:color="auto" w:fill="D9D9D9" w:themeFill="background1" w:themeFillShade="D9"/>
          </w:tcPr>
          <w:p w14:paraId="47B3A7EB" w14:textId="77777777" w:rsidR="002D57C4" w:rsidRPr="008C7272" w:rsidRDefault="002D57C4" w:rsidP="00502E57">
            <w:pPr>
              <w:rPr>
                <w:rStyle w:val="CodeSnippet"/>
                <w:noProof/>
              </w:rPr>
            </w:pPr>
            <w:r w:rsidRPr="0080152C">
              <w:rPr>
                <w:rStyle w:val="CodeSnippetHighlight"/>
                <w:noProof/>
              </w:rPr>
              <w:t>dsl_definitions</w:t>
            </w:r>
            <w:r w:rsidRPr="008C7272">
              <w:rPr>
                <w:rStyle w:val="CodeSnippet"/>
                <w:noProof/>
              </w:rPr>
              <w:t>:</w:t>
            </w:r>
          </w:p>
          <w:p w14:paraId="523DB58A" w14:textId="77777777" w:rsidR="002D57C4" w:rsidRPr="008C7272" w:rsidRDefault="002D57C4" w:rsidP="00502E57">
            <w:pPr>
              <w:rPr>
                <w:rStyle w:val="CodeSnippet"/>
                <w:noProof/>
              </w:rPr>
            </w:pPr>
            <w:r w:rsidRPr="008C7272">
              <w:rPr>
                <w:rStyle w:val="CodeSnippet"/>
                <w:noProof/>
              </w:rPr>
              <w:t xml:space="preserve">    ubuntu_</w:t>
            </w:r>
            <w:r>
              <w:rPr>
                <w:rStyle w:val="CodeSnippet"/>
                <w:noProof/>
              </w:rPr>
              <w:t>image_props: &amp;ubuntu_image_props</w:t>
            </w:r>
          </w:p>
          <w:p w14:paraId="246A60CD" w14:textId="77777777" w:rsidR="002D57C4" w:rsidRPr="008C7272" w:rsidRDefault="002D57C4" w:rsidP="00502E57">
            <w:pPr>
              <w:rPr>
                <w:rStyle w:val="CodeSnippet"/>
                <w:noProof/>
              </w:rPr>
            </w:pPr>
            <w:r w:rsidRPr="008C7272">
              <w:rPr>
                <w:rStyle w:val="CodeSnippet"/>
                <w:noProof/>
              </w:rPr>
              <w:t xml:space="preserve">      </w:t>
            </w:r>
            <w:r>
              <w:rPr>
                <w:rStyle w:val="CodeSnippet"/>
                <w:noProof/>
              </w:rPr>
              <w:t>architecture:</w:t>
            </w:r>
            <w:r w:rsidRPr="008C7272">
              <w:rPr>
                <w:rStyle w:val="CodeSnippet"/>
                <w:noProof/>
              </w:rPr>
              <w:t xml:space="preserve"> x86_64</w:t>
            </w:r>
          </w:p>
          <w:p w14:paraId="20106101" w14:textId="77777777" w:rsidR="002D57C4" w:rsidRPr="008C7272" w:rsidRDefault="002D57C4" w:rsidP="00502E57">
            <w:pPr>
              <w:rPr>
                <w:rStyle w:val="CodeSnippet"/>
                <w:noProof/>
              </w:rPr>
            </w:pPr>
            <w:r w:rsidRPr="008C7272">
              <w:rPr>
                <w:rStyle w:val="CodeSnippet"/>
                <w:noProof/>
              </w:rPr>
              <w:t xml:space="preserve">      </w:t>
            </w:r>
            <w:r>
              <w:rPr>
                <w:rStyle w:val="CodeSnippet"/>
                <w:noProof/>
              </w:rPr>
              <w:t>type:</w:t>
            </w:r>
            <w:r w:rsidRPr="008C7272">
              <w:rPr>
                <w:rStyle w:val="CodeSnippet"/>
                <w:noProof/>
              </w:rPr>
              <w:t xml:space="preserve"> </w:t>
            </w:r>
            <w:r>
              <w:rPr>
                <w:rStyle w:val="CodeSnippet"/>
                <w:noProof/>
              </w:rPr>
              <w:t>linux</w:t>
            </w:r>
          </w:p>
          <w:p w14:paraId="2F66369C" w14:textId="77777777" w:rsidR="002D57C4" w:rsidRPr="008C7272" w:rsidRDefault="002D57C4" w:rsidP="00502E57">
            <w:pPr>
              <w:rPr>
                <w:rStyle w:val="CodeSnippet"/>
                <w:noProof/>
              </w:rPr>
            </w:pPr>
            <w:r w:rsidRPr="008C7272">
              <w:rPr>
                <w:rStyle w:val="CodeSnippet"/>
                <w:noProof/>
              </w:rPr>
              <w:t xml:space="preserve">      </w:t>
            </w:r>
            <w:r>
              <w:rPr>
                <w:rStyle w:val="CodeSnippet"/>
                <w:noProof/>
              </w:rPr>
              <w:t>distribution: u</w:t>
            </w:r>
            <w:r w:rsidRPr="008C7272">
              <w:rPr>
                <w:rStyle w:val="CodeSnippet"/>
                <w:noProof/>
              </w:rPr>
              <w:t>buntu</w:t>
            </w:r>
          </w:p>
          <w:p w14:paraId="7F49D0F1" w14:textId="77777777" w:rsidR="002D57C4" w:rsidRDefault="002D57C4" w:rsidP="00502E57">
            <w:pPr>
              <w:rPr>
                <w:rStyle w:val="CodeSnippet"/>
                <w:noProof/>
              </w:rPr>
            </w:pPr>
            <w:r w:rsidRPr="008C7272">
              <w:rPr>
                <w:rStyle w:val="CodeSnippet"/>
                <w:noProof/>
              </w:rPr>
              <w:t xml:space="preserve">      os_version: 14.04</w:t>
            </w:r>
          </w:p>
          <w:p w14:paraId="4DE19853" w14:textId="77777777" w:rsidR="002D57C4" w:rsidRDefault="002D57C4" w:rsidP="00502E57">
            <w:pPr>
              <w:rPr>
                <w:rStyle w:val="CodeSnippet"/>
                <w:noProof/>
              </w:rPr>
            </w:pPr>
          </w:p>
          <w:p w14:paraId="629D7BD8" w14:textId="77777777" w:rsidR="002D57C4" w:rsidRPr="008C7272" w:rsidRDefault="002D57C4" w:rsidP="00502E57">
            <w:pPr>
              <w:rPr>
                <w:rStyle w:val="CodeSnippet"/>
                <w:noProof/>
              </w:rPr>
            </w:pPr>
            <w:r>
              <w:rPr>
                <w:rStyle w:val="CodeSnippet"/>
                <w:noProof/>
              </w:rPr>
              <w:t xml:space="preserve">    redhat_image_props: &amp;redhat_image_props</w:t>
            </w:r>
          </w:p>
          <w:p w14:paraId="4EA5098D" w14:textId="77777777" w:rsidR="002D57C4" w:rsidRPr="008C7272" w:rsidRDefault="002D57C4" w:rsidP="00502E57">
            <w:pPr>
              <w:rPr>
                <w:rStyle w:val="CodeSnippet"/>
                <w:noProof/>
              </w:rPr>
            </w:pPr>
            <w:r w:rsidRPr="008C7272">
              <w:rPr>
                <w:rStyle w:val="CodeSnippet"/>
                <w:noProof/>
              </w:rPr>
              <w:t xml:space="preserve">      </w:t>
            </w:r>
            <w:r>
              <w:rPr>
                <w:rStyle w:val="CodeSnippet"/>
                <w:noProof/>
              </w:rPr>
              <w:t>architecture:</w:t>
            </w:r>
            <w:r w:rsidRPr="008C7272">
              <w:rPr>
                <w:rStyle w:val="CodeSnippet"/>
                <w:noProof/>
              </w:rPr>
              <w:t xml:space="preserve"> x86_64</w:t>
            </w:r>
          </w:p>
          <w:p w14:paraId="2C6C3845" w14:textId="77777777" w:rsidR="002D57C4" w:rsidRPr="008C7272" w:rsidRDefault="002D57C4" w:rsidP="00502E57">
            <w:pPr>
              <w:rPr>
                <w:rStyle w:val="CodeSnippet"/>
                <w:noProof/>
              </w:rPr>
            </w:pPr>
            <w:r w:rsidRPr="008C7272">
              <w:rPr>
                <w:rStyle w:val="CodeSnippet"/>
                <w:noProof/>
              </w:rPr>
              <w:t xml:space="preserve">      </w:t>
            </w:r>
            <w:r>
              <w:rPr>
                <w:rStyle w:val="CodeSnippet"/>
                <w:noProof/>
              </w:rPr>
              <w:t>type:</w:t>
            </w:r>
            <w:r w:rsidRPr="008C7272">
              <w:rPr>
                <w:rStyle w:val="CodeSnippet"/>
                <w:noProof/>
              </w:rPr>
              <w:t xml:space="preserve"> </w:t>
            </w:r>
            <w:r>
              <w:rPr>
                <w:rStyle w:val="CodeSnippet"/>
                <w:noProof/>
              </w:rPr>
              <w:t>linux</w:t>
            </w:r>
          </w:p>
          <w:p w14:paraId="4EB784EF" w14:textId="77777777" w:rsidR="002D57C4" w:rsidRPr="008C7272" w:rsidRDefault="002D57C4" w:rsidP="00502E57">
            <w:pPr>
              <w:rPr>
                <w:rStyle w:val="CodeSnippet"/>
                <w:noProof/>
              </w:rPr>
            </w:pPr>
            <w:r w:rsidRPr="008C7272">
              <w:rPr>
                <w:rStyle w:val="CodeSnippet"/>
                <w:noProof/>
              </w:rPr>
              <w:t xml:space="preserve">      </w:t>
            </w:r>
            <w:r>
              <w:rPr>
                <w:rStyle w:val="CodeSnippet"/>
                <w:noProof/>
              </w:rPr>
              <w:t>distribution:</w:t>
            </w:r>
            <w:r w:rsidRPr="008C7272">
              <w:rPr>
                <w:rStyle w:val="CodeSnippet"/>
                <w:noProof/>
              </w:rPr>
              <w:t xml:space="preserve"> </w:t>
            </w:r>
            <w:r>
              <w:rPr>
                <w:rStyle w:val="CodeSnippet"/>
                <w:noProof/>
              </w:rPr>
              <w:t>rhel</w:t>
            </w:r>
          </w:p>
          <w:p w14:paraId="7173A4CE" w14:textId="77777777" w:rsidR="002D57C4" w:rsidRPr="006824F5" w:rsidRDefault="002D57C4" w:rsidP="00502E57">
            <w:pPr>
              <w:rPr>
                <w:rStyle w:val="CodeSnippet"/>
              </w:rPr>
            </w:pPr>
            <w:r w:rsidRPr="008C7272">
              <w:rPr>
                <w:rStyle w:val="CodeSnippet"/>
                <w:noProof/>
              </w:rPr>
              <w:lastRenderedPageBreak/>
              <w:t xml:space="preserve">      os_version: </w:t>
            </w:r>
            <w:r>
              <w:rPr>
                <w:rStyle w:val="CodeSnippet"/>
                <w:noProof/>
              </w:rPr>
              <w:t>6.6</w:t>
            </w:r>
          </w:p>
        </w:tc>
      </w:tr>
    </w:tbl>
    <w:p w14:paraId="4B238D62" w14:textId="77777777" w:rsidR="002D57C4" w:rsidRDefault="002D57C4" w:rsidP="002D57C4">
      <w:pPr>
        <w:pStyle w:val="Heading4"/>
        <w:numPr>
          <w:ilvl w:val="3"/>
          <w:numId w:val="3"/>
        </w:numPr>
      </w:pPr>
      <w:bookmarkStart w:id="406" w:name="_Toc379455053"/>
      <w:bookmarkStart w:id="407" w:name="_Ref390325370"/>
      <w:bookmarkStart w:id="408" w:name="_Ref390325397"/>
      <w:bookmarkStart w:id="409" w:name="_Ref390325410"/>
      <w:bookmarkEnd w:id="404"/>
      <w:r>
        <w:lastRenderedPageBreak/>
        <w:t>repositories</w:t>
      </w:r>
    </w:p>
    <w:p w14:paraId="2DF3D5A0" w14:textId="77777777" w:rsidR="002D57C4" w:rsidRPr="002E5985" w:rsidRDefault="002D57C4" w:rsidP="002D57C4">
      <w:r>
        <w:t>This optional keyname provides a section to define external repositories which may contain artifacts or other TOSCA Service Templates which might be referenced or imported by the TOSCA Service Template definition.</w:t>
      </w:r>
    </w:p>
    <w:p w14:paraId="7E57199D"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74B83CB" w14:textId="77777777" w:rsidTr="00502E57">
        <w:trPr>
          <w:trHeight w:val="256"/>
        </w:trPr>
        <w:tc>
          <w:tcPr>
            <w:tcW w:w="9576" w:type="dxa"/>
            <w:shd w:val="clear" w:color="auto" w:fill="D9D9D9" w:themeFill="background1" w:themeFillShade="D9"/>
          </w:tcPr>
          <w:p w14:paraId="6E7E889B" w14:textId="77777777" w:rsidR="002D57C4" w:rsidRPr="006824F5" w:rsidRDefault="002D57C4" w:rsidP="00502E57">
            <w:pPr>
              <w:rPr>
                <w:rStyle w:val="CodeSnippet"/>
              </w:rPr>
            </w:pPr>
            <w:r>
              <w:rPr>
                <w:rStyle w:val="CodeSnippet"/>
              </w:rPr>
              <w:t>repositories</w:t>
            </w:r>
          </w:p>
        </w:tc>
      </w:tr>
    </w:tbl>
    <w:p w14:paraId="770BC25B"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179DA9E" w14:textId="77777777" w:rsidTr="00502E57">
        <w:trPr>
          <w:trHeight w:val="256"/>
        </w:trPr>
        <w:tc>
          <w:tcPr>
            <w:tcW w:w="9576" w:type="dxa"/>
            <w:shd w:val="clear" w:color="auto" w:fill="D9D9D9" w:themeFill="background1" w:themeFillShade="D9"/>
          </w:tcPr>
          <w:p w14:paraId="192C256E" w14:textId="77777777" w:rsidR="002D57C4" w:rsidRPr="006824F5" w:rsidRDefault="002D57C4" w:rsidP="00502E57">
            <w:pPr>
              <w:rPr>
                <w:rStyle w:val="CodeSnippet"/>
                <w:noProof/>
              </w:rPr>
            </w:pPr>
            <w:r>
              <w:rPr>
                <w:rStyle w:val="CodeSnippet"/>
                <w:noProof/>
              </w:rPr>
              <w:t>repositories</w:t>
            </w:r>
            <w:r w:rsidRPr="006824F5">
              <w:rPr>
                <w:rStyle w:val="CodeSnippet"/>
                <w:noProof/>
              </w:rPr>
              <w:t>:</w:t>
            </w:r>
          </w:p>
          <w:p w14:paraId="4DA4B6EA" w14:textId="77777777" w:rsidR="002D57C4" w:rsidRPr="006824F5" w:rsidRDefault="002D57C4" w:rsidP="00502E57">
            <w:pPr>
              <w:rPr>
                <w:rStyle w:val="CodeSnippet"/>
                <w:noProof/>
              </w:rPr>
            </w:pPr>
            <w:r>
              <w:rPr>
                <w:rStyle w:val="CodeSnippet"/>
                <w:noProof/>
              </w:rPr>
              <w:t xml:space="preserve">   &lt;</w:t>
            </w:r>
            <w:hyperlink w:anchor="TYPE_YAML_STRING" w:history="1">
              <w:r>
                <w:rPr>
                  <w:rStyle w:val="Hyperlink"/>
                  <w:rFonts w:ascii="Consolas" w:hAnsi="Consolas"/>
                  <w:noProof/>
                </w:rPr>
                <w:t>repository</w:t>
              </w:r>
              <w:r w:rsidRPr="00CA301B">
                <w:rPr>
                  <w:rStyle w:val="Hyperlink"/>
                  <w:rFonts w:ascii="Consolas" w:hAnsi="Consolas"/>
                  <w:noProof/>
                </w:rPr>
                <w:t>_definition_1</w:t>
              </w:r>
            </w:hyperlink>
            <w:r w:rsidRPr="006824F5">
              <w:rPr>
                <w:rStyle w:val="CodeSnippet"/>
                <w:noProof/>
              </w:rPr>
              <w:t>&gt;</w:t>
            </w:r>
          </w:p>
          <w:p w14:paraId="430A1390" w14:textId="77777777" w:rsidR="002D57C4" w:rsidRPr="006824F5" w:rsidRDefault="002D57C4" w:rsidP="00502E57">
            <w:pPr>
              <w:rPr>
                <w:rStyle w:val="CodeSnippet"/>
                <w:noProof/>
              </w:rPr>
            </w:pPr>
            <w:r w:rsidRPr="006824F5">
              <w:rPr>
                <w:rStyle w:val="CodeSnippet"/>
                <w:noProof/>
              </w:rPr>
              <w:t xml:space="preserve">   ...</w:t>
            </w:r>
          </w:p>
          <w:p w14:paraId="749D4C02" w14:textId="77777777" w:rsidR="002D57C4" w:rsidRPr="006824F5" w:rsidRDefault="002D57C4" w:rsidP="00502E57">
            <w:pPr>
              <w:rPr>
                <w:rStyle w:val="CodeSnippet"/>
              </w:rPr>
            </w:pPr>
            <w:r w:rsidRPr="006824F5">
              <w:rPr>
                <w:rStyle w:val="CodeSnippet"/>
                <w:noProof/>
              </w:rPr>
              <w:t xml:space="preserve">   </w:t>
            </w:r>
            <w:r>
              <w:rPr>
                <w:rStyle w:val="CodeSnippet"/>
                <w:noProof/>
              </w:rPr>
              <w:t>&lt;</w:t>
            </w:r>
            <w:hyperlink w:anchor="TYPE_YAML_STRING" w:history="1">
              <w:r>
                <w:rPr>
                  <w:rStyle w:val="Hyperlink"/>
                  <w:rFonts w:ascii="Consolas" w:hAnsi="Consolas"/>
                  <w:noProof/>
                </w:rPr>
                <w:t>repository</w:t>
              </w:r>
              <w:r w:rsidRPr="00CA301B">
                <w:rPr>
                  <w:rStyle w:val="Hyperlink"/>
                  <w:rFonts w:ascii="Consolas" w:hAnsi="Consolas"/>
                  <w:noProof/>
                </w:rPr>
                <w:t>_definition_n</w:t>
              </w:r>
            </w:hyperlink>
            <w:r w:rsidRPr="006824F5">
              <w:rPr>
                <w:rStyle w:val="CodeSnippet"/>
                <w:noProof/>
              </w:rPr>
              <w:t>&gt;</w:t>
            </w:r>
          </w:p>
        </w:tc>
      </w:tr>
    </w:tbl>
    <w:p w14:paraId="4AC4BCD5"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36D33E0" w14:textId="77777777" w:rsidTr="00502E57">
        <w:trPr>
          <w:trHeight w:val="256"/>
        </w:trPr>
        <w:tc>
          <w:tcPr>
            <w:tcW w:w="9576" w:type="dxa"/>
            <w:shd w:val="clear" w:color="auto" w:fill="D9D9D9" w:themeFill="background1" w:themeFillShade="D9"/>
          </w:tcPr>
          <w:p w14:paraId="788D249F" w14:textId="77777777" w:rsidR="002D57C4" w:rsidRPr="008C7272" w:rsidRDefault="002D57C4" w:rsidP="00502E57">
            <w:pPr>
              <w:rPr>
                <w:rStyle w:val="CodeSnippet"/>
                <w:noProof/>
              </w:rPr>
            </w:pPr>
            <w:r>
              <w:rPr>
                <w:rStyle w:val="CodeSnippetHighlight"/>
                <w:noProof/>
              </w:rPr>
              <w:t>repositories</w:t>
            </w:r>
            <w:r w:rsidRPr="008C7272">
              <w:rPr>
                <w:rStyle w:val="CodeSnippet"/>
                <w:noProof/>
              </w:rPr>
              <w:t>:</w:t>
            </w:r>
          </w:p>
          <w:p w14:paraId="59C2E185" w14:textId="77777777" w:rsidR="002D57C4" w:rsidRDefault="002D57C4" w:rsidP="00502E57">
            <w:pPr>
              <w:rPr>
                <w:rStyle w:val="CodeSnippet"/>
              </w:rPr>
            </w:pPr>
            <w:r>
              <w:rPr>
                <w:rStyle w:val="CodeSnippet"/>
              </w:rPr>
              <w:t xml:space="preserve">  my_project_artifact_repo:</w:t>
            </w:r>
          </w:p>
          <w:p w14:paraId="24528B9A" w14:textId="77777777" w:rsidR="002D57C4" w:rsidRPr="00AF702A" w:rsidRDefault="002D57C4" w:rsidP="00502E57">
            <w:pPr>
              <w:rPr>
                <w:rStyle w:val="CodeSnippet"/>
              </w:rPr>
            </w:pPr>
            <w:r>
              <w:rPr>
                <w:rStyle w:val="CodeSnippet"/>
              </w:rPr>
              <w:t xml:space="preserve">    description: development repository for TAR archives and Bash scripts</w:t>
            </w:r>
          </w:p>
          <w:p w14:paraId="0DC25616" w14:textId="77777777" w:rsidR="002D57C4" w:rsidRPr="006824F5" w:rsidRDefault="002D57C4" w:rsidP="00502E57">
            <w:pPr>
              <w:rPr>
                <w:rStyle w:val="CodeSnippet"/>
              </w:rPr>
            </w:pPr>
            <w:r w:rsidRPr="00AF702A">
              <w:rPr>
                <w:rStyle w:val="CodeSnippet"/>
              </w:rPr>
              <w:t xml:space="preserve">  </w:t>
            </w:r>
            <w:r>
              <w:rPr>
                <w:rStyle w:val="CodeSnippet"/>
              </w:rPr>
              <w:t xml:space="preserve">  </w:t>
            </w:r>
            <w:r w:rsidRPr="00AF702A">
              <w:rPr>
                <w:rStyle w:val="CodeSnippet"/>
              </w:rPr>
              <w:t xml:space="preserve">url: </w:t>
            </w:r>
            <w:r w:rsidRPr="007B3A13">
              <w:rPr>
                <w:rFonts w:ascii="Consolas" w:hAnsi="Consolas"/>
              </w:rPr>
              <w:t>http://mycompany.com/repository/myproject/</w:t>
            </w:r>
          </w:p>
        </w:tc>
      </w:tr>
    </w:tbl>
    <w:p w14:paraId="3F6C06D2" w14:textId="77777777" w:rsidR="002D57C4" w:rsidRDefault="002D57C4" w:rsidP="002D57C4">
      <w:pPr>
        <w:pStyle w:val="Heading4"/>
        <w:numPr>
          <w:ilvl w:val="3"/>
          <w:numId w:val="3"/>
        </w:numPr>
      </w:pPr>
      <w:r>
        <w:t>imports</w:t>
      </w:r>
    </w:p>
    <w:p w14:paraId="2E4E763D" w14:textId="77777777" w:rsidR="002D57C4" w:rsidRPr="002E5985" w:rsidRDefault="002D57C4" w:rsidP="002D57C4">
      <w:r>
        <w:t xml:space="preserve">This optional keyname provides a way to import a </w:t>
      </w:r>
      <w:r w:rsidRPr="00EE7340">
        <w:rPr>
          <w:i/>
          <w:u w:val="single"/>
        </w:rPr>
        <w:t>block sequence</w:t>
      </w:r>
      <w:r>
        <w:t xml:space="preserve"> of one or more TOSCA Definitions documents.  TOSCA Definitions documents can contain reusable TOSCA type definitions (e.g., Node Types, Relationship Types, Artifact Types, etc.) defined by other authors.  This mechanism provides an effective way for companies and organizations to define normative types and/or describe their software applications for reuse in other TOSCA Service Templates.</w:t>
      </w:r>
    </w:p>
    <w:p w14:paraId="131AD4BC"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5A9297C" w14:textId="77777777" w:rsidTr="00502E57">
        <w:trPr>
          <w:trHeight w:val="256"/>
        </w:trPr>
        <w:tc>
          <w:tcPr>
            <w:tcW w:w="9576" w:type="dxa"/>
            <w:shd w:val="clear" w:color="auto" w:fill="D9D9D9" w:themeFill="background1" w:themeFillShade="D9"/>
          </w:tcPr>
          <w:p w14:paraId="075FEA38" w14:textId="77777777" w:rsidR="002D57C4" w:rsidRPr="006824F5" w:rsidRDefault="002D57C4" w:rsidP="00502E57">
            <w:pPr>
              <w:rPr>
                <w:rStyle w:val="CodeSnippet"/>
              </w:rPr>
            </w:pPr>
            <w:r w:rsidRPr="006824F5">
              <w:rPr>
                <w:rStyle w:val="CodeSnippet"/>
              </w:rPr>
              <w:t>imports</w:t>
            </w:r>
          </w:p>
        </w:tc>
      </w:tr>
    </w:tbl>
    <w:p w14:paraId="45A923EF"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C5C0E09" w14:textId="77777777" w:rsidTr="00502E57">
        <w:trPr>
          <w:trHeight w:val="256"/>
        </w:trPr>
        <w:tc>
          <w:tcPr>
            <w:tcW w:w="9576" w:type="dxa"/>
            <w:shd w:val="clear" w:color="auto" w:fill="D9D9D9" w:themeFill="background1" w:themeFillShade="D9"/>
          </w:tcPr>
          <w:p w14:paraId="04D44FE9" w14:textId="77777777" w:rsidR="002D57C4" w:rsidRPr="006824F5" w:rsidRDefault="002D57C4" w:rsidP="00502E57">
            <w:pPr>
              <w:rPr>
                <w:rStyle w:val="CodeSnippet"/>
              </w:rPr>
            </w:pPr>
            <w:r w:rsidRPr="006824F5">
              <w:rPr>
                <w:rStyle w:val="CodeSnippet"/>
              </w:rPr>
              <w:t>imports:</w:t>
            </w:r>
          </w:p>
          <w:p w14:paraId="600A4714" w14:textId="77777777" w:rsidR="002D57C4" w:rsidRPr="006824F5" w:rsidRDefault="002D57C4" w:rsidP="00502E57">
            <w:pPr>
              <w:rPr>
                <w:rStyle w:val="CodeSnippet"/>
                <w:noProof/>
              </w:rPr>
            </w:pPr>
            <w:r w:rsidRPr="006824F5">
              <w:rPr>
                <w:rStyle w:val="CodeSnippet"/>
                <w:noProof/>
              </w:rPr>
              <w:t xml:space="preserve">   - &lt;</w:t>
            </w:r>
            <w:hyperlink w:anchor="DEFN_ELEMENT_IMPORT_DEF" w:history="1">
              <w:r w:rsidRPr="00145444">
                <w:rPr>
                  <w:rStyle w:val="Hyperlink"/>
                  <w:rFonts w:ascii="Consolas" w:hAnsi="Consolas"/>
                  <w:noProof/>
                </w:rPr>
                <w:t>import_definition_1</w:t>
              </w:r>
            </w:hyperlink>
            <w:r>
              <w:rPr>
                <w:rStyle w:val="CodeSnippet"/>
                <w:noProof/>
              </w:rPr>
              <w:t>&gt;</w:t>
            </w:r>
          </w:p>
          <w:p w14:paraId="0555B544" w14:textId="77777777" w:rsidR="002D57C4" w:rsidRPr="006824F5" w:rsidRDefault="002D57C4" w:rsidP="00502E57">
            <w:pPr>
              <w:rPr>
                <w:rStyle w:val="CodeSnippet"/>
                <w:noProof/>
              </w:rPr>
            </w:pPr>
            <w:r w:rsidRPr="006824F5">
              <w:rPr>
                <w:rStyle w:val="CodeSnippet"/>
                <w:noProof/>
              </w:rPr>
              <w:t xml:space="preserve">   - ...</w:t>
            </w:r>
          </w:p>
          <w:p w14:paraId="4417B3DD" w14:textId="77777777" w:rsidR="002D57C4" w:rsidRPr="006824F5" w:rsidRDefault="002D57C4" w:rsidP="00502E57">
            <w:pPr>
              <w:rPr>
                <w:rStyle w:val="CodeSnippet"/>
              </w:rPr>
            </w:pPr>
            <w:r w:rsidRPr="006824F5">
              <w:rPr>
                <w:rStyle w:val="CodeSnippet"/>
                <w:noProof/>
              </w:rPr>
              <w:t xml:space="preserve">   - &lt;</w:t>
            </w:r>
            <w:hyperlink w:anchor="DEFN_ELEMENT_IMPORT_DEF" w:history="1">
              <w:r w:rsidRPr="00145444">
                <w:rPr>
                  <w:rStyle w:val="Hyperlink"/>
                  <w:rFonts w:ascii="Consolas" w:hAnsi="Consolas"/>
                  <w:noProof/>
                </w:rPr>
                <w:t>import_definition_n</w:t>
              </w:r>
            </w:hyperlink>
            <w:r>
              <w:rPr>
                <w:rStyle w:val="CodeSnippet"/>
                <w:noProof/>
              </w:rPr>
              <w:t>&gt;</w:t>
            </w:r>
          </w:p>
        </w:tc>
      </w:tr>
    </w:tbl>
    <w:p w14:paraId="5293468F"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C4FB61D" w14:textId="77777777" w:rsidTr="00502E57">
        <w:trPr>
          <w:trHeight w:val="256"/>
        </w:trPr>
        <w:tc>
          <w:tcPr>
            <w:tcW w:w="9576" w:type="dxa"/>
            <w:shd w:val="clear" w:color="auto" w:fill="D9D9D9" w:themeFill="background1" w:themeFillShade="D9"/>
          </w:tcPr>
          <w:p w14:paraId="7706CD3D" w14:textId="77777777" w:rsidR="002D57C4" w:rsidRPr="006824F5" w:rsidRDefault="002D57C4" w:rsidP="00502E57">
            <w:pPr>
              <w:rPr>
                <w:rStyle w:val="CodeSnippet"/>
                <w:noProof/>
              </w:rPr>
            </w:pPr>
            <w:r w:rsidRPr="006824F5">
              <w:rPr>
                <w:rStyle w:val="CodeSnippet"/>
                <w:noProof/>
              </w:rPr>
              <w:t xml:space="preserve"># An example import of definitions files from a location relative to the </w:t>
            </w:r>
          </w:p>
          <w:p w14:paraId="5AFC8F93" w14:textId="77777777" w:rsidR="002D57C4" w:rsidRPr="006824F5" w:rsidRDefault="002D57C4" w:rsidP="00502E57">
            <w:pPr>
              <w:rPr>
                <w:rStyle w:val="CodeSnippet"/>
                <w:noProof/>
              </w:rPr>
            </w:pPr>
            <w:r w:rsidRPr="006824F5">
              <w:rPr>
                <w:rStyle w:val="CodeSnippet"/>
                <w:noProof/>
              </w:rPr>
              <w:t># file location of the service template declaring the import.</w:t>
            </w:r>
          </w:p>
          <w:p w14:paraId="261CE254" w14:textId="77777777" w:rsidR="002D57C4" w:rsidRPr="006824F5" w:rsidRDefault="002D57C4" w:rsidP="00502E57">
            <w:pPr>
              <w:rPr>
                <w:rStyle w:val="CodeSnippet"/>
                <w:noProof/>
              </w:rPr>
            </w:pPr>
            <w:r w:rsidRPr="004827FC">
              <w:rPr>
                <w:rStyle w:val="CodeSnippetHighlight"/>
              </w:rPr>
              <w:t>imports</w:t>
            </w:r>
            <w:r w:rsidRPr="006824F5">
              <w:rPr>
                <w:rStyle w:val="CodeSnippet"/>
                <w:noProof/>
              </w:rPr>
              <w:t>:</w:t>
            </w:r>
          </w:p>
          <w:p w14:paraId="3D2387E2" w14:textId="77777777" w:rsidR="002D57C4" w:rsidRPr="006824F5" w:rsidRDefault="002D57C4" w:rsidP="00502E57">
            <w:pPr>
              <w:rPr>
                <w:rStyle w:val="CodeSnippet"/>
                <w:noProof/>
              </w:rPr>
            </w:pPr>
            <w:r w:rsidRPr="006824F5">
              <w:rPr>
                <w:rStyle w:val="CodeSnippet"/>
                <w:noProof/>
              </w:rPr>
              <w:lastRenderedPageBreak/>
              <w:t xml:space="preserve">  - </w:t>
            </w:r>
            <w:r>
              <w:rPr>
                <w:rStyle w:val="CodeSnippet"/>
                <w:noProof/>
              </w:rPr>
              <w:t xml:space="preserve">some_definitions: </w:t>
            </w:r>
            <w:r w:rsidRPr="006824F5">
              <w:rPr>
                <w:rStyle w:val="CodeSnippet"/>
                <w:noProof/>
              </w:rPr>
              <w:t>relative_path/my_defns/my_typesdefs_1.yaml</w:t>
            </w:r>
          </w:p>
          <w:p w14:paraId="1720BB00" w14:textId="77777777" w:rsidR="002D57C4" w:rsidRDefault="002D57C4" w:rsidP="00502E57">
            <w:pPr>
              <w:rPr>
                <w:rStyle w:val="CodeSnippet"/>
                <w:noProof/>
              </w:rPr>
            </w:pPr>
            <w:r w:rsidRPr="006824F5">
              <w:rPr>
                <w:rStyle w:val="CodeSnippet"/>
                <w:noProof/>
              </w:rPr>
              <w:t xml:space="preserve">  - </w:t>
            </w:r>
            <w:r>
              <w:rPr>
                <w:rStyle w:val="CodeSnippet"/>
                <w:noProof/>
              </w:rPr>
              <w:t>more_definitions:</w:t>
            </w:r>
          </w:p>
          <w:p w14:paraId="5DB2B6EE" w14:textId="77777777" w:rsidR="002D57C4" w:rsidRDefault="002D57C4" w:rsidP="00502E57">
            <w:pPr>
              <w:rPr>
                <w:rStyle w:val="CodeSnippet"/>
              </w:rPr>
            </w:pPr>
            <w:r>
              <w:rPr>
                <w:rStyle w:val="CodeSnippet"/>
                <w:noProof/>
              </w:rPr>
              <w:t xml:space="preserve">      file: </w:t>
            </w:r>
            <w:r w:rsidRPr="006824F5">
              <w:rPr>
                <w:rStyle w:val="CodeSnippet"/>
                <w:noProof/>
              </w:rPr>
              <w:t>my_defns/my_typesdefs_n.yaml</w:t>
            </w:r>
            <w:r w:rsidRPr="006824F5">
              <w:rPr>
                <w:rStyle w:val="CodeSnippet"/>
              </w:rPr>
              <w:t xml:space="preserve">    </w:t>
            </w:r>
          </w:p>
          <w:p w14:paraId="2C20B0B0" w14:textId="77777777" w:rsidR="002D57C4" w:rsidRDefault="002D57C4" w:rsidP="00502E57">
            <w:pPr>
              <w:rPr>
                <w:rStyle w:val="CodeSnippet"/>
              </w:rPr>
            </w:pPr>
            <w:r>
              <w:rPr>
                <w:rStyle w:val="CodeSnippet"/>
              </w:rPr>
              <w:t xml:space="preserve">      repository: my_company_repo</w:t>
            </w:r>
          </w:p>
          <w:p w14:paraId="7D271CCF" w14:textId="77777777" w:rsidR="002D57C4" w:rsidRDefault="002D57C4" w:rsidP="00502E57">
            <w:pPr>
              <w:rPr>
                <w:rStyle w:val="CodeSnippet"/>
              </w:rPr>
            </w:pPr>
            <w:r>
              <w:rPr>
                <w:rStyle w:val="CodeSnippet"/>
              </w:rPr>
              <w:t xml:space="preserve">      namespace_uri: </w:t>
            </w:r>
            <w:r w:rsidRPr="007B3A13">
              <w:rPr>
                <w:rFonts w:ascii="Consolas" w:hAnsi="Consolas"/>
              </w:rPr>
              <w:t>http://mycompany.com/ns/tosca/2.0</w:t>
            </w:r>
          </w:p>
          <w:p w14:paraId="60893F56" w14:textId="77777777" w:rsidR="002D57C4" w:rsidRPr="006824F5" w:rsidRDefault="002D57C4" w:rsidP="00502E57">
            <w:pPr>
              <w:rPr>
                <w:rStyle w:val="CodeSnippet"/>
              </w:rPr>
            </w:pPr>
            <w:r>
              <w:rPr>
                <w:rStyle w:val="CodeSnippet"/>
              </w:rPr>
              <w:t xml:space="preserve">      namespace_prefix: mycompany</w:t>
            </w:r>
          </w:p>
        </w:tc>
      </w:tr>
    </w:tbl>
    <w:p w14:paraId="690A3147" w14:textId="77777777" w:rsidR="002D57C4" w:rsidRDefault="002D57C4" w:rsidP="002D57C4">
      <w:pPr>
        <w:pStyle w:val="Heading4"/>
        <w:numPr>
          <w:ilvl w:val="3"/>
          <w:numId w:val="3"/>
        </w:numPr>
      </w:pPr>
      <w:r>
        <w:lastRenderedPageBreak/>
        <w:t>artifact_types</w:t>
      </w:r>
    </w:p>
    <w:p w14:paraId="47115A38" w14:textId="77777777" w:rsidR="002D57C4" w:rsidRPr="002E50C1" w:rsidRDefault="002D57C4" w:rsidP="002D57C4">
      <w:r w:rsidRPr="00361ABA">
        <w:t xml:space="preserve">This </w:t>
      </w:r>
      <w:r>
        <w:t xml:space="preserve">optional </w:t>
      </w:r>
      <w:r w:rsidRPr="00361ABA">
        <w:t xml:space="preserve">keyname lists the </w:t>
      </w:r>
      <w:r>
        <w:t>Artifact</w:t>
      </w:r>
      <w:r w:rsidRPr="00361ABA">
        <w:t xml:space="preserve"> Types that are defined by this Service Template</w:t>
      </w:r>
      <w:r w:rsidRPr="002E50C1">
        <w:t>.</w:t>
      </w:r>
    </w:p>
    <w:p w14:paraId="7FBEDF9F"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5596B05" w14:textId="77777777" w:rsidTr="00502E57">
        <w:trPr>
          <w:trHeight w:val="256"/>
        </w:trPr>
        <w:tc>
          <w:tcPr>
            <w:tcW w:w="9576" w:type="dxa"/>
            <w:shd w:val="clear" w:color="auto" w:fill="D9D9D9" w:themeFill="background1" w:themeFillShade="D9"/>
          </w:tcPr>
          <w:p w14:paraId="5895C953" w14:textId="77777777" w:rsidR="002D57C4" w:rsidRPr="006824F5" w:rsidRDefault="002D57C4" w:rsidP="00502E57">
            <w:pPr>
              <w:rPr>
                <w:rStyle w:val="CodeSnippet"/>
              </w:rPr>
            </w:pPr>
            <w:r>
              <w:rPr>
                <w:rStyle w:val="CodeSnippet"/>
              </w:rPr>
              <w:t>artifact_types</w:t>
            </w:r>
          </w:p>
        </w:tc>
      </w:tr>
    </w:tbl>
    <w:p w14:paraId="526B4794"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08DAC99" w14:textId="77777777" w:rsidTr="00502E57">
        <w:trPr>
          <w:trHeight w:val="256"/>
        </w:trPr>
        <w:tc>
          <w:tcPr>
            <w:tcW w:w="9576" w:type="dxa"/>
            <w:shd w:val="clear" w:color="auto" w:fill="D9D9D9" w:themeFill="background1" w:themeFillShade="D9"/>
          </w:tcPr>
          <w:p w14:paraId="78A5CB69" w14:textId="77777777" w:rsidR="002D57C4" w:rsidRPr="002E09F1" w:rsidRDefault="002D57C4" w:rsidP="00502E57">
            <w:pPr>
              <w:rPr>
                <w:rStyle w:val="CodeSnippet"/>
                <w:noProof/>
              </w:rPr>
            </w:pPr>
            <w:r>
              <w:rPr>
                <w:rStyle w:val="CodeSnippet"/>
                <w:noProof/>
              </w:rPr>
              <w:t>artifact</w:t>
            </w:r>
            <w:r w:rsidRPr="002E09F1">
              <w:rPr>
                <w:rStyle w:val="CodeSnippet"/>
                <w:noProof/>
              </w:rPr>
              <w:t>_types:</w:t>
            </w:r>
          </w:p>
          <w:p w14:paraId="0B796266" w14:textId="77777777" w:rsidR="002D57C4" w:rsidRPr="002E09F1" w:rsidRDefault="002D57C4" w:rsidP="00502E57">
            <w:pPr>
              <w:rPr>
                <w:rStyle w:val="CodeSnippet"/>
                <w:noProof/>
              </w:rPr>
            </w:pPr>
            <w:r>
              <w:rPr>
                <w:rStyle w:val="CodeSnippet"/>
                <w:noProof/>
              </w:rPr>
              <w:t xml:space="preserve">  &lt;</w:t>
            </w:r>
            <w:hyperlink w:anchor="DEFN_ENTITY_ARTIFACT_TYPE" w:history="1">
              <w:r>
                <w:rPr>
                  <w:rStyle w:val="Hyperlink"/>
                  <w:rFonts w:ascii="Consolas" w:hAnsi="Consolas"/>
                  <w:noProof/>
                </w:rPr>
                <w:t>artifact</w:t>
              </w:r>
              <w:r w:rsidRPr="002705F5">
                <w:rPr>
                  <w:rStyle w:val="Hyperlink"/>
                  <w:rFonts w:ascii="Consolas" w:hAnsi="Consolas"/>
                  <w:noProof/>
                </w:rPr>
                <w:t>_type_defn_1</w:t>
              </w:r>
            </w:hyperlink>
            <w:r w:rsidRPr="002E09F1">
              <w:rPr>
                <w:rStyle w:val="CodeSnippet"/>
                <w:noProof/>
              </w:rPr>
              <w:t>&gt;</w:t>
            </w:r>
          </w:p>
          <w:p w14:paraId="4AC0A238" w14:textId="77777777" w:rsidR="002D57C4" w:rsidRPr="002E09F1" w:rsidRDefault="002D57C4" w:rsidP="00502E57">
            <w:pPr>
              <w:rPr>
                <w:rStyle w:val="CodeSnippet"/>
                <w:noProof/>
              </w:rPr>
            </w:pPr>
            <w:r w:rsidRPr="002E09F1">
              <w:rPr>
                <w:rStyle w:val="CodeSnippet"/>
                <w:noProof/>
              </w:rPr>
              <w:t xml:space="preserve">  ...</w:t>
            </w:r>
          </w:p>
          <w:p w14:paraId="5B1C1CE7" w14:textId="77777777" w:rsidR="002D57C4" w:rsidRPr="006824F5" w:rsidRDefault="002D57C4" w:rsidP="00502E57">
            <w:pPr>
              <w:rPr>
                <w:rStyle w:val="CodeSnippet"/>
                <w:noProof/>
              </w:rPr>
            </w:pPr>
            <w:r w:rsidRPr="002E09F1">
              <w:rPr>
                <w:rStyle w:val="CodeSnippet"/>
                <w:noProof/>
              </w:rPr>
              <w:t xml:space="preserve">  &lt;</w:t>
            </w:r>
            <w:hyperlink w:anchor="DEFN_ENTITY_ARTIFACT_TYPE" w:history="1">
              <w:r>
                <w:rPr>
                  <w:rStyle w:val="Hyperlink"/>
                  <w:rFonts w:ascii="Consolas" w:hAnsi="Consolas"/>
                  <w:noProof/>
                </w:rPr>
                <w:t>artifact</w:t>
              </w:r>
              <w:r w:rsidRPr="002705F5">
                <w:rPr>
                  <w:rStyle w:val="Hyperlink"/>
                  <w:rFonts w:ascii="Consolas" w:hAnsi="Consolas"/>
                  <w:noProof/>
                </w:rPr>
                <w:t xml:space="preserve"> type_defn_n</w:t>
              </w:r>
            </w:hyperlink>
            <w:r w:rsidRPr="002E09F1">
              <w:rPr>
                <w:rStyle w:val="CodeSnippet"/>
                <w:noProof/>
              </w:rPr>
              <w:t>&gt;</w:t>
            </w:r>
          </w:p>
        </w:tc>
      </w:tr>
    </w:tbl>
    <w:p w14:paraId="36234BE4"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3BDF592" w14:textId="77777777" w:rsidTr="00502E57">
        <w:trPr>
          <w:trHeight w:val="256"/>
        </w:trPr>
        <w:tc>
          <w:tcPr>
            <w:tcW w:w="9576" w:type="dxa"/>
            <w:shd w:val="clear" w:color="auto" w:fill="D9D9D9" w:themeFill="background1" w:themeFillShade="D9"/>
          </w:tcPr>
          <w:p w14:paraId="0323294C" w14:textId="77777777" w:rsidR="002D57C4" w:rsidRDefault="002D57C4" w:rsidP="00502E57">
            <w:pPr>
              <w:rPr>
                <w:rStyle w:val="CodeSnippet"/>
                <w:noProof/>
              </w:rPr>
            </w:pPr>
            <w:r>
              <w:rPr>
                <w:rStyle w:val="CodeSnippetHighlight"/>
              </w:rPr>
              <w:t>artifact</w:t>
            </w:r>
            <w:r w:rsidRPr="00CA301B">
              <w:rPr>
                <w:rStyle w:val="CodeSnippetHighlight"/>
              </w:rPr>
              <w:t>_types</w:t>
            </w:r>
            <w:r>
              <w:rPr>
                <w:rStyle w:val="CodeSnippet"/>
                <w:noProof/>
              </w:rPr>
              <w:t>:</w:t>
            </w:r>
          </w:p>
          <w:p w14:paraId="76F3F650" w14:textId="77777777" w:rsidR="002D57C4" w:rsidRDefault="002D57C4" w:rsidP="00502E57">
            <w:pPr>
              <w:rPr>
                <w:rStyle w:val="CodeSnippet"/>
                <w:noProof/>
              </w:rPr>
            </w:pPr>
            <w:r>
              <w:rPr>
                <w:rStyle w:val="CodeSnippet"/>
                <w:noProof/>
              </w:rPr>
              <w:t xml:space="preserve">  mycompany.artifacttypes.myFileType:</w:t>
            </w:r>
          </w:p>
          <w:p w14:paraId="083D53A1" w14:textId="77777777" w:rsidR="002D57C4" w:rsidRPr="006824F5" w:rsidRDefault="002D57C4" w:rsidP="00502E57">
            <w:pPr>
              <w:rPr>
                <w:rStyle w:val="CodeSnippet"/>
                <w:noProof/>
              </w:rPr>
            </w:pPr>
            <w:r>
              <w:rPr>
                <w:rStyle w:val="CodeSnippet"/>
                <w:noProof/>
              </w:rPr>
              <w:t xml:space="preserve">    derived_from: tosca.artifacts.File</w:t>
            </w:r>
          </w:p>
        </w:tc>
      </w:tr>
    </w:tbl>
    <w:p w14:paraId="1982B0B7" w14:textId="77777777" w:rsidR="002D57C4" w:rsidRDefault="002D57C4" w:rsidP="002D57C4">
      <w:pPr>
        <w:pStyle w:val="Heading4"/>
        <w:numPr>
          <w:ilvl w:val="3"/>
          <w:numId w:val="3"/>
        </w:numPr>
      </w:pPr>
      <w:r>
        <w:t>data_types</w:t>
      </w:r>
    </w:p>
    <w:p w14:paraId="45C22BAE" w14:textId="77777777" w:rsidR="002D57C4" w:rsidRPr="002E5985" w:rsidRDefault="002D57C4" w:rsidP="002D57C4">
      <w:r>
        <w:t>This optional keyname provides a section to define new data types in TOSCA.</w:t>
      </w:r>
    </w:p>
    <w:p w14:paraId="45128BD3"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6A9DE69" w14:textId="77777777" w:rsidTr="00502E57">
        <w:trPr>
          <w:trHeight w:val="256"/>
        </w:trPr>
        <w:tc>
          <w:tcPr>
            <w:tcW w:w="9576" w:type="dxa"/>
            <w:shd w:val="clear" w:color="auto" w:fill="D9D9D9" w:themeFill="background1" w:themeFillShade="D9"/>
          </w:tcPr>
          <w:p w14:paraId="738B00C8" w14:textId="77777777" w:rsidR="002D57C4" w:rsidRPr="006824F5" w:rsidRDefault="002D57C4" w:rsidP="00502E57">
            <w:pPr>
              <w:rPr>
                <w:rStyle w:val="CodeSnippet"/>
              </w:rPr>
            </w:pPr>
            <w:r>
              <w:rPr>
                <w:rStyle w:val="CodeSnippet"/>
              </w:rPr>
              <w:t>data_types</w:t>
            </w:r>
          </w:p>
        </w:tc>
      </w:tr>
    </w:tbl>
    <w:p w14:paraId="2DC62F66"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01AA506" w14:textId="77777777" w:rsidTr="00502E57">
        <w:trPr>
          <w:trHeight w:val="256"/>
        </w:trPr>
        <w:tc>
          <w:tcPr>
            <w:tcW w:w="9576" w:type="dxa"/>
            <w:shd w:val="clear" w:color="auto" w:fill="D9D9D9" w:themeFill="background1" w:themeFillShade="D9"/>
          </w:tcPr>
          <w:p w14:paraId="271519F3" w14:textId="77777777" w:rsidR="002D57C4" w:rsidRPr="006824F5" w:rsidRDefault="002D57C4" w:rsidP="00502E57">
            <w:pPr>
              <w:rPr>
                <w:rStyle w:val="CodeSnippet"/>
              </w:rPr>
            </w:pPr>
            <w:r>
              <w:rPr>
                <w:rStyle w:val="CodeSnippet"/>
              </w:rPr>
              <w:t>data_types</w:t>
            </w:r>
            <w:r w:rsidRPr="006824F5">
              <w:rPr>
                <w:rStyle w:val="CodeSnippet"/>
              </w:rPr>
              <w:t>:</w:t>
            </w:r>
          </w:p>
          <w:p w14:paraId="6F913419" w14:textId="77777777" w:rsidR="002D57C4" w:rsidRPr="006824F5" w:rsidRDefault="002D57C4" w:rsidP="00502E57">
            <w:pPr>
              <w:rPr>
                <w:rStyle w:val="CodeSnippet"/>
              </w:rPr>
            </w:pPr>
            <w:r>
              <w:rPr>
                <w:rStyle w:val="CodeSnippet"/>
              </w:rPr>
              <w:t xml:space="preserve">   &lt;</w:t>
            </w:r>
            <w:hyperlink w:anchor="DEFN_ENTITY_DATA_TYPE" w:history="1">
              <w:r w:rsidRPr="00387524">
                <w:rPr>
                  <w:rStyle w:val="Hyperlink"/>
                  <w:rFonts w:ascii="Consolas" w:hAnsi="Consolas"/>
                </w:rPr>
                <w:t>tosca_datatype_def_1</w:t>
              </w:r>
            </w:hyperlink>
            <w:r w:rsidRPr="006824F5">
              <w:rPr>
                <w:rStyle w:val="CodeSnippet"/>
              </w:rPr>
              <w:t>&gt;</w:t>
            </w:r>
          </w:p>
          <w:p w14:paraId="3088A575" w14:textId="77777777" w:rsidR="002D57C4" w:rsidRPr="006824F5" w:rsidRDefault="002D57C4" w:rsidP="00502E57">
            <w:pPr>
              <w:rPr>
                <w:rStyle w:val="CodeSnippet"/>
              </w:rPr>
            </w:pPr>
            <w:r w:rsidRPr="006824F5">
              <w:rPr>
                <w:rStyle w:val="CodeSnippet"/>
              </w:rPr>
              <w:t xml:space="preserve">   ...</w:t>
            </w:r>
          </w:p>
          <w:p w14:paraId="05405572" w14:textId="77777777" w:rsidR="002D57C4" w:rsidRPr="006824F5" w:rsidRDefault="002D57C4" w:rsidP="00502E57">
            <w:pPr>
              <w:rPr>
                <w:rStyle w:val="CodeSnippet"/>
              </w:rPr>
            </w:pPr>
            <w:r w:rsidRPr="006824F5">
              <w:rPr>
                <w:rStyle w:val="CodeSnippet"/>
              </w:rPr>
              <w:t xml:space="preserve">   </w:t>
            </w:r>
            <w:r>
              <w:rPr>
                <w:rStyle w:val="CodeSnippet"/>
              </w:rPr>
              <w:t>&lt;</w:t>
            </w:r>
            <w:hyperlink w:anchor="DEFN_ENTITY_DATA_TYPE" w:history="1">
              <w:r w:rsidRPr="00387524">
                <w:rPr>
                  <w:rStyle w:val="Hyperlink"/>
                  <w:rFonts w:ascii="Consolas" w:hAnsi="Consolas"/>
                </w:rPr>
                <w:t>tosca_datatype_def_n</w:t>
              </w:r>
            </w:hyperlink>
            <w:r w:rsidRPr="006824F5">
              <w:rPr>
                <w:rStyle w:val="CodeSnippet"/>
              </w:rPr>
              <w:t>&gt;</w:t>
            </w:r>
          </w:p>
        </w:tc>
      </w:tr>
    </w:tbl>
    <w:p w14:paraId="693989E7"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783774D" w14:textId="77777777" w:rsidTr="00502E57">
        <w:trPr>
          <w:trHeight w:val="256"/>
        </w:trPr>
        <w:tc>
          <w:tcPr>
            <w:tcW w:w="9576" w:type="dxa"/>
            <w:shd w:val="clear" w:color="auto" w:fill="D9D9D9" w:themeFill="background1" w:themeFillShade="D9"/>
          </w:tcPr>
          <w:p w14:paraId="5F6C61FF" w14:textId="77777777" w:rsidR="002D57C4" w:rsidRDefault="002D57C4" w:rsidP="00502E57">
            <w:pPr>
              <w:rPr>
                <w:rStyle w:val="CodeSnippet"/>
                <w:noProof/>
              </w:rPr>
            </w:pPr>
            <w:r w:rsidRPr="0080152C">
              <w:rPr>
                <w:rStyle w:val="CodeSnippetHighlight"/>
                <w:noProof/>
              </w:rPr>
              <w:t>data</w:t>
            </w:r>
            <w:r>
              <w:rPr>
                <w:rStyle w:val="CodeSnippetHighlight"/>
                <w:noProof/>
              </w:rPr>
              <w:t>_</w:t>
            </w:r>
            <w:r w:rsidRPr="0080152C">
              <w:rPr>
                <w:rStyle w:val="CodeSnippetHighlight"/>
                <w:noProof/>
              </w:rPr>
              <w:t>type</w:t>
            </w:r>
            <w:r>
              <w:rPr>
                <w:rStyle w:val="CodeSnippetHighlight"/>
                <w:noProof/>
              </w:rPr>
              <w:t>s</w:t>
            </w:r>
            <w:r w:rsidRPr="006824F5">
              <w:rPr>
                <w:rStyle w:val="CodeSnippet"/>
              </w:rPr>
              <w:t>:</w:t>
            </w:r>
          </w:p>
          <w:p w14:paraId="5BF84FDF" w14:textId="77777777" w:rsidR="002D57C4" w:rsidRDefault="002D57C4" w:rsidP="00502E57">
            <w:pPr>
              <w:rPr>
                <w:rStyle w:val="CodeSnippet"/>
                <w:noProof/>
              </w:rPr>
            </w:pPr>
            <w:r>
              <w:rPr>
                <w:rStyle w:val="CodeSnippet"/>
                <w:noProof/>
              </w:rPr>
              <w:t xml:space="preserve">  # A complex datatype definition</w:t>
            </w:r>
          </w:p>
          <w:p w14:paraId="601D0EDA" w14:textId="77777777" w:rsidR="002D57C4" w:rsidRDefault="002D57C4" w:rsidP="00502E57">
            <w:pPr>
              <w:rPr>
                <w:rStyle w:val="CodeSnippet"/>
                <w:noProof/>
              </w:rPr>
            </w:pPr>
            <w:r>
              <w:rPr>
                <w:rStyle w:val="CodeSnippet"/>
                <w:noProof/>
              </w:rPr>
              <w:t xml:space="preserve">  simple_contactinfo_type:</w:t>
            </w:r>
          </w:p>
          <w:p w14:paraId="55CFB02A" w14:textId="77777777" w:rsidR="002D57C4" w:rsidRDefault="002D57C4" w:rsidP="00502E57">
            <w:pPr>
              <w:rPr>
                <w:rStyle w:val="CodeSnippet"/>
                <w:noProof/>
              </w:rPr>
            </w:pPr>
            <w:r>
              <w:rPr>
                <w:rStyle w:val="CodeSnippet"/>
                <w:noProof/>
              </w:rPr>
              <w:lastRenderedPageBreak/>
              <w:t xml:space="preserve">    properties:</w:t>
            </w:r>
          </w:p>
          <w:p w14:paraId="1BA61579" w14:textId="77777777" w:rsidR="002D57C4" w:rsidRDefault="002D57C4" w:rsidP="00502E57">
            <w:pPr>
              <w:rPr>
                <w:rStyle w:val="CodeSnippet"/>
                <w:noProof/>
              </w:rPr>
            </w:pPr>
            <w:r>
              <w:rPr>
                <w:rStyle w:val="CodeSnippet"/>
                <w:noProof/>
              </w:rPr>
              <w:t xml:space="preserve">      name:</w:t>
            </w:r>
          </w:p>
          <w:p w14:paraId="4D92911B" w14:textId="77777777" w:rsidR="002D57C4" w:rsidRDefault="002D57C4" w:rsidP="00502E57">
            <w:pPr>
              <w:rPr>
                <w:rStyle w:val="CodeSnippet"/>
                <w:noProof/>
              </w:rPr>
            </w:pPr>
            <w:r>
              <w:rPr>
                <w:rStyle w:val="CodeSnippet"/>
                <w:noProof/>
              </w:rPr>
              <w:t xml:space="preserve">        type: string</w:t>
            </w:r>
          </w:p>
          <w:p w14:paraId="0AD5A3F6" w14:textId="77777777" w:rsidR="002D57C4" w:rsidRDefault="002D57C4" w:rsidP="00502E57">
            <w:pPr>
              <w:rPr>
                <w:rStyle w:val="CodeSnippet"/>
                <w:noProof/>
              </w:rPr>
            </w:pPr>
            <w:r>
              <w:rPr>
                <w:rStyle w:val="CodeSnippet"/>
                <w:noProof/>
              </w:rPr>
              <w:t xml:space="preserve">      email:</w:t>
            </w:r>
          </w:p>
          <w:p w14:paraId="40FFBE1A" w14:textId="77777777" w:rsidR="002D57C4" w:rsidRDefault="002D57C4" w:rsidP="00502E57">
            <w:pPr>
              <w:rPr>
                <w:rStyle w:val="CodeSnippet"/>
                <w:noProof/>
              </w:rPr>
            </w:pPr>
            <w:r>
              <w:rPr>
                <w:rStyle w:val="CodeSnippet"/>
                <w:noProof/>
              </w:rPr>
              <w:t xml:space="preserve">        type: string</w:t>
            </w:r>
          </w:p>
          <w:p w14:paraId="2E2CCBF4" w14:textId="77777777" w:rsidR="002D57C4" w:rsidRDefault="002D57C4" w:rsidP="00502E57">
            <w:pPr>
              <w:rPr>
                <w:rStyle w:val="CodeSnippet"/>
                <w:noProof/>
              </w:rPr>
            </w:pPr>
            <w:r>
              <w:rPr>
                <w:rStyle w:val="CodeSnippet"/>
                <w:noProof/>
              </w:rPr>
              <w:t xml:space="preserve">      phone:</w:t>
            </w:r>
          </w:p>
          <w:p w14:paraId="079927AF" w14:textId="77777777" w:rsidR="002D57C4" w:rsidRDefault="002D57C4" w:rsidP="00502E57">
            <w:pPr>
              <w:rPr>
                <w:rStyle w:val="CodeSnippet"/>
                <w:noProof/>
              </w:rPr>
            </w:pPr>
            <w:r>
              <w:rPr>
                <w:rStyle w:val="CodeSnippet"/>
                <w:noProof/>
              </w:rPr>
              <w:t xml:space="preserve">        type: string</w:t>
            </w:r>
          </w:p>
          <w:p w14:paraId="19942876" w14:textId="77777777" w:rsidR="002D57C4" w:rsidRDefault="002D57C4" w:rsidP="00502E57">
            <w:pPr>
              <w:rPr>
                <w:rStyle w:val="CodeSnippet"/>
                <w:noProof/>
              </w:rPr>
            </w:pPr>
          </w:p>
          <w:p w14:paraId="63E10012" w14:textId="77777777" w:rsidR="002D57C4" w:rsidRDefault="002D57C4" w:rsidP="00502E57">
            <w:pPr>
              <w:rPr>
                <w:rStyle w:val="CodeSnippet"/>
                <w:noProof/>
              </w:rPr>
            </w:pPr>
            <w:r>
              <w:rPr>
                <w:rStyle w:val="CodeSnippet"/>
                <w:noProof/>
              </w:rPr>
              <w:t xml:space="preserve">  # datatype definition derived from an existing type</w:t>
            </w:r>
          </w:p>
          <w:p w14:paraId="49CC9E23" w14:textId="77777777" w:rsidR="002D57C4" w:rsidRDefault="002D57C4" w:rsidP="00502E57">
            <w:pPr>
              <w:rPr>
                <w:rStyle w:val="CodeSnippet"/>
                <w:noProof/>
              </w:rPr>
            </w:pPr>
            <w:r>
              <w:rPr>
                <w:rStyle w:val="CodeSnippet"/>
                <w:noProof/>
              </w:rPr>
              <w:t xml:space="preserve">  full_contact_info:</w:t>
            </w:r>
          </w:p>
          <w:p w14:paraId="49DB7842" w14:textId="77777777" w:rsidR="002D57C4" w:rsidRDefault="002D57C4" w:rsidP="00502E57">
            <w:pPr>
              <w:rPr>
                <w:rStyle w:val="CodeSnippet"/>
                <w:noProof/>
              </w:rPr>
            </w:pPr>
            <w:r>
              <w:rPr>
                <w:rStyle w:val="CodeSnippet"/>
                <w:noProof/>
              </w:rPr>
              <w:t xml:space="preserve">    derived_from: simple_contact_info</w:t>
            </w:r>
          </w:p>
          <w:p w14:paraId="03A16A20" w14:textId="77777777" w:rsidR="002D57C4" w:rsidRDefault="002D57C4" w:rsidP="00502E57">
            <w:pPr>
              <w:rPr>
                <w:rStyle w:val="CodeSnippet"/>
                <w:noProof/>
              </w:rPr>
            </w:pPr>
            <w:r>
              <w:rPr>
                <w:rStyle w:val="CodeSnippet"/>
                <w:noProof/>
              </w:rPr>
              <w:t xml:space="preserve">    properties:</w:t>
            </w:r>
          </w:p>
          <w:p w14:paraId="6271018C" w14:textId="77777777" w:rsidR="002D57C4" w:rsidRDefault="002D57C4" w:rsidP="00502E57">
            <w:pPr>
              <w:rPr>
                <w:rStyle w:val="CodeSnippet"/>
                <w:noProof/>
              </w:rPr>
            </w:pPr>
            <w:r>
              <w:rPr>
                <w:rStyle w:val="CodeSnippet"/>
                <w:noProof/>
              </w:rPr>
              <w:t xml:space="preserve">      street_address:</w:t>
            </w:r>
          </w:p>
          <w:p w14:paraId="24555358" w14:textId="77777777" w:rsidR="002D57C4" w:rsidRDefault="002D57C4" w:rsidP="00502E57">
            <w:pPr>
              <w:rPr>
                <w:rStyle w:val="CodeSnippet"/>
                <w:noProof/>
              </w:rPr>
            </w:pPr>
            <w:r>
              <w:rPr>
                <w:rStyle w:val="CodeSnippet"/>
                <w:noProof/>
              </w:rPr>
              <w:t xml:space="preserve">        type: string</w:t>
            </w:r>
          </w:p>
          <w:p w14:paraId="786B17A1" w14:textId="77777777" w:rsidR="002D57C4" w:rsidRDefault="002D57C4" w:rsidP="00502E57">
            <w:pPr>
              <w:rPr>
                <w:rStyle w:val="CodeSnippet"/>
                <w:noProof/>
              </w:rPr>
            </w:pPr>
            <w:r>
              <w:rPr>
                <w:rStyle w:val="CodeSnippet"/>
                <w:noProof/>
              </w:rPr>
              <w:t xml:space="preserve">      city: </w:t>
            </w:r>
          </w:p>
          <w:p w14:paraId="3F767253" w14:textId="77777777" w:rsidR="002D57C4" w:rsidRDefault="002D57C4" w:rsidP="00502E57">
            <w:pPr>
              <w:rPr>
                <w:rStyle w:val="CodeSnippet"/>
                <w:noProof/>
              </w:rPr>
            </w:pPr>
            <w:r>
              <w:rPr>
                <w:rStyle w:val="CodeSnippet"/>
                <w:noProof/>
              </w:rPr>
              <w:t xml:space="preserve">        type: string</w:t>
            </w:r>
          </w:p>
          <w:p w14:paraId="3E0CB74A" w14:textId="77777777" w:rsidR="002D57C4" w:rsidRDefault="002D57C4" w:rsidP="00502E57">
            <w:pPr>
              <w:rPr>
                <w:rStyle w:val="CodeSnippet"/>
                <w:noProof/>
              </w:rPr>
            </w:pPr>
            <w:r>
              <w:rPr>
                <w:rStyle w:val="CodeSnippet"/>
                <w:noProof/>
              </w:rPr>
              <w:t xml:space="preserve">      state:</w:t>
            </w:r>
          </w:p>
          <w:p w14:paraId="08E06342" w14:textId="77777777" w:rsidR="002D57C4" w:rsidRDefault="002D57C4" w:rsidP="00502E57">
            <w:pPr>
              <w:rPr>
                <w:rStyle w:val="CodeSnippet"/>
                <w:noProof/>
              </w:rPr>
            </w:pPr>
            <w:r>
              <w:rPr>
                <w:rStyle w:val="CodeSnippet"/>
                <w:noProof/>
              </w:rPr>
              <w:t xml:space="preserve">        type: string</w:t>
            </w:r>
          </w:p>
          <w:p w14:paraId="234C987F" w14:textId="77777777" w:rsidR="002D57C4" w:rsidRDefault="002D57C4" w:rsidP="00502E57">
            <w:pPr>
              <w:rPr>
                <w:rStyle w:val="CodeSnippet"/>
                <w:noProof/>
              </w:rPr>
            </w:pPr>
            <w:r>
              <w:rPr>
                <w:rStyle w:val="CodeSnippet"/>
                <w:noProof/>
              </w:rPr>
              <w:t xml:space="preserve">      postalcode:</w:t>
            </w:r>
          </w:p>
          <w:p w14:paraId="4C82F87B" w14:textId="77777777" w:rsidR="002D57C4" w:rsidRPr="006824F5" w:rsidRDefault="002D57C4" w:rsidP="00502E57">
            <w:pPr>
              <w:rPr>
                <w:rStyle w:val="CodeSnippet"/>
              </w:rPr>
            </w:pPr>
            <w:r>
              <w:rPr>
                <w:rStyle w:val="CodeSnippet"/>
                <w:noProof/>
              </w:rPr>
              <w:t xml:space="preserve">        type: string</w:t>
            </w:r>
          </w:p>
        </w:tc>
      </w:tr>
    </w:tbl>
    <w:p w14:paraId="69849F09" w14:textId="77777777" w:rsidR="002D57C4" w:rsidRDefault="002D57C4" w:rsidP="002D57C4">
      <w:pPr>
        <w:pStyle w:val="Heading4"/>
        <w:numPr>
          <w:ilvl w:val="3"/>
          <w:numId w:val="3"/>
        </w:numPr>
      </w:pPr>
      <w:bookmarkStart w:id="410" w:name="_Toc373867883"/>
      <w:bookmarkStart w:id="411" w:name="_Toc379455059"/>
      <w:bookmarkStart w:id="412" w:name="_Toc379455055"/>
      <w:r>
        <w:lastRenderedPageBreak/>
        <w:t>capability_types</w:t>
      </w:r>
    </w:p>
    <w:p w14:paraId="1FD602D9" w14:textId="77777777" w:rsidR="002D57C4" w:rsidRPr="002E50C1" w:rsidRDefault="002D57C4" w:rsidP="002D57C4">
      <w:r>
        <w:t>This optional keyname lists the Capability</w:t>
      </w:r>
      <w:r w:rsidRPr="002E50C1">
        <w:t xml:space="preserve"> Types that provide the reusable type definitions that can be used to describe </w:t>
      </w:r>
      <w:r>
        <w:t>features Node Templates or Node Types can declare they support</w:t>
      </w:r>
      <w:r w:rsidRPr="002E50C1">
        <w:t>.</w:t>
      </w:r>
    </w:p>
    <w:p w14:paraId="70380BDB"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7622CB0" w14:textId="77777777" w:rsidTr="00502E57">
        <w:trPr>
          <w:trHeight w:val="256"/>
        </w:trPr>
        <w:tc>
          <w:tcPr>
            <w:tcW w:w="9576" w:type="dxa"/>
            <w:shd w:val="clear" w:color="auto" w:fill="D9D9D9" w:themeFill="background1" w:themeFillShade="D9"/>
          </w:tcPr>
          <w:p w14:paraId="312BC646" w14:textId="77777777" w:rsidR="002D57C4" w:rsidRPr="006824F5" w:rsidRDefault="002D57C4" w:rsidP="00502E57">
            <w:pPr>
              <w:rPr>
                <w:rStyle w:val="CodeSnippet"/>
              </w:rPr>
            </w:pPr>
            <w:r>
              <w:rPr>
                <w:rStyle w:val="CodeSnippet"/>
              </w:rPr>
              <w:t>capability_types</w:t>
            </w:r>
          </w:p>
        </w:tc>
      </w:tr>
    </w:tbl>
    <w:p w14:paraId="0C596429"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0385810" w14:textId="77777777" w:rsidTr="00502E57">
        <w:trPr>
          <w:trHeight w:val="256"/>
        </w:trPr>
        <w:tc>
          <w:tcPr>
            <w:tcW w:w="9576" w:type="dxa"/>
            <w:shd w:val="clear" w:color="auto" w:fill="D9D9D9" w:themeFill="background1" w:themeFillShade="D9"/>
          </w:tcPr>
          <w:p w14:paraId="5C64350F" w14:textId="77777777" w:rsidR="002D57C4" w:rsidRPr="002E09F1" w:rsidRDefault="002D57C4" w:rsidP="00502E57">
            <w:pPr>
              <w:rPr>
                <w:rStyle w:val="CodeSnippet"/>
                <w:noProof/>
              </w:rPr>
            </w:pPr>
            <w:r>
              <w:rPr>
                <w:rStyle w:val="CodeSnippet"/>
                <w:noProof/>
              </w:rPr>
              <w:t>capability</w:t>
            </w:r>
            <w:r w:rsidRPr="002E09F1">
              <w:rPr>
                <w:rStyle w:val="CodeSnippet"/>
                <w:noProof/>
              </w:rPr>
              <w:t>_types:</w:t>
            </w:r>
          </w:p>
          <w:p w14:paraId="0B547B2F" w14:textId="77777777" w:rsidR="002D57C4" w:rsidRPr="002E09F1" w:rsidRDefault="002D57C4" w:rsidP="00502E57">
            <w:pPr>
              <w:rPr>
                <w:rStyle w:val="CodeSnippet"/>
                <w:noProof/>
              </w:rPr>
            </w:pPr>
            <w:r>
              <w:rPr>
                <w:rStyle w:val="CodeSnippet"/>
                <w:noProof/>
              </w:rPr>
              <w:t xml:space="preserve">  &lt;</w:t>
            </w:r>
            <w:hyperlink w:anchor="DEFN_ENTITY_CAPABILITY_TYPE" w:history="1">
              <w:r w:rsidRPr="002705F5">
                <w:rPr>
                  <w:rStyle w:val="Hyperlink"/>
                  <w:rFonts w:ascii="Consolas" w:hAnsi="Consolas"/>
                  <w:noProof/>
                </w:rPr>
                <w:t>capability_type_defn_1</w:t>
              </w:r>
            </w:hyperlink>
            <w:r w:rsidRPr="002E09F1">
              <w:rPr>
                <w:rStyle w:val="CodeSnippet"/>
                <w:noProof/>
              </w:rPr>
              <w:t>&gt;</w:t>
            </w:r>
          </w:p>
          <w:p w14:paraId="430681C8" w14:textId="77777777" w:rsidR="002D57C4" w:rsidRPr="002E09F1" w:rsidRDefault="002D57C4" w:rsidP="00502E57">
            <w:pPr>
              <w:rPr>
                <w:rStyle w:val="CodeSnippet"/>
                <w:noProof/>
              </w:rPr>
            </w:pPr>
            <w:r w:rsidRPr="002E09F1">
              <w:rPr>
                <w:rStyle w:val="CodeSnippet"/>
                <w:noProof/>
              </w:rPr>
              <w:t xml:space="preserve">  ...</w:t>
            </w:r>
          </w:p>
          <w:p w14:paraId="6BADA8F9" w14:textId="77777777" w:rsidR="002D57C4" w:rsidRPr="006824F5" w:rsidRDefault="002D57C4" w:rsidP="00502E57">
            <w:pPr>
              <w:rPr>
                <w:rStyle w:val="CodeSnippet"/>
                <w:noProof/>
              </w:rPr>
            </w:pPr>
            <w:r w:rsidRPr="002E09F1">
              <w:rPr>
                <w:rStyle w:val="CodeSnippet"/>
                <w:noProof/>
              </w:rPr>
              <w:t xml:space="preserve">  &lt;</w:t>
            </w:r>
            <w:hyperlink w:anchor="DEFN_ENTITY_CAPABILITY_TYPE" w:history="1">
              <w:r w:rsidRPr="002705F5">
                <w:rPr>
                  <w:rStyle w:val="Hyperlink"/>
                  <w:rFonts w:ascii="Consolas" w:hAnsi="Consolas"/>
                  <w:noProof/>
                </w:rPr>
                <w:t>capability type_defn_n</w:t>
              </w:r>
            </w:hyperlink>
            <w:r w:rsidRPr="002E09F1">
              <w:rPr>
                <w:rStyle w:val="CodeSnippet"/>
                <w:noProof/>
              </w:rPr>
              <w:t>&gt;</w:t>
            </w:r>
          </w:p>
        </w:tc>
      </w:tr>
    </w:tbl>
    <w:p w14:paraId="0C971E2E"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B355043" w14:textId="77777777" w:rsidTr="00502E57">
        <w:trPr>
          <w:trHeight w:val="256"/>
        </w:trPr>
        <w:tc>
          <w:tcPr>
            <w:tcW w:w="9576" w:type="dxa"/>
            <w:shd w:val="clear" w:color="auto" w:fill="D9D9D9" w:themeFill="background1" w:themeFillShade="D9"/>
          </w:tcPr>
          <w:p w14:paraId="1C6D7F51" w14:textId="77777777" w:rsidR="002D57C4" w:rsidRDefault="002D57C4" w:rsidP="00502E57">
            <w:pPr>
              <w:rPr>
                <w:rStyle w:val="CodeSnippet"/>
                <w:noProof/>
              </w:rPr>
            </w:pPr>
            <w:r w:rsidRPr="00CA301B">
              <w:rPr>
                <w:rStyle w:val="CodeSnippetHighlight"/>
              </w:rPr>
              <w:t>capability_types</w:t>
            </w:r>
            <w:r>
              <w:rPr>
                <w:rStyle w:val="CodeSnippet"/>
                <w:noProof/>
              </w:rPr>
              <w:t>:</w:t>
            </w:r>
          </w:p>
          <w:p w14:paraId="2FB9F58C" w14:textId="77777777" w:rsidR="002D57C4" w:rsidRDefault="002D57C4" w:rsidP="00502E57">
            <w:pPr>
              <w:rPr>
                <w:rStyle w:val="CodeSnippet"/>
                <w:noProof/>
              </w:rPr>
            </w:pPr>
            <w:r>
              <w:rPr>
                <w:rStyle w:val="CodeSnippet"/>
                <w:noProof/>
              </w:rPr>
              <w:t xml:space="preserve">  mycompany.mytypes.myCustomEndpoint:</w:t>
            </w:r>
          </w:p>
          <w:p w14:paraId="0C0DD01F" w14:textId="77777777" w:rsidR="002D57C4" w:rsidRDefault="002D57C4" w:rsidP="00502E57">
            <w:pPr>
              <w:rPr>
                <w:rStyle w:val="CodeSnippet"/>
                <w:noProof/>
              </w:rPr>
            </w:pPr>
            <w:r>
              <w:rPr>
                <w:rStyle w:val="CodeSnippet"/>
                <w:noProof/>
              </w:rPr>
              <w:t xml:space="preserve">    derived_from: tosca.capabilities.Endpoint</w:t>
            </w:r>
          </w:p>
          <w:p w14:paraId="08F5DF56" w14:textId="77777777" w:rsidR="002D57C4" w:rsidRDefault="002D57C4" w:rsidP="00502E57">
            <w:pPr>
              <w:rPr>
                <w:rStyle w:val="CodeSnippet"/>
                <w:noProof/>
              </w:rPr>
            </w:pPr>
            <w:r>
              <w:rPr>
                <w:rStyle w:val="CodeSnippet"/>
                <w:noProof/>
              </w:rPr>
              <w:t xml:space="preserve">    properties:</w:t>
            </w:r>
          </w:p>
          <w:p w14:paraId="5B85AC90" w14:textId="77777777" w:rsidR="002D57C4" w:rsidRDefault="002D57C4" w:rsidP="00502E57">
            <w:pPr>
              <w:rPr>
                <w:rStyle w:val="CodeSnippet"/>
                <w:noProof/>
              </w:rPr>
            </w:pPr>
            <w:r>
              <w:rPr>
                <w:rStyle w:val="CodeSnippet"/>
                <w:noProof/>
              </w:rPr>
              <w:t xml:space="preserve">      # more details ...</w:t>
            </w:r>
          </w:p>
          <w:p w14:paraId="3239E8FE" w14:textId="77777777" w:rsidR="002D57C4" w:rsidRDefault="002D57C4" w:rsidP="00502E57">
            <w:pPr>
              <w:rPr>
                <w:rStyle w:val="CodeSnippet"/>
                <w:noProof/>
              </w:rPr>
            </w:pPr>
          </w:p>
          <w:p w14:paraId="72AC1DCE" w14:textId="77777777" w:rsidR="002D57C4" w:rsidRDefault="002D57C4" w:rsidP="00502E57">
            <w:pPr>
              <w:rPr>
                <w:rStyle w:val="CodeSnippet"/>
                <w:noProof/>
              </w:rPr>
            </w:pPr>
            <w:r>
              <w:rPr>
                <w:rStyle w:val="CodeSnippet"/>
                <w:noProof/>
              </w:rPr>
              <w:t xml:space="preserve">  mycompany.mytypes.myCustomFeature:</w:t>
            </w:r>
          </w:p>
          <w:p w14:paraId="50005741" w14:textId="77777777" w:rsidR="002D57C4" w:rsidRDefault="002D57C4" w:rsidP="00502E57">
            <w:pPr>
              <w:rPr>
                <w:rStyle w:val="CodeSnippet"/>
                <w:noProof/>
              </w:rPr>
            </w:pPr>
            <w:r>
              <w:rPr>
                <w:rStyle w:val="CodeSnippet"/>
                <w:noProof/>
              </w:rPr>
              <w:lastRenderedPageBreak/>
              <w:t xml:space="preserve">    derived_from: tosca.capabilities.Feature</w:t>
            </w:r>
          </w:p>
          <w:p w14:paraId="38203659" w14:textId="77777777" w:rsidR="002D57C4" w:rsidRDefault="002D57C4" w:rsidP="00502E57">
            <w:pPr>
              <w:rPr>
                <w:rStyle w:val="CodeSnippet"/>
                <w:noProof/>
              </w:rPr>
            </w:pPr>
            <w:r>
              <w:rPr>
                <w:rStyle w:val="CodeSnippet"/>
                <w:noProof/>
              </w:rPr>
              <w:t xml:space="preserve">    properties:</w:t>
            </w:r>
          </w:p>
          <w:p w14:paraId="46D1D716" w14:textId="77777777" w:rsidR="002D57C4" w:rsidRPr="006824F5" w:rsidRDefault="002D57C4" w:rsidP="00502E57">
            <w:pPr>
              <w:rPr>
                <w:rStyle w:val="CodeSnippet"/>
              </w:rPr>
            </w:pPr>
            <w:r>
              <w:rPr>
                <w:rStyle w:val="CodeSnippet"/>
                <w:noProof/>
              </w:rPr>
              <w:t xml:space="preserve">      # more details ...</w:t>
            </w:r>
          </w:p>
        </w:tc>
      </w:tr>
    </w:tbl>
    <w:p w14:paraId="47552269" w14:textId="77777777" w:rsidR="002D57C4" w:rsidRDefault="002D57C4" w:rsidP="002D57C4">
      <w:pPr>
        <w:pStyle w:val="Heading4"/>
        <w:numPr>
          <w:ilvl w:val="3"/>
          <w:numId w:val="3"/>
        </w:numPr>
      </w:pPr>
      <w:bookmarkStart w:id="413" w:name="_Toc379455057"/>
      <w:bookmarkEnd w:id="410"/>
      <w:bookmarkEnd w:id="411"/>
      <w:r>
        <w:lastRenderedPageBreak/>
        <w:t>interface_types</w:t>
      </w:r>
    </w:p>
    <w:p w14:paraId="2815EA97" w14:textId="77777777" w:rsidR="002D57C4" w:rsidRPr="002E5985" w:rsidRDefault="002D57C4" w:rsidP="002D57C4">
      <w:r w:rsidRPr="00185854">
        <w:t xml:space="preserve">This </w:t>
      </w:r>
      <w:r>
        <w:t>optional keyname</w:t>
      </w:r>
      <w:r w:rsidRPr="00185854">
        <w:t xml:space="preserve"> lists the </w:t>
      </w:r>
      <w:r>
        <w:t>Interface</w:t>
      </w:r>
      <w:r w:rsidRPr="00185854">
        <w:t xml:space="preserve"> Types that provide the</w:t>
      </w:r>
      <w:r>
        <w:t xml:space="preserve"> reusable type definitions that can be used to describe operations for on TOSCA entities such as Relationship Types and Node Types.</w:t>
      </w:r>
    </w:p>
    <w:p w14:paraId="6BD57187"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1553CFF" w14:textId="77777777" w:rsidTr="00502E57">
        <w:trPr>
          <w:trHeight w:val="256"/>
        </w:trPr>
        <w:tc>
          <w:tcPr>
            <w:tcW w:w="9576" w:type="dxa"/>
            <w:shd w:val="clear" w:color="auto" w:fill="D9D9D9" w:themeFill="background1" w:themeFillShade="D9"/>
          </w:tcPr>
          <w:p w14:paraId="76713D9A" w14:textId="77777777" w:rsidR="002D57C4" w:rsidRPr="006824F5" w:rsidRDefault="002D57C4" w:rsidP="00502E57">
            <w:pPr>
              <w:rPr>
                <w:rStyle w:val="CodeSnippet"/>
              </w:rPr>
            </w:pPr>
            <w:r>
              <w:rPr>
                <w:rStyle w:val="CodeSnippet"/>
              </w:rPr>
              <w:t>interface_types</w:t>
            </w:r>
          </w:p>
        </w:tc>
      </w:tr>
    </w:tbl>
    <w:p w14:paraId="6E11ECCF"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7BCCB20" w14:textId="77777777" w:rsidTr="00502E57">
        <w:trPr>
          <w:trHeight w:val="256"/>
        </w:trPr>
        <w:tc>
          <w:tcPr>
            <w:tcW w:w="9576" w:type="dxa"/>
            <w:shd w:val="clear" w:color="auto" w:fill="D9D9D9" w:themeFill="background1" w:themeFillShade="D9"/>
          </w:tcPr>
          <w:p w14:paraId="40B6A9E0" w14:textId="77777777" w:rsidR="002D57C4" w:rsidRPr="00344669" w:rsidRDefault="002D57C4" w:rsidP="00502E57">
            <w:pPr>
              <w:rPr>
                <w:rStyle w:val="CodeSnippet"/>
              </w:rPr>
            </w:pPr>
            <w:r>
              <w:rPr>
                <w:rStyle w:val="CodeSnippet"/>
              </w:rPr>
              <w:t>interface</w:t>
            </w:r>
            <w:r w:rsidRPr="00344669">
              <w:rPr>
                <w:rStyle w:val="CodeSnippet"/>
              </w:rPr>
              <w:t>_types:</w:t>
            </w:r>
          </w:p>
          <w:p w14:paraId="3A9FC6C6" w14:textId="77777777" w:rsidR="002D57C4" w:rsidRPr="00344669" w:rsidRDefault="002D57C4" w:rsidP="00502E57">
            <w:pPr>
              <w:rPr>
                <w:rStyle w:val="CodeSnippet"/>
              </w:rPr>
            </w:pPr>
            <w:r>
              <w:rPr>
                <w:rStyle w:val="CodeSnippet"/>
              </w:rPr>
              <w:t xml:space="preserve">  &lt;</w:t>
            </w:r>
            <w:hyperlink w:anchor="DEFN_ENTITY_INTERFACE_TYPE" w:history="1">
              <w:r>
                <w:rPr>
                  <w:rStyle w:val="Hyperlink"/>
                  <w:rFonts w:ascii="Consolas" w:hAnsi="Consolas"/>
                </w:rPr>
                <w:t>interface</w:t>
              </w:r>
              <w:r w:rsidRPr="002705F5">
                <w:rPr>
                  <w:rStyle w:val="Hyperlink"/>
                  <w:rFonts w:ascii="Consolas" w:hAnsi="Consolas"/>
                </w:rPr>
                <w:t>_type_defn_1</w:t>
              </w:r>
            </w:hyperlink>
            <w:r w:rsidRPr="00344669">
              <w:rPr>
                <w:rStyle w:val="CodeSnippet"/>
              </w:rPr>
              <w:t>&gt;</w:t>
            </w:r>
          </w:p>
          <w:p w14:paraId="1E996FF3" w14:textId="77777777" w:rsidR="002D57C4" w:rsidRPr="00344669" w:rsidRDefault="002D57C4" w:rsidP="00502E57">
            <w:pPr>
              <w:rPr>
                <w:rStyle w:val="CodeSnippet"/>
              </w:rPr>
            </w:pPr>
            <w:r w:rsidRPr="00344669">
              <w:rPr>
                <w:rStyle w:val="CodeSnippet"/>
              </w:rPr>
              <w:t xml:space="preserve">  ...</w:t>
            </w:r>
          </w:p>
          <w:p w14:paraId="7F6884D5" w14:textId="77777777" w:rsidR="002D57C4" w:rsidRPr="006824F5" w:rsidRDefault="002D57C4" w:rsidP="00502E57">
            <w:pPr>
              <w:rPr>
                <w:rStyle w:val="CodeSnippet"/>
              </w:rPr>
            </w:pPr>
            <w:r>
              <w:rPr>
                <w:rStyle w:val="CodeSnippet"/>
              </w:rPr>
              <w:t xml:space="preserve">  &lt;</w:t>
            </w:r>
            <w:hyperlink w:anchor="DEFN_ENTITY_INTERFACE_TYPE" w:history="1">
              <w:r>
                <w:rPr>
                  <w:rStyle w:val="Hyperlink"/>
                  <w:rFonts w:ascii="Consolas" w:hAnsi="Consolas"/>
                </w:rPr>
                <w:t>interface</w:t>
              </w:r>
              <w:r w:rsidRPr="002705F5">
                <w:rPr>
                  <w:rStyle w:val="Hyperlink"/>
                  <w:rFonts w:ascii="Consolas" w:hAnsi="Consolas"/>
                </w:rPr>
                <w:t xml:space="preserve"> type_defn_n</w:t>
              </w:r>
            </w:hyperlink>
            <w:r w:rsidRPr="00344669">
              <w:rPr>
                <w:rStyle w:val="CodeSnippet"/>
              </w:rPr>
              <w:t>&gt;</w:t>
            </w:r>
          </w:p>
        </w:tc>
      </w:tr>
    </w:tbl>
    <w:p w14:paraId="50C96C42"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79ACE36" w14:textId="77777777" w:rsidTr="00502E57">
        <w:trPr>
          <w:trHeight w:val="256"/>
        </w:trPr>
        <w:tc>
          <w:tcPr>
            <w:tcW w:w="9576" w:type="dxa"/>
            <w:shd w:val="clear" w:color="auto" w:fill="D9D9D9" w:themeFill="background1" w:themeFillShade="D9"/>
          </w:tcPr>
          <w:p w14:paraId="5A4AED73" w14:textId="77777777" w:rsidR="002D57C4" w:rsidRDefault="002D57C4" w:rsidP="00502E57">
            <w:pPr>
              <w:rPr>
                <w:rStyle w:val="CodeSnippet"/>
                <w:noProof/>
              </w:rPr>
            </w:pPr>
            <w:r>
              <w:rPr>
                <w:rStyle w:val="CodeSnippetHighlight"/>
              </w:rPr>
              <w:t>interface</w:t>
            </w:r>
            <w:r w:rsidRPr="003F4E12">
              <w:rPr>
                <w:rStyle w:val="CodeSnippetHighlight"/>
              </w:rPr>
              <w:t>_types</w:t>
            </w:r>
            <w:r>
              <w:rPr>
                <w:rStyle w:val="CodeSnippet"/>
                <w:noProof/>
              </w:rPr>
              <w:t>:</w:t>
            </w:r>
          </w:p>
          <w:p w14:paraId="07844DF1" w14:textId="77777777" w:rsidR="002D57C4" w:rsidRPr="001A0D55" w:rsidRDefault="002D57C4" w:rsidP="00502E57">
            <w:pPr>
              <w:rPr>
                <w:rStyle w:val="CodeSnippet"/>
              </w:rPr>
            </w:pPr>
            <w:r>
              <w:rPr>
                <w:rStyle w:val="CodeSnippet"/>
              </w:rPr>
              <w:t xml:space="preserve">  mycompany.i</w:t>
            </w:r>
            <w:r w:rsidRPr="001A0D55">
              <w:rPr>
                <w:rStyle w:val="CodeSnippet"/>
              </w:rPr>
              <w:t>nterfaces.</w:t>
            </w:r>
            <w:r>
              <w:rPr>
                <w:rStyle w:val="CodeSnippet"/>
              </w:rPr>
              <w:t>service.Signal</w:t>
            </w:r>
            <w:r w:rsidRPr="001A0D55">
              <w:rPr>
                <w:rStyle w:val="CodeSnippet"/>
              </w:rPr>
              <w:t>:</w:t>
            </w:r>
          </w:p>
          <w:p w14:paraId="79AEBF02" w14:textId="77777777" w:rsidR="002D57C4" w:rsidRPr="001A0D55" w:rsidRDefault="002D57C4" w:rsidP="00502E57">
            <w:pPr>
              <w:rPr>
                <w:rStyle w:val="CodeSnippet"/>
              </w:rPr>
            </w:pPr>
            <w:r w:rsidRPr="001A0D55">
              <w:rPr>
                <w:rStyle w:val="CodeSnippet"/>
              </w:rPr>
              <w:t xml:space="preserve">  </w:t>
            </w:r>
            <w:r>
              <w:rPr>
                <w:rStyle w:val="CodeSnippet"/>
              </w:rPr>
              <w:t xml:space="preserve">  signal_begin_receive</w:t>
            </w:r>
            <w:r w:rsidRPr="001A0D55">
              <w:rPr>
                <w:rStyle w:val="CodeSnippet"/>
              </w:rPr>
              <w:t>:</w:t>
            </w:r>
          </w:p>
          <w:p w14:paraId="3FE2B33A" w14:textId="77777777" w:rsidR="002D57C4" w:rsidRPr="001A0D55" w:rsidRDefault="002D57C4" w:rsidP="00502E57">
            <w:pPr>
              <w:rPr>
                <w:rStyle w:val="CodeSnippet"/>
              </w:rPr>
            </w:pPr>
            <w:r w:rsidRPr="001A0D55">
              <w:rPr>
                <w:rStyle w:val="CodeSnippet"/>
              </w:rPr>
              <w:t xml:space="preserve">    </w:t>
            </w:r>
            <w:r>
              <w:rPr>
                <w:rStyle w:val="CodeSnippet"/>
              </w:rPr>
              <w:t xml:space="preserve">  description: Operation to signal start of some message processing</w:t>
            </w:r>
            <w:r w:rsidRPr="001A0D55">
              <w:rPr>
                <w:rStyle w:val="CodeSnippet"/>
              </w:rPr>
              <w:t>.</w:t>
            </w:r>
          </w:p>
          <w:p w14:paraId="77028984" w14:textId="77777777" w:rsidR="002D57C4" w:rsidRPr="001A0D55" w:rsidRDefault="002D57C4" w:rsidP="00502E57">
            <w:pPr>
              <w:rPr>
                <w:rStyle w:val="CodeSnippet"/>
              </w:rPr>
            </w:pPr>
            <w:r w:rsidRPr="001A0D55">
              <w:rPr>
                <w:rStyle w:val="CodeSnippet"/>
              </w:rPr>
              <w:t xml:space="preserve">  </w:t>
            </w:r>
            <w:r>
              <w:rPr>
                <w:rStyle w:val="CodeSnippet"/>
              </w:rPr>
              <w:t xml:space="preserve">  signal_end_receive</w:t>
            </w:r>
            <w:r w:rsidRPr="001A0D55">
              <w:rPr>
                <w:rStyle w:val="CodeSnippet"/>
              </w:rPr>
              <w:t>:</w:t>
            </w:r>
          </w:p>
          <w:p w14:paraId="376277CD" w14:textId="77777777" w:rsidR="002D57C4" w:rsidRPr="006824F5" w:rsidRDefault="002D57C4" w:rsidP="00502E57">
            <w:pPr>
              <w:rPr>
                <w:rStyle w:val="CodeSnippet"/>
              </w:rPr>
            </w:pPr>
            <w:r w:rsidRPr="001A0D55">
              <w:rPr>
                <w:rStyle w:val="CodeSnippet"/>
              </w:rPr>
              <w:t xml:space="preserve">    </w:t>
            </w:r>
            <w:r>
              <w:rPr>
                <w:rStyle w:val="CodeSnippet"/>
              </w:rPr>
              <w:t xml:space="preserve">  description: Operation to signal end of some message processed</w:t>
            </w:r>
            <w:r w:rsidRPr="001A0D55">
              <w:rPr>
                <w:rStyle w:val="CodeSnippet"/>
              </w:rPr>
              <w:t>.</w:t>
            </w:r>
          </w:p>
        </w:tc>
      </w:tr>
    </w:tbl>
    <w:p w14:paraId="68E5C62E" w14:textId="77777777" w:rsidR="002D57C4" w:rsidRDefault="002D57C4" w:rsidP="002D57C4">
      <w:pPr>
        <w:pStyle w:val="Heading4"/>
        <w:numPr>
          <w:ilvl w:val="3"/>
          <w:numId w:val="3"/>
        </w:numPr>
      </w:pPr>
      <w:r>
        <w:t>relationship_types</w:t>
      </w:r>
      <w:bookmarkEnd w:id="413"/>
    </w:p>
    <w:p w14:paraId="51F0C760" w14:textId="77777777" w:rsidR="002D57C4" w:rsidRPr="002E5985" w:rsidRDefault="002D57C4" w:rsidP="002D57C4">
      <w:r w:rsidRPr="00185854">
        <w:t xml:space="preserve">This </w:t>
      </w:r>
      <w:r>
        <w:t>optional keyname</w:t>
      </w:r>
      <w:r w:rsidRPr="00185854">
        <w:t xml:space="preserve"> lists the </w:t>
      </w:r>
      <w:r>
        <w:t>Relationship</w:t>
      </w:r>
      <w:r w:rsidRPr="00185854">
        <w:t xml:space="preserve"> Types that provide the</w:t>
      </w:r>
      <w:r>
        <w:t xml:space="preserve"> reusable type definitions that can be used to describe dependent relationships between Node Templates or Node Types.</w:t>
      </w:r>
    </w:p>
    <w:p w14:paraId="1D1D8099"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79DEAF1" w14:textId="77777777" w:rsidTr="00502E57">
        <w:trPr>
          <w:trHeight w:val="256"/>
        </w:trPr>
        <w:tc>
          <w:tcPr>
            <w:tcW w:w="9576" w:type="dxa"/>
            <w:shd w:val="clear" w:color="auto" w:fill="D9D9D9" w:themeFill="background1" w:themeFillShade="D9"/>
          </w:tcPr>
          <w:p w14:paraId="0FDB3571" w14:textId="77777777" w:rsidR="002D57C4" w:rsidRPr="006824F5" w:rsidRDefault="002D57C4" w:rsidP="00502E57">
            <w:pPr>
              <w:rPr>
                <w:rStyle w:val="CodeSnippet"/>
              </w:rPr>
            </w:pPr>
            <w:r>
              <w:rPr>
                <w:rStyle w:val="CodeSnippet"/>
              </w:rPr>
              <w:t>relationship_types</w:t>
            </w:r>
          </w:p>
        </w:tc>
      </w:tr>
    </w:tbl>
    <w:p w14:paraId="304B16EA"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5453FB8" w14:textId="77777777" w:rsidTr="00502E57">
        <w:trPr>
          <w:trHeight w:val="256"/>
        </w:trPr>
        <w:tc>
          <w:tcPr>
            <w:tcW w:w="9576" w:type="dxa"/>
            <w:shd w:val="clear" w:color="auto" w:fill="D9D9D9" w:themeFill="background1" w:themeFillShade="D9"/>
          </w:tcPr>
          <w:p w14:paraId="4BBAD00C" w14:textId="77777777" w:rsidR="002D57C4" w:rsidRPr="00344669" w:rsidRDefault="002D57C4" w:rsidP="00502E57">
            <w:pPr>
              <w:rPr>
                <w:rStyle w:val="CodeSnippet"/>
              </w:rPr>
            </w:pPr>
            <w:r>
              <w:rPr>
                <w:rStyle w:val="CodeSnippet"/>
              </w:rPr>
              <w:t>relationship</w:t>
            </w:r>
            <w:r w:rsidRPr="00344669">
              <w:rPr>
                <w:rStyle w:val="CodeSnippet"/>
              </w:rPr>
              <w:t>_types:</w:t>
            </w:r>
          </w:p>
          <w:p w14:paraId="58CC294F" w14:textId="77777777" w:rsidR="002D57C4" w:rsidRPr="00344669" w:rsidRDefault="002D57C4" w:rsidP="00502E57">
            <w:pPr>
              <w:rPr>
                <w:rStyle w:val="CodeSnippet"/>
              </w:rPr>
            </w:pPr>
            <w:r>
              <w:rPr>
                <w:rStyle w:val="CodeSnippet"/>
              </w:rPr>
              <w:t xml:space="preserve">  &lt;</w:t>
            </w:r>
            <w:hyperlink w:anchor="DEFN_ENTITY_RELATIONSHIP_TYPE" w:history="1">
              <w:r w:rsidRPr="002705F5">
                <w:rPr>
                  <w:rStyle w:val="Hyperlink"/>
                  <w:rFonts w:ascii="Consolas" w:hAnsi="Consolas"/>
                </w:rPr>
                <w:t>relationship_type_defn_1</w:t>
              </w:r>
            </w:hyperlink>
            <w:r w:rsidRPr="00344669">
              <w:rPr>
                <w:rStyle w:val="CodeSnippet"/>
              </w:rPr>
              <w:t>&gt;</w:t>
            </w:r>
          </w:p>
          <w:p w14:paraId="2B59AA72" w14:textId="77777777" w:rsidR="002D57C4" w:rsidRPr="00344669" w:rsidRDefault="002D57C4" w:rsidP="00502E57">
            <w:pPr>
              <w:rPr>
                <w:rStyle w:val="CodeSnippet"/>
              </w:rPr>
            </w:pPr>
            <w:r w:rsidRPr="00344669">
              <w:rPr>
                <w:rStyle w:val="CodeSnippet"/>
              </w:rPr>
              <w:t xml:space="preserve">  ...</w:t>
            </w:r>
          </w:p>
          <w:p w14:paraId="29EC9CB9" w14:textId="77777777" w:rsidR="002D57C4" w:rsidRPr="006824F5" w:rsidRDefault="002D57C4" w:rsidP="00502E57">
            <w:pPr>
              <w:rPr>
                <w:rStyle w:val="CodeSnippet"/>
              </w:rPr>
            </w:pPr>
            <w:r>
              <w:rPr>
                <w:rStyle w:val="CodeSnippet"/>
              </w:rPr>
              <w:t xml:space="preserve">  &lt;</w:t>
            </w:r>
            <w:hyperlink w:anchor="DEFN_ENTITY_RELATIONSHIP_TYPE" w:history="1">
              <w:r w:rsidRPr="002705F5">
                <w:rPr>
                  <w:rStyle w:val="Hyperlink"/>
                  <w:rFonts w:ascii="Consolas" w:hAnsi="Consolas"/>
                </w:rPr>
                <w:t>relationship type_defn_n</w:t>
              </w:r>
            </w:hyperlink>
            <w:r w:rsidRPr="00344669">
              <w:rPr>
                <w:rStyle w:val="CodeSnippet"/>
              </w:rPr>
              <w:t>&gt;</w:t>
            </w:r>
          </w:p>
        </w:tc>
      </w:tr>
    </w:tbl>
    <w:p w14:paraId="7CAA5FDD"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8FB251F" w14:textId="77777777" w:rsidTr="00502E57">
        <w:trPr>
          <w:trHeight w:val="256"/>
        </w:trPr>
        <w:tc>
          <w:tcPr>
            <w:tcW w:w="9576" w:type="dxa"/>
            <w:shd w:val="clear" w:color="auto" w:fill="D9D9D9" w:themeFill="background1" w:themeFillShade="D9"/>
          </w:tcPr>
          <w:p w14:paraId="2F2CA263" w14:textId="77777777" w:rsidR="002D57C4" w:rsidRDefault="002D57C4" w:rsidP="00502E57">
            <w:pPr>
              <w:rPr>
                <w:rStyle w:val="CodeSnippet"/>
                <w:noProof/>
              </w:rPr>
            </w:pPr>
            <w:r w:rsidRPr="003F4E12">
              <w:rPr>
                <w:rStyle w:val="CodeSnippetHighlight"/>
              </w:rPr>
              <w:t>relationship_types</w:t>
            </w:r>
            <w:r>
              <w:rPr>
                <w:rStyle w:val="CodeSnippet"/>
                <w:noProof/>
              </w:rPr>
              <w:t>:</w:t>
            </w:r>
          </w:p>
          <w:p w14:paraId="5E5E889A" w14:textId="77777777" w:rsidR="002D57C4" w:rsidRPr="00F94BF3" w:rsidRDefault="002D57C4" w:rsidP="00502E57">
            <w:pPr>
              <w:rPr>
                <w:rStyle w:val="CodeSnippet"/>
                <w:noProof/>
              </w:rPr>
            </w:pPr>
            <w:r>
              <w:rPr>
                <w:rStyle w:val="CodeSnippet"/>
                <w:noProof/>
              </w:rPr>
              <w:lastRenderedPageBreak/>
              <w:t xml:space="preserve">  mycompany.mytypes.myCustomClientServerType</w:t>
            </w:r>
            <w:r w:rsidRPr="00F94BF3">
              <w:rPr>
                <w:rStyle w:val="CodeSnippet"/>
                <w:noProof/>
              </w:rPr>
              <w:t>:</w:t>
            </w:r>
          </w:p>
          <w:p w14:paraId="6BAB7793" w14:textId="77777777" w:rsidR="002D57C4" w:rsidRDefault="002D57C4" w:rsidP="00502E57">
            <w:pPr>
              <w:rPr>
                <w:rStyle w:val="CodeSnippet"/>
                <w:noProof/>
              </w:rPr>
            </w:pPr>
            <w:r w:rsidRPr="00F94BF3">
              <w:rPr>
                <w:rStyle w:val="CodeSnippet"/>
                <w:noProof/>
              </w:rPr>
              <w:t xml:space="preserve">  </w:t>
            </w:r>
            <w:r>
              <w:rPr>
                <w:rStyle w:val="CodeSnippet"/>
                <w:noProof/>
              </w:rPr>
              <w:t xml:space="preserve">  </w:t>
            </w:r>
            <w:r w:rsidRPr="00F94BF3">
              <w:rPr>
                <w:rStyle w:val="CodeSnippet"/>
                <w:noProof/>
              </w:rPr>
              <w:t xml:space="preserve">derived_from: </w:t>
            </w:r>
            <w:r>
              <w:rPr>
                <w:rStyle w:val="CodeSnippet"/>
                <w:noProof/>
              </w:rPr>
              <w:t>tosca.relationships.HostedOn</w:t>
            </w:r>
          </w:p>
          <w:p w14:paraId="2C17375E" w14:textId="77777777" w:rsidR="002D57C4" w:rsidRDefault="002D57C4" w:rsidP="00502E57">
            <w:pPr>
              <w:rPr>
                <w:rStyle w:val="CodeSnippet"/>
                <w:noProof/>
              </w:rPr>
            </w:pPr>
            <w:r>
              <w:rPr>
                <w:rStyle w:val="CodeSnippet"/>
                <w:noProof/>
              </w:rPr>
              <w:t xml:space="preserve">    properties:</w:t>
            </w:r>
          </w:p>
          <w:p w14:paraId="11B3D975" w14:textId="77777777" w:rsidR="002D57C4" w:rsidRDefault="002D57C4" w:rsidP="00502E57">
            <w:pPr>
              <w:rPr>
                <w:rStyle w:val="CodeSnippet"/>
                <w:noProof/>
              </w:rPr>
            </w:pPr>
            <w:r>
              <w:rPr>
                <w:rStyle w:val="CodeSnippet"/>
                <w:noProof/>
              </w:rPr>
              <w:t xml:space="preserve">      # more details ...</w:t>
            </w:r>
            <w:r>
              <w:rPr>
                <w:rStyle w:val="CodeSnippet"/>
                <w:noProof/>
              </w:rPr>
              <w:br/>
            </w:r>
          </w:p>
          <w:p w14:paraId="3BAA1BD8" w14:textId="77777777" w:rsidR="002D57C4" w:rsidRPr="00F94BF3" w:rsidRDefault="002D57C4" w:rsidP="00502E57">
            <w:pPr>
              <w:rPr>
                <w:rStyle w:val="CodeSnippet"/>
                <w:noProof/>
              </w:rPr>
            </w:pPr>
            <w:r>
              <w:rPr>
                <w:rStyle w:val="CodeSnippet"/>
                <w:noProof/>
              </w:rPr>
              <w:t xml:space="preserve">  mycompany.mytypes.myCustomConnectionType</w:t>
            </w:r>
            <w:r w:rsidRPr="00F94BF3">
              <w:rPr>
                <w:rStyle w:val="CodeSnippet"/>
                <w:noProof/>
              </w:rPr>
              <w:t>:</w:t>
            </w:r>
          </w:p>
          <w:p w14:paraId="07FB0C1B" w14:textId="77777777" w:rsidR="002D57C4" w:rsidRDefault="002D57C4" w:rsidP="00502E57">
            <w:pPr>
              <w:rPr>
                <w:rStyle w:val="CodeSnippet"/>
                <w:noProof/>
              </w:rPr>
            </w:pPr>
            <w:r w:rsidRPr="00F94BF3">
              <w:rPr>
                <w:rStyle w:val="CodeSnippet"/>
                <w:noProof/>
              </w:rPr>
              <w:t xml:space="preserve">  </w:t>
            </w:r>
            <w:r>
              <w:rPr>
                <w:rStyle w:val="CodeSnippet"/>
                <w:noProof/>
              </w:rPr>
              <w:t xml:space="preserve">  </w:t>
            </w:r>
            <w:r w:rsidRPr="00F94BF3">
              <w:rPr>
                <w:rStyle w:val="CodeSnippet"/>
                <w:noProof/>
              </w:rPr>
              <w:t xml:space="preserve">derived_from: </w:t>
            </w:r>
            <w:r>
              <w:rPr>
                <w:rStyle w:val="CodeSnippet"/>
                <w:noProof/>
              </w:rPr>
              <w:t>tosca.relationships.ConnectsTo</w:t>
            </w:r>
          </w:p>
          <w:p w14:paraId="450C2B18" w14:textId="77777777" w:rsidR="002D57C4" w:rsidRDefault="002D57C4" w:rsidP="00502E57">
            <w:pPr>
              <w:rPr>
                <w:rStyle w:val="CodeSnippet"/>
                <w:noProof/>
              </w:rPr>
            </w:pPr>
            <w:r>
              <w:rPr>
                <w:rStyle w:val="CodeSnippet"/>
                <w:noProof/>
              </w:rPr>
              <w:t xml:space="preserve">    properties:</w:t>
            </w:r>
          </w:p>
          <w:p w14:paraId="7EDE15E6" w14:textId="77777777" w:rsidR="002D57C4" w:rsidRPr="006824F5" w:rsidRDefault="002D57C4" w:rsidP="00502E57">
            <w:pPr>
              <w:rPr>
                <w:rStyle w:val="CodeSnippet"/>
              </w:rPr>
            </w:pPr>
            <w:r>
              <w:rPr>
                <w:rStyle w:val="CodeSnippet"/>
                <w:noProof/>
              </w:rPr>
              <w:t xml:space="preserve">      # more details ...</w:t>
            </w:r>
          </w:p>
        </w:tc>
      </w:tr>
    </w:tbl>
    <w:p w14:paraId="45CBE6CF" w14:textId="77777777" w:rsidR="002D57C4" w:rsidRDefault="002D57C4" w:rsidP="002D57C4">
      <w:pPr>
        <w:pStyle w:val="Heading4"/>
        <w:numPr>
          <w:ilvl w:val="3"/>
          <w:numId w:val="3"/>
        </w:numPr>
      </w:pPr>
      <w:r>
        <w:lastRenderedPageBreak/>
        <w:t>node_types</w:t>
      </w:r>
      <w:bookmarkEnd w:id="412"/>
    </w:p>
    <w:p w14:paraId="3A627727" w14:textId="77777777" w:rsidR="002D57C4" w:rsidRPr="00541ECF" w:rsidRDefault="002D57C4" w:rsidP="002D57C4">
      <w:pPr>
        <w:rPr>
          <w:color w:val="FF0000"/>
        </w:rPr>
      </w:pPr>
      <w:r w:rsidRPr="00FB0E97">
        <w:rPr>
          <w:rFonts w:cs="Courier New"/>
        </w:rPr>
        <w:t xml:space="preserve">This </w:t>
      </w:r>
      <w:r>
        <w:rPr>
          <w:rFonts w:cs="Courier New"/>
        </w:rPr>
        <w:t>optional keyname</w:t>
      </w:r>
      <w:r w:rsidRPr="00FB0E97">
        <w:rPr>
          <w:rFonts w:cs="Courier New"/>
        </w:rPr>
        <w:t xml:space="preserve"> </w:t>
      </w:r>
      <w:r>
        <w:rPr>
          <w:rFonts w:cs="Courier New"/>
        </w:rPr>
        <w:t>lists the Node Types that provide the reusable type definitions for software components that Node Templates can be based upon.</w:t>
      </w:r>
    </w:p>
    <w:p w14:paraId="6E81F8D8"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3C5782B" w14:textId="77777777" w:rsidTr="00502E57">
        <w:trPr>
          <w:trHeight w:val="256"/>
        </w:trPr>
        <w:tc>
          <w:tcPr>
            <w:tcW w:w="9576" w:type="dxa"/>
            <w:shd w:val="clear" w:color="auto" w:fill="D9D9D9" w:themeFill="background1" w:themeFillShade="D9"/>
          </w:tcPr>
          <w:p w14:paraId="0B3462F8" w14:textId="77777777" w:rsidR="002D57C4" w:rsidRPr="006824F5" w:rsidRDefault="002D57C4" w:rsidP="00502E57">
            <w:pPr>
              <w:rPr>
                <w:rStyle w:val="CodeSnippet"/>
              </w:rPr>
            </w:pPr>
            <w:r>
              <w:rPr>
                <w:rStyle w:val="CodeSnippet"/>
              </w:rPr>
              <w:t>node_types</w:t>
            </w:r>
          </w:p>
        </w:tc>
      </w:tr>
    </w:tbl>
    <w:p w14:paraId="799FECAC"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B5055AE" w14:textId="77777777" w:rsidTr="00502E57">
        <w:trPr>
          <w:trHeight w:val="256"/>
        </w:trPr>
        <w:tc>
          <w:tcPr>
            <w:tcW w:w="9576" w:type="dxa"/>
            <w:shd w:val="clear" w:color="auto" w:fill="D9D9D9" w:themeFill="background1" w:themeFillShade="D9"/>
          </w:tcPr>
          <w:p w14:paraId="074787C9" w14:textId="77777777" w:rsidR="002D57C4" w:rsidRPr="00297509" w:rsidRDefault="002D57C4" w:rsidP="00502E57">
            <w:pPr>
              <w:rPr>
                <w:rStyle w:val="CodeSnippet"/>
                <w:noProof/>
              </w:rPr>
            </w:pPr>
            <w:r>
              <w:rPr>
                <w:rStyle w:val="CodeSnippet"/>
                <w:noProof/>
              </w:rPr>
              <w:t>node_types</w:t>
            </w:r>
            <w:r w:rsidRPr="00297509">
              <w:rPr>
                <w:rStyle w:val="CodeSnippet"/>
                <w:noProof/>
              </w:rPr>
              <w:t>:</w:t>
            </w:r>
          </w:p>
          <w:p w14:paraId="5E30E2E3" w14:textId="77777777" w:rsidR="002D57C4" w:rsidRPr="00297509" w:rsidRDefault="002D57C4" w:rsidP="00502E57">
            <w:pPr>
              <w:rPr>
                <w:rStyle w:val="CodeSnippet"/>
                <w:noProof/>
              </w:rPr>
            </w:pPr>
            <w:r>
              <w:rPr>
                <w:rStyle w:val="CodeSnippet"/>
                <w:noProof/>
              </w:rPr>
              <w:t xml:space="preserve">  &lt;</w:t>
            </w:r>
            <w:hyperlink w:anchor="DEFN_ENTITY_NODE_TYPE" w:history="1">
              <w:r w:rsidRPr="002705F5">
                <w:rPr>
                  <w:rStyle w:val="Hyperlink"/>
                  <w:rFonts w:ascii="Consolas" w:hAnsi="Consolas"/>
                  <w:noProof/>
                </w:rPr>
                <w:t>node_type_defn_1</w:t>
              </w:r>
            </w:hyperlink>
            <w:r w:rsidRPr="00297509">
              <w:rPr>
                <w:rStyle w:val="CodeSnippet"/>
                <w:noProof/>
              </w:rPr>
              <w:t>&gt;</w:t>
            </w:r>
          </w:p>
          <w:p w14:paraId="147D1980" w14:textId="77777777" w:rsidR="002D57C4" w:rsidRPr="00297509" w:rsidRDefault="002D57C4" w:rsidP="00502E57">
            <w:pPr>
              <w:rPr>
                <w:rStyle w:val="CodeSnippet"/>
                <w:noProof/>
              </w:rPr>
            </w:pPr>
            <w:r w:rsidRPr="00297509">
              <w:rPr>
                <w:rStyle w:val="CodeSnippet"/>
                <w:noProof/>
              </w:rPr>
              <w:t xml:space="preserve">  ...</w:t>
            </w:r>
          </w:p>
          <w:p w14:paraId="1E4800B8" w14:textId="77777777" w:rsidR="002D57C4" w:rsidRPr="006824F5" w:rsidRDefault="002D57C4" w:rsidP="00502E57">
            <w:pPr>
              <w:rPr>
                <w:rStyle w:val="CodeSnippet"/>
              </w:rPr>
            </w:pPr>
            <w:r>
              <w:rPr>
                <w:rStyle w:val="CodeSnippet"/>
                <w:noProof/>
              </w:rPr>
              <w:t xml:space="preserve">  &lt;</w:t>
            </w:r>
            <w:hyperlink w:anchor="DEFN_ENTITY_NODE_TYPE" w:history="1">
              <w:r w:rsidRPr="002705F5">
                <w:rPr>
                  <w:rStyle w:val="Hyperlink"/>
                  <w:rFonts w:ascii="Consolas" w:hAnsi="Consolas"/>
                  <w:noProof/>
                </w:rPr>
                <w:t>node_type_defn_n</w:t>
              </w:r>
            </w:hyperlink>
            <w:r w:rsidRPr="00297509">
              <w:rPr>
                <w:rStyle w:val="CodeSnippet"/>
                <w:noProof/>
              </w:rPr>
              <w:t>&gt;</w:t>
            </w:r>
          </w:p>
        </w:tc>
      </w:tr>
    </w:tbl>
    <w:p w14:paraId="63F3CEF2"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A854D4A" w14:textId="77777777" w:rsidTr="00502E57">
        <w:trPr>
          <w:trHeight w:val="256"/>
        </w:trPr>
        <w:tc>
          <w:tcPr>
            <w:tcW w:w="9576" w:type="dxa"/>
            <w:shd w:val="clear" w:color="auto" w:fill="D9D9D9" w:themeFill="background1" w:themeFillShade="D9"/>
          </w:tcPr>
          <w:p w14:paraId="1B5718D8" w14:textId="77777777" w:rsidR="002D57C4" w:rsidRPr="00297509" w:rsidRDefault="002D57C4" w:rsidP="00502E57">
            <w:pPr>
              <w:rPr>
                <w:rStyle w:val="CodeSnippet"/>
                <w:noProof/>
              </w:rPr>
            </w:pPr>
            <w:r w:rsidRPr="003F4E12">
              <w:rPr>
                <w:rStyle w:val="CodeSnippetHighlight"/>
              </w:rPr>
              <w:t>node_types</w:t>
            </w:r>
            <w:r w:rsidRPr="00297509">
              <w:rPr>
                <w:rStyle w:val="CodeSnippet"/>
                <w:noProof/>
              </w:rPr>
              <w:t>:</w:t>
            </w:r>
          </w:p>
          <w:p w14:paraId="7760E4C4" w14:textId="77777777" w:rsidR="002D57C4" w:rsidRPr="00297509" w:rsidRDefault="002D57C4" w:rsidP="00502E57">
            <w:pPr>
              <w:rPr>
                <w:rStyle w:val="CodeSnippet"/>
                <w:noProof/>
              </w:rPr>
            </w:pPr>
            <w:r w:rsidRPr="00297509">
              <w:rPr>
                <w:rStyle w:val="CodeSnippet"/>
                <w:noProof/>
              </w:rPr>
              <w:t xml:space="preserve">  my_webapp_node_type:</w:t>
            </w:r>
          </w:p>
          <w:p w14:paraId="5B352C49" w14:textId="77777777" w:rsidR="002D57C4" w:rsidRPr="00297509" w:rsidRDefault="002D57C4" w:rsidP="00502E57">
            <w:pPr>
              <w:rPr>
                <w:rStyle w:val="CodeSnippet"/>
                <w:noProof/>
              </w:rPr>
            </w:pPr>
            <w:r w:rsidRPr="00297509">
              <w:rPr>
                <w:rStyle w:val="CodeSnippet"/>
                <w:noProof/>
              </w:rPr>
              <w:t xml:space="preserve">    derived_from: WebApplication</w:t>
            </w:r>
          </w:p>
          <w:p w14:paraId="21F0DABE" w14:textId="77777777" w:rsidR="002D57C4" w:rsidRPr="00297509" w:rsidRDefault="002D57C4" w:rsidP="00502E57">
            <w:pPr>
              <w:rPr>
                <w:rStyle w:val="CodeSnippet"/>
                <w:noProof/>
              </w:rPr>
            </w:pPr>
            <w:r w:rsidRPr="00297509">
              <w:rPr>
                <w:rStyle w:val="CodeSnippet"/>
                <w:noProof/>
              </w:rPr>
              <w:t xml:space="preserve">    properties:</w:t>
            </w:r>
          </w:p>
          <w:p w14:paraId="300465EB" w14:textId="77777777" w:rsidR="002D57C4" w:rsidRPr="00297509" w:rsidRDefault="002D57C4" w:rsidP="00502E57">
            <w:pPr>
              <w:rPr>
                <w:rStyle w:val="CodeSnippet"/>
                <w:noProof/>
              </w:rPr>
            </w:pPr>
            <w:r w:rsidRPr="00297509">
              <w:rPr>
                <w:rStyle w:val="CodeSnippet"/>
                <w:noProof/>
              </w:rPr>
              <w:t xml:space="preserve">      my_port:</w:t>
            </w:r>
          </w:p>
          <w:p w14:paraId="33C6B95F" w14:textId="77777777" w:rsidR="002D57C4" w:rsidRPr="00297509" w:rsidRDefault="002D57C4" w:rsidP="00502E57">
            <w:pPr>
              <w:rPr>
                <w:rStyle w:val="CodeSnippet"/>
                <w:noProof/>
              </w:rPr>
            </w:pPr>
            <w:r w:rsidRPr="00297509">
              <w:rPr>
                <w:rStyle w:val="CodeSnippet"/>
                <w:noProof/>
              </w:rPr>
              <w:t xml:space="preserve">        type: integer</w:t>
            </w:r>
          </w:p>
          <w:p w14:paraId="69C2328C" w14:textId="77777777" w:rsidR="002D57C4" w:rsidRPr="00297509" w:rsidRDefault="002D57C4" w:rsidP="00502E57">
            <w:pPr>
              <w:rPr>
                <w:rStyle w:val="CodeSnippet"/>
                <w:noProof/>
              </w:rPr>
            </w:pPr>
          </w:p>
          <w:p w14:paraId="5A1A182C" w14:textId="77777777" w:rsidR="002D57C4" w:rsidRPr="00297509" w:rsidRDefault="002D57C4" w:rsidP="00502E57">
            <w:pPr>
              <w:rPr>
                <w:rStyle w:val="CodeSnippet"/>
                <w:noProof/>
              </w:rPr>
            </w:pPr>
            <w:r w:rsidRPr="00297509">
              <w:rPr>
                <w:rStyle w:val="CodeSnippet"/>
                <w:noProof/>
              </w:rPr>
              <w:t xml:space="preserve">  my_database_node_type:</w:t>
            </w:r>
          </w:p>
          <w:p w14:paraId="361E3EBB" w14:textId="77777777" w:rsidR="002D57C4" w:rsidRPr="00297509" w:rsidRDefault="002D57C4" w:rsidP="00502E57">
            <w:pPr>
              <w:rPr>
                <w:rStyle w:val="CodeSnippet"/>
                <w:noProof/>
              </w:rPr>
            </w:pPr>
            <w:r w:rsidRPr="00297509">
              <w:rPr>
                <w:rStyle w:val="CodeSnippet"/>
                <w:noProof/>
              </w:rPr>
              <w:t xml:space="preserve">    derived_from: Database</w:t>
            </w:r>
          </w:p>
          <w:p w14:paraId="4159513E" w14:textId="77777777" w:rsidR="002D57C4" w:rsidRPr="00297509" w:rsidRDefault="002D57C4" w:rsidP="00502E57">
            <w:pPr>
              <w:rPr>
                <w:rStyle w:val="CodeSnippet"/>
                <w:noProof/>
              </w:rPr>
            </w:pPr>
            <w:r w:rsidRPr="00297509">
              <w:rPr>
                <w:rStyle w:val="CodeSnippet"/>
                <w:noProof/>
              </w:rPr>
              <w:t xml:space="preserve">    capabilities:</w:t>
            </w:r>
          </w:p>
          <w:p w14:paraId="1A8E920A" w14:textId="77777777" w:rsidR="002D57C4" w:rsidRPr="006824F5" w:rsidRDefault="002D57C4" w:rsidP="00502E57">
            <w:pPr>
              <w:rPr>
                <w:rStyle w:val="CodeSnippet"/>
              </w:rPr>
            </w:pPr>
            <w:r w:rsidRPr="00297509">
              <w:rPr>
                <w:rStyle w:val="CodeSnippet"/>
                <w:noProof/>
              </w:rPr>
              <w:t xml:space="preserve">      mytypes.myfeatures.transactSQL</w:t>
            </w:r>
          </w:p>
        </w:tc>
      </w:tr>
    </w:tbl>
    <w:p w14:paraId="16F310EA" w14:textId="77777777" w:rsidR="002D57C4" w:rsidRDefault="002D57C4" w:rsidP="002D57C4">
      <w:pPr>
        <w:pStyle w:val="Heading5"/>
        <w:numPr>
          <w:ilvl w:val="4"/>
          <w:numId w:val="3"/>
        </w:numPr>
      </w:pPr>
      <w:r>
        <w:t>Notes</w:t>
      </w:r>
    </w:p>
    <w:p w14:paraId="05DC8C3F" w14:textId="77777777" w:rsidR="002D57C4" w:rsidRPr="00354395" w:rsidRDefault="002D57C4" w:rsidP="002D57C4">
      <w:pPr>
        <w:pStyle w:val="ListParagraph"/>
        <w:numPr>
          <w:ilvl w:val="0"/>
          <w:numId w:val="20"/>
        </w:numPr>
      </w:pPr>
      <w:r>
        <w:t xml:space="preserve">The node types listed as part of the </w:t>
      </w:r>
      <w:r>
        <w:rPr>
          <w:rStyle w:val="CodeSnippetHighlight"/>
        </w:rPr>
        <w:t>node_types</w:t>
      </w:r>
      <w:r>
        <w:t xml:space="preserve"> block can be mapped to the list of </w:t>
      </w:r>
      <w:r w:rsidRPr="0052777D">
        <w:rPr>
          <w:rStyle w:val="CodeSnippetHighlight"/>
        </w:rPr>
        <w:t>NodeT</w:t>
      </w:r>
      <w:r>
        <w:rPr>
          <w:rStyle w:val="CodeSnippetHighlight"/>
        </w:rPr>
        <w:t>ype</w:t>
      </w:r>
      <w:r>
        <w:t xml:space="preserve"> definitions </w:t>
      </w:r>
      <w:r>
        <w:rPr>
          <w:lang w:bidi="he-IL"/>
        </w:rPr>
        <w:t>as described by the TOSCA v1.0 specification.</w:t>
      </w:r>
      <w:r>
        <w:t xml:space="preserve">  </w:t>
      </w:r>
    </w:p>
    <w:p w14:paraId="78FCF8F1" w14:textId="77777777" w:rsidR="002D57C4" w:rsidRDefault="002D57C4" w:rsidP="002D57C4">
      <w:pPr>
        <w:pStyle w:val="Heading4"/>
        <w:numPr>
          <w:ilvl w:val="3"/>
          <w:numId w:val="3"/>
        </w:numPr>
      </w:pPr>
      <w:bookmarkStart w:id="414" w:name="_Toc379455061"/>
      <w:bookmarkStart w:id="415" w:name="_Toc397688803"/>
      <w:bookmarkStart w:id="416" w:name="DEFN_ELEMENT_SERVICE_TEMPLATE_FUNCTIONS"/>
      <w:bookmarkStart w:id="417" w:name="_Toc373867885"/>
      <w:bookmarkStart w:id="418" w:name="_Toc373867859"/>
      <w:bookmarkEnd w:id="405"/>
      <w:bookmarkEnd w:id="406"/>
      <w:bookmarkEnd w:id="407"/>
      <w:bookmarkEnd w:id="408"/>
      <w:bookmarkEnd w:id="409"/>
      <w:r>
        <w:t>group_types</w:t>
      </w:r>
    </w:p>
    <w:p w14:paraId="1BE72E43" w14:textId="77777777" w:rsidR="002D57C4" w:rsidRPr="002E50C1" w:rsidRDefault="002D57C4" w:rsidP="002D57C4">
      <w:r>
        <w:t>This optional keyname lists the Group</w:t>
      </w:r>
      <w:r w:rsidRPr="002E50C1">
        <w:t xml:space="preserve"> Types</w:t>
      </w:r>
      <w:r>
        <w:t xml:space="preserve"> that are defined by this Service Template</w:t>
      </w:r>
      <w:r w:rsidRPr="002E50C1">
        <w:t>.</w:t>
      </w:r>
    </w:p>
    <w:p w14:paraId="0EE68BCC" w14:textId="77777777" w:rsidR="002D57C4" w:rsidRPr="005E7D74" w:rsidRDefault="002D57C4" w:rsidP="002D57C4">
      <w:pPr>
        <w:pStyle w:val="Heading5"/>
        <w:numPr>
          <w:ilvl w:val="4"/>
          <w:numId w:val="3"/>
        </w:numPr>
      </w:pPr>
      <w:r w:rsidRPr="005E7D74">
        <w:lastRenderedPageBreak/>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23A25FD" w14:textId="77777777" w:rsidTr="00502E57">
        <w:trPr>
          <w:trHeight w:val="256"/>
        </w:trPr>
        <w:tc>
          <w:tcPr>
            <w:tcW w:w="9576" w:type="dxa"/>
            <w:shd w:val="clear" w:color="auto" w:fill="D9D9D9" w:themeFill="background1" w:themeFillShade="D9"/>
          </w:tcPr>
          <w:p w14:paraId="3D8DC137" w14:textId="77777777" w:rsidR="002D57C4" w:rsidRPr="006824F5" w:rsidRDefault="002D57C4" w:rsidP="00502E57">
            <w:pPr>
              <w:rPr>
                <w:rStyle w:val="CodeSnippet"/>
              </w:rPr>
            </w:pPr>
            <w:r>
              <w:rPr>
                <w:rStyle w:val="CodeSnippet"/>
              </w:rPr>
              <w:t>group_types</w:t>
            </w:r>
          </w:p>
        </w:tc>
      </w:tr>
    </w:tbl>
    <w:p w14:paraId="0BD00792"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03A6EC3" w14:textId="77777777" w:rsidTr="00502E57">
        <w:trPr>
          <w:trHeight w:val="256"/>
        </w:trPr>
        <w:tc>
          <w:tcPr>
            <w:tcW w:w="9576" w:type="dxa"/>
            <w:shd w:val="clear" w:color="auto" w:fill="D9D9D9" w:themeFill="background1" w:themeFillShade="D9"/>
          </w:tcPr>
          <w:p w14:paraId="46BF2968" w14:textId="77777777" w:rsidR="002D57C4" w:rsidRPr="002E09F1" w:rsidRDefault="002D57C4" w:rsidP="00502E57">
            <w:pPr>
              <w:rPr>
                <w:rStyle w:val="CodeSnippet"/>
                <w:noProof/>
              </w:rPr>
            </w:pPr>
            <w:r>
              <w:rPr>
                <w:rStyle w:val="CodeSnippet"/>
                <w:noProof/>
              </w:rPr>
              <w:t>group</w:t>
            </w:r>
            <w:r w:rsidRPr="002E09F1">
              <w:rPr>
                <w:rStyle w:val="CodeSnippet"/>
                <w:noProof/>
              </w:rPr>
              <w:t>_types:</w:t>
            </w:r>
          </w:p>
          <w:p w14:paraId="2EA4628D" w14:textId="77777777" w:rsidR="002D57C4" w:rsidRPr="002E09F1" w:rsidRDefault="002D57C4" w:rsidP="00502E57">
            <w:pPr>
              <w:rPr>
                <w:rStyle w:val="CodeSnippet"/>
                <w:noProof/>
              </w:rPr>
            </w:pPr>
            <w:r>
              <w:rPr>
                <w:rStyle w:val="CodeSnippet"/>
                <w:noProof/>
              </w:rPr>
              <w:t xml:space="preserve">  &lt;</w:t>
            </w:r>
            <w:hyperlink w:anchor="DEFN_ENTITY_GROUP_TYPE" w:history="1">
              <w:r>
                <w:rPr>
                  <w:rStyle w:val="Hyperlink"/>
                  <w:rFonts w:ascii="Consolas" w:hAnsi="Consolas"/>
                  <w:noProof/>
                </w:rPr>
                <w:t>group</w:t>
              </w:r>
              <w:r w:rsidRPr="002705F5">
                <w:rPr>
                  <w:rStyle w:val="Hyperlink"/>
                  <w:rFonts w:ascii="Consolas" w:hAnsi="Consolas"/>
                  <w:noProof/>
                </w:rPr>
                <w:t>_type_defn_1</w:t>
              </w:r>
            </w:hyperlink>
            <w:r w:rsidRPr="002E09F1">
              <w:rPr>
                <w:rStyle w:val="CodeSnippet"/>
                <w:noProof/>
              </w:rPr>
              <w:t>&gt;</w:t>
            </w:r>
          </w:p>
          <w:p w14:paraId="7365755D" w14:textId="77777777" w:rsidR="002D57C4" w:rsidRPr="002E09F1" w:rsidRDefault="002D57C4" w:rsidP="00502E57">
            <w:pPr>
              <w:rPr>
                <w:rStyle w:val="CodeSnippet"/>
                <w:noProof/>
              </w:rPr>
            </w:pPr>
            <w:r w:rsidRPr="002E09F1">
              <w:rPr>
                <w:rStyle w:val="CodeSnippet"/>
                <w:noProof/>
              </w:rPr>
              <w:t xml:space="preserve">  ...</w:t>
            </w:r>
          </w:p>
          <w:p w14:paraId="16546F31" w14:textId="77777777" w:rsidR="002D57C4" w:rsidRPr="006824F5" w:rsidRDefault="002D57C4" w:rsidP="00502E57">
            <w:pPr>
              <w:rPr>
                <w:rStyle w:val="CodeSnippet"/>
                <w:noProof/>
              </w:rPr>
            </w:pPr>
            <w:r w:rsidRPr="002E09F1">
              <w:rPr>
                <w:rStyle w:val="CodeSnippet"/>
                <w:noProof/>
              </w:rPr>
              <w:t xml:space="preserve">  &lt;</w:t>
            </w:r>
            <w:hyperlink w:anchor="DEFN_ENTITY_GROUP_TYPE" w:history="1">
              <w:r>
                <w:rPr>
                  <w:rStyle w:val="Hyperlink"/>
                  <w:rFonts w:ascii="Consolas" w:hAnsi="Consolas"/>
                  <w:noProof/>
                </w:rPr>
                <w:t>group</w:t>
              </w:r>
              <w:r w:rsidRPr="002705F5">
                <w:rPr>
                  <w:rStyle w:val="Hyperlink"/>
                  <w:rFonts w:ascii="Consolas" w:hAnsi="Consolas"/>
                  <w:noProof/>
                </w:rPr>
                <w:t xml:space="preserve"> type_defn_n</w:t>
              </w:r>
            </w:hyperlink>
            <w:r w:rsidRPr="002E09F1">
              <w:rPr>
                <w:rStyle w:val="CodeSnippet"/>
                <w:noProof/>
              </w:rPr>
              <w:t>&gt;</w:t>
            </w:r>
          </w:p>
        </w:tc>
      </w:tr>
    </w:tbl>
    <w:p w14:paraId="1CB7FF04"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3C4E028" w14:textId="77777777" w:rsidTr="00502E57">
        <w:trPr>
          <w:trHeight w:val="256"/>
        </w:trPr>
        <w:tc>
          <w:tcPr>
            <w:tcW w:w="9576" w:type="dxa"/>
            <w:shd w:val="clear" w:color="auto" w:fill="D9D9D9" w:themeFill="background1" w:themeFillShade="D9"/>
          </w:tcPr>
          <w:p w14:paraId="59BEFD91" w14:textId="77777777" w:rsidR="002D57C4" w:rsidRDefault="002D57C4" w:rsidP="00502E57">
            <w:pPr>
              <w:rPr>
                <w:rStyle w:val="CodeSnippet"/>
                <w:noProof/>
              </w:rPr>
            </w:pPr>
            <w:r>
              <w:rPr>
                <w:rStyle w:val="CodeSnippetHighlight"/>
              </w:rPr>
              <w:t>group</w:t>
            </w:r>
            <w:r w:rsidRPr="00CA301B">
              <w:rPr>
                <w:rStyle w:val="CodeSnippetHighlight"/>
              </w:rPr>
              <w:t>_types</w:t>
            </w:r>
            <w:r>
              <w:rPr>
                <w:rStyle w:val="CodeSnippet"/>
                <w:noProof/>
              </w:rPr>
              <w:t>:</w:t>
            </w:r>
          </w:p>
          <w:p w14:paraId="0F127799" w14:textId="77777777" w:rsidR="002D57C4" w:rsidRDefault="002D57C4" w:rsidP="00502E57">
            <w:pPr>
              <w:rPr>
                <w:rStyle w:val="CodeSnippet"/>
                <w:noProof/>
              </w:rPr>
            </w:pPr>
            <w:r>
              <w:rPr>
                <w:rStyle w:val="CodeSnippet"/>
                <w:noProof/>
              </w:rPr>
              <w:t xml:space="preserve">  mycompany.mytypes.myScalingGroup:</w:t>
            </w:r>
          </w:p>
          <w:p w14:paraId="5282ECD7" w14:textId="77777777" w:rsidR="002D57C4" w:rsidRPr="006824F5" w:rsidRDefault="002D57C4" w:rsidP="00502E57">
            <w:pPr>
              <w:rPr>
                <w:rStyle w:val="CodeSnippet"/>
                <w:noProof/>
              </w:rPr>
            </w:pPr>
            <w:r>
              <w:rPr>
                <w:rStyle w:val="CodeSnippet"/>
                <w:noProof/>
              </w:rPr>
              <w:t xml:space="preserve">    derived_from: tosca.groups.Root</w:t>
            </w:r>
          </w:p>
        </w:tc>
      </w:tr>
    </w:tbl>
    <w:p w14:paraId="32D80F29" w14:textId="77777777" w:rsidR="002D57C4" w:rsidRDefault="002D57C4" w:rsidP="002D57C4">
      <w:pPr>
        <w:pStyle w:val="Heading4"/>
        <w:numPr>
          <w:ilvl w:val="3"/>
          <w:numId w:val="3"/>
        </w:numPr>
      </w:pPr>
      <w:r>
        <w:t>policy_types</w:t>
      </w:r>
    </w:p>
    <w:p w14:paraId="25CA6D51" w14:textId="77777777" w:rsidR="002D57C4" w:rsidRPr="002E50C1" w:rsidRDefault="002D57C4" w:rsidP="002D57C4">
      <w:r>
        <w:t>This optional keyname lists the Policy</w:t>
      </w:r>
      <w:r w:rsidRPr="002E50C1">
        <w:t xml:space="preserve"> Types</w:t>
      </w:r>
      <w:r>
        <w:t xml:space="preserve"> that are defined by this Service Template</w:t>
      </w:r>
      <w:r w:rsidRPr="002E50C1">
        <w:t>.</w:t>
      </w:r>
    </w:p>
    <w:p w14:paraId="61D07299" w14:textId="77777777" w:rsidR="002D57C4" w:rsidRPr="005E7D74" w:rsidRDefault="002D57C4" w:rsidP="002D57C4">
      <w:pPr>
        <w:pStyle w:val="Heading5"/>
        <w:numPr>
          <w:ilvl w:val="4"/>
          <w:numId w:val="3"/>
        </w:numPr>
      </w:pPr>
      <w:r w:rsidRPr="005E7D74">
        <w:t>Key</w:t>
      </w:r>
      <w:r>
        <w:t>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759D850" w14:textId="77777777" w:rsidTr="00502E57">
        <w:trPr>
          <w:trHeight w:val="256"/>
        </w:trPr>
        <w:tc>
          <w:tcPr>
            <w:tcW w:w="9576" w:type="dxa"/>
            <w:shd w:val="clear" w:color="auto" w:fill="D9D9D9" w:themeFill="background1" w:themeFillShade="D9"/>
          </w:tcPr>
          <w:p w14:paraId="14C93DF0" w14:textId="77777777" w:rsidR="002D57C4" w:rsidRPr="006824F5" w:rsidRDefault="002D57C4" w:rsidP="00502E57">
            <w:pPr>
              <w:rPr>
                <w:rStyle w:val="CodeSnippet"/>
              </w:rPr>
            </w:pPr>
            <w:r>
              <w:rPr>
                <w:rStyle w:val="CodeSnippet"/>
              </w:rPr>
              <w:t>policy_types</w:t>
            </w:r>
          </w:p>
        </w:tc>
      </w:tr>
    </w:tbl>
    <w:p w14:paraId="1CCC2A6A" w14:textId="77777777" w:rsidR="002D57C4" w:rsidRPr="005E7D74" w:rsidRDefault="002D57C4" w:rsidP="002D57C4">
      <w:pPr>
        <w:pStyle w:val="Heading5"/>
        <w:numPr>
          <w:ilvl w:val="4"/>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DEB5D6D" w14:textId="77777777" w:rsidTr="00502E57">
        <w:trPr>
          <w:trHeight w:val="256"/>
        </w:trPr>
        <w:tc>
          <w:tcPr>
            <w:tcW w:w="9576" w:type="dxa"/>
            <w:shd w:val="clear" w:color="auto" w:fill="D9D9D9" w:themeFill="background1" w:themeFillShade="D9"/>
          </w:tcPr>
          <w:p w14:paraId="5F83E492" w14:textId="77777777" w:rsidR="002D57C4" w:rsidRPr="002E09F1" w:rsidRDefault="002D57C4" w:rsidP="00502E57">
            <w:pPr>
              <w:rPr>
                <w:rStyle w:val="CodeSnippet"/>
                <w:noProof/>
              </w:rPr>
            </w:pPr>
            <w:r>
              <w:rPr>
                <w:rStyle w:val="CodeSnippet"/>
                <w:noProof/>
              </w:rPr>
              <w:t>policy</w:t>
            </w:r>
            <w:r w:rsidRPr="002E09F1">
              <w:rPr>
                <w:rStyle w:val="CodeSnippet"/>
                <w:noProof/>
              </w:rPr>
              <w:t>_types:</w:t>
            </w:r>
          </w:p>
          <w:p w14:paraId="61E49A7D" w14:textId="77777777" w:rsidR="002D57C4" w:rsidRPr="002E09F1" w:rsidRDefault="002D57C4" w:rsidP="00502E57">
            <w:pPr>
              <w:rPr>
                <w:rStyle w:val="CodeSnippet"/>
                <w:noProof/>
              </w:rPr>
            </w:pPr>
            <w:r>
              <w:rPr>
                <w:rStyle w:val="CodeSnippet"/>
                <w:noProof/>
              </w:rPr>
              <w:t xml:space="preserve">  &lt;</w:t>
            </w:r>
            <w:hyperlink w:anchor="DEFN_ENTITY_GROUP_TYPE" w:history="1">
              <w:r>
                <w:rPr>
                  <w:rStyle w:val="Hyperlink"/>
                  <w:rFonts w:ascii="Consolas" w:hAnsi="Consolas"/>
                  <w:noProof/>
                </w:rPr>
                <w:t>policy</w:t>
              </w:r>
              <w:r w:rsidRPr="002705F5">
                <w:rPr>
                  <w:rStyle w:val="Hyperlink"/>
                  <w:rFonts w:ascii="Consolas" w:hAnsi="Consolas"/>
                  <w:noProof/>
                </w:rPr>
                <w:t>_type_defn_1</w:t>
              </w:r>
            </w:hyperlink>
            <w:r w:rsidRPr="002E09F1">
              <w:rPr>
                <w:rStyle w:val="CodeSnippet"/>
                <w:noProof/>
              </w:rPr>
              <w:t>&gt;</w:t>
            </w:r>
          </w:p>
          <w:p w14:paraId="1A07AB5E" w14:textId="77777777" w:rsidR="002D57C4" w:rsidRPr="002E09F1" w:rsidRDefault="002D57C4" w:rsidP="00502E57">
            <w:pPr>
              <w:rPr>
                <w:rStyle w:val="CodeSnippet"/>
                <w:noProof/>
              </w:rPr>
            </w:pPr>
            <w:r w:rsidRPr="002E09F1">
              <w:rPr>
                <w:rStyle w:val="CodeSnippet"/>
                <w:noProof/>
              </w:rPr>
              <w:t xml:space="preserve">  ...</w:t>
            </w:r>
          </w:p>
          <w:p w14:paraId="3345F596" w14:textId="77777777" w:rsidR="002D57C4" w:rsidRPr="006824F5" w:rsidRDefault="002D57C4" w:rsidP="00502E57">
            <w:pPr>
              <w:rPr>
                <w:rStyle w:val="CodeSnippet"/>
                <w:noProof/>
              </w:rPr>
            </w:pPr>
            <w:r w:rsidRPr="002E09F1">
              <w:rPr>
                <w:rStyle w:val="CodeSnippet"/>
                <w:noProof/>
              </w:rPr>
              <w:t xml:space="preserve">  &lt;</w:t>
            </w:r>
            <w:hyperlink w:anchor="DEFN_ENTITY_GROUP_TYPE" w:history="1">
              <w:r>
                <w:rPr>
                  <w:rStyle w:val="Hyperlink"/>
                  <w:rFonts w:ascii="Consolas" w:hAnsi="Consolas"/>
                  <w:noProof/>
                </w:rPr>
                <w:t>policy</w:t>
              </w:r>
              <w:r w:rsidRPr="002705F5">
                <w:rPr>
                  <w:rStyle w:val="Hyperlink"/>
                  <w:rFonts w:ascii="Consolas" w:hAnsi="Consolas"/>
                  <w:noProof/>
                </w:rPr>
                <w:t xml:space="preserve"> type_defn_n</w:t>
              </w:r>
            </w:hyperlink>
            <w:r w:rsidRPr="002E09F1">
              <w:rPr>
                <w:rStyle w:val="CodeSnippet"/>
                <w:noProof/>
              </w:rPr>
              <w:t>&gt;</w:t>
            </w:r>
          </w:p>
        </w:tc>
      </w:tr>
    </w:tbl>
    <w:p w14:paraId="696BE195" w14:textId="77777777" w:rsidR="002D57C4" w:rsidRPr="005E7D74" w:rsidRDefault="002D57C4" w:rsidP="002D57C4">
      <w:pPr>
        <w:pStyle w:val="Heading5"/>
        <w:numPr>
          <w:ilvl w:val="4"/>
          <w:numId w:val="3"/>
        </w:numPr>
      </w:pPr>
      <w:r>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02CE9AAC" w14:textId="77777777" w:rsidTr="00502E57">
        <w:trPr>
          <w:trHeight w:val="256"/>
        </w:trPr>
        <w:tc>
          <w:tcPr>
            <w:tcW w:w="9576" w:type="dxa"/>
            <w:shd w:val="clear" w:color="auto" w:fill="D9D9D9" w:themeFill="background1" w:themeFillShade="D9"/>
          </w:tcPr>
          <w:p w14:paraId="6AB9F9CD" w14:textId="77777777" w:rsidR="002D57C4" w:rsidRDefault="002D57C4" w:rsidP="00502E57">
            <w:pPr>
              <w:rPr>
                <w:rStyle w:val="CodeSnippet"/>
                <w:noProof/>
              </w:rPr>
            </w:pPr>
            <w:r>
              <w:rPr>
                <w:rStyle w:val="CodeSnippetHighlight"/>
              </w:rPr>
              <w:t>policy_</w:t>
            </w:r>
            <w:r w:rsidRPr="00CA301B">
              <w:rPr>
                <w:rStyle w:val="CodeSnippetHighlight"/>
              </w:rPr>
              <w:t>types</w:t>
            </w:r>
            <w:r>
              <w:rPr>
                <w:rStyle w:val="CodeSnippet"/>
                <w:noProof/>
              </w:rPr>
              <w:t>:</w:t>
            </w:r>
          </w:p>
          <w:p w14:paraId="7BB12428" w14:textId="77777777" w:rsidR="002D57C4" w:rsidRDefault="002D57C4" w:rsidP="00502E57">
            <w:pPr>
              <w:rPr>
                <w:rStyle w:val="CodeSnippet"/>
                <w:noProof/>
              </w:rPr>
            </w:pPr>
            <w:r>
              <w:rPr>
                <w:rStyle w:val="CodeSnippet"/>
                <w:noProof/>
              </w:rPr>
              <w:t xml:space="preserve">  mycompany.mytypes.myScalingPolicy:</w:t>
            </w:r>
          </w:p>
          <w:p w14:paraId="55C507F1" w14:textId="77777777" w:rsidR="002D57C4" w:rsidRPr="006824F5" w:rsidRDefault="002D57C4" w:rsidP="00502E57">
            <w:pPr>
              <w:rPr>
                <w:rStyle w:val="CodeSnippet"/>
                <w:noProof/>
              </w:rPr>
            </w:pPr>
            <w:r>
              <w:rPr>
                <w:rStyle w:val="CodeSnippet"/>
                <w:noProof/>
              </w:rPr>
              <w:t xml:space="preserve">    derived_from: tosca.policies.Scaling</w:t>
            </w:r>
          </w:p>
        </w:tc>
      </w:tr>
    </w:tbl>
    <w:p w14:paraId="4B105E19" w14:textId="77777777" w:rsidR="002D57C4" w:rsidRDefault="002D57C4" w:rsidP="002D57C4">
      <w:pPr>
        <w:pStyle w:val="Heading1"/>
        <w:numPr>
          <w:ilvl w:val="0"/>
          <w:numId w:val="3"/>
        </w:numPr>
      </w:pPr>
      <w:bookmarkStart w:id="419" w:name="_Toc302251697"/>
      <w:bookmarkStart w:id="420" w:name="_Toc445238251"/>
      <w:r>
        <w:lastRenderedPageBreak/>
        <w:t>TOSCA functions</w:t>
      </w:r>
      <w:bookmarkEnd w:id="414"/>
      <w:bookmarkEnd w:id="415"/>
      <w:bookmarkEnd w:id="419"/>
      <w:bookmarkEnd w:id="420"/>
    </w:p>
    <w:p w14:paraId="4DF6C5F7" w14:textId="77777777" w:rsidR="002D57C4" w:rsidRPr="00D05494" w:rsidRDefault="002D57C4" w:rsidP="002D57C4">
      <w:r>
        <w:t xml:space="preserve">Except for the examples, this section is </w:t>
      </w:r>
      <w:r w:rsidRPr="0008676C">
        <w:rPr>
          <w:b/>
        </w:rPr>
        <w:t>normative</w:t>
      </w:r>
      <w:r>
        <w:t xml:space="preserve"> and includes functions that are supported for use within a TOSCA Service Template.</w:t>
      </w:r>
    </w:p>
    <w:p w14:paraId="0F158042" w14:textId="77777777" w:rsidR="002D57C4" w:rsidRDefault="002D57C4" w:rsidP="002D57C4">
      <w:pPr>
        <w:pStyle w:val="Heading2"/>
        <w:numPr>
          <w:ilvl w:val="1"/>
          <w:numId w:val="3"/>
        </w:numPr>
      </w:pPr>
      <w:bookmarkStart w:id="421" w:name="_Toc397688804"/>
      <w:bookmarkStart w:id="422" w:name="_Toc302251698"/>
      <w:bookmarkStart w:id="423" w:name="_Toc445238252"/>
      <w:bookmarkStart w:id="424" w:name="_Toc373867884"/>
      <w:bookmarkStart w:id="425" w:name="_Toc379455063"/>
      <w:bookmarkEnd w:id="416"/>
      <w:r>
        <w:t>Reserved Function Keywords</w:t>
      </w:r>
      <w:bookmarkEnd w:id="421"/>
      <w:bookmarkEnd w:id="422"/>
      <w:bookmarkEnd w:id="423"/>
    </w:p>
    <w:p w14:paraId="46E60A31" w14:textId="77777777" w:rsidR="002D57C4" w:rsidRDefault="002D57C4" w:rsidP="002D57C4">
      <w:r>
        <w:t>The following keywords MAY be used in some TOSCA function in place of a TOSCA Node or Relationship Template name.  A TOSCA orchestrator will interpret them at the time the function would be evaluated at runtime as described in the table below.  Note that some keywords are only valid in the context of a certain TOSCA entity as also denoted in the table.</w:t>
      </w:r>
    </w:p>
    <w:p w14:paraId="0221C5B5" w14:textId="77777777" w:rsidR="002D57C4" w:rsidRPr="00874F66" w:rsidRDefault="002D57C4" w:rsidP="002D57C4"/>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63"/>
        <w:gridCol w:w="2609"/>
        <w:gridCol w:w="6594"/>
      </w:tblGrid>
      <w:tr w:rsidR="002D57C4" w:rsidRPr="004279F4" w14:paraId="532F1154" w14:textId="77777777" w:rsidTr="00502E57">
        <w:trPr>
          <w:cantSplit/>
          <w:tblHeader/>
        </w:trPr>
        <w:tc>
          <w:tcPr>
            <w:tcW w:w="474" w:type="pct"/>
            <w:shd w:val="clear" w:color="auto" w:fill="D9D9D9"/>
          </w:tcPr>
          <w:p w14:paraId="64AA644D" w14:textId="77777777" w:rsidR="002D57C4" w:rsidRPr="00422683" w:rsidRDefault="002D57C4" w:rsidP="00502E57">
            <w:pPr>
              <w:pStyle w:val="TableText-Heading"/>
            </w:pPr>
            <w:r w:rsidRPr="00422683">
              <w:t>Keyword</w:t>
            </w:r>
          </w:p>
        </w:tc>
        <w:tc>
          <w:tcPr>
            <w:tcW w:w="1283" w:type="pct"/>
            <w:shd w:val="clear" w:color="auto" w:fill="D9D9D9"/>
          </w:tcPr>
          <w:p w14:paraId="77D6DCFA" w14:textId="77777777" w:rsidR="002D57C4" w:rsidRPr="00422683" w:rsidRDefault="002D57C4" w:rsidP="00502E57">
            <w:pPr>
              <w:pStyle w:val="TableText-Heading"/>
            </w:pPr>
            <w:r w:rsidRPr="00422683">
              <w:t>Valid Contexts</w:t>
            </w:r>
          </w:p>
        </w:tc>
        <w:tc>
          <w:tcPr>
            <w:tcW w:w="3243" w:type="pct"/>
            <w:shd w:val="clear" w:color="auto" w:fill="D9D9D9"/>
          </w:tcPr>
          <w:p w14:paraId="08E84F18" w14:textId="77777777" w:rsidR="002D57C4" w:rsidRPr="00422683" w:rsidRDefault="002D57C4" w:rsidP="00502E57">
            <w:pPr>
              <w:pStyle w:val="TableText-Heading"/>
            </w:pPr>
            <w:r w:rsidRPr="00422683">
              <w:t>Description</w:t>
            </w:r>
          </w:p>
        </w:tc>
      </w:tr>
      <w:tr w:rsidR="002D57C4" w:rsidRPr="004279F4" w14:paraId="65AB5BF7" w14:textId="77777777" w:rsidTr="00502E57">
        <w:trPr>
          <w:cantSplit/>
        </w:trPr>
        <w:tc>
          <w:tcPr>
            <w:tcW w:w="474" w:type="pct"/>
            <w:shd w:val="clear" w:color="auto" w:fill="FFFFFF"/>
          </w:tcPr>
          <w:p w14:paraId="4FB8938A" w14:textId="77777777" w:rsidR="002D57C4" w:rsidRDefault="002D57C4" w:rsidP="00502E57">
            <w:pPr>
              <w:pStyle w:val="TableText"/>
              <w:rPr>
                <w:noProof/>
              </w:rPr>
            </w:pPr>
            <w:r>
              <w:rPr>
                <w:noProof/>
              </w:rPr>
              <w:t>SELF</w:t>
            </w:r>
          </w:p>
        </w:tc>
        <w:tc>
          <w:tcPr>
            <w:tcW w:w="1283" w:type="pct"/>
            <w:shd w:val="clear" w:color="auto" w:fill="FFFFFF"/>
          </w:tcPr>
          <w:p w14:paraId="7700EEAB" w14:textId="77777777" w:rsidR="002D57C4" w:rsidRDefault="002D57C4" w:rsidP="00502E57">
            <w:pPr>
              <w:pStyle w:val="TableText"/>
            </w:pPr>
            <w:r>
              <w:t>Node Template or Relationship Template</w:t>
            </w:r>
          </w:p>
        </w:tc>
        <w:tc>
          <w:tcPr>
            <w:tcW w:w="3243" w:type="pct"/>
            <w:shd w:val="clear" w:color="auto" w:fill="FFFFFF"/>
          </w:tcPr>
          <w:p w14:paraId="79D118A5" w14:textId="77777777" w:rsidR="002D57C4" w:rsidRDefault="002D57C4" w:rsidP="00502E57">
            <w:pPr>
              <w:pStyle w:val="TableText"/>
            </w:pPr>
            <w:r>
              <w:t>A TOSCA orchestrator will interpret this keyword as the Node or Relationship Template instance that contains the function at the time the function is evaluated.</w:t>
            </w:r>
          </w:p>
        </w:tc>
      </w:tr>
      <w:tr w:rsidR="002D57C4" w:rsidRPr="004279F4" w14:paraId="44B26CA0" w14:textId="77777777" w:rsidTr="00502E57">
        <w:trPr>
          <w:cantSplit/>
        </w:trPr>
        <w:tc>
          <w:tcPr>
            <w:tcW w:w="474" w:type="pct"/>
            <w:shd w:val="clear" w:color="auto" w:fill="FFFFFF"/>
          </w:tcPr>
          <w:p w14:paraId="79F3ED77" w14:textId="77777777" w:rsidR="002D57C4" w:rsidRDefault="002D57C4" w:rsidP="00502E57">
            <w:pPr>
              <w:pStyle w:val="TableText"/>
              <w:rPr>
                <w:noProof/>
              </w:rPr>
            </w:pPr>
            <w:r>
              <w:rPr>
                <w:noProof/>
              </w:rPr>
              <w:t>SOURCE</w:t>
            </w:r>
          </w:p>
        </w:tc>
        <w:tc>
          <w:tcPr>
            <w:tcW w:w="1283" w:type="pct"/>
            <w:shd w:val="clear" w:color="auto" w:fill="FFFFFF"/>
          </w:tcPr>
          <w:p w14:paraId="1DE9ED29" w14:textId="77777777" w:rsidR="002D57C4" w:rsidRDefault="002D57C4" w:rsidP="00502E57">
            <w:pPr>
              <w:pStyle w:val="TableText"/>
            </w:pPr>
            <w:r>
              <w:t>Relationship Template only.</w:t>
            </w:r>
          </w:p>
        </w:tc>
        <w:tc>
          <w:tcPr>
            <w:tcW w:w="3243" w:type="pct"/>
            <w:shd w:val="clear" w:color="auto" w:fill="FFFFFF"/>
          </w:tcPr>
          <w:p w14:paraId="323C0C58" w14:textId="77777777" w:rsidR="002D57C4" w:rsidRDefault="002D57C4" w:rsidP="00502E57">
            <w:pPr>
              <w:pStyle w:val="TableText"/>
            </w:pPr>
            <w:r>
              <w:t>A TOSCA orchestrator will interpret this keyword as the Node Template instance that is at the source end of the relationship that contains the referencing function.</w:t>
            </w:r>
          </w:p>
        </w:tc>
      </w:tr>
      <w:tr w:rsidR="002D57C4" w:rsidRPr="004279F4" w14:paraId="617C4445" w14:textId="77777777" w:rsidTr="00502E57">
        <w:trPr>
          <w:cantSplit/>
        </w:trPr>
        <w:tc>
          <w:tcPr>
            <w:tcW w:w="474" w:type="pct"/>
            <w:shd w:val="clear" w:color="auto" w:fill="FFFFFF"/>
          </w:tcPr>
          <w:p w14:paraId="0BFE1C1B" w14:textId="77777777" w:rsidR="002D57C4" w:rsidRDefault="002D57C4" w:rsidP="00502E57">
            <w:pPr>
              <w:pStyle w:val="TableText"/>
              <w:rPr>
                <w:noProof/>
              </w:rPr>
            </w:pPr>
            <w:r>
              <w:rPr>
                <w:noProof/>
              </w:rPr>
              <w:t>TARGET</w:t>
            </w:r>
          </w:p>
        </w:tc>
        <w:tc>
          <w:tcPr>
            <w:tcW w:w="1283" w:type="pct"/>
            <w:shd w:val="clear" w:color="auto" w:fill="FFFFFF"/>
          </w:tcPr>
          <w:p w14:paraId="2E88F374" w14:textId="77777777" w:rsidR="002D57C4" w:rsidRDefault="002D57C4" w:rsidP="00502E57">
            <w:pPr>
              <w:pStyle w:val="TableText"/>
            </w:pPr>
            <w:r>
              <w:t>Relationship Template only.</w:t>
            </w:r>
          </w:p>
        </w:tc>
        <w:tc>
          <w:tcPr>
            <w:tcW w:w="3243" w:type="pct"/>
            <w:shd w:val="clear" w:color="auto" w:fill="FFFFFF"/>
          </w:tcPr>
          <w:p w14:paraId="56F07318" w14:textId="77777777" w:rsidR="002D57C4" w:rsidRDefault="002D57C4" w:rsidP="00502E57">
            <w:pPr>
              <w:pStyle w:val="TableText"/>
            </w:pPr>
            <w:r>
              <w:t>A TOSCA orchestrator will interpret this keyword as the Node Template instance that is at the target end of the relationship that contains the referencing function.</w:t>
            </w:r>
          </w:p>
        </w:tc>
      </w:tr>
      <w:tr w:rsidR="002D57C4" w:rsidRPr="004279F4" w14:paraId="29E19731" w14:textId="77777777" w:rsidTr="00502E57">
        <w:trPr>
          <w:cantSplit/>
        </w:trPr>
        <w:tc>
          <w:tcPr>
            <w:tcW w:w="474" w:type="pct"/>
            <w:shd w:val="clear" w:color="auto" w:fill="FFFFFF"/>
          </w:tcPr>
          <w:p w14:paraId="77540220" w14:textId="77777777" w:rsidR="002D57C4" w:rsidRDefault="002D57C4" w:rsidP="00502E57">
            <w:pPr>
              <w:pStyle w:val="TableText"/>
              <w:rPr>
                <w:noProof/>
              </w:rPr>
            </w:pPr>
            <w:r>
              <w:rPr>
                <w:noProof/>
              </w:rPr>
              <w:t>HOST</w:t>
            </w:r>
          </w:p>
        </w:tc>
        <w:tc>
          <w:tcPr>
            <w:tcW w:w="1283" w:type="pct"/>
            <w:shd w:val="clear" w:color="auto" w:fill="FFFFFF"/>
          </w:tcPr>
          <w:p w14:paraId="6CE27783" w14:textId="77777777" w:rsidR="002D57C4" w:rsidRDefault="002D57C4" w:rsidP="00502E57">
            <w:pPr>
              <w:pStyle w:val="TableText"/>
            </w:pPr>
            <w:r>
              <w:t>Node Template only</w:t>
            </w:r>
          </w:p>
        </w:tc>
        <w:tc>
          <w:tcPr>
            <w:tcW w:w="3243" w:type="pct"/>
            <w:shd w:val="clear" w:color="auto" w:fill="FFFFFF"/>
          </w:tcPr>
          <w:p w14:paraId="470FE063" w14:textId="77777777" w:rsidR="002D57C4" w:rsidRDefault="002D57C4" w:rsidP="00502E57">
            <w:pPr>
              <w:pStyle w:val="TableText"/>
            </w:pPr>
            <w:r>
              <w:t xml:space="preserve">A TOSCA orchestrator will interpret this keyword to refer to the all nodes that “host” the node using this reference (i.e., as identified by its HostedOn relationship). </w:t>
            </w:r>
          </w:p>
          <w:p w14:paraId="47202349" w14:textId="77777777" w:rsidR="002D57C4" w:rsidRDefault="002D57C4" w:rsidP="00502E57">
            <w:pPr>
              <w:pStyle w:val="TableText"/>
            </w:pPr>
          </w:p>
          <w:p w14:paraId="36F681E2" w14:textId="77777777" w:rsidR="002D57C4" w:rsidRDefault="002D57C4" w:rsidP="00502E57">
            <w:pPr>
              <w:pStyle w:val="TableText"/>
            </w:pPr>
            <w:r>
              <w:t xml:space="preserve">Specifically, TOSCA orchestrators that encounter this keyword when evaluating </w:t>
            </w:r>
            <w:r w:rsidRPr="00DF70A5">
              <w:rPr>
                <w:rStyle w:val="CodeSnippetHighlight"/>
              </w:rPr>
              <w:t>the get_attribute</w:t>
            </w:r>
            <w:r>
              <w:t xml:space="preserve"> or </w:t>
            </w:r>
            <w:r w:rsidRPr="00DF70A5">
              <w:rPr>
                <w:rStyle w:val="CodeSnippetHighlight"/>
              </w:rPr>
              <w:t xml:space="preserve">get_property </w:t>
            </w:r>
            <w:r>
              <w:t>functions SHALL search each node along the “HostedOn” relationship chain starting at the immediate node that hosts the node where the function was evaluated (and then that node’s host node, and so forth) until a match is found or the “HostedOn” relationship chain ends.</w:t>
            </w:r>
          </w:p>
        </w:tc>
      </w:tr>
    </w:tbl>
    <w:p w14:paraId="4E71EF58" w14:textId="77777777" w:rsidR="002D57C4" w:rsidRDefault="002D57C4" w:rsidP="002D57C4"/>
    <w:p w14:paraId="03F7D3D2" w14:textId="77777777" w:rsidR="002D57C4" w:rsidRDefault="002D57C4" w:rsidP="002D57C4">
      <w:pPr>
        <w:pStyle w:val="Heading2"/>
        <w:numPr>
          <w:ilvl w:val="1"/>
          <w:numId w:val="3"/>
        </w:numPr>
      </w:pPr>
      <w:bookmarkStart w:id="426" w:name="_Toc397688805"/>
      <w:bookmarkStart w:id="427" w:name="_Toc302251699"/>
      <w:bookmarkStart w:id="428" w:name="_Toc445238253"/>
      <w:r>
        <w:t>Environment Variable Conventions</w:t>
      </w:r>
      <w:bookmarkEnd w:id="426"/>
      <w:bookmarkEnd w:id="427"/>
      <w:bookmarkEnd w:id="428"/>
    </w:p>
    <w:p w14:paraId="5585D264" w14:textId="77777777" w:rsidR="002D57C4" w:rsidRDefault="002D57C4" w:rsidP="002D57C4">
      <w:pPr>
        <w:pStyle w:val="Heading3"/>
        <w:numPr>
          <w:ilvl w:val="2"/>
          <w:numId w:val="3"/>
        </w:numPr>
      </w:pPr>
      <w:r>
        <w:t>Reserved Environment Variable Names and Usage</w:t>
      </w:r>
    </w:p>
    <w:p w14:paraId="09E51B86" w14:textId="77777777" w:rsidR="002D57C4" w:rsidRDefault="002D57C4" w:rsidP="002D57C4">
      <w:r>
        <w:t>TOSCA orchestrators utilize certain reserved keywords in the execution environments that implementation artifacts for Node or Relationship Templates operations are executed in. They are used to provide information to these implementation artifacts such as the results of TOSCA function evaluation or information about the instance model of the TOSCA application</w:t>
      </w:r>
    </w:p>
    <w:p w14:paraId="355DAB50" w14:textId="77777777" w:rsidR="002D57C4" w:rsidRDefault="002D57C4" w:rsidP="002D57C4"/>
    <w:p w14:paraId="6581E86A" w14:textId="77777777" w:rsidR="002D57C4" w:rsidRPr="000832FA" w:rsidRDefault="002D57C4" w:rsidP="002D57C4">
      <w:r>
        <w:t>The following keywords are reserved environment variable names in any TOSCA supported execution environment:</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5"/>
        <w:gridCol w:w="2389"/>
        <w:gridCol w:w="6372"/>
      </w:tblGrid>
      <w:tr w:rsidR="002D57C4" w:rsidRPr="000832FA" w14:paraId="78A692DE" w14:textId="77777777" w:rsidTr="00502E57">
        <w:trPr>
          <w:cantSplit/>
          <w:tblHeader/>
        </w:trPr>
        <w:tc>
          <w:tcPr>
            <w:tcW w:w="691" w:type="pct"/>
            <w:shd w:val="clear" w:color="auto" w:fill="D9D9D9"/>
          </w:tcPr>
          <w:p w14:paraId="43BE07DE"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Keyword</w:t>
            </w:r>
          </w:p>
        </w:tc>
        <w:tc>
          <w:tcPr>
            <w:tcW w:w="1175" w:type="pct"/>
            <w:shd w:val="clear" w:color="auto" w:fill="D9D9D9"/>
          </w:tcPr>
          <w:p w14:paraId="6C40B5EC"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Valid Contexts</w:t>
            </w:r>
          </w:p>
        </w:tc>
        <w:tc>
          <w:tcPr>
            <w:tcW w:w="3134" w:type="pct"/>
            <w:shd w:val="clear" w:color="auto" w:fill="D9D9D9"/>
          </w:tcPr>
          <w:p w14:paraId="09901C9E"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2D57C4" w:rsidRPr="000832FA" w14:paraId="25D4291E" w14:textId="77777777" w:rsidTr="00502E57">
        <w:trPr>
          <w:cantSplit/>
        </w:trPr>
        <w:tc>
          <w:tcPr>
            <w:tcW w:w="691" w:type="pct"/>
            <w:shd w:val="clear" w:color="auto" w:fill="FFFFFF"/>
          </w:tcPr>
          <w:p w14:paraId="295D34B4" w14:textId="77777777" w:rsidR="002D57C4" w:rsidRPr="000832FA" w:rsidRDefault="002D57C4" w:rsidP="00502E57">
            <w:pPr>
              <w:rPr>
                <w:noProof/>
                <w:sz w:val="18"/>
                <w:szCs w:val="20"/>
              </w:rPr>
            </w:pPr>
            <w:r w:rsidRPr="000832FA">
              <w:rPr>
                <w:noProof/>
                <w:sz w:val="18"/>
                <w:szCs w:val="20"/>
              </w:rPr>
              <w:t>TARGETS</w:t>
            </w:r>
          </w:p>
        </w:tc>
        <w:tc>
          <w:tcPr>
            <w:tcW w:w="1175" w:type="pct"/>
            <w:shd w:val="clear" w:color="auto" w:fill="FFFFFF"/>
          </w:tcPr>
          <w:p w14:paraId="77BBA026" w14:textId="77777777" w:rsidR="002D57C4" w:rsidRPr="000832FA" w:rsidRDefault="002D57C4" w:rsidP="00502E57">
            <w:pPr>
              <w:rPr>
                <w:sz w:val="18"/>
                <w:szCs w:val="20"/>
              </w:rPr>
            </w:pPr>
            <w:r w:rsidRPr="000832FA">
              <w:rPr>
                <w:sz w:val="18"/>
                <w:szCs w:val="20"/>
              </w:rPr>
              <w:t>Relationship Template only.</w:t>
            </w:r>
          </w:p>
        </w:tc>
        <w:tc>
          <w:tcPr>
            <w:tcW w:w="3134" w:type="pct"/>
            <w:shd w:val="clear" w:color="auto" w:fill="FFFFFF"/>
          </w:tcPr>
          <w:p w14:paraId="73FBCBEF" w14:textId="77777777" w:rsidR="002D57C4" w:rsidRPr="000832FA" w:rsidRDefault="002D57C4" w:rsidP="002D57C4">
            <w:pPr>
              <w:numPr>
                <w:ilvl w:val="0"/>
                <w:numId w:val="20"/>
              </w:numPr>
              <w:spacing w:before="0" w:after="0"/>
              <w:ind w:left="244" w:hanging="180"/>
              <w:rPr>
                <w:sz w:val="18"/>
                <w:szCs w:val="20"/>
              </w:rPr>
            </w:pPr>
            <w:r w:rsidRPr="000832FA">
              <w:rPr>
                <w:sz w:val="18"/>
                <w:szCs w:val="20"/>
              </w:rPr>
              <w:t xml:space="preserve">For an implementation artifact that is executed in the context of a relationship, this keyword, if present, is used to supply a list of Node Template instances in a TOSCA application’s instance model that are currently target of the context relationship.  </w:t>
            </w:r>
          </w:p>
          <w:p w14:paraId="1DCB9307" w14:textId="77777777" w:rsidR="002D57C4" w:rsidRPr="000832FA" w:rsidRDefault="002D57C4" w:rsidP="002D57C4">
            <w:pPr>
              <w:numPr>
                <w:ilvl w:val="0"/>
                <w:numId w:val="20"/>
              </w:numPr>
              <w:spacing w:before="0" w:after="0"/>
              <w:ind w:left="244" w:hanging="180"/>
              <w:rPr>
                <w:sz w:val="18"/>
                <w:szCs w:val="20"/>
              </w:rPr>
            </w:pPr>
            <w:r w:rsidRPr="000832FA">
              <w:rPr>
                <w:sz w:val="18"/>
                <w:szCs w:val="20"/>
              </w:rPr>
              <w:t>The value of this environment variable will be a comma-separated list of identifiers of the single target node instances</w:t>
            </w:r>
            <w:r>
              <w:rPr>
                <w:sz w:val="18"/>
                <w:szCs w:val="20"/>
              </w:rPr>
              <w:t xml:space="preserve"> (i.e., the </w:t>
            </w:r>
            <w:r w:rsidRPr="00F72DCC">
              <w:rPr>
                <w:rStyle w:val="CodeSnippetHighlight"/>
                <w:sz w:val="18"/>
              </w:rPr>
              <w:t>tosca_id</w:t>
            </w:r>
            <w:r w:rsidRPr="00F72DCC">
              <w:rPr>
                <w:sz w:val="16"/>
                <w:szCs w:val="20"/>
              </w:rPr>
              <w:t xml:space="preserve"> </w:t>
            </w:r>
            <w:r>
              <w:rPr>
                <w:sz w:val="18"/>
                <w:szCs w:val="20"/>
              </w:rPr>
              <w:t>attribute of the node)</w:t>
            </w:r>
            <w:r w:rsidRPr="000832FA">
              <w:rPr>
                <w:sz w:val="18"/>
                <w:szCs w:val="20"/>
              </w:rPr>
              <w:t>.</w:t>
            </w:r>
          </w:p>
        </w:tc>
      </w:tr>
      <w:tr w:rsidR="002D57C4" w:rsidRPr="000832FA" w14:paraId="65011203" w14:textId="77777777" w:rsidTr="00502E57">
        <w:trPr>
          <w:cantSplit/>
        </w:trPr>
        <w:tc>
          <w:tcPr>
            <w:tcW w:w="691" w:type="pct"/>
            <w:shd w:val="clear" w:color="auto" w:fill="FFFFFF"/>
          </w:tcPr>
          <w:p w14:paraId="573A38DE" w14:textId="77777777" w:rsidR="002D57C4" w:rsidRPr="000832FA" w:rsidRDefault="002D57C4" w:rsidP="00502E57">
            <w:pPr>
              <w:rPr>
                <w:noProof/>
                <w:sz w:val="18"/>
                <w:szCs w:val="20"/>
              </w:rPr>
            </w:pPr>
            <w:r w:rsidRPr="000832FA">
              <w:rPr>
                <w:noProof/>
                <w:sz w:val="18"/>
                <w:szCs w:val="20"/>
              </w:rPr>
              <w:lastRenderedPageBreak/>
              <w:t>TARGET</w:t>
            </w:r>
          </w:p>
        </w:tc>
        <w:tc>
          <w:tcPr>
            <w:tcW w:w="1175" w:type="pct"/>
            <w:shd w:val="clear" w:color="auto" w:fill="FFFFFF"/>
          </w:tcPr>
          <w:p w14:paraId="6FA475BC" w14:textId="77777777" w:rsidR="002D57C4" w:rsidRPr="000832FA" w:rsidRDefault="002D57C4" w:rsidP="00502E57">
            <w:pPr>
              <w:rPr>
                <w:sz w:val="18"/>
                <w:szCs w:val="20"/>
              </w:rPr>
            </w:pPr>
            <w:r w:rsidRPr="000832FA">
              <w:rPr>
                <w:sz w:val="18"/>
                <w:szCs w:val="20"/>
              </w:rPr>
              <w:t>Relationship Template only.</w:t>
            </w:r>
          </w:p>
        </w:tc>
        <w:tc>
          <w:tcPr>
            <w:tcW w:w="3134" w:type="pct"/>
            <w:shd w:val="clear" w:color="auto" w:fill="FFFFFF"/>
          </w:tcPr>
          <w:p w14:paraId="1345AC61" w14:textId="77777777" w:rsidR="002D57C4" w:rsidRPr="000832FA" w:rsidRDefault="002D57C4" w:rsidP="002D57C4">
            <w:pPr>
              <w:numPr>
                <w:ilvl w:val="0"/>
                <w:numId w:val="20"/>
              </w:numPr>
              <w:spacing w:before="0" w:after="0"/>
              <w:ind w:left="244" w:hanging="180"/>
              <w:rPr>
                <w:sz w:val="18"/>
                <w:szCs w:val="20"/>
              </w:rPr>
            </w:pPr>
            <w:r w:rsidRPr="000832FA">
              <w:rPr>
                <w:sz w:val="18"/>
                <w:szCs w:val="20"/>
              </w:rPr>
              <w:t xml:space="preserve">For an implementation artifact that is executed in the context of a relationship, this keyword, if present, identifies a Node Template instance in a TOSCA application’s instance model that is a target of the context relationship, and which is being acted upon in the current operation.  </w:t>
            </w:r>
          </w:p>
          <w:p w14:paraId="72F2BB1C" w14:textId="77777777" w:rsidR="002D57C4" w:rsidRPr="000832FA" w:rsidRDefault="002D57C4" w:rsidP="002D57C4">
            <w:pPr>
              <w:numPr>
                <w:ilvl w:val="0"/>
                <w:numId w:val="20"/>
              </w:numPr>
              <w:spacing w:before="0" w:after="0"/>
              <w:ind w:left="244" w:hanging="180"/>
              <w:rPr>
                <w:sz w:val="18"/>
                <w:szCs w:val="20"/>
              </w:rPr>
            </w:pPr>
            <w:r w:rsidRPr="000832FA">
              <w:rPr>
                <w:sz w:val="18"/>
                <w:szCs w:val="20"/>
              </w:rPr>
              <w:t>The value of this environment variable will be the identifier of the single target node instance</w:t>
            </w:r>
            <w:r>
              <w:rPr>
                <w:sz w:val="18"/>
                <w:szCs w:val="20"/>
              </w:rPr>
              <w:t xml:space="preserve"> (i.e., the </w:t>
            </w:r>
            <w:r w:rsidRPr="00F72DCC">
              <w:rPr>
                <w:rStyle w:val="CodeSnippetHighlight"/>
                <w:sz w:val="18"/>
              </w:rPr>
              <w:t>tosca_id</w:t>
            </w:r>
            <w:r w:rsidRPr="00F72DCC">
              <w:rPr>
                <w:sz w:val="16"/>
                <w:szCs w:val="20"/>
              </w:rPr>
              <w:t xml:space="preserve"> </w:t>
            </w:r>
            <w:r>
              <w:rPr>
                <w:sz w:val="18"/>
                <w:szCs w:val="20"/>
              </w:rPr>
              <w:t>attribute of the node)</w:t>
            </w:r>
            <w:r w:rsidRPr="000832FA">
              <w:rPr>
                <w:sz w:val="18"/>
                <w:szCs w:val="20"/>
              </w:rPr>
              <w:t>.</w:t>
            </w:r>
          </w:p>
        </w:tc>
      </w:tr>
      <w:tr w:rsidR="002D57C4" w:rsidRPr="000832FA" w14:paraId="33182986" w14:textId="77777777" w:rsidTr="00502E57">
        <w:trPr>
          <w:cantSplit/>
        </w:trPr>
        <w:tc>
          <w:tcPr>
            <w:tcW w:w="691" w:type="pct"/>
            <w:shd w:val="clear" w:color="auto" w:fill="FFFFFF"/>
          </w:tcPr>
          <w:p w14:paraId="751CEC35" w14:textId="77777777" w:rsidR="002D57C4" w:rsidRPr="000832FA" w:rsidRDefault="002D57C4" w:rsidP="00502E57">
            <w:pPr>
              <w:rPr>
                <w:noProof/>
                <w:sz w:val="18"/>
                <w:szCs w:val="20"/>
              </w:rPr>
            </w:pPr>
            <w:r w:rsidRPr="000832FA">
              <w:rPr>
                <w:noProof/>
                <w:sz w:val="18"/>
                <w:szCs w:val="20"/>
              </w:rPr>
              <w:t>SOURCES</w:t>
            </w:r>
          </w:p>
        </w:tc>
        <w:tc>
          <w:tcPr>
            <w:tcW w:w="1175" w:type="pct"/>
            <w:shd w:val="clear" w:color="auto" w:fill="FFFFFF"/>
          </w:tcPr>
          <w:p w14:paraId="719E9567" w14:textId="77777777" w:rsidR="002D57C4" w:rsidRPr="000832FA" w:rsidRDefault="002D57C4" w:rsidP="00502E57">
            <w:pPr>
              <w:rPr>
                <w:sz w:val="18"/>
                <w:szCs w:val="20"/>
              </w:rPr>
            </w:pPr>
            <w:r w:rsidRPr="000832FA">
              <w:rPr>
                <w:sz w:val="18"/>
                <w:szCs w:val="20"/>
              </w:rPr>
              <w:t>Relationship Template only.</w:t>
            </w:r>
          </w:p>
        </w:tc>
        <w:tc>
          <w:tcPr>
            <w:tcW w:w="3134" w:type="pct"/>
            <w:shd w:val="clear" w:color="auto" w:fill="FFFFFF"/>
          </w:tcPr>
          <w:p w14:paraId="6BD67CD6" w14:textId="77777777" w:rsidR="002D57C4" w:rsidRPr="000832FA" w:rsidRDefault="002D57C4" w:rsidP="002D57C4">
            <w:pPr>
              <w:numPr>
                <w:ilvl w:val="0"/>
                <w:numId w:val="20"/>
              </w:numPr>
              <w:spacing w:before="0" w:after="0"/>
              <w:ind w:left="244" w:hanging="180"/>
              <w:rPr>
                <w:sz w:val="18"/>
                <w:szCs w:val="20"/>
              </w:rPr>
            </w:pPr>
            <w:r w:rsidRPr="000832FA">
              <w:rPr>
                <w:sz w:val="18"/>
                <w:szCs w:val="20"/>
              </w:rPr>
              <w:t xml:space="preserve">For an implementation artifact that is executed in the context of a relationship, this keyword, if present, is used to supply a list of Node Template instances in a TOSCA application’s instance model that are currently source of the context relationship.  </w:t>
            </w:r>
          </w:p>
          <w:p w14:paraId="1E8017A7" w14:textId="77777777" w:rsidR="002D57C4" w:rsidRPr="000832FA" w:rsidRDefault="002D57C4" w:rsidP="002D57C4">
            <w:pPr>
              <w:numPr>
                <w:ilvl w:val="0"/>
                <w:numId w:val="20"/>
              </w:numPr>
              <w:spacing w:before="0" w:after="0"/>
              <w:ind w:left="244" w:hanging="180"/>
              <w:rPr>
                <w:sz w:val="18"/>
                <w:szCs w:val="20"/>
              </w:rPr>
            </w:pPr>
            <w:r w:rsidRPr="000832FA">
              <w:rPr>
                <w:sz w:val="18"/>
                <w:szCs w:val="20"/>
              </w:rPr>
              <w:t>The value of this environment variable will be a comma-separated list of identifiers of the single source node instances</w:t>
            </w:r>
            <w:r>
              <w:rPr>
                <w:sz w:val="18"/>
                <w:szCs w:val="20"/>
              </w:rPr>
              <w:t xml:space="preserve"> (i.e., the </w:t>
            </w:r>
            <w:r w:rsidRPr="00F72DCC">
              <w:rPr>
                <w:rStyle w:val="CodeSnippetHighlight"/>
                <w:sz w:val="18"/>
              </w:rPr>
              <w:t>tosca_id</w:t>
            </w:r>
            <w:r w:rsidRPr="00F72DCC">
              <w:rPr>
                <w:sz w:val="16"/>
                <w:szCs w:val="20"/>
              </w:rPr>
              <w:t xml:space="preserve"> </w:t>
            </w:r>
            <w:r>
              <w:rPr>
                <w:sz w:val="18"/>
                <w:szCs w:val="20"/>
              </w:rPr>
              <w:t>attribute of the node)</w:t>
            </w:r>
            <w:r w:rsidRPr="000832FA">
              <w:rPr>
                <w:sz w:val="18"/>
                <w:szCs w:val="20"/>
              </w:rPr>
              <w:t>.</w:t>
            </w:r>
          </w:p>
        </w:tc>
      </w:tr>
      <w:tr w:rsidR="002D57C4" w:rsidRPr="000832FA" w14:paraId="0AFBCAD0" w14:textId="77777777" w:rsidTr="00502E57">
        <w:trPr>
          <w:cantSplit/>
        </w:trPr>
        <w:tc>
          <w:tcPr>
            <w:tcW w:w="691" w:type="pct"/>
            <w:shd w:val="clear" w:color="auto" w:fill="FFFFFF"/>
          </w:tcPr>
          <w:p w14:paraId="40FDDAF0" w14:textId="77777777" w:rsidR="002D57C4" w:rsidRPr="000832FA" w:rsidRDefault="002D57C4" w:rsidP="00502E57">
            <w:pPr>
              <w:rPr>
                <w:noProof/>
                <w:sz w:val="18"/>
                <w:szCs w:val="20"/>
              </w:rPr>
            </w:pPr>
            <w:r w:rsidRPr="000832FA">
              <w:rPr>
                <w:noProof/>
                <w:sz w:val="18"/>
                <w:szCs w:val="20"/>
              </w:rPr>
              <w:t>SOURCE</w:t>
            </w:r>
          </w:p>
        </w:tc>
        <w:tc>
          <w:tcPr>
            <w:tcW w:w="1175" w:type="pct"/>
            <w:shd w:val="clear" w:color="auto" w:fill="FFFFFF"/>
          </w:tcPr>
          <w:p w14:paraId="65C4FA2F" w14:textId="77777777" w:rsidR="002D57C4" w:rsidRPr="000832FA" w:rsidRDefault="002D57C4" w:rsidP="00502E57">
            <w:pPr>
              <w:rPr>
                <w:sz w:val="18"/>
                <w:szCs w:val="20"/>
              </w:rPr>
            </w:pPr>
            <w:r w:rsidRPr="000832FA">
              <w:rPr>
                <w:sz w:val="18"/>
                <w:szCs w:val="20"/>
              </w:rPr>
              <w:t>Relationship Template only.</w:t>
            </w:r>
          </w:p>
        </w:tc>
        <w:tc>
          <w:tcPr>
            <w:tcW w:w="3134" w:type="pct"/>
            <w:shd w:val="clear" w:color="auto" w:fill="FFFFFF"/>
          </w:tcPr>
          <w:p w14:paraId="50BEC479" w14:textId="77777777" w:rsidR="002D57C4" w:rsidRPr="000832FA" w:rsidRDefault="002D57C4" w:rsidP="002D57C4">
            <w:pPr>
              <w:numPr>
                <w:ilvl w:val="0"/>
                <w:numId w:val="20"/>
              </w:numPr>
              <w:spacing w:before="0" w:after="0"/>
              <w:ind w:left="244" w:hanging="180"/>
              <w:rPr>
                <w:sz w:val="18"/>
                <w:szCs w:val="20"/>
              </w:rPr>
            </w:pPr>
            <w:r w:rsidRPr="000832FA">
              <w:rPr>
                <w:sz w:val="18"/>
                <w:szCs w:val="20"/>
              </w:rPr>
              <w:t xml:space="preserve">For an implementation artifact that is executed in the context of a relationship, this keyword, if present, identifies a Node Template instance in a TOSCA application’s instance model that is a source of the context relationship, and which is being acted upon in the current operation.  </w:t>
            </w:r>
          </w:p>
          <w:p w14:paraId="41844946" w14:textId="77777777" w:rsidR="002D57C4" w:rsidRPr="000832FA" w:rsidRDefault="002D57C4" w:rsidP="002D57C4">
            <w:pPr>
              <w:numPr>
                <w:ilvl w:val="0"/>
                <w:numId w:val="20"/>
              </w:numPr>
              <w:spacing w:before="0" w:after="0"/>
              <w:ind w:left="244" w:hanging="180"/>
              <w:rPr>
                <w:sz w:val="18"/>
                <w:szCs w:val="20"/>
              </w:rPr>
            </w:pPr>
            <w:r w:rsidRPr="000832FA">
              <w:rPr>
                <w:sz w:val="18"/>
                <w:szCs w:val="20"/>
              </w:rPr>
              <w:t>The value of this environment variable will be the identifier of the single source node instance</w:t>
            </w:r>
            <w:r>
              <w:rPr>
                <w:sz w:val="18"/>
                <w:szCs w:val="20"/>
              </w:rPr>
              <w:t xml:space="preserve"> </w:t>
            </w:r>
            <w:r w:rsidRPr="00F72DCC">
              <w:rPr>
                <w:sz w:val="18"/>
                <w:szCs w:val="20"/>
              </w:rPr>
              <w:t xml:space="preserve">(i.e., the </w:t>
            </w:r>
            <w:r w:rsidRPr="00F72DCC">
              <w:rPr>
                <w:rStyle w:val="CodeSnippetHighlight"/>
                <w:sz w:val="18"/>
              </w:rPr>
              <w:t>tosca_id</w:t>
            </w:r>
            <w:r w:rsidRPr="00F72DCC">
              <w:rPr>
                <w:sz w:val="16"/>
                <w:szCs w:val="20"/>
              </w:rPr>
              <w:t xml:space="preserve"> </w:t>
            </w:r>
            <w:r w:rsidRPr="00F72DCC">
              <w:rPr>
                <w:sz w:val="18"/>
                <w:szCs w:val="20"/>
              </w:rPr>
              <w:t>attribute of the node)</w:t>
            </w:r>
            <w:r w:rsidRPr="000832FA">
              <w:rPr>
                <w:sz w:val="18"/>
                <w:szCs w:val="20"/>
              </w:rPr>
              <w:t>.</w:t>
            </w:r>
          </w:p>
        </w:tc>
      </w:tr>
    </w:tbl>
    <w:p w14:paraId="78A052DE" w14:textId="77777777" w:rsidR="002D57C4" w:rsidRDefault="002D57C4" w:rsidP="002D57C4"/>
    <w:p w14:paraId="39980F87" w14:textId="77777777" w:rsidR="002D57C4" w:rsidRDefault="002D57C4" w:rsidP="002D57C4">
      <w:r w:rsidRPr="000832FA">
        <w:t>For scripts (or implementation artifacts in general) that run in the context of relationship operations, select properties and attributes of both the relationship itself as well as select properties and attributes of the source and target node(s) of the relationship can be provided to the environment by declaring respective operation inputs.</w:t>
      </w:r>
    </w:p>
    <w:p w14:paraId="199871B5" w14:textId="77777777" w:rsidR="002D57C4" w:rsidRPr="000832FA" w:rsidRDefault="002D57C4" w:rsidP="002D57C4"/>
    <w:p w14:paraId="084EE10F" w14:textId="77777777" w:rsidR="002D57C4" w:rsidRPr="000832FA" w:rsidRDefault="002D57C4" w:rsidP="002D57C4">
      <w:r w:rsidRPr="000832FA">
        <w:t xml:space="preserve">Declared inputs from mapped properties or attributes of the source or target node (selected via the </w:t>
      </w:r>
      <w:r w:rsidRPr="00AE3952">
        <w:rPr>
          <w:rStyle w:val="CodeSnippetHighlight"/>
        </w:rPr>
        <w:t>SOURCE</w:t>
      </w:r>
      <w:r w:rsidRPr="000832FA">
        <w:t xml:space="preserve"> or </w:t>
      </w:r>
      <w:r w:rsidRPr="00AE3952">
        <w:rPr>
          <w:rStyle w:val="CodeSnippetHighlight"/>
        </w:rPr>
        <w:t>TARGET</w:t>
      </w:r>
      <w:r w:rsidRPr="000832FA">
        <w:t xml:space="preserve"> keyword) will be provided to the environment as variables having the exact same name as the inputs. In addition, the same values will be provided for the complete set of source or target nodes, however prefixed with the ID if the respective nodes. By means of the </w:t>
      </w:r>
      <w:r w:rsidRPr="00AE3952">
        <w:rPr>
          <w:rStyle w:val="CodeSnippetHighlight"/>
        </w:rPr>
        <w:t>SOURCES</w:t>
      </w:r>
      <w:r w:rsidRPr="000832FA">
        <w:t xml:space="preserve"> or </w:t>
      </w:r>
      <w:r w:rsidRPr="00AE3952">
        <w:rPr>
          <w:rStyle w:val="CodeSnippetHighlight"/>
        </w:rPr>
        <w:t>TARGETS</w:t>
      </w:r>
      <w:r w:rsidRPr="000832FA">
        <w:t xml:space="preserve"> variables holding the complete set of source or target node IDs, scripts will be able to iterate over corresponding inputs for each provided ID prefix. </w:t>
      </w:r>
    </w:p>
    <w:p w14:paraId="551CA7AF" w14:textId="77777777" w:rsidR="002D57C4" w:rsidRPr="000832FA" w:rsidRDefault="002D57C4" w:rsidP="002D57C4"/>
    <w:p w14:paraId="4759B6FF" w14:textId="77777777" w:rsidR="002D57C4" w:rsidRPr="000832FA" w:rsidRDefault="002D57C4" w:rsidP="002D57C4">
      <w:r w:rsidRPr="000832FA">
        <w:t xml:space="preserve">The following example snippet shows an imaginary relationship definition from a load-balancer node to worker nodes. A script is defined for the </w:t>
      </w:r>
      <w:r w:rsidRPr="00AE3952">
        <w:rPr>
          <w:rStyle w:val="CodeSnippetHighlight"/>
        </w:rPr>
        <w:t>add_target</w:t>
      </w:r>
      <w:r w:rsidRPr="000832FA">
        <w:t xml:space="preserve"> operation of the Configure interface of the relationship, and the </w:t>
      </w:r>
      <w:r w:rsidRPr="00AE3952">
        <w:rPr>
          <w:rStyle w:val="CodeSnippetHighlight"/>
        </w:rPr>
        <w:t xml:space="preserve">ip_address </w:t>
      </w:r>
      <w:r w:rsidRPr="000832FA">
        <w:t>attribute of the target is specified as input to the script:</w:t>
      </w:r>
    </w:p>
    <w:p w14:paraId="57CE26FB" w14:textId="77777777" w:rsidR="002D57C4" w:rsidRPr="000832FA" w:rsidRDefault="002D57C4" w:rsidP="002D57C4"/>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247D14" w14:paraId="40C2E725" w14:textId="77777777" w:rsidTr="00502E57">
        <w:trPr>
          <w:trHeight w:val="256"/>
        </w:trPr>
        <w:tc>
          <w:tcPr>
            <w:tcW w:w="9576" w:type="dxa"/>
            <w:shd w:val="clear" w:color="auto" w:fill="D9D9D9" w:themeFill="background1" w:themeFillShade="D9"/>
          </w:tcPr>
          <w:p w14:paraId="1ABA5CED" w14:textId="77777777" w:rsidR="002D57C4" w:rsidRPr="00247D14" w:rsidRDefault="002D57C4" w:rsidP="00502E57">
            <w:pPr>
              <w:rPr>
                <w:rStyle w:val="CodeSnippet"/>
              </w:rPr>
            </w:pPr>
            <w:r w:rsidRPr="00247D14">
              <w:rPr>
                <w:rStyle w:val="CodeSnippet"/>
              </w:rPr>
              <w:t>node_templates:</w:t>
            </w:r>
          </w:p>
          <w:p w14:paraId="7A8BBF98" w14:textId="77777777" w:rsidR="002D57C4" w:rsidRPr="00247D14" w:rsidRDefault="002D57C4" w:rsidP="00502E57">
            <w:pPr>
              <w:rPr>
                <w:rStyle w:val="CodeSnippet"/>
              </w:rPr>
            </w:pPr>
            <w:r w:rsidRPr="00247D14">
              <w:rPr>
                <w:rStyle w:val="CodeSnippet"/>
              </w:rPr>
              <w:t xml:space="preserve">  load_balancer:</w:t>
            </w:r>
          </w:p>
          <w:p w14:paraId="5E421FB4" w14:textId="77777777" w:rsidR="002D57C4" w:rsidRPr="00247D14" w:rsidRDefault="002D57C4" w:rsidP="00502E57">
            <w:pPr>
              <w:rPr>
                <w:rStyle w:val="CodeSnippet"/>
              </w:rPr>
            </w:pPr>
            <w:r w:rsidRPr="00247D14">
              <w:rPr>
                <w:rStyle w:val="CodeSnippet"/>
              </w:rPr>
              <w:t xml:space="preserve">    type: some.vendor.LoadBalancer</w:t>
            </w:r>
          </w:p>
          <w:p w14:paraId="29C73567" w14:textId="77777777" w:rsidR="002D57C4" w:rsidRPr="00247D14" w:rsidRDefault="002D57C4" w:rsidP="00502E57">
            <w:pPr>
              <w:rPr>
                <w:rStyle w:val="CodeSnippet"/>
              </w:rPr>
            </w:pPr>
            <w:r w:rsidRPr="00247D14">
              <w:rPr>
                <w:rStyle w:val="CodeSnippet"/>
              </w:rPr>
              <w:t xml:space="preserve">    requirements:</w:t>
            </w:r>
          </w:p>
          <w:p w14:paraId="5A58714E" w14:textId="77777777" w:rsidR="002D57C4" w:rsidRPr="00247D14" w:rsidRDefault="002D57C4" w:rsidP="00502E57">
            <w:pPr>
              <w:rPr>
                <w:rStyle w:val="CodeSnippet"/>
              </w:rPr>
            </w:pPr>
            <w:r w:rsidRPr="00247D14">
              <w:rPr>
                <w:rStyle w:val="CodeSnippet"/>
              </w:rPr>
              <w:t xml:space="preserve">      - member:</w:t>
            </w:r>
          </w:p>
          <w:p w14:paraId="0DFFA2B8" w14:textId="77777777" w:rsidR="002D57C4" w:rsidRPr="00247D14" w:rsidRDefault="002D57C4" w:rsidP="00502E57">
            <w:pPr>
              <w:rPr>
                <w:rStyle w:val="CodeSnippet"/>
              </w:rPr>
            </w:pPr>
            <w:r w:rsidRPr="00247D14">
              <w:rPr>
                <w:rStyle w:val="CodeSnippet"/>
              </w:rPr>
              <w:t xml:space="preserve">        </w:t>
            </w:r>
            <w:r>
              <w:rPr>
                <w:rStyle w:val="CodeSnippet"/>
              </w:rPr>
              <w:t xml:space="preserve">  </w:t>
            </w:r>
            <w:r w:rsidRPr="00247D14">
              <w:rPr>
                <w:rStyle w:val="CodeSnippet"/>
              </w:rPr>
              <w:t>relationship: some.vendor.LoadBalancerToMember</w:t>
            </w:r>
          </w:p>
          <w:p w14:paraId="2312171B" w14:textId="77777777" w:rsidR="002D57C4" w:rsidRPr="00247D14" w:rsidRDefault="002D57C4" w:rsidP="00502E57">
            <w:pPr>
              <w:rPr>
                <w:rStyle w:val="CodeSnippet"/>
              </w:rPr>
            </w:pPr>
            <w:r w:rsidRPr="00247D14">
              <w:rPr>
                <w:rStyle w:val="CodeSnippet"/>
              </w:rPr>
              <w:t xml:space="preserve">       </w:t>
            </w:r>
            <w:r>
              <w:rPr>
                <w:rStyle w:val="CodeSnippet"/>
              </w:rPr>
              <w:t xml:space="preserve">    </w:t>
            </w:r>
            <w:r w:rsidRPr="00247D14">
              <w:rPr>
                <w:rStyle w:val="CodeSnippet"/>
              </w:rPr>
              <w:t xml:space="preserve"> interfaces:</w:t>
            </w:r>
          </w:p>
          <w:p w14:paraId="080D2B5F" w14:textId="77777777" w:rsidR="002D57C4" w:rsidRPr="00247D14" w:rsidRDefault="002D57C4" w:rsidP="00502E57">
            <w:pPr>
              <w:rPr>
                <w:rStyle w:val="CodeSnippet"/>
              </w:rPr>
            </w:pPr>
            <w:r w:rsidRPr="00247D14">
              <w:rPr>
                <w:rStyle w:val="CodeSnippet"/>
              </w:rPr>
              <w:t xml:space="preserve">        </w:t>
            </w:r>
            <w:r>
              <w:rPr>
                <w:rStyle w:val="CodeSnippet"/>
              </w:rPr>
              <w:t xml:space="preserve">    </w:t>
            </w:r>
            <w:r w:rsidRPr="00247D14">
              <w:rPr>
                <w:rStyle w:val="CodeSnippet"/>
              </w:rPr>
              <w:t xml:space="preserve">  Configure:</w:t>
            </w:r>
          </w:p>
          <w:p w14:paraId="7C4596B4" w14:textId="77777777" w:rsidR="002D57C4" w:rsidRPr="00247D14" w:rsidRDefault="002D57C4" w:rsidP="00502E57">
            <w:pPr>
              <w:rPr>
                <w:rStyle w:val="CodeSnippet"/>
              </w:rPr>
            </w:pPr>
            <w:r w:rsidRPr="00247D14">
              <w:rPr>
                <w:rStyle w:val="CodeSnippet"/>
              </w:rPr>
              <w:t xml:space="preserve">         </w:t>
            </w:r>
            <w:r>
              <w:rPr>
                <w:rStyle w:val="CodeSnippet"/>
              </w:rPr>
              <w:t xml:space="preserve">    </w:t>
            </w:r>
            <w:r w:rsidRPr="00247D14">
              <w:rPr>
                <w:rStyle w:val="CodeSnippet"/>
              </w:rPr>
              <w:t xml:space="preserve">   add_target:</w:t>
            </w:r>
          </w:p>
          <w:p w14:paraId="14B36444" w14:textId="77777777" w:rsidR="002D57C4" w:rsidRPr="00247D14" w:rsidRDefault="002D57C4" w:rsidP="00502E57">
            <w:pPr>
              <w:rPr>
                <w:rStyle w:val="CodeSnippet"/>
              </w:rPr>
            </w:pPr>
            <w:r w:rsidRPr="00247D14">
              <w:rPr>
                <w:rStyle w:val="CodeSnippet"/>
              </w:rPr>
              <w:t xml:space="preserve">           </w:t>
            </w:r>
            <w:r>
              <w:rPr>
                <w:rStyle w:val="CodeSnippet"/>
              </w:rPr>
              <w:t xml:space="preserve">    </w:t>
            </w:r>
            <w:r w:rsidRPr="00247D14">
              <w:rPr>
                <w:rStyle w:val="CodeSnippet"/>
              </w:rPr>
              <w:t xml:space="preserve">   inputs:</w:t>
            </w:r>
          </w:p>
          <w:p w14:paraId="411A3555" w14:textId="77777777" w:rsidR="002D57C4" w:rsidRPr="00247D14" w:rsidRDefault="002D57C4" w:rsidP="00502E57">
            <w:pPr>
              <w:rPr>
                <w:rStyle w:val="CodeSnippet"/>
              </w:rPr>
            </w:pPr>
            <w:r w:rsidRPr="00247D14">
              <w:rPr>
                <w:rStyle w:val="CodeSnippet"/>
              </w:rPr>
              <w:t xml:space="preserve">           </w:t>
            </w:r>
            <w:r>
              <w:rPr>
                <w:rStyle w:val="CodeSnippet"/>
              </w:rPr>
              <w:t xml:space="preserve">    </w:t>
            </w:r>
            <w:r w:rsidRPr="00247D14">
              <w:rPr>
                <w:rStyle w:val="CodeSnippet"/>
              </w:rPr>
              <w:t xml:space="preserve">     member_ip: { get_attribute: [ TARGET, ip_address ] }</w:t>
            </w:r>
          </w:p>
          <w:p w14:paraId="257CD34D" w14:textId="77777777" w:rsidR="002D57C4" w:rsidRPr="00247D14" w:rsidRDefault="002D57C4" w:rsidP="00502E57">
            <w:pPr>
              <w:rPr>
                <w:rStyle w:val="CodeSnippet"/>
              </w:rPr>
            </w:pPr>
            <w:r w:rsidRPr="00247D14">
              <w:rPr>
                <w:rStyle w:val="CodeSnippet"/>
              </w:rPr>
              <w:t xml:space="preserve">          </w:t>
            </w:r>
            <w:r>
              <w:rPr>
                <w:rStyle w:val="CodeSnippet"/>
              </w:rPr>
              <w:t xml:space="preserve">    </w:t>
            </w:r>
            <w:r w:rsidRPr="00247D14">
              <w:rPr>
                <w:rStyle w:val="CodeSnippet"/>
              </w:rPr>
              <w:t xml:space="preserve">    implementation: scripts/configure_members.py</w:t>
            </w:r>
          </w:p>
        </w:tc>
      </w:tr>
    </w:tbl>
    <w:p w14:paraId="102A5CCC" w14:textId="77777777" w:rsidR="002D57C4" w:rsidRPr="000832FA" w:rsidRDefault="002D57C4" w:rsidP="002D57C4">
      <w:pPr>
        <w:pStyle w:val="NormalaroundTable"/>
      </w:pPr>
      <w:r w:rsidRPr="000832FA">
        <w:t xml:space="preserve">The </w:t>
      </w:r>
      <w:r w:rsidRPr="00AE3952">
        <w:rPr>
          <w:rStyle w:val="CodeSnippetHighlight"/>
        </w:rPr>
        <w:t>add_target</w:t>
      </w:r>
      <w:r w:rsidRPr="000832FA">
        <w:t xml:space="preserve"> operation will be invoked, whenever a new target member is being added to the load-balancer. With the above inputs declaration, a </w:t>
      </w:r>
      <w:r w:rsidRPr="00AE3952">
        <w:rPr>
          <w:rStyle w:val="CodeSnippetHighlight"/>
        </w:rPr>
        <w:t>member_ip</w:t>
      </w:r>
      <w:r w:rsidRPr="000832FA">
        <w:t xml:space="preserve"> environment variable that will hold the IP address of the target </w:t>
      </w:r>
      <w:r w:rsidRPr="000832FA">
        <w:lastRenderedPageBreak/>
        <w:t xml:space="preserve">being added will be provided to the </w:t>
      </w:r>
      <w:r w:rsidRPr="00AE3952">
        <w:rPr>
          <w:rStyle w:val="CodeSnippetHighlight"/>
        </w:rPr>
        <w:t>configure_members.py</w:t>
      </w:r>
      <w:r w:rsidRPr="000832FA">
        <w:t xml:space="preserve"> script. In addition, the IP addresses of all current load-balancer members will be provided as environment variables with a naming scheme of </w:t>
      </w:r>
      <w:r w:rsidRPr="00AE3952">
        <w:rPr>
          <w:rStyle w:val="CodeSnippetHighlight"/>
        </w:rPr>
        <w:t>&lt;target node ID&gt;_member_ip</w:t>
      </w:r>
      <w:r w:rsidRPr="000832FA">
        <w:t>. This will allow, for example, scripts that always just write the complete list of load-balancer members into a configuration file to do so instead of updating existing list, which might be more complicated.</w:t>
      </w:r>
    </w:p>
    <w:p w14:paraId="4436B63B" w14:textId="77777777" w:rsidR="002D57C4" w:rsidRPr="006824F5" w:rsidRDefault="002D57C4" w:rsidP="002D57C4">
      <w:pPr>
        <w:pStyle w:val="NormalaroundTable"/>
        <w:rPr>
          <w:rStyle w:val="CodeSnippet"/>
        </w:rPr>
      </w:pPr>
      <w:r w:rsidRPr="000832FA">
        <w:t xml:space="preserve">Assuming that the TOSCA application instance includes five load-balancer members, </w:t>
      </w:r>
      <w:r w:rsidRPr="00AE3952">
        <w:rPr>
          <w:rStyle w:val="CodeSnippetHighlight"/>
        </w:rPr>
        <w:t>node1</w:t>
      </w:r>
      <w:r w:rsidRPr="000832FA">
        <w:t xml:space="preserve"> through </w:t>
      </w:r>
      <w:r w:rsidRPr="00AE3952">
        <w:rPr>
          <w:rStyle w:val="CodeSnippetHighlight"/>
        </w:rPr>
        <w:t>node5</w:t>
      </w:r>
      <w:r w:rsidRPr="000832FA">
        <w:t xml:space="preserve">, where </w:t>
      </w:r>
      <w:r w:rsidRPr="00AE3952">
        <w:rPr>
          <w:rStyle w:val="CodeSnippetHighlight"/>
        </w:rPr>
        <w:t>node5</w:t>
      </w:r>
      <w:r w:rsidRPr="000832FA">
        <w:t xml:space="preserve"> is the current target being added, the following environment variables (plus potentially more variables) would be provided to the script: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CCF1F7C" w14:textId="77777777" w:rsidTr="00502E57">
        <w:trPr>
          <w:trHeight w:val="256"/>
        </w:trPr>
        <w:tc>
          <w:tcPr>
            <w:tcW w:w="9576" w:type="dxa"/>
            <w:shd w:val="clear" w:color="auto" w:fill="D9D9D9" w:themeFill="background1" w:themeFillShade="D9"/>
          </w:tcPr>
          <w:p w14:paraId="01F9D126" w14:textId="77777777" w:rsidR="002D57C4" w:rsidRPr="00D24201" w:rsidRDefault="002D57C4" w:rsidP="00502E57">
            <w:pPr>
              <w:rPr>
                <w:rStyle w:val="CodeSnippet"/>
                <w:noProof/>
              </w:rPr>
            </w:pPr>
            <w:r w:rsidRPr="00D24201">
              <w:rPr>
                <w:rStyle w:val="CodeSnippet"/>
                <w:noProof/>
              </w:rPr>
              <w:t># the ID of the current target and the IDs of all targets</w:t>
            </w:r>
            <w:r w:rsidRPr="00D24201">
              <w:rPr>
                <w:rStyle w:val="CodeSnippet"/>
                <w:noProof/>
              </w:rPr>
              <w:tab/>
            </w:r>
          </w:p>
          <w:p w14:paraId="67D95EDE" w14:textId="77777777" w:rsidR="002D57C4" w:rsidRPr="00D24201" w:rsidRDefault="002D57C4" w:rsidP="00502E57">
            <w:pPr>
              <w:rPr>
                <w:rStyle w:val="CodeSnippet"/>
                <w:noProof/>
              </w:rPr>
            </w:pPr>
            <w:r w:rsidRPr="00D24201">
              <w:rPr>
                <w:rStyle w:val="CodeSnippet"/>
                <w:noProof/>
              </w:rPr>
              <w:t>TARGET=node5</w:t>
            </w:r>
          </w:p>
          <w:p w14:paraId="1919501B" w14:textId="77777777" w:rsidR="002D57C4" w:rsidRPr="00D24201" w:rsidRDefault="002D57C4" w:rsidP="00502E57">
            <w:pPr>
              <w:rPr>
                <w:rStyle w:val="CodeSnippet"/>
                <w:noProof/>
              </w:rPr>
            </w:pPr>
            <w:r w:rsidRPr="00D24201">
              <w:rPr>
                <w:rStyle w:val="CodeSnippet"/>
                <w:noProof/>
              </w:rPr>
              <w:t>TARGETS=node1,node2,node3,node4,node5</w:t>
            </w:r>
          </w:p>
          <w:p w14:paraId="7B22E409" w14:textId="77777777" w:rsidR="002D57C4" w:rsidRPr="00D24201" w:rsidRDefault="002D57C4" w:rsidP="00502E57">
            <w:pPr>
              <w:rPr>
                <w:rStyle w:val="CodeSnippet"/>
                <w:noProof/>
              </w:rPr>
            </w:pPr>
          </w:p>
          <w:p w14:paraId="0493315F" w14:textId="77777777" w:rsidR="002D57C4" w:rsidRPr="00D24201" w:rsidRDefault="002D57C4" w:rsidP="00502E57">
            <w:pPr>
              <w:rPr>
                <w:rStyle w:val="CodeSnippet"/>
                <w:noProof/>
              </w:rPr>
            </w:pPr>
            <w:r w:rsidRPr="00D24201">
              <w:rPr>
                <w:rStyle w:val="CodeSnippet"/>
                <w:noProof/>
              </w:rPr>
              <w:t># the input for the current target and the inputs of all targets</w:t>
            </w:r>
          </w:p>
          <w:p w14:paraId="1DD9C5FB" w14:textId="77777777" w:rsidR="002D57C4" w:rsidRPr="00D24201" w:rsidRDefault="002D57C4" w:rsidP="00502E57">
            <w:pPr>
              <w:rPr>
                <w:rStyle w:val="CodeSnippet"/>
                <w:noProof/>
              </w:rPr>
            </w:pPr>
            <w:r w:rsidRPr="00D24201">
              <w:rPr>
                <w:rStyle w:val="CodeSnippet"/>
                <w:noProof/>
              </w:rPr>
              <w:t>member_ip=10.0.0.5</w:t>
            </w:r>
          </w:p>
          <w:p w14:paraId="468CF810" w14:textId="77777777" w:rsidR="002D57C4" w:rsidRPr="00D24201" w:rsidRDefault="002D57C4" w:rsidP="00502E57">
            <w:pPr>
              <w:rPr>
                <w:rStyle w:val="CodeSnippet"/>
                <w:noProof/>
              </w:rPr>
            </w:pPr>
            <w:r w:rsidRPr="00D24201">
              <w:rPr>
                <w:rStyle w:val="CodeSnippet"/>
                <w:noProof/>
              </w:rPr>
              <w:t>node1_member_ip=10.0.0.1</w:t>
            </w:r>
          </w:p>
          <w:p w14:paraId="29155B66" w14:textId="77777777" w:rsidR="002D57C4" w:rsidRPr="00D24201" w:rsidRDefault="002D57C4" w:rsidP="00502E57">
            <w:pPr>
              <w:rPr>
                <w:rStyle w:val="CodeSnippet"/>
                <w:noProof/>
              </w:rPr>
            </w:pPr>
            <w:r w:rsidRPr="00D24201">
              <w:rPr>
                <w:rStyle w:val="CodeSnippet"/>
                <w:noProof/>
              </w:rPr>
              <w:t>node2_member_ip=10.0.0.2</w:t>
            </w:r>
          </w:p>
          <w:p w14:paraId="33602CE0" w14:textId="77777777" w:rsidR="002D57C4" w:rsidRPr="00D24201" w:rsidRDefault="002D57C4" w:rsidP="00502E57">
            <w:pPr>
              <w:rPr>
                <w:rStyle w:val="CodeSnippet"/>
                <w:noProof/>
              </w:rPr>
            </w:pPr>
            <w:r w:rsidRPr="00D24201">
              <w:rPr>
                <w:rStyle w:val="CodeSnippet"/>
                <w:noProof/>
              </w:rPr>
              <w:t>node3_member_ip=10.0.0.3</w:t>
            </w:r>
          </w:p>
          <w:p w14:paraId="0BA65888" w14:textId="77777777" w:rsidR="002D57C4" w:rsidRPr="00D24201" w:rsidRDefault="002D57C4" w:rsidP="00502E57">
            <w:pPr>
              <w:rPr>
                <w:rStyle w:val="CodeSnippet"/>
                <w:noProof/>
              </w:rPr>
            </w:pPr>
            <w:r w:rsidRPr="00D24201">
              <w:rPr>
                <w:rStyle w:val="CodeSnippet"/>
                <w:noProof/>
              </w:rPr>
              <w:t>node4_member_ip=10.0.0.4</w:t>
            </w:r>
          </w:p>
          <w:p w14:paraId="079F1401" w14:textId="77777777" w:rsidR="002D57C4" w:rsidRPr="00D24201" w:rsidRDefault="002D57C4" w:rsidP="00502E57">
            <w:pPr>
              <w:rPr>
                <w:rStyle w:val="CodeSnippet"/>
                <w:noProof/>
              </w:rPr>
            </w:pPr>
            <w:r w:rsidRPr="00D24201">
              <w:rPr>
                <w:rStyle w:val="CodeSnippet"/>
                <w:noProof/>
              </w:rPr>
              <w:t>node5_member_ip=10.0.0.5</w:t>
            </w:r>
          </w:p>
        </w:tc>
      </w:tr>
    </w:tbl>
    <w:p w14:paraId="30F7CFEF" w14:textId="77777777" w:rsidR="002D57C4" w:rsidRPr="000832FA" w:rsidRDefault="002D57C4" w:rsidP="002D57C4">
      <w:pPr>
        <w:pStyle w:val="NormalaroundTable"/>
      </w:pPr>
      <w:r w:rsidRPr="000832FA">
        <w:t xml:space="preserve">With code like shown in the snippet below, scripts could then iterate of all provided </w:t>
      </w:r>
      <w:r w:rsidRPr="00AE3952">
        <w:rPr>
          <w:rStyle w:val="CodeSnippetHighlight"/>
        </w:rPr>
        <w:t>member_ip</w:t>
      </w:r>
      <w:r w:rsidRPr="000832FA">
        <w:t xml:space="preserve"> inputs: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0832FA" w14:paraId="6DFB4327" w14:textId="77777777" w:rsidTr="00502E57">
        <w:trPr>
          <w:trHeight w:val="256"/>
        </w:trPr>
        <w:tc>
          <w:tcPr>
            <w:tcW w:w="9576" w:type="dxa"/>
            <w:shd w:val="clear" w:color="auto" w:fill="D9D9D9" w:themeFill="background1" w:themeFillShade="D9"/>
          </w:tcPr>
          <w:p w14:paraId="2DF0CF47" w14:textId="77777777" w:rsidR="002D57C4" w:rsidRPr="00732562" w:rsidRDefault="002D57C4" w:rsidP="00502E57">
            <w:pPr>
              <w:rPr>
                <w:rStyle w:val="CodeSnippet"/>
                <w:noProof/>
              </w:rPr>
            </w:pPr>
            <w:r w:rsidRPr="00732562">
              <w:rPr>
                <w:rStyle w:val="CodeSnippet"/>
                <w:noProof/>
              </w:rPr>
              <w:t>#!/usr/bin/python</w:t>
            </w:r>
          </w:p>
          <w:p w14:paraId="0A4CAD44" w14:textId="77777777" w:rsidR="002D57C4" w:rsidRPr="00732562" w:rsidRDefault="002D57C4" w:rsidP="00502E57">
            <w:pPr>
              <w:rPr>
                <w:rStyle w:val="CodeSnippet"/>
                <w:noProof/>
              </w:rPr>
            </w:pPr>
            <w:r w:rsidRPr="00732562">
              <w:rPr>
                <w:rStyle w:val="CodeSnippet"/>
                <w:noProof/>
              </w:rPr>
              <w:t>import os</w:t>
            </w:r>
          </w:p>
          <w:p w14:paraId="3A9FAE58" w14:textId="77777777" w:rsidR="002D57C4" w:rsidRPr="00732562" w:rsidRDefault="002D57C4" w:rsidP="00502E57">
            <w:pPr>
              <w:rPr>
                <w:rStyle w:val="CodeSnippet"/>
                <w:noProof/>
              </w:rPr>
            </w:pPr>
          </w:p>
          <w:p w14:paraId="1AF038FE" w14:textId="77777777" w:rsidR="002D57C4" w:rsidRPr="00732562" w:rsidRDefault="002D57C4" w:rsidP="00502E57">
            <w:pPr>
              <w:rPr>
                <w:rStyle w:val="CodeSnippet"/>
                <w:noProof/>
              </w:rPr>
            </w:pPr>
            <w:r w:rsidRPr="00732562">
              <w:rPr>
                <w:rStyle w:val="CodeSnippet"/>
                <w:noProof/>
              </w:rPr>
              <w:t>targets = os.environ['TARGETS'].split(',')</w:t>
            </w:r>
          </w:p>
          <w:p w14:paraId="0CC725A5" w14:textId="77777777" w:rsidR="002D57C4" w:rsidRPr="00732562" w:rsidRDefault="002D57C4" w:rsidP="00502E57">
            <w:pPr>
              <w:rPr>
                <w:rStyle w:val="CodeSnippet"/>
                <w:noProof/>
              </w:rPr>
            </w:pPr>
          </w:p>
          <w:p w14:paraId="4EFBD55A" w14:textId="77777777" w:rsidR="002D57C4" w:rsidRPr="00732562" w:rsidRDefault="002D57C4" w:rsidP="00502E57">
            <w:pPr>
              <w:rPr>
                <w:rStyle w:val="CodeSnippet"/>
                <w:noProof/>
              </w:rPr>
            </w:pPr>
            <w:r w:rsidRPr="00732562">
              <w:rPr>
                <w:rStyle w:val="CodeSnippet"/>
                <w:noProof/>
              </w:rPr>
              <w:t>for t in targets:</w:t>
            </w:r>
          </w:p>
          <w:p w14:paraId="2E34B031" w14:textId="77777777" w:rsidR="002D57C4" w:rsidRPr="00732562" w:rsidRDefault="002D57C4" w:rsidP="00502E57">
            <w:pPr>
              <w:rPr>
                <w:rStyle w:val="CodeSnippet"/>
                <w:noProof/>
              </w:rPr>
            </w:pPr>
            <w:r w:rsidRPr="00732562">
              <w:rPr>
                <w:rStyle w:val="CodeSnippet"/>
                <w:noProof/>
              </w:rPr>
              <w:t xml:space="preserve">  target_ip = os.environ.get('%s_member_ip' % t)</w:t>
            </w:r>
          </w:p>
          <w:p w14:paraId="3658211E" w14:textId="77777777" w:rsidR="002D57C4" w:rsidRPr="000832FA" w:rsidRDefault="002D57C4" w:rsidP="00502E57">
            <w:pPr>
              <w:rPr>
                <w:noProof/>
              </w:rPr>
            </w:pPr>
            <w:r w:rsidRPr="00732562">
              <w:rPr>
                <w:rStyle w:val="CodeSnippet"/>
                <w:noProof/>
              </w:rPr>
              <w:t xml:space="preserve">  # do something with target_ip ...</w:t>
            </w:r>
          </w:p>
        </w:tc>
      </w:tr>
    </w:tbl>
    <w:p w14:paraId="5B4C2567" w14:textId="77777777" w:rsidR="002D57C4" w:rsidRDefault="002D57C4" w:rsidP="002D57C4">
      <w:pPr>
        <w:pStyle w:val="Heading3"/>
        <w:numPr>
          <w:ilvl w:val="2"/>
          <w:numId w:val="3"/>
        </w:numPr>
      </w:pPr>
      <w:r>
        <w:t>Prefixed vs. Unprefixed TARGET names</w:t>
      </w:r>
    </w:p>
    <w:p w14:paraId="1343D289" w14:textId="77777777" w:rsidR="002D57C4" w:rsidRPr="00990953" w:rsidRDefault="002D57C4" w:rsidP="002D57C4">
      <w:r>
        <w:t>The list target node types assigned to the TARGETS key in an execution environment would have names prefixed by unique IDs that distinguish different instances of a node in a running model  Future drafts of this specification will show examples of how these names/IDs will be expressed.</w:t>
      </w:r>
    </w:p>
    <w:p w14:paraId="2BF09DC0" w14:textId="77777777" w:rsidR="002D57C4" w:rsidRDefault="002D57C4" w:rsidP="002D57C4">
      <w:pPr>
        <w:pStyle w:val="Heading4"/>
        <w:numPr>
          <w:ilvl w:val="3"/>
          <w:numId w:val="3"/>
        </w:numPr>
      </w:pPr>
      <w:r>
        <w:t>Notes</w:t>
      </w:r>
    </w:p>
    <w:p w14:paraId="48E08945" w14:textId="77777777" w:rsidR="002D57C4" w:rsidRDefault="002D57C4" w:rsidP="002D57C4">
      <w:pPr>
        <w:pStyle w:val="ListParagraph"/>
        <w:numPr>
          <w:ilvl w:val="0"/>
          <w:numId w:val="20"/>
        </w:numPr>
      </w:pPr>
      <w:r>
        <w:t>Target of interest is always un-prefixed. Prefix is the target opaque ID.  The IDs can be used to find the environment var. for the corresponding target. Need an example here.</w:t>
      </w:r>
    </w:p>
    <w:p w14:paraId="68FEF095" w14:textId="77777777" w:rsidR="002D57C4" w:rsidRPr="00EC65C7" w:rsidRDefault="002D57C4" w:rsidP="002D57C4">
      <w:pPr>
        <w:pStyle w:val="ListParagraph"/>
        <w:numPr>
          <w:ilvl w:val="0"/>
          <w:numId w:val="20"/>
        </w:numPr>
      </w:pPr>
      <w:r>
        <w:t>If you have one node that contains multiple targets this would also be used (add or remove target operations would also use this you would get set of all current targets).</w:t>
      </w:r>
    </w:p>
    <w:p w14:paraId="17608023" w14:textId="77777777" w:rsidR="002D57C4" w:rsidRDefault="002D57C4" w:rsidP="002D57C4">
      <w:pPr>
        <w:pStyle w:val="Heading2"/>
        <w:numPr>
          <w:ilvl w:val="1"/>
          <w:numId w:val="3"/>
        </w:numPr>
      </w:pPr>
      <w:bookmarkStart w:id="429" w:name="_Toc302251700"/>
      <w:bookmarkStart w:id="430" w:name="_Toc445238254"/>
      <w:bookmarkStart w:id="431" w:name="_Toc397688806"/>
      <w:r>
        <w:t>Intrinsic functions</w:t>
      </w:r>
      <w:bookmarkEnd w:id="429"/>
      <w:bookmarkEnd w:id="430"/>
    </w:p>
    <w:p w14:paraId="6C2089CA" w14:textId="77777777" w:rsidR="002D57C4" w:rsidRDefault="002D57C4" w:rsidP="002D57C4">
      <w:r>
        <w:t xml:space="preserve">These functions are supported within the TOSCA template for manipulation of template data.  </w:t>
      </w:r>
    </w:p>
    <w:p w14:paraId="37530ABC" w14:textId="77777777" w:rsidR="002D57C4" w:rsidRDefault="002D57C4" w:rsidP="002D57C4">
      <w:pPr>
        <w:pStyle w:val="Heading3"/>
        <w:numPr>
          <w:ilvl w:val="2"/>
          <w:numId w:val="3"/>
        </w:numPr>
      </w:pPr>
      <w:r>
        <w:lastRenderedPageBreak/>
        <w:t>concat</w:t>
      </w:r>
    </w:p>
    <w:p w14:paraId="07CFADFC" w14:textId="77777777" w:rsidR="002D57C4" w:rsidRDefault="002D57C4" w:rsidP="002D57C4">
      <w:r>
        <w:t xml:space="preserve">The </w:t>
      </w:r>
      <w:r w:rsidRPr="00EF7C6C">
        <w:rPr>
          <w:rStyle w:val="CodeSnippetHighlight"/>
        </w:rPr>
        <w:t>concat</w:t>
      </w:r>
      <w:r>
        <w:t xml:space="preserve"> function is used to concatenate two or more string values within a TOSCA service template.</w:t>
      </w:r>
    </w:p>
    <w:p w14:paraId="45524E4D" w14:textId="77777777" w:rsidR="002D57C4" w:rsidRPr="005E7D74" w:rsidRDefault="002D57C4" w:rsidP="002D57C4">
      <w:pPr>
        <w:pStyle w:val="Heading4"/>
        <w:numPr>
          <w:ilvl w:val="3"/>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2B04C19" w14:textId="77777777" w:rsidTr="00502E57">
        <w:trPr>
          <w:trHeight w:val="256"/>
        </w:trPr>
        <w:tc>
          <w:tcPr>
            <w:tcW w:w="9576" w:type="dxa"/>
            <w:shd w:val="clear" w:color="auto" w:fill="D9D9D9" w:themeFill="background1" w:themeFillShade="D9"/>
          </w:tcPr>
          <w:p w14:paraId="0192AAD5" w14:textId="77777777" w:rsidR="002D57C4" w:rsidRPr="006824F5" w:rsidRDefault="002D57C4" w:rsidP="00502E57">
            <w:pPr>
              <w:rPr>
                <w:rStyle w:val="CodeSnippet"/>
              </w:rPr>
            </w:pPr>
            <w:r>
              <w:rPr>
                <w:rStyle w:val="CodeSnippet"/>
              </w:rPr>
              <w:t>concat: [&lt;string_value_expressions_*&gt; ]</w:t>
            </w:r>
          </w:p>
        </w:tc>
      </w:tr>
    </w:tbl>
    <w:p w14:paraId="7064470D" w14:textId="77777777" w:rsidR="002D57C4" w:rsidRDefault="002D57C4" w:rsidP="002D57C4">
      <w:pPr>
        <w:pStyle w:val="Heading4"/>
        <w:numPr>
          <w:ilvl w:val="3"/>
          <w:numId w:val="3"/>
        </w:numPr>
      </w:pPr>
      <w:r>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3309"/>
        <w:gridCol w:w="981"/>
        <w:gridCol w:w="1087"/>
        <w:gridCol w:w="4789"/>
      </w:tblGrid>
      <w:tr w:rsidR="002D57C4" w:rsidRPr="004279F4" w14:paraId="5CC0393E" w14:textId="77777777" w:rsidTr="00502E57">
        <w:trPr>
          <w:cantSplit/>
          <w:tblHeader/>
        </w:trPr>
        <w:tc>
          <w:tcPr>
            <w:tcW w:w="764" w:type="pct"/>
            <w:shd w:val="clear" w:color="auto" w:fill="D9D9D9"/>
          </w:tcPr>
          <w:p w14:paraId="5206BFB9" w14:textId="77777777" w:rsidR="002D57C4" w:rsidRPr="00422683" w:rsidRDefault="002D57C4" w:rsidP="00502E57">
            <w:pPr>
              <w:pStyle w:val="TableText-Heading"/>
            </w:pPr>
            <w:r w:rsidRPr="00422683">
              <w:t>Parameter</w:t>
            </w:r>
          </w:p>
        </w:tc>
        <w:tc>
          <w:tcPr>
            <w:tcW w:w="564" w:type="pct"/>
            <w:shd w:val="clear" w:color="auto" w:fill="D9D9D9"/>
          </w:tcPr>
          <w:p w14:paraId="67F5FBBD" w14:textId="77777777" w:rsidR="002D57C4" w:rsidRPr="00422683" w:rsidRDefault="002D57C4" w:rsidP="00502E57">
            <w:pPr>
              <w:pStyle w:val="TableText-Heading"/>
            </w:pPr>
            <w:r w:rsidRPr="00422683">
              <w:t>Required</w:t>
            </w:r>
          </w:p>
        </w:tc>
        <w:tc>
          <w:tcPr>
            <w:tcW w:w="564" w:type="pct"/>
            <w:shd w:val="clear" w:color="auto" w:fill="D9D9D9"/>
          </w:tcPr>
          <w:p w14:paraId="62C77233" w14:textId="77777777" w:rsidR="002D57C4" w:rsidRPr="00422683" w:rsidRDefault="002D57C4" w:rsidP="00502E57">
            <w:pPr>
              <w:pStyle w:val="TableText-Heading"/>
            </w:pPr>
            <w:r w:rsidRPr="00422683">
              <w:t>Type</w:t>
            </w:r>
          </w:p>
        </w:tc>
        <w:tc>
          <w:tcPr>
            <w:tcW w:w="3107" w:type="pct"/>
            <w:shd w:val="clear" w:color="auto" w:fill="D9D9D9"/>
          </w:tcPr>
          <w:p w14:paraId="187507FD" w14:textId="77777777" w:rsidR="002D57C4" w:rsidRPr="00422683" w:rsidRDefault="002D57C4" w:rsidP="00502E57">
            <w:pPr>
              <w:pStyle w:val="TableText-Heading"/>
            </w:pPr>
            <w:r w:rsidRPr="00422683">
              <w:t>Description</w:t>
            </w:r>
          </w:p>
        </w:tc>
      </w:tr>
      <w:tr w:rsidR="002D57C4" w:rsidRPr="004279F4" w14:paraId="05E219AA" w14:textId="77777777" w:rsidTr="00502E57">
        <w:trPr>
          <w:cantSplit/>
        </w:trPr>
        <w:tc>
          <w:tcPr>
            <w:tcW w:w="764" w:type="pct"/>
            <w:shd w:val="clear" w:color="auto" w:fill="FFFFFF"/>
          </w:tcPr>
          <w:p w14:paraId="5560F28A" w14:textId="77777777" w:rsidR="002D57C4" w:rsidRDefault="002D57C4" w:rsidP="00502E57">
            <w:pPr>
              <w:pStyle w:val="TableText"/>
              <w:rPr>
                <w:noProof/>
              </w:rPr>
            </w:pPr>
            <w:r>
              <w:rPr>
                <w:rStyle w:val="CodeSnippet"/>
              </w:rPr>
              <w:t>&lt;string_value_expressions_*&gt;</w:t>
            </w:r>
          </w:p>
        </w:tc>
        <w:tc>
          <w:tcPr>
            <w:tcW w:w="564" w:type="pct"/>
            <w:shd w:val="clear" w:color="auto" w:fill="FFFFFF"/>
          </w:tcPr>
          <w:p w14:paraId="03456B02" w14:textId="77777777" w:rsidR="002D57C4" w:rsidRDefault="002D57C4" w:rsidP="00502E57">
            <w:pPr>
              <w:pStyle w:val="TableText"/>
            </w:pPr>
            <w:r>
              <w:t>yes</w:t>
            </w:r>
          </w:p>
        </w:tc>
        <w:tc>
          <w:tcPr>
            <w:tcW w:w="564" w:type="pct"/>
            <w:shd w:val="clear" w:color="auto" w:fill="FFFFFF"/>
          </w:tcPr>
          <w:p w14:paraId="1926DB29" w14:textId="77777777" w:rsidR="002D57C4" w:rsidRDefault="002D57C4" w:rsidP="00502E57">
            <w:pPr>
              <w:pStyle w:val="TableText"/>
            </w:pPr>
            <w:r>
              <w:t xml:space="preserve">list of </w:t>
            </w:r>
          </w:p>
          <w:p w14:paraId="02B2668D" w14:textId="77777777" w:rsidR="002D57C4" w:rsidRDefault="008C123E" w:rsidP="00502E57">
            <w:pPr>
              <w:pStyle w:val="TableText"/>
            </w:pPr>
            <w:hyperlink w:anchor="TYPE_YAML_STRING" w:history="1">
              <w:r w:rsidR="002D57C4" w:rsidRPr="009308D9">
                <w:rPr>
                  <w:rStyle w:val="Hyperlink"/>
                </w:rPr>
                <w:t>string</w:t>
              </w:r>
            </w:hyperlink>
            <w:r w:rsidR="002D57C4">
              <w:t xml:space="preserve"> or</w:t>
            </w:r>
          </w:p>
          <w:p w14:paraId="1114F19D" w14:textId="77777777" w:rsidR="002D57C4" w:rsidRDefault="008C123E" w:rsidP="00502E57">
            <w:pPr>
              <w:pStyle w:val="TableText"/>
            </w:pPr>
            <w:hyperlink w:anchor="TYPE_YAML_STRING" w:history="1">
              <w:r w:rsidR="002D57C4" w:rsidRPr="009308D9">
                <w:rPr>
                  <w:rStyle w:val="Hyperlink"/>
                </w:rPr>
                <w:t>string</w:t>
              </w:r>
            </w:hyperlink>
            <w:r w:rsidR="002D57C4">
              <w:t xml:space="preserve"> value expressions</w:t>
            </w:r>
          </w:p>
        </w:tc>
        <w:tc>
          <w:tcPr>
            <w:tcW w:w="3107" w:type="pct"/>
            <w:shd w:val="clear" w:color="auto" w:fill="FFFFFF"/>
          </w:tcPr>
          <w:p w14:paraId="6B85C4F7" w14:textId="77777777" w:rsidR="002D57C4" w:rsidRDefault="002D57C4" w:rsidP="00502E57">
            <w:pPr>
              <w:pStyle w:val="TableText"/>
            </w:pPr>
            <w:r>
              <w:t>A list of one or more strings (or expressions that result in a string value) which can be concatenated together into a single string.</w:t>
            </w:r>
          </w:p>
        </w:tc>
      </w:tr>
    </w:tbl>
    <w:p w14:paraId="4DFF51D1" w14:textId="77777777" w:rsidR="002D57C4" w:rsidRDefault="002D57C4" w:rsidP="002D57C4">
      <w:pPr>
        <w:pStyle w:val="Heading4"/>
        <w:numPr>
          <w:ilvl w:val="3"/>
          <w:numId w:val="3"/>
        </w:numPr>
      </w:pPr>
      <w:r>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1CCC21B" w14:textId="77777777" w:rsidTr="00502E57">
        <w:tc>
          <w:tcPr>
            <w:tcW w:w="9576" w:type="dxa"/>
            <w:shd w:val="clear" w:color="auto" w:fill="D9D9D9" w:themeFill="background1" w:themeFillShade="D9"/>
          </w:tcPr>
          <w:p w14:paraId="56F2AE91" w14:textId="77777777" w:rsidR="002D57C4" w:rsidRPr="00DB246C" w:rsidRDefault="002D57C4" w:rsidP="00502E57">
            <w:pPr>
              <w:rPr>
                <w:rStyle w:val="CodeSnippet"/>
              </w:rPr>
            </w:pPr>
            <w:r w:rsidRPr="00DB246C">
              <w:rPr>
                <w:rStyle w:val="CodeSnippet"/>
              </w:rPr>
              <w:t>outputs:</w:t>
            </w:r>
          </w:p>
          <w:p w14:paraId="371FE33E" w14:textId="77777777" w:rsidR="002D57C4" w:rsidRDefault="002D57C4" w:rsidP="00502E57">
            <w:pPr>
              <w:rPr>
                <w:rStyle w:val="CodeSnippet"/>
              </w:rPr>
            </w:pPr>
            <w:r w:rsidRPr="00DB246C">
              <w:rPr>
                <w:rStyle w:val="CodeSnippet"/>
              </w:rPr>
              <w:t xml:space="preserve">  description: Concatenate the URL for a server from other </w:t>
            </w:r>
            <w:r>
              <w:rPr>
                <w:rStyle w:val="CodeSnippet"/>
              </w:rPr>
              <w:t xml:space="preserve">template </w:t>
            </w:r>
            <w:r w:rsidRPr="00DB246C">
              <w:rPr>
                <w:rStyle w:val="CodeSnippet"/>
              </w:rPr>
              <w:t>values</w:t>
            </w:r>
          </w:p>
          <w:p w14:paraId="5D5D90F2" w14:textId="77777777" w:rsidR="002D57C4" w:rsidRPr="00DB246C" w:rsidRDefault="002D57C4" w:rsidP="00502E57">
            <w:pPr>
              <w:rPr>
                <w:rStyle w:val="CodeSnippet"/>
              </w:rPr>
            </w:pPr>
            <w:r w:rsidRPr="00DB246C">
              <w:rPr>
                <w:rStyle w:val="CodeSnippet"/>
              </w:rPr>
              <w:t xml:space="preserve">  </w:t>
            </w:r>
            <w:r>
              <w:rPr>
                <w:rStyle w:val="CodeSnippet"/>
              </w:rPr>
              <w:t>server</w:t>
            </w:r>
            <w:r w:rsidRPr="00DB246C">
              <w:rPr>
                <w:rStyle w:val="CodeSnippet"/>
              </w:rPr>
              <w:t>_url:</w:t>
            </w:r>
          </w:p>
          <w:p w14:paraId="698E826E" w14:textId="77777777" w:rsidR="002D57C4" w:rsidRPr="00DB246C" w:rsidRDefault="002D57C4" w:rsidP="00502E57">
            <w:pPr>
              <w:rPr>
                <w:rStyle w:val="CodeSnippet"/>
              </w:rPr>
            </w:pPr>
            <w:r w:rsidRPr="00DB246C">
              <w:rPr>
                <w:rStyle w:val="CodeSnippet"/>
              </w:rPr>
              <w:t xml:space="preserve">  value: { </w:t>
            </w:r>
            <w:r w:rsidRPr="004513C1">
              <w:rPr>
                <w:rStyle w:val="CodeSnippetHighlight"/>
              </w:rPr>
              <w:t>concat</w:t>
            </w:r>
            <w:r w:rsidRPr="00DB246C">
              <w:rPr>
                <w:rStyle w:val="CodeSnippet"/>
              </w:rPr>
              <w:t xml:space="preserve">: [ 'http://', </w:t>
            </w:r>
          </w:p>
          <w:p w14:paraId="1B2EB318" w14:textId="77777777" w:rsidR="002D57C4" w:rsidRPr="00DB246C" w:rsidRDefault="002D57C4" w:rsidP="00502E57">
            <w:pPr>
              <w:rPr>
                <w:rStyle w:val="CodeSnippet"/>
              </w:rPr>
            </w:pPr>
            <w:r w:rsidRPr="00DB246C">
              <w:rPr>
                <w:rStyle w:val="CodeSnippet"/>
              </w:rPr>
              <w:t xml:space="preserve">                     get_attribute: [ server, </w:t>
            </w:r>
            <w:r>
              <w:rPr>
                <w:rStyle w:val="CodeSnippet"/>
              </w:rPr>
              <w:t xml:space="preserve">public_address </w:t>
            </w:r>
            <w:r w:rsidRPr="00DB246C">
              <w:rPr>
                <w:rStyle w:val="CodeSnippet"/>
              </w:rPr>
              <w:t>],</w:t>
            </w:r>
          </w:p>
          <w:p w14:paraId="6999603B" w14:textId="77777777" w:rsidR="002D57C4" w:rsidRPr="00DB246C" w:rsidRDefault="002D57C4" w:rsidP="00502E57">
            <w:pPr>
              <w:rPr>
                <w:rStyle w:val="CodeSnippet"/>
              </w:rPr>
            </w:pPr>
            <w:r w:rsidRPr="00DB246C">
              <w:rPr>
                <w:rStyle w:val="CodeSnippet"/>
              </w:rPr>
              <w:t xml:space="preserve">                     ':', </w:t>
            </w:r>
          </w:p>
          <w:p w14:paraId="3C0DA055" w14:textId="77777777" w:rsidR="002D57C4" w:rsidRPr="006824F5" w:rsidRDefault="002D57C4" w:rsidP="00502E57">
            <w:pPr>
              <w:rPr>
                <w:rStyle w:val="CodeSnippet"/>
              </w:rPr>
            </w:pPr>
            <w:r w:rsidRPr="00DB246C">
              <w:rPr>
                <w:rStyle w:val="CodeSnippet"/>
              </w:rPr>
              <w:t xml:space="preserve">                     get_attribute: [ server, port ] ] }</w:t>
            </w:r>
          </w:p>
        </w:tc>
      </w:tr>
    </w:tbl>
    <w:p w14:paraId="573F6EDB" w14:textId="77777777" w:rsidR="002D57C4" w:rsidRDefault="002D57C4" w:rsidP="002D57C4">
      <w:pPr>
        <w:pStyle w:val="Heading3"/>
        <w:numPr>
          <w:ilvl w:val="2"/>
          <w:numId w:val="3"/>
        </w:numPr>
      </w:pPr>
      <w:r>
        <w:t>token</w:t>
      </w:r>
    </w:p>
    <w:p w14:paraId="378CBAE0" w14:textId="77777777" w:rsidR="002D57C4" w:rsidRDefault="002D57C4" w:rsidP="002D57C4">
      <w:r>
        <w:t xml:space="preserve">The </w:t>
      </w:r>
      <w:r>
        <w:rPr>
          <w:rStyle w:val="CodeSnippetHighlight"/>
        </w:rPr>
        <w:t>token</w:t>
      </w:r>
      <w:r>
        <w:t xml:space="preserve"> function is used within a TOSCA service template on a string to parse out (tokenize) substrings separated by one or more token characters within a larger string.</w:t>
      </w:r>
    </w:p>
    <w:p w14:paraId="2CE9EBC2" w14:textId="77777777" w:rsidR="002D57C4" w:rsidRPr="005E7D74" w:rsidRDefault="002D57C4" w:rsidP="002D57C4">
      <w:pPr>
        <w:pStyle w:val="Heading4"/>
        <w:numPr>
          <w:ilvl w:val="3"/>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A709788" w14:textId="77777777" w:rsidTr="00502E57">
        <w:trPr>
          <w:trHeight w:val="256"/>
        </w:trPr>
        <w:tc>
          <w:tcPr>
            <w:tcW w:w="9576" w:type="dxa"/>
            <w:shd w:val="clear" w:color="auto" w:fill="D9D9D9" w:themeFill="background1" w:themeFillShade="D9"/>
          </w:tcPr>
          <w:p w14:paraId="250636CA" w14:textId="77777777" w:rsidR="002D57C4" w:rsidRPr="006824F5" w:rsidRDefault="002D57C4" w:rsidP="00502E57">
            <w:pPr>
              <w:rPr>
                <w:rStyle w:val="CodeSnippet"/>
              </w:rPr>
            </w:pPr>
            <w:r>
              <w:rPr>
                <w:rStyle w:val="CodeSnippet"/>
              </w:rPr>
              <w:t>token: [ &lt;string_with_tokens&gt;, &lt;string_of_token_chars&gt;, &lt;substring_index&gt; ]</w:t>
            </w:r>
          </w:p>
        </w:tc>
      </w:tr>
    </w:tbl>
    <w:p w14:paraId="4C72266E" w14:textId="77777777" w:rsidR="002D57C4" w:rsidRDefault="002D57C4" w:rsidP="002D57C4">
      <w:pPr>
        <w:pStyle w:val="Heading4"/>
        <w:numPr>
          <w:ilvl w:val="3"/>
          <w:numId w:val="3"/>
        </w:numPr>
      </w:pPr>
      <w:r>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761"/>
        <w:gridCol w:w="1080"/>
        <w:gridCol w:w="809"/>
        <w:gridCol w:w="5516"/>
      </w:tblGrid>
      <w:tr w:rsidR="002D57C4" w:rsidRPr="004279F4" w14:paraId="260EFC70" w14:textId="77777777" w:rsidTr="00502E57">
        <w:trPr>
          <w:cantSplit/>
          <w:tblHeader/>
        </w:trPr>
        <w:tc>
          <w:tcPr>
            <w:tcW w:w="1358" w:type="pct"/>
            <w:shd w:val="clear" w:color="auto" w:fill="D9D9D9"/>
          </w:tcPr>
          <w:p w14:paraId="523924B3" w14:textId="77777777" w:rsidR="002D57C4" w:rsidRPr="00422683" w:rsidRDefault="002D57C4" w:rsidP="00502E57">
            <w:pPr>
              <w:pStyle w:val="TableText-Heading"/>
            </w:pPr>
            <w:r w:rsidRPr="00422683">
              <w:t>Parameter</w:t>
            </w:r>
          </w:p>
        </w:tc>
        <w:tc>
          <w:tcPr>
            <w:tcW w:w="531" w:type="pct"/>
            <w:shd w:val="clear" w:color="auto" w:fill="D9D9D9"/>
          </w:tcPr>
          <w:p w14:paraId="7541BF97" w14:textId="77777777" w:rsidR="002D57C4" w:rsidRPr="00422683" w:rsidRDefault="002D57C4" w:rsidP="00502E57">
            <w:pPr>
              <w:pStyle w:val="TableText-Heading"/>
            </w:pPr>
            <w:r w:rsidRPr="00422683">
              <w:t>Required</w:t>
            </w:r>
          </w:p>
        </w:tc>
        <w:tc>
          <w:tcPr>
            <w:tcW w:w="398" w:type="pct"/>
            <w:shd w:val="clear" w:color="auto" w:fill="D9D9D9"/>
          </w:tcPr>
          <w:p w14:paraId="765FF884" w14:textId="77777777" w:rsidR="002D57C4" w:rsidRPr="00422683" w:rsidRDefault="002D57C4" w:rsidP="00502E57">
            <w:pPr>
              <w:pStyle w:val="TableText-Heading"/>
            </w:pPr>
            <w:r w:rsidRPr="00422683">
              <w:t>Type</w:t>
            </w:r>
          </w:p>
        </w:tc>
        <w:tc>
          <w:tcPr>
            <w:tcW w:w="2712" w:type="pct"/>
            <w:shd w:val="clear" w:color="auto" w:fill="D9D9D9"/>
          </w:tcPr>
          <w:p w14:paraId="5ACDD91C" w14:textId="77777777" w:rsidR="002D57C4" w:rsidRPr="00422683" w:rsidRDefault="002D57C4" w:rsidP="00502E57">
            <w:pPr>
              <w:pStyle w:val="TableText-Heading"/>
            </w:pPr>
            <w:r w:rsidRPr="00422683">
              <w:t>Description</w:t>
            </w:r>
          </w:p>
        </w:tc>
      </w:tr>
      <w:tr w:rsidR="002D57C4" w:rsidRPr="004279F4" w14:paraId="3B9E208A" w14:textId="77777777" w:rsidTr="00502E57">
        <w:trPr>
          <w:cantSplit/>
        </w:trPr>
        <w:tc>
          <w:tcPr>
            <w:tcW w:w="1358" w:type="pct"/>
            <w:shd w:val="clear" w:color="auto" w:fill="FFFFFF"/>
          </w:tcPr>
          <w:p w14:paraId="27F7126E" w14:textId="77777777" w:rsidR="002D57C4" w:rsidRDefault="002D57C4" w:rsidP="00502E57">
            <w:pPr>
              <w:pStyle w:val="TableText"/>
              <w:rPr>
                <w:rStyle w:val="CodeSnippet"/>
              </w:rPr>
            </w:pPr>
            <w:r>
              <w:rPr>
                <w:rStyle w:val="CodeSnippet"/>
              </w:rPr>
              <w:t>string_with_tokens</w:t>
            </w:r>
          </w:p>
        </w:tc>
        <w:tc>
          <w:tcPr>
            <w:tcW w:w="531" w:type="pct"/>
            <w:shd w:val="clear" w:color="auto" w:fill="FFFFFF"/>
          </w:tcPr>
          <w:p w14:paraId="4C8AD336" w14:textId="77777777" w:rsidR="002D57C4" w:rsidRDefault="002D57C4" w:rsidP="00502E57">
            <w:pPr>
              <w:pStyle w:val="TableText"/>
            </w:pPr>
            <w:r>
              <w:t>yes</w:t>
            </w:r>
          </w:p>
        </w:tc>
        <w:tc>
          <w:tcPr>
            <w:tcW w:w="398" w:type="pct"/>
            <w:shd w:val="clear" w:color="auto" w:fill="FFFFFF"/>
          </w:tcPr>
          <w:p w14:paraId="04D5A2E0" w14:textId="77777777" w:rsidR="002D57C4" w:rsidRDefault="008C123E" w:rsidP="00502E57">
            <w:pPr>
              <w:pStyle w:val="TableText"/>
            </w:pPr>
            <w:hyperlink w:anchor="TYPE_YAML_STRING" w:history="1">
              <w:r w:rsidR="002D57C4" w:rsidRPr="00AB763A">
                <w:rPr>
                  <w:rStyle w:val="Hyperlink"/>
                </w:rPr>
                <w:t>string</w:t>
              </w:r>
            </w:hyperlink>
          </w:p>
        </w:tc>
        <w:tc>
          <w:tcPr>
            <w:tcW w:w="2712" w:type="pct"/>
            <w:shd w:val="clear" w:color="auto" w:fill="FFFFFF"/>
          </w:tcPr>
          <w:p w14:paraId="12D62034" w14:textId="77777777" w:rsidR="002D57C4" w:rsidRDefault="002D57C4" w:rsidP="00502E57">
            <w:pPr>
              <w:pStyle w:val="TableText"/>
            </w:pPr>
            <w:r>
              <w:t>The composite string that contains one or more substrings separated by token characters.</w:t>
            </w:r>
          </w:p>
        </w:tc>
      </w:tr>
      <w:tr w:rsidR="002D57C4" w:rsidRPr="004279F4" w14:paraId="6284AE50" w14:textId="77777777" w:rsidTr="00502E57">
        <w:trPr>
          <w:cantSplit/>
        </w:trPr>
        <w:tc>
          <w:tcPr>
            <w:tcW w:w="1358" w:type="pct"/>
            <w:shd w:val="clear" w:color="auto" w:fill="FFFFFF"/>
          </w:tcPr>
          <w:p w14:paraId="3C532A12" w14:textId="77777777" w:rsidR="002D57C4" w:rsidRDefault="002D57C4" w:rsidP="00502E57">
            <w:pPr>
              <w:pStyle w:val="TableText"/>
              <w:rPr>
                <w:rStyle w:val="CodeSnippet"/>
              </w:rPr>
            </w:pPr>
            <w:r>
              <w:rPr>
                <w:rStyle w:val="CodeSnippet"/>
              </w:rPr>
              <w:t>string_of_token_chars</w:t>
            </w:r>
          </w:p>
        </w:tc>
        <w:tc>
          <w:tcPr>
            <w:tcW w:w="531" w:type="pct"/>
            <w:shd w:val="clear" w:color="auto" w:fill="FFFFFF"/>
          </w:tcPr>
          <w:p w14:paraId="5D81C982" w14:textId="77777777" w:rsidR="002D57C4" w:rsidRDefault="002D57C4" w:rsidP="00502E57">
            <w:pPr>
              <w:pStyle w:val="TableText"/>
            </w:pPr>
            <w:r>
              <w:t>yes</w:t>
            </w:r>
          </w:p>
        </w:tc>
        <w:tc>
          <w:tcPr>
            <w:tcW w:w="398" w:type="pct"/>
            <w:shd w:val="clear" w:color="auto" w:fill="FFFFFF"/>
          </w:tcPr>
          <w:p w14:paraId="571C5951" w14:textId="77777777" w:rsidR="002D57C4" w:rsidRDefault="008C123E" w:rsidP="00502E57">
            <w:pPr>
              <w:pStyle w:val="TableText"/>
            </w:pPr>
            <w:hyperlink w:anchor="TYPE_YAML_STRING" w:history="1">
              <w:r w:rsidR="002D57C4" w:rsidRPr="00AB763A">
                <w:rPr>
                  <w:rStyle w:val="Hyperlink"/>
                </w:rPr>
                <w:t>string</w:t>
              </w:r>
            </w:hyperlink>
          </w:p>
        </w:tc>
        <w:tc>
          <w:tcPr>
            <w:tcW w:w="2712" w:type="pct"/>
            <w:shd w:val="clear" w:color="auto" w:fill="FFFFFF"/>
          </w:tcPr>
          <w:p w14:paraId="759B5123" w14:textId="77777777" w:rsidR="002D57C4" w:rsidRDefault="002D57C4" w:rsidP="00502E57">
            <w:pPr>
              <w:pStyle w:val="TableText"/>
            </w:pPr>
            <w:r>
              <w:t>The string that contains one or more token characters that separate substrings within the composite string.</w:t>
            </w:r>
          </w:p>
        </w:tc>
      </w:tr>
      <w:tr w:rsidR="002D57C4" w:rsidRPr="004279F4" w14:paraId="1892E5F1" w14:textId="77777777" w:rsidTr="00502E57">
        <w:trPr>
          <w:cantSplit/>
        </w:trPr>
        <w:tc>
          <w:tcPr>
            <w:tcW w:w="1358" w:type="pct"/>
            <w:shd w:val="clear" w:color="auto" w:fill="FFFFFF"/>
          </w:tcPr>
          <w:p w14:paraId="172023FB" w14:textId="77777777" w:rsidR="002D57C4" w:rsidRDefault="002D57C4" w:rsidP="00502E57">
            <w:pPr>
              <w:pStyle w:val="TableText"/>
              <w:rPr>
                <w:rStyle w:val="CodeSnippet"/>
              </w:rPr>
            </w:pPr>
            <w:r>
              <w:rPr>
                <w:rStyle w:val="CodeSnippet"/>
              </w:rPr>
              <w:t>substring_index</w:t>
            </w:r>
          </w:p>
        </w:tc>
        <w:tc>
          <w:tcPr>
            <w:tcW w:w="531" w:type="pct"/>
            <w:shd w:val="clear" w:color="auto" w:fill="FFFFFF"/>
          </w:tcPr>
          <w:p w14:paraId="471123C2" w14:textId="77777777" w:rsidR="002D57C4" w:rsidRDefault="002D57C4" w:rsidP="00502E57">
            <w:pPr>
              <w:pStyle w:val="TableText"/>
            </w:pPr>
            <w:r>
              <w:t>yes</w:t>
            </w:r>
          </w:p>
        </w:tc>
        <w:tc>
          <w:tcPr>
            <w:tcW w:w="398" w:type="pct"/>
            <w:shd w:val="clear" w:color="auto" w:fill="FFFFFF"/>
          </w:tcPr>
          <w:p w14:paraId="77959F91" w14:textId="77777777" w:rsidR="002D57C4" w:rsidRDefault="008C123E" w:rsidP="00502E57">
            <w:pPr>
              <w:pStyle w:val="TableText"/>
            </w:pPr>
            <w:hyperlink w:anchor="TYPE_YAML_INTEGER" w:history="1">
              <w:r w:rsidR="002D57C4" w:rsidRPr="00AB763A">
                <w:rPr>
                  <w:rStyle w:val="Hyperlink"/>
                </w:rPr>
                <w:t>integer</w:t>
              </w:r>
            </w:hyperlink>
          </w:p>
        </w:tc>
        <w:tc>
          <w:tcPr>
            <w:tcW w:w="2712" w:type="pct"/>
            <w:shd w:val="clear" w:color="auto" w:fill="FFFFFF"/>
          </w:tcPr>
          <w:p w14:paraId="42177290" w14:textId="77777777" w:rsidR="002D57C4" w:rsidRDefault="002D57C4" w:rsidP="00502E57">
            <w:pPr>
              <w:pStyle w:val="TableText"/>
            </w:pPr>
            <w:r>
              <w:t>The integer indicates the index of the substring to return from the composite string.  Note that the first substring is denoted by using the ‘0’ (zero) integer value.</w:t>
            </w:r>
          </w:p>
        </w:tc>
      </w:tr>
    </w:tbl>
    <w:p w14:paraId="568C0A0B" w14:textId="77777777" w:rsidR="002D57C4" w:rsidRDefault="002D57C4" w:rsidP="002D57C4">
      <w:pPr>
        <w:pStyle w:val="Heading4"/>
        <w:numPr>
          <w:ilvl w:val="3"/>
          <w:numId w:val="3"/>
        </w:numPr>
      </w:pPr>
      <w:r>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A19C7C1" w14:textId="77777777" w:rsidTr="00502E57">
        <w:tc>
          <w:tcPr>
            <w:tcW w:w="9576" w:type="dxa"/>
            <w:shd w:val="clear" w:color="auto" w:fill="D9D9D9" w:themeFill="background1" w:themeFillShade="D9"/>
          </w:tcPr>
          <w:p w14:paraId="556A2A60" w14:textId="77777777" w:rsidR="002D57C4" w:rsidRDefault="002D57C4" w:rsidP="00502E57">
            <w:pPr>
              <w:rPr>
                <w:rStyle w:val="CodeSnippet"/>
              </w:rPr>
            </w:pPr>
            <w:r>
              <w:rPr>
                <w:rStyle w:val="CodeSnippet"/>
              </w:rPr>
              <w:t>outputs:</w:t>
            </w:r>
          </w:p>
          <w:p w14:paraId="64E891AB" w14:textId="77777777" w:rsidR="002D57C4" w:rsidRDefault="002D57C4" w:rsidP="00502E57">
            <w:pPr>
              <w:rPr>
                <w:rStyle w:val="CodeSnippet"/>
              </w:rPr>
            </w:pPr>
            <w:r>
              <w:rPr>
                <w:rStyle w:val="CodeSnippet"/>
              </w:rPr>
              <w:t xml:space="preserve">   webserver_port:</w:t>
            </w:r>
          </w:p>
          <w:p w14:paraId="4929436F" w14:textId="77777777" w:rsidR="002D57C4" w:rsidRDefault="002D57C4" w:rsidP="00502E57">
            <w:pPr>
              <w:rPr>
                <w:rStyle w:val="CodeSnippet"/>
              </w:rPr>
            </w:pPr>
            <w:r>
              <w:rPr>
                <w:rStyle w:val="CodeSnippet"/>
              </w:rPr>
              <w:lastRenderedPageBreak/>
              <w:t xml:space="preserve">     description: the port provided at the end of my server’s endpoint’s IP address</w:t>
            </w:r>
          </w:p>
          <w:p w14:paraId="4F0CCBE5" w14:textId="77777777" w:rsidR="002D57C4" w:rsidRDefault="002D57C4" w:rsidP="00502E57">
            <w:pPr>
              <w:rPr>
                <w:rStyle w:val="CodeSnippet"/>
              </w:rPr>
            </w:pPr>
            <w:r>
              <w:rPr>
                <w:rStyle w:val="CodeSnippet"/>
              </w:rPr>
              <w:t xml:space="preserve">     value: { token: [ get_attribute: [ my_server, data_endpoint, ip_address ], </w:t>
            </w:r>
          </w:p>
          <w:p w14:paraId="38F6F07A" w14:textId="77777777" w:rsidR="002D57C4" w:rsidRDefault="002D57C4" w:rsidP="00502E57">
            <w:pPr>
              <w:rPr>
                <w:rStyle w:val="CodeSnippet"/>
              </w:rPr>
            </w:pPr>
            <w:r>
              <w:rPr>
                <w:rStyle w:val="CodeSnippet"/>
              </w:rPr>
              <w:t xml:space="preserve">                       ‘:’,</w:t>
            </w:r>
          </w:p>
          <w:p w14:paraId="74743B74" w14:textId="77777777" w:rsidR="002D57C4" w:rsidRPr="006824F5" w:rsidRDefault="002D57C4" w:rsidP="00502E57">
            <w:pPr>
              <w:rPr>
                <w:rStyle w:val="CodeSnippet"/>
              </w:rPr>
            </w:pPr>
            <w:r>
              <w:rPr>
                <w:rStyle w:val="CodeSnippet"/>
              </w:rPr>
              <w:t xml:space="preserve">                       1 ] }</w:t>
            </w:r>
          </w:p>
        </w:tc>
      </w:tr>
    </w:tbl>
    <w:p w14:paraId="3A10FF45" w14:textId="77777777" w:rsidR="002D57C4" w:rsidRDefault="002D57C4" w:rsidP="002D57C4">
      <w:pPr>
        <w:pStyle w:val="Heading2"/>
        <w:numPr>
          <w:ilvl w:val="1"/>
          <w:numId w:val="3"/>
        </w:numPr>
      </w:pPr>
      <w:bookmarkStart w:id="432" w:name="_Toc302251701"/>
      <w:bookmarkStart w:id="433" w:name="_Toc445238255"/>
      <w:r>
        <w:lastRenderedPageBreak/>
        <w:t>Property functions</w:t>
      </w:r>
      <w:bookmarkStart w:id="434" w:name="_Toc379455064"/>
      <w:bookmarkEnd w:id="424"/>
      <w:bookmarkEnd w:id="425"/>
      <w:bookmarkEnd w:id="431"/>
      <w:bookmarkEnd w:id="432"/>
      <w:bookmarkEnd w:id="433"/>
    </w:p>
    <w:p w14:paraId="391DD0D6" w14:textId="77777777" w:rsidR="002D57C4" w:rsidRDefault="002D57C4" w:rsidP="002D57C4">
      <w:r>
        <w:t>These functions are used within a service template to obtain property values from property definitions declared elsewhere in the same service template.  These property definitions can appear either directly in the service template itself (e.g., in the inputs section) or on entities (e.g., node or relationship templates) that have been modeled within the template.</w:t>
      </w:r>
    </w:p>
    <w:p w14:paraId="47E16241" w14:textId="77777777" w:rsidR="002D57C4" w:rsidRDefault="002D57C4" w:rsidP="002D57C4"/>
    <w:p w14:paraId="2C834084" w14:textId="77777777" w:rsidR="002D57C4" w:rsidRPr="00B1171D" w:rsidRDefault="002D57C4" w:rsidP="002D57C4">
      <w:r>
        <w:t xml:space="preserve">Note that the </w:t>
      </w:r>
      <w:r w:rsidRPr="0053606D">
        <w:rPr>
          <w:rStyle w:val="CodeSnippetHighlight"/>
        </w:rPr>
        <w:t>get_input</w:t>
      </w:r>
      <w:r>
        <w:t xml:space="preserve"> and </w:t>
      </w:r>
      <w:r w:rsidRPr="0053606D">
        <w:rPr>
          <w:rStyle w:val="CodeSnippetHighlight"/>
        </w:rPr>
        <w:t>get_property</w:t>
      </w:r>
      <w:r>
        <w:t xml:space="preserve"> functions may only retrieve the static values of property definitions of a TOSCA application as defined in the TOSCA Service Template.  The </w:t>
      </w:r>
      <w:r w:rsidRPr="0053606D">
        <w:rPr>
          <w:rStyle w:val="CodeSnippetHighlight"/>
        </w:rPr>
        <w:t>get_attribute</w:t>
      </w:r>
      <w:r>
        <w:t xml:space="preserve"> function should be used to retrieve values for attribute definitions (or property definitions reflected as attribute definitions) from the runtime instance model of the TOSCA application (as realized by the TOSCA orchestrator). </w:t>
      </w:r>
    </w:p>
    <w:p w14:paraId="424EC6D1" w14:textId="77777777" w:rsidR="002D57C4" w:rsidRDefault="002D57C4" w:rsidP="002D57C4">
      <w:pPr>
        <w:pStyle w:val="Heading3"/>
        <w:numPr>
          <w:ilvl w:val="2"/>
          <w:numId w:val="3"/>
        </w:numPr>
      </w:pPr>
      <w:r>
        <w:t>get_input</w:t>
      </w:r>
      <w:bookmarkEnd w:id="434"/>
      <w:r>
        <w:t xml:space="preserve"> </w:t>
      </w:r>
    </w:p>
    <w:p w14:paraId="632E28F9" w14:textId="77777777" w:rsidR="002D57C4" w:rsidRDefault="002D57C4" w:rsidP="002D57C4">
      <w:r>
        <w:t>The</w:t>
      </w:r>
      <w:r>
        <w:rPr>
          <w:rStyle w:val="CodeSnippetHighlight"/>
        </w:rPr>
        <w:t xml:space="preserve"> </w:t>
      </w:r>
      <w:r w:rsidRPr="00860225">
        <w:rPr>
          <w:rStyle w:val="CodeSnippetHighlight"/>
        </w:rPr>
        <w:t>get_input</w:t>
      </w:r>
      <w:r w:rsidRPr="007A33DB">
        <w:t xml:space="preserve"> </w:t>
      </w:r>
      <w:r>
        <w:t xml:space="preserve">function is used </w:t>
      </w:r>
      <w:r w:rsidRPr="007A33DB">
        <w:t xml:space="preserve">to </w:t>
      </w:r>
      <w:r>
        <w:t>retrieve</w:t>
      </w:r>
      <w:r w:rsidRPr="007A33DB">
        <w:t xml:space="preserve"> </w:t>
      </w:r>
      <w:r>
        <w:t>the values of properties declared</w:t>
      </w:r>
      <w:r w:rsidRPr="007A33DB">
        <w:t xml:space="preserve"> within the </w:t>
      </w:r>
      <w:r w:rsidRPr="00860225">
        <w:rPr>
          <w:rStyle w:val="CodeSnippetHighlight"/>
        </w:rPr>
        <w:t>inputs</w:t>
      </w:r>
      <w:r>
        <w:t xml:space="preserve"> section of a TOSCA Service Template.</w:t>
      </w:r>
    </w:p>
    <w:p w14:paraId="7CE6CB9E" w14:textId="77777777" w:rsidR="002D57C4" w:rsidRPr="005E7D74" w:rsidRDefault="002D57C4" w:rsidP="002D57C4">
      <w:pPr>
        <w:pStyle w:val="Heading4"/>
        <w:numPr>
          <w:ilvl w:val="3"/>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4447597" w14:textId="77777777" w:rsidTr="00502E57">
        <w:trPr>
          <w:trHeight w:val="256"/>
        </w:trPr>
        <w:tc>
          <w:tcPr>
            <w:tcW w:w="9576" w:type="dxa"/>
            <w:shd w:val="clear" w:color="auto" w:fill="D9D9D9" w:themeFill="background1" w:themeFillShade="D9"/>
          </w:tcPr>
          <w:p w14:paraId="3D1E7392" w14:textId="77777777" w:rsidR="002D57C4" w:rsidRPr="006824F5" w:rsidRDefault="002D57C4" w:rsidP="00502E57">
            <w:pPr>
              <w:rPr>
                <w:rStyle w:val="CodeSnippet"/>
              </w:rPr>
            </w:pPr>
            <w:r>
              <w:rPr>
                <w:rStyle w:val="CodeSnippet"/>
              </w:rPr>
              <w:t>get_input: &lt;input_property_name&gt;</w:t>
            </w:r>
          </w:p>
        </w:tc>
      </w:tr>
    </w:tbl>
    <w:p w14:paraId="615FFB9E" w14:textId="77777777" w:rsidR="002D57C4" w:rsidRDefault="002D57C4" w:rsidP="002D57C4">
      <w:pPr>
        <w:pStyle w:val="Heading4"/>
        <w:numPr>
          <w:ilvl w:val="3"/>
          <w:numId w:val="3"/>
        </w:numPr>
      </w:pPr>
      <w:r>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29"/>
        <w:gridCol w:w="988"/>
        <w:gridCol w:w="988"/>
        <w:gridCol w:w="6161"/>
      </w:tblGrid>
      <w:tr w:rsidR="002D57C4" w:rsidRPr="004279F4" w14:paraId="7CA74DC2" w14:textId="77777777" w:rsidTr="00502E57">
        <w:trPr>
          <w:cantSplit/>
          <w:tblHeader/>
        </w:trPr>
        <w:tc>
          <w:tcPr>
            <w:tcW w:w="764" w:type="pct"/>
            <w:shd w:val="clear" w:color="auto" w:fill="D9D9D9"/>
          </w:tcPr>
          <w:p w14:paraId="3A44CD77" w14:textId="77777777" w:rsidR="002D57C4" w:rsidRPr="00422683" w:rsidRDefault="002D57C4" w:rsidP="00502E57">
            <w:pPr>
              <w:pStyle w:val="TableText-Heading"/>
            </w:pPr>
            <w:r w:rsidRPr="00422683">
              <w:t>Parameter</w:t>
            </w:r>
          </w:p>
        </w:tc>
        <w:tc>
          <w:tcPr>
            <w:tcW w:w="564" w:type="pct"/>
            <w:shd w:val="clear" w:color="auto" w:fill="D9D9D9"/>
          </w:tcPr>
          <w:p w14:paraId="7C8B2BBD" w14:textId="77777777" w:rsidR="002D57C4" w:rsidRPr="00422683" w:rsidRDefault="002D57C4" w:rsidP="00502E57">
            <w:pPr>
              <w:pStyle w:val="TableText-Heading"/>
            </w:pPr>
            <w:r w:rsidRPr="00422683">
              <w:t>Required</w:t>
            </w:r>
          </w:p>
        </w:tc>
        <w:tc>
          <w:tcPr>
            <w:tcW w:w="564" w:type="pct"/>
            <w:shd w:val="clear" w:color="auto" w:fill="D9D9D9"/>
          </w:tcPr>
          <w:p w14:paraId="0219E5E1" w14:textId="77777777" w:rsidR="002D57C4" w:rsidRPr="00422683" w:rsidRDefault="002D57C4" w:rsidP="00502E57">
            <w:pPr>
              <w:pStyle w:val="TableText-Heading"/>
            </w:pPr>
            <w:r w:rsidRPr="00422683">
              <w:t>Type</w:t>
            </w:r>
          </w:p>
        </w:tc>
        <w:tc>
          <w:tcPr>
            <w:tcW w:w="3107" w:type="pct"/>
            <w:shd w:val="clear" w:color="auto" w:fill="D9D9D9"/>
          </w:tcPr>
          <w:p w14:paraId="369491BA" w14:textId="77777777" w:rsidR="002D57C4" w:rsidRPr="00422683" w:rsidRDefault="002D57C4" w:rsidP="00502E57">
            <w:pPr>
              <w:pStyle w:val="TableText-Heading"/>
            </w:pPr>
            <w:r w:rsidRPr="00422683">
              <w:t>Description</w:t>
            </w:r>
          </w:p>
        </w:tc>
      </w:tr>
      <w:tr w:rsidR="002D57C4" w:rsidRPr="004279F4" w14:paraId="5F5F2A46" w14:textId="77777777" w:rsidTr="00502E57">
        <w:trPr>
          <w:cantSplit/>
        </w:trPr>
        <w:tc>
          <w:tcPr>
            <w:tcW w:w="764" w:type="pct"/>
            <w:shd w:val="clear" w:color="auto" w:fill="FFFFFF"/>
          </w:tcPr>
          <w:p w14:paraId="395EFD5E" w14:textId="77777777" w:rsidR="002D57C4" w:rsidRDefault="002D57C4" w:rsidP="00502E57">
            <w:pPr>
              <w:pStyle w:val="TableText"/>
              <w:rPr>
                <w:noProof/>
              </w:rPr>
            </w:pPr>
            <w:r>
              <w:rPr>
                <w:noProof/>
              </w:rPr>
              <w:t>&lt;input_property_name&gt;</w:t>
            </w:r>
          </w:p>
        </w:tc>
        <w:tc>
          <w:tcPr>
            <w:tcW w:w="564" w:type="pct"/>
            <w:shd w:val="clear" w:color="auto" w:fill="FFFFFF"/>
          </w:tcPr>
          <w:p w14:paraId="0C2ADC96" w14:textId="77777777" w:rsidR="002D57C4" w:rsidRDefault="002D57C4" w:rsidP="00502E57">
            <w:pPr>
              <w:pStyle w:val="TableText"/>
            </w:pPr>
            <w:r>
              <w:t>yes</w:t>
            </w:r>
          </w:p>
        </w:tc>
        <w:tc>
          <w:tcPr>
            <w:tcW w:w="564" w:type="pct"/>
            <w:shd w:val="clear" w:color="auto" w:fill="FFFFFF"/>
          </w:tcPr>
          <w:p w14:paraId="635D2D5F" w14:textId="77777777" w:rsidR="002D57C4" w:rsidRDefault="008C123E" w:rsidP="00502E57">
            <w:pPr>
              <w:pStyle w:val="TableText"/>
            </w:pPr>
            <w:hyperlink w:anchor="TYPE_YAML_STRING" w:history="1">
              <w:r w:rsidR="002D57C4" w:rsidRPr="00D434AF">
                <w:rPr>
                  <w:rStyle w:val="Hyperlink"/>
                </w:rPr>
                <w:t>string</w:t>
              </w:r>
            </w:hyperlink>
          </w:p>
        </w:tc>
        <w:tc>
          <w:tcPr>
            <w:tcW w:w="3107" w:type="pct"/>
            <w:shd w:val="clear" w:color="auto" w:fill="FFFFFF"/>
          </w:tcPr>
          <w:p w14:paraId="08A28F46" w14:textId="77777777" w:rsidR="002D57C4" w:rsidRDefault="002D57C4" w:rsidP="00502E57">
            <w:r>
              <w:t xml:space="preserve">The name of the property as defined in the </w:t>
            </w:r>
            <w:r w:rsidRPr="008A543D">
              <w:rPr>
                <w:rStyle w:val="CodeSnippetHighlight"/>
              </w:rPr>
              <w:t>inputs</w:t>
            </w:r>
            <w:r>
              <w:t xml:space="preserve"> section of the service template.</w:t>
            </w:r>
          </w:p>
        </w:tc>
      </w:tr>
    </w:tbl>
    <w:p w14:paraId="60E5A1F5" w14:textId="77777777" w:rsidR="002D57C4" w:rsidRDefault="002D57C4" w:rsidP="002D57C4">
      <w:pPr>
        <w:pStyle w:val="Heading4"/>
        <w:numPr>
          <w:ilvl w:val="3"/>
          <w:numId w:val="3"/>
        </w:numPr>
      </w:pPr>
      <w:r>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7FBC6DB8" w14:textId="77777777" w:rsidTr="00502E57">
        <w:tc>
          <w:tcPr>
            <w:tcW w:w="9576" w:type="dxa"/>
            <w:shd w:val="clear" w:color="auto" w:fill="D9D9D9" w:themeFill="background1" w:themeFillShade="D9"/>
          </w:tcPr>
          <w:p w14:paraId="64832EBC" w14:textId="77777777" w:rsidR="002D57C4" w:rsidRPr="00170ECC" w:rsidRDefault="002D57C4" w:rsidP="00502E57">
            <w:pPr>
              <w:rPr>
                <w:rStyle w:val="CodeSnippet"/>
              </w:rPr>
            </w:pPr>
            <w:r w:rsidRPr="00170ECC">
              <w:rPr>
                <w:rStyle w:val="CodeSnippet"/>
              </w:rPr>
              <w:t>inputs:</w:t>
            </w:r>
          </w:p>
          <w:p w14:paraId="17A4D05F" w14:textId="77777777" w:rsidR="002D57C4" w:rsidRPr="00170ECC" w:rsidRDefault="002D57C4" w:rsidP="00502E57">
            <w:pPr>
              <w:rPr>
                <w:rStyle w:val="CodeSnippet"/>
              </w:rPr>
            </w:pPr>
            <w:r w:rsidRPr="00170ECC">
              <w:rPr>
                <w:rStyle w:val="CodeSnippet"/>
              </w:rPr>
              <w:t xml:space="preserve">  cpus:</w:t>
            </w:r>
          </w:p>
          <w:p w14:paraId="28DA7978" w14:textId="77777777" w:rsidR="002D57C4" w:rsidRPr="00170ECC" w:rsidRDefault="002D57C4" w:rsidP="00502E57">
            <w:pPr>
              <w:rPr>
                <w:rStyle w:val="CodeSnippet"/>
              </w:rPr>
            </w:pPr>
            <w:r w:rsidRPr="00170ECC">
              <w:rPr>
                <w:rStyle w:val="CodeSnippet"/>
              </w:rPr>
              <w:t xml:space="preserve">    type: integer</w:t>
            </w:r>
          </w:p>
          <w:p w14:paraId="6072C9D5" w14:textId="77777777" w:rsidR="002D57C4" w:rsidRDefault="002D57C4" w:rsidP="00502E57">
            <w:pPr>
              <w:rPr>
                <w:rStyle w:val="CodeSnippet"/>
              </w:rPr>
            </w:pPr>
          </w:p>
          <w:p w14:paraId="2EB5D708" w14:textId="77777777" w:rsidR="002D57C4" w:rsidRPr="00170ECC" w:rsidRDefault="002D57C4" w:rsidP="00502E57">
            <w:pPr>
              <w:rPr>
                <w:rStyle w:val="CodeSnippet"/>
              </w:rPr>
            </w:pPr>
            <w:r w:rsidRPr="00170ECC">
              <w:rPr>
                <w:rStyle w:val="CodeSnippet"/>
              </w:rPr>
              <w:t>node_templates:</w:t>
            </w:r>
          </w:p>
          <w:p w14:paraId="110721E7" w14:textId="77777777" w:rsidR="002D57C4" w:rsidRPr="00170ECC" w:rsidRDefault="002D57C4" w:rsidP="00502E57">
            <w:pPr>
              <w:rPr>
                <w:rStyle w:val="CodeSnippet"/>
              </w:rPr>
            </w:pPr>
            <w:r w:rsidRPr="00170ECC">
              <w:rPr>
                <w:rStyle w:val="CodeSnippet"/>
              </w:rPr>
              <w:t xml:space="preserve">  my_server:</w:t>
            </w:r>
          </w:p>
          <w:p w14:paraId="59AC6625" w14:textId="77777777" w:rsidR="002D57C4" w:rsidRPr="00170ECC" w:rsidRDefault="002D57C4" w:rsidP="00502E57">
            <w:pPr>
              <w:rPr>
                <w:rStyle w:val="CodeSnippet"/>
              </w:rPr>
            </w:pPr>
            <w:r w:rsidRPr="00170ECC">
              <w:rPr>
                <w:rStyle w:val="CodeSnippet"/>
              </w:rPr>
              <w:t xml:space="preserve">    type: tosca.nodes.Compute</w:t>
            </w:r>
          </w:p>
          <w:p w14:paraId="45D7815E" w14:textId="77777777" w:rsidR="002D57C4" w:rsidRDefault="002D57C4" w:rsidP="00502E57">
            <w:pPr>
              <w:rPr>
                <w:rStyle w:val="CodeSnippet"/>
              </w:rPr>
            </w:pPr>
            <w:r w:rsidRPr="00170ECC">
              <w:rPr>
                <w:rStyle w:val="CodeSnippet"/>
              </w:rPr>
              <w:t xml:space="preserve">    </w:t>
            </w:r>
            <w:r>
              <w:rPr>
                <w:rStyle w:val="CodeSnippet"/>
              </w:rPr>
              <w:t>capabilities:</w:t>
            </w:r>
          </w:p>
          <w:p w14:paraId="778ACA83" w14:textId="77777777" w:rsidR="002D57C4" w:rsidRDefault="002D57C4" w:rsidP="00502E57">
            <w:pPr>
              <w:rPr>
                <w:rStyle w:val="CodeSnippet"/>
              </w:rPr>
            </w:pPr>
            <w:r>
              <w:rPr>
                <w:rStyle w:val="CodeSnippet"/>
              </w:rPr>
              <w:t xml:space="preserve">      host:</w:t>
            </w:r>
          </w:p>
          <w:p w14:paraId="2287FBDA" w14:textId="77777777" w:rsidR="002D57C4" w:rsidRPr="00170ECC" w:rsidRDefault="002D57C4" w:rsidP="00502E57">
            <w:pPr>
              <w:rPr>
                <w:rStyle w:val="CodeSnippet"/>
              </w:rPr>
            </w:pPr>
            <w:r>
              <w:rPr>
                <w:rStyle w:val="CodeSnippet"/>
              </w:rPr>
              <w:t xml:space="preserve">        </w:t>
            </w:r>
            <w:r w:rsidRPr="00170ECC">
              <w:rPr>
                <w:rStyle w:val="CodeSnippet"/>
              </w:rPr>
              <w:t>properties:</w:t>
            </w:r>
          </w:p>
          <w:p w14:paraId="55D5A233" w14:textId="77777777" w:rsidR="002D57C4" w:rsidRPr="006824F5" w:rsidRDefault="002D57C4" w:rsidP="00502E57">
            <w:pPr>
              <w:rPr>
                <w:rStyle w:val="CodeSnippet"/>
              </w:rPr>
            </w:pPr>
            <w:r>
              <w:rPr>
                <w:rStyle w:val="CodeSnippet"/>
              </w:rPr>
              <w:t xml:space="preserve">          </w:t>
            </w:r>
            <w:r w:rsidRPr="00170ECC">
              <w:rPr>
                <w:rStyle w:val="CodeSnippet"/>
              </w:rPr>
              <w:t xml:space="preserve">num_cpus: { </w:t>
            </w:r>
            <w:r w:rsidRPr="00170ECC">
              <w:rPr>
                <w:rStyle w:val="CodeSnippetHighlight"/>
              </w:rPr>
              <w:t>get_input</w:t>
            </w:r>
            <w:r w:rsidRPr="00170ECC">
              <w:rPr>
                <w:rStyle w:val="CodeSnippet"/>
              </w:rPr>
              <w:t>: cpus }</w:t>
            </w:r>
          </w:p>
        </w:tc>
      </w:tr>
    </w:tbl>
    <w:p w14:paraId="7ACA1AF6" w14:textId="77777777" w:rsidR="002D57C4" w:rsidRDefault="002D57C4" w:rsidP="002D57C4">
      <w:pPr>
        <w:pStyle w:val="Heading3"/>
        <w:numPr>
          <w:ilvl w:val="2"/>
          <w:numId w:val="3"/>
        </w:numPr>
      </w:pPr>
      <w:bookmarkStart w:id="435" w:name="_Toc379455065"/>
      <w:r>
        <w:t>get_property</w:t>
      </w:r>
      <w:bookmarkEnd w:id="435"/>
    </w:p>
    <w:p w14:paraId="36793798" w14:textId="77777777" w:rsidR="002D57C4" w:rsidRDefault="002D57C4" w:rsidP="002D57C4">
      <w:r w:rsidRPr="004152D0">
        <w:t>The</w:t>
      </w:r>
      <w:r>
        <w:rPr>
          <w:rStyle w:val="CodeSnippetHighlight"/>
        </w:rPr>
        <w:t xml:space="preserve"> </w:t>
      </w:r>
      <w:r w:rsidRPr="00860225">
        <w:rPr>
          <w:rStyle w:val="CodeSnippetHighlight"/>
        </w:rPr>
        <w:t>get_property</w:t>
      </w:r>
      <w:r w:rsidRPr="00281334">
        <w:t xml:space="preserve"> </w:t>
      </w:r>
      <w:r>
        <w:t xml:space="preserve">function is used to retrieve property values between modelable entities defined in the same service template. </w:t>
      </w:r>
    </w:p>
    <w:p w14:paraId="63568F2B" w14:textId="77777777" w:rsidR="002D57C4" w:rsidRPr="005E7D74" w:rsidRDefault="002D57C4" w:rsidP="002D57C4">
      <w:pPr>
        <w:pStyle w:val="Heading4"/>
        <w:numPr>
          <w:ilvl w:val="3"/>
          <w:numId w:val="3"/>
        </w:numPr>
      </w:pPr>
      <w:r>
        <w:lastRenderedPageBreak/>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68EE0274" w14:textId="77777777" w:rsidTr="00502E57">
        <w:trPr>
          <w:trHeight w:val="256"/>
        </w:trPr>
        <w:tc>
          <w:tcPr>
            <w:tcW w:w="9576" w:type="dxa"/>
            <w:shd w:val="clear" w:color="auto" w:fill="D9D9D9" w:themeFill="background1" w:themeFillShade="D9"/>
          </w:tcPr>
          <w:p w14:paraId="0ABF535E" w14:textId="77777777" w:rsidR="002D57C4" w:rsidRPr="006824F5" w:rsidRDefault="002D57C4" w:rsidP="00502E57">
            <w:pPr>
              <w:rPr>
                <w:rStyle w:val="CodeSnippet"/>
              </w:rPr>
            </w:pPr>
            <w:r w:rsidRPr="0048441D">
              <w:rPr>
                <w:rStyle w:val="CodeSnippet"/>
              </w:rPr>
              <w:t xml:space="preserve">get_property: </w:t>
            </w:r>
            <w:r>
              <w:rPr>
                <w:rStyle w:val="CodeSnippet"/>
              </w:rPr>
              <w:t xml:space="preserve">[ </w:t>
            </w:r>
            <w:r w:rsidRPr="0048441D">
              <w:rPr>
                <w:rStyle w:val="CodeSnippet"/>
              </w:rPr>
              <w:t>&lt;</w:t>
            </w:r>
            <w:r>
              <w:rPr>
                <w:rStyle w:val="CodeSnippet"/>
              </w:rPr>
              <w:t>modelable_entity</w:t>
            </w:r>
            <w:r w:rsidRPr="0048441D">
              <w:rPr>
                <w:rStyle w:val="CodeSnippet"/>
              </w:rPr>
              <w:t>_name&gt;, &lt;</w:t>
            </w:r>
            <w:r>
              <w:rPr>
                <w:rStyle w:val="CodeSnippet"/>
              </w:rPr>
              <w:t>optional_</w:t>
            </w:r>
            <w:r w:rsidRPr="0048441D">
              <w:rPr>
                <w:rStyle w:val="CodeSnippet"/>
              </w:rPr>
              <w:t>req</w:t>
            </w:r>
            <w:r>
              <w:rPr>
                <w:rStyle w:val="CodeSnippet"/>
              </w:rPr>
              <w:t>_or_cap</w:t>
            </w:r>
            <w:r w:rsidRPr="0048441D">
              <w:rPr>
                <w:rStyle w:val="CodeSnippet"/>
              </w:rPr>
              <w:t>_name&gt;, &lt;property_name&gt;</w:t>
            </w:r>
            <w:r>
              <w:rPr>
                <w:rStyle w:val="CodeSnippet"/>
              </w:rPr>
              <w:t>, &lt;nested_property_name_or_index_1&gt;, ..., &lt;nested_property_name_or_index_n&gt; ]</w:t>
            </w:r>
          </w:p>
        </w:tc>
      </w:tr>
    </w:tbl>
    <w:p w14:paraId="0DE11D05" w14:textId="77777777" w:rsidR="002D57C4" w:rsidRDefault="002D57C4" w:rsidP="002D57C4">
      <w:pPr>
        <w:pStyle w:val="Heading4"/>
        <w:numPr>
          <w:ilvl w:val="3"/>
          <w:numId w:val="3"/>
        </w:numPr>
      </w:pPr>
      <w:r w:rsidRPr="004152D0">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490"/>
        <w:gridCol w:w="1080"/>
        <w:gridCol w:w="901"/>
        <w:gridCol w:w="5695"/>
      </w:tblGrid>
      <w:tr w:rsidR="002D57C4" w:rsidRPr="004279F4" w14:paraId="2EFC2CA2" w14:textId="77777777" w:rsidTr="00502E57">
        <w:trPr>
          <w:cantSplit/>
          <w:tblHeader/>
        </w:trPr>
        <w:tc>
          <w:tcPr>
            <w:tcW w:w="1225" w:type="pct"/>
            <w:shd w:val="clear" w:color="auto" w:fill="D9D9D9"/>
          </w:tcPr>
          <w:p w14:paraId="10230C7B" w14:textId="77777777" w:rsidR="002D57C4" w:rsidRPr="00422683" w:rsidRDefault="002D57C4" w:rsidP="00502E57">
            <w:pPr>
              <w:pStyle w:val="TableText-Heading"/>
            </w:pPr>
            <w:r w:rsidRPr="00422683">
              <w:t>Parameter</w:t>
            </w:r>
          </w:p>
        </w:tc>
        <w:tc>
          <w:tcPr>
            <w:tcW w:w="531" w:type="pct"/>
            <w:shd w:val="clear" w:color="auto" w:fill="D9D9D9"/>
          </w:tcPr>
          <w:p w14:paraId="2BA27EFC" w14:textId="77777777" w:rsidR="002D57C4" w:rsidRPr="00422683" w:rsidRDefault="002D57C4" w:rsidP="00502E57">
            <w:pPr>
              <w:pStyle w:val="TableText-Heading"/>
            </w:pPr>
            <w:r w:rsidRPr="00422683">
              <w:t>Required</w:t>
            </w:r>
          </w:p>
        </w:tc>
        <w:tc>
          <w:tcPr>
            <w:tcW w:w="443" w:type="pct"/>
            <w:shd w:val="clear" w:color="auto" w:fill="D9D9D9"/>
          </w:tcPr>
          <w:p w14:paraId="13EE5B26" w14:textId="77777777" w:rsidR="002D57C4" w:rsidRPr="00422683" w:rsidRDefault="002D57C4" w:rsidP="00502E57">
            <w:pPr>
              <w:pStyle w:val="TableText-Heading"/>
            </w:pPr>
            <w:r w:rsidRPr="00422683">
              <w:t>Type</w:t>
            </w:r>
          </w:p>
        </w:tc>
        <w:tc>
          <w:tcPr>
            <w:tcW w:w="2801" w:type="pct"/>
            <w:shd w:val="clear" w:color="auto" w:fill="D9D9D9"/>
          </w:tcPr>
          <w:p w14:paraId="3A2B6CDD" w14:textId="77777777" w:rsidR="002D57C4" w:rsidRPr="00422683" w:rsidRDefault="002D57C4" w:rsidP="00502E57">
            <w:pPr>
              <w:pStyle w:val="TableText-Heading"/>
            </w:pPr>
            <w:r w:rsidRPr="00422683">
              <w:t>Description</w:t>
            </w:r>
          </w:p>
        </w:tc>
      </w:tr>
      <w:tr w:rsidR="002D57C4" w:rsidRPr="004279F4" w14:paraId="58ED940F" w14:textId="77777777" w:rsidTr="00502E57">
        <w:trPr>
          <w:cantSplit/>
        </w:trPr>
        <w:tc>
          <w:tcPr>
            <w:tcW w:w="1225" w:type="pct"/>
            <w:shd w:val="clear" w:color="auto" w:fill="FFFFFF"/>
          </w:tcPr>
          <w:p w14:paraId="1B490E3B" w14:textId="77777777" w:rsidR="002D57C4" w:rsidRPr="00F40CCA" w:rsidRDefault="002D57C4" w:rsidP="00502E57">
            <w:pPr>
              <w:pStyle w:val="TableText"/>
              <w:rPr>
                <w:rStyle w:val="CodeSnippet"/>
              </w:rPr>
            </w:pPr>
            <w:r w:rsidRPr="00F40CCA">
              <w:rPr>
                <w:rStyle w:val="CodeSnippet"/>
              </w:rPr>
              <w:t>&lt;modelable entity name&gt;</w:t>
            </w:r>
            <w:r>
              <w:rPr>
                <w:rStyle w:val="CodeSnippet"/>
              </w:rPr>
              <w:t xml:space="preserve"> | SELF | SOURCE | TARGET | HOST</w:t>
            </w:r>
          </w:p>
        </w:tc>
        <w:tc>
          <w:tcPr>
            <w:tcW w:w="531" w:type="pct"/>
            <w:shd w:val="clear" w:color="auto" w:fill="FFFFFF"/>
          </w:tcPr>
          <w:p w14:paraId="5CB3BCEE" w14:textId="77777777" w:rsidR="002D57C4" w:rsidRDefault="002D57C4" w:rsidP="00502E57">
            <w:pPr>
              <w:pStyle w:val="TableText"/>
            </w:pPr>
            <w:r>
              <w:t>yes</w:t>
            </w:r>
          </w:p>
        </w:tc>
        <w:tc>
          <w:tcPr>
            <w:tcW w:w="443" w:type="pct"/>
            <w:shd w:val="clear" w:color="auto" w:fill="FFFFFF"/>
          </w:tcPr>
          <w:p w14:paraId="7663EBF2" w14:textId="77777777" w:rsidR="002D57C4" w:rsidRDefault="008C123E" w:rsidP="00502E57">
            <w:pPr>
              <w:pStyle w:val="TableText"/>
            </w:pPr>
            <w:hyperlink w:anchor="TYPE_YAML_STRING" w:history="1">
              <w:r w:rsidR="002D57C4" w:rsidRPr="00D434AF">
                <w:rPr>
                  <w:rStyle w:val="Hyperlink"/>
                </w:rPr>
                <w:t>string</w:t>
              </w:r>
            </w:hyperlink>
          </w:p>
        </w:tc>
        <w:tc>
          <w:tcPr>
            <w:tcW w:w="2801" w:type="pct"/>
            <w:shd w:val="clear" w:color="auto" w:fill="FFFFFF"/>
          </w:tcPr>
          <w:p w14:paraId="725F9BEC" w14:textId="77777777" w:rsidR="002D57C4" w:rsidRDefault="002D57C4" w:rsidP="00502E57">
            <w:pPr>
              <w:pStyle w:val="TableText"/>
            </w:pPr>
            <w:r>
              <w:t>The required name of a modelable entity (e.g., Node Template or Relationship Template name) as declared in the service template that contains the named property definition the function will return the value from. See section B.1 for valid keywords.</w:t>
            </w:r>
          </w:p>
        </w:tc>
      </w:tr>
      <w:tr w:rsidR="002D57C4" w:rsidRPr="004279F4" w14:paraId="088DEAC8" w14:textId="77777777" w:rsidTr="00502E57">
        <w:trPr>
          <w:cantSplit/>
        </w:trPr>
        <w:tc>
          <w:tcPr>
            <w:tcW w:w="1225" w:type="pct"/>
            <w:shd w:val="clear" w:color="auto" w:fill="FFFFFF"/>
          </w:tcPr>
          <w:p w14:paraId="2D55EFDF" w14:textId="77777777" w:rsidR="002D57C4" w:rsidRPr="00F40CCA" w:rsidRDefault="002D57C4" w:rsidP="00502E57">
            <w:pPr>
              <w:pStyle w:val="TableText"/>
              <w:rPr>
                <w:rStyle w:val="CodeSnippet"/>
              </w:rPr>
            </w:pPr>
            <w:r w:rsidRPr="00F40CCA">
              <w:rPr>
                <w:rStyle w:val="CodeSnippet"/>
              </w:rPr>
              <w:t>&lt;</w:t>
            </w:r>
            <w:r>
              <w:rPr>
                <w:rStyle w:val="CodeSnippet"/>
              </w:rPr>
              <w:t>optional_</w:t>
            </w:r>
            <w:r w:rsidRPr="00F40CCA">
              <w:rPr>
                <w:rStyle w:val="CodeSnippet"/>
              </w:rPr>
              <w:t>req_or_cap_name&gt;</w:t>
            </w:r>
          </w:p>
        </w:tc>
        <w:tc>
          <w:tcPr>
            <w:tcW w:w="531" w:type="pct"/>
            <w:shd w:val="clear" w:color="auto" w:fill="FFFFFF"/>
          </w:tcPr>
          <w:p w14:paraId="54E0117B" w14:textId="77777777" w:rsidR="002D57C4" w:rsidRDefault="002D57C4" w:rsidP="00502E57">
            <w:pPr>
              <w:pStyle w:val="TableText"/>
            </w:pPr>
            <w:r>
              <w:t>no</w:t>
            </w:r>
          </w:p>
        </w:tc>
        <w:tc>
          <w:tcPr>
            <w:tcW w:w="443" w:type="pct"/>
            <w:shd w:val="clear" w:color="auto" w:fill="FFFFFF"/>
          </w:tcPr>
          <w:p w14:paraId="330B82DC" w14:textId="77777777" w:rsidR="002D57C4" w:rsidRDefault="008C123E" w:rsidP="00502E57">
            <w:pPr>
              <w:pStyle w:val="TableText"/>
            </w:pPr>
            <w:hyperlink w:anchor="TYPE_YAML_STRING" w:history="1">
              <w:r w:rsidR="002D57C4" w:rsidRPr="00D434AF">
                <w:rPr>
                  <w:rStyle w:val="Hyperlink"/>
                </w:rPr>
                <w:t>string</w:t>
              </w:r>
            </w:hyperlink>
          </w:p>
        </w:tc>
        <w:tc>
          <w:tcPr>
            <w:tcW w:w="2801" w:type="pct"/>
            <w:shd w:val="clear" w:color="auto" w:fill="FFFFFF"/>
          </w:tcPr>
          <w:p w14:paraId="5BA81055" w14:textId="77777777" w:rsidR="002D57C4" w:rsidRDefault="002D57C4" w:rsidP="00502E57">
            <w:pPr>
              <w:pStyle w:val="TableText"/>
            </w:pPr>
            <w:r>
              <w:t>The optional name of the requirement or capability name within the modelable entity (i.e., the &lt;</w:t>
            </w:r>
            <w:r w:rsidRPr="00006ED7">
              <w:rPr>
                <w:rStyle w:val="CodeSnippetHighlight"/>
              </w:rPr>
              <w:t>modelable_entity_name</w:t>
            </w:r>
            <w:r>
              <w:t>&gt; which contains the named property definition the function will return the value from.</w:t>
            </w:r>
          </w:p>
          <w:p w14:paraId="5987619F" w14:textId="77777777" w:rsidR="002D57C4" w:rsidRDefault="002D57C4" w:rsidP="00502E57">
            <w:pPr>
              <w:pStyle w:val="TableText"/>
            </w:pPr>
          </w:p>
          <w:p w14:paraId="39B8FB4F" w14:textId="77777777" w:rsidR="002D57C4" w:rsidRDefault="002D57C4" w:rsidP="00502E57">
            <w:pPr>
              <w:pStyle w:val="TableText"/>
            </w:pPr>
            <w:r w:rsidRPr="00667734">
              <w:rPr>
                <w:b/>
              </w:rPr>
              <w:t>Note</w:t>
            </w:r>
            <w:r>
              <w:t>:  If the property definition is located in the modelable entity directly, then this parameter MAY be omitted.</w:t>
            </w:r>
          </w:p>
        </w:tc>
      </w:tr>
      <w:tr w:rsidR="002D57C4" w:rsidRPr="004279F4" w14:paraId="5E9473CD" w14:textId="77777777" w:rsidTr="00502E57">
        <w:trPr>
          <w:cantSplit/>
        </w:trPr>
        <w:tc>
          <w:tcPr>
            <w:tcW w:w="1225" w:type="pct"/>
            <w:shd w:val="clear" w:color="auto" w:fill="FFFFFF"/>
          </w:tcPr>
          <w:p w14:paraId="4774AF68" w14:textId="77777777" w:rsidR="002D57C4" w:rsidRPr="00F40CCA" w:rsidRDefault="002D57C4" w:rsidP="00502E57">
            <w:pPr>
              <w:pStyle w:val="TableText"/>
              <w:rPr>
                <w:rStyle w:val="CodeSnippet"/>
              </w:rPr>
            </w:pPr>
            <w:r w:rsidRPr="00F40CCA">
              <w:rPr>
                <w:rStyle w:val="CodeSnippet"/>
              </w:rPr>
              <w:t>&lt;property_name&gt;</w:t>
            </w:r>
          </w:p>
        </w:tc>
        <w:tc>
          <w:tcPr>
            <w:tcW w:w="531" w:type="pct"/>
            <w:shd w:val="clear" w:color="auto" w:fill="FFFFFF"/>
          </w:tcPr>
          <w:p w14:paraId="6279FDD3" w14:textId="77777777" w:rsidR="002D57C4" w:rsidRDefault="002D57C4" w:rsidP="00502E57">
            <w:pPr>
              <w:pStyle w:val="TableText"/>
            </w:pPr>
            <w:r>
              <w:t>yes</w:t>
            </w:r>
          </w:p>
        </w:tc>
        <w:tc>
          <w:tcPr>
            <w:tcW w:w="443" w:type="pct"/>
            <w:shd w:val="clear" w:color="auto" w:fill="FFFFFF"/>
          </w:tcPr>
          <w:p w14:paraId="7D0B67B5" w14:textId="77777777" w:rsidR="002D57C4" w:rsidRDefault="008C123E" w:rsidP="00502E57">
            <w:pPr>
              <w:pStyle w:val="TableText"/>
            </w:pPr>
            <w:hyperlink w:anchor="TYPE_YAML_STRING" w:history="1">
              <w:r w:rsidR="002D57C4" w:rsidRPr="00D434AF">
                <w:rPr>
                  <w:rStyle w:val="Hyperlink"/>
                </w:rPr>
                <w:t>string</w:t>
              </w:r>
            </w:hyperlink>
          </w:p>
        </w:tc>
        <w:tc>
          <w:tcPr>
            <w:tcW w:w="2801" w:type="pct"/>
            <w:shd w:val="clear" w:color="auto" w:fill="FFFFFF"/>
          </w:tcPr>
          <w:p w14:paraId="399685B6" w14:textId="77777777" w:rsidR="002D57C4" w:rsidRDefault="002D57C4" w:rsidP="00502E57">
            <w:pPr>
              <w:pStyle w:val="TableText"/>
            </w:pPr>
            <w:r>
              <w:t>The name of the property definition the function will return the value from.</w:t>
            </w:r>
          </w:p>
        </w:tc>
      </w:tr>
      <w:tr w:rsidR="002D57C4" w:rsidRPr="004279F4" w14:paraId="4008DE83" w14:textId="77777777" w:rsidTr="00502E57">
        <w:trPr>
          <w:cantSplit/>
        </w:trPr>
        <w:tc>
          <w:tcPr>
            <w:tcW w:w="1225" w:type="pct"/>
            <w:shd w:val="clear" w:color="auto" w:fill="FFFFFF"/>
          </w:tcPr>
          <w:p w14:paraId="002B73C4" w14:textId="77777777" w:rsidR="002D57C4" w:rsidRPr="00F40CCA" w:rsidRDefault="002D57C4" w:rsidP="00502E57">
            <w:pPr>
              <w:pStyle w:val="TableText"/>
              <w:rPr>
                <w:rStyle w:val="CodeSnippet"/>
              </w:rPr>
            </w:pPr>
            <w:r w:rsidRPr="00F40CCA">
              <w:rPr>
                <w:rStyle w:val="CodeSnippet"/>
              </w:rPr>
              <w:t>&lt;nested_property_name_</w:t>
            </w:r>
            <w:r>
              <w:rPr>
                <w:rStyle w:val="CodeSnippet"/>
              </w:rPr>
              <w:t>or_index_*</w:t>
            </w:r>
            <w:r w:rsidRPr="00F40CCA">
              <w:rPr>
                <w:rStyle w:val="CodeSnippet"/>
              </w:rPr>
              <w:t>&gt;</w:t>
            </w:r>
            <w:r>
              <w:rPr>
                <w:rStyle w:val="CodeSnippet"/>
              </w:rPr>
              <w:t xml:space="preserve"> </w:t>
            </w:r>
          </w:p>
        </w:tc>
        <w:tc>
          <w:tcPr>
            <w:tcW w:w="531" w:type="pct"/>
            <w:shd w:val="clear" w:color="auto" w:fill="FFFFFF"/>
          </w:tcPr>
          <w:p w14:paraId="1E04D616" w14:textId="77777777" w:rsidR="002D57C4" w:rsidRDefault="002D57C4" w:rsidP="00502E57">
            <w:pPr>
              <w:pStyle w:val="TableText"/>
            </w:pPr>
            <w:r>
              <w:t>no</w:t>
            </w:r>
          </w:p>
        </w:tc>
        <w:tc>
          <w:tcPr>
            <w:tcW w:w="443" w:type="pct"/>
            <w:shd w:val="clear" w:color="auto" w:fill="FFFFFF"/>
          </w:tcPr>
          <w:p w14:paraId="3A95C018" w14:textId="77777777" w:rsidR="002D57C4" w:rsidRDefault="008C123E" w:rsidP="00502E57">
            <w:pPr>
              <w:pStyle w:val="TableText"/>
            </w:pPr>
            <w:hyperlink w:anchor="TYPE_YAML_STRING" w:history="1">
              <w:r w:rsidR="002D57C4" w:rsidRPr="00D434AF">
                <w:rPr>
                  <w:rStyle w:val="Hyperlink"/>
                </w:rPr>
                <w:t>string</w:t>
              </w:r>
            </w:hyperlink>
            <w:r w:rsidR="002D57C4">
              <w:t xml:space="preserve">| </w:t>
            </w:r>
            <w:hyperlink w:anchor="TYPE_YAML_INTEGER" w:history="1">
              <w:r w:rsidR="002D57C4" w:rsidRPr="00D434AF">
                <w:rPr>
                  <w:rStyle w:val="Hyperlink"/>
                </w:rPr>
                <w:t>integer</w:t>
              </w:r>
            </w:hyperlink>
          </w:p>
        </w:tc>
        <w:tc>
          <w:tcPr>
            <w:tcW w:w="2801" w:type="pct"/>
            <w:shd w:val="clear" w:color="auto" w:fill="FFFFFF"/>
          </w:tcPr>
          <w:p w14:paraId="1DF72021" w14:textId="77777777" w:rsidR="002D57C4" w:rsidRDefault="002D57C4" w:rsidP="00502E57">
            <w:pPr>
              <w:pStyle w:val="TableText"/>
            </w:pPr>
            <w:r>
              <w:t xml:space="preserve">Some TOSCA properties are complex (i.e., composed as nested structures).  These parameters are used to dereference into the names of these nested structures when needed.  </w:t>
            </w:r>
          </w:p>
          <w:p w14:paraId="2C984970" w14:textId="77777777" w:rsidR="002D57C4" w:rsidRDefault="002D57C4" w:rsidP="00502E57">
            <w:pPr>
              <w:pStyle w:val="TableText"/>
            </w:pPr>
          </w:p>
          <w:p w14:paraId="6946110C" w14:textId="77777777" w:rsidR="002D57C4" w:rsidRDefault="002D57C4" w:rsidP="00502E57">
            <w:pPr>
              <w:pStyle w:val="TableText"/>
            </w:pPr>
            <w:r>
              <w:t xml:space="preserve">Some properties represent </w:t>
            </w:r>
            <w:r w:rsidRPr="00284D0B">
              <w:rPr>
                <w:rStyle w:val="CodeSnippetHighlight"/>
              </w:rPr>
              <w:t>list</w:t>
            </w:r>
            <w:r w:rsidRPr="00284D0B">
              <w:rPr>
                <w:sz w:val="16"/>
              </w:rPr>
              <w:t xml:space="preserve"> </w:t>
            </w:r>
            <w:r>
              <w:t xml:space="preserve">types. In these cases, an index may be provided to reference a specific entry in the list (as named in the previous parameter) to return. </w:t>
            </w:r>
          </w:p>
        </w:tc>
      </w:tr>
    </w:tbl>
    <w:p w14:paraId="2F4D29AC" w14:textId="77777777" w:rsidR="002D57C4" w:rsidRDefault="002D57C4" w:rsidP="002D57C4">
      <w:pPr>
        <w:pStyle w:val="Heading4"/>
        <w:numPr>
          <w:ilvl w:val="3"/>
          <w:numId w:val="3"/>
        </w:numPr>
      </w:pPr>
      <w:r>
        <w:t>Examples</w:t>
      </w:r>
    </w:p>
    <w:p w14:paraId="3E447C68" w14:textId="77777777" w:rsidR="002D57C4" w:rsidRPr="0053606D" w:rsidRDefault="002D57C4" w:rsidP="002D57C4">
      <w:pPr>
        <w:pStyle w:val="NormalaroundTable"/>
      </w:pPr>
      <w:r>
        <w:t>The following example shows how to use the get_property function with an actual Node Template 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57D89F7B" w14:textId="77777777" w:rsidTr="00502E57">
        <w:tc>
          <w:tcPr>
            <w:tcW w:w="9576" w:type="dxa"/>
            <w:shd w:val="clear" w:color="auto" w:fill="D9D9D9" w:themeFill="background1" w:themeFillShade="D9"/>
          </w:tcPr>
          <w:p w14:paraId="64658236" w14:textId="77777777" w:rsidR="002D57C4" w:rsidRDefault="002D57C4" w:rsidP="00502E57">
            <w:pPr>
              <w:rPr>
                <w:rStyle w:val="CodeSnippet"/>
              </w:rPr>
            </w:pPr>
            <w:r w:rsidRPr="00817987">
              <w:rPr>
                <w:rStyle w:val="CodeSnippet"/>
              </w:rPr>
              <w:t>node_templates:</w:t>
            </w:r>
          </w:p>
          <w:p w14:paraId="2541490E" w14:textId="77777777" w:rsidR="002D57C4" w:rsidRPr="00817987" w:rsidRDefault="002D57C4" w:rsidP="00502E57">
            <w:pPr>
              <w:rPr>
                <w:rStyle w:val="CodeSnippet"/>
              </w:rPr>
            </w:pPr>
          </w:p>
          <w:p w14:paraId="549C6617" w14:textId="77777777" w:rsidR="002D57C4" w:rsidRPr="00817987" w:rsidRDefault="002D57C4" w:rsidP="00502E57">
            <w:pPr>
              <w:rPr>
                <w:rStyle w:val="CodeSnippet"/>
              </w:rPr>
            </w:pPr>
            <w:r w:rsidRPr="00817987">
              <w:rPr>
                <w:rStyle w:val="CodeSnippet"/>
              </w:rPr>
              <w:t xml:space="preserve">  mysql_database:</w:t>
            </w:r>
          </w:p>
          <w:p w14:paraId="0F056F8D" w14:textId="77777777" w:rsidR="002D57C4" w:rsidRPr="00817987" w:rsidRDefault="002D57C4" w:rsidP="00502E57">
            <w:pPr>
              <w:rPr>
                <w:rStyle w:val="CodeSnippet"/>
              </w:rPr>
            </w:pPr>
            <w:r w:rsidRPr="00817987">
              <w:rPr>
                <w:rStyle w:val="CodeSnippet"/>
              </w:rPr>
              <w:t xml:space="preserve">    type: tosca.nodes.Database</w:t>
            </w:r>
          </w:p>
          <w:p w14:paraId="5E953CFA" w14:textId="77777777" w:rsidR="002D57C4" w:rsidRPr="00817987" w:rsidRDefault="002D57C4" w:rsidP="00502E57">
            <w:pPr>
              <w:rPr>
                <w:rStyle w:val="CodeSnippet"/>
              </w:rPr>
            </w:pPr>
            <w:r w:rsidRPr="00817987">
              <w:rPr>
                <w:rStyle w:val="CodeSnippet"/>
              </w:rPr>
              <w:t xml:space="preserve">    properties:</w:t>
            </w:r>
          </w:p>
          <w:p w14:paraId="1E512AF9" w14:textId="77777777" w:rsidR="002D57C4" w:rsidRDefault="002D57C4" w:rsidP="00502E57">
            <w:pPr>
              <w:rPr>
                <w:rStyle w:val="CodeSnippet"/>
              </w:rPr>
            </w:pPr>
            <w:r w:rsidRPr="00817987">
              <w:rPr>
                <w:rStyle w:val="CodeSnippet"/>
              </w:rPr>
              <w:t xml:space="preserve">      name: </w:t>
            </w:r>
            <w:r>
              <w:rPr>
                <w:rStyle w:val="CodeSnippet"/>
              </w:rPr>
              <w:t>sql_database1</w:t>
            </w:r>
          </w:p>
          <w:p w14:paraId="2AEA585E" w14:textId="77777777" w:rsidR="002D57C4" w:rsidRDefault="002D57C4" w:rsidP="00502E57">
            <w:pPr>
              <w:rPr>
                <w:rStyle w:val="CodeSnippet"/>
              </w:rPr>
            </w:pPr>
          </w:p>
          <w:p w14:paraId="7B4CD3AE" w14:textId="77777777" w:rsidR="002D57C4" w:rsidRPr="00A9703A" w:rsidRDefault="002D57C4" w:rsidP="00502E57">
            <w:pPr>
              <w:rPr>
                <w:rStyle w:val="CodeSnippet"/>
              </w:rPr>
            </w:pPr>
            <w:r w:rsidRPr="00A9703A">
              <w:rPr>
                <w:rStyle w:val="CodeSnippet"/>
              </w:rPr>
              <w:t xml:space="preserve">  wordpress:</w:t>
            </w:r>
          </w:p>
          <w:p w14:paraId="4D61A9A1" w14:textId="77777777" w:rsidR="002D57C4" w:rsidRPr="00A9703A" w:rsidRDefault="002D57C4" w:rsidP="00502E57">
            <w:pPr>
              <w:rPr>
                <w:rStyle w:val="CodeSnippet"/>
              </w:rPr>
            </w:pPr>
            <w:r w:rsidRPr="00A9703A">
              <w:rPr>
                <w:rStyle w:val="CodeSnippet"/>
              </w:rPr>
              <w:t xml:space="preserve">    type: tosca.nodes.WebApplication.WordPress</w:t>
            </w:r>
          </w:p>
          <w:p w14:paraId="36B56339" w14:textId="77777777" w:rsidR="002D57C4" w:rsidRDefault="002D57C4" w:rsidP="00502E57">
            <w:pPr>
              <w:rPr>
                <w:rStyle w:val="CodeSnippet"/>
              </w:rPr>
            </w:pPr>
            <w:r>
              <w:rPr>
                <w:rStyle w:val="CodeSnippet"/>
              </w:rPr>
              <w:t xml:space="preserve">    ...</w:t>
            </w:r>
          </w:p>
          <w:p w14:paraId="67AC6476" w14:textId="77777777" w:rsidR="002D57C4" w:rsidRPr="00A9703A" w:rsidRDefault="002D57C4" w:rsidP="00502E57">
            <w:pPr>
              <w:rPr>
                <w:rStyle w:val="CodeSnippet"/>
              </w:rPr>
            </w:pPr>
            <w:r w:rsidRPr="00A9703A">
              <w:rPr>
                <w:rStyle w:val="CodeSnippet"/>
              </w:rPr>
              <w:t xml:space="preserve">    interfaces:</w:t>
            </w:r>
          </w:p>
          <w:p w14:paraId="5B96EC24" w14:textId="77777777" w:rsidR="002D57C4" w:rsidRPr="00A9703A" w:rsidRDefault="002D57C4" w:rsidP="00502E57">
            <w:pPr>
              <w:rPr>
                <w:rStyle w:val="CodeSnippet"/>
              </w:rPr>
            </w:pPr>
            <w:r w:rsidRPr="00A9703A">
              <w:rPr>
                <w:rStyle w:val="CodeSnippet"/>
              </w:rPr>
              <w:t xml:space="preserve">      Standard:</w:t>
            </w:r>
          </w:p>
          <w:p w14:paraId="47EE02C9" w14:textId="77777777" w:rsidR="002D57C4" w:rsidRPr="00A9703A" w:rsidRDefault="002D57C4" w:rsidP="00502E57">
            <w:pPr>
              <w:rPr>
                <w:rStyle w:val="CodeSnippet"/>
              </w:rPr>
            </w:pPr>
            <w:r w:rsidRPr="00A9703A">
              <w:rPr>
                <w:rStyle w:val="CodeSnippet"/>
              </w:rPr>
              <w:t xml:space="preserve">        configure: </w:t>
            </w:r>
          </w:p>
          <w:p w14:paraId="10EDAD78" w14:textId="77777777" w:rsidR="002D57C4" w:rsidRPr="00A9703A" w:rsidRDefault="002D57C4" w:rsidP="00502E57">
            <w:pPr>
              <w:rPr>
                <w:rStyle w:val="CodeSnippet"/>
              </w:rPr>
            </w:pPr>
            <w:r w:rsidRPr="00A9703A">
              <w:rPr>
                <w:rStyle w:val="CodeSnippet"/>
              </w:rPr>
              <w:t xml:space="preserve">          input</w:t>
            </w:r>
            <w:r>
              <w:rPr>
                <w:rStyle w:val="CodeSnippet"/>
              </w:rPr>
              <w:t>s</w:t>
            </w:r>
            <w:r w:rsidRPr="00A9703A">
              <w:rPr>
                <w:rStyle w:val="CodeSnippet"/>
              </w:rPr>
              <w:t>:</w:t>
            </w:r>
          </w:p>
          <w:p w14:paraId="09247CE9" w14:textId="77777777" w:rsidR="002D57C4" w:rsidRPr="006824F5" w:rsidRDefault="002D57C4" w:rsidP="00502E57">
            <w:pPr>
              <w:rPr>
                <w:rStyle w:val="CodeSnippet"/>
              </w:rPr>
            </w:pPr>
            <w:r w:rsidRPr="00A9703A">
              <w:rPr>
                <w:rStyle w:val="CodeSnippet"/>
              </w:rPr>
              <w:t xml:space="preserve">            wp_db_name: { </w:t>
            </w:r>
            <w:r w:rsidRPr="00817987">
              <w:rPr>
                <w:rStyle w:val="CodeSnippetHighlight"/>
              </w:rPr>
              <w:t>get_property</w:t>
            </w:r>
            <w:r>
              <w:rPr>
                <w:rStyle w:val="CodeSnippet"/>
              </w:rPr>
              <w:t>: [ mysql_database, name ] }</w:t>
            </w:r>
          </w:p>
        </w:tc>
      </w:tr>
    </w:tbl>
    <w:p w14:paraId="2C6B0B4D" w14:textId="77777777" w:rsidR="002D57C4" w:rsidRPr="0053606D" w:rsidRDefault="002D57C4" w:rsidP="002D57C4">
      <w:pPr>
        <w:pStyle w:val="NormalaroundTable"/>
      </w:pPr>
      <w:bookmarkStart w:id="436" w:name="_Toc379455066"/>
      <w:r>
        <w:t>The following example shows how to use the get_property function using the SELF keyword: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1A54A73C" w14:textId="77777777" w:rsidTr="00502E57">
        <w:tc>
          <w:tcPr>
            <w:tcW w:w="9576" w:type="dxa"/>
            <w:shd w:val="clear" w:color="auto" w:fill="D9D9D9" w:themeFill="background1" w:themeFillShade="D9"/>
          </w:tcPr>
          <w:p w14:paraId="219D45BE" w14:textId="77777777" w:rsidR="002D57C4" w:rsidRDefault="002D57C4" w:rsidP="00502E57">
            <w:pPr>
              <w:rPr>
                <w:rStyle w:val="CodeSnippet"/>
              </w:rPr>
            </w:pPr>
            <w:r>
              <w:rPr>
                <w:rStyle w:val="CodeSnippet"/>
              </w:rPr>
              <w:lastRenderedPageBreak/>
              <w:t>node_templates:</w:t>
            </w:r>
            <w:r w:rsidRPr="00DE4B85">
              <w:rPr>
                <w:rStyle w:val="CodeSnippet"/>
              </w:rPr>
              <w:t xml:space="preserve">  </w:t>
            </w:r>
          </w:p>
          <w:p w14:paraId="2989496A" w14:textId="77777777" w:rsidR="002D57C4" w:rsidRDefault="002D57C4" w:rsidP="00502E57">
            <w:pPr>
              <w:rPr>
                <w:rStyle w:val="CodeSnippet"/>
              </w:rPr>
            </w:pPr>
          </w:p>
          <w:p w14:paraId="12D2349D" w14:textId="77777777" w:rsidR="002D57C4" w:rsidRPr="00DE4B85" w:rsidRDefault="002D57C4" w:rsidP="00502E57">
            <w:pPr>
              <w:rPr>
                <w:rStyle w:val="CodeSnippet"/>
              </w:rPr>
            </w:pPr>
            <w:r w:rsidRPr="00DE4B85">
              <w:rPr>
                <w:rStyle w:val="CodeSnippet"/>
              </w:rPr>
              <w:t xml:space="preserve">  mysql_database:</w:t>
            </w:r>
          </w:p>
          <w:p w14:paraId="25391AFE" w14:textId="77777777" w:rsidR="002D57C4" w:rsidRPr="00DE4B85" w:rsidRDefault="002D57C4" w:rsidP="00502E57">
            <w:pPr>
              <w:rPr>
                <w:rStyle w:val="CodeSnippet"/>
              </w:rPr>
            </w:pPr>
            <w:r w:rsidRPr="00DE4B85">
              <w:rPr>
                <w:rStyle w:val="CodeSnippet"/>
              </w:rPr>
              <w:t xml:space="preserve">    type: tosca.nodes.Database</w:t>
            </w:r>
          </w:p>
          <w:p w14:paraId="1ACD3F58" w14:textId="77777777" w:rsidR="002D57C4" w:rsidRPr="00DE4B85" w:rsidRDefault="002D57C4" w:rsidP="00502E57">
            <w:pPr>
              <w:rPr>
                <w:rStyle w:val="CodeSnippet"/>
              </w:rPr>
            </w:pPr>
            <w:r w:rsidRPr="00DE4B85">
              <w:rPr>
                <w:rStyle w:val="CodeSnippet"/>
              </w:rPr>
              <w:t xml:space="preserve">    ...</w:t>
            </w:r>
          </w:p>
          <w:p w14:paraId="4F03C7DE" w14:textId="77777777" w:rsidR="002D57C4" w:rsidRPr="00DE4B85" w:rsidRDefault="002D57C4" w:rsidP="00502E57">
            <w:pPr>
              <w:rPr>
                <w:rStyle w:val="CodeSnippet"/>
              </w:rPr>
            </w:pPr>
            <w:r w:rsidRPr="00DE4B85">
              <w:rPr>
                <w:rStyle w:val="CodeSnippet"/>
              </w:rPr>
              <w:t xml:space="preserve">    capabilities:</w:t>
            </w:r>
          </w:p>
          <w:p w14:paraId="5F1772A1" w14:textId="77777777" w:rsidR="002D57C4" w:rsidRPr="00DE4B85" w:rsidRDefault="002D57C4" w:rsidP="00502E57">
            <w:pPr>
              <w:rPr>
                <w:rStyle w:val="CodeSnippet"/>
              </w:rPr>
            </w:pPr>
            <w:r w:rsidRPr="00DE4B85">
              <w:rPr>
                <w:rStyle w:val="CodeSnippet"/>
              </w:rPr>
              <w:t xml:space="preserve">      database_endpoint:</w:t>
            </w:r>
          </w:p>
          <w:p w14:paraId="2195624E" w14:textId="77777777" w:rsidR="002D57C4" w:rsidRPr="00DE4B85" w:rsidRDefault="002D57C4" w:rsidP="00502E57">
            <w:pPr>
              <w:rPr>
                <w:rStyle w:val="CodeSnippet"/>
              </w:rPr>
            </w:pPr>
            <w:r w:rsidRPr="00DE4B85">
              <w:rPr>
                <w:rStyle w:val="CodeSnippet"/>
              </w:rPr>
              <w:t xml:space="preserve">        properties:</w:t>
            </w:r>
          </w:p>
          <w:p w14:paraId="7AE91FAD" w14:textId="77777777" w:rsidR="002D57C4" w:rsidRDefault="002D57C4" w:rsidP="00502E57">
            <w:pPr>
              <w:rPr>
                <w:rStyle w:val="CodeSnippet"/>
              </w:rPr>
            </w:pPr>
            <w:r w:rsidRPr="00DE4B85">
              <w:rPr>
                <w:rStyle w:val="CodeSnippet"/>
              </w:rPr>
              <w:t xml:space="preserve">          port: 3306</w:t>
            </w:r>
          </w:p>
          <w:p w14:paraId="5C712BC7" w14:textId="77777777" w:rsidR="002D57C4" w:rsidRDefault="002D57C4" w:rsidP="00502E57">
            <w:pPr>
              <w:rPr>
                <w:rStyle w:val="CodeSnippet"/>
              </w:rPr>
            </w:pPr>
          </w:p>
          <w:p w14:paraId="7CA95BEA" w14:textId="77777777" w:rsidR="002D57C4" w:rsidRPr="00DE4B85" w:rsidRDefault="002D57C4" w:rsidP="00502E57">
            <w:pPr>
              <w:rPr>
                <w:rStyle w:val="CodeSnippet"/>
              </w:rPr>
            </w:pPr>
            <w:r>
              <w:rPr>
                <w:rStyle w:val="CodeSnippet"/>
              </w:rPr>
              <w:t xml:space="preserve">  </w:t>
            </w:r>
            <w:r w:rsidRPr="00DE4B85">
              <w:rPr>
                <w:rStyle w:val="CodeSnippet"/>
              </w:rPr>
              <w:t>wordpress:</w:t>
            </w:r>
          </w:p>
          <w:p w14:paraId="08380C0F" w14:textId="77777777" w:rsidR="002D57C4" w:rsidRPr="00DE4B85" w:rsidRDefault="002D57C4" w:rsidP="00502E57">
            <w:pPr>
              <w:rPr>
                <w:rStyle w:val="CodeSnippet"/>
              </w:rPr>
            </w:pPr>
            <w:r w:rsidRPr="00DE4B85">
              <w:rPr>
                <w:rStyle w:val="CodeSnippet"/>
              </w:rPr>
              <w:t xml:space="preserve">    type: tosca.nodes.WebApplication.WordPress</w:t>
            </w:r>
          </w:p>
          <w:p w14:paraId="69334C3A" w14:textId="77777777" w:rsidR="002D57C4" w:rsidRPr="00DE4B85" w:rsidRDefault="002D57C4" w:rsidP="00502E57">
            <w:pPr>
              <w:rPr>
                <w:rStyle w:val="CodeSnippet"/>
              </w:rPr>
            </w:pPr>
            <w:r w:rsidRPr="00DE4B85">
              <w:rPr>
                <w:rStyle w:val="CodeSnippet"/>
              </w:rPr>
              <w:t xml:space="preserve">    requirements:</w:t>
            </w:r>
          </w:p>
          <w:p w14:paraId="7000306C" w14:textId="77777777" w:rsidR="002D57C4" w:rsidRPr="00DE4B85" w:rsidRDefault="002D57C4" w:rsidP="00502E57">
            <w:pPr>
              <w:rPr>
                <w:rStyle w:val="CodeSnippet"/>
              </w:rPr>
            </w:pPr>
            <w:r w:rsidRPr="00DE4B85">
              <w:rPr>
                <w:rStyle w:val="CodeSnippet"/>
              </w:rPr>
              <w:t xml:space="preserve">      ...</w:t>
            </w:r>
          </w:p>
          <w:p w14:paraId="524E99E4" w14:textId="77777777" w:rsidR="002D57C4" w:rsidRPr="00DE4B85" w:rsidRDefault="002D57C4" w:rsidP="00502E57">
            <w:pPr>
              <w:rPr>
                <w:rStyle w:val="CodeSnippet"/>
              </w:rPr>
            </w:pPr>
            <w:r w:rsidRPr="00DE4B85">
              <w:rPr>
                <w:rStyle w:val="CodeSnippet"/>
              </w:rPr>
              <w:t xml:space="preserve">      - database_endpoint: mysql_database</w:t>
            </w:r>
          </w:p>
          <w:p w14:paraId="2C72A702" w14:textId="77777777" w:rsidR="002D57C4" w:rsidRPr="00DE4B85" w:rsidRDefault="002D57C4" w:rsidP="00502E57">
            <w:pPr>
              <w:rPr>
                <w:rStyle w:val="CodeSnippet"/>
              </w:rPr>
            </w:pPr>
            <w:r w:rsidRPr="00DE4B85">
              <w:rPr>
                <w:rStyle w:val="CodeSnippet"/>
              </w:rPr>
              <w:t xml:space="preserve">    interfaces:</w:t>
            </w:r>
          </w:p>
          <w:p w14:paraId="457DAFC6" w14:textId="77777777" w:rsidR="002D57C4" w:rsidRPr="00DE4B85" w:rsidRDefault="002D57C4" w:rsidP="00502E57">
            <w:pPr>
              <w:rPr>
                <w:rStyle w:val="CodeSnippet"/>
              </w:rPr>
            </w:pPr>
            <w:r w:rsidRPr="00DE4B85">
              <w:rPr>
                <w:rStyle w:val="CodeSnippet"/>
              </w:rPr>
              <w:t xml:space="preserve">      Standard:</w:t>
            </w:r>
          </w:p>
          <w:p w14:paraId="01CD13AD" w14:textId="77777777" w:rsidR="002D57C4" w:rsidRPr="00DE4B85" w:rsidRDefault="002D57C4" w:rsidP="00502E57">
            <w:pPr>
              <w:rPr>
                <w:rStyle w:val="CodeSnippet"/>
              </w:rPr>
            </w:pPr>
            <w:r w:rsidRPr="00DE4B85">
              <w:rPr>
                <w:rStyle w:val="CodeSnippet"/>
              </w:rPr>
              <w:t xml:space="preserve">        create: wordpress_install.sh</w:t>
            </w:r>
          </w:p>
          <w:p w14:paraId="33789809" w14:textId="77777777" w:rsidR="002D57C4" w:rsidRPr="00DE4B85" w:rsidRDefault="002D57C4" w:rsidP="00502E57">
            <w:pPr>
              <w:rPr>
                <w:rStyle w:val="CodeSnippet"/>
              </w:rPr>
            </w:pPr>
            <w:r w:rsidRPr="00DE4B85">
              <w:rPr>
                <w:rStyle w:val="CodeSnippet"/>
              </w:rPr>
              <w:t xml:space="preserve">        configure: </w:t>
            </w:r>
          </w:p>
          <w:p w14:paraId="346D4FFD" w14:textId="77777777" w:rsidR="002D57C4" w:rsidRPr="00DE4B85" w:rsidRDefault="002D57C4" w:rsidP="00502E57">
            <w:pPr>
              <w:rPr>
                <w:rStyle w:val="CodeSnippet"/>
              </w:rPr>
            </w:pPr>
            <w:r w:rsidRPr="00DE4B85">
              <w:rPr>
                <w:rStyle w:val="CodeSnippet"/>
              </w:rPr>
              <w:t xml:space="preserve">          implementation: wordpress_configure.sh            </w:t>
            </w:r>
          </w:p>
          <w:p w14:paraId="60A268A9" w14:textId="77777777" w:rsidR="002D57C4" w:rsidRPr="00DE4B85" w:rsidRDefault="002D57C4" w:rsidP="00502E57">
            <w:pPr>
              <w:rPr>
                <w:rStyle w:val="CodeSnippet"/>
              </w:rPr>
            </w:pPr>
            <w:r w:rsidRPr="00DE4B85">
              <w:rPr>
                <w:rStyle w:val="CodeSnippet"/>
              </w:rPr>
              <w:t xml:space="preserve">          input</w:t>
            </w:r>
            <w:r>
              <w:rPr>
                <w:rStyle w:val="CodeSnippet"/>
              </w:rPr>
              <w:t>s</w:t>
            </w:r>
            <w:r w:rsidRPr="00DE4B85">
              <w:rPr>
                <w:rStyle w:val="CodeSnippet"/>
              </w:rPr>
              <w:t>:</w:t>
            </w:r>
          </w:p>
          <w:p w14:paraId="51960DBC" w14:textId="77777777" w:rsidR="002D57C4" w:rsidRPr="00DE4B85" w:rsidRDefault="002D57C4" w:rsidP="00502E57">
            <w:pPr>
              <w:rPr>
                <w:rStyle w:val="CodeSnippet"/>
              </w:rPr>
            </w:pPr>
            <w:r w:rsidRPr="00DE4B85">
              <w:rPr>
                <w:rStyle w:val="CodeSnippet"/>
              </w:rPr>
              <w:t xml:space="preserve">            ...</w:t>
            </w:r>
          </w:p>
          <w:p w14:paraId="0499C62F" w14:textId="77777777" w:rsidR="002D57C4" w:rsidRPr="006824F5" w:rsidRDefault="002D57C4" w:rsidP="00502E57">
            <w:pPr>
              <w:rPr>
                <w:rStyle w:val="CodeSnippet"/>
              </w:rPr>
            </w:pPr>
            <w:r w:rsidRPr="00DE4B85">
              <w:rPr>
                <w:rStyle w:val="CodeSnippet"/>
              </w:rPr>
              <w:t xml:space="preserve">            wp_db_port: { </w:t>
            </w:r>
            <w:r>
              <w:rPr>
                <w:rStyle w:val="CodeSnippetHighlight"/>
              </w:rPr>
              <w:t>get_</w:t>
            </w:r>
            <w:r w:rsidRPr="006F20BE">
              <w:rPr>
                <w:rStyle w:val="CodeSnippetHighlight"/>
              </w:rPr>
              <w:t>property</w:t>
            </w:r>
            <w:r w:rsidRPr="00DE4B85">
              <w:rPr>
                <w:rStyle w:val="CodeSnippet"/>
              </w:rPr>
              <w:t xml:space="preserve">: [ </w:t>
            </w:r>
            <w:r>
              <w:rPr>
                <w:rStyle w:val="CodeSnippet"/>
              </w:rPr>
              <w:t>SELF</w:t>
            </w:r>
            <w:r w:rsidRPr="00DE4B85">
              <w:rPr>
                <w:rStyle w:val="CodeSnippet"/>
              </w:rPr>
              <w:t>, database_endpoint, port ] }</w:t>
            </w:r>
          </w:p>
        </w:tc>
      </w:tr>
    </w:tbl>
    <w:p w14:paraId="3CA05814" w14:textId="77777777" w:rsidR="002D57C4" w:rsidRPr="0053606D" w:rsidRDefault="002D57C4" w:rsidP="002D57C4">
      <w:pPr>
        <w:pStyle w:val="NormalaroundTable"/>
      </w:pPr>
      <w:r>
        <w:t>The following example shows how to use the get_property function using the TARGET keyword: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D704491" w14:textId="77777777" w:rsidTr="00502E57">
        <w:tc>
          <w:tcPr>
            <w:tcW w:w="9576" w:type="dxa"/>
            <w:shd w:val="clear" w:color="auto" w:fill="D9D9D9" w:themeFill="background1" w:themeFillShade="D9"/>
          </w:tcPr>
          <w:p w14:paraId="6E5FC257" w14:textId="77777777" w:rsidR="002D57C4" w:rsidRDefault="002D57C4" w:rsidP="00502E57">
            <w:pPr>
              <w:pStyle w:val="NoSpacing"/>
              <w:rPr>
                <w:rStyle w:val="CodeSnippet"/>
              </w:rPr>
            </w:pPr>
            <w:r>
              <w:rPr>
                <w:rStyle w:val="CodeSnippet"/>
              </w:rPr>
              <w:t>relationship_templates:</w:t>
            </w:r>
          </w:p>
          <w:p w14:paraId="6AAF83F5" w14:textId="77777777" w:rsidR="002D57C4" w:rsidRDefault="002D57C4" w:rsidP="00502E57">
            <w:pPr>
              <w:pStyle w:val="NoSpacing"/>
              <w:rPr>
                <w:rStyle w:val="CodeSnippet"/>
              </w:rPr>
            </w:pPr>
            <w:r>
              <w:rPr>
                <w:rStyle w:val="CodeSnippet"/>
              </w:rPr>
              <w:t xml:space="preserve">    </w:t>
            </w:r>
            <w:r w:rsidRPr="00B86B7A">
              <w:rPr>
                <w:rStyle w:val="CodeSnippet"/>
              </w:rPr>
              <w:t>my_connection</w:t>
            </w:r>
            <w:r>
              <w:rPr>
                <w:rStyle w:val="CodeSnippet"/>
              </w:rPr>
              <w:t>:</w:t>
            </w:r>
          </w:p>
          <w:p w14:paraId="6A662DAF" w14:textId="77777777" w:rsidR="002D57C4" w:rsidRDefault="002D57C4" w:rsidP="00502E57">
            <w:pPr>
              <w:pStyle w:val="NoSpacing"/>
              <w:rPr>
                <w:rStyle w:val="CodeSnippet"/>
              </w:rPr>
            </w:pPr>
            <w:r>
              <w:rPr>
                <w:rStyle w:val="CodeSnippet"/>
              </w:rPr>
              <w:t xml:space="preserve">      type: </w:t>
            </w:r>
            <w:r w:rsidRPr="00760281">
              <w:rPr>
                <w:rStyle w:val="CodeSnippet"/>
              </w:rPr>
              <w:t>ConnectsTo</w:t>
            </w:r>
          </w:p>
          <w:p w14:paraId="6CF3910D" w14:textId="77777777" w:rsidR="002D57C4" w:rsidRPr="00FA2049" w:rsidRDefault="002D57C4" w:rsidP="00502E57">
            <w:pPr>
              <w:pStyle w:val="NoSpacing"/>
              <w:rPr>
                <w:rStyle w:val="CodeSnippet"/>
              </w:rPr>
            </w:pPr>
            <w:r>
              <w:rPr>
                <w:rStyle w:val="CodeSnippet"/>
              </w:rPr>
              <w:t xml:space="preserve">      </w:t>
            </w:r>
            <w:r w:rsidRPr="00FA2049">
              <w:rPr>
                <w:rStyle w:val="CodeSnippet"/>
              </w:rPr>
              <w:t>interfaces:</w:t>
            </w:r>
          </w:p>
          <w:p w14:paraId="571090F0" w14:textId="77777777" w:rsidR="002D57C4" w:rsidRPr="00FA2049" w:rsidRDefault="002D57C4" w:rsidP="00502E57">
            <w:pPr>
              <w:pStyle w:val="NoSpacing"/>
              <w:rPr>
                <w:rStyle w:val="CodeSnippet"/>
              </w:rPr>
            </w:pPr>
            <w:r w:rsidRPr="00FA2049">
              <w:rPr>
                <w:rStyle w:val="CodeSnippet"/>
              </w:rPr>
              <w:t xml:space="preserve">        Configure:</w:t>
            </w:r>
          </w:p>
          <w:p w14:paraId="319532B6" w14:textId="77777777" w:rsidR="002D57C4" w:rsidRPr="00FA2049" w:rsidRDefault="002D57C4" w:rsidP="00502E57">
            <w:pPr>
              <w:pStyle w:val="NoSpacing"/>
              <w:rPr>
                <w:rStyle w:val="CodeSnippet"/>
              </w:rPr>
            </w:pPr>
            <w:r w:rsidRPr="00FA2049">
              <w:rPr>
                <w:rStyle w:val="CodeSnippet"/>
              </w:rPr>
              <w:t xml:space="preserve">          inputs: </w:t>
            </w:r>
          </w:p>
          <w:p w14:paraId="43C73CB2" w14:textId="77777777" w:rsidR="002D57C4" w:rsidRPr="006824F5" w:rsidRDefault="002D57C4" w:rsidP="00502E57">
            <w:pPr>
              <w:pStyle w:val="NoSpacing"/>
              <w:rPr>
                <w:rStyle w:val="CodeSnippet"/>
              </w:rPr>
            </w:pPr>
            <w:r w:rsidRPr="00FA2049">
              <w:rPr>
                <w:rStyle w:val="CodeSnippet"/>
              </w:rPr>
              <w:t xml:space="preserve">      </w:t>
            </w:r>
            <w:r>
              <w:rPr>
                <w:rStyle w:val="CodeSnippet"/>
              </w:rPr>
              <w:t xml:space="preserve">      targets_value: { get_property</w:t>
            </w:r>
            <w:r w:rsidRPr="00FA2049">
              <w:rPr>
                <w:rStyle w:val="CodeSnippet"/>
              </w:rPr>
              <w:t xml:space="preserve">: [ TARGET, </w:t>
            </w:r>
            <w:r>
              <w:rPr>
                <w:rStyle w:val="CodeSnippetHighlight"/>
              </w:rPr>
              <w:t>value</w:t>
            </w:r>
            <w:r w:rsidRPr="00FA2049">
              <w:rPr>
                <w:rStyle w:val="CodeSnippet"/>
              </w:rPr>
              <w:t xml:space="preserve"> ] }</w:t>
            </w:r>
          </w:p>
        </w:tc>
      </w:tr>
    </w:tbl>
    <w:p w14:paraId="67034896" w14:textId="77777777" w:rsidR="002D57C4" w:rsidRPr="00773ED9" w:rsidRDefault="002D57C4" w:rsidP="002D57C4">
      <w:pPr>
        <w:pStyle w:val="Heading2"/>
        <w:numPr>
          <w:ilvl w:val="1"/>
          <w:numId w:val="3"/>
        </w:numPr>
      </w:pPr>
      <w:bookmarkStart w:id="437" w:name="_Toc397688807"/>
      <w:bookmarkStart w:id="438" w:name="_Toc302251702"/>
      <w:bookmarkStart w:id="439" w:name="_Toc445238256"/>
      <w:bookmarkEnd w:id="436"/>
      <w:r w:rsidRPr="00773ED9">
        <w:t>Attribute functions</w:t>
      </w:r>
      <w:bookmarkEnd w:id="437"/>
      <w:bookmarkEnd w:id="438"/>
      <w:bookmarkEnd w:id="439"/>
    </w:p>
    <w:p w14:paraId="0404A180" w14:textId="77777777" w:rsidR="002D57C4" w:rsidRPr="00773ED9" w:rsidRDefault="002D57C4" w:rsidP="002D57C4">
      <w:r w:rsidRPr="00773ED9">
        <w:t xml:space="preserve">These functions </w:t>
      </w:r>
      <w:r>
        <w:t xml:space="preserve">(attribute functions) </w:t>
      </w:r>
      <w:r w:rsidRPr="00773ED9">
        <w:t>are used within an instance model to obtain attribute values from instances of nodes and relationships that have been created from an application model described in a service template.  The instances of nodes or relationships can be referenced by their name as assigned in the service template or relative to the context where they are being invoked.</w:t>
      </w:r>
    </w:p>
    <w:p w14:paraId="40B45A68" w14:textId="77777777" w:rsidR="002D57C4" w:rsidRPr="00773ED9" w:rsidRDefault="002D57C4" w:rsidP="002D57C4">
      <w:pPr>
        <w:pStyle w:val="Heading3"/>
        <w:numPr>
          <w:ilvl w:val="2"/>
          <w:numId w:val="3"/>
        </w:numPr>
      </w:pPr>
      <w:r w:rsidRPr="00773ED9">
        <w:t>get_attribute</w:t>
      </w:r>
    </w:p>
    <w:p w14:paraId="61FD1661" w14:textId="77777777" w:rsidR="002D57C4" w:rsidRDefault="002D57C4" w:rsidP="002D57C4">
      <w:r w:rsidRPr="00773ED9">
        <w:t xml:space="preserve">The </w:t>
      </w:r>
      <w:r w:rsidRPr="00773ED9">
        <w:rPr>
          <w:rFonts w:ascii="Consolas" w:hAnsi="Consolas"/>
          <w:b/>
        </w:rPr>
        <w:t>get_attribute</w:t>
      </w:r>
      <w:r w:rsidRPr="00773ED9">
        <w:t xml:space="preserve"> function is used to retrieve the values of named attributes declared by the referenced node or relationship template name.</w:t>
      </w:r>
    </w:p>
    <w:p w14:paraId="455075D5" w14:textId="77777777" w:rsidR="002D57C4" w:rsidRPr="005E7D74" w:rsidRDefault="002D57C4" w:rsidP="002D57C4">
      <w:pPr>
        <w:pStyle w:val="Heading4"/>
        <w:numPr>
          <w:ilvl w:val="3"/>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DB91D4B" w14:textId="77777777" w:rsidTr="00502E57">
        <w:trPr>
          <w:trHeight w:val="256"/>
        </w:trPr>
        <w:tc>
          <w:tcPr>
            <w:tcW w:w="9576" w:type="dxa"/>
            <w:shd w:val="clear" w:color="auto" w:fill="D9D9D9" w:themeFill="background1" w:themeFillShade="D9"/>
          </w:tcPr>
          <w:p w14:paraId="3AC54A1D" w14:textId="77777777" w:rsidR="002D57C4" w:rsidRPr="006824F5" w:rsidRDefault="002D57C4" w:rsidP="00502E57">
            <w:pPr>
              <w:rPr>
                <w:rStyle w:val="CodeSnippet"/>
              </w:rPr>
            </w:pPr>
            <w:r w:rsidRPr="0048441D">
              <w:rPr>
                <w:rStyle w:val="CodeSnippet"/>
              </w:rPr>
              <w:t>get_</w:t>
            </w:r>
            <w:r>
              <w:rPr>
                <w:rStyle w:val="CodeSnippet"/>
              </w:rPr>
              <w:t>attribute</w:t>
            </w:r>
            <w:r w:rsidRPr="0048441D">
              <w:rPr>
                <w:rStyle w:val="CodeSnippet"/>
              </w:rPr>
              <w:t xml:space="preserve">: </w:t>
            </w:r>
            <w:r>
              <w:rPr>
                <w:rStyle w:val="CodeSnippet"/>
              </w:rPr>
              <w:t xml:space="preserve">[ </w:t>
            </w:r>
            <w:r w:rsidRPr="0048441D">
              <w:rPr>
                <w:rStyle w:val="CodeSnippet"/>
              </w:rPr>
              <w:t>&lt;</w:t>
            </w:r>
            <w:r>
              <w:rPr>
                <w:rStyle w:val="CodeSnippet"/>
              </w:rPr>
              <w:t>modelable_entity</w:t>
            </w:r>
            <w:r w:rsidRPr="0048441D">
              <w:rPr>
                <w:rStyle w:val="CodeSnippet"/>
              </w:rPr>
              <w:t>_name&gt;, &lt;</w:t>
            </w:r>
            <w:r>
              <w:rPr>
                <w:rStyle w:val="CodeSnippet"/>
              </w:rPr>
              <w:t>optional_</w:t>
            </w:r>
            <w:r w:rsidRPr="0048441D">
              <w:rPr>
                <w:rStyle w:val="CodeSnippet"/>
              </w:rPr>
              <w:t>req</w:t>
            </w:r>
            <w:r>
              <w:rPr>
                <w:rStyle w:val="CodeSnippet"/>
              </w:rPr>
              <w:t>_or_cap</w:t>
            </w:r>
            <w:r w:rsidRPr="0048441D">
              <w:rPr>
                <w:rStyle w:val="CodeSnippet"/>
              </w:rPr>
              <w:t>_name&gt;, &lt;</w:t>
            </w:r>
            <w:r>
              <w:rPr>
                <w:rStyle w:val="CodeSnippet"/>
              </w:rPr>
              <w:t>attribute</w:t>
            </w:r>
            <w:r w:rsidRPr="0048441D">
              <w:rPr>
                <w:rStyle w:val="CodeSnippet"/>
              </w:rPr>
              <w:t>_name&gt;</w:t>
            </w:r>
            <w:r>
              <w:rPr>
                <w:rStyle w:val="CodeSnippet"/>
              </w:rPr>
              <w:t xml:space="preserve">, &lt;nested_attribute_name_or_index_1&gt;, ..., </w:t>
            </w:r>
            <w:r>
              <w:rPr>
                <w:rStyle w:val="CodeSnippet"/>
              </w:rPr>
              <w:lastRenderedPageBreak/>
              <w:t>&lt;nested_attribute_name_or_index_n&gt; ]</w:t>
            </w:r>
          </w:p>
        </w:tc>
      </w:tr>
    </w:tbl>
    <w:p w14:paraId="01A58929" w14:textId="77777777" w:rsidR="002D57C4" w:rsidRDefault="002D57C4" w:rsidP="002D57C4">
      <w:pPr>
        <w:pStyle w:val="Heading4"/>
        <w:numPr>
          <w:ilvl w:val="3"/>
          <w:numId w:val="3"/>
        </w:numPr>
      </w:pPr>
      <w:r w:rsidRPr="004152D0">
        <w:lastRenderedPageBreak/>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491"/>
        <w:gridCol w:w="990"/>
        <w:gridCol w:w="901"/>
        <w:gridCol w:w="5784"/>
      </w:tblGrid>
      <w:tr w:rsidR="002D57C4" w:rsidRPr="004279F4" w14:paraId="48118125" w14:textId="77777777" w:rsidTr="00502E57">
        <w:trPr>
          <w:cantSplit/>
          <w:tblHeader/>
        </w:trPr>
        <w:tc>
          <w:tcPr>
            <w:tcW w:w="1225" w:type="pct"/>
            <w:shd w:val="clear" w:color="auto" w:fill="D9D9D9"/>
          </w:tcPr>
          <w:p w14:paraId="468BA53D" w14:textId="77777777" w:rsidR="002D57C4" w:rsidRPr="00422683" w:rsidRDefault="002D57C4" w:rsidP="00502E57">
            <w:pPr>
              <w:pStyle w:val="TableText-Heading"/>
            </w:pPr>
            <w:r w:rsidRPr="00422683">
              <w:t>Parameter</w:t>
            </w:r>
          </w:p>
        </w:tc>
        <w:tc>
          <w:tcPr>
            <w:tcW w:w="487" w:type="pct"/>
            <w:shd w:val="clear" w:color="auto" w:fill="D9D9D9"/>
          </w:tcPr>
          <w:p w14:paraId="764EE99A" w14:textId="77777777" w:rsidR="002D57C4" w:rsidRPr="00422683" w:rsidRDefault="002D57C4" w:rsidP="00502E57">
            <w:pPr>
              <w:pStyle w:val="TableText-Heading"/>
            </w:pPr>
            <w:r w:rsidRPr="00422683">
              <w:t>Required</w:t>
            </w:r>
          </w:p>
        </w:tc>
        <w:tc>
          <w:tcPr>
            <w:tcW w:w="443" w:type="pct"/>
            <w:shd w:val="clear" w:color="auto" w:fill="D9D9D9"/>
          </w:tcPr>
          <w:p w14:paraId="4C64B972" w14:textId="77777777" w:rsidR="002D57C4" w:rsidRPr="00422683" w:rsidRDefault="002D57C4" w:rsidP="00502E57">
            <w:pPr>
              <w:pStyle w:val="TableText-Heading"/>
            </w:pPr>
            <w:r w:rsidRPr="00422683">
              <w:t>Type</w:t>
            </w:r>
          </w:p>
        </w:tc>
        <w:tc>
          <w:tcPr>
            <w:tcW w:w="2845" w:type="pct"/>
            <w:shd w:val="clear" w:color="auto" w:fill="D9D9D9"/>
          </w:tcPr>
          <w:p w14:paraId="4F2B3809" w14:textId="77777777" w:rsidR="002D57C4" w:rsidRPr="00422683" w:rsidRDefault="002D57C4" w:rsidP="00502E57">
            <w:pPr>
              <w:pStyle w:val="TableText-Heading"/>
            </w:pPr>
            <w:r w:rsidRPr="00422683">
              <w:t>Description</w:t>
            </w:r>
          </w:p>
        </w:tc>
      </w:tr>
      <w:tr w:rsidR="002D57C4" w:rsidRPr="004279F4" w14:paraId="03A98B60" w14:textId="77777777" w:rsidTr="00502E57">
        <w:trPr>
          <w:cantSplit/>
        </w:trPr>
        <w:tc>
          <w:tcPr>
            <w:tcW w:w="1225" w:type="pct"/>
            <w:shd w:val="clear" w:color="auto" w:fill="FFFFFF"/>
          </w:tcPr>
          <w:p w14:paraId="6294340B" w14:textId="77777777" w:rsidR="002D57C4" w:rsidRPr="00F40CCA" w:rsidRDefault="002D57C4" w:rsidP="00502E57">
            <w:pPr>
              <w:pStyle w:val="TableText"/>
              <w:rPr>
                <w:rStyle w:val="CodeSnippet"/>
              </w:rPr>
            </w:pPr>
            <w:r w:rsidRPr="00F40CCA">
              <w:rPr>
                <w:rStyle w:val="CodeSnippet"/>
              </w:rPr>
              <w:t>&lt;modelable entity name&gt;</w:t>
            </w:r>
            <w:r>
              <w:rPr>
                <w:rStyle w:val="CodeSnippet"/>
              </w:rPr>
              <w:t xml:space="preserve"> | SELF | SOURCE | TARGET | HOST</w:t>
            </w:r>
          </w:p>
        </w:tc>
        <w:tc>
          <w:tcPr>
            <w:tcW w:w="487" w:type="pct"/>
            <w:shd w:val="clear" w:color="auto" w:fill="FFFFFF"/>
          </w:tcPr>
          <w:p w14:paraId="6A9D6E66" w14:textId="77777777" w:rsidR="002D57C4" w:rsidRDefault="002D57C4" w:rsidP="00502E57">
            <w:pPr>
              <w:pStyle w:val="TableText"/>
            </w:pPr>
            <w:r>
              <w:t>yes</w:t>
            </w:r>
          </w:p>
        </w:tc>
        <w:tc>
          <w:tcPr>
            <w:tcW w:w="443" w:type="pct"/>
            <w:shd w:val="clear" w:color="auto" w:fill="FFFFFF"/>
          </w:tcPr>
          <w:p w14:paraId="34A1282E" w14:textId="77777777" w:rsidR="002D57C4" w:rsidRDefault="008C123E" w:rsidP="00502E57">
            <w:pPr>
              <w:pStyle w:val="TableText"/>
            </w:pPr>
            <w:hyperlink w:anchor="TYPE_YAML_STRING" w:history="1">
              <w:r w:rsidR="002D57C4" w:rsidRPr="00D434AF">
                <w:rPr>
                  <w:rStyle w:val="Hyperlink"/>
                </w:rPr>
                <w:t>string</w:t>
              </w:r>
            </w:hyperlink>
          </w:p>
        </w:tc>
        <w:tc>
          <w:tcPr>
            <w:tcW w:w="2845" w:type="pct"/>
            <w:shd w:val="clear" w:color="auto" w:fill="FFFFFF"/>
          </w:tcPr>
          <w:p w14:paraId="258F407C" w14:textId="77777777" w:rsidR="002D57C4" w:rsidRDefault="002D57C4" w:rsidP="00502E57">
            <w:pPr>
              <w:pStyle w:val="TableText"/>
            </w:pPr>
            <w:r>
              <w:t>The required name of a modelable entity (e.g., Node Template or Relationship Template name) as declared in the service template that contains the named attribute definition the function will return the value from.  See section B.1 for valid keywords.</w:t>
            </w:r>
          </w:p>
        </w:tc>
      </w:tr>
      <w:tr w:rsidR="002D57C4" w:rsidRPr="004279F4" w14:paraId="554D657A" w14:textId="77777777" w:rsidTr="00502E57">
        <w:trPr>
          <w:cantSplit/>
        </w:trPr>
        <w:tc>
          <w:tcPr>
            <w:tcW w:w="1225" w:type="pct"/>
            <w:shd w:val="clear" w:color="auto" w:fill="FFFFFF"/>
          </w:tcPr>
          <w:p w14:paraId="1A548971" w14:textId="77777777" w:rsidR="002D57C4" w:rsidRPr="00F40CCA" w:rsidRDefault="002D57C4" w:rsidP="00502E57">
            <w:pPr>
              <w:pStyle w:val="TableText"/>
              <w:rPr>
                <w:rStyle w:val="CodeSnippet"/>
              </w:rPr>
            </w:pPr>
            <w:r w:rsidRPr="00F40CCA">
              <w:rPr>
                <w:rStyle w:val="CodeSnippet"/>
              </w:rPr>
              <w:t>&lt;</w:t>
            </w:r>
            <w:r>
              <w:rPr>
                <w:rStyle w:val="CodeSnippet"/>
              </w:rPr>
              <w:t>optional_</w:t>
            </w:r>
            <w:r w:rsidRPr="00F40CCA">
              <w:rPr>
                <w:rStyle w:val="CodeSnippet"/>
              </w:rPr>
              <w:t>req_or_cap_name&gt;</w:t>
            </w:r>
          </w:p>
        </w:tc>
        <w:tc>
          <w:tcPr>
            <w:tcW w:w="487" w:type="pct"/>
            <w:shd w:val="clear" w:color="auto" w:fill="FFFFFF"/>
          </w:tcPr>
          <w:p w14:paraId="382963EE" w14:textId="77777777" w:rsidR="002D57C4" w:rsidRDefault="002D57C4" w:rsidP="00502E57">
            <w:pPr>
              <w:pStyle w:val="TableText"/>
            </w:pPr>
            <w:r>
              <w:t>no</w:t>
            </w:r>
          </w:p>
        </w:tc>
        <w:tc>
          <w:tcPr>
            <w:tcW w:w="443" w:type="pct"/>
            <w:shd w:val="clear" w:color="auto" w:fill="FFFFFF"/>
          </w:tcPr>
          <w:p w14:paraId="26EB7DED" w14:textId="77777777" w:rsidR="002D57C4" w:rsidRDefault="008C123E" w:rsidP="00502E57">
            <w:pPr>
              <w:pStyle w:val="TableText"/>
            </w:pPr>
            <w:hyperlink w:anchor="TYPE_YAML_STRING" w:history="1">
              <w:r w:rsidR="002D57C4" w:rsidRPr="00D434AF">
                <w:rPr>
                  <w:rStyle w:val="Hyperlink"/>
                </w:rPr>
                <w:t>string</w:t>
              </w:r>
            </w:hyperlink>
          </w:p>
        </w:tc>
        <w:tc>
          <w:tcPr>
            <w:tcW w:w="2845" w:type="pct"/>
            <w:shd w:val="clear" w:color="auto" w:fill="FFFFFF"/>
          </w:tcPr>
          <w:p w14:paraId="334AA61F" w14:textId="77777777" w:rsidR="002D57C4" w:rsidRDefault="002D57C4" w:rsidP="00502E57">
            <w:pPr>
              <w:pStyle w:val="TableText"/>
            </w:pPr>
            <w:r>
              <w:t>The optional name of the requirement or capability name within the modelable entity (i.e., the &lt;</w:t>
            </w:r>
            <w:r w:rsidRPr="00006ED7">
              <w:rPr>
                <w:rStyle w:val="CodeSnippetHighlight"/>
              </w:rPr>
              <w:t>modelable_entity_name</w:t>
            </w:r>
            <w:r>
              <w:t>&gt; which contains the named attribute definition the function will return the value from.</w:t>
            </w:r>
          </w:p>
          <w:p w14:paraId="51D3AF81" w14:textId="77777777" w:rsidR="002D57C4" w:rsidRDefault="002D57C4" w:rsidP="00502E57">
            <w:pPr>
              <w:pStyle w:val="TableText"/>
            </w:pPr>
          </w:p>
          <w:p w14:paraId="4100C333" w14:textId="77777777" w:rsidR="002D57C4" w:rsidRDefault="002D57C4" w:rsidP="00502E57">
            <w:pPr>
              <w:pStyle w:val="TableText"/>
            </w:pPr>
            <w:r w:rsidRPr="00667734">
              <w:rPr>
                <w:b/>
              </w:rPr>
              <w:t>Note</w:t>
            </w:r>
            <w:r>
              <w:t>:  If the attribute definition is located in the modelable entity directly, then this parameter MAY be omitted.</w:t>
            </w:r>
          </w:p>
        </w:tc>
      </w:tr>
      <w:tr w:rsidR="002D57C4" w:rsidRPr="004279F4" w14:paraId="526B3610" w14:textId="77777777" w:rsidTr="00502E57">
        <w:trPr>
          <w:cantSplit/>
        </w:trPr>
        <w:tc>
          <w:tcPr>
            <w:tcW w:w="1225" w:type="pct"/>
            <w:shd w:val="clear" w:color="auto" w:fill="FFFFFF"/>
          </w:tcPr>
          <w:p w14:paraId="153ACD05" w14:textId="77777777" w:rsidR="002D57C4" w:rsidRPr="00F40CCA" w:rsidRDefault="002D57C4" w:rsidP="00502E57">
            <w:pPr>
              <w:pStyle w:val="TableText"/>
              <w:rPr>
                <w:rStyle w:val="CodeSnippet"/>
              </w:rPr>
            </w:pPr>
            <w:r w:rsidRPr="00F40CCA">
              <w:rPr>
                <w:rStyle w:val="CodeSnippet"/>
              </w:rPr>
              <w:t>&lt;</w:t>
            </w:r>
            <w:r>
              <w:rPr>
                <w:rStyle w:val="CodeSnippet"/>
              </w:rPr>
              <w:t>attribute</w:t>
            </w:r>
            <w:r w:rsidRPr="00F40CCA">
              <w:rPr>
                <w:rStyle w:val="CodeSnippet"/>
              </w:rPr>
              <w:t>_name&gt;</w:t>
            </w:r>
            <w:r>
              <w:rPr>
                <w:rStyle w:val="CodeSnippet"/>
              </w:rPr>
              <w:t xml:space="preserve"> </w:t>
            </w:r>
          </w:p>
        </w:tc>
        <w:tc>
          <w:tcPr>
            <w:tcW w:w="487" w:type="pct"/>
            <w:shd w:val="clear" w:color="auto" w:fill="FFFFFF"/>
          </w:tcPr>
          <w:p w14:paraId="0BD7E82D" w14:textId="77777777" w:rsidR="002D57C4" w:rsidRDefault="002D57C4" w:rsidP="00502E57">
            <w:pPr>
              <w:pStyle w:val="TableText"/>
            </w:pPr>
            <w:r>
              <w:t>yes</w:t>
            </w:r>
          </w:p>
        </w:tc>
        <w:tc>
          <w:tcPr>
            <w:tcW w:w="443" w:type="pct"/>
            <w:shd w:val="clear" w:color="auto" w:fill="FFFFFF"/>
          </w:tcPr>
          <w:p w14:paraId="74F2B207" w14:textId="77777777" w:rsidR="002D57C4" w:rsidRDefault="008C123E" w:rsidP="00502E57">
            <w:pPr>
              <w:pStyle w:val="TableText"/>
            </w:pPr>
            <w:hyperlink w:anchor="TYPE_YAML_STRING" w:history="1">
              <w:r w:rsidR="002D57C4" w:rsidRPr="00D434AF">
                <w:rPr>
                  <w:rStyle w:val="Hyperlink"/>
                </w:rPr>
                <w:t>string</w:t>
              </w:r>
            </w:hyperlink>
          </w:p>
        </w:tc>
        <w:tc>
          <w:tcPr>
            <w:tcW w:w="2845" w:type="pct"/>
            <w:shd w:val="clear" w:color="auto" w:fill="FFFFFF"/>
          </w:tcPr>
          <w:p w14:paraId="1DA4B2C7" w14:textId="77777777" w:rsidR="002D57C4" w:rsidRDefault="002D57C4" w:rsidP="00502E57">
            <w:pPr>
              <w:pStyle w:val="TableText"/>
            </w:pPr>
            <w:r>
              <w:t>The name of the attribute definition the function will return the value from.</w:t>
            </w:r>
          </w:p>
        </w:tc>
      </w:tr>
      <w:tr w:rsidR="002D57C4" w:rsidRPr="004279F4" w14:paraId="47BE787A" w14:textId="77777777" w:rsidTr="00502E57">
        <w:trPr>
          <w:cantSplit/>
        </w:trPr>
        <w:tc>
          <w:tcPr>
            <w:tcW w:w="1225" w:type="pct"/>
            <w:shd w:val="clear" w:color="auto" w:fill="FFFFFF"/>
          </w:tcPr>
          <w:p w14:paraId="7605DF5F" w14:textId="77777777" w:rsidR="002D57C4" w:rsidRPr="00F40CCA" w:rsidRDefault="002D57C4" w:rsidP="00502E57">
            <w:pPr>
              <w:pStyle w:val="TableText"/>
              <w:rPr>
                <w:rStyle w:val="CodeSnippet"/>
              </w:rPr>
            </w:pPr>
            <w:r>
              <w:rPr>
                <w:rStyle w:val="CodeSnippet"/>
              </w:rPr>
              <w:t xml:space="preserve">&lt;nested_attribute_name_or_index_*&gt; </w:t>
            </w:r>
          </w:p>
        </w:tc>
        <w:tc>
          <w:tcPr>
            <w:tcW w:w="487" w:type="pct"/>
            <w:shd w:val="clear" w:color="auto" w:fill="FFFFFF"/>
          </w:tcPr>
          <w:p w14:paraId="5A573E5D" w14:textId="77777777" w:rsidR="002D57C4" w:rsidRDefault="002D57C4" w:rsidP="00502E57">
            <w:pPr>
              <w:pStyle w:val="TableText"/>
            </w:pPr>
            <w:r>
              <w:t>no</w:t>
            </w:r>
          </w:p>
        </w:tc>
        <w:tc>
          <w:tcPr>
            <w:tcW w:w="443" w:type="pct"/>
            <w:shd w:val="clear" w:color="auto" w:fill="FFFFFF"/>
          </w:tcPr>
          <w:p w14:paraId="6000638E" w14:textId="77777777" w:rsidR="002D57C4" w:rsidRDefault="008C123E" w:rsidP="00502E57">
            <w:pPr>
              <w:pStyle w:val="TableText"/>
            </w:pPr>
            <w:hyperlink w:anchor="TYPE_YAML_STRING" w:history="1">
              <w:r w:rsidR="002D57C4" w:rsidRPr="00D434AF">
                <w:rPr>
                  <w:rStyle w:val="Hyperlink"/>
                </w:rPr>
                <w:t>string</w:t>
              </w:r>
            </w:hyperlink>
            <w:r w:rsidR="002D57C4">
              <w:t xml:space="preserve">| </w:t>
            </w:r>
            <w:hyperlink w:anchor="TYPE_YAML_INTEGER" w:history="1">
              <w:r w:rsidR="002D57C4" w:rsidRPr="00D434AF">
                <w:rPr>
                  <w:rStyle w:val="Hyperlink"/>
                </w:rPr>
                <w:t>integer</w:t>
              </w:r>
            </w:hyperlink>
          </w:p>
        </w:tc>
        <w:tc>
          <w:tcPr>
            <w:tcW w:w="2845" w:type="pct"/>
            <w:shd w:val="clear" w:color="auto" w:fill="FFFFFF"/>
          </w:tcPr>
          <w:p w14:paraId="09F81C66" w14:textId="77777777" w:rsidR="002D57C4" w:rsidRDefault="002D57C4" w:rsidP="00502E57">
            <w:pPr>
              <w:pStyle w:val="TableText"/>
            </w:pPr>
            <w:r>
              <w:t xml:space="preserve">Some TOSCA attributes are complex (i.e., composed as nested structures).  These parameters are used to dereference into the names of these nested structures when needed.    </w:t>
            </w:r>
          </w:p>
          <w:p w14:paraId="0E66386B" w14:textId="77777777" w:rsidR="002D57C4" w:rsidRDefault="002D57C4" w:rsidP="00502E57">
            <w:pPr>
              <w:pStyle w:val="TableText"/>
            </w:pPr>
          </w:p>
          <w:p w14:paraId="028F1FAA" w14:textId="77777777" w:rsidR="002D57C4" w:rsidRDefault="002D57C4" w:rsidP="00502E57">
            <w:pPr>
              <w:pStyle w:val="TableText"/>
            </w:pPr>
            <w:r>
              <w:t xml:space="preserve">Some attributes represent </w:t>
            </w:r>
            <w:r w:rsidRPr="00822833">
              <w:rPr>
                <w:rStyle w:val="CodeSnippetHighlight"/>
              </w:rPr>
              <w:t>list</w:t>
            </w:r>
            <w:r>
              <w:t xml:space="preserve"> types. In these cases, an index may be provided to reference a specific entry in the list (as named in the previous parameter) to return. </w:t>
            </w:r>
          </w:p>
        </w:tc>
      </w:tr>
    </w:tbl>
    <w:p w14:paraId="7120B13E" w14:textId="77777777" w:rsidR="002D57C4" w:rsidRDefault="002D57C4" w:rsidP="002D57C4">
      <w:pPr>
        <w:pStyle w:val="Heading4"/>
        <w:numPr>
          <w:ilvl w:val="3"/>
          <w:numId w:val="3"/>
        </w:numPr>
      </w:pPr>
      <w:r>
        <w:t>Examples:</w:t>
      </w:r>
    </w:p>
    <w:p w14:paraId="0E3C8EF6" w14:textId="77777777" w:rsidR="002D57C4" w:rsidRPr="00773ED9" w:rsidRDefault="002D57C4" w:rsidP="002D57C4">
      <w:r>
        <w:t>The attribute functions are used in the same way as the equivalent Property functions described above.  Please see their examples and replace “get_property” with “get_attribute” function name.</w:t>
      </w:r>
    </w:p>
    <w:p w14:paraId="44453B86" w14:textId="77777777" w:rsidR="002D57C4" w:rsidRPr="00773ED9" w:rsidRDefault="002D57C4" w:rsidP="002D57C4">
      <w:pPr>
        <w:pStyle w:val="Heading4"/>
        <w:numPr>
          <w:ilvl w:val="3"/>
          <w:numId w:val="3"/>
        </w:numPr>
      </w:pPr>
      <w:r>
        <w:t>Notes</w:t>
      </w:r>
    </w:p>
    <w:p w14:paraId="2F095A73" w14:textId="77777777" w:rsidR="002D57C4" w:rsidRPr="00773ED9" w:rsidRDefault="002D57C4" w:rsidP="002D57C4">
      <w:r w:rsidRPr="00773ED9">
        <w:t>These functions are used to obtain attributes from instances of node or relationship templates by the names they were given within the service template that described the application model (pattern).</w:t>
      </w:r>
    </w:p>
    <w:p w14:paraId="14DFAE4B" w14:textId="77777777" w:rsidR="002D57C4" w:rsidRPr="00773ED9" w:rsidRDefault="002D57C4" w:rsidP="002D57C4">
      <w:pPr>
        <w:numPr>
          <w:ilvl w:val="0"/>
          <w:numId w:val="20"/>
        </w:numPr>
        <w:spacing w:before="0" w:after="0" w:line="276" w:lineRule="auto"/>
        <w:contextualSpacing/>
      </w:pPr>
      <w:r w:rsidRPr="00773ED9">
        <w:t>These functions only work when the orchestrator can resolve to a single node or relationship instance for the named node or relationship.  This essentially means this is acknowledged to work only when the node or relationship template being referenced from the service template has a cardinality of 1 (i.e., there can only be one instance of it running).</w:t>
      </w:r>
    </w:p>
    <w:p w14:paraId="642E35C8" w14:textId="77777777" w:rsidR="002D57C4" w:rsidRPr="00773ED9" w:rsidRDefault="002D57C4" w:rsidP="002D57C4">
      <w:pPr>
        <w:pStyle w:val="Heading2"/>
        <w:numPr>
          <w:ilvl w:val="1"/>
          <w:numId w:val="3"/>
        </w:numPr>
      </w:pPr>
      <w:bookmarkStart w:id="440" w:name="_Toc302251703"/>
      <w:bookmarkStart w:id="441" w:name="_Toc445238257"/>
      <w:r>
        <w:t>Operation</w:t>
      </w:r>
      <w:r w:rsidRPr="00773ED9">
        <w:t xml:space="preserve"> functions</w:t>
      </w:r>
      <w:bookmarkEnd w:id="440"/>
      <w:bookmarkEnd w:id="441"/>
    </w:p>
    <w:p w14:paraId="5BD21EE2" w14:textId="77777777" w:rsidR="002D57C4" w:rsidRPr="00773ED9" w:rsidRDefault="002D57C4" w:rsidP="002D57C4">
      <w:r w:rsidRPr="00773ED9">
        <w:t xml:space="preserve">These functions are used within an instance model to obtain </w:t>
      </w:r>
      <w:r>
        <w:t>v</w:t>
      </w:r>
      <w:r w:rsidRPr="00773ED9">
        <w:t xml:space="preserve">alues from </w:t>
      </w:r>
      <w:r>
        <w:t>interface operations</w:t>
      </w:r>
      <w:r w:rsidRPr="00773ED9">
        <w:t>.</w:t>
      </w:r>
      <w:r>
        <w:t xml:space="preserve"> These can be used in order to set an attribute of a node instance at runtime or to pass values from one operation to another.</w:t>
      </w:r>
    </w:p>
    <w:p w14:paraId="26F7AD27" w14:textId="77777777" w:rsidR="002D57C4" w:rsidRPr="00773ED9" w:rsidRDefault="002D57C4" w:rsidP="002D57C4">
      <w:pPr>
        <w:pStyle w:val="Heading3"/>
        <w:numPr>
          <w:ilvl w:val="2"/>
          <w:numId w:val="3"/>
        </w:numPr>
      </w:pPr>
      <w:bookmarkStart w:id="442" w:name="DEFN_FUNCTION_GET_OPERATION_OUTPUT"/>
      <w:r w:rsidRPr="00773ED9">
        <w:t>get_</w:t>
      </w:r>
      <w:r>
        <w:t>operation_output</w:t>
      </w:r>
    </w:p>
    <w:bookmarkEnd w:id="442"/>
    <w:p w14:paraId="06BA7DF9" w14:textId="77777777" w:rsidR="002D57C4" w:rsidRDefault="002D57C4" w:rsidP="002D57C4">
      <w:r w:rsidRPr="00773ED9">
        <w:t xml:space="preserve">The </w:t>
      </w:r>
      <w:r>
        <w:rPr>
          <w:rFonts w:ascii="Consolas" w:hAnsi="Consolas"/>
          <w:b/>
        </w:rPr>
        <w:t>get_operation_output</w:t>
      </w:r>
      <w:r w:rsidRPr="00773ED9">
        <w:t xml:space="preserve"> function is used to retrieve the values of </w:t>
      </w:r>
      <w:r>
        <w:t>variables exposed / exported from an interface operation</w:t>
      </w:r>
      <w:r w:rsidRPr="00773ED9">
        <w:t>.</w:t>
      </w:r>
    </w:p>
    <w:p w14:paraId="3B7F73E7" w14:textId="77777777" w:rsidR="002D57C4" w:rsidRPr="005E7D74" w:rsidRDefault="002D57C4" w:rsidP="002D57C4">
      <w:pPr>
        <w:pStyle w:val="Heading4"/>
        <w:numPr>
          <w:ilvl w:val="3"/>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2132FF5C" w14:textId="77777777" w:rsidTr="00502E57">
        <w:trPr>
          <w:trHeight w:val="256"/>
        </w:trPr>
        <w:tc>
          <w:tcPr>
            <w:tcW w:w="9576" w:type="dxa"/>
            <w:shd w:val="clear" w:color="auto" w:fill="D9D9D9" w:themeFill="background1" w:themeFillShade="D9"/>
          </w:tcPr>
          <w:p w14:paraId="238E3279" w14:textId="77777777" w:rsidR="002D57C4" w:rsidRPr="006824F5" w:rsidRDefault="002D57C4" w:rsidP="00502E57">
            <w:pPr>
              <w:rPr>
                <w:rStyle w:val="CodeSnippet"/>
              </w:rPr>
            </w:pPr>
            <w:r w:rsidRPr="0048441D">
              <w:rPr>
                <w:rStyle w:val="CodeSnippet"/>
              </w:rPr>
              <w:t>get_</w:t>
            </w:r>
            <w:r>
              <w:rPr>
                <w:rStyle w:val="CodeSnippet"/>
              </w:rPr>
              <w:t>operation_output</w:t>
            </w:r>
            <w:r w:rsidRPr="0048441D">
              <w:rPr>
                <w:rStyle w:val="CodeSnippet"/>
              </w:rPr>
              <w:t>: &lt;</w:t>
            </w:r>
            <w:r>
              <w:rPr>
                <w:rStyle w:val="CodeSnippet"/>
              </w:rPr>
              <w:t>modelable_entity</w:t>
            </w:r>
            <w:r w:rsidRPr="0048441D">
              <w:rPr>
                <w:rStyle w:val="CodeSnippet"/>
              </w:rPr>
              <w:t xml:space="preserve">_name&gt;, </w:t>
            </w:r>
            <w:r>
              <w:rPr>
                <w:rStyle w:val="CodeSnippet"/>
              </w:rPr>
              <w:t>&lt;interface_name&gt;</w:t>
            </w:r>
            <w:r w:rsidRPr="0048441D">
              <w:rPr>
                <w:rStyle w:val="CodeSnippet"/>
              </w:rPr>
              <w:t>, &lt;</w:t>
            </w:r>
            <w:r>
              <w:rPr>
                <w:rStyle w:val="CodeSnippet"/>
              </w:rPr>
              <w:t>operation_name</w:t>
            </w:r>
            <w:r w:rsidRPr="0048441D">
              <w:rPr>
                <w:rStyle w:val="CodeSnippet"/>
              </w:rPr>
              <w:t>&gt;</w:t>
            </w:r>
            <w:r>
              <w:rPr>
                <w:rStyle w:val="CodeSnippet"/>
              </w:rPr>
              <w:t>, &lt;output_variable_name&gt;</w:t>
            </w:r>
          </w:p>
        </w:tc>
      </w:tr>
    </w:tbl>
    <w:p w14:paraId="3C7B3720" w14:textId="77777777" w:rsidR="002D57C4" w:rsidRDefault="002D57C4" w:rsidP="002D57C4">
      <w:pPr>
        <w:pStyle w:val="Heading4"/>
        <w:numPr>
          <w:ilvl w:val="3"/>
          <w:numId w:val="3"/>
        </w:numPr>
      </w:pPr>
      <w:r w:rsidRPr="003A7B72">
        <w:lastRenderedPageBreak/>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401"/>
        <w:gridCol w:w="1169"/>
        <w:gridCol w:w="901"/>
        <w:gridCol w:w="5695"/>
      </w:tblGrid>
      <w:tr w:rsidR="002D57C4" w:rsidRPr="004279F4" w14:paraId="06EE69EF" w14:textId="77777777" w:rsidTr="00502E57">
        <w:trPr>
          <w:cantSplit/>
          <w:tblHeader/>
        </w:trPr>
        <w:tc>
          <w:tcPr>
            <w:tcW w:w="1181" w:type="pct"/>
            <w:shd w:val="clear" w:color="auto" w:fill="D9D9D9"/>
          </w:tcPr>
          <w:p w14:paraId="5DFEA422" w14:textId="77777777" w:rsidR="002D57C4" w:rsidRPr="00422683" w:rsidRDefault="002D57C4" w:rsidP="00502E57">
            <w:pPr>
              <w:pStyle w:val="TableText-Heading"/>
            </w:pPr>
            <w:r w:rsidRPr="00422683">
              <w:t>Parameter</w:t>
            </w:r>
          </w:p>
        </w:tc>
        <w:tc>
          <w:tcPr>
            <w:tcW w:w="575" w:type="pct"/>
            <w:shd w:val="clear" w:color="auto" w:fill="D9D9D9"/>
          </w:tcPr>
          <w:p w14:paraId="0CEBA092" w14:textId="77777777" w:rsidR="002D57C4" w:rsidRPr="00422683" w:rsidRDefault="002D57C4" w:rsidP="00502E57">
            <w:pPr>
              <w:pStyle w:val="TableText-Heading"/>
            </w:pPr>
            <w:r w:rsidRPr="00422683">
              <w:t>Required</w:t>
            </w:r>
          </w:p>
        </w:tc>
        <w:tc>
          <w:tcPr>
            <w:tcW w:w="443" w:type="pct"/>
            <w:shd w:val="clear" w:color="auto" w:fill="D9D9D9"/>
          </w:tcPr>
          <w:p w14:paraId="467BA9F3" w14:textId="77777777" w:rsidR="002D57C4" w:rsidRPr="00422683" w:rsidRDefault="002D57C4" w:rsidP="00502E57">
            <w:pPr>
              <w:pStyle w:val="TableText-Heading"/>
            </w:pPr>
            <w:r w:rsidRPr="00422683">
              <w:t>Type</w:t>
            </w:r>
          </w:p>
        </w:tc>
        <w:tc>
          <w:tcPr>
            <w:tcW w:w="2801" w:type="pct"/>
            <w:shd w:val="clear" w:color="auto" w:fill="D9D9D9"/>
          </w:tcPr>
          <w:p w14:paraId="1133AFDD" w14:textId="77777777" w:rsidR="002D57C4" w:rsidRPr="00422683" w:rsidRDefault="002D57C4" w:rsidP="00502E57">
            <w:pPr>
              <w:pStyle w:val="TableText-Heading"/>
            </w:pPr>
            <w:r w:rsidRPr="00422683">
              <w:t>Description</w:t>
            </w:r>
          </w:p>
        </w:tc>
      </w:tr>
      <w:tr w:rsidR="002D57C4" w:rsidRPr="004279F4" w14:paraId="5D2B59F2" w14:textId="77777777" w:rsidTr="00502E57">
        <w:trPr>
          <w:cantSplit/>
        </w:trPr>
        <w:tc>
          <w:tcPr>
            <w:tcW w:w="1181" w:type="pct"/>
            <w:shd w:val="clear" w:color="auto" w:fill="FFFFFF"/>
          </w:tcPr>
          <w:p w14:paraId="0362B598" w14:textId="77777777" w:rsidR="002D57C4" w:rsidRPr="00F40CCA" w:rsidRDefault="002D57C4" w:rsidP="00502E57">
            <w:pPr>
              <w:pStyle w:val="TableText"/>
              <w:rPr>
                <w:rStyle w:val="CodeSnippet"/>
              </w:rPr>
            </w:pPr>
            <w:r w:rsidRPr="00F40CCA">
              <w:rPr>
                <w:rStyle w:val="CodeSnippet"/>
              </w:rPr>
              <w:t>&lt;modelable entity name&gt;</w:t>
            </w:r>
            <w:r>
              <w:rPr>
                <w:rStyle w:val="CodeSnippet"/>
              </w:rPr>
              <w:t xml:space="preserve"> | SELF | SOURCE | TARGET</w:t>
            </w:r>
          </w:p>
        </w:tc>
        <w:tc>
          <w:tcPr>
            <w:tcW w:w="575" w:type="pct"/>
            <w:shd w:val="clear" w:color="auto" w:fill="FFFFFF"/>
          </w:tcPr>
          <w:p w14:paraId="7CDD2B6F" w14:textId="77777777" w:rsidR="002D57C4" w:rsidRPr="002C3BFA" w:rsidRDefault="002D57C4" w:rsidP="00502E57">
            <w:pPr>
              <w:pStyle w:val="TableText"/>
            </w:pPr>
            <w:r w:rsidRPr="002C3BFA">
              <w:t>yes</w:t>
            </w:r>
          </w:p>
        </w:tc>
        <w:tc>
          <w:tcPr>
            <w:tcW w:w="443" w:type="pct"/>
            <w:shd w:val="clear" w:color="auto" w:fill="FFFFFF"/>
          </w:tcPr>
          <w:p w14:paraId="4BD82966" w14:textId="77777777" w:rsidR="002D57C4" w:rsidRPr="002C3BFA" w:rsidRDefault="008C123E" w:rsidP="00502E57">
            <w:pPr>
              <w:pStyle w:val="TableText"/>
            </w:pPr>
            <w:hyperlink w:anchor="TYPE_YAML_STRING" w:history="1">
              <w:r w:rsidR="002D57C4" w:rsidRPr="00D434AF">
                <w:rPr>
                  <w:rStyle w:val="Hyperlink"/>
                </w:rPr>
                <w:t>string</w:t>
              </w:r>
            </w:hyperlink>
          </w:p>
        </w:tc>
        <w:tc>
          <w:tcPr>
            <w:tcW w:w="2801" w:type="pct"/>
            <w:shd w:val="clear" w:color="auto" w:fill="FFFFFF"/>
          </w:tcPr>
          <w:p w14:paraId="3EB9136F" w14:textId="77777777" w:rsidR="002D57C4" w:rsidRPr="002C3BFA" w:rsidRDefault="002D57C4" w:rsidP="00502E57">
            <w:pPr>
              <w:pStyle w:val="TableText"/>
            </w:pPr>
            <w:r w:rsidRPr="002C3BFA">
              <w:t>The required name of a modelable entity (e.g., Node Template or Relationship Template name) as declared in the service template that implements the named interface and operation.</w:t>
            </w:r>
          </w:p>
        </w:tc>
      </w:tr>
      <w:tr w:rsidR="002D57C4" w:rsidRPr="004279F4" w14:paraId="42C37565" w14:textId="77777777" w:rsidTr="00502E57">
        <w:trPr>
          <w:cantSplit/>
        </w:trPr>
        <w:tc>
          <w:tcPr>
            <w:tcW w:w="1181" w:type="pct"/>
            <w:shd w:val="clear" w:color="auto" w:fill="FFFFFF"/>
          </w:tcPr>
          <w:p w14:paraId="632683D6" w14:textId="77777777" w:rsidR="002D57C4" w:rsidRPr="00F40CCA" w:rsidRDefault="002D57C4" w:rsidP="00502E57">
            <w:pPr>
              <w:pStyle w:val="TableText"/>
              <w:rPr>
                <w:rStyle w:val="CodeSnippet"/>
              </w:rPr>
            </w:pPr>
            <w:r>
              <w:rPr>
                <w:rStyle w:val="CodeSnippet"/>
              </w:rPr>
              <w:t>&lt;interface_name&gt;</w:t>
            </w:r>
          </w:p>
        </w:tc>
        <w:tc>
          <w:tcPr>
            <w:tcW w:w="575" w:type="pct"/>
            <w:shd w:val="clear" w:color="auto" w:fill="FFFFFF"/>
          </w:tcPr>
          <w:p w14:paraId="579C8A4C" w14:textId="77777777" w:rsidR="002D57C4" w:rsidRPr="002C3BFA" w:rsidRDefault="002D57C4" w:rsidP="00502E57">
            <w:pPr>
              <w:pStyle w:val="TableText"/>
            </w:pPr>
            <w:r w:rsidRPr="002C3BFA">
              <w:t>Yes</w:t>
            </w:r>
          </w:p>
        </w:tc>
        <w:tc>
          <w:tcPr>
            <w:tcW w:w="443" w:type="pct"/>
            <w:shd w:val="clear" w:color="auto" w:fill="FFFFFF"/>
          </w:tcPr>
          <w:p w14:paraId="2B72727B" w14:textId="77777777" w:rsidR="002D57C4" w:rsidRPr="002C3BFA" w:rsidRDefault="008C123E" w:rsidP="00502E57">
            <w:pPr>
              <w:pStyle w:val="TableText"/>
            </w:pPr>
            <w:hyperlink w:anchor="TYPE_YAML_STRING" w:history="1">
              <w:r w:rsidR="002D57C4" w:rsidRPr="00D434AF">
                <w:rPr>
                  <w:rStyle w:val="Hyperlink"/>
                </w:rPr>
                <w:t>string</w:t>
              </w:r>
            </w:hyperlink>
          </w:p>
        </w:tc>
        <w:tc>
          <w:tcPr>
            <w:tcW w:w="2801" w:type="pct"/>
            <w:shd w:val="clear" w:color="auto" w:fill="FFFFFF"/>
          </w:tcPr>
          <w:p w14:paraId="609EAF99" w14:textId="77777777" w:rsidR="002D57C4" w:rsidRPr="002C3BFA" w:rsidRDefault="002D57C4" w:rsidP="00502E57">
            <w:pPr>
              <w:pStyle w:val="TableText"/>
            </w:pPr>
            <w:r w:rsidRPr="002C3BFA">
              <w:t>The required name of the interface which defines the operation.</w:t>
            </w:r>
          </w:p>
        </w:tc>
      </w:tr>
      <w:tr w:rsidR="002D57C4" w:rsidRPr="004279F4" w14:paraId="53D41162" w14:textId="77777777" w:rsidTr="00502E57">
        <w:trPr>
          <w:cantSplit/>
        </w:trPr>
        <w:tc>
          <w:tcPr>
            <w:tcW w:w="1181" w:type="pct"/>
            <w:shd w:val="clear" w:color="auto" w:fill="FFFFFF"/>
          </w:tcPr>
          <w:p w14:paraId="5F7B8459" w14:textId="77777777" w:rsidR="002D57C4" w:rsidRPr="00F40CCA" w:rsidRDefault="002D57C4" w:rsidP="00502E57">
            <w:pPr>
              <w:pStyle w:val="TableText"/>
              <w:rPr>
                <w:rStyle w:val="CodeSnippet"/>
              </w:rPr>
            </w:pPr>
            <w:r w:rsidRPr="0048441D">
              <w:rPr>
                <w:rStyle w:val="CodeSnippet"/>
              </w:rPr>
              <w:t>&lt;</w:t>
            </w:r>
            <w:r>
              <w:rPr>
                <w:rStyle w:val="CodeSnippet"/>
              </w:rPr>
              <w:t>operation_name</w:t>
            </w:r>
            <w:r w:rsidRPr="0048441D">
              <w:rPr>
                <w:rStyle w:val="CodeSnippet"/>
              </w:rPr>
              <w:t>&gt;</w:t>
            </w:r>
          </w:p>
        </w:tc>
        <w:tc>
          <w:tcPr>
            <w:tcW w:w="575" w:type="pct"/>
            <w:shd w:val="clear" w:color="auto" w:fill="FFFFFF"/>
          </w:tcPr>
          <w:p w14:paraId="20913050" w14:textId="77777777" w:rsidR="002D57C4" w:rsidRPr="002C3BFA" w:rsidRDefault="002D57C4" w:rsidP="00502E57">
            <w:pPr>
              <w:pStyle w:val="TableText"/>
            </w:pPr>
            <w:r w:rsidRPr="002C3BFA">
              <w:t>yes</w:t>
            </w:r>
          </w:p>
        </w:tc>
        <w:tc>
          <w:tcPr>
            <w:tcW w:w="443" w:type="pct"/>
            <w:shd w:val="clear" w:color="auto" w:fill="FFFFFF"/>
          </w:tcPr>
          <w:p w14:paraId="7CF728B4" w14:textId="77777777" w:rsidR="002D57C4" w:rsidRPr="002C3BFA" w:rsidRDefault="008C123E" w:rsidP="00502E57">
            <w:pPr>
              <w:pStyle w:val="TableText"/>
            </w:pPr>
            <w:hyperlink w:anchor="TYPE_YAML_STRING" w:history="1">
              <w:r w:rsidR="002D57C4" w:rsidRPr="00D434AF">
                <w:rPr>
                  <w:rStyle w:val="Hyperlink"/>
                </w:rPr>
                <w:t>string</w:t>
              </w:r>
            </w:hyperlink>
          </w:p>
        </w:tc>
        <w:tc>
          <w:tcPr>
            <w:tcW w:w="2801" w:type="pct"/>
            <w:shd w:val="clear" w:color="auto" w:fill="FFFFFF"/>
          </w:tcPr>
          <w:p w14:paraId="30E171B6" w14:textId="77777777" w:rsidR="002D57C4" w:rsidRPr="002C3BFA" w:rsidRDefault="002D57C4" w:rsidP="00502E57">
            <w:pPr>
              <w:pStyle w:val="TableText"/>
            </w:pPr>
            <w:r w:rsidRPr="002C3BFA">
              <w:t xml:space="preserve">The required name of the operation whose value we would like to retrieve. </w:t>
            </w:r>
          </w:p>
        </w:tc>
      </w:tr>
      <w:tr w:rsidR="002D57C4" w:rsidRPr="004279F4" w14:paraId="6987437B" w14:textId="77777777" w:rsidTr="00502E57">
        <w:trPr>
          <w:cantSplit/>
        </w:trPr>
        <w:tc>
          <w:tcPr>
            <w:tcW w:w="1181" w:type="pct"/>
            <w:shd w:val="clear" w:color="auto" w:fill="FFFFFF"/>
          </w:tcPr>
          <w:p w14:paraId="09ABB445" w14:textId="77777777" w:rsidR="002D57C4" w:rsidRPr="00F40CCA" w:rsidRDefault="002D57C4" w:rsidP="00502E57">
            <w:pPr>
              <w:pStyle w:val="TableText"/>
              <w:rPr>
                <w:rStyle w:val="CodeSnippet"/>
              </w:rPr>
            </w:pPr>
            <w:r>
              <w:rPr>
                <w:rStyle w:val="CodeSnippet"/>
              </w:rPr>
              <w:t>&lt;output_variable_name&gt;</w:t>
            </w:r>
          </w:p>
        </w:tc>
        <w:tc>
          <w:tcPr>
            <w:tcW w:w="575" w:type="pct"/>
            <w:shd w:val="clear" w:color="auto" w:fill="FFFFFF"/>
          </w:tcPr>
          <w:p w14:paraId="1B2F827A" w14:textId="77777777" w:rsidR="002D57C4" w:rsidRPr="002C3BFA" w:rsidRDefault="002D57C4" w:rsidP="00502E57">
            <w:pPr>
              <w:pStyle w:val="TableText"/>
            </w:pPr>
            <w:r w:rsidRPr="002C3BFA">
              <w:t>Yes</w:t>
            </w:r>
          </w:p>
        </w:tc>
        <w:tc>
          <w:tcPr>
            <w:tcW w:w="443" w:type="pct"/>
            <w:shd w:val="clear" w:color="auto" w:fill="FFFFFF"/>
          </w:tcPr>
          <w:p w14:paraId="08AD39C5" w14:textId="77777777" w:rsidR="002D57C4" w:rsidRPr="002C3BFA" w:rsidRDefault="008C123E" w:rsidP="00502E57">
            <w:pPr>
              <w:pStyle w:val="TableText"/>
            </w:pPr>
            <w:hyperlink w:anchor="TYPE_YAML_STRING" w:history="1">
              <w:r w:rsidR="002D57C4" w:rsidRPr="00D434AF">
                <w:rPr>
                  <w:rStyle w:val="Hyperlink"/>
                </w:rPr>
                <w:t>string</w:t>
              </w:r>
            </w:hyperlink>
          </w:p>
        </w:tc>
        <w:tc>
          <w:tcPr>
            <w:tcW w:w="2801" w:type="pct"/>
            <w:shd w:val="clear" w:color="auto" w:fill="FFFFFF"/>
          </w:tcPr>
          <w:p w14:paraId="788DFDEC" w14:textId="77777777" w:rsidR="002D57C4" w:rsidRPr="002C3BFA" w:rsidRDefault="002D57C4" w:rsidP="00502E57">
            <w:pPr>
              <w:pStyle w:val="TableText"/>
            </w:pPr>
            <w:r w:rsidRPr="002C3BFA">
              <w:t>The required name of the variable that is exposed / exported by the operation.</w:t>
            </w:r>
          </w:p>
          <w:p w14:paraId="7A53523F" w14:textId="77777777" w:rsidR="002D57C4" w:rsidRPr="002C3BFA" w:rsidRDefault="002D57C4" w:rsidP="00502E57">
            <w:pPr>
              <w:pStyle w:val="TableText"/>
            </w:pPr>
          </w:p>
        </w:tc>
      </w:tr>
    </w:tbl>
    <w:p w14:paraId="0534A49F" w14:textId="77777777" w:rsidR="002D57C4" w:rsidRDefault="002D57C4" w:rsidP="002D57C4">
      <w:pPr>
        <w:pStyle w:val="Heading4"/>
        <w:numPr>
          <w:ilvl w:val="3"/>
          <w:numId w:val="3"/>
        </w:numPr>
      </w:pPr>
      <w:r>
        <w:t>Notes</w:t>
      </w:r>
    </w:p>
    <w:p w14:paraId="4F9C208F" w14:textId="77777777" w:rsidR="002D57C4" w:rsidRDefault="002D57C4" w:rsidP="002D57C4">
      <w:pPr>
        <w:pStyle w:val="ListParagraph"/>
        <w:numPr>
          <w:ilvl w:val="0"/>
          <w:numId w:val="20"/>
        </w:numPr>
      </w:pPr>
      <w:r w:rsidRPr="002C3BFA">
        <w:t xml:space="preserve">If operation failed, then ignore its outputs.  </w:t>
      </w:r>
      <w:r>
        <w:t>Orchestrators</w:t>
      </w:r>
      <w:r w:rsidRPr="002C3BFA">
        <w:t xml:space="preserve"> should </w:t>
      </w:r>
      <w:r>
        <w:t>allow orchestrators to c</w:t>
      </w:r>
      <w:r w:rsidRPr="002C3BFA">
        <w:t>ontinue running</w:t>
      </w:r>
      <w:r>
        <w:t xml:space="preserve"> when possible</w:t>
      </w:r>
      <w:r w:rsidRPr="002C3BFA">
        <w:t xml:space="preserve"> past deployment in the lifecycle.  For example, </w:t>
      </w:r>
      <w:r>
        <w:t>if an update fails, the application should be allowed to continue running and some other method would be used to alert administrators of the failure.</w:t>
      </w:r>
    </w:p>
    <w:p w14:paraId="3399DBA7" w14:textId="77777777" w:rsidR="002D57C4" w:rsidRDefault="002D57C4" w:rsidP="002D57C4">
      <w:pPr>
        <w:pStyle w:val="Heading2"/>
        <w:numPr>
          <w:ilvl w:val="1"/>
          <w:numId w:val="3"/>
        </w:numPr>
      </w:pPr>
      <w:bookmarkStart w:id="443" w:name="_Toc397688808"/>
      <w:bookmarkStart w:id="444" w:name="_Toc302251704"/>
      <w:bookmarkStart w:id="445" w:name="_Toc445238258"/>
      <w:r>
        <w:t>Navigation functions</w:t>
      </w:r>
      <w:bookmarkEnd w:id="443"/>
      <w:bookmarkEnd w:id="444"/>
      <w:bookmarkEnd w:id="445"/>
    </w:p>
    <w:p w14:paraId="308C5702" w14:textId="77777777" w:rsidR="002D57C4" w:rsidRPr="00753318" w:rsidRDefault="002D57C4" w:rsidP="002D57C4">
      <w:pPr>
        <w:pStyle w:val="ListParagraph"/>
        <w:numPr>
          <w:ilvl w:val="0"/>
          <w:numId w:val="9"/>
        </w:numPr>
      </w:pPr>
      <w:r>
        <w:t>This version of the TOSCA Simple Profile does not define any model navigation functions.</w:t>
      </w:r>
    </w:p>
    <w:p w14:paraId="12F2AA31" w14:textId="77777777" w:rsidR="002D57C4" w:rsidRDefault="002D57C4" w:rsidP="002D57C4">
      <w:pPr>
        <w:pStyle w:val="Heading3"/>
        <w:numPr>
          <w:ilvl w:val="2"/>
          <w:numId w:val="3"/>
        </w:numPr>
      </w:pPr>
      <w:r>
        <w:t>get_nodes_of_type</w:t>
      </w:r>
    </w:p>
    <w:p w14:paraId="0277D1B4" w14:textId="77777777" w:rsidR="002D57C4" w:rsidRDefault="002D57C4" w:rsidP="002D57C4">
      <w:r w:rsidRPr="00773ED9">
        <w:t xml:space="preserve">The </w:t>
      </w:r>
      <w:r w:rsidRPr="00773ED9">
        <w:rPr>
          <w:rFonts w:ascii="Consolas" w:hAnsi="Consolas"/>
          <w:b/>
        </w:rPr>
        <w:t>get_</w:t>
      </w:r>
      <w:r>
        <w:rPr>
          <w:rFonts w:ascii="Consolas" w:hAnsi="Consolas"/>
          <w:b/>
        </w:rPr>
        <w:t>nodes_of_type</w:t>
      </w:r>
      <w:r>
        <w:t xml:space="preserve"> function can be</w:t>
      </w:r>
      <w:r w:rsidRPr="00773ED9">
        <w:t xml:space="preserve"> used to retrieve </w:t>
      </w:r>
      <w:r>
        <w:t xml:space="preserve">a list of all known instances of nodes of the </w:t>
      </w:r>
      <w:r w:rsidRPr="00773ED9">
        <w:t xml:space="preserve">declared </w:t>
      </w:r>
      <w:r>
        <w:t xml:space="preserve">Node Type. </w:t>
      </w:r>
    </w:p>
    <w:p w14:paraId="49B486D6" w14:textId="77777777" w:rsidR="002D57C4" w:rsidRPr="005E7D74" w:rsidRDefault="002D57C4" w:rsidP="002D57C4">
      <w:pPr>
        <w:pStyle w:val="Heading4"/>
        <w:numPr>
          <w:ilvl w:val="3"/>
          <w:numId w:val="3"/>
        </w:numPr>
      </w:pPr>
      <w:r>
        <w:t>Grammar</w:t>
      </w:r>
      <w:r w:rsidRPr="002E5985">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42FF48F4" w14:textId="77777777" w:rsidTr="00502E57">
        <w:trPr>
          <w:trHeight w:val="256"/>
        </w:trPr>
        <w:tc>
          <w:tcPr>
            <w:tcW w:w="9576" w:type="dxa"/>
            <w:shd w:val="clear" w:color="auto" w:fill="D9D9D9" w:themeFill="background1" w:themeFillShade="D9"/>
          </w:tcPr>
          <w:p w14:paraId="2DA58C2C" w14:textId="77777777" w:rsidR="002D57C4" w:rsidRPr="006824F5" w:rsidRDefault="002D57C4" w:rsidP="00502E57">
            <w:pPr>
              <w:rPr>
                <w:rStyle w:val="CodeSnippet"/>
              </w:rPr>
            </w:pPr>
            <w:r w:rsidRPr="0048441D">
              <w:rPr>
                <w:rStyle w:val="CodeSnippet"/>
              </w:rPr>
              <w:t>get_</w:t>
            </w:r>
            <w:r>
              <w:rPr>
                <w:rStyle w:val="CodeSnippet"/>
              </w:rPr>
              <w:t>nodes_of_type</w:t>
            </w:r>
            <w:r w:rsidRPr="0048441D">
              <w:rPr>
                <w:rStyle w:val="CodeSnippet"/>
              </w:rPr>
              <w:t>: &lt;</w:t>
            </w:r>
            <w:r>
              <w:rPr>
                <w:rStyle w:val="CodeSnippet"/>
              </w:rPr>
              <w:t>node_type_name&gt;</w:t>
            </w:r>
          </w:p>
        </w:tc>
      </w:tr>
    </w:tbl>
    <w:p w14:paraId="569E91BB" w14:textId="77777777" w:rsidR="002D57C4" w:rsidRDefault="002D57C4" w:rsidP="002D57C4">
      <w:pPr>
        <w:pStyle w:val="Heading4"/>
        <w:numPr>
          <w:ilvl w:val="3"/>
          <w:numId w:val="3"/>
        </w:numPr>
      </w:pPr>
      <w:r w:rsidRPr="004152D0">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401"/>
        <w:gridCol w:w="1169"/>
        <w:gridCol w:w="901"/>
        <w:gridCol w:w="5695"/>
      </w:tblGrid>
      <w:tr w:rsidR="002D57C4" w:rsidRPr="004279F4" w14:paraId="785747CF" w14:textId="77777777" w:rsidTr="00502E57">
        <w:trPr>
          <w:cantSplit/>
          <w:tblHeader/>
        </w:trPr>
        <w:tc>
          <w:tcPr>
            <w:tcW w:w="1181" w:type="pct"/>
            <w:shd w:val="clear" w:color="auto" w:fill="D9D9D9"/>
          </w:tcPr>
          <w:p w14:paraId="1C498BA7" w14:textId="77777777" w:rsidR="002D57C4" w:rsidRPr="00422683" w:rsidRDefault="002D57C4" w:rsidP="00502E57">
            <w:pPr>
              <w:pStyle w:val="TableText-Heading"/>
            </w:pPr>
            <w:r w:rsidRPr="00422683">
              <w:t>Parameter</w:t>
            </w:r>
          </w:p>
        </w:tc>
        <w:tc>
          <w:tcPr>
            <w:tcW w:w="575" w:type="pct"/>
            <w:shd w:val="clear" w:color="auto" w:fill="D9D9D9"/>
          </w:tcPr>
          <w:p w14:paraId="4C7F3B8A" w14:textId="77777777" w:rsidR="002D57C4" w:rsidRPr="00422683" w:rsidRDefault="002D57C4" w:rsidP="00502E57">
            <w:pPr>
              <w:pStyle w:val="TableText-Heading"/>
            </w:pPr>
            <w:r w:rsidRPr="00422683">
              <w:t>Required</w:t>
            </w:r>
          </w:p>
        </w:tc>
        <w:tc>
          <w:tcPr>
            <w:tcW w:w="443" w:type="pct"/>
            <w:shd w:val="clear" w:color="auto" w:fill="D9D9D9"/>
          </w:tcPr>
          <w:p w14:paraId="481C0DFA" w14:textId="77777777" w:rsidR="002D57C4" w:rsidRPr="00422683" w:rsidRDefault="002D57C4" w:rsidP="00502E57">
            <w:pPr>
              <w:pStyle w:val="TableText-Heading"/>
            </w:pPr>
            <w:r w:rsidRPr="00422683">
              <w:t>Type</w:t>
            </w:r>
          </w:p>
        </w:tc>
        <w:tc>
          <w:tcPr>
            <w:tcW w:w="2801" w:type="pct"/>
            <w:shd w:val="clear" w:color="auto" w:fill="D9D9D9"/>
          </w:tcPr>
          <w:p w14:paraId="7750F86C" w14:textId="77777777" w:rsidR="002D57C4" w:rsidRPr="00422683" w:rsidRDefault="002D57C4" w:rsidP="00502E57">
            <w:pPr>
              <w:pStyle w:val="TableText-Heading"/>
            </w:pPr>
            <w:r w:rsidRPr="00422683">
              <w:t>Description</w:t>
            </w:r>
          </w:p>
        </w:tc>
      </w:tr>
      <w:tr w:rsidR="002D57C4" w:rsidRPr="004279F4" w14:paraId="4A0AF66D" w14:textId="77777777" w:rsidTr="00502E57">
        <w:trPr>
          <w:cantSplit/>
        </w:trPr>
        <w:tc>
          <w:tcPr>
            <w:tcW w:w="1181" w:type="pct"/>
            <w:shd w:val="clear" w:color="auto" w:fill="FFFFFF"/>
          </w:tcPr>
          <w:p w14:paraId="476AC4B6" w14:textId="77777777" w:rsidR="002D57C4" w:rsidRPr="00F40CCA" w:rsidRDefault="002D57C4" w:rsidP="00502E57">
            <w:pPr>
              <w:pStyle w:val="TableText"/>
              <w:rPr>
                <w:rStyle w:val="CodeSnippet"/>
              </w:rPr>
            </w:pPr>
            <w:r w:rsidRPr="00F40CCA">
              <w:rPr>
                <w:rStyle w:val="CodeSnippet"/>
              </w:rPr>
              <w:t>&lt;</w:t>
            </w:r>
            <w:r>
              <w:rPr>
                <w:rStyle w:val="CodeSnippet"/>
              </w:rPr>
              <w:t>node_type_name&gt;</w:t>
            </w:r>
          </w:p>
        </w:tc>
        <w:tc>
          <w:tcPr>
            <w:tcW w:w="575" w:type="pct"/>
            <w:shd w:val="clear" w:color="auto" w:fill="FFFFFF"/>
          </w:tcPr>
          <w:p w14:paraId="66096556" w14:textId="77777777" w:rsidR="002D57C4" w:rsidRDefault="002D57C4" w:rsidP="00502E57">
            <w:pPr>
              <w:pStyle w:val="TableText"/>
            </w:pPr>
            <w:r>
              <w:t>yes</w:t>
            </w:r>
          </w:p>
        </w:tc>
        <w:tc>
          <w:tcPr>
            <w:tcW w:w="443" w:type="pct"/>
            <w:shd w:val="clear" w:color="auto" w:fill="FFFFFF"/>
          </w:tcPr>
          <w:p w14:paraId="118191AD" w14:textId="77777777" w:rsidR="002D57C4" w:rsidRDefault="008C123E" w:rsidP="00502E57">
            <w:pPr>
              <w:pStyle w:val="TableText"/>
            </w:pPr>
            <w:hyperlink w:anchor="TYPE_YAML_STRING" w:history="1">
              <w:r w:rsidR="002D57C4" w:rsidRPr="00D434AF">
                <w:rPr>
                  <w:rStyle w:val="Hyperlink"/>
                </w:rPr>
                <w:t>string</w:t>
              </w:r>
            </w:hyperlink>
          </w:p>
        </w:tc>
        <w:tc>
          <w:tcPr>
            <w:tcW w:w="2801" w:type="pct"/>
            <w:shd w:val="clear" w:color="auto" w:fill="FFFFFF"/>
          </w:tcPr>
          <w:p w14:paraId="32BE4FDF" w14:textId="77777777" w:rsidR="002D57C4" w:rsidRDefault="002D57C4" w:rsidP="00502E57">
            <w:pPr>
              <w:pStyle w:val="TableText"/>
            </w:pPr>
            <w:r>
              <w:t xml:space="preserve">The required name of a Node Type that a TOSCA orchestrator would use to search a running application instance in order to return all unique, named node instances of that type. </w:t>
            </w:r>
          </w:p>
        </w:tc>
      </w:tr>
    </w:tbl>
    <w:p w14:paraId="219C9A54" w14:textId="77777777" w:rsidR="002D57C4" w:rsidRDefault="002D57C4" w:rsidP="002D57C4">
      <w:pPr>
        <w:pStyle w:val="Heading4"/>
        <w:numPr>
          <w:ilvl w:val="3"/>
          <w:numId w:val="3"/>
        </w:numPr>
      </w:pPr>
      <w:r>
        <w:t>Returns</w:t>
      </w:r>
    </w:p>
    <w:tbl>
      <w:tblPr>
        <w:tblW w:w="491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401"/>
        <w:gridCol w:w="901"/>
        <w:gridCol w:w="6839"/>
      </w:tblGrid>
      <w:tr w:rsidR="002D57C4" w:rsidRPr="004279F4" w14:paraId="681C8A9A" w14:textId="77777777" w:rsidTr="00502E57">
        <w:trPr>
          <w:cantSplit/>
          <w:tblHeader/>
        </w:trPr>
        <w:tc>
          <w:tcPr>
            <w:tcW w:w="1184" w:type="pct"/>
            <w:shd w:val="clear" w:color="auto" w:fill="D9D9D9"/>
          </w:tcPr>
          <w:p w14:paraId="0FD93D1E" w14:textId="77777777" w:rsidR="002D57C4" w:rsidRPr="00422683" w:rsidRDefault="002D57C4" w:rsidP="00502E57">
            <w:pPr>
              <w:pStyle w:val="TableText-Heading"/>
            </w:pPr>
            <w:r w:rsidRPr="00422683">
              <w:t>Return Key</w:t>
            </w:r>
          </w:p>
        </w:tc>
        <w:tc>
          <w:tcPr>
            <w:tcW w:w="444" w:type="pct"/>
            <w:shd w:val="clear" w:color="auto" w:fill="D9D9D9"/>
          </w:tcPr>
          <w:p w14:paraId="1C0A6F02" w14:textId="77777777" w:rsidR="002D57C4" w:rsidRPr="00422683" w:rsidRDefault="002D57C4" w:rsidP="00502E57">
            <w:pPr>
              <w:pStyle w:val="TableText-Heading"/>
            </w:pPr>
            <w:r w:rsidRPr="00422683">
              <w:t>Type</w:t>
            </w:r>
          </w:p>
        </w:tc>
        <w:tc>
          <w:tcPr>
            <w:tcW w:w="3372" w:type="pct"/>
            <w:shd w:val="clear" w:color="auto" w:fill="D9D9D9"/>
          </w:tcPr>
          <w:p w14:paraId="575161AA" w14:textId="77777777" w:rsidR="002D57C4" w:rsidRPr="00422683" w:rsidRDefault="002D57C4" w:rsidP="00502E57">
            <w:pPr>
              <w:pStyle w:val="TableText-Heading"/>
            </w:pPr>
            <w:r w:rsidRPr="00422683">
              <w:t>Description</w:t>
            </w:r>
          </w:p>
        </w:tc>
      </w:tr>
      <w:tr w:rsidR="002D57C4" w:rsidRPr="004279F4" w14:paraId="43309D17" w14:textId="77777777" w:rsidTr="00502E57">
        <w:trPr>
          <w:cantSplit/>
          <w:trHeight w:val="647"/>
        </w:trPr>
        <w:tc>
          <w:tcPr>
            <w:tcW w:w="1184" w:type="pct"/>
            <w:shd w:val="clear" w:color="auto" w:fill="FFFFFF"/>
          </w:tcPr>
          <w:p w14:paraId="29FE199A" w14:textId="77777777" w:rsidR="002D57C4" w:rsidRPr="00F40CCA" w:rsidRDefault="002D57C4" w:rsidP="00502E57">
            <w:pPr>
              <w:pStyle w:val="TableText"/>
              <w:rPr>
                <w:rStyle w:val="CodeSnippet"/>
              </w:rPr>
            </w:pPr>
            <w:r>
              <w:rPr>
                <w:rStyle w:val="CodeSnippet"/>
              </w:rPr>
              <w:t>TARGETS</w:t>
            </w:r>
          </w:p>
        </w:tc>
        <w:tc>
          <w:tcPr>
            <w:tcW w:w="444" w:type="pct"/>
            <w:shd w:val="clear" w:color="auto" w:fill="FFFFFF"/>
          </w:tcPr>
          <w:p w14:paraId="1428F2C1" w14:textId="77777777" w:rsidR="002D57C4" w:rsidRDefault="002D57C4" w:rsidP="00502E57">
            <w:pPr>
              <w:pStyle w:val="TableText"/>
            </w:pPr>
            <w:r>
              <w:t>&lt;see above&gt;</w:t>
            </w:r>
          </w:p>
        </w:tc>
        <w:tc>
          <w:tcPr>
            <w:tcW w:w="3372" w:type="pct"/>
            <w:shd w:val="clear" w:color="auto" w:fill="FFFFFF"/>
          </w:tcPr>
          <w:p w14:paraId="01F5865F" w14:textId="77777777" w:rsidR="002D57C4" w:rsidRDefault="002D57C4" w:rsidP="00502E57">
            <w:pPr>
              <w:pStyle w:val="TableText"/>
            </w:pPr>
            <w:r>
              <w:t xml:space="preserve">The list of node instances from the current application instance that match the </w:t>
            </w:r>
            <w:r w:rsidRPr="00D3399E">
              <w:rPr>
                <w:rStyle w:val="CodeSnippetHighlight"/>
              </w:rPr>
              <w:t xml:space="preserve">node_type_name </w:t>
            </w:r>
            <w:r>
              <w:t xml:space="preserve">supplied as an input parameter of this function. </w:t>
            </w:r>
          </w:p>
        </w:tc>
      </w:tr>
    </w:tbl>
    <w:p w14:paraId="3B074623" w14:textId="77777777" w:rsidR="002D57C4" w:rsidRDefault="002D57C4" w:rsidP="002D57C4">
      <w:pPr>
        <w:pStyle w:val="Heading2"/>
        <w:numPr>
          <w:ilvl w:val="1"/>
          <w:numId w:val="3"/>
        </w:numPr>
      </w:pPr>
      <w:bookmarkStart w:id="446" w:name="_Toc302251705"/>
      <w:bookmarkStart w:id="447" w:name="_Toc445238259"/>
      <w:bookmarkStart w:id="448" w:name="_Toc397688809"/>
      <w:r>
        <w:t>Artifact functions</w:t>
      </w:r>
      <w:bookmarkEnd w:id="446"/>
      <w:bookmarkEnd w:id="447"/>
    </w:p>
    <w:p w14:paraId="211A81D6" w14:textId="77777777" w:rsidR="002D57C4" w:rsidRDefault="002D57C4" w:rsidP="002D57C4">
      <w:pPr>
        <w:pStyle w:val="Heading3"/>
        <w:numPr>
          <w:ilvl w:val="2"/>
          <w:numId w:val="3"/>
        </w:numPr>
      </w:pPr>
      <w:r>
        <w:t>get_artifact</w:t>
      </w:r>
    </w:p>
    <w:p w14:paraId="10F3AF69" w14:textId="77777777" w:rsidR="002D57C4" w:rsidRDefault="002D57C4" w:rsidP="002D57C4">
      <w:r>
        <w:t xml:space="preserve">The </w:t>
      </w:r>
      <w:r w:rsidRPr="00F81288">
        <w:rPr>
          <w:rStyle w:val="CodeSnippetHighlight"/>
        </w:rPr>
        <w:t xml:space="preserve">get_artifact </w:t>
      </w:r>
      <w:r>
        <w:t>function is used to retrieve artifact location between modelable entities defined in the same service template.</w:t>
      </w:r>
    </w:p>
    <w:p w14:paraId="6F9CF940" w14:textId="77777777" w:rsidR="002D57C4" w:rsidRDefault="002D57C4" w:rsidP="002D57C4">
      <w:pPr>
        <w:pStyle w:val="Heading4"/>
        <w:numPr>
          <w:ilvl w:val="3"/>
          <w:numId w:val="3"/>
        </w:numPr>
      </w:pPr>
      <w:r>
        <w:lastRenderedPageBreak/>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1A4A4A75" w14:textId="77777777" w:rsidTr="00502E57">
        <w:trPr>
          <w:trHeight w:val="146"/>
        </w:trPr>
        <w:tc>
          <w:tcPr>
            <w:tcW w:w="9576" w:type="dxa"/>
            <w:shd w:val="clear" w:color="auto" w:fill="D9D9D9" w:themeFill="background1" w:themeFillShade="D9"/>
            <w:hideMark/>
          </w:tcPr>
          <w:p w14:paraId="74130F99" w14:textId="77777777" w:rsidR="002D57C4" w:rsidRDefault="002D57C4" w:rsidP="00502E57">
            <w:pPr>
              <w:rPr>
                <w:rStyle w:val="CodeSnippet"/>
                <w:color w:val="000000"/>
                <w:kern w:val="32"/>
                <w:lang w:val="fr-FR" w:eastAsia="ja-JP"/>
              </w:rPr>
            </w:pPr>
            <w:r>
              <w:rPr>
                <w:rStyle w:val="CodeSnippet"/>
              </w:rPr>
              <w:t>get_artifact: [ &lt;modelable_entity_name&gt;, &lt;artifact_name&gt;, &lt;location&gt;, &lt;remove&gt; ]</w:t>
            </w:r>
          </w:p>
        </w:tc>
      </w:tr>
    </w:tbl>
    <w:p w14:paraId="2F17374F" w14:textId="77777777" w:rsidR="002D57C4" w:rsidRDefault="002D57C4" w:rsidP="002D57C4">
      <w:pPr>
        <w:pStyle w:val="Heading4"/>
        <w:numPr>
          <w:ilvl w:val="3"/>
          <w:numId w:val="3"/>
        </w:numPr>
      </w:pPr>
      <w:r>
        <w:t>Parameters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312"/>
        <w:gridCol w:w="1251"/>
        <w:gridCol w:w="881"/>
        <w:gridCol w:w="5660"/>
      </w:tblGrid>
      <w:tr w:rsidR="002D57C4" w:rsidRPr="00B557A9" w14:paraId="226560C1" w14:textId="77777777" w:rsidTr="00502E57">
        <w:trPr>
          <w:cantSplit/>
          <w:tblHeader/>
        </w:trPr>
        <w:tc>
          <w:tcPr>
            <w:tcW w:w="1144" w:type="pct"/>
            <w:tcBorders>
              <w:top w:val="single" w:sz="6" w:space="0" w:color="auto"/>
              <w:left w:val="single" w:sz="6" w:space="0" w:color="auto"/>
              <w:bottom w:val="single" w:sz="6" w:space="0" w:color="auto"/>
              <w:right w:val="single" w:sz="6" w:space="0" w:color="auto"/>
            </w:tcBorders>
            <w:shd w:val="clear" w:color="auto" w:fill="D9D9D9"/>
            <w:hideMark/>
          </w:tcPr>
          <w:p w14:paraId="28B18C25" w14:textId="77777777" w:rsidR="002D57C4" w:rsidRPr="00B557A9" w:rsidRDefault="002D57C4" w:rsidP="00502E57">
            <w:pPr>
              <w:pStyle w:val="TableText-Heading"/>
            </w:pPr>
            <w:r w:rsidRPr="00B557A9">
              <w:t>Parameter</w:t>
            </w:r>
          </w:p>
        </w:tc>
        <w:tc>
          <w:tcPr>
            <w:tcW w:w="619" w:type="pct"/>
            <w:tcBorders>
              <w:top w:val="single" w:sz="6" w:space="0" w:color="auto"/>
              <w:left w:val="single" w:sz="6" w:space="0" w:color="auto"/>
              <w:bottom w:val="single" w:sz="6" w:space="0" w:color="auto"/>
              <w:right w:val="single" w:sz="6" w:space="0" w:color="auto"/>
            </w:tcBorders>
            <w:shd w:val="clear" w:color="auto" w:fill="D9D9D9"/>
            <w:hideMark/>
          </w:tcPr>
          <w:p w14:paraId="3E5A34FE" w14:textId="77777777" w:rsidR="002D57C4" w:rsidRPr="00B557A9" w:rsidRDefault="002D57C4" w:rsidP="00502E57">
            <w:pPr>
              <w:pStyle w:val="TableText-Heading"/>
            </w:pPr>
            <w:r w:rsidRPr="00B557A9">
              <w:t>Required</w:t>
            </w:r>
          </w:p>
        </w:tc>
        <w:tc>
          <w:tcPr>
            <w:tcW w:w="436" w:type="pct"/>
            <w:tcBorders>
              <w:top w:val="single" w:sz="6" w:space="0" w:color="auto"/>
              <w:left w:val="single" w:sz="6" w:space="0" w:color="auto"/>
              <w:bottom w:val="single" w:sz="6" w:space="0" w:color="auto"/>
              <w:right w:val="single" w:sz="6" w:space="0" w:color="auto"/>
            </w:tcBorders>
            <w:shd w:val="clear" w:color="auto" w:fill="D9D9D9"/>
            <w:hideMark/>
          </w:tcPr>
          <w:p w14:paraId="25AFCE0A" w14:textId="77777777" w:rsidR="002D57C4" w:rsidRPr="00B557A9" w:rsidRDefault="002D57C4" w:rsidP="00502E57">
            <w:pPr>
              <w:pStyle w:val="TableText-Heading"/>
            </w:pPr>
            <w:r w:rsidRPr="00B557A9">
              <w:t>Type</w:t>
            </w:r>
          </w:p>
        </w:tc>
        <w:tc>
          <w:tcPr>
            <w:tcW w:w="2801" w:type="pct"/>
            <w:tcBorders>
              <w:top w:val="single" w:sz="6" w:space="0" w:color="auto"/>
              <w:left w:val="single" w:sz="6" w:space="0" w:color="auto"/>
              <w:bottom w:val="single" w:sz="6" w:space="0" w:color="auto"/>
              <w:right w:val="single" w:sz="6" w:space="0" w:color="auto"/>
            </w:tcBorders>
            <w:shd w:val="clear" w:color="auto" w:fill="D9D9D9"/>
            <w:hideMark/>
          </w:tcPr>
          <w:p w14:paraId="64802056" w14:textId="77777777" w:rsidR="002D57C4" w:rsidRPr="00B557A9" w:rsidRDefault="002D57C4" w:rsidP="00502E57">
            <w:pPr>
              <w:pStyle w:val="TableText-Heading"/>
            </w:pPr>
            <w:r w:rsidRPr="00B557A9">
              <w:t>Description</w:t>
            </w:r>
          </w:p>
        </w:tc>
      </w:tr>
      <w:tr w:rsidR="002D57C4" w:rsidRPr="00B557A9" w14:paraId="1A675BDD" w14:textId="77777777" w:rsidTr="00502E57">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263D99F7" w14:textId="77777777" w:rsidR="002D57C4" w:rsidRPr="00B557A9" w:rsidRDefault="002D57C4" w:rsidP="00502E57">
            <w:pPr>
              <w:pStyle w:val="TableText"/>
              <w:rPr>
                <w:rStyle w:val="CodeSnippet"/>
                <w:color w:val="000000"/>
                <w:kern w:val="32"/>
                <w:lang w:eastAsia="ja-JP"/>
              </w:rPr>
            </w:pPr>
            <w:r w:rsidRPr="00B557A9">
              <w:rPr>
                <w:rStyle w:val="CodeSnippet"/>
                <w:color w:val="000000"/>
                <w:kern w:val="32"/>
                <w:lang w:eastAsia="ja-JP"/>
              </w:rPr>
              <w:t>&lt;modelable entity name&gt; | SELF | SOURCE | TARGET | HOST</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24486802" w14:textId="77777777" w:rsidR="002D57C4" w:rsidRPr="00B557A9" w:rsidRDefault="002D57C4" w:rsidP="00502E57">
            <w:pPr>
              <w:pStyle w:val="TableText"/>
              <w:rPr>
                <w:color w:val="000000"/>
                <w:kern w:val="32"/>
                <w:lang w:eastAsia="ja-JP"/>
              </w:rPr>
            </w:pPr>
            <w:r w:rsidRPr="00B557A9">
              <w:rPr>
                <w:color w:val="000000"/>
                <w:kern w:val="32"/>
                <w:lang w:eastAsia="ja-JP"/>
              </w:rPr>
              <w:t>yes</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08CACEF3" w14:textId="77777777" w:rsidR="002D57C4" w:rsidRPr="00B557A9" w:rsidRDefault="008C123E" w:rsidP="00502E57">
            <w:pPr>
              <w:pStyle w:val="TableText"/>
              <w:rPr>
                <w:color w:val="000000"/>
                <w:kern w:val="32"/>
                <w:lang w:eastAsia="ja-JP"/>
              </w:rPr>
            </w:pPr>
            <w:hyperlink r:id="rId72" w:anchor="TYPE_YAML_STRING" w:history="1">
              <w:r w:rsidR="002D57C4" w:rsidRPr="00B557A9">
                <w:rPr>
                  <w:rStyle w:val="Hyperlink"/>
                  <w:rFonts w:eastAsiaTheme="majorEastAsia"/>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hideMark/>
          </w:tcPr>
          <w:p w14:paraId="6771F8EC" w14:textId="77777777" w:rsidR="002D57C4" w:rsidRPr="00B557A9" w:rsidRDefault="002D57C4" w:rsidP="00502E57">
            <w:pPr>
              <w:pStyle w:val="TableText"/>
              <w:rPr>
                <w:color w:val="000000"/>
                <w:kern w:val="32"/>
                <w:lang w:eastAsia="ja-JP"/>
              </w:rPr>
            </w:pPr>
            <w:r w:rsidRPr="00B557A9">
              <w:rPr>
                <w:color w:val="000000"/>
                <w:kern w:val="32"/>
                <w:lang w:eastAsia="ja-JP"/>
              </w:rPr>
              <w:t>The required name of a modelable entity (e.g., Node Template or Relationship Template name) as declared in the service template that contains the named property definition the function will return the value from. See section B.1 for valid keywords.</w:t>
            </w:r>
          </w:p>
        </w:tc>
      </w:tr>
      <w:tr w:rsidR="002D57C4" w:rsidRPr="00B557A9" w14:paraId="77DD70BF" w14:textId="77777777" w:rsidTr="00502E57">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0A3BF6DE" w14:textId="77777777" w:rsidR="002D57C4" w:rsidRPr="00B557A9" w:rsidRDefault="002D57C4" w:rsidP="00502E57">
            <w:pPr>
              <w:pStyle w:val="TableText"/>
              <w:rPr>
                <w:rStyle w:val="CodeSnippet"/>
                <w:color w:val="000000"/>
                <w:kern w:val="32"/>
                <w:lang w:eastAsia="ja-JP"/>
              </w:rPr>
            </w:pPr>
            <w:r w:rsidRPr="00B557A9">
              <w:rPr>
                <w:rStyle w:val="CodeSnippet"/>
                <w:color w:val="000000"/>
                <w:kern w:val="32"/>
                <w:lang w:eastAsia="ja-JP"/>
              </w:rPr>
              <w:t>&lt;artifact_name&gt;</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397A645C" w14:textId="77777777" w:rsidR="002D57C4" w:rsidRPr="00B557A9" w:rsidRDefault="002D57C4" w:rsidP="00502E57">
            <w:pPr>
              <w:pStyle w:val="TableText"/>
              <w:rPr>
                <w:color w:val="000000"/>
                <w:kern w:val="32"/>
                <w:lang w:eastAsia="ja-JP"/>
              </w:rPr>
            </w:pPr>
            <w:r w:rsidRPr="00B557A9">
              <w:rPr>
                <w:color w:val="000000"/>
                <w:kern w:val="32"/>
                <w:lang w:eastAsia="ja-JP"/>
              </w:rPr>
              <w:t>yes</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276902BA" w14:textId="77777777" w:rsidR="002D57C4" w:rsidRPr="00B557A9" w:rsidRDefault="008C123E" w:rsidP="00502E57">
            <w:pPr>
              <w:pStyle w:val="TableText"/>
              <w:rPr>
                <w:color w:val="000000"/>
                <w:kern w:val="32"/>
                <w:lang w:eastAsia="ja-JP"/>
              </w:rPr>
            </w:pPr>
            <w:hyperlink r:id="rId73" w:anchor="TYPE_YAML_STRING" w:history="1">
              <w:r w:rsidR="002D57C4" w:rsidRPr="00B557A9">
                <w:rPr>
                  <w:rStyle w:val="Hyperlink"/>
                  <w:rFonts w:eastAsiaTheme="majorEastAsia"/>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hideMark/>
          </w:tcPr>
          <w:p w14:paraId="029A633B" w14:textId="77777777" w:rsidR="002D57C4" w:rsidRPr="00B557A9" w:rsidRDefault="002D57C4" w:rsidP="00502E57">
            <w:pPr>
              <w:pStyle w:val="TableText"/>
              <w:rPr>
                <w:color w:val="000000"/>
                <w:kern w:val="32"/>
                <w:lang w:eastAsia="ja-JP"/>
              </w:rPr>
            </w:pPr>
            <w:r w:rsidRPr="00B557A9">
              <w:rPr>
                <w:color w:val="000000"/>
                <w:kern w:val="32"/>
                <w:lang w:eastAsia="ja-JP"/>
              </w:rPr>
              <w:t>The name of the artifact definition the function will return the value from.</w:t>
            </w:r>
          </w:p>
        </w:tc>
      </w:tr>
      <w:tr w:rsidR="002D57C4" w:rsidRPr="00B557A9" w14:paraId="0F5A920C" w14:textId="77777777" w:rsidTr="00502E57">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053B56F0" w14:textId="77777777" w:rsidR="002D57C4" w:rsidRPr="00B557A9" w:rsidRDefault="002D57C4" w:rsidP="00502E57">
            <w:pPr>
              <w:pStyle w:val="TableText"/>
              <w:rPr>
                <w:rStyle w:val="CodeSnippet"/>
                <w:color w:val="000000"/>
                <w:kern w:val="32"/>
                <w:lang w:eastAsia="ja-JP"/>
              </w:rPr>
            </w:pPr>
            <w:r w:rsidRPr="00B557A9">
              <w:rPr>
                <w:rStyle w:val="CodeSnippet"/>
                <w:color w:val="000000"/>
                <w:kern w:val="32"/>
                <w:lang w:eastAsia="ja-JP"/>
              </w:rPr>
              <w:t>&lt;location&gt; | LOCAL_FILE</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5082EFDB" w14:textId="77777777" w:rsidR="002D57C4" w:rsidRPr="00B557A9" w:rsidRDefault="002D57C4" w:rsidP="00502E57">
            <w:pPr>
              <w:pStyle w:val="TableText"/>
              <w:rPr>
                <w:color w:val="000000"/>
                <w:kern w:val="32"/>
                <w:lang w:eastAsia="ja-JP"/>
              </w:rPr>
            </w:pPr>
            <w:r w:rsidRPr="00B557A9">
              <w:rPr>
                <w:color w:val="000000"/>
                <w:kern w:val="32"/>
                <w:lang w:eastAsia="ja-JP"/>
              </w:rPr>
              <w:t>no</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4A388704" w14:textId="77777777" w:rsidR="002D57C4" w:rsidRPr="00B557A9" w:rsidRDefault="008C123E" w:rsidP="00502E57">
            <w:pPr>
              <w:pStyle w:val="TableText"/>
              <w:rPr>
                <w:color w:val="000000"/>
                <w:kern w:val="32"/>
                <w:lang w:eastAsia="ja-JP"/>
              </w:rPr>
            </w:pPr>
            <w:hyperlink w:anchor="TYPE_YAML_STRING" w:history="1">
              <w:r w:rsidR="002D57C4" w:rsidRPr="00CA69EE">
                <w:rPr>
                  <w:rStyle w:val="Hyperlink"/>
                  <w:kern w:val="32"/>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tcPr>
          <w:p w14:paraId="75A071DA" w14:textId="77777777" w:rsidR="002D57C4" w:rsidRPr="00B557A9" w:rsidRDefault="002D57C4" w:rsidP="00502E57">
            <w:pPr>
              <w:pStyle w:val="TableText"/>
              <w:rPr>
                <w:color w:val="000000"/>
                <w:kern w:val="32"/>
                <w:lang w:eastAsia="ja-JP"/>
              </w:rPr>
            </w:pPr>
            <w:r w:rsidRPr="00B557A9">
              <w:rPr>
                <w:color w:val="000000"/>
                <w:kern w:val="32"/>
                <w:lang w:eastAsia="ja-JP"/>
              </w:rPr>
              <w:t>Location value must be either a valid path e.g. ‘/etc/var/my_file’ or ‘</w:t>
            </w:r>
            <w:r w:rsidRPr="00B557A9">
              <w:rPr>
                <w:rStyle w:val="CodeSnippetHighlight"/>
              </w:rPr>
              <w:t>LOCAL_FILE</w:t>
            </w:r>
            <w:r w:rsidRPr="00B557A9">
              <w:rPr>
                <w:color w:val="000000"/>
                <w:kern w:val="32"/>
                <w:lang w:eastAsia="ja-JP"/>
              </w:rPr>
              <w:t>’.</w:t>
            </w:r>
          </w:p>
          <w:p w14:paraId="273CAA63" w14:textId="77777777" w:rsidR="002D57C4" w:rsidRPr="00B557A9" w:rsidRDefault="002D57C4" w:rsidP="00502E57">
            <w:pPr>
              <w:pStyle w:val="TableText"/>
              <w:rPr>
                <w:color w:val="000000"/>
                <w:kern w:val="32"/>
                <w:lang w:eastAsia="ja-JP"/>
              </w:rPr>
            </w:pPr>
          </w:p>
          <w:p w14:paraId="5D616AE9" w14:textId="77777777" w:rsidR="002D57C4" w:rsidRPr="00B557A9" w:rsidRDefault="002D57C4" w:rsidP="00502E57">
            <w:pPr>
              <w:pStyle w:val="TableText"/>
              <w:rPr>
                <w:color w:val="000000"/>
                <w:kern w:val="32"/>
                <w:lang w:eastAsia="ja-JP"/>
              </w:rPr>
            </w:pPr>
            <w:r w:rsidRPr="00B557A9">
              <w:rPr>
                <w:color w:val="000000"/>
                <w:kern w:val="32"/>
                <w:lang w:eastAsia="ja-JP"/>
              </w:rPr>
              <w:t xml:space="preserve">If the value is LOCAL_FILE the orchestrator is responsible for providing a path as the result of the </w:t>
            </w:r>
            <w:r w:rsidRPr="00B557A9">
              <w:rPr>
                <w:rStyle w:val="CodeSnippetHighlight"/>
              </w:rPr>
              <w:t>get_artifact</w:t>
            </w:r>
            <w:r w:rsidRPr="00B557A9">
              <w:rPr>
                <w:color w:val="000000"/>
                <w:kern w:val="32"/>
                <w:sz w:val="16"/>
                <w:lang w:eastAsia="ja-JP"/>
              </w:rPr>
              <w:t xml:space="preserve"> </w:t>
            </w:r>
            <w:r w:rsidRPr="00B557A9">
              <w:rPr>
                <w:color w:val="000000"/>
                <w:kern w:val="32"/>
                <w:lang w:eastAsia="ja-JP"/>
              </w:rPr>
              <w:t>call where the artifact file can be accessed. The orchestrator will also remove the artifact from this location at the end of the operation.</w:t>
            </w:r>
          </w:p>
          <w:p w14:paraId="7D4F4967" w14:textId="77777777" w:rsidR="002D57C4" w:rsidRPr="00B557A9" w:rsidRDefault="002D57C4" w:rsidP="00502E57">
            <w:pPr>
              <w:pStyle w:val="TableText"/>
              <w:rPr>
                <w:color w:val="000000"/>
                <w:kern w:val="32"/>
                <w:lang w:eastAsia="ja-JP"/>
              </w:rPr>
            </w:pPr>
          </w:p>
          <w:p w14:paraId="65BFEFAC" w14:textId="77777777" w:rsidR="002D57C4" w:rsidRPr="00B557A9" w:rsidRDefault="002D57C4" w:rsidP="00502E57">
            <w:pPr>
              <w:pStyle w:val="TableText"/>
              <w:rPr>
                <w:color w:val="000000"/>
                <w:kern w:val="32"/>
                <w:lang w:eastAsia="ja-JP"/>
              </w:rPr>
            </w:pPr>
            <w:r w:rsidRPr="00B557A9">
              <w:rPr>
                <w:color w:val="000000"/>
                <w:kern w:val="32"/>
                <w:lang w:eastAsia="ja-JP"/>
              </w:rPr>
              <w:t xml:space="preserve">If the location is a path specified by the user the orchestrator is responsible to copy the artifact to the specified location. The orchestrator will return the path as the value of the </w:t>
            </w:r>
            <w:r w:rsidRPr="00B557A9">
              <w:rPr>
                <w:rStyle w:val="CodeSnippetHighlight"/>
              </w:rPr>
              <w:t>get_artifact</w:t>
            </w:r>
            <w:r w:rsidRPr="00B557A9">
              <w:rPr>
                <w:color w:val="000000"/>
                <w:kern w:val="32"/>
                <w:sz w:val="16"/>
                <w:lang w:eastAsia="ja-JP"/>
              </w:rPr>
              <w:t xml:space="preserve"> </w:t>
            </w:r>
            <w:r w:rsidRPr="00B557A9">
              <w:rPr>
                <w:color w:val="000000"/>
                <w:kern w:val="32"/>
                <w:lang w:eastAsia="ja-JP"/>
              </w:rPr>
              <w:t>function and leave the file here after the execution of the operation.</w:t>
            </w:r>
          </w:p>
        </w:tc>
      </w:tr>
      <w:tr w:rsidR="002D57C4" w:rsidRPr="00B557A9" w14:paraId="4E64ECEF" w14:textId="77777777" w:rsidTr="00502E57">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20A193CE" w14:textId="77777777" w:rsidR="002D57C4" w:rsidRPr="00B557A9" w:rsidRDefault="002D57C4" w:rsidP="00502E57">
            <w:pPr>
              <w:pStyle w:val="TableText"/>
              <w:rPr>
                <w:rStyle w:val="CodeSnippet"/>
                <w:color w:val="000000"/>
                <w:kern w:val="32"/>
                <w:lang w:eastAsia="ja-JP"/>
              </w:rPr>
            </w:pPr>
            <w:r w:rsidRPr="00B557A9">
              <w:rPr>
                <w:rStyle w:val="CodeSnippet"/>
                <w:color w:val="000000"/>
                <w:kern w:val="32"/>
                <w:lang w:eastAsia="ja-JP"/>
              </w:rPr>
              <w:t>remove</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71AFF736" w14:textId="77777777" w:rsidR="002D57C4" w:rsidRPr="00B557A9" w:rsidRDefault="002D57C4" w:rsidP="00502E57">
            <w:pPr>
              <w:pStyle w:val="TableText"/>
              <w:rPr>
                <w:color w:val="000000"/>
                <w:kern w:val="32"/>
                <w:lang w:eastAsia="ja-JP"/>
              </w:rPr>
            </w:pPr>
            <w:r w:rsidRPr="00B557A9">
              <w:rPr>
                <w:color w:val="000000"/>
                <w:kern w:val="32"/>
                <w:lang w:eastAsia="ja-JP"/>
              </w:rPr>
              <w:t>no</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06ABC75C" w14:textId="77777777" w:rsidR="002D57C4" w:rsidRPr="00B557A9" w:rsidRDefault="008C123E" w:rsidP="00502E57">
            <w:pPr>
              <w:pStyle w:val="TableText"/>
              <w:rPr>
                <w:color w:val="000000"/>
                <w:kern w:val="32"/>
                <w:lang w:eastAsia="ja-JP"/>
              </w:rPr>
            </w:pPr>
            <w:hyperlink w:anchor="TYPE_YAML_BOOLEAN" w:history="1">
              <w:r w:rsidR="002D57C4" w:rsidRPr="00CA69EE">
                <w:rPr>
                  <w:rStyle w:val="Hyperlink"/>
                  <w:kern w:val="32"/>
                  <w:lang w:eastAsia="ja-JP"/>
                </w:rPr>
                <w:t>boolean</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tcPr>
          <w:p w14:paraId="070BC7E7" w14:textId="77777777" w:rsidR="002D57C4" w:rsidRPr="00B557A9" w:rsidRDefault="002D57C4" w:rsidP="00502E57">
            <w:pPr>
              <w:pStyle w:val="TableText"/>
              <w:rPr>
                <w:color w:val="000000"/>
                <w:kern w:val="32"/>
                <w:lang w:eastAsia="ja-JP"/>
              </w:rPr>
            </w:pPr>
            <w:r w:rsidRPr="00B557A9">
              <w:rPr>
                <w:color w:val="000000"/>
                <w:kern w:val="32"/>
                <w:lang w:eastAsia="ja-JP"/>
              </w:rPr>
              <w:t>Boolean flag to override the orchestrator default behavior so it will remove or not the artifact at the end of the operation execution.</w:t>
            </w:r>
          </w:p>
          <w:p w14:paraId="6A009439" w14:textId="77777777" w:rsidR="002D57C4" w:rsidRPr="00B557A9" w:rsidRDefault="002D57C4" w:rsidP="00502E57">
            <w:pPr>
              <w:pStyle w:val="TableText"/>
              <w:rPr>
                <w:color w:val="000000"/>
                <w:kern w:val="32"/>
                <w:lang w:eastAsia="ja-JP"/>
              </w:rPr>
            </w:pPr>
          </w:p>
          <w:p w14:paraId="33434E76" w14:textId="77777777" w:rsidR="002D57C4" w:rsidRPr="00B557A9" w:rsidRDefault="002D57C4" w:rsidP="00502E57">
            <w:pPr>
              <w:pStyle w:val="TableText"/>
              <w:rPr>
                <w:color w:val="000000"/>
                <w:kern w:val="32"/>
                <w:lang w:eastAsia="ja-JP"/>
              </w:rPr>
            </w:pPr>
            <w:r w:rsidRPr="00B557A9">
              <w:rPr>
                <w:color w:val="000000"/>
                <w:kern w:val="32"/>
                <w:lang w:eastAsia="ja-JP"/>
              </w:rPr>
              <w:t>If not specified the removal will depends of the location e.g. removes it in case of ‘</w:t>
            </w:r>
            <w:r w:rsidRPr="00B557A9">
              <w:rPr>
                <w:rStyle w:val="CodeSnippetHighlight"/>
              </w:rPr>
              <w:t>LOCAL_FILE</w:t>
            </w:r>
            <w:r w:rsidRPr="00B557A9">
              <w:rPr>
                <w:color w:val="000000"/>
                <w:kern w:val="32"/>
                <w:lang w:eastAsia="ja-JP"/>
              </w:rPr>
              <w:t>’ and keeps it in case of a path.</w:t>
            </w:r>
          </w:p>
          <w:p w14:paraId="3825D318" w14:textId="77777777" w:rsidR="002D57C4" w:rsidRPr="00B557A9" w:rsidRDefault="002D57C4" w:rsidP="00502E57">
            <w:pPr>
              <w:pStyle w:val="TableText"/>
              <w:rPr>
                <w:color w:val="000000"/>
                <w:kern w:val="32"/>
                <w:lang w:eastAsia="ja-JP"/>
              </w:rPr>
            </w:pPr>
          </w:p>
          <w:p w14:paraId="1E200B79" w14:textId="77777777" w:rsidR="002D57C4" w:rsidRPr="00B557A9" w:rsidRDefault="002D57C4" w:rsidP="00502E57">
            <w:pPr>
              <w:pStyle w:val="TableText"/>
              <w:rPr>
                <w:color w:val="000000"/>
                <w:kern w:val="32"/>
                <w:lang w:eastAsia="ja-JP"/>
              </w:rPr>
            </w:pPr>
            <w:r w:rsidRPr="00B557A9">
              <w:rPr>
                <w:color w:val="000000"/>
                <w:kern w:val="32"/>
                <w:lang w:eastAsia="ja-JP"/>
              </w:rPr>
              <w:t>If true the artifact will be removed by the orchestrator at the end of the operation execution, if false it will not be removed.</w:t>
            </w:r>
          </w:p>
        </w:tc>
      </w:tr>
    </w:tbl>
    <w:p w14:paraId="10E26DB6" w14:textId="77777777" w:rsidR="002D57C4" w:rsidRDefault="002D57C4" w:rsidP="002D57C4">
      <w:pPr>
        <w:pStyle w:val="Heading4"/>
        <w:numPr>
          <w:ilvl w:val="3"/>
          <w:numId w:val="3"/>
        </w:numPr>
      </w:pPr>
      <w:r>
        <w:t>Examples</w:t>
      </w:r>
    </w:p>
    <w:p w14:paraId="59978D46" w14:textId="77777777" w:rsidR="002D57C4" w:rsidRDefault="002D57C4" w:rsidP="002D57C4">
      <w:pPr>
        <w:pStyle w:val="NormalaroundTable"/>
      </w:pPr>
      <w:r>
        <w:t xml:space="preserve">The following example uses a snippet of a WordPress </w:t>
      </w:r>
      <w:r w:rsidRPr="003744EA">
        <w:t>[</w:t>
      </w:r>
      <w:hyperlink w:anchor="REF_WORDPRESS" w:history="1">
        <w:r w:rsidRPr="003744EA">
          <w:rPr>
            <w:rStyle w:val="Hyperlink"/>
          </w:rPr>
          <w:t>WordPress</w:t>
        </w:r>
      </w:hyperlink>
      <w:r w:rsidRPr="003744EA">
        <w:t>]</w:t>
      </w:r>
      <w:r>
        <w:t xml:space="preserve"> web application to show how to use the </w:t>
      </w:r>
      <w:r w:rsidRPr="00AF3ACB">
        <w:rPr>
          <w:rStyle w:val="CodeSnippetHighlight"/>
          <w:sz w:val="18"/>
        </w:rPr>
        <w:t>get_artifact</w:t>
      </w:r>
      <w:r w:rsidRPr="00AF3ACB">
        <w:rPr>
          <w:sz w:val="20"/>
        </w:rPr>
        <w:t xml:space="preserve"> </w:t>
      </w:r>
      <w:r>
        <w:t>function with an actual Node Template name:</w:t>
      </w:r>
    </w:p>
    <w:p w14:paraId="26138C13" w14:textId="77777777" w:rsidR="002D57C4" w:rsidRDefault="002D57C4" w:rsidP="002D57C4">
      <w:pPr>
        <w:pStyle w:val="Heading5"/>
        <w:numPr>
          <w:ilvl w:val="4"/>
          <w:numId w:val="3"/>
        </w:numPr>
      </w:pPr>
      <w:r>
        <w:t>Example: Retrieving artifact without specified location: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7C7EC7C9" w14:textId="77777777" w:rsidTr="00502E57">
        <w:tc>
          <w:tcPr>
            <w:tcW w:w="9576" w:type="dxa"/>
            <w:shd w:val="clear" w:color="auto" w:fill="D9D9D9" w:themeFill="background1" w:themeFillShade="D9"/>
          </w:tcPr>
          <w:p w14:paraId="56F17FFB" w14:textId="77777777" w:rsidR="002D57C4" w:rsidRDefault="002D57C4" w:rsidP="00502E57">
            <w:pPr>
              <w:rPr>
                <w:rStyle w:val="CodeSnippet"/>
                <w:szCs w:val="20"/>
              </w:rPr>
            </w:pPr>
            <w:r>
              <w:rPr>
                <w:rStyle w:val="CodeSnippet"/>
              </w:rPr>
              <w:t>node_templates:</w:t>
            </w:r>
          </w:p>
          <w:p w14:paraId="09C79A2D" w14:textId="77777777" w:rsidR="002D57C4" w:rsidRDefault="002D57C4" w:rsidP="00502E57">
            <w:pPr>
              <w:rPr>
                <w:rStyle w:val="CodeSnippet"/>
              </w:rPr>
            </w:pPr>
          </w:p>
          <w:p w14:paraId="49726998" w14:textId="77777777" w:rsidR="002D57C4" w:rsidRDefault="002D57C4" w:rsidP="00502E57">
            <w:pPr>
              <w:rPr>
                <w:rStyle w:val="CodeSnippet"/>
              </w:rPr>
            </w:pPr>
            <w:r>
              <w:rPr>
                <w:rStyle w:val="CodeSnippet"/>
              </w:rPr>
              <w:t xml:space="preserve">  wordpress:</w:t>
            </w:r>
          </w:p>
          <w:p w14:paraId="4549BD5E" w14:textId="77777777" w:rsidR="002D57C4" w:rsidRDefault="002D57C4" w:rsidP="00502E57">
            <w:pPr>
              <w:rPr>
                <w:rStyle w:val="CodeSnippet"/>
              </w:rPr>
            </w:pPr>
            <w:r>
              <w:rPr>
                <w:rStyle w:val="CodeSnippet"/>
              </w:rPr>
              <w:t xml:space="preserve">    type: tosca.nodes.WebApplication.WordPress</w:t>
            </w:r>
          </w:p>
          <w:p w14:paraId="38F28E20" w14:textId="77777777" w:rsidR="002D57C4" w:rsidRDefault="002D57C4" w:rsidP="00502E57">
            <w:pPr>
              <w:rPr>
                <w:rStyle w:val="CodeSnippet"/>
              </w:rPr>
            </w:pPr>
            <w:r>
              <w:rPr>
                <w:rStyle w:val="CodeSnippet"/>
              </w:rPr>
              <w:t xml:space="preserve">    ...</w:t>
            </w:r>
          </w:p>
          <w:p w14:paraId="4C432655" w14:textId="77777777" w:rsidR="002D57C4" w:rsidRDefault="002D57C4" w:rsidP="00502E57">
            <w:pPr>
              <w:rPr>
                <w:rStyle w:val="CodeSnippet"/>
              </w:rPr>
            </w:pPr>
            <w:r>
              <w:rPr>
                <w:rStyle w:val="CodeSnippet"/>
              </w:rPr>
              <w:t xml:space="preserve">    interfaces:</w:t>
            </w:r>
          </w:p>
          <w:p w14:paraId="47227A5F" w14:textId="77777777" w:rsidR="002D57C4" w:rsidRDefault="002D57C4" w:rsidP="00502E57">
            <w:pPr>
              <w:rPr>
                <w:rStyle w:val="CodeSnippet"/>
              </w:rPr>
            </w:pPr>
            <w:r>
              <w:rPr>
                <w:rStyle w:val="CodeSnippet"/>
              </w:rPr>
              <w:t xml:space="preserve">      Standard:</w:t>
            </w:r>
          </w:p>
          <w:p w14:paraId="10BD7325" w14:textId="77777777" w:rsidR="002D57C4" w:rsidRDefault="002D57C4" w:rsidP="00502E57">
            <w:pPr>
              <w:rPr>
                <w:rStyle w:val="CodeSnippet"/>
              </w:rPr>
            </w:pPr>
            <w:r>
              <w:rPr>
                <w:rStyle w:val="CodeSnippet"/>
              </w:rPr>
              <w:t xml:space="preserve">        configure: </w:t>
            </w:r>
          </w:p>
          <w:p w14:paraId="4EF703BE" w14:textId="77777777" w:rsidR="002D57C4" w:rsidRDefault="002D57C4" w:rsidP="00502E57">
            <w:pPr>
              <w:rPr>
                <w:rStyle w:val="CodeSnippet"/>
              </w:rPr>
            </w:pPr>
            <w:r>
              <w:rPr>
                <w:rStyle w:val="CodeSnippet"/>
              </w:rPr>
              <w:t xml:space="preserve">          create:</w:t>
            </w:r>
          </w:p>
          <w:p w14:paraId="75577DCA" w14:textId="77777777" w:rsidR="002D57C4" w:rsidRDefault="002D57C4" w:rsidP="00502E57">
            <w:pPr>
              <w:rPr>
                <w:rStyle w:val="CodeSnippet"/>
              </w:rPr>
            </w:pPr>
            <w:r>
              <w:rPr>
                <w:rStyle w:val="CodeSnippet"/>
              </w:rPr>
              <w:t xml:space="preserve">            </w:t>
            </w:r>
            <w:r>
              <w:rPr>
                <w:rStyle w:val="CodeSnippet"/>
                <w:noProof/>
              </w:rPr>
              <w:t>implementation: wordpress_install.sh</w:t>
            </w:r>
          </w:p>
          <w:p w14:paraId="3881B28F" w14:textId="77777777" w:rsidR="002D57C4" w:rsidRDefault="002D57C4" w:rsidP="00502E57">
            <w:pPr>
              <w:rPr>
                <w:rStyle w:val="CodeSnippet"/>
              </w:rPr>
            </w:pPr>
            <w:r>
              <w:rPr>
                <w:rStyle w:val="CodeSnippet"/>
              </w:rPr>
              <w:t xml:space="preserve">            inputs</w:t>
            </w:r>
          </w:p>
          <w:p w14:paraId="62ABDB4F" w14:textId="77777777" w:rsidR="002D57C4" w:rsidRDefault="002D57C4" w:rsidP="00502E57">
            <w:pPr>
              <w:rPr>
                <w:rStyle w:val="CodeSnippet"/>
              </w:rPr>
            </w:pPr>
            <w:r>
              <w:rPr>
                <w:rStyle w:val="CodeSnippet"/>
              </w:rPr>
              <w:lastRenderedPageBreak/>
              <w:t xml:space="preserve">              wp_zip: { </w:t>
            </w:r>
            <w:r>
              <w:rPr>
                <w:rStyle w:val="CodeSnippetHighlight"/>
              </w:rPr>
              <w:t>get_artifact</w:t>
            </w:r>
            <w:r>
              <w:rPr>
                <w:rStyle w:val="CodeSnippet"/>
              </w:rPr>
              <w:t>: [ SELF, zip ] }</w:t>
            </w:r>
          </w:p>
          <w:p w14:paraId="76094AD9" w14:textId="77777777" w:rsidR="002D57C4" w:rsidRDefault="002D57C4" w:rsidP="00502E57">
            <w:pPr>
              <w:rPr>
                <w:rStyle w:val="CodeSnippet"/>
              </w:rPr>
            </w:pPr>
            <w:r>
              <w:rPr>
                <w:rStyle w:val="CodeSnippet"/>
              </w:rPr>
              <w:t xml:space="preserve">    artifacts:</w:t>
            </w:r>
          </w:p>
          <w:p w14:paraId="5D896F46" w14:textId="77777777" w:rsidR="002D57C4" w:rsidRDefault="002D57C4" w:rsidP="00502E57">
            <w:pPr>
              <w:rPr>
                <w:rStyle w:val="CodeSnippet"/>
                <w:color w:val="000000"/>
                <w:kern w:val="32"/>
                <w:lang w:val="fr-FR" w:eastAsia="ja-JP"/>
              </w:rPr>
            </w:pPr>
            <w:r>
              <w:rPr>
                <w:rStyle w:val="CodeSnippet"/>
              </w:rPr>
              <w:t xml:space="preserve">      zip: /data/wordpress.zip</w:t>
            </w:r>
          </w:p>
        </w:tc>
      </w:tr>
    </w:tbl>
    <w:p w14:paraId="26C377C9" w14:textId="77777777" w:rsidR="002D57C4" w:rsidRDefault="002D57C4" w:rsidP="002D57C4">
      <w:pPr>
        <w:pStyle w:val="NormalaroundTable"/>
      </w:pPr>
      <w:r>
        <w:lastRenderedPageBreak/>
        <w:t xml:space="preserve">In such implementation the TOSCA orchestrator may provide the wordpress.zip archive as a local URL (example: </w:t>
      </w:r>
      <w:hyperlink r:id="rId74" w:history="1">
        <w:r>
          <w:rPr>
            <w:rStyle w:val="Hyperlink"/>
          </w:rPr>
          <w:t>file://home/user/wordpress.zip</w:t>
        </w:r>
      </w:hyperlink>
      <w:r>
        <w:t xml:space="preserve">) or a remote one (example: </w:t>
      </w:r>
      <w:hyperlink r:id="rId75" w:history="1">
        <w:r>
          <w:rPr>
            <w:rStyle w:val="Hyperlink"/>
          </w:rPr>
          <w:t>http://cloudrepo:80/files/wordpress.zip</w:t>
        </w:r>
      </w:hyperlink>
      <w:r>
        <w:t>) (some orchestrator may indeed provide some global artifact repository management features)</w:t>
      </w:r>
    </w:p>
    <w:p w14:paraId="33D726F9" w14:textId="77777777" w:rsidR="002D57C4" w:rsidRDefault="002D57C4" w:rsidP="002D57C4">
      <w:pPr>
        <w:pStyle w:val="Heading5"/>
        <w:numPr>
          <w:ilvl w:val="4"/>
          <w:numId w:val="3"/>
        </w:numPr>
      </w:pPr>
      <w:r>
        <w:t>Example: Retrieving artifact as a local path :</w:t>
      </w:r>
    </w:p>
    <w:p w14:paraId="5FFEE6D6" w14:textId="77777777" w:rsidR="002D57C4" w:rsidRDefault="002D57C4" w:rsidP="002D57C4">
      <w:r>
        <w:t>The following example explains how to force the orchestrator to copy the file locally before calling the operation’s implementation script:</w:t>
      </w:r>
    </w:p>
    <w:p w14:paraId="50EA8B6A" w14:textId="77777777" w:rsidR="002D57C4" w:rsidRDefault="002D57C4" w:rsidP="002D57C4"/>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602A477B" w14:textId="77777777" w:rsidTr="00502E57">
        <w:tc>
          <w:tcPr>
            <w:tcW w:w="9576" w:type="dxa"/>
            <w:shd w:val="clear" w:color="auto" w:fill="D9D9D9" w:themeFill="background1" w:themeFillShade="D9"/>
          </w:tcPr>
          <w:p w14:paraId="50F33C05" w14:textId="77777777" w:rsidR="002D57C4" w:rsidRDefault="002D57C4" w:rsidP="00502E57">
            <w:pPr>
              <w:rPr>
                <w:rStyle w:val="CodeSnippet"/>
                <w:szCs w:val="20"/>
              </w:rPr>
            </w:pPr>
            <w:r>
              <w:rPr>
                <w:rStyle w:val="CodeSnippet"/>
              </w:rPr>
              <w:t>node_templates:</w:t>
            </w:r>
          </w:p>
          <w:p w14:paraId="1E5275D8" w14:textId="77777777" w:rsidR="002D57C4" w:rsidRDefault="002D57C4" w:rsidP="00502E57">
            <w:pPr>
              <w:rPr>
                <w:rStyle w:val="CodeSnippet"/>
              </w:rPr>
            </w:pPr>
          </w:p>
          <w:p w14:paraId="5C7F93C4" w14:textId="77777777" w:rsidR="002D57C4" w:rsidRDefault="002D57C4" w:rsidP="00502E57">
            <w:pPr>
              <w:rPr>
                <w:rStyle w:val="CodeSnippet"/>
              </w:rPr>
            </w:pPr>
            <w:r>
              <w:rPr>
                <w:rStyle w:val="CodeSnippet"/>
              </w:rPr>
              <w:t xml:space="preserve">  wordpress:</w:t>
            </w:r>
          </w:p>
          <w:p w14:paraId="2554BE2A" w14:textId="77777777" w:rsidR="002D57C4" w:rsidRDefault="002D57C4" w:rsidP="00502E57">
            <w:pPr>
              <w:rPr>
                <w:rStyle w:val="CodeSnippet"/>
              </w:rPr>
            </w:pPr>
            <w:r>
              <w:rPr>
                <w:rStyle w:val="CodeSnippet"/>
              </w:rPr>
              <w:t xml:space="preserve">    type: tosca.nodes.WebApplication.WordPress</w:t>
            </w:r>
          </w:p>
          <w:p w14:paraId="3F1023AE" w14:textId="77777777" w:rsidR="002D57C4" w:rsidRDefault="002D57C4" w:rsidP="00502E57">
            <w:pPr>
              <w:rPr>
                <w:rStyle w:val="CodeSnippet"/>
              </w:rPr>
            </w:pPr>
            <w:r>
              <w:rPr>
                <w:rStyle w:val="CodeSnippet"/>
              </w:rPr>
              <w:t xml:space="preserve">    ...</w:t>
            </w:r>
          </w:p>
          <w:p w14:paraId="69359C8E" w14:textId="77777777" w:rsidR="002D57C4" w:rsidRDefault="002D57C4" w:rsidP="00502E57">
            <w:pPr>
              <w:rPr>
                <w:rStyle w:val="CodeSnippet"/>
              </w:rPr>
            </w:pPr>
            <w:r>
              <w:rPr>
                <w:rStyle w:val="CodeSnippet"/>
              </w:rPr>
              <w:t xml:space="preserve">    interfaces:</w:t>
            </w:r>
          </w:p>
          <w:p w14:paraId="48C3E554" w14:textId="77777777" w:rsidR="002D57C4" w:rsidRDefault="002D57C4" w:rsidP="00502E57">
            <w:pPr>
              <w:rPr>
                <w:rStyle w:val="CodeSnippet"/>
              </w:rPr>
            </w:pPr>
            <w:r>
              <w:rPr>
                <w:rStyle w:val="CodeSnippet"/>
              </w:rPr>
              <w:t xml:space="preserve">      Standard:</w:t>
            </w:r>
          </w:p>
          <w:p w14:paraId="1E419704" w14:textId="77777777" w:rsidR="002D57C4" w:rsidRDefault="002D57C4" w:rsidP="00502E57">
            <w:pPr>
              <w:rPr>
                <w:rStyle w:val="CodeSnippet"/>
              </w:rPr>
            </w:pPr>
            <w:r>
              <w:rPr>
                <w:rStyle w:val="CodeSnippet"/>
              </w:rPr>
              <w:t xml:space="preserve">        configure: </w:t>
            </w:r>
          </w:p>
          <w:p w14:paraId="554B4394" w14:textId="77777777" w:rsidR="002D57C4" w:rsidRDefault="002D57C4" w:rsidP="00502E57">
            <w:pPr>
              <w:rPr>
                <w:rStyle w:val="CodeSnippet"/>
              </w:rPr>
            </w:pPr>
            <w:r>
              <w:rPr>
                <w:rStyle w:val="CodeSnippet"/>
              </w:rPr>
              <w:t xml:space="preserve">          create:</w:t>
            </w:r>
          </w:p>
          <w:p w14:paraId="436C5769" w14:textId="77777777" w:rsidR="002D57C4" w:rsidRDefault="002D57C4" w:rsidP="00502E57">
            <w:pPr>
              <w:rPr>
                <w:rStyle w:val="CodeSnippet"/>
              </w:rPr>
            </w:pPr>
            <w:r>
              <w:rPr>
                <w:rStyle w:val="CodeSnippet"/>
              </w:rPr>
              <w:t xml:space="preserve">            </w:t>
            </w:r>
            <w:r>
              <w:rPr>
                <w:rStyle w:val="CodeSnippet"/>
                <w:noProof/>
              </w:rPr>
              <w:t>implementation: wordpress_install.sh</w:t>
            </w:r>
          </w:p>
          <w:p w14:paraId="2E623E66" w14:textId="77777777" w:rsidR="002D57C4" w:rsidRDefault="002D57C4" w:rsidP="00502E57">
            <w:pPr>
              <w:rPr>
                <w:rStyle w:val="CodeSnippet"/>
              </w:rPr>
            </w:pPr>
            <w:r>
              <w:rPr>
                <w:rStyle w:val="CodeSnippet"/>
              </w:rPr>
              <w:t xml:space="preserve">            inputs</w:t>
            </w:r>
          </w:p>
          <w:p w14:paraId="0A008E13" w14:textId="77777777" w:rsidR="002D57C4" w:rsidRDefault="002D57C4" w:rsidP="00502E57">
            <w:pPr>
              <w:rPr>
                <w:rStyle w:val="CodeSnippet"/>
              </w:rPr>
            </w:pPr>
            <w:r>
              <w:rPr>
                <w:rStyle w:val="CodeSnippet"/>
              </w:rPr>
              <w:t xml:space="preserve">              wp_zip: { </w:t>
            </w:r>
            <w:r>
              <w:rPr>
                <w:rStyle w:val="CodeSnippetHighlight"/>
              </w:rPr>
              <w:t>get_artifact</w:t>
            </w:r>
            <w:r>
              <w:rPr>
                <w:rStyle w:val="CodeSnippet"/>
              </w:rPr>
              <w:t>: [ SELF, zip, LOCAL_FILE] }</w:t>
            </w:r>
          </w:p>
          <w:p w14:paraId="52571929" w14:textId="77777777" w:rsidR="002D57C4" w:rsidRDefault="002D57C4" w:rsidP="00502E57">
            <w:pPr>
              <w:rPr>
                <w:rStyle w:val="CodeSnippet"/>
              </w:rPr>
            </w:pPr>
            <w:r>
              <w:rPr>
                <w:rStyle w:val="CodeSnippet"/>
              </w:rPr>
              <w:t xml:space="preserve">    artifacts:</w:t>
            </w:r>
          </w:p>
          <w:p w14:paraId="726D24D0" w14:textId="77777777" w:rsidR="002D57C4" w:rsidRDefault="002D57C4" w:rsidP="00502E57">
            <w:pPr>
              <w:rPr>
                <w:rStyle w:val="CodeSnippet"/>
                <w:color w:val="000000"/>
                <w:kern w:val="32"/>
                <w:lang w:val="fr-FR" w:eastAsia="ja-JP"/>
              </w:rPr>
            </w:pPr>
            <w:r>
              <w:rPr>
                <w:rStyle w:val="CodeSnippet"/>
              </w:rPr>
              <w:t xml:space="preserve">      zip: /data/wordpress.zip</w:t>
            </w:r>
          </w:p>
        </w:tc>
      </w:tr>
    </w:tbl>
    <w:p w14:paraId="510526B4" w14:textId="77777777" w:rsidR="002D57C4" w:rsidRDefault="002D57C4" w:rsidP="002D57C4">
      <w:pPr>
        <w:pStyle w:val="NormalaroundTable"/>
      </w:pPr>
      <w:r>
        <w:t xml:space="preserve">In such implementation the TOSCA orchestrator must provide the wordpress.zip archive as a local path (example: </w:t>
      </w:r>
      <w:hyperlink r:id="rId76" w:history="1">
        <w:r>
          <w:rPr>
            <w:rStyle w:val="Hyperlink"/>
          </w:rPr>
          <w:t>/tmp/wordpress.zip</w:t>
        </w:r>
      </w:hyperlink>
      <w:r>
        <w:t xml:space="preserve">) and </w:t>
      </w:r>
      <w:r>
        <w:rPr>
          <w:b/>
        </w:rPr>
        <w:t>will remove it</w:t>
      </w:r>
      <w:r>
        <w:t xml:space="preserve"> after the operation is completed.</w:t>
      </w:r>
    </w:p>
    <w:p w14:paraId="4DAAAC3E" w14:textId="77777777" w:rsidR="002D57C4" w:rsidRPr="00F81288" w:rsidRDefault="002D57C4" w:rsidP="002D57C4">
      <w:pPr>
        <w:pStyle w:val="Heading5"/>
        <w:numPr>
          <w:ilvl w:val="4"/>
          <w:numId w:val="3"/>
        </w:numPr>
        <w:rPr>
          <w:rStyle w:val="BookTitle"/>
        </w:rPr>
      </w:pPr>
      <w:r>
        <w:t>Example: Retrieving artifact in a specified location:</w:t>
      </w:r>
    </w:p>
    <w:p w14:paraId="279EB319" w14:textId="77777777" w:rsidR="002D57C4" w:rsidRDefault="002D57C4" w:rsidP="002D57C4">
      <w:r>
        <w:t>The following example explains how to force the orchestrator to copy the file locally to a specific location before calling the operation’s implementation script :</w:t>
      </w:r>
    </w:p>
    <w:p w14:paraId="0E498121" w14:textId="77777777" w:rsidR="002D57C4" w:rsidRDefault="002D57C4" w:rsidP="002D57C4"/>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14:paraId="2E0E98D8" w14:textId="77777777" w:rsidTr="00502E57">
        <w:tc>
          <w:tcPr>
            <w:tcW w:w="9576" w:type="dxa"/>
            <w:shd w:val="clear" w:color="auto" w:fill="D9D9D9" w:themeFill="background1" w:themeFillShade="D9"/>
          </w:tcPr>
          <w:p w14:paraId="34EB878F" w14:textId="77777777" w:rsidR="002D57C4" w:rsidRDefault="002D57C4" w:rsidP="00502E57">
            <w:pPr>
              <w:rPr>
                <w:rStyle w:val="CodeSnippet"/>
                <w:szCs w:val="20"/>
              </w:rPr>
            </w:pPr>
            <w:r>
              <w:rPr>
                <w:rStyle w:val="CodeSnippet"/>
              </w:rPr>
              <w:t>node_templates:</w:t>
            </w:r>
          </w:p>
          <w:p w14:paraId="4ABC581C" w14:textId="77777777" w:rsidR="002D57C4" w:rsidRDefault="002D57C4" w:rsidP="00502E57">
            <w:pPr>
              <w:rPr>
                <w:rStyle w:val="CodeSnippet"/>
              </w:rPr>
            </w:pPr>
          </w:p>
          <w:p w14:paraId="368CF7E0" w14:textId="77777777" w:rsidR="002D57C4" w:rsidRDefault="002D57C4" w:rsidP="00502E57">
            <w:pPr>
              <w:rPr>
                <w:rStyle w:val="CodeSnippet"/>
              </w:rPr>
            </w:pPr>
            <w:r>
              <w:rPr>
                <w:rStyle w:val="CodeSnippet"/>
              </w:rPr>
              <w:t xml:space="preserve">  wordpress:</w:t>
            </w:r>
          </w:p>
          <w:p w14:paraId="590E0DB6" w14:textId="77777777" w:rsidR="002D57C4" w:rsidRDefault="002D57C4" w:rsidP="00502E57">
            <w:pPr>
              <w:rPr>
                <w:rStyle w:val="CodeSnippet"/>
              </w:rPr>
            </w:pPr>
            <w:r>
              <w:rPr>
                <w:rStyle w:val="CodeSnippet"/>
              </w:rPr>
              <w:t xml:space="preserve">    type: tosca.nodes.WebApplication.WordPress</w:t>
            </w:r>
          </w:p>
          <w:p w14:paraId="0B30E7F2" w14:textId="77777777" w:rsidR="002D57C4" w:rsidRDefault="002D57C4" w:rsidP="00502E57">
            <w:pPr>
              <w:rPr>
                <w:rStyle w:val="CodeSnippet"/>
              </w:rPr>
            </w:pPr>
            <w:r>
              <w:rPr>
                <w:rStyle w:val="CodeSnippet"/>
              </w:rPr>
              <w:t xml:space="preserve">    ...</w:t>
            </w:r>
          </w:p>
          <w:p w14:paraId="6E3EE6CF" w14:textId="77777777" w:rsidR="002D57C4" w:rsidRDefault="002D57C4" w:rsidP="00502E57">
            <w:pPr>
              <w:rPr>
                <w:rStyle w:val="CodeSnippet"/>
              </w:rPr>
            </w:pPr>
            <w:r>
              <w:rPr>
                <w:rStyle w:val="CodeSnippet"/>
              </w:rPr>
              <w:t xml:space="preserve">    interfaces:</w:t>
            </w:r>
          </w:p>
          <w:p w14:paraId="7E29805E" w14:textId="77777777" w:rsidR="002D57C4" w:rsidRDefault="002D57C4" w:rsidP="00502E57">
            <w:pPr>
              <w:rPr>
                <w:rStyle w:val="CodeSnippet"/>
              </w:rPr>
            </w:pPr>
            <w:r>
              <w:rPr>
                <w:rStyle w:val="CodeSnippet"/>
              </w:rPr>
              <w:t xml:space="preserve">      Standard:</w:t>
            </w:r>
          </w:p>
          <w:p w14:paraId="192E8904" w14:textId="77777777" w:rsidR="002D57C4" w:rsidRDefault="002D57C4" w:rsidP="00502E57">
            <w:pPr>
              <w:rPr>
                <w:rStyle w:val="CodeSnippet"/>
              </w:rPr>
            </w:pPr>
            <w:r>
              <w:rPr>
                <w:rStyle w:val="CodeSnippet"/>
              </w:rPr>
              <w:t xml:space="preserve">        configure: </w:t>
            </w:r>
          </w:p>
          <w:p w14:paraId="294B2377" w14:textId="77777777" w:rsidR="002D57C4" w:rsidRDefault="002D57C4" w:rsidP="00502E57">
            <w:pPr>
              <w:rPr>
                <w:rStyle w:val="CodeSnippet"/>
              </w:rPr>
            </w:pPr>
            <w:r>
              <w:rPr>
                <w:rStyle w:val="CodeSnippet"/>
              </w:rPr>
              <w:t xml:space="preserve">          create:</w:t>
            </w:r>
          </w:p>
          <w:p w14:paraId="429C4ADF" w14:textId="77777777" w:rsidR="002D57C4" w:rsidRDefault="002D57C4" w:rsidP="00502E57">
            <w:pPr>
              <w:rPr>
                <w:rStyle w:val="CodeSnippet"/>
              </w:rPr>
            </w:pPr>
            <w:r>
              <w:rPr>
                <w:rStyle w:val="CodeSnippet"/>
              </w:rPr>
              <w:t xml:space="preserve">            </w:t>
            </w:r>
            <w:r>
              <w:rPr>
                <w:rStyle w:val="CodeSnippet"/>
                <w:noProof/>
              </w:rPr>
              <w:t>implementation: wordpress_install.sh</w:t>
            </w:r>
          </w:p>
          <w:p w14:paraId="00F12129" w14:textId="77777777" w:rsidR="002D57C4" w:rsidRDefault="002D57C4" w:rsidP="00502E57">
            <w:pPr>
              <w:rPr>
                <w:rStyle w:val="CodeSnippet"/>
              </w:rPr>
            </w:pPr>
            <w:r>
              <w:rPr>
                <w:rStyle w:val="CodeSnippet"/>
              </w:rPr>
              <w:lastRenderedPageBreak/>
              <w:t xml:space="preserve">            inputs</w:t>
            </w:r>
          </w:p>
          <w:p w14:paraId="3D91D4B2" w14:textId="77777777" w:rsidR="002D57C4" w:rsidRDefault="002D57C4" w:rsidP="00502E57">
            <w:pPr>
              <w:rPr>
                <w:rStyle w:val="CodeSnippet"/>
              </w:rPr>
            </w:pPr>
            <w:r>
              <w:rPr>
                <w:rStyle w:val="CodeSnippet"/>
              </w:rPr>
              <w:t xml:space="preserve">              wp_zip: { </w:t>
            </w:r>
            <w:r>
              <w:rPr>
                <w:rStyle w:val="CodeSnippetHighlight"/>
              </w:rPr>
              <w:t>get_artifact</w:t>
            </w:r>
            <w:r>
              <w:rPr>
                <w:rStyle w:val="CodeSnippet"/>
              </w:rPr>
              <w:t>: [ SELF, zip, C:/wpdata/wp.zip ] }</w:t>
            </w:r>
          </w:p>
          <w:p w14:paraId="1E99905A" w14:textId="77777777" w:rsidR="002D57C4" w:rsidRDefault="002D57C4" w:rsidP="00502E57">
            <w:pPr>
              <w:rPr>
                <w:rStyle w:val="CodeSnippet"/>
              </w:rPr>
            </w:pPr>
            <w:r>
              <w:rPr>
                <w:rStyle w:val="CodeSnippet"/>
              </w:rPr>
              <w:t xml:space="preserve">    artifacts:</w:t>
            </w:r>
          </w:p>
          <w:p w14:paraId="044389EA" w14:textId="77777777" w:rsidR="002D57C4" w:rsidRDefault="002D57C4" w:rsidP="00502E57">
            <w:pPr>
              <w:rPr>
                <w:rStyle w:val="CodeSnippet"/>
                <w:color w:val="000000"/>
                <w:kern w:val="32"/>
                <w:lang w:val="fr-FR" w:eastAsia="ja-JP"/>
              </w:rPr>
            </w:pPr>
            <w:r>
              <w:rPr>
                <w:rStyle w:val="CodeSnippet"/>
              </w:rPr>
              <w:t xml:space="preserve">      zip: /data/wordpress.zip</w:t>
            </w:r>
          </w:p>
        </w:tc>
      </w:tr>
    </w:tbl>
    <w:p w14:paraId="010A7136" w14:textId="77777777" w:rsidR="002D57C4" w:rsidRDefault="002D57C4" w:rsidP="002D57C4">
      <w:pPr>
        <w:pStyle w:val="NormalaroundTable"/>
      </w:pPr>
      <w:r>
        <w:lastRenderedPageBreak/>
        <w:t>In such implementation the TOSCA orchestrator must provide the wordpress.zip archive as a local path (example: C:/</w:t>
      </w:r>
      <w:r>
        <w:rPr>
          <w:rStyle w:val="CodeSnippet"/>
        </w:rPr>
        <w:t>wpdata/wp.zip</w:t>
      </w:r>
      <w:r>
        <w:t xml:space="preserve"> ) and </w:t>
      </w:r>
      <w:r>
        <w:rPr>
          <w:b/>
        </w:rPr>
        <w:t>will let it</w:t>
      </w:r>
      <w:r>
        <w:t xml:space="preserve"> after the operation is completed.</w:t>
      </w:r>
    </w:p>
    <w:p w14:paraId="08A5D6D3" w14:textId="77777777" w:rsidR="002D57C4" w:rsidRDefault="002D57C4" w:rsidP="002D57C4">
      <w:pPr>
        <w:pStyle w:val="Heading2"/>
        <w:numPr>
          <w:ilvl w:val="1"/>
          <w:numId w:val="3"/>
        </w:numPr>
      </w:pPr>
      <w:bookmarkStart w:id="449" w:name="_Toc302251706"/>
      <w:bookmarkStart w:id="450" w:name="_Toc445238260"/>
      <w:r>
        <w:t>Context-based Entity names (global)</w:t>
      </w:r>
      <w:bookmarkEnd w:id="448"/>
      <w:bookmarkEnd w:id="449"/>
      <w:bookmarkEnd w:id="450"/>
    </w:p>
    <w:p w14:paraId="5D2F0497" w14:textId="77777777" w:rsidR="002D57C4" w:rsidRDefault="002D57C4" w:rsidP="002D57C4">
      <w:r>
        <w:t xml:space="preserve">Future versions of this specification will address methods to access entity names based upon the context in which they are declared or defined.  </w:t>
      </w:r>
    </w:p>
    <w:p w14:paraId="6FCFF313" w14:textId="77777777" w:rsidR="002D57C4" w:rsidRDefault="002D57C4" w:rsidP="002D57C4">
      <w:pPr>
        <w:pStyle w:val="Heading4"/>
        <w:numPr>
          <w:ilvl w:val="3"/>
          <w:numId w:val="3"/>
        </w:numPr>
      </w:pPr>
      <w:r>
        <w:t xml:space="preserve">Goals </w:t>
      </w:r>
    </w:p>
    <w:p w14:paraId="17AD1CBC" w14:textId="77777777" w:rsidR="002D57C4" w:rsidRDefault="002D57C4" w:rsidP="002D57C4">
      <w:pPr>
        <w:pStyle w:val="ListParagraph"/>
        <w:numPr>
          <w:ilvl w:val="0"/>
          <w:numId w:val="9"/>
        </w:numPr>
      </w:pPr>
      <w:r>
        <w:t>Using the full paths of modelable entity names to qualify context with the future goal of a more robust get_attribute function: e.g.,  get_attribute( &lt;context-based-entity-name&gt;, &lt;attribute name&gt;)</w:t>
      </w:r>
    </w:p>
    <w:p w14:paraId="67342373" w14:textId="77777777" w:rsidR="002D57C4" w:rsidRDefault="002D57C4" w:rsidP="002D57C4">
      <w:pPr>
        <w:pStyle w:val="Heading1"/>
        <w:numPr>
          <w:ilvl w:val="0"/>
          <w:numId w:val="3"/>
        </w:numPr>
      </w:pPr>
      <w:bookmarkStart w:id="451" w:name="_Toc379455068"/>
      <w:bookmarkStart w:id="452" w:name="_Ref381176017"/>
      <w:bookmarkStart w:id="453" w:name="_Toc397688810"/>
      <w:bookmarkStart w:id="454" w:name="_Toc302251707"/>
      <w:bookmarkStart w:id="455" w:name="_Toc445238261"/>
      <w:bookmarkEnd w:id="417"/>
      <w:r>
        <w:lastRenderedPageBreak/>
        <w:t xml:space="preserve">TOSCA normative type </w:t>
      </w:r>
      <w:bookmarkEnd w:id="418"/>
      <w:r>
        <w:t>definitions</w:t>
      </w:r>
      <w:bookmarkEnd w:id="451"/>
      <w:bookmarkEnd w:id="452"/>
      <w:bookmarkEnd w:id="453"/>
      <w:bookmarkEnd w:id="454"/>
      <w:bookmarkEnd w:id="455"/>
    </w:p>
    <w:p w14:paraId="5640D3BC" w14:textId="77777777" w:rsidR="002D57C4" w:rsidRDefault="002D57C4" w:rsidP="002D57C4">
      <w:pPr>
        <w:autoSpaceDE w:val="0"/>
        <w:autoSpaceDN w:val="0"/>
        <w:adjustRightInd w:val="0"/>
        <w:rPr>
          <w:rFonts w:ascii="Calibri" w:hAnsi="Calibri" w:cs="Calibri"/>
          <w:sz w:val="23"/>
          <w:szCs w:val="23"/>
        </w:rPr>
      </w:pPr>
      <w:r>
        <w:t xml:space="preserve">Except for the examples, </w:t>
      </w:r>
      <w:r>
        <w:rPr>
          <w:rFonts w:ascii="Calibri" w:hAnsi="Calibri" w:cs="Calibri"/>
          <w:sz w:val="23"/>
          <w:szCs w:val="23"/>
        </w:rPr>
        <w:t xml:space="preserve">this section is </w:t>
      </w:r>
      <w:r w:rsidRPr="00344FD7">
        <w:rPr>
          <w:rFonts w:ascii="Calibri" w:hAnsi="Calibri" w:cs="Calibri"/>
          <w:b/>
          <w:sz w:val="23"/>
          <w:szCs w:val="23"/>
        </w:rPr>
        <w:t>normative</w:t>
      </w:r>
      <w:r>
        <w:rPr>
          <w:rFonts w:ascii="Calibri" w:hAnsi="Calibri" w:cs="Calibri"/>
          <w:sz w:val="23"/>
          <w:szCs w:val="23"/>
        </w:rPr>
        <w:t xml:space="preserve"> and contains normative type definitions which must be supported for conformance to this specification.</w:t>
      </w:r>
    </w:p>
    <w:p w14:paraId="1007AECA" w14:textId="77777777" w:rsidR="002D57C4" w:rsidRDefault="002D57C4" w:rsidP="002D57C4">
      <w:pPr>
        <w:autoSpaceDE w:val="0"/>
        <w:autoSpaceDN w:val="0"/>
        <w:adjustRightInd w:val="0"/>
        <w:rPr>
          <w:rFonts w:ascii="Calibri" w:hAnsi="Calibri" w:cs="Calibri"/>
          <w:sz w:val="23"/>
          <w:szCs w:val="23"/>
        </w:rPr>
      </w:pPr>
    </w:p>
    <w:p w14:paraId="11C9268B" w14:textId="77777777" w:rsidR="002D57C4" w:rsidRDefault="002D57C4" w:rsidP="002D57C4">
      <w:pPr>
        <w:autoSpaceDE w:val="0"/>
        <w:autoSpaceDN w:val="0"/>
        <w:adjustRightInd w:val="0"/>
        <w:rPr>
          <w:rFonts w:ascii="Calibri" w:hAnsi="Calibri" w:cs="Calibri"/>
          <w:sz w:val="23"/>
          <w:szCs w:val="23"/>
        </w:rPr>
      </w:pPr>
      <w:r>
        <w:rPr>
          <w:rFonts w:ascii="Calibri" w:hAnsi="Calibri" w:cs="Calibri"/>
          <w:sz w:val="23"/>
          <w:szCs w:val="23"/>
        </w:rPr>
        <w:t xml:space="preserve">The declarative approach is heavily dependent of the definition of basic types that a declarative container must understand. The definition of these types must be very clear such that the operational semantics can be precisely followed by a declarative container to achieve the effects intended by the modeler of a topology in an interoperable manner. </w:t>
      </w:r>
    </w:p>
    <w:p w14:paraId="6CD86DF2" w14:textId="77777777" w:rsidR="002D57C4" w:rsidRDefault="002D57C4" w:rsidP="002D57C4">
      <w:pPr>
        <w:pStyle w:val="Heading2"/>
        <w:numPr>
          <w:ilvl w:val="1"/>
          <w:numId w:val="3"/>
        </w:numPr>
      </w:pPr>
      <w:bookmarkStart w:id="456" w:name="_Toc373867860"/>
      <w:bookmarkStart w:id="457" w:name="_Toc379455069"/>
      <w:bookmarkStart w:id="458" w:name="_Toc397688811"/>
      <w:bookmarkStart w:id="459" w:name="_Toc302251708"/>
      <w:bookmarkStart w:id="460" w:name="_Toc445238262"/>
      <w:r>
        <w:t>Assumptions</w:t>
      </w:r>
      <w:bookmarkEnd w:id="456"/>
      <w:bookmarkEnd w:id="457"/>
      <w:bookmarkEnd w:id="458"/>
      <w:bookmarkEnd w:id="459"/>
      <w:bookmarkEnd w:id="460"/>
    </w:p>
    <w:p w14:paraId="45FED9BF" w14:textId="77777777" w:rsidR="002D57C4" w:rsidRDefault="002D57C4" w:rsidP="002D57C4">
      <w:pPr>
        <w:pStyle w:val="ListParagraph"/>
        <w:numPr>
          <w:ilvl w:val="0"/>
          <w:numId w:val="9"/>
        </w:numPr>
      </w:pPr>
      <w:r>
        <w:t>Assumes alignment with/dependence on XML normative types proposal for TOSCA v1.1</w:t>
      </w:r>
    </w:p>
    <w:p w14:paraId="5CF43F8A" w14:textId="77777777" w:rsidR="002D57C4" w:rsidRDefault="002D57C4" w:rsidP="002D57C4">
      <w:pPr>
        <w:pStyle w:val="ListParagraph"/>
        <w:numPr>
          <w:ilvl w:val="0"/>
          <w:numId w:val="9"/>
        </w:numPr>
      </w:pPr>
      <w:r>
        <w:t>Assumes that the normative types will be versioned and the TOSCA TC will preserve backwards compatibility.</w:t>
      </w:r>
    </w:p>
    <w:p w14:paraId="21367218" w14:textId="77777777" w:rsidR="002D57C4" w:rsidRDefault="002D57C4" w:rsidP="002D57C4">
      <w:pPr>
        <w:pStyle w:val="ListParagraph"/>
        <w:numPr>
          <w:ilvl w:val="0"/>
          <w:numId w:val="9"/>
        </w:numPr>
      </w:pPr>
      <w:r>
        <w:t>Assumes that security and access control will be addressed in future revisions or versions of this specification.</w:t>
      </w:r>
    </w:p>
    <w:p w14:paraId="40C3B7D8" w14:textId="77777777" w:rsidR="002D57C4" w:rsidRDefault="002D57C4" w:rsidP="002D57C4">
      <w:pPr>
        <w:pStyle w:val="Heading2"/>
        <w:numPr>
          <w:ilvl w:val="1"/>
          <w:numId w:val="3"/>
        </w:numPr>
      </w:pPr>
      <w:bookmarkStart w:id="461" w:name="_Toc302251709"/>
      <w:bookmarkStart w:id="462" w:name="_Toc445238263"/>
      <w:bookmarkStart w:id="463" w:name="_Toc397688812"/>
      <w:bookmarkStart w:id="464" w:name="_Toc373867869"/>
      <w:bookmarkStart w:id="465" w:name="_Ref379375235"/>
      <w:bookmarkStart w:id="466" w:name="_Ref379375243"/>
      <w:bookmarkStart w:id="467" w:name="_Toc379455075"/>
      <w:r>
        <w:t>Data Types</w:t>
      </w:r>
      <w:bookmarkEnd w:id="461"/>
      <w:bookmarkEnd w:id="462"/>
    </w:p>
    <w:p w14:paraId="2F70AAFE" w14:textId="77777777" w:rsidR="002D57C4" w:rsidRDefault="002D57C4" w:rsidP="002D57C4">
      <w:pPr>
        <w:pStyle w:val="Heading3"/>
        <w:numPr>
          <w:ilvl w:val="2"/>
          <w:numId w:val="3"/>
        </w:numPr>
      </w:pPr>
      <w:bookmarkStart w:id="468" w:name="TYPE_TOSCA_DATA_ROOT"/>
      <w:bookmarkStart w:id="469" w:name="_Toc397688813"/>
      <w:bookmarkEnd w:id="463"/>
      <w:r>
        <w:t>tosca.datatypes.Root</w:t>
      </w:r>
    </w:p>
    <w:bookmarkEnd w:id="468"/>
    <w:p w14:paraId="105C9DBB" w14:textId="77777777" w:rsidR="002D57C4" w:rsidRDefault="002D57C4" w:rsidP="002D57C4">
      <w:pPr>
        <w:pStyle w:val="NormalaroundTable"/>
      </w:pPr>
      <w:r w:rsidRPr="00D219CB">
        <w:t xml:space="preserve">This is the default (root) TOSCA </w:t>
      </w:r>
      <w:r>
        <w:t>Root</w:t>
      </w:r>
      <w:r w:rsidRPr="00D219CB">
        <w:t xml:space="preserve"> Type definition that all </w:t>
      </w:r>
      <w:r>
        <w:t>complex</w:t>
      </w:r>
      <w:r w:rsidRPr="00D219CB">
        <w:t xml:space="preserve"> TOSCA </w:t>
      </w:r>
      <w:r>
        <w:t>Data</w:t>
      </w:r>
      <w:r w:rsidRPr="00D219CB">
        <w:t xml:space="preserve"> Types derive from.</w:t>
      </w:r>
    </w:p>
    <w:p w14:paraId="4C1BBF0A" w14:textId="77777777" w:rsidR="002D57C4" w:rsidRDefault="002D57C4" w:rsidP="002D57C4">
      <w:pPr>
        <w:pStyle w:val="Heading4"/>
        <w:numPr>
          <w:ilvl w:val="3"/>
          <w:numId w:val="3"/>
        </w:numPr>
      </w:pPr>
      <w:r>
        <w:t>Definition</w:t>
      </w:r>
    </w:p>
    <w:p w14:paraId="5F7CADA2" w14:textId="77777777" w:rsidR="002D57C4" w:rsidRPr="00A17684" w:rsidRDefault="002D57C4" w:rsidP="002D57C4">
      <w:pPr>
        <w:pStyle w:val="NormalaroundTable"/>
      </w:pPr>
      <w:r>
        <w:t>The TOSCA Credential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1D9069D1" w14:textId="77777777" w:rsidTr="00502E57">
        <w:tc>
          <w:tcPr>
            <w:tcW w:w="9576" w:type="dxa"/>
            <w:shd w:val="clear" w:color="auto" w:fill="D9D9D9" w:themeFill="background1" w:themeFillShade="D9"/>
          </w:tcPr>
          <w:p w14:paraId="4D1E193C" w14:textId="77777777" w:rsidR="002D57C4" w:rsidRDefault="002D57C4" w:rsidP="00502E57">
            <w:pPr>
              <w:rPr>
                <w:rStyle w:val="CodeSnippet"/>
              </w:rPr>
            </w:pPr>
            <w:r w:rsidRPr="006824F5">
              <w:rPr>
                <w:rStyle w:val="CodeSnippet"/>
              </w:rPr>
              <w:t>tosca.</w:t>
            </w:r>
            <w:r>
              <w:rPr>
                <w:rStyle w:val="CodeSnippet"/>
              </w:rPr>
              <w:t>datatypes</w:t>
            </w:r>
            <w:r w:rsidRPr="006824F5">
              <w:rPr>
                <w:rStyle w:val="CodeSnippet"/>
              </w:rPr>
              <w:t>.Root:</w:t>
            </w:r>
            <w:r>
              <w:rPr>
                <w:rStyle w:val="CodeSnippet"/>
              </w:rPr>
              <w:t xml:space="preserve"> </w:t>
            </w:r>
          </w:p>
          <w:p w14:paraId="16BAF687" w14:textId="77777777" w:rsidR="002D57C4" w:rsidRPr="00207105" w:rsidRDefault="002D57C4" w:rsidP="00502E57">
            <w:pPr>
              <w:rPr>
                <w:rFonts w:ascii="Consolas" w:hAnsi="Consolas"/>
              </w:rPr>
            </w:pPr>
            <w:r w:rsidRPr="006824F5">
              <w:rPr>
                <w:rStyle w:val="CodeSnippet"/>
              </w:rPr>
              <w:t xml:space="preserve">  </w:t>
            </w:r>
            <w:r>
              <w:rPr>
                <w:rStyle w:val="CodeSnippet"/>
              </w:rPr>
              <w:t xml:space="preserve">description: </w:t>
            </w:r>
            <w:r w:rsidRPr="006824F5">
              <w:rPr>
                <w:rStyle w:val="CodeSnippet"/>
              </w:rPr>
              <w:t xml:space="preserve">The TOSCA root </w:t>
            </w:r>
            <w:r>
              <w:rPr>
                <w:rStyle w:val="CodeSnippet"/>
              </w:rPr>
              <w:t>Data T</w:t>
            </w:r>
            <w:r w:rsidRPr="006824F5">
              <w:rPr>
                <w:rStyle w:val="CodeSnippet"/>
              </w:rPr>
              <w:t xml:space="preserve">ype </w:t>
            </w:r>
            <w:r>
              <w:rPr>
                <w:rStyle w:val="CodeSnippet"/>
                <w:noProof/>
              </w:rPr>
              <w:t>all</w:t>
            </w:r>
            <w:r w:rsidRPr="00A74FD4">
              <w:rPr>
                <w:rStyle w:val="CodeSnippet"/>
                <w:noProof/>
              </w:rPr>
              <w:t xml:space="preserve"> other TOSCA </w:t>
            </w:r>
            <w:r>
              <w:rPr>
                <w:rStyle w:val="CodeSnippet"/>
                <w:noProof/>
              </w:rPr>
              <w:t>base Data T</w:t>
            </w:r>
            <w:r w:rsidRPr="00A74FD4">
              <w:rPr>
                <w:rStyle w:val="CodeSnippet"/>
                <w:noProof/>
              </w:rPr>
              <w:t>ypes derive from</w:t>
            </w:r>
          </w:p>
        </w:tc>
      </w:tr>
    </w:tbl>
    <w:p w14:paraId="4838496C" w14:textId="77777777" w:rsidR="002D57C4" w:rsidRDefault="002D57C4" w:rsidP="002D57C4">
      <w:pPr>
        <w:pStyle w:val="Heading3"/>
        <w:numPr>
          <w:ilvl w:val="2"/>
          <w:numId w:val="3"/>
        </w:numPr>
      </w:pPr>
      <w:bookmarkStart w:id="470" w:name="TYPE_TOSCA_DATA_CREDENTIAL"/>
      <w:r>
        <w:t>tosca.datatypes.Credential</w:t>
      </w:r>
    </w:p>
    <w:bookmarkEnd w:id="470"/>
    <w:p w14:paraId="32658D8D" w14:textId="77777777" w:rsidR="002D57C4" w:rsidRDefault="002D57C4" w:rsidP="002D57C4">
      <w:pPr>
        <w:pStyle w:val="NormalaroundTable"/>
      </w:pPr>
      <w:r>
        <w:t>The Credential type is a complex TOSCA data Type used when describing authorization credentials used to access network accessible resources.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0FBAA8B4" w14:textId="77777777" w:rsidTr="00502E57">
        <w:tc>
          <w:tcPr>
            <w:tcW w:w="1177" w:type="pct"/>
            <w:shd w:val="clear" w:color="auto" w:fill="D9D9D9"/>
          </w:tcPr>
          <w:p w14:paraId="7CF4217A" w14:textId="77777777" w:rsidR="002D57C4" w:rsidRPr="00422683" w:rsidRDefault="002D57C4" w:rsidP="00502E57">
            <w:pPr>
              <w:pStyle w:val="TableText-Heading"/>
            </w:pPr>
            <w:r w:rsidRPr="00422683">
              <w:t>Shorthand Name</w:t>
            </w:r>
          </w:p>
        </w:tc>
        <w:tc>
          <w:tcPr>
            <w:tcW w:w="3823" w:type="pct"/>
          </w:tcPr>
          <w:p w14:paraId="3CB53B8F" w14:textId="77777777" w:rsidR="002D57C4" w:rsidRPr="005A5497" w:rsidRDefault="002D57C4" w:rsidP="00502E57">
            <w:pPr>
              <w:pStyle w:val="TableText"/>
              <w:rPr>
                <w:noProof/>
              </w:rPr>
            </w:pPr>
            <w:r>
              <w:rPr>
                <w:noProof/>
              </w:rPr>
              <w:t>Credential</w:t>
            </w:r>
          </w:p>
        </w:tc>
      </w:tr>
      <w:tr w:rsidR="002D57C4" w:rsidRPr="004279F4" w14:paraId="3813B76D" w14:textId="77777777" w:rsidTr="00502E57">
        <w:tc>
          <w:tcPr>
            <w:tcW w:w="1177" w:type="pct"/>
            <w:shd w:val="clear" w:color="auto" w:fill="D9D9D9"/>
          </w:tcPr>
          <w:p w14:paraId="06E6CD5F" w14:textId="77777777" w:rsidR="002D57C4" w:rsidRPr="00422683" w:rsidRDefault="002D57C4" w:rsidP="00502E57">
            <w:pPr>
              <w:pStyle w:val="TableText-Heading"/>
            </w:pPr>
            <w:r w:rsidRPr="00422683">
              <w:t>Type Qualified Name</w:t>
            </w:r>
          </w:p>
        </w:tc>
        <w:tc>
          <w:tcPr>
            <w:tcW w:w="3823" w:type="pct"/>
          </w:tcPr>
          <w:p w14:paraId="5F617007" w14:textId="77777777" w:rsidR="002D57C4" w:rsidRDefault="002D57C4" w:rsidP="00502E57">
            <w:pPr>
              <w:pStyle w:val="TableText"/>
              <w:rPr>
                <w:noProof/>
              </w:rPr>
            </w:pPr>
            <w:r>
              <w:rPr>
                <w:noProof/>
              </w:rPr>
              <w:t>tosca:Credential</w:t>
            </w:r>
          </w:p>
        </w:tc>
      </w:tr>
      <w:tr w:rsidR="002D57C4" w:rsidRPr="004279F4" w14:paraId="7547E4EE" w14:textId="77777777" w:rsidTr="00502E57">
        <w:tc>
          <w:tcPr>
            <w:tcW w:w="1177" w:type="pct"/>
            <w:shd w:val="clear" w:color="auto" w:fill="D9D9D9"/>
          </w:tcPr>
          <w:p w14:paraId="6770A63D" w14:textId="77777777" w:rsidR="002D57C4" w:rsidRPr="00422683" w:rsidRDefault="002D57C4" w:rsidP="00502E57">
            <w:pPr>
              <w:pStyle w:val="TableText-Heading"/>
            </w:pPr>
            <w:r w:rsidRPr="00422683">
              <w:t>Type URI</w:t>
            </w:r>
          </w:p>
        </w:tc>
        <w:tc>
          <w:tcPr>
            <w:tcW w:w="3823" w:type="pct"/>
          </w:tcPr>
          <w:p w14:paraId="67A66399" w14:textId="77777777" w:rsidR="002D57C4" w:rsidRPr="001C038A" w:rsidRDefault="002D57C4" w:rsidP="00502E57">
            <w:pPr>
              <w:pStyle w:val="TableText"/>
            </w:pPr>
            <w:r w:rsidRPr="001C038A">
              <w:t>tosca.</w:t>
            </w:r>
            <w:r>
              <w:t>datatypes.Credential</w:t>
            </w:r>
          </w:p>
        </w:tc>
      </w:tr>
    </w:tbl>
    <w:p w14:paraId="6226846E"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11"/>
        <w:gridCol w:w="1170"/>
        <w:gridCol w:w="1079"/>
        <w:gridCol w:w="1620"/>
        <w:gridCol w:w="4770"/>
      </w:tblGrid>
      <w:tr w:rsidR="002D57C4" w:rsidRPr="004279F4" w14:paraId="5AA7F325" w14:textId="77777777" w:rsidTr="00502E57">
        <w:trPr>
          <w:cantSplit/>
          <w:tblHeader/>
        </w:trPr>
        <w:tc>
          <w:tcPr>
            <w:tcW w:w="702" w:type="pct"/>
            <w:shd w:val="clear" w:color="auto" w:fill="D9D9D9"/>
          </w:tcPr>
          <w:p w14:paraId="7AB36778" w14:textId="77777777" w:rsidR="002D57C4" w:rsidRPr="00422683" w:rsidRDefault="002D57C4" w:rsidP="00502E57">
            <w:pPr>
              <w:pStyle w:val="TableText-Heading"/>
            </w:pPr>
            <w:r w:rsidRPr="00422683">
              <w:t>Name</w:t>
            </w:r>
          </w:p>
        </w:tc>
        <w:tc>
          <w:tcPr>
            <w:tcW w:w="582" w:type="pct"/>
            <w:shd w:val="clear" w:color="auto" w:fill="D9D9D9"/>
          </w:tcPr>
          <w:p w14:paraId="4F955BEE" w14:textId="77777777" w:rsidR="002D57C4" w:rsidRPr="00422683" w:rsidRDefault="002D57C4" w:rsidP="00502E57">
            <w:pPr>
              <w:pStyle w:val="TableText-Heading"/>
            </w:pPr>
            <w:r w:rsidRPr="00422683">
              <w:t>Required</w:t>
            </w:r>
          </w:p>
        </w:tc>
        <w:tc>
          <w:tcPr>
            <w:tcW w:w="537" w:type="pct"/>
            <w:shd w:val="clear" w:color="auto" w:fill="D9D9D9"/>
          </w:tcPr>
          <w:p w14:paraId="2FF4A4AF" w14:textId="77777777" w:rsidR="002D57C4" w:rsidRPr="00422683" w:rsidRDefault="002D57C4" w:rsidP="00502E57">
            <w:pPr>
              <w:pStyle w:val="TableText-Heading"/>
            </w:pPr>
            <w:r w:rsidRPr="00422683">
              <w:t>Type</w:t>
            </w:r>
          </w:p>
        </w:tc>
        <w:tc>
          <w:tcPr>
            <w:tcW w:w="806" w:type="pct"/>
            <w:shd w:val="clear" w:color="auto" w:fill="D9D9D9"/>
          </w:tcPr>
          <w:p w14:paraId="575EA4A4" w14:textId="77777777" w:rsidR="002D57C4" w:rsidRPr="00422683" w:rsidRDefault="002D57C4" w:rsidP="00502E57">
            <w:pPr>
              <w:pStyle w:val="TableText-Heading"/>
            </w:pPr>
            <w:r w:rsidRPr="00422683">
              <w:t>Constraints</w:t>
            </w:r>
          </w:p>
        </w:tc>
        <w:tc>
          <w:tcPr>
            <w:tcW w:w="2373" w:type="pct"/>
            <w:shd w:val="clear" w:color="auto" w:fill="D9D9D9"/>
          </w:tcPr>
          <w:p w14:paraId="64DF03F6" w14:textId="77777777" w:rsidR="002D57C4" w:rsidRPr="00422683" w:rsidRDefault="002D57C4" w:rsidP="00502E57">
            <w:pPr>
              <w:pStyle w:val="TableText-Heading"/>
            </w:pPr>
            <w:r w:rsidRPr="00422683">
              <w:t>Description</w:t>
            </w:r>
          </w:p>
        </w:tc>
      </w:tr>
      <w:tr w:rsidR="002D57C4" w:rsidRPr="004279F4" w14:paraId="48D8F65C" w14:textId="77777777" w:rsidTr="00502E57">
        <w:trPr>
          <w:cantSplit/>
        </w:trPr>
        <w:tc>
          <w:tcPr>
            <w:tcW w:w="702" w:type="pct"/>
            <w:shd w:val="clear" w:color="auto" w:fill="FFFFFF"/>
          </w:tcPr>
          <w:p w14:paraId="7827B92A" w14:textId="77777777" w:rsidR="002D57C4" w:rsidRDefault="002D57C4" w:rsidP="00502E57">
            <w:pPr>
              <w:pStyle w:val="TableText"/>
              <w:rPr>
                <w:rFonts w:cstheme="minorHAnsi"/>
                <w:noProof/>
              </w:rPr>
            </w:pPr>
            <w:r>
              <w:rPr>
                <w:rFonts w:cstheme="minorHAnsi"/>
                <w:noProof/>
              </w:rPr>
              <w:t>protocol</w:t>
            </w:r>
          </w:p>
        </w:tc>
        <w:tc>
          <w:tcPr>
            <w:tcW w:w="582" w:type="pct"/>
            <w:shd w:val="clear" w:color="auto" w:fill="FFFFFF"/>
          </w:tcPr>
          <w:p w14:paraId="26F78196" w14:textId="77777777" w:rsidR="002D57C4" w:rsidRDefault="002D57C4" w:rsidP="00502E57">
            <w:pPr>
              <w:pStyle w:val="TableText"/>
              <w:rPr>
                <w:rFonts w:cstheme="minorHAnsi"/>
              </w:rPr>
            </w:pPr>
            <w:r>
              <w:rPr>
                <w:rFonts w:cstheme="minorHAnsi"/>
              </w:rPr>
              <w:t>no</w:t>
            </w:r>
          </w:p>
        </w:tc>
        <w:tc>
          <w:tcPr>
            <w:tcW w:w="537" w:type="pct"/>
            <w:shd w:val="clear" w:color="auto" w:fill="FFFFFF"/>
          </w:tcPr>
          <w:p w14:paraId="00331EC1" w14:textId="77777777" w:rsidR="002D57C4" w:rsidRDefault="008C123E" w:rsidP="00502E57">
            <w:pPr>
              <w:pStyle w:val="TableText"/>
            </w:pPr>
            <w:hyperlink w:anchor="TYPE_YAML_STRING" w:history="1">
              <w:r w:rsidR="002D57C4" w:rsidRPr="008B1B56">
                <w:rPr>
                  <w:rStyle w:val="Hyperlink"/>
                </w:rPr>
                <w:t>string</w:t>
              </w:r>
            </w:hyperlink>
          </w:p>
        </w:tc>
        <w:tc>
          <w:tcPr>
            <w:tcW w:w="806" w:type="pct"/>
            <w:shd w:val="clear" w:color="auto" w:fill="FFFFFF"/>
          </w:tcPr>
          <w:p w14:paraId="442F7BA0" w14:textId="77777777" w:rsidR="002D57C4" w:rsidRDefault="002D57C4" w:rsidP="00502E57">
            <w:pPr>
              <w:pStyle w:val="TableText"/>
              <w:rPr>
                <w:rFonts w:cstheme="minorHAnsi"/>
              </w:rPr>
            </w:pPr>
            <w:r>
              <w:rPr>
                <w:rFonts w:cstheme="minorHAnsi"/>
              </w:rPr>
              <w:t>None</w:t>
            </w:r>
          </w:p>
        </w:tc>
        <w:tc>
          <w:tcPr>
            <w:tcW w:w="2373" w:type="pct"/>
            <w:shd w:val="clear" w:color="auto" w:fill="FFFFFF"/>
          </w:tcPr>
          <w:p w14:paraId="6CA674BA" w14:textId="77777777" w:rsidR="002D57C4" w:rsidRDefault="002D57C4" w:rsidP="00502E57">
            <w:pPr>
              <w:pStyle w:val="TableText"/>
              <w:rPr>
                <w:rFonts w:cstheme="minorHAnsi"/>
              </w:rPr>
            </w:pPr>
            <w:r>
              <w:rPr>
                <w:rFonts w:cstheme="minorHAnsi"/>
              </w:rPr>
              <w:t>The optional protocol name.</w:t>
            </w:r>
          </w:p>
        </w:tc>
      </w:tr>
      <w:tr w:rsidR="002D57C4" w:rsidRPr="004279F4" w14:paraId="4A70EAEF" w14:textId="77777777" w:rsidTr="00502E57">
        <w:trPr>
          <w:cantSplit/>
        </w:trPr>
        <w:tc>
          <w:tcPr>
            <w:tcW w:w="702" w:type="pct"/>
            <w:shd w:val="clear" w:color="auto" w:fill="FFFFFF"/>
          </w:tcPr>
          <w:p w14:paraId="46700BC0" w14:textId="77777777" w:rsidR="002D57C4" w:rsidRPr="00E5427A" w:rsidRDefault="002D57C4" w:rsidP="00502E57">
            <w:pPr>
              <w:pStyle w:val="TableText"/>
              <w:rPr>
                <w:rFonts w:cstheme="minorHAnsi"/>
                <w:noProof/>
              </w:rPr>
            </w:pPr>
            <w:r>
              <w:rPr>
                <w:rFonts w:cstheme="minorHAnsi"/>
                <w:noProof/>
              </w:rPr>
              <w:t>token_type</w:t>
            </w:r>
          </w:p>
        </w:tc>
        <w:tc>
          <w:tcPr>
            <w:tcW w:w="582" w:type="pct"/>
            <w:shd w:val="clear" w:color="auto" w:fill="FFFFFF"/>
          </w:tcPr>
          <w:p w14:paraId="537FA6E8" w14:textId="77777777" w:rsidR="002D57C4" w:rsidRPr="00E5427A" w:rsidRDefault="002D57C4" w:rsidP="00502E57">
            <w:pPr>
              <w:pStyle w:val="TableText"/>
              <w:rPr>
                <w:rFonts w:cstheme="minorHAnsi"/>
              </w:rPr>
            </w:pPr>
            <w:r>
              <w:rPr>
                <w:rFonts w:cstheme="minorHAnsi"/>
              </w:rPr>
              <w:t>yes</w:t>
            </w:r>
          </w:p>
        </w:tc>
        <w:tc>
          <w:tcPr>
            <w:tcW w:w="537" w:type="pct"/>
            <w:shd w:val="clear" w:color="auto" w:fill="FFFFFF"/>
          </w:tcPr>
          <w:p w14:paraId="6332EA2C" w14:textId="77777777" w:rsidR="002D57C4" w:rsidRDefault="008C123E" w:rsidP="00502E57">
            <w:pPr>
              <w:pStyle w:val="TableText"/>
            </w:pPr>
            <w:hyperlink w:anchor="TYPE_YAML_STRING" w:history="1">
              <w:r w:rsidR="002D57C4" w:rsidRPr="006B58B4">
                <w:rPr>
                  <w:rStyle w:val="Hyperlink"/>
                </w:rPr>
                <w:t>string</w:t>
              </w:r>
            </w:hyperlink>
          </w:p>
        </w:tc>
        <w:tc>
          <w:tcPr>
            <w:tcW w:w="806" w:type="pct"/>
            <w:shd w:val="clear" w:color="auto" w:fill="FFFFFF"/>
          </w:tcPr>
          <w:p w14:paraId="334E764C" w14:textId="77777777" w:rsidR="002D57C4" w:rsidRPr="00E5427A" w:rsidRDefault="002D57C4" w:rsidP="00502E57">
            <w:pPr>
              <w:pStyle w:val="TableText"/>
              <w:rPr>
                <w:rFonts w:cstheme="minorHAnsi"/>
              </w:rPr>
            </w:pPr>
            <w:r>
              <w:rPr>
                <w:rFonts w:cstheme="minorHAnsi"/>
              </w:rPr>
              <w:t>default: password</w:t>
            </w:r>
          </w:p>
        </w:tc>
        <w:tc>
          <w:tcPr>
            <w:tcW w:w="2373" w:type="pct"/>
            <w:shd w:val="clear" w:color="auto" w:fill="FFFFFF"/>
          </w:tcPr>
          <w:p w14:paraId="641D130E" w14:textId="77777777" w:rsidR="002D57C4" w:rsidRPr="00E5427A" w:rsidRDefault="002D57C4" w:rsidP="00502E57">
            <w:pPr>
              <w:pStyle w:val="TableText"/>
              <w:rPr>
                <w:rFonts w:cstheme="minorHAnsi"/>
              </w:rPr>
            </w:pPr>
            <w:r>
              <w:rPr>
                <w:rFonts w:cstheme="minorHAnsi"/>
              </w:rPr>
              <w:t>The required token type.</w:t>
            </w:r>
          </w:p>
        </w:tc>
      </w:tr>
      <w:tr w:rsidR="002D57C4" w:rsidRPr="004279F4" w14:paraId="59704373" w14:textId="77777777" w:rsidTr="00502E57">
        <w:trPr>
          <w:cantSplit/>
        </w:trPr>
        <w:tc>
          <w:tcPr>
            <w:tcW w:w="702" w:type="pct"/>
            <w:shd w:val="clear" w:color="auto" w:fill="FFFFFF"/>
          </w:tcPr>
          <w:p w14:paraId="68F1AD69" w14:textId="77777777" w:rsidR="002D57C4" w:rsidRPr="00E5427A" w:rsidRDefault="002D57C4" w:rsidP="00502E57">
            <w:pPr>
              <w:pStyle w:val="TableText"/>
              <w:rPr>
                <w:rFonts w:cstheme="minorHAnsi"/>
                <w:noProof/>
              </w:rPr>
            </w:pPr>
            <w:r>
              <w:rPr>
                <w:rFonts w:cstheme="minorHAnsi"/>
                <w:noProof/>
              </w:rPr>
              <w:t>token</w:t>
            </w:r>
          </w:p>
        </w:tc>
        <w:tc>
          <w:tcPr>
            <w:tcW w:w="582" w:type="pct"/>
            <w:shd w:val="clear" w:color="auto" w:fill="FFFFFF"/>
          </w:tcPr>
          <w:p w14:paraId="1A968624" w14:textId="77777777" w:rsidR="002D57C4" w:rsidRPr="00E5427A" w:rsidRDefault="002D57C4" w:rsidP="00502E57">
            <w:pPr>
              <w:pStyle w:val="TableText"/>
              <w:rPr>
                <w:rFonts w:cstheme="minorHAnsi"/>
              </w:rPr>
            </w:pPr>
            <w:r>
              <w:rPr>
                <w:rFonts w:cstheme="minorHAnsi"/>
              </w:rPr>
              <w:t>yes</w:t>
            </w:r>
          </w:p>
        </w:tc>
        <w:tc>
          <w:tcPr>
            <w:tcW w:w="537" w:type="pct"/>
            <w:shd w:val="clear" w:color="auto" w:fill="FFFFFF"/>
          </w:tcPr>
          <w:p w14:paraId="1BA4C342" w14:textId="77777777" w:rsidR="002D57C4" w:rsidRDefault="008C123E" w:rsidP="00502E57">
            <w:pPr>
              <w:pStyle w:val="TableText"/>
            </w:pPr>
            <w:hyperlink w:anchor="TYPE_YAML_STRING" w:history="1">
              <w:r w:rsidR="002D57C4" w:rsidRPr="006B58B4">
                <w:rPr>
                  <w:rStyle w:val="Hyperlink"/>
                </w:rPr>
                <w:t>string</w:t>
              </w:r>
            </w:hyperlink>
          </w:p>
        </w:tc>
        <w:tc>
          <w:tcPr>
            <w:tcW w:w="806" w:type="pct"/>
            <w:shd w:val="clear" w:color="auto" w:fill="FFFFFF"/>
          </w:tcPr>
          <w:p w14:paraId="1AE38CF3" w14:textId="77777777" w:rsidR="002D57C4" w:rsidRPr="00E5427A" w:rsidRDefault="002D57C4" w:rsidP="00502E57">
            <w:pPr>
              <w:pStyle w:val="TableText"/>
              <w:rPr>
                <w:rFonts w:cstheme="minorHAnsi"/>
              </w:rPr>
            </w:pPr>
            <w:r>
              <w:rPr>
                <w:rFonts w:cstheme="minorHAnsi"/>
              </w:rPr>
              <w:t>None</w:t>
            </w:r>
          </w:p>
        </w:tc>
        <w:tc>
          <w:tcPr>
            <w:tcW w:w="2373" w:type="pct"/>
            <w:shd w:val="clear" w:color="auto" w:fill="FFFFFF"/>
          </w:tcPr>
          <w:p w14:paraId="26A3152E" w14:textId="77777777" w:rsidR="002D57C4" w:rsidRPr="00E5427A" w:rsidRDefault="002D57C4" w:rsidP="00502E57">
            <w:pPr>
              <w:pStyle w:val="TableText"/>
              <w:rPr>
                <w:rFonts w:cstheme="minorHAnsi"/>
              </w:rPr>
            </w:pPr>
            <w:r>
              <w:rPr>
                <w:rFonts w:cstheme="minorHAnsi"/>
              </w:rPr>
              <w:t>The required token used as a credential for authorization or access to a networked resource.</w:t>
            </w:r>
          </w:p>
        </w:tc>
      </w:tr>
      <w:tr w:rsidR="002D57C4" w:rsidRPr="004279F4" w14:paraId="6A4A7317" w14:textId="77777777" w:rsidTr="00502E57">
        <w:trPr>
          <w:cantSplit/>
        </w:trPr>
        <w:tc>
          <w:tcPr>
            <w:tcW w:w="702" w:type="pct"/>
            <w:shd w:val="clear" w:color="auto" w:fill="FFFFFF"/>
          </w:tcPr>
          <w:p w14:paraId="42D88664" w14:textId="77777777" w:rsidR="002D57C4" w:rsidRDefault="002D57C4" w:rsidP="00502E57">
            <w:pPr>
              <w:pStyle w:val="TableText"/>
              <w:rPr>
                <w:rFonts w:cstheme="minorHAnsi"/>
                <w:noProof/>
              </w:rPr>
            </w:pPr>
            <w:r>
              <w:rPr>
                <w:rFonts w:cstheme="minorHAnsi"/>
                <w:noProof/>
              </w:rPr>
              <w:lastRenderedPageBreak/>
              <w:t>keys</w:t>
            </w:r>
          </w:p>
        </w:tc>
        <w:tc>
          <w:tcPr>
            <w:tcW w:w="582" w:type="pct"/>
            <w:shd w:val="clear" w:color="auto" w:fill="FFFFFF"/>
          </w:tcPr>
          <w:p w14:paraId="07A88E96" w14:textId="77777777" w:rsidR="002D57C4" w:rsidRDefault="002D57C4" w:rsidP="00502E57">
            <w:pPr>
              <w:pStyle w:val="TableText"/>
              <w:rPr>
                <w:rFonts w:cstheme="minorHAnsi"/>
              </w:rPr>
            </w:pPr>
            <w:r>
              <w:rPr>
                <w:rFonts w:cstheme="minorHAnsi"/>
              </w:rPr>
              <w:t>no</w:t>
            </w:r>
          </w:p>
        </w:tc>
        <w:tc>
          <w:tcPr>
            <w:tcW w:w="537" w:type="pct"/>
            <w:shd w:val="clear" w:color="auto" w:fill="FFFFFF"/>
          </w:tcPr>
          <w:p w14:paraId="6872C551" w14:textId="77777777" w:rsidR="002D57C4" w:rsidRDefault="008C123E" w:rsidP="00502E57">
            <w:pPr>
              <w:pStyle w:val="TableText"/>
            </w:pPr>
            <w:hyperlink w:anchor="TYPE_TOSCA_MAP" w:history="1">
              <w:r w:rsidR="002D57C4" w:rsidRPr="00355D3E">
                <w:rPr>
                  <w:rStyle w:val="Hyperlink"/>
                </w:rPr>
                <w:t>map</w:t>
              </w:r>
            </w:hyperlink>
            <w:r w:rsidR="002D57C4">
              <w:t xml:space="preserve"> of </w:t>
            </w:r>
            <w:hyperlink w:anchor="TYPE_YAML_STRING" w:history="1">
              <w:r w:rsidR="002D57C4" w:rsidRPr="00355D3E">
                <w:rPr>
                  <w:rStyle w:val="Hyperlink"/>
                </w:rPr>
                <w:t>string</w:t>
              </w:r>
            </w:hyperlink>
          </w:p>
        </w:tc>
        <w:tc>
          <w:tcPr>
            <w:tcW w:w="806" w:type="pct"/>
            <w:shd w:val="clear" w:color="auto" w:fill="FFFFFF"/>
          </w:tcPr>
          <w:p w14:paraId="16089071" w14:textId="77777777" w:rsidR="002D57C4" w:rsidRDefault="002D57C4" w:rsidP="00502E57">
            <w:pPr>
              <w:pStyle w:val="TableText"/>
              <w:rPr>
                <w:rFonts w:cstheme="minorHAnsi"/>
              </w:rPr>
            </w:pPr>
            <w:r>
              <w:rPr>
                <w:rFonts w:cstheme="minorHAnsi"/>
              </w:rPr>
              <w:t>None</w:t>
            </w:r>
          </w:p>
        </w:tc>
        <w:tc>
          <w:tcPr>
            <w:tcW w:w="2373" w:type="pct"/>
            <w:shd w:val="clear" w:color="auto" w:fill="FFFFFF"/>
          </w:tcPr>
          <w:p w14:paraId="6199F49F" w14:textId="77777777" w:rsidR="002D57C4" w:rsidRDefault="002D57C4" w:rsidP="00502E57">
            <w:pPr>
              <w:pStyle w:val="TableText"/>
              <w:rPr>
                <w:rFonts w:cstheme="minorHAnsi"/>
              </w:rPr>
            </w:pPr>
            <w:r>
              <w:rPr>
                <w:rFonts w:cstheme="minorHAnsi"/>
              </w:rPr>
              <w:t>The optional list of protocol-specific keys or assertions.</w:t>
            </w:r>
          </w:p>
        </w:tc>
      </w:tr>
      <w:tr w:rsidR="002D57C4" w:rsidRPr="004279F4" w14:paraId="759FA553" w14:textId="77777777" w:rsidTr="00502E57">
        <w:trPr>
          <w:cantSplit/>
        </w:trPr>
        <w:tc>
          <w:tcPr>
            <w:tcW w:w="702" w:type="pct"/>
            <w:shd w:val="clear" w:color="auto" w:fill="FFFFFF"/>
          </w:tcPr>
          <w:p w14:paraId="452E38CF" w14:textId="77777777" w:rsidR="002D57C4" w:rsidRDefault="002D57C4" w:rsidP="00502E57">
            <w:pPr>
              <w:pStyle w:val="TableText"/>
              <w:rPr>
                <w:rFonts w:cstheme="minorHAnsi"/>
                <w:noProof/>
              </w:rPr>
            </w:pPr>
            <w:r>
              <w:rPr>
                <w:rFonts w:cstheme="minorHAnsi"/>
                <w:noProof/>
              </w:rPr>
              <w:t>userh</w:t>
            </w:r>
          </w:p>
        </w:tc>
        <w:tc>
          <w:tcPr>
            <w:tcW w:w="582" w:type="pct"/>
            <w:shd w:val="clear" w:color="auto" w:fill="FFFFFF"/>
          </w:tcPr>
          <w:p w14:paraId="194635EB" w14:textId="77777777" w:rsidR="002D57C4" w:rsidRDefault="002D57C4" w:rsidP="00502E57">
            <w:pPr>
              <w:pStyle w:val="TableText"/>
              <w:rPr>
                <w:rFonts w:cstheme="minorHAnsi"/>
              </w:rPr>
            </w:pPr>
            <w:r>
              <w:rPr>
                <w:rFonts w:cstheme="minorHAnsi"/>
              </w:rPr>
              <w:t>no</w:t>
            </w:r>
          </w:p>
        </w:tc>
        <w:tc>
          <w:tcPr>
            <w:tcW w:w="537" w:type="pct"/>
            <w:shd w:val="clear" w:color="auto" w:fill="FFFFFF"/>
          </w:tcPr>
          <w:p w14:paraId="358F2E3F" w14:textId="77777777" w:rsidR="002D57C4" w:rsidRDefault="008C123E" w:rsidP="00502E57">
            <w:pPr>
              <w:pStyle w:val="TableText"/>
            </w:pPr>
            <w:hyperlink w:anchor="TYPE_YAML_STRING" w:history="1">
              <w:r w:rsidR="002D57C4" w:rsidRPr="00B967E1">
                <w:rPr>
                  <w:rStyle w:val="Hyperlink"/>
                </w:rPr>
                <w:t>string</w:t>
              </w:r>
            </w:hyperlink>
          </w:p>
        </w:tc>
        <w:tc>
          <w:tcPr>
            <w:tcW w:w="806" w:type="pct"/>
            <w:shd w:val="clear" w:color="auto" w:fill="FFFFFF"/>
          </w:tcPr>
          <w:p w14:paraId="50EDF15D" w14:textId="77777777" w:rsidR="002D57C4" w:rsidRDefault="002D57C4" w:rsidP="00502E57">
            <w:pPr>
              <w:pStyle w:val="TableText"/>
              <w:rPr>
                <w:rFonts w:cstheme="minorHAnsi"/>
              </w:rPr>
            </w:pPr>
            <w:r>
              <w:rPr>
                <w:rFonts w:cstheme="minorHAnsi"/>
              </w:rPr>
              <w:t>None</w:t>
            </w:r>
          </w:p>
        </w:tc>
        <w:tc>
          <w:tcPr>
            <w:tcW w:w="2373" w:type="pct"/>
            <w:shd w:val="clear" w:color="auto" w:fill="FFFFFF"/>
          </w:tcPr>
          <w:p w14:paraId="53516BC1" w14:textId="77777777" w:rsidR="002D57C4" w:rsidRDefault="002D57C4" w:rsidP="00502E57">
            <w:pPr>
              <w:pStyle w:val="TableText"/>
              <w:rPr>
                <w:rFonts w:cstheme="minorHAnsi"/>
              </w:rPr>
            </w:pPr>
            <w:r>
              <w:rPr>
                <w:rFonts w:cstheme="minorHAnsi"/>
              </w:rPr>
              <w:t>The optional user (name or ID) used for non-token based credentials.</w:t>
            </w:r>
          </w:p>
        </w:tc>
      </w:tr>
    </w:tbl>
    <w:p w14:paraId="089655AB" w14:textId="77777777" w:rsidR="002D57C4" w:rsidRDefault="002D57C4" w:rsidP="002D57C4">
      <w:pPr>
        <w:pStyle w:val="Heading4"/>
        <w:numPr>
          <w:ilvl w:val="3"/>
          <w:numId w:val="3"/>
        </w:numPr>
      </w:pPr>
      <w:r>
        <w:t>Definition</w:t>
      </w:r>
    </w:p>
    <w:p w14:paraId="0A6145FC" w14:textId="77777777" w:rsidR="002D57C4" w:rsidRPr="00A17684" w:rsidRDefault="002D57C4" w:rsidP="002D57C4">
      <w:pPr>
        <w:pStyle w:val="NormalaroundTable"/>
      </w:pPr>
      <w:r>
        <w:t>The TOSCA Credential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78AF8C43" w14:textId="77777777" w:rsidTr="00502E57">
        <w:tc>
          <w:tcPr>
            <w:tcW w:w="9576" w:type="dxa"/>
            <w:shd w:val="clear" w:color="auto" w:fill="D9D9D9" w:themeFill="background1" w:themeFillShade="D9"/>
          </w:tcPr>
          <w:p w14:paraId="50C68540" w14:textId="77777777" w:rsidR="002D57C4" w:rsidRDefault="002D57C4" w:rsidP="00502E57">
            <w:pPr>
              <w:rPr>
                <w:rStyle w:val="CodeSnippet"/>
              </w:rPr>
            </w:pPr>
            <w:r w:rsidRPr="006B58B4">
              <w:rPr>
                <w:rStyle w:val="CodeSnippet"/>
              </w:rPr>
              <w:t xml:space="preserve">tosca.datatypes.Credential: </w:t>
            </w:r>
          </w:p>
          <w:p w14:paraId="6AF2C4A2" w14:textId="77777777" w:rsidR="002D57C4" w:rsidRPr="006B58B4" w:rsidRDefault="002D57C4" w:rsidP="00502E57">
            <w:pPr>
              <w:rPr>
                <w:rStyle w:val="CodeSnippet"/>
              </w:rPr>
            </w:pPr>
            <w:r>
              <w:rPr>
                <w:rStyle w:val="CodeSnippet"/>
              </w:rPr>
              <w:t xml:space="preserve">  derived_from: tosca.datatypes.Root</w:t>
            </w:r>
          </w:p>
          <w:p w14:paraId="7E6E79A0" w14:textId="77777777" w:rsidR="002D57C4" w:rsidRDefault="002D57C4" w:rsidP="00502E57">
            <w:pPr>
              <w:rPr>
                <w:rStyle w:val="CodeSnippet"/>
              </w:rPr>
            </w:pPr>
            <w:r w:rsidRPr="006B58B4">
              <w:rPr>
                <w:rStyle w:val="CodeSnippet"/>
              </w:rPr>
              <w:t xml:space="preserve">  properties: </w:t>
            </w:r>
          </w:p>
          <w:p w14:paraId="6F3CFC36" w14:textId="77777777" w:rsidR="002D57C4" w:rsidRPr="006B58B4" w:rsidRDefault="002D57C4" w:rsidP="00502E57">
            <w:pPr>
              <w:rPr>
                <w:rStyle w:val="CodeSnippet"/>
              </w:rPr>
            </w:pPr>
            <w:r w:rsidRPr="006B58B4">
              <w:rPr>
                <w:rStyle w:val="CodeSnippet"/>
              </w:rPr>
              <w:t xml:space="preserve">    </w:t>
            </w:r>
            <w:r>
              <w:rPr>
                <w:rStyle w:val="CodeSnippet"/>
              </w:rPr>
              <w:t>protocol</w:t>
            </w:r>
            <w:r w:rsidRPr="006B58B4">
              <w:rPr>
                <w:rStyle w:val="CodeSnippet"/>
              </w:rPr>
              <w:t xml:space="preserve">: </w:t>
            </w:r>
          </w:p>
          <w:p w14:paraId="11A4A506" w14:textId="77777777" w:rsidR="002D57C4" w:rsidRDefault="002D57C4" w:rsidP="00502E57">
            <w:pPr>
              <w:rPr>
                <w:rStyle w:val="CodeSnippet"/>
              </w:rPr>
            </w:pPr>
            <w:r w:rsidRPr="006B58B4">
              <w:rPr>
                <w:rStyle w:val="CodeSnippet"/>
              </w:rPr>
              <w:t xml:space="preserve">      type: string</w:t>
            </w:r>
          </w:p>
          <w:p w14:paraId="745B7EF7" w14:textId="77777777" w:rsidR="002D57C4" w:rsidRDefault="002D57C4" w:rsidP="00502E57">
            <w:pPr>
              <w:rPr>
                <w:rStyle w:val="CodeSnippet"/>
              </w:rPr>
            </w:pPr>
            <w:r>
              <w:rPr>
                <w:rStyle w:val="CodeSnippet"/>
              </w:rPr>
              <w:t xml:space="preserve">      required: false</w:t>
            </w:r>
          </w:p>
          <w:p w14:paraId="7522B4E0" w14:textId="77777777" w:rsidR="002D57C4" w:rsidRPr="006B58B4" w:rsidRDefault="002D57C4" w:rsidP="00502E57">
            <w:pPr>
              <w:rPr>
                <w:rStyle w:val="CodeSnippet"/>
              </w:rPr>
            </w:pPr>
            <w:r w:rsidRPr="006B58B4">
              <w:rPr>
                <w:rStyle w:val="CodeSnippet"/>
              </w:rPr>
              <w:t xml:space="preserve">    </w:t>
            </w:r>
            <w:r>
              <w:rPr>
                <w:rStyle w:val="CodeSnippet"/>
              </w:rPr>
              <w:t>token_type</w:t>
            </w:r>
            <w:r w:rsidRPr="006B58B4">
              <w:rPr>
                <w:rStyle w:val="CodeSnippet"/>
              </w:rPr>
              <w:t xml:space="preserve">: </w:t>
            </w:r>
          </w:p>
          <w:p w14:paraId="4F81EBFC" w14:textId="77777777" w:rsidR="002D57C4" w:rsidRDefault="002D57C4" w:rsidP="00502E57">
            <w:pPr>
              <w:rPr>
                <w:rStyle w:val="CodeSnippet"/>
              </w:rPr>
            </w:pPr>
            <w:r w:rsidRPr="006B58B4">
              <w:rPr>
                <w:rStyle w:val="CodeSnippet"/>
              </w:rPr>
              <w:t xml:space="preserve">      type: string</w:t>
            </w:r>
          </w:p>
          <w:p w14:paraId="46471111" w14:textId="77777777" w:rsidR="002D57C4" w:rsidRDefault="002D57C4" w:rsidP="00502E57">
            <w:pPr>
              <w:rPr>
                <w:rStyle w:val="CodeSnippet"/>
              </w:rPr>
            </w:pPr>
            <w:r>
              <w:rPr>
                <w:rStyle w:val="CodeSnippet"/>
              </w:rPr>
              <w:t xml:space="preserve">      default: password</w:t>
            </w:r>
          </w:p>
          <w:p w14:paraId="2F668FF2" w14:textId="77777777" w:rsidR="002D57C4" w:rsidRPr="006B58B4" w:rsidRDefault="002D57C4" w:rsidP="00502E57">
            <w:pPr>
              <w:rPr>
                <w:rStyle w:val="CodeSnippet"/>
              </w:rPr>
            </w:pPr>
            <w:r w:rsidRPr="006B58B4">
              <w:rPr>
                <w:rStyle w:val="CodeSnippet"/>
              </w:rPr>
              <w:t xml:space="preserve">    </w:t>
            </w:r>
            <w:r>
              <w:rPr>
                <w:rStyle w:val="CodeSnippet"/>
              </w:rPr>
              <w:t>token</w:t>
            </w:r>
            <w:r w:rsidRPr="006B58B4">
              <w:rPr>
                <w:rStyle w:val="CodeSnippet"/>
              </w:rPr>
              <w:t xml:space="preserve">: </w:t>
            </w:r>
          </w:p>
          <w:p w14:paraId="0CACF76E" w14:textId="77777777" w:rsidR="002D57C4" w:rsidRDefault="002D57C4" w:rsidP="00502E57">
            <w:pPr>
              <w:rPr>
                <w:rStyle w:val="CodeSnippet"/>
              </w:rPr>
            </w:pPr>
            <w:r w:rsidRPr="006B58B4">
              <w:rPr>
                <w:rStyle w:val="CodeSnippet"/>
              </w:rPr>
              <w:t xml:space="preserve">      type: string</w:t>
            </w:r>
          </w:p>
          <w:p w14:paraId="629CF97F" w14:textId="77777777" w:rsidR="002D57C4" w:rsidRDefault="002D57C4" w:rsidP="00502E57">
            <w:pPr>
              <w:rPr>
                <w:rStyle w:val="CodeSnippet"/>
              </w:rPr>
            </w:pPr>
            <w:r>
              <w:rPr>
                <w:rStyle w:val="CodeSnippet"/>
              </w:rPr>
              <w:t xml:space="preserve">    keys:</w:t>
            </w:r>
          </w:p>
          <w:p w14:paraId="3B1C625E" w14:textId="77777777" w:rsidR="002D57C4" w:rsidRDefault="002D57C4" w:rsidP="00502E57">
            <w:pPr>
              <w:rPr>
                <w:rStyle w:val="CodeSnippet"/>
              </w:rPr>
            </w:pPr>
            <w:r>
              <w:rPr>
                <w:rStyle w:val="CodeSnippet"/>
              </w:rPr>
              <w:t xml:space="preserve">      type: map</w:t>
            </w:r>
          </w:p>
          <w:p w14:paraId="4AF672D6" w14:textId="77777777" w:rsidR="002D57C4" w:rsidRDefault="002D57C4" w:rsidP="00502E57">
            <w:pPr>
              <w:rPr>
                <w:rStyle w:val="CodeSnippet"/>
              </w:rPr>
            </w:pPr>
            <w:r>
              <w:rPr>
                <w:rStyle w:val="CodeSnippet"/>
              </w:rPr>
              <w:t xml:space="preserve">      required: false</w:t>
            </w:r>
          </w:p>
          <w:p w14:paraId="6BA0488B" w14:textId="77777777" w:rsidR="002D57C4" w:rsidRDefault="002D57C4" w:rsidP="00502E57">
            <w:pPr>
              <w:rPr>
                <w:rStyle w:val="CodeSnippet"/>
              </w:rPr>
            </w:pPr>
            <w:r>
              <w:rPr>
                <w:rStyle w:val="CodeSnippet"/>
              </w:rPr>
              <w:t xml:space="preserve">      </w:t>
            </w:r>
            <w:r w:rsidRPr="006D66FC">
              <w:rPr>
                <w:rStyle w:val="CodeSnippet"/>
              </w:rPr>
              <w:t>entry_schema:</w:t>
            </w:r>
          </w:p>
          <w:p w14:paraId="7F0BDD4D" w14:textId="77777777" w:rsidR="002D57C4" w:rsidRDefault="002D57C4" w:rsidP="00502E57">
            <w:pPr>
              <w:rPr>
                <w:rStyle w:val="CodeSnippet"/>
              </w:rPr>
            </w:pPr>
            <w:r>
              <w:rPr>
                <w:rStyle w:val="CodeSnippet"/>
              </w:rPr>
              <w:t xml:space="preserve">        type: string</w:t>
            </w:r>
          </w:p>
          <w:p w14:paraId="0535C6E4" w14:textId="77777777" w:rsidR="002D57C4" w:rsidRDefault="002D57C4" w:rsidP="00502E57">
            <w:pPr>
              <w:rPr>
                <w:rStyle w:val="CodeSnippet"/>
              </w:rPr>
            </w:pPr>
            <w:r>
              <w:rPr>
                <w:rStyle w:val="CodeSnippet"/>
              </w:rPr>
              <w:t xml:space="preserve">    user:</w:t>
            </w:r>
          </w:p>
          <w:p w14:paraId="7B1BCC4D" w14:textId="77777777" w:rsidR="002D57C4" w:rsidRDefault="002D57C4" w:rsidP="00502E57">
            <w:pPr>
              <w:rPr>
                <w:rStyle w:val="CodeSnippet"/>
              </w:rPr>
            </w:pPr>
            <w:r>
              <w:rPr>
                <w:rStyle w:val="CodeSnippet"/>
              </w:rPr>
              <w:t xml:space="preserve">      type: string</w:t>
            </w:r>
          </w:p>
          <w:p w14:paraId="74799E01" w14:textId="77777777" w:rsidR="002D57C4" w:rsidRPr="00207105" w:rsidRDefault="002D57C4" w:rsidP="00502E57">
            <w:pPr>
              <w:rPr>
                <w:rFonts w:ascii="Consolas" w:hAnsi="Consolas"/>
              </w:rPr>
            </w:pPr>
            <w:r>
              <w:rPr>
                <w:rStyle w:val="CodeSnippet"/>
              </w:rPr>
              <w:t xml:space="preserve">      required: false</w:t>
            </w:r>
          </w:p>
        </w:tc>
      </w:tr>
    </w:tbl>
    <w:p w14:paraId="01A4E8F2" w14:textId="77777777" w:rsidR="002D57C4" w:rsidRDefault="002D57C4" w:rsidP="002D57C4">
      <w:pPr>
        <w:pStyle w:val="Heading4"/>
        <w:numPr>
          <w:ilvl w:val="3"/>
          <w:numId w:val="3"/>
        </w:numPr>
      </w:pPr>
      <w:r>
        <w:t>Additional requirements</w:t>
      </w:r>
    </w:p>
    <w:p w14:paraId="2E89301B" w14:textId="77777777" w:rsidR="002D57C4" w:rsidRPr="007C4746" w:rsidRDefault="002D57C4" w:rsidP="002D57C4">
      <w:pPr>
        <w:pStyle w:val="ListParagraph"/>
        <w:numPr>
          <w:ilvl w:val="0"/>
          <w:numId w:val="60"/>
        </w:numPr>
      </w:pPr>
      <w:r>
        <w:t xml:space="preserve">TOSCA Orchestrators SHALL interpret and validate the value of the </w:t>
      </w:r>
      <w:r w:rsidRPr="007C4746">
        <w:rPr>
          <w:rStyle w:val="CodeSnippetHighlight"/>
        </w:rPr>
        <w:t>token</w:t>
      </w:r>
      <w:r>
        <w:t xml:space="preserve"> property based upon the value of the </w:t>
      </w:r>
      <w:r w:rsidRPr="007C4746">
        <w:rPr>
          <w:rStyle w:val="CodeSnippetHighlight"/>
        </w:rPr>
        <w:t>token_type</w:t>
      </w:r>
      <w:r>
        <w:t xml:space="preserve"> property.</w:t>
      </w:r>
    </w:p>
    <w:p w14:paraId="60074B62" w14:textId="77777777" w:rsidR="002D57C4" w:rsidRPr="009B0831" w:rsidRDefault="002D57C4" w:rsidP="002D57C4">
      <w:pPr>
        <w:pStyle w:val="Heading4"/>
        <w:numPr>
          <w:ilvl w:val="3"/>
          <w:numId w:val="3"/>
        </w:numPr>
      </w:pPr>
      <w:r>
        <w:t>Notes</w:t>
      </w:r>
    </w:p>
    <w:p w14:paraId="12E3D033" w14:textId="77777777" w:rsidR="002D57C4" w:rsidRDefault="002D57C4" w:rsidP="002D57C4">
      <w:pPr>
        <w:pStyle w:val="ListParagraph"/>
        <w:numPr>
          <w:ilvl w:val="0"/>
          <w:numId w:val="25"/>
        </w:numPr>
      </w:pPr>
      <w:r>
        <w:t>Specific token types and encoding them using network protocols are not defined or covered in this specification.</w:t>
      </w:r>
    </w:p>
    <w:p w14:paraId="48B6EB60" w14:textId="77777777" w:rsidR="002D57C4" w:rsidRPr="00B429BB" w:rsidRDefault="002D57C4" w:rsidP="002D57C4">
      <w:pPr>
        <w:pStyle w:val="ListParagraph"/>
        <w:numPr>
          <w:ilvl w:val="0"/>
          <w:numId w:val="25"/>
        </w:numPr>
      </w:pPr>
      <w:r>
        <w:t xml:space="preserve">The use of transparent user names (IDs) or passwords are not considered best practice.  </w:t>
      </w:r>
    </w:p>
    <w:p w14:paraId="2C709A38" w14:textId="77777777" w:rsidR="002D57C4" w:rsidRDefault="002D57C4" w:rsidP="002D57C4">
      <w:pPr>
        <w:pStyle w:val="Heading4"/>
        <w:numPr>
          <w:ilvl w:val="3"/>
          <w:numId w:val="3"/>
        </w:numPr>
      </w:pPr>
      <w:r>
        <w:t>Examples</w:t>
      </w:r>
    </w:p>
    <w:p w14:paraId="76D90FBC" w14:textId="77777777" w:rsidR="002D57C4" w:rsidRPr="00C07B44" w:rsidRDefault="002D57C4" w:rsidP="002D57C4">
      <w:pPr>
        <w:pStyle w:val="Heading5"/>
        <w:numPr>
          <w:ilvl w:val="4"/>
          <w:numId w:val="3"/>
        </w:numPr>
      </w:pPr>
      <w:r>
        <w:t>Provide a simple user name and password without a protocol or standardized token format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1D365287" w14:textId="77777777" w:rsidTr="00502E57">
        <w:trPr>
          <w:trHeight w:val="256"/>
        </w:trPr>
        <w:tc>
          <w:tcPr>
            <w:tcW w:w="9576" w:type="dxa"/>
            <w:shd w:val="clear" w:color="auto" w:fill="D9D9D9" w:themeFill="background1" w:themeFillShade="D9"/>
          </w:tcPr>
          <w:p w14:paraId="003DA4C0" w14:textId="77777777" w:rsidR="002D57C4" w:rsidRPr="00FE7D87" w:rsidRDefault="002D57C4" w:rsidP="00502E57">
            <w:pPr>
              <w:rPr>
                <w:rStyle w:val="CodeSnippet"/>
              </w:rPr>
            </w:pPr>
            <w:r w:rsidRPr="00FE7D87">
              <w:rPr>
                <w:rStyle w:val="CodeSnippet"/>
              </w:rPr>
              <w:t>&lt;some_tosca_entity&gt;:</w:t>
            </w:r>
          </w:p>
          <w:p w14:paraId="57E5FA31" w14:textId="77777777" w:rsidR="002D57C4" w:rsidRPr="00FE7D87" w:rsidRDefault="002D57C4" w:rsidP="00502E57">
            <w:pPr>
              <w:rPr>
                <w:rStyle w:val="CodeSnippet"/>
              </w:rPr>
            </w:pPr>
            <w:r w:rsidRPr="00FE7D87">
              <w:rPr>
                <w:rStyle w:val="CodeSnippet"/>
              </w:rPr>
              <w:lastRenderedPageBreak/>
              <w:t xml:space="preserve">  properties:</w:t>
            </w:r>
          </w:p>
          <w:p w14:paraId="2CBC1C98" w14:textId="77777777" w:rsidR="002D57C4" w:rsidRDefault="002D57C4" w:rsidP="00502E57">
            <w:pPr>
              <w:rPr>
                <w:rStyle w:val="CodeSnippet"/>
              </w:rPr>
            </w:pPr>
            <w:r w:rsidRPr="00FE7D87">
              <w:rPr>
                <w:rStyle w:val="CodeSnippet"/>
              </w:rPr>
              <w:t xml:space="preserve">    my_credential:</w:t>
            </w:r>
          </w:p>
          <w:p w14:paraId="47A1BF92" w14:textId="77777777" w:rsidR="002D57C4" w:rsidRPr="00FE7D87" w:rsidRDefault="002D57C4" w:rsidP="00502E57">
            <w:pPr>
              <w:rPr>
                <w:rStyle w:val="CodeSnippet"/>
              </w:rPr>
            </w:pPr>
            <w:r w:rsidRPr="00FE7D87">
              <w:rPr>
                <w:rStyle w:val="CodeSnippet"/>
              </w:rPr>
              <w:t xml:space="preserve">      type: Credential</w:t>
            </w:r>
          </w:p>
          <w:p w14:paraId="233F2167" w14:textId="77777777" w:rsidR="002D57C4" w:rsidRDefault="002D57C4" w:rsidP="00502E57">
            <w:pPr>
              <w:rPr>
                <w:rStyle w:val="CodeSnippet"/>
              </w:rPr>
            </w:pPr>
            <w:r w:rsidRPr="00FE7D87">
              <w:rPr>
                <w:rStyle w:val="CodeSnippet"/>
              </w:rPr>
              <w:t xml:space="preserve">        properties:</w:t>
            </w:r>
          </w:p>
          <w:p w14:paraId="47F12C55" w14:textId="77777777" w:rsidR="002D57C4" w:rsidRPr="00FE7D87" w:rsidRDefault="002D57C4" w:rsidP="00502E57">
            <w:pPr>
              <w:rPr>
                <w:rStyle w:val="CodeSnippet"/>
              </w:rPr>
            </w:pPr>
            <w:r>
              <w:rPr>
                <w:rStyle w:val="CodeSnippet"/>
              </w:rPr>
              <w:t xml:space="preserve">          user: myusername</w:t>
            </w:r>
          </w:p>
          <w:p w14:paraId="0A3E9066" w14:textId="77777777" w:rsidR="002D57C4" w:rsidRPr="00FE7D87" w:rsidRDefault="002D57C4" w:rsidP="00502E57">
            <w:pPr>
              <w:rPr>
                <w:rStyle w:val="CodeSnippet"/>
              </w:rPr>
            </w:pPr>
            <w:r>
              <w:rPr>
                <w:rStyle w:val="CodeSnippet"/>
              </w:rPr>
              <w:t xml:space="preserve">          token: </w:t>
            </w:r>
            <w:r w:rsidRPr="00FE7D87">
              <w:rPr>
                <w:rStyle w:val="CodeSnippet"/>
              </w:rPr>
              <w:t>mypassword</w:t>
            </w:r>
          </w:p>
        </w:tc>
      </w:tr>
    </w:tbl>
    <w:p w14:paraId="4808C4BB" w14:textId="77777777" w:rsidR="002D57C4" w:rsidRPr="00C07B44" w:rsidRDefault="002D57C4" w:rsidP="002D57C4">
      <w:pPr>
        <w:pStyle w:val="Heading5"/>
        <w:numPr>
          <w:ilvl w:val="4"/>
          <w:numId w:val="3"/>
        </w:numPr>
      </w:pPr>
      <w:r>
        <w:lastRenderedPageBreak/>
        <w:t>HTTP Basic access authentication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5BE7AD0D" w14:textId="77777777" w:rsidTr="00502E57">
        <w:trPr>
          <w:trHeight w:val="256"/>
        </w:trPr>
        <w:tc>
          <w:tcPr>
            <w:tcW w:w="9576" w:type="dxa"/>
            <w:shd w:val="clear" w:color="auto" w:fill="D9D9D9" w:themeFill="background1" w:themeFillShade="D9"/>
          </w:tcPr>
          <w:p w14:paraId="137022E9" w14:textId="77777777" w:rsidR="002D57C4" w:rsidRPr="00FE7D87" w:rsidRDefault="002D57C4" w:rsidP="00502E57">
            <w:pPr>
              <w:rPr>
                <w:rStyle w:val="CodeSnippet"/>
              </w:rPr>
            </w:pPr>
            <w:r w:rsidRPr="00FE7D87">
              <w:rPr>
                <w:rStyle w:val="CodeSnippet"/>
              </w:rPr>
              <w:t>&lt;some_tosca_entity&gt;:</w:t>
            </w:r>
          </w:p>
          <w:p w14:paraId="4FF80A7A" w14:textId="77777777" w:rsidR="002D57C4" w:rsidRPr="00FE7D87" w:rsidRDefault="002D57C4" w:rsidP="00502E57">
            <w:pPr>
              <w:rPr>
                <w:rStyle w:val="CodeSnippet"/>
              </w:rPr>
            </w:pPr>
            <w:r w:rsidRPr="00FE7D87">
              <w:rPr>
                <w:rStyle w:val="CodeSnippet"/>
              </w:rPr>
              <w:t xml:space="preserve">  properties:</w:t>
            </w:r>
          </w:p>
          <w:p w14:paraId="79B6CF3F" w14:textId="77777777" w:rsidR="002D57C4" w:rsidRPr="00FE7D87" w:rsidRDefault="002D57C4" w:rsidP="00502E57">
            <w:pPr>
              <w:rPr>
                <w:rStyle w:val="CodeSnippet"/>
              </w:rPr>
            </w:pPr>
            <w:r w:rsidRPr="00FE7D87">
              <w:rPr>
                <w:rStyle w:val="CodeSnippet"/>
              </w:rPr>
              <w:t xml:space="preserve">    my_credential:</w:t>
            </w:r>
            <w:r>
              <w:rPr>
                <w:rStyle w:val="CodeSnippet"/>
              </w:rPr>
              <w:t xml:space="preserve">  # </w:t>
            </w:r>
            <w:r w:rsidRPr="00FE7D87">
              <w:rPr>
                <w:rStyle w:val="CodeSnippet"/>
              </w:rPr>
              <w:t>type: Credential</w:t>
            </w:r>
          </w:p>
          <w:p w14:paraId="7539976C" w14:textId="77777777" w:rsidR="002D57C4" w:rsidRDefault="002D57C4" w:rsidP="00502E57">
            <w:pPr>
              <w:rPr>
                <w:rStyle w:val="CodeSnippet"/>
              </w:rPr>
            </w:pPr>
            <w:r w:rsidRPr="00FE7D87">
              <w:rPr>
                <w:rStyle w:val="CodeSnippet"/>
              </w:rPr>
              <w:t xml:space="preserve">      </w:t>
            </w:r>
            <w:r>
              <w:rPr>
                <w:rStyle w:val="CodeSnippet"/>
              </w:rPr>
              <w:t>protocol: http</w:t>
            </w:r>
          </w:p>
          <w:p w14:paraId="3D730E09" w14:textId="77777777" w:rsidR="002D57C4" w:rsidRDefault="002D57C4" w:rsidP="00502E57">
            <w:pPr>
              <w:rPr>
                <w:rStyle w:val="CodeSnippet"/>
              </w:rPr>
            </w:pPr>
            <w:r>
              <w:rPr>
                <w:rStyle w:val="CodeSnippet"/>
              </w:rPr>
              <w:t xml:space="preserve">      </w:t>
            </w:r>
            <w:r w:rsidRPr="00FE7D87">
              <w:rPr>
                <w:rStyle w:val="CodeSnippet"/>
              </w:rPr>
              <w:t>token_type: basic</w:t>
            </w:r>
            <w:r>
              <w:rPr>
                <w:rStyle w:val="CodeSnippet"/>
              </w:rPr>
              <w:t>_auth</w:t>
            </w:r>
          </w:p>
          <w:p w14:paraId="01EE363B" w14:textId="77777777" w:rsidR="002D57C4" w:rsidRDefault="002D57C4" w:rsidP="00502E57">
            <w:pPr>
              <w:rPr>
                <w:rStyle w:val="CodeSnippet"/>
              </w:rPr>
            </w:pPr>
            <w:r>
              <w:rPr>
                <w:rStyle w:val="CodeSnippet"/>
              </w:rPr>
              <w:t xml:space="preserve">      # </w:t>
            </w:r>
            <w:r w:rsidRPr="00FE7D87">
              <w:rPr>
                <w:rStyle w:val="CodeSnippet"/>
              </w:rPr>
              <w:t>Username and pass</w:t>
            </w:r>
            <w:r>
              <w:rPr>
                <w:rStyle w:val="CodeSnippet"/>
              </w:rPr>
              <w:t>word are combined into a string</w:t>
            </w:r>
          </w:p>
          <w:p w14:paraId="2AA3296F" w14:textId="77777777" w:rsidR="002D57C4" w:rsidRDefault="002D57C4" w:rsidP="00502E57">
            <w:pPr>
              <w:rPr>
                <w:rStyle w:val="CodeSnippet"/>
              </w:rPr>
            </w:pPr>
            <w:r>
              <w:rPr>
                <w:rStyle w:val="CodeSnippet"/>
              </w:rPr>
              <w:t xml:space="preserve">      # Note: this would be base64 encoded before transmission by any impl.</w:t>
            </w:r>
          </w:p>
          <w:p w14:paraId="5079636A" w14:textId="77777777" w:rsidR="002D57C4" w:rsidRPr="00FE7D87" w:rsidRDefault="002D57C4" w:rsidP="00502E57">
            <w:pPr>
              <w:rPr>
                <w:rStyle w:val="CodeSnippet"/>
              </w:rPr>
            </w:pPr>
            <w:r>
              <w:rPr>
                <w:rStyle w:val="CodeSnippet"/>
              </w:rPr>
              <w:t xml:space="preserve">      token: myusername</w:t>
            </w:r>
            <w:r w:rsidRPr="00FE7D87">
              <w:rPr>
                <w:rStyle w:val="CodeSnippet"/>
              </w:rPr>
              <w:t>:mypassword</w:t>
            </w:r>
          </w:p>
        </w:tc>
      </w:tr>
    </w:tbl>
    <w:p w14:paraId="61E6B9DE" w14:textId="77777777" w:rsidR="002D57C4" w:rsidRPr="00C07B44" w:rsidRDefault="002D57C4" w:rsidP="002D57C4">
      <w:pPr>
        <w:pStyle w:val="Heading5"/>
        <w:numPr>
          <w:ilvl w:val="4"/>
          <w:numId w:val="3"/>
        </w:numPr>
      </w:pPr>
      <w:r>
        <w:t>X-Auth-Token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6531A732" w14:textId="77777777" w:rsidTr="00502E57">
        <w:trPr>
          <w:trHeight w:val="256"/>
        </w:trPr>
        <w:tc>
          <w:tcPr>
            <w:tcW w:w="9576" w:type="dxa"/>
            <w:shd w:val="clear" w:color="auto" w:fill="D9D9D9" w:themeFill="background1" w:themeFillShade="D9"/>
          </w:tcPr>
          <w:p w14:paraId="6B7553EF" w14:textId="77777777" w:rsidR="002D57C4" w:rsidRDefault="002D57C4" w:rsidP="00502E57">
            <w:pPr>
              <w:rPr>
                <w:rStyle w:val="CodeSnippet"/>
              </w:rPr>
            </w:pPr>
            <w:r>
              <w:rPr>
                <w:rStyle w:val="CodeSnippet"/>
              </w:rPr>
              <w:t>&lt;some_tosca_entity&gt;:</w:t>
            </w:r>
          </w:p>
          <w:p w14:paraId="0F21F34F" w14:textId="77777777" w:rsidR="002D57C4" w:rsidRDefault="002D57C4" w:rsidP="00502E57">
            <w:pPr>
              <w:rPr>
                <w:rStyle w:val="CodeSnippet"/>
              </w:rPr>
            </w:pPr>
            <w:r>
              <w:rPr>
                <w:rStyle w:val="CodeSnippet"/>
              </w:rPr>
              <w:t xml:space="preserve">  properties:</w:t>
            </w:r>
          </w:p>
          <w:p w14:paraId="247FDE5D" w14:textId="77777777" w:rsidR="002D57C4" w:rsidRDefault="002D57C4" w:rsidP="00502E57">
            <w:pPr>
              <w:rPr>
                <w:rStyle w:val="CodeSnippet"/>
              </w:rPr>
            </w:pPr>
            <w:r>
              <w:rPr>
                <w:rStyle w:val="CodeSnippet"/>
              </w:rPr>
              <w:t xml:space="preserve">    my_credential:  # type: Credential</w:t>
            </w:r>
          </w:p>
          <w:p w14:paraId="58826642" w14:textId="77777777" w:rsidR="002D57C4" w:rsidRDefault="002D57C4" w:rsidP="00502E57">
            <w:pPr>
              <w:rPr>
                <w:rStyle w:val="CodeSnippet"/>
              </w:rPr>
            </w:pPr>
            <w:r>
              <w:rPr>
                <w:rStyle w:val="CodeSnippet"/>
              </w:rPr>
              <w:t xml:space="preserve">      protocol: xauth</w:t>
            </w:r>
          </w:p>
          <w:p w14:paraId="1D99CEF7" w14:textId="77777777" w:rsidR="002D57C4" w:rsidRDefault="002D57C4" w:rsidP="00502E57">
            <w:pPr>
              <w:rPr>
                <w:rStyle w:val="CodeSnippet"/>
              </w:rPr>
            </w:pPr>
            <w:r>
              <w:rPr>
                <w:rStyle w:val="CodeSnippet"/>
              </w:rPr>
              <w:t xml:space="preserve">      token_type</w:t>
            </w:r>
            <w:r w:rsidRPr="00C07B44">
              <w:rPr>
                <w:rStyle w:val="CodeSnippet"/>
              </w:rPr>
              <w:t xml:space="preserve">: </w:t>
            </w:r>
            <w:r>
              <w:rPr>
                <w:rStyle w:val="CodeSnippet"/>
              </w:rPr>
              <w:t>X-Auth-Token</w:t>
            </w:r>
          </w:p>
          <w:p w14:paraId="30A59D2B" w14:textId="77777777" w:rsidR="002D57C4" w:rsidRPr="00C07B44" w:rsidRDefault="002D57C4" w:rsidP="00502E57">
            <w:pPr>
              <w:rPr>
                <w:rStyle w:val="CodeSnippet"/>
              </w:rPr>
            </w:pPr>
            <w:r>
              <w:rPr>
                <w:rStyle w:val="CodeSnippet"/>
              </w:rPr>
              <w:t xml:space="preserve">      # token encoded in Base64</w:t>
            </w:r>
          </w:p>
          <w:p w14:paraId="5C8B4061" w14:textId="77777777" w:rsidR="002D57C4" w:rsidRPr="003B0572" w:rsidRDefault="002D57C4" w:rsidP="00502E57">
            <w:pPr>
              <w:rPr>
                <w:rFonts w:ascii="Consolas" w:hAnsi="Consolas"/>
                <w:noProof/>
              </w:rPr>
            </w:pPr>
            <w:r>
              <w:rPr>
                <w:rStyle w:val="CodeSnippet"/>
              </w:rPr>
              <w:t xml:space="preserve">      token:</w:t>
            </w:r>
            <w:r w:rsidRPr="00C07B44">
              <w:rPr>
                <w:rStyle w:val="CodeSnippet"/>
              </w:rPr>
              <w:t xml:space="preserve"> 604bbe45ac7143a79e14f3158df67091</w:t>
            </w:r>
          </w:p>
        </w:tc>
      </w:tr>
    </w:tbl>
    <w:p w14:paraId="3CE820D3" w14:textId="77777777" w:rsidR="002D57C4" w:rsidRPr="00C07B44" w:rsidRDefault="002D57C4" w:rsidP="002D57C4">
      <w:pPr>
        <w:pStyle w:val="Heading5"/>
        <w:numPr>
          <w:ilvl w:val="4"/>
          <w:numId w:val="3"/>
        </w:numPr>
      </w:pPr>
      <w:r>
        <w:t>OAuth bearer token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7AD95D8D" w14:textId="77777777" w:rsidTr="00502E57">
        <w:trPr>
          <w:trHeight w:val="256"/>
        </w:trPr>
        <w:tc>
          <w:tcPr>
            <w:tcW w:w="9576" w:type="dxa"/>
            <w:shd w:val="clear" w:color="auto" w:fill="D9D9D9" w:themeFill="background1" w:themeFillShade="D9"/>
          </w:tcPr>
          <w:p w14:paraId="30401B91" w14:textId="77777777" w:rsidR="002D57C4" w:rsidRDefault="002D57C4" w:rsidP="00502E57">
            <w:pPr>
              <w:rPr>
                <w:rStyle w:val="CodeSnippet"/>
              </w:rPr>
            </w:pPr>
            <w:r>
              <w:rPr>
                <w:rStyle w:val="CodeSnippet"/>
              </w:rPr>
              <w:t>&lt;some_tosca_entity&gt;:</w:t>
            </w:r>
          </w:p>
          <w:p w14:paraId="266E4625" w14:textId="77777777" w:rsidR="002D57C4" w:rsidRDefault="002D57C4" w:rsidP="00502E57">
            <w:pPr>
              <w:rPr>
                <w:rStyle w:val="CodeSnippet"/>
              </w:rPr>
            </w:pPr>
            <w:r>
              <w:rPr>
                <w:rStyle w:val="CodeSnippet"/>
              </w:rPr>
              <w:t xml:space="preserve">  properties:</w:t>
            </w:r>
          </w:p>
          <w:p w14:paraId="6F85C351" w14:textId="77777777" w:rsidR="002D57C4" w:rsidRDefault="002D57C4" w:rsidP="00502E57">
            <w:pPr>
              <w:rPr>
                <w:rStyle w:val="CodeSnippet"/>
              </w:rPr>
            </w:pPr>
            <w:r>
              <w:rPr>
                <w:rStyle w:val="CodeSnippet"/>
              </w:rPr>
              <w:t xml:space="preserve">    my_credential:  # type: Credential</w:t>
            </w:r>
          </w:p>
          <w:p w14:paraId="79A2FE5F" w14:textId="77777777" w:rsidR="002D57C4" w:rsidRDefault="002D57C4" w:rsidP="00502E57">
            <w:pPr>
              <w:rPr>
                <w:rStyle w:val="CodeSnippet"/>
              </w:rPr>
            </w:pPr>
            <w:r>
              <w:rPr>
                <w:rStyle w:val="CodeSnippet"/>
              </w:rPr>
              <w:t xml:space="preserve">      protocol: oauth2</w:t>
            </w:r>
          </w:p>
          <w:p w14:paraId="7D057DC4" w14:textId="77777777" w:rsidR="002D57C4" w:rsidRDefault="002D57C4" w:rsidP="00502E57">
            <w:pPr>
              <w:rPr>
                <w:rStyle w:val="CodeSnippet"/>
              </w:rPr>
            </w:pPr>
            <w:r>
              <w:rPr>
                <w:rStyle w:val="CodeSnippet"/>
              </w:rPr>
              <w:t xml:space="preserve">      token_type</w:t>
            </w:r>
            <w:r w:rsidRPr="00C07B44">
              <w:rPr>
                <w:rStyle w:val="CodeSnippet"/>
              </w:rPr>
              <w:t xml:space="preserve">: </w:t>
            </w:r>
            <w:r>
              <w:rPr>
                <w:rStyle w:val="CodeSnippet"/>
              </w:rPr>
              <w:t>bearer</w:t>
            </w:r>
          </w:p>
          <w:p w14:paraId="56B6C0C3" w14:textId="77777777" w:rsidR="002D57C4" w:rsidRDefault="002D57C4" w:rsidP="00502E57">
            <w:pPr>
              <w:rPr>
                <w:rStyle w:val="CodeSnippet"/>
              </w:rPr>
            </w:pPr>
            <w:r>
              <w:rPr>
                <w:rStyle w:val="CodeSnippet"/>
              </w:rPr>
              <w:t xml:space="preserve">      # token encoded in Base64       </w:t>
            </w:r>
          </w:p>
          <w:p w14:paraId="3C0DDCB8" w14:textId="77777777" w:rsidR="002D57C4" w:rsidRPr="003E1BB5" w:rsidRDefault="002D57C4" w:rsidP="00502E57">
            <w:pPr>
              <w:pStyle w:val="HTMLPreformatted"/>
              <w:pageBreakBefore/>
              <w:rPr>
                <w:color w:val="000000"/>
                <w:sz w:val="24"/>
                <w:szCs w:val="24"/>
              </w:rPr>
            </w:pPr>
            <w:r>
              <w:rPr>
                <w:rStyle w:val="CodeSnippet"/>
              </w:rPr>
              <w:t xml:space="preserve">      token:</w:t>
            </w:r>
            <w:r w:rsidRPr="003E1BB5">
              <w:rPr>
                <w:rStyle w:val="CodeSnippet"/>
              </w:rPr>
              <w:t xml:space="preserve"> </w:t>
            </w:r>
            <w:r>
              <w:rPr>
                <w:rStyle w:val="CodeSnippet"/>
              </w:rPr>
              <w:t>8ao9nE2D</w:t>
            </w:r>
            <w:r w:rsidRPr="003E1BB5">
              <w:rPr>
                <w:rStyle w:val="CodeSnippet"/>
              </w:rPr>
              <w:t>Ejr1zCs</w:t>
            </w:r>
            <w:r>
              <w:rPr>
                <w:rStyle w:val="CodeSnippet"/>
              </w:rPr>
              <w:t>icWM</w:t>
            </w:r>
            <w:r w:rsidRPr="003E1BB5">
              <w:rPr>
                <w:rStyle w:val="CodeSnippet"/>
              </w:rPr>
              <w:t>p</w:t>
            </w:r>
            <w:r>
              <w:rPr>
                <w:rStyle w:val="CodeSnippet"/>
              </w:rPr>
              <w:t>BC</w:t>
            </w:r>
          </w:p>
        </w:tc>
      </w:tr>
    </w:tbl>
    <w:p w14:paraId="7FE6DAD6" w14:textId="77777777" w:rsidR="002D57C4" w:rsidRDefault="002D57C4" w:rsidP="002D57C4">
      <w:pPr>
        <w:pStyle w:val="Heading3"/>
        <w:numPr>
          <w:ilvl w:val="2"/>
          <w:numId w:val="3"/>
        </w:numPr>
      </w:pPr>
      <w:bookmarkStart w:id="471" w:name="TYPE_TOSCA_DATA_NETWORKINFO"/>
      <w:r>
        <w:t>tosca.datatypes.network.NetworkInfo</w:t>
      </w:r>
    </w:p>
    <w:bookmarkEnd w:id="471"/>
    <w:p w14:paraId="5666443E" w14:textId="77777777" w:rsidR="002D57C4" w:rsidRDefault="002D57C4" w:rsidP="002D57C4">
      <w:pPr>
        <w:pStyle w:val="NormalaroundTable"/>
      </w:pPr>
      <w:r>
        <w:t>The Network type is a complex TOSCA data type used to describe logical network information.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3F2F4A07" w14:textId="77777777" w:rsidTr="00502E57">
        <w:tc>
          <w:tcPr>
            <w:tcW w:w="1177" w:type="pct"/>
            <w:shd w:val="clear" w:color="auto" w:fill="D9D9D9"/>
          </w:tcPr>
          <w:p w14:paraId="2C54EC25" w14:textId="77777777" w:rsidR="002D57C4" w:rsidRPr="00422683" w:rsidRDefault="002D57C4" w:rsidP="00502E57">
            <w:pPr>
              <w:pStyle w:val="TableText-Heading"/>
            </w:pPr>
            <w:r w:rsidRPr="00422683">
              <w:lastRenderedPageBreak/>
              <w:t>Shorthand Name</w:t>
            </w:r>
          </w:p>
        </w:tc>
        <w:tc>
          <w:tcPr>
            <w:tcW w:w="3823" w:type="pct"/>
          </w:tcPr>
          <w:p w14:paraId="50F41750" w14:textId="77777777" w:rsidR="002D57C4" w:rsidRPr="005A5497" w:rsidRDefault="002D57C4" w:rsidP="00502E57">
            <w:pPr>
              <w:pStyle w:val="TableText"/>
              <w:rPr>
                <w:noProof/>
              </w:rPr>
            </w:pPr>
            <w:r>
              <w:rPr>
                <w:noProof/>
              </w:rPr>
              <w:t>NetworkInfo</w:t>
            </w:r>
          </w:p>
        </w:tc>
      </w:tr>
      <w:tr w:rsidR="002D57C4" w:rsidRPr="004279F4" w14:paraId="0C778E68" w14:textId="77777777" w:rsidTr="00502E57">
        <w:tc>
          <w:tcPr>
            <w:tcW w:w="1177" w:type="pct"/>
            <w:shd w:val="clear" w:color="auto" w:fill="D9D9D9"/>
          </w:tcPr>
          <w:p w14:paraId="1437D2F3" w14:textId="77777777" w:rsidR="002D57C4" w:rsidRPr="00422683" w:rsidRDefault="002D57C4" w:rsidP="00502E57">
            <w:pPr>
              <w:pStyle w:val="TableText-Heading"/>
            </w:pPr>
            <w:r w:rsidRPr="00422683">
              <w:t>Type Qualified Name</w:t>
            </w:r>
          </w:p>
        </w:tc>
        <w:tc>
          <w:tcPr>
            <w:tcW w:w="3823" w:type="pct"/>
          </w:tcPr>
          <w:p w14:paraId="3CA4770A" w14:textId="77777777" w:rsidR="002D57C4" w:rsidRDefault="002D57C4" w:rsidP="00502E57">
            <w:pPr>
              <w:pStyle w:val="TableText"/>
              <w:rPr>
                <w:noProof/>
              </w:rPr>
            </w:pPr>
            <w:r>
              <w:rPr>
                <w:noProof/>
              </w:rPr>
              <w:t>tosca:NetworkInfo</w:t>
            </w:r>
          </w:p>
        </w:tc>
      </w:tr>
      <w:tr w:rsidR="002D57C4" w:rsidRPr="004279F4" w14:paraId="0117498B" w14:textId="77777777" w:rsidTr="00502E57">
        <w:tc>
          <w:tcPr>
            <w:tcW w:w="1177" w:type="pct"/>
            <w:shd w:val="clear" w:color="auto" w:fill="D9D9D9"/>
          </w:tcPr>
          <w:p w14:paraId="619EE21A" w14:textId="77777777" w:rsidR="002D57C4" w:rsidRPr="00422683" w:rsidRDefault="002D57C4" w:rsidP="00502E57">
            <w:pPr>
              <w:pStyle w:val="TableText-Heading"/>
            </w:pPr>
            <w:r w:rsidRPr="00422683">
              <w:t>Type URI</w:t>
            </w:r>
          </w:p>
        </w:tc>
        <w:tc>
          <w:tcPr>
            <w:tcW w:w="3823" w:type="pct"/>
          </w:tcPr>
          <w:p w14:paraId="2754F3BC" w14:textId="77777777" w:rsidR="002D57C4" w:rsidRPr="001C038A" w:rsidRDefault="002D57C4" w:rsidP="00502E57">
            <w:pPr>
              <w:pStyle w:val="TableText"/>
            </w:pPr>
            <w:r w:rsidRPr="001C038A">
              <w:t>tosca.</w:t>
            </w:r>
            <w:r>
              <w:t>datatypes.network.NetworkInfo</w:t>
            </w:r>
          </w:p>
        </w:tc>
      </w:tr>
    </w:tbl>
    <w:p w14:paraId="756D0F97" w14:textId="77777777" w:rsidR="002D57C4" w:rsidRDefault="002D57C4" w:rsidP="002D57C4">
      <w:pPr>
        <w:pStyle w:val="Heading4"/>
        <w:numPr>
          <w:ilvl w:val="3"/>
          <w:numId w:val="3"/>
        </w:numPr>
      </w:pPr>
      <w:r>
        <w:t>Properties</w:t>
      </w:r>
    </w:p>
    <w:tbl>
      <w:tblPr>
        <w:tblW w:w="448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683"/>
        <w:gridCol w:w="1351"/>
        <w:gridCol w:w="1530"/>
        <w:gridCol w:w="4678"/>
      </w:tblGrid>
      <w:tr w:rsidR="002D57C4" w:rsidRPr="004279F4" w14:paraId="068BF293" w14:textId="77777777" w:rsidTr="00502E57">
        <w:trPr>
          <w:cantSplit/>
          <w:tblHeader/>
        </w:trPr>
        <w:tc>
          <w:tcPr>
            <w:tcW w:w="910" w:type="pct"/>
            <w:shd w:val="clear" w:color="auto" w:fill="D9D9D9"/>
          </w:tcPr>
          <w:p w14:paraId="73FC199A" w14:textId="77777777" w:rsidR="002D57C4" w:rsidRPr="00422683" w:rsidRDefault="002D57C4" w:rsidP="00502E57">
            <w:pPr>
              <w:pStyle w:val="TableText-Heading"/>
            </w:pPr>
            <w:r w:rsidRPr="00422683">
              <w:t>Name</w:t>
            </w:r>
          </w:p>
        </w:tc>
        <w:tc>
          <w:tcPr>
            <w:tcW w:w="731" w:type="pct"/>
            <w:shd w:val="clear" w:color="auto" w:fill="D9D9D9"/>
          </w:tcPr>
          <w:p w14:paraId="296F172B" w14:textId="77777777" w:rsidR="002D57C4" w:rsidRPr="00422683" w:rsidRDefault="002D57C4" w:rsidP="00502E57">
            <w:pPr>
              <w:pStyle w:val="TableText-Heading"/>
            </w:pPr>
            <w:r w:rsidRPr="00422683">
              <w:t>Type</w:t>
            </w:r>
          </w:p>
        </w:tc>
        <w:tc>
          <w:tcPr>
            <w:tcW w:w="828" w:type="pct"/>
            <w:shd w:val="clear" w:color="auto" w:fill="D9D9D9"/>
          </w:tcPr>
          <w:p w14:paraId="25D88797" w14:textId="77777777" w:rsidR="002D57C4" w:rsidRPr="00422683" w:rsidRDefault="002D57C4" w:rsidP="00502E57">
            <w:pPr>
              <w:pStyle w:val="TableText-Heading"/>
            </w:pPr>
            <w:r w:rsidRPr="00422683">
              <w:t>Constraints</w:t>
            </w:r>
          </w:p>
        </w:tc>
        <w:tc>
          <w:tcPr>
            <w:tcW w:w="2531" w:type="pct"/>
            <w:shd w:val="clear" w:color="auto" w:fill="D9D9D9"/>
          </w:tcPr>
          <w:p w14:paraId="7ED683D1" w14:textId="77777777" w:rsidR="002D57C4" w:rsidRPr="00422683" w:rsidRDefault="002D57C4" w:rsidP="00502E57">
            <w:pPr>
              <w:pStyle w:val="TableText-Heading"/>
            </w:pPr>
            <w:r w:rsidRPr="00422683">
              <w:t>Description</w:t>
            </w:r>
          </w:p>
        </w:tc>
      </w:tr>
      <w:tr w:rsidR="002D57C4" w:rsidRPr="004279F4" w14:paraId="43A972D6" w14:textId="77777777" w:rsidTr="00502E57">
        <w:trPr>
          <w:cantSplit/>
        </w:trPr>
        <w:tc>
          <w:tcPr>
            <w:tcW w:w="910" w:type="pct"/>
            <w:shd w:val="clear" w:color="auto" w:fill="FFFFFF"/>
          </w:tcPr>
          <w:p w14:paraId="41E59871" w14:textId="77777777" w:rsidR="002D57C4" w:rsidRPr="00E5427A" w:rsidRDefault="002D57C4" w:rsidP="00502E57">
            <w:pPr>
              <w:pStyle w:val="TableText"/>
              <w:rPr>
                <w:rFonts w:cstheme="minorHAnsi"/>
                <w:noProof/>
              </w:rPr>
            </w:pPr>
            <w:r>
              <w:rPr>
                <w:rFonts w:cstheme="minorHAnsi"/>
                <w:noProof/>
              </w:rPr>
              <w:t>network_name</w:t>
            </w:r>
          </w:p>
        </w:tc>
        <w:tc>
          <w:tcPr>
            <w:tcW w:w="731" w:type="pct"/>
            <w:shd w:val="clear" w:color="auto" w:fill="FFFFFF"/>
          </w:tcPr>
          <w:p w14:paraId="2015F2E1" w14:textId="77777777" w:rsidR="002D57C4" w:rsidRDefault="008C123E" w:rsidP="00502E57">
            <w:pPr>
              <w:pStyle w:val="TableText"/>
            </w:pPr>
            <w:hyperlink w:anchor="TYPE_YAML_STRING" w:history="1">
              <w:r w:rsidR="002D57C4" w:rsidRPr="00AD6A75">
                <w:rPr>
                  <w:rStyle w:val="Hyperlink"/>
                </w:rPr>
                <w:t>string</w:t>
              </w:r>
            </w:hyperlink>
          </w:p>
        </w:tc>
        <w:tc>
          <w:tcPr>
            <w:tcW w:w="828" w:type="pct"/>
            <w:shd w:val="clear" w:color="auto" w:fill="FFFFFF"/>
          </w:tcPr>
          <w:p w14:paraId="051374B0" w14:textId="77777777" w:rsidR="002D57C4" w:rsidRPr="00E5427A" w:rsidRDefault="002D57C4" w:rsidP="00502E57">
            <w:pPr>
              <w:pStyle w:val="TableText"/>
              <w:rPr>
                <w:rFonts w:cstheme="minorHAnsi"/>
              </w:rPr>
            </w:pPr>
            <w:r>
              <w:rPr>
                <w:rFonts w:cstheme="minorHAnsi"/>
              </w:rPr>
              <w:t>None</w:t>
            </w:r>
          </w:p>
        </w:tc>
        <w:tc>
          <w:tcPr>
            <w:tcW w:w="2531" w:type="pct"/>
            <w:shd w:val="clear" w:color="auto" w:fill="FFFFFF"/>
          </w:tcPr>
          <w:p w14:paraId="56703A56" w14:textId="77777777" w:rsidR="002D57C4" w:rsidRDefault="002D57C4" w:rsidP="00502E57">
            <w:pPr>
              <w:pStyle w:val="TableText"/>
              <w:rPr>
                <w:rFonts w:cstheme="minorHAnsi"/>
              </w:rPr>
            </w:pPr>
            <w:r>
              <w:rPr>
                <w:rFonts w:cstheme="minorHAnsi"/>
              </w:rPr>
              <w:t>The name of the logical network.</w:t>
            </w:r>
          </w:p>
          <w:p w14:paraId="2A7ACA23" w14:textId="77777777" w:rsidR="002D57C4" w:rsidRPr="00E5427A" w:rsidRDefault="002D57C4" w:rsidP="00502E57">
            <w:pPr>
              <w:pStyle w:val="TableText"/>
              <w:rPr>
                <w:rFonts w:cstheme="minorHAnsi"/>
              </w:rPr>
            </w:pPr>
            <w:r>
              <w:rPr>
                <w:rFonts w:cstheme="minorHAnsi"/>
              </w:rPr>
              <w:t>e.g., “public”, “private”, “admin”. etc.</w:t>
            </w:r>
          </w:p>
        </w:tc>
      </w:tr>
      <w:tr w:rsidR="002D57C4" w:rsidRPr="004279F4" w14:paraId="30A4A6F9" w14:textId="77777777" w:rsidTr="00502E57">
        <w:trPr>
          <w:cantSplit/>
        </w:trPr>
        <w:tc>
          <w:tcPr>
            <w:tcW w:w="910" w:type="pct"/>
            <w:shd w:val="clear" w:color="auto" w:fill="FFFFFF"/>
          </w:tcPr>
          <w:p w14:paraId="56A75894" w14:textId="77777777" w:rsidR="002D57C4" w:rsidRDefault="002D57C4" w:rsidP="00502E57">
            <w:pPr>
              <w:pStyle w:val="TableText"/>
              <w:rPr>
                <w:rFonts w:cstheme="minorHAnsi"/>
                <w:noProof/>
              </w:rPr>
            </w:pPr>
            <w:r>
              <w:rPr>
                <w:rFonts w:cstheme="minorHAnsi"/>
                <w:noProof/>
              </w:rPr>
              <w:t>network_id</w:t>
            </w:r>
          </w:p>
        </w:tc>
        <w:tc>
          <w:tcPr>
            <w:tcW w:w="731" w:type="pct"/>
            <w:shd w:val="clear" w:color="auto" w:fill="FFFFFF"/>
          </w:tcPr>
          <w:p w14:paraId="6CFE01A0" w14:textId="77777777" w:rsidR="002D57C4" w:rsidRDefault="008C123E" w:rsidP="00502E57">
            <w:pPr>
              <w:pStyle w:val="TableText"/>
            </w:pPr>
            <w:hyperlink w:anchor="TYPE_YAML_STRING" w:history="1">
              <w:r w:rsidR="002D57C4" w:rsidRPr="00AD6A75">
                <w:rPr>
                  <w:rStyle w:val="Hyperlink"/>
                </w:rPr>
                <w:t>string</w:t>
              </w:r>
            </w:hyperlink>
          </w:p>
        </w:tc>
        <w:tc>
          <w:tcPr>
            <w:tcW w:w="828" w:type="pct"/>
            <w:shd w:val="clear" w:color="auto" w:fill="FFFFFF"/>
          </w:tcPr>
          <w:p w14:paraId="67914B7D" w14:textId="77777777" w:rsidR="002D57C4" w:rsidRDefault="002D57C4" w:rsidP="00502E57">
            <w:pPr>
              <w:pStyle w:val="TableText"/>
              <w:rPr>
                <w:rFonts w:cstheme="minorHAnsi"/>
              </w:rPr>
            </w:pPr>
            <w:r>
              <w:rPr>
                <w:rFonts w:cstheme="minorHAnsi"/>
              </w:rPr>
              <w:t>None</w:t>
            </w:r>
          </w:p>
        </w:tc>
        <w:tc>
          <w:tcPr>
            <w:tcW w:w="2531" w:type="pct"/>
            <w:shd w:val="clear" w:color="auto" w:fill="FFFFFF"/>
          </w:tcPr>
          <w:p w14:paraId="4C09D7B2" w14:textId="77777777" w:rsidR="002D57C4" w:rsidRDefault="002D57C4" w:rsidP="00502E57">
            <w:pPr>
              <w:pStyle w:val="TableText"/>
              <w:rPr>
                <w:rFonts w:cstheme="minorHAnsi"/>
              </w:rPr>
            </w:pPr>
            <w:r>
              <w:rPr>
                <w:rFonts w:cstheme="minorHAnsi"/>
              </w:rPr>
              <w:t>The unique ID of for the network generated by the network provider.</w:t>
            </w:r>
          </w:p>
        </w:tc>
      </w:tr>
      <w:tr w:rsidR="002D57C4" w:rsidRPr="004279F4" w14:paraId="78374999" w14:textId="77777777" w:rsidTr="00502E57">
        <w:trPr>
          <w:cantSplit/>
        </w:trPr>
        <w:tc>
          <w:tcPr>
            <w:tcW w:w="910" w:type="pct"/>
            <w:shd w:val="clear" w:color="auto" w:fill="FFFFFF"/>
          </w:tcPr>
          <w:p w14:paraId="37A67A18" w14:textId="77777777" w:rsidR="002D57C4" w:rsidRPr="00E5427A" w:rsidRDefault="002D57C4" w:rsidP="00502E57">
            <w:pPr>
              <w:pStyle w:val="TableText"/>
              <w:rPr>
                <w:rFonts w:cstheme="minorHAnsi"/>
                <w:noProof/>
              </w:rPr>
            </w:pPr>
            <w:r>
              <w:rPr>
                <w:rFonts w:cstheme="minorHAnsi"/>
                <w:noProof/>
              </w:rPr>
              <w:t>addresses</w:t>
            </w:r>
          </w:p>
        </w:tc>
        <w:tc>
          <w:tcPr>
            <w:tcW w:w="731" w:type="pct"/>
            <w:shd w:val="clear" w:color="auto" w:fill="FFFFFF"/>
          </w:tcPr>
          <w:p w14:paraId="08A6CA2E" w14:textId="77777777" w:rsidR="002D57C4" w:rsidRDefault="008C123E" w:rsidP="00502E57">
            <w:pPr>
              <w:pStyle w:val="TableText"/>
            </w:pPr>
            <w:hyperlink w:anchor="TYPE_YAML_STRING" w:history="1">
              <w:r w:rsidR="002D57C4" w:rsidRPr="00AD6A75">
                <w:rPr>
                  <w:rStyle w:val="Hyperlink"/>
                </w:rPr>
                <w:t>string</w:t>
              </w:r>
            </w:hyperlink>
            <w:r w:rsidR="002D57C4" w:rsidRPr="00AD6A75">
              <w:t xml:space="preserve"> </w:t>
            </w:r>
            <w:r w:rsidR="002D57C4">
              <w:t>[]</w:t>
            </w:r>
          </w:p>
        </w:tc>
        <w:tc>
          <w:tcPr>
            <w:tcW w:w="828" w:type="pct"/>
            <w:shd w:val="clear" w:color="auto" w:fill="FFFFFF"/>
          </w:tcPr>
          <w:p w14:paraId="01A709ED" w14:textId="77777777" w:rsidR="002D57C4" w:rsidRPr="00E5427A" w:rsidRDefault="002D57C4" w:rsidP="00502E57">
            <w:pPr>
              <w:pStyle w:val="TableText"/>
              <w:rPr>
                <w:rFonts w:cstheme="minorHAnsi"/>
              </w:rPr>
            </w:pPr>
            <w:r>
              <w:rPr>
                <w:rFonts w:cstheme="minorHAnsi"/>
              </w:rPr>
              <w:t>None</w:t>
            </w:r>
          </w:p>
        </w:tc>
        <w:tc>
          <w:tcPr>
            <w:tcW w:w="2531" w:type="pct"/>
            <w:shd w:val="clear" w:color="auto" w:fill="FFFFFF"/>
          </w:tcPr>
          <w:p w14:paraId="003479F5" w14:textId="77777777" w:rsidR="002D57C4" w:rsidRPr="00E5427A" w:rsidRDefault="002D57C4" w:rsidP="00502E57">
            <w:pPr>
              <w:pStyle w:val="TableText"/>
              <w:rPr>
                <w:rFonts w:cstheme="minorHAnsi"/>
              </w:rPr>
            </w:pPr>
            <w:r>
              <w:rPr>
                <w:rFonts w:cstheme="minorHAnsi"/>
              </w:rPr>
              <w:t>The list of IP addresses assigned from the underlying network.</w:t>
            </w:r>
          </w:p>
        </w:tc>
      </w:tr>
    </w:tbl>
    <w:p w14:paraId="7C0F749D" w14:textId="77777777" w:rsidR="002D57C4" w:rsidRDefault="002D57C4" w:rsidP="002D57C4">
      <w:pPr>
        <w:pStyle w:val="Heading4"/>
        <w:numPr>
          <w:ilvl w:val="3"/>
          <w:numId w:val="3"/>
        </w:numPr>
      </w:pPr>
      <w:r>
        <w:t>Definition</w:t>
      </w:r>
    </w:p>
    <w:p w14:paraId="77F9B37A" w14:textId="77777777" w:rsidR="002D57C4" w:rsidRPr="00A17684" w:rsidRDefault="002D57C4" w:rsidP="002D57C4">
      <w:pPr>
        <w:pStyle w:val="NormalaroundTable"/>
      </w:pPr>
      <w:r>
        <w:t>The TOSCA NetworkInfo data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261A6F9D" w14:textId="77777777" w:rsidTr="00502E57">
        <w:tc>
          <w:tcPr>
            <w:tcW w:w="9576" w:type="dxa"/>
            <w:shd w:val="clear" w:color="auto" w:fill="D9D9D9" w:themeFill="background1" w:themeFillShade="D9"/>
          </w:tcPr>
          <w:p w14:paraId="416746AE" w14:textId="77777777" w:rsidR="002D57C4" w:rsidRDefault="002D57C4" w:rsidP="00502E57">
            <w:pPr>
              <w:rPr>
                <w:rStyle w:val="CodeSnippet"/>
              </w:rPr>
            </w:pPr>
            <w:r>
              <w:rPr>
                <w:rStyle w:val="CodeSnippet"/>
              </w:rPr>
              <w:t>tosca.datatypes.network.NetworkInfo:</w:t>
            </w:r>
          </w:p>
          <w:p w14:paraId="320F68B0" w14:textId="77777777" w:rsidR="002D57C4" w:rsidRPr="006B58B4" w:rsidRDefault="002D57C4" w:rsidP="00502E57">
            <w:pPr>
              <w:rPr>
                <w:rStyle w:val="CodeSnippet"/>
              </w:rPr>
            </w:pPr>
            <w:r>
              <w:rPr>
                <w:rStyle w:val="CodeSnippet"/>
              </w:rPr>
              <w:t xml:space="preserve">  derived_from: tosca.datatypes.Root</w:t>
            </w:r>
          </w:p>
          <w:p w14:paraId="142FFBDC" w14:textId="77777777" w:rsidR="002D57C4" w:rsidRPr="00622AF3" w:rsidRDefault="002D57C4" w:rsidP="00502E57">
            <w:pPr>
              <w:rPr>
                <w:rStyle w:val="CodeSnippet"/>
              </w:rPr>
            </w:pPr>
            <w:r>
              <w:rPr>
                <w:rStyle w:val="CodeSnippet"/>
              </w:rPr>
              <w:t xml:space="preserve">  properties: </w:t>
            </w:r>
            <w:r w:rsidRPr="00622AF3">
              <w:rPr>
                <w:rStyle w:val="CodeSnippet"/>
              </w:rPr>
              <w:t xml:space="preserve"> </w:t>
            </w:r>
          </w:p>
          <w:p w14:paraId="0FDDEB2F" w14:textId="77777777" w:rsidR="002D57C4" w:rsidRDefault="002D57C4" w:rsidP="00502E57">
            <w:pPr>
              <w:rPr>
                <w:rStyle w:val="CodeSnippet"/>
              </w:rPr>
            </w:pPr>
            <w:r>
              <w:rPr>
                <w:rStyle w:val="CodeSnippet"/>
              </w:rPr>
              <w:t xml:space="preserve">  </w:t>
            </w:r>
            <w:r w:rsidRPr="00622AF3">
              <w:rPr>
                <w:rStyle w:val="CodeSnippet"/>
              </w:rPr>
              <w:t xml:space="preserve">  </w:t>
            </w:r>
            <w:r>
              <w:rPr>
                <w:rStyle w:val="CodeSnippet"/>
              </w:rPr>
              <w:t xml:space="preserve">network_name: </w:t>
            </w:r>
          </w:p>
          <w:p w14:paraId="4F942FC2" w14:textId="77777777" w:rsidR="002D57C4" w:rsidRDefault="002D57C4" w:rsidP="00502E57">
            <w:pPr>
              <w:rPr>
                <w:rStyle w:val="CodeSnippet"/>
              </w:rPr>
            </w:pPr>
            <w:r>
              <w:rPr>
                <w:rStyle w:val="CodeSnippet"/>
              </w:rPr>
              <w:t xml:space="preserve">      type: </w:t>
            </w:r>
            <w:hyperlink w:anchor="TYPE_YAML_STRING" w:history="1">
              <w:r w:rsidRPr="00AD6A75">
                <w:rPr>
                  <w:rStyle w:val="Hyperlink"/>
                  <w:rFonts w:ascii="Consolas" w:hAnsi="Consolas"/>
                </w:rPr>
                <w:t>string</w:t>
              </w:r>
            </w:hyperlink>
          </w:p>
          <w:p w14:paraId="02F8FC79" w14:textId="77777777" w:rsidR="002D57C4" w:rsidRDefault="002D57C4" w:rsidP="00502E57">
            <w:pPr>
              <w:rPr>
                <w:rStyle w:val="CodeSnippet"/>
              </w:rPr>
            </w:pPr>
            <w:r>
              <w:rPr>
                <w:rStyle w:val="CodeSnippet"/>
              </w:rPr>
              <w:t xml:space="preserve">  </w:t>
            </w:r>
            <w:r w:rsidRPr="00622AF3">
              <w:rPr>
                <w:rStyle w:val="CodeSnippet"/>
              </w:rPr>
              <w:t xml:space="preserve">  </w:t>
            </w:r>
            <w:r>
              <w:rPr>
                <w:rStyle w:val="CodeSnippet"/>
              </w:rPr>
              <w:t xml:space="preserve">network_id: </w:t>
            </w:r>
          </w:p>
          <w:p w14:paraId="24FA5D04" w14:textId="77777777" w:rsidR="002D57C4" w:rsidRDefault="002D57C4" w:rsidP="00502E57">
            <w:pPr>
              <w:rPr>
                <w:rStyle w:val="CodeSnippet"/>
              </w:rPr>
            </w:pPr>
            <w:r>
              <w:rPr>
                <w:rStyle w:val="CodeSnippet"/>
              </w:rPr>
              <w:t xml:space="preserve">      type: </w:t>
            </w:r>
            <w:hyperlink w:anchor="TYPE_YAML_STRING" w:history="1">
              <w:r w:rsidRPr="00AD6A75">
                <w:rPr>
                  <w:rStyle w:val="Hyperlink"/>
                  <w:rFonts w:ascii="Consolas" w:hAnsi="Consolas"/>
                </w:rPr>
                <w:t>string</w:t>
              </w:r>
            </w:hyperlink>
          </w:p>
          <w:p w14:paraId="33CF18A1" w14:textId="77777777" w:rsidR="002D57C4" w:rsidRDefault="002D57C4" w:rsidP="00502E57">
            <w:pPr>
              <w:rPr>
                <w:rStyle w:val="CodeSnippet"/>
              </w:rPr>
            </w:pPr>
            <w:r>
              <w:rPr>
                <w:rStyle w:val="CodeSnippet"/>
              </w:rPr>
              <w:t xml:space="preserve">    addresses:</w:t>
            </w:r>
          </w:p>
          <w:p w14:paraId="2AF0AF7B" w14:textId="77777777" w:rsidR="002D57C4" w:rsidRDefault="002D57C4" w:rsidP="00502E57">
            <w:pPr>
              <w:rPr>
                <w:rStyle w:val="CodeSnippet"/>
              </w:rPr>
            </w:pPr>
            <w:r>
              <w:rPr>
                <w:rStyle w:val="CodeSnippet"/>
              </w:rPr>
              <w:t xml:space="preserve">      type: </w:t>
            </w:r>
            <w:hyperlink w:anchor="TYPE_TOSCA_LIST" w:history="1">
              <w:r w:rsidRPr="00AD6A75">
                <w:rPr>
                  <w:rStyle w:val="Hyperlink"/>
                  <w:rFonts w:ascii="Consolas" w:hAnsi="Consolas"/>
                </w:rPr>
                <w:t>list</w:t>
              </w:r>
            </w:hyperlink>
          </w:p>
          <w:p w14:paraId="6E88D719" w14:textId="77777777" w:rsidR="002D57C4" w:rsidRDefault="002D57C4" w:rsidP="00502E57">
            <w:pPr>
              <w:rPr>
                <w:rStyle w:val="CodeSnippet"/>
              </w:rPr>
            </w:pPr>
            <w:r>
              <w:rPr>
                <w:rStyle w:val="CodeSnippet"/>
              </w:rPr>
              <w:t xml:space="preserve">      entry_schema:</w:t>
            </w:r>
          </w:p>
          <w:p w14:paraId="12B0DCFC" w14:textId="77777777" w:rsidR="002D57C4" w:rsidRPr="00207105" w:rsidRDefault="002D57C4" w:rsidP="00502E57">
            <w:pPr>
              <w:rPr>
                <w:rFonts w:ascii="Consolas" w:hAnsi="Consolas"/>
              </w:rPr>
            </w:pPr>
            <w:r>
              <w:rPr>
                <w:rStyle w:val="CodeSnippet"/>
              </w:rPr>
              <w:t xml:space="preserve">        type: </w:t>
            </w:r>
            <w:hyperlink w:anchor="TYPE_YAML_STRING" w:history="1">
              <w:r w:rsidRPr="00F3078C">
                <w:rPr>
                  <w:rStyle w:val="Hyperlink"/>
                  <w:rFonts w:ascii="Consolas" w:hAnsi="Consolas"/>
                </w:rPr>
                <w:t>string</w:t>
              </w:r>
            </w:hyperlink>
          </w:p>
        </w:tc>
      </w:tr>
    </w:tbl>
    <w:p w14:paraId="5F389920" w14:textId="77777777" w:rsidR="002D57C4" w:rsidRDefault="002D57C4" w:rsidP="002D57C4">
      <w:pPr>
        <w:pStyle w:val="Heading4"/>
        <w:numPr>
          <w:ilvl w:val="3"/>
          <w:numId w:val="3"/>
        </w:numPr>
      </w:pPr>
      <w:r>
        <w:t>Examples</w:t>
      </w:r>
    </w:p>
    <w:p w14:paraId="19573838" w14:textId="77777777" w:rsidR="002D57C4" w:rsidRPr="00A17684" w:rsidRDefault="002D57C4" w:rsidP="002D57C4">
      <w:pPr>
        <w:pStyle w:val="NormalaroundTable"/>
      </w:pPr>
      <w:r>
        <w:t>Example usage of the NetworkInfo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59F2A1FA" w14:textId="77777777" w:rsidTr="00502E57">
        <w:trPr>
          <w:trHeight w:val="256"/>
        </w:trPr>
        <w:tc>
          <w:tcPr>
            <w:tcW w:w="9576" w:type="dxa"/>
            <w:shd w:val="clear" w:color="auto" w:fill="D9D9D9" w:themeFill="background1" w:themeFillShade="D9"/>
          </w:tcPr>
          <w:p w14:paraId="42147CC8" w14:textId="77777777" w:rsidR="002D57C4" w:rsidRDefault="002D57C4" w:rsidP="00502E57">
            <w:pPr>
              <w:rPr>
                <w:rStyle w:val="CodeSnippet"/>
                <w:noProof/>
              </w:rPr>
            </w:pPr>
            <w:r>
              <w:rPr>
                <w:rStyle w:val="CodeSnippet"/>
                <w:noProof/>
              </w:rPr>
              <w:t>private_network:</w:t>
            </w:r>
          </w:p>
          <w:p w14:paraId="2703E697" w14:textId="77777777" w:rsidR="002D57C4" w:rsidRDefault="002D57C4" w:rsidP="00502E57">
            <w:pPr>
              <w:rPr>
                <w:rStyle w:val="CodeSnippet"/>
                <w:noProof/>
              </w:rPr>
            </w:pPr>
            <w:r>
              <w:rPr>
                <w:rStyle w:val="CodeSnippet"/>
                <w:noProof/>
              </w:rPr>
              <w:t xml:space="preserve">  network_name: private</w:t>
            </w:r>
          </w:p>
          <w:p w14:paraId="5BB1F1D7" w14:textId="77777777" w:rsidR="002D57C4" w:rsidRDefault="002D57C4" w:rsidP="00502E57">
            <w:pPr>
              <w:rPr>
                <w:rFonts w:ascii="Consolas" w:hAnsi="Consolas"/>
                <w:noProof/>
              </w:rPr>
            </w:pPr>
            <w:r>
              <w:rPr>
                <w:rStyle w:val="CodeSnippet"/>
                <w:noProof/>
              </w:rPr>
              <w:t xml:space="preserve">  network_id: </w:t>
            </w:r>
            <w:r>
              <w:rPr>
                <w:rFonts w:ascii="Consolas" w:hAnsi="Consolas"/>
                <w:noProof/>
              </w:rPr>
              <w:t>3e54214f</w:t>
            </w:r>
            <w:r w:rsidRPr="00B31A8F">
              <w:rPr>
                <w:rFonts w:ascii="Consolas" w:hAnsi="Consolas"/>
                <w:noProof/>
              </w:rPr>
              <w:t>-</w:t>
            </w:r>
            <w:r>
              <w:rPr>
                <w:rFonts w:ascii="Consolas" w:hAnsi="Consolas"/>
                <w:noProof/>
              </w:rPr>
              <w:t>5c09-1bc9-9999-44100326da1b</w:t>
            </w:r>
          </w:p>
          <w:p w14:paraId="5497ADC8" w14:textId="77777777" w:rsidR="002D57C4" w:rsidRPr="003B0572" w:rsidRDefault="002D57C4" w:rsidP="00502E57">
            <w:pPr>
              <w:rPr>
                <w:rFonts w:ascii="Consolas" w:hAnsi="Consolas"/>
                <w:noProof/>
              </w:rPr>
            </w:pPr>
            <w:r>
              <w:rPr>
                <w:rStyle w:val="CodeSnippet"/>
                <w:noProof/>
              </w:rPr>
              <w:t xml:space="preserve">  addresses: [ 10.111.128.10 ]</w:t>
            </w:r>
          </w:p>
        </w:tc>
      </w:tr>
    </w:tbl>
    <w:p w14:paraId="4C3CE93C" w14:textId="77777777" w:rsidR="002D57C4" w:rsidRDefault="002D57C4" w:rsidP="002D57C4">
      <w:pPr>
        <w:pStyle w:val="Heading4"/>
        <w:numPr>
          <w:ilvl w:val="3"/>
          <w:numId w:val="3"/>
        </w:numPr>
      </w:pPr>
      <w:r>
        <w:t>Additional Requirements</w:t>
      </w:r>
    </w:p>
    <w:p w14:paraId="57CC6E79" w14:textId="77777777" w:rsidR="002D57C4" w:rsidRDefault="002D57C4" w:rsidP="002D57C4">
      <w:pPr>
        <w:pStyle w:val="ListParagraph"/>
        <w:numPr>
          <w:ilvl w:val="0"/>
          <w:numId w:val="41"/>
        </w:numPr>
      </w:pPr>
      <w:r>
        <w:t xml:space="preserve">It is expected that TOSCA orchestrators MUST be able to map the </w:t>
      </w:r>
      <w:r w:rsidRPr="009F5AC7">
        <w:rPr>
          <w:rStyle w:val="CodeSnippetHighlight"/>
        </w:rPr>
        <w:t>network_name</w:t>
      </w:r>
      <w:r w:rsidRPr="009F5AC7">
        <w:t xml:space="preserve"> </w:t>
      </w:r>
      <w:r>
        <w:t xml:space="preserve">from the </w:t>
      </w:r>
      <w:r w:rsidRPr="009F5AC7">
        <w:t xml:space="preserve">TOSCA model to </w:t>
      </w:r>
      <w:r>
        <w:t xml:space="preserve">underlying network model of the </w:t>
      </w:r>
      <w:r w:rsidRPr="009F5AC7">
        <w:t>provider.</w:t>
      </w:r>
    </w:p>
    <w:p w14:paraId="58B70354" w14:textId="77777777" w:rsidR="002D57C4" w:rsidRPr="009F5AC7" w:rsidRDefault="002D57C4" w:rsidP="002D57C4">
      <w:pPr>
        <w:pStyle w:val="ListParagraph"/>
        <w:numPr>
          <w:ilvl w:val="0"/>
          <w:numId w:val="41"/>
        </w:numPr>
      </w:pPr>
      <w:r>
        <w:t>The properties (or attributes) of NetworkInfo may or may not be required depending on usage context.</w:t>
      </w:r>
    </w:p>
    <w:p w14:paraId="00079286" w14:textId="77777777" w:rsidR="002D57C4" w:rsidRDefault="002D57C4" w:rsidP="002D57C4">
      <w:pPr>
        <w:pStyle w:val="Heading3"/>
        <w:numPr>
          <w:ilvl w:val="2"/>
          <w:numId w:val="3"/>
        </w:numPr>
      </w:pPr>
      <w:bookmarkStart w:id="472" w:name="TYPE_TOSCA_DATA_PORTINFO"/>
      <w:r>
        <w:t>tosca.datatypes.network.PortInfo</w:t>
      </w:r>
    </w:p>
    <w:bookmarkEnd w:id="472"/>
    <w:p w14:paraId="3D8CCC76" w14:textId="77777777" w:rsidR="002D57C4" w:rsidRDefault="002D57C4" w:rsidP="002D57C4">
      <w:pPr>
        <w:pStyle w:val="NormalaroundTable"/>
      </w:pPr>
      <w:r>
        <w:t>The PortInfo type is a complex TOSCA data type used to describe network port information.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2C77EF6F" w14:textId="77777777" w:rsidTr="00502E57">
        <w:tc>
          <w:tcPr>
            <w:tcW w:w="1177" w:type="pct"/>
            <w:shd w:val="clear" w:color="auto" w:fill="D9D9D9"/>
          </w:tcPr>
          <w:p w14:paraId="5D8CA408" w14:textId="77777777" w:rsidR="002D57C4" w:rsidRPr="00422683" w:rsidRDefault="002D57C4" w:rsidP="00502E57">
            <w:pPr>
              <w:pStyle w:val="TableText-Heading"/>
            </w:pPr>
            <w:r w:rsidRPr="00422683">
              <w:lastRenderedPageBreak/>
              <w:t>Shorthand Name</w:t>
            </w:r>
          </w:p>
        </w:tc>
        <w:tc>
          <w:tcPr>
            <w:tcW w:w="3823" w:type="pct"/>
          </w:tcPr>
          <w:p w14:paraId="777DB439" w14:textId="77777777" w:rsidR="002D57C4" w:rsidRPr="005A5497" w:rsidRDefault="002D57C4" w:rsidP="00502E57">
            <w:pPr>
              <w:pStyle w:val="TableText"/>
              <w:rPr>
                <w:noProof/>
              </w:rPr>
            </w:pPr>
            <w:r>
              <w:rPr>
                <w:noProof/>
              </w:rPr>
              <w:t>PortInfo</w:t>
            </w:r>
          </w:p>
        </w:tc>
      </w:tr>
      <w:tr w:rsidR="002D57C4" w:rsidRPr="004279F4" w14:paraId="30D8F35A" w14:textId="77777777" w:rsidTr="00502E57">
        <w:tc>
          <w:tcPr>
            <w:tcW w:w="1177" w:type="pct"/>
            <w:shd w:val="clear" w:color="auto" w:fill="D9D9D9"/>
          </w:tcPr>
          <w:p w14:paraId="10295190" w14:textId="77777777" w:rsidR="002D57C4" w:rsidRPr="00422683" w:rsidRDefault="002D57C4" w:rsidP="00502E57">
            <w:pPr>
              <w:pStyle w:val="TableText-Heading"/>
            </w:pPr>
            <w:r w:rsidRPr="00422683">
              <w:t>Type Qualified Name</w:t>
            </w:r>
          </w:p>
        </w:tc>
        <w:tc>
          <w:tcPr>
            <w:tcW w:w="3823" w:type="pct"/>
          </w:tcPr>
          <w:p w14:paraId="1C2ACBCB" w14:textId="77777777" w:rsidR="002D57C4" w:rsidRDefault="002D57C4" w:rsidP="00502E57">
            <w:pPr>
              <w:pStyle w:val="TableText"/>
              <w:rPr>
                <w:noProof/>
              </w:rPr>
            </w:pPr>
            <w:r>
              <w:rPr>
                <w:noProof/>
              </w:rPr>
              <w:t>tosca:PortInfo</w:t>
            </w:r>
          </w:p>
        </w:tc>
      </w:tr>
      <w:tr w:rsidR="002D57C4" w:rsidRPr="004279F4" w14:paraId="2F1173E5" w14:textId="77777777" w:rsidTr="00502E57">
        <w:tc>
          <w:tcPr>
            <w:tcW w:w="1177" w:type="pct"/>
            <w:shd w:val="clear" w:color="auto" w:fill="D9D9D9"/>
          </w:tcPr>
          <w:p w14:paraId="0DFC9DEA" w14:textId="77777777" w:rsidR="002D57C4" w:rsidRPr="00422683" w:rsidRDefault="002D57C4" w:rsidP="00502E57">
            <w:pPr>
              <w:pStyle w:val="TableText-Heading"/>
            </w:pPr>
            <w:r w:rsidRPr="00422683">
              <w:t>Type URI</w:t>
            </w:r>
          </w:p>
        </w:tc>
        <w:tc>
          <w:tcPr>
            <w:tcW w:w="3823" w:type="pct"/>
          </w:tcPr>
          <w:p w14:paraId="2F42C1CC" w14:textId="77777777" w:rsidR="002D57C4" w:rsidRPr="001C038A" w:rsidRDefault="002D57C4" w:rsidP="00502E57">
            <w:pPr>
              <w:pStyle w:val="TableText"/>
            </w:pPr>
            <w:r w:rsidRPr="001C038A">
              <w:t>tosca.</w:t>
            </w:r>
            <w:r>
              <w:t>datatypes.network.PortInfo</w:t>
            </w:r>
          </w:p>
        </w:tc>
      </w:tr>
    </w:tbl>
    <w:p w14:paraId="4B97E84A" w14:textId="77777777" w:rsidR="002D57C4" w:rsidRDefault="002D57C4" w:rsidP="002D57C4">
      <w:pPr>
        <w:pStyle w:val="Heading4"/>
        <w:numPr>
          <w:ilvl w:val="3"/>
          <w:numId w:val="3"/>
        </w:numPr>
      </w:pPr>
      <w:r>
        <w:t>Properties</w:t>
      </w:r>
    </w:p>
    <w:tbl>
      <w:tblPr>
        <w:tblW w:w="452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954"/>
        <w:gridCol w:w="1351"/>
        <w:gridCol w:w="1530"/>
        <w:gridCol w:w="4496"/>
      </w:tblGrid>
      <w:tr w:rsidR="002D57C4" w:rsidRPr="004279F4" w14:paraId="3446EC93" w14:textId="77777777" w:rsidTr="00502E57">
        <w:trPr>
          <w:cantSplit/>
          <w:tblHeader/>
        </w:trPr>
        <w:tc>
          <w:tcPr>
            <w:tcW w:w="1047" w:type="pct"/>
            <w:shd w:val="clear" w:color="auto" w:fill="D9D9D9"/>
          </w:tcPr>
          <w:p w14:paraId="1DB73F65" w14:textId="77777777" w:rsidR="002D57C4" w:rsidRPr="00422683" w:rsidRDefault="002D57C4" w:rsidP="00502E57">
            <w:pPr>
              <w:pStyle w:val="TableText-Heading"/>
            </w:pPr>
            <w:r w:rsidRPr="00422683">
              <w:t>Name</w:t>
            </w:r>
          </w:p>
        </w:tc>
        <w:tc>
          <w:tcPr>
            <w:tcW w:w="724" w:type="pct"/>
            <w:shd w:val="clear" w:color="auto" w:fill="D9D9D9"/>
          </w:tcPr>
          <w:p w14:paraId="1A07B75F" w14:textId="77777777" w:rsidR="002D57C4" w:rsidRPr="00422683" w:rsidRDefault="002D57C4" w:rsidP="00502E57">
            <w:pPr>
              <w:pStyle w:val="TableText-Heading"/>
            </w:pPr>
            <w:r w:rsidRPr="00422683">
              <w:t>Type</w:t>
            </w:r>
          </w:p>
        </w:tc>
        <w:tc>
          <w:tcPr>
            <w:tcW w:w="820" w:type="pct"/>
            <w:shd w:val="clear" w:color="auto" w:fill="D9D9D9"/>
          </w:tcPr>
          <w:p w14:paraId="35127B66" w14:textId="77777777" w:rsidR="002D57C4" w:rsidRPr="00422683" w:rsidRDefault="002D57C4" w:rsidP="00502E57">
            <w:pPr>
              <w:pStyle w:val="TableText-Heading"/>
            </w:pPr>
            <w:r w:rsidRPr="00422683">
              <w:t>Constraints</w:t>
            </w:r>
          </w:p>
        </w:tc>
        <w:tc>
          <w:tcPr>
            <w:tcW w:w="2410" w:type="pct"/>
            <w:shd w:val="clear" w:color="auto" w:fill="D9D9D9"/>
          </w:tcPr>
          <w:p w14:paraId="2114C143" w14:textId="77777777" w:rsidR="002D57C4" w:rsidRPr="00422683" w:rsidRDefault="002D57C4" w:rsidP="00502E57">
            <w:pPr>
              <w:pStyle w:val="TableText-Heading"/>
            </w:pPr>
            <w:r w:rsidRPr="00422683">
              <w:t>Description</w:t>
            </w:r>
          </w:p>
        </w:tc>
      </w:tr>
      <w:tr w:rsidR="002D57C4" w:rsidRPr="004279F4" w14:paraId="1D5FF552" w14:textId="77777777" w:rsidTr="00502E57">
        <w:trPr>
          <w:cantSplit/>
        </w:trPr>
        <w:tc>
          <w:tcPr>
            <w:tcW w:w="1047" w:type="pct"/>
            <w:shd w:val="clear" w:color="auto" w:fill="FFFFFF"/>
          </w:tcPr>
          <w:p w14:paraId="1FEE96F3" w14:textId="77777777" w:rsidR="002D57C4" w:rsidRPr="00E5427A" w:rsidRDefault="002D57C4" w:rsidP="00502E57">
            <w:pPr>
              <w:pStyle w:val="TableText"/>
              <w:rPr>
                <w:rFonts w:cstheme="minorHAnsi"/>
                <w:noProof/>
              </w:rPr>
            </w:pPr>
            <w:r>
              <w:rPr>
                <w:rFonts w:cstheme="minorHAnsi"/>
                <w:noProof/>
              </w:rPr>
              <w:t>port_name</w:t>
            </w:r>
          </w:p>
        </w:tc>
        <w:tc>
          <w:tcPr>
            <w:tcW w:w="724" w:type="pct"/>
            <w:shd w:val="clear" w:color="auto" w:fill="FFFFFF"/>
          </w:tcPr>
          <w:p w14:paraId="1F21B010" w14:textId="77777777" w:rsidR="002D57C4" w:rsidRDefault="008C123E" w:rsidP="00502E57">
            <w:pPr>
              <w:pStyle w:val="TableText"/>
            </w:pPr>
            <w:hyperlink w:anchor="TYPE_YAML_STRING" w:history="1">
              <w:r w:rsidR="002D57C4" w:rsidRPr="00AD6A75">
                <w:rPr>
                  <w:rStyle w:val="Hyperlink"/>
                </w:rPr>
                <w:t>string</w:t>
              </w:r>
            </w:hyperlink>
          </w:p>
        </w:tc>
        <w:tc>
          <w:tcPr>
            <w:tcW w:w="820" w:type="pct"/>
            <w:shd w:val="clear" w:color="auto" w:fill="FFFFFF"/>
          </w:tcPr>
          <w:p w14:paraId="6A6C09BC" w14:textId="77777777" w:rsidR="002D57C4" w:rsidRPr="00E5427A" w:rsidRDefault="002D57C4" w:rsidP="00502E57">
            <w:pPr>
              <w:pStyle w:val="TableText"/>
              <w:rPr>
                <w:rFonts w:cstheme="minorHAnsi"/>
              </w:rPr>
            </w:pPr>
            <w:r>
              <w:rPr>
                <w:rFonts w:cstheme="minorHAnsi"/>
              </w:rPr>
              <w:t>None</w:t>
            </w:r>
          </w:p>
        </w:tc>
        <w:tc>
          <w:tcPr>
            <w:tcW w:w="2410" w:type="pct"/>
            <w:shd w:val="clear" w:color="auto" w:fill="FFFFFF"/>
          </w:tcPr>
          <w:p w14:paraId="4DBE6CC7" w14:textId="77777777" w:rsidR="002D57C4" w:rsidRPr="00E5427A" w:rsidRDefault="002D57C4" w:rsidP="00502E57">
            <w:pPr>
              <w:pStyle w:val="TableText"/>
              <w:rPr>
                <w:rFonts w:cstheme="minorHAnsi"/>
              </w:rPr>
            </w:pPr>
            <w:r>
              <w:rPr>
                <w:rFonts w:cstheme="minorHAnsi"/>
              </w:rPr>
              <w:t>The logical network port name.</w:t>
            </w:r>
          </w:p>
        </w:tc>
      </w:tr>
      <w:tr w:rsidR="002D57C4" w:rsidRPr="004279F4" w14:paraId="2D08D404" w14:textId="77777777" w:rsidTr="00502E57">
        <w:trPr>
          <w:cantSplit/>
        </w:trPr>
        <w:tc>
          <w:tcPr>
            <w:tcW w:w="1047" w:type="pct"/>
            <w:shd w:val="clear" w:color="auto" w:fill="FFFFFF"/>
          </w:tcPr>
          <w:p w14:paraId="05531B44" w14:textId="77777777" w:rsidR="002D57C4" w:rsidRDefault="002D57C4" w:rsidP="00502E57">
            <w:pPr>
              <w:pStyle w:val="TableText"/>
              <w:rPr>
                <w:rFonts w:cstheme="minorHAnsi"/>
                <w:noProof/>
              </w:rPr>
            </w:pPr>
            <w:r>
              <w:rPr>
                <w:rFonts w:cstheme="minorHAnsi"/>
                <w:noProof/>
              </w:rPr>
              <w:t>port_id</w:t>
            </w:r>
          </w:p>
        </w:tc>
        <w:tc>
          <w:tcPr>
            <w:tcW w:w="724" w:type="pct"/>
            <w:shd w:val="clear" w:color="auto" w:fill="FFFFFF"/>
          </w:tcPr>
          <w:p w14:paraId="6049B653" w14:textId="77777777" w:rsidR="002D57C4" w:rsidRDefault="008C123E" w:rsidP="00502E57">
            <w:pPr>
              <w:pStyle w:val="TableText"/>
            </w:pPr>
            <w:hyperlink w:anchor="TYPE_YAML_STRING" w:history="1">
              <w:r w:rsidR="002D57C4" w:rsidRPr="00AD6A75">
                <w:rPr>
                  <w:rStyle w:val="Hyperlink"/>
                </w:rPr>
                <w:t>string</w:t>
              </w:r>
            </w:hyperlink>
          </w:p>
        </w:tc>
        <w:tc>
          <w:tcPr>
            <w:tcW w:w="820" w:type="pct"/>
            <w:shd w:val="clear" w:color="auto" w:fill="FFFFFF"/>
          </w:tcPr>
          <w:p w14:paraId="06E477F4" w14:textId="77777777" w:rsidR="002D57C4" w:rsidRDefault="002D57C4" w:rsidP="00502E57">
            <w:pPr>
              <w:pStyle w:val="TableText"/>
              <w:rPr>
                <w:rFonts w:cstheme="minorHAnsi"/>
              </w:rPr>
            </w:pPr>
            <w:r>
              <w:rPr>
                <w:rFonts w:cstheme="minorHAnsi"/>
              </w:rPr>
              <w:t>None</w:t>
            </w:r>
          </w:p>
        </w:tc>
        <w:tc>
          <w:tcPr>
            <w:tcW w:w="2410" w:type="pct"/>
            <w:shd w:val="clear" w:color="auto" w:fill="FFFFFF"/>
          </w:tcPr>
          <w:p w14:paraId="05DA9167" w14:textId="77777777" w:rsidR="002D57C4" w:rsidRDefault="002D57C4" w:rsidP="00502E57">
            <w:pPr>
              <w:pStyle w:val="TableText"/>
              <w:rPr>
                <w:rFonts w:cstheme="minorHAnsi"/>
              </w:rPr>
            </w:pPr>
            <w:r>
              <w:rPr>
                <w:rFonts w:cstheme="minorHAnsi"/>
              </w:rPr>
              <w:t>The unique ID for the network port generated by the network provider.</w:t>
            </w:r>
          </w:p>
        </w:tc>
      </w:tr>
      <w:tr w:rsidR="002D57C4" w:rsidRPr="004279F4" w14:paraId="07D1D7BD" w14:textId="77777777" w:rsidTr="00502E57">
        <w:trPr>
          <w:cantSplit/>
        </w:trPr>
        <w:tc>
          <w:tcPr>
            <w:tcW w:w="1047" w:type="pct"/>
            <w:shd w:val="clear" w:color="auto" w:fill="FFFFFF"/>
          </w:tcPr>
          <w:p w14:paraId="46BA6EC0" w14:textId="77777777" w:rsidR="002D57C4" w:rsidRDefault="002D57C4" w:rsidP="00502E57">
            <w:pPr>
              <w:pStyle w:val="TableText"/>
              <w:rPr>
                <w:rFonts w:cstheme="minorHAnsi"/>
                <w:noProof/>
              </w:rPr>
            </w:pPr>
            <w:r>
              <w:rPr>
                <w:rFonts w:cstheme="minorHAnsi"/>
                <w:noProof/>
              </w:rPr>
              <w:t>network_id</w:t>
            </w:r>
          </w:p>
        </w:tc>
        <w:tc>
          <w:tcPr>
            <w:tcW w:w="724" w:type="pct"/>
            <w:shd w:val="clear" w:color="auto" w:fill="FFFFFF"/>
          </w:tcPr>
          <w:p w14:paraId="793798A8" w14:textId="77777777" w:rsidR="002D57C4" w:rsidRDefault="008C123E" w:rsidP="00502E57">
            <w:pPr>
              <w:pStyle w:val="TableText"/>
            </w:pPr>
            <w:hyperlink w:anchor="TYPE_YAML_STRING" w:history="1">
              <w:r w:rsidR="002D57C4" w:rsidRPr="00AD6A75">
                <w:rPr>
                  <w:rStyle w:val="Hyperlink"/>
                </w:rPr>
                <w:t>string</w:t>
              </w:r>
            </w:hyperlink>
          </w:p>
        </w:tc>
        <w:tc>
          <w:tcPr>
            <w:tcW w:w="820" w:type="pct"/>
            <w:shd w:val="clear" w:color="auto" w:fill="FFFFFF"/>
          </w:tcPr>
          <w:p w14:paraId="64E86E39" w14:textId="77777777" w:rsidR="002D57C4" w:rsidRDefault="002D57C4" w:rsidP="00502E57">
            <w:pPr>
              <w:pStyle w:val="TableText"/>
              <w:rPr>
                <w:rFonts w:cstheme="minorHAnsi"/>
              </w:rPr>
            </w:pPr>
            <w:r>
              <w:rPr>
                <w:rFonts w:cstheme="minorHAnsi"/>
              </w:rPr>
              <w:t>None</w:t>
            </w:r>
          </w:p>
        </w:tc>
        <w:tc>
          <w:tcPr>
            <w:tcW w:w="2410" w:type="pct"/>
            <w:shd w:val="clear" w:color="auto" w:fill="FFFFFF"/>
          </w:tcPr>
          <w:p w14:paraId="43D97106" w14:textId="77777777" w:rsidR="002D57C4" w:rsidRDefault="002D57C4" w:rsidP="00502E57">
            <w:pPr>
              <w:pStyle w:val="TableText"/>
              <w:rPr>
                <w:rFonts w:cstheme="minorHAnsi"/>
              </w:rPr>
            </w:pPr>
            <w:r>
              <w:rPr>
                <w:rFonts w:cstheme="minorHAnsi"/>
              </w:rPr>
              <w:t>The unique ID for the network.</w:t>
            </w:r>
          </w:p>
        </w:tc>
      </w:tr>
      <w:tr w:rsidR="002D57C4" w:rsidRPr="004279F4" w14:paraId="3CABCE68" w14:textId="77777777" w:rsidTr="00502E57">
        <w:trPr>
          <w:cantSplit/>
        </w:trPr>
        <w:tc>
          <w:tcPr>
            <w:tcW w:w="1047" w:type="pct"/>
            <w:shd w:val="clear" w:color="auto" w:fill="FFFFFF"/>
          </w:tcPr>
          <w:p w14:paraId="184E17FF" w14:textId="77777777" w:rsidR="002D57C4" w:rsidRDefault="002D57C4" w:rsidP="00502E57">
            <w:pPr>
              <w:pStyle w:val="TableText"/>
              <w:rPr>
                <w:rFonts w:cstheme="minorHAnsi"/>
                <w:noProof/>
              </w:rPr>
            </w:pPr>
            <w:r>
              <w:rPr>
                <w:rFonts w:cstheme="minorHAnsi"/>
                <w:noProof/>
              </w:rPr>
              <w:t>mac_address</w:t>
            </w:r>
          </w:p>
        </w:tc>
        <w:tc>
          <w:tcPr>
            <w:tcW w:w="724" w:type="pct"/>
            <w:shd w:val="clear" w:color="auto" w:fill="FFFFFF"/>
          </w:tcPr>
          <w:p w14:paraId="06FB5D2B" w14:textId="77777777" w:rsidR="002D57C4" w:rsidRDefault="008C123E" w:rsidP="00502E57">
            <w:pPr>
              <w:pStyle w:val="TableText"/>
            </w:pPr>
            <w:hyperlink w:anchor="TYPE_YAML_STRING" w:history="1">
              <w:r w:rsidR="002D57C4" w:rsidRPr="00AD6A75">
                <w:rPr>
                  <w:rStyle w:val="Hyperlink"/>
                </w:rPr>
                <w:t>string</w:t>
              </w:r>
            </w:hyperlink>
          </w:p>
        </w:tc>
        <w:tc>
          <w:tcPr>
            <w:tcW w:w="820" w:type="pct"/>
            <w:shd w:val="clear" w:color="auto" w:fill="FFFFFF"/>
          </w:tcPr>
          <w:p w14:paraId="7431F1B1" w14:textId="77777777" w:rsidR="002D57C4" w:rsidRDefault="002D57C4" w:rsidP="00502E57">
            <w:pPr>
              <w:pStyle w:val="TableText"/>
              <w:rPr>
                <w:rFonts w:cstheme="minorHAnsi"/>
              </w:rPr>
            </w:pPr>
            <w:r>
              <w:rPr>
                <w:rFonts w:cstheme="minorHAnsi"/>
              </w:rPr>
              <w:t>None</w:t>
            </w:r>
          </w:p>
        </w:tc>
        <w:tc>
          <w:tcPr>
            <w:tcW w:w="2410" w:type="pct"/>
            <w:shd w:val="clear" w:color="auto" w:fill="FFFFFF"/>
          </w:tcPr>
          <w:p w14:paraId="3B12008C" w14:textId="77777777" w:rsidR="002D57C4" w:rsidRDefault="002D57C4" w:rsidP="00502E57">
            <w:pPr>
              <w:pStyle w:val="TableText"/>
              <w:rPr>
                <w:rFonts w:cstheme="minorHAnsi"/>
              </w:rPr>
            </w:pPr>
            <w:r>
              <w:rPr>
                <w:rFonts w:cstheme="minorHAnsi"/>
              </w:rPr>
              <w:t xml:space="preserve">The unique </w:t>
            </w:r>
            <w:r>
              <w:t xml:space="preserve">media access control </w:t>
            </w:r>
            <w:r w:rsidRPr="00E86355">
              <w:rPr>
                <w:bCs/>
              </w:rPr>
              <w:t>address</w:t>
            </w:r>
            <w:r>
              <w:t xml:space="preserve"> (</w:t>
            </w:r>
            <w:r>
              <w:rPr>
                <w:b/>
                <w:bCs/>
              </w:rPr>
              <w:t>MAC address</w:t>
            </w:r>
            <w:r>
              <w:t>) assigned to the port.</w:t>
            </w:r>
          </w:p>
        </w:tc>
      </w:tr>
      <w:tr w:rsidR="002D57C4" w:rsidRPr="004279F4" w14:paraId="7BBF5E93" w14:textId="77777777" w:rsidTr="00502E57">
        <w:trPr>
          <w:cantSplit/>
        </w:trPr>
        <w:tc>
          <w:tcPr>
            <w:tcW w:w="1047" w:type="pct"/>
            <w:shd w:val="clear" w:color="auto" w:fill="FFFFFF"/>
          </w:tcPr>
          <w:p w14:paraId="261A3391" w14:textId="77777777" w:rsidR="002D57C4" w:rsidRPr="00E5427A" w:rsidRDefault="002D57C4" w:rsidP="00502E57">
            <w:pPr>
              <w:pStyle w:val="TableText"/>
              <w:rPr>
                <w:rFonts w:cstheme="minorHAnsi"/>
                <w:noProof/>
              </w:rPr>
            </w:pPr>
            <w:r>
              <w:rPr>
                <w:rFonts w:cstheme="minorHAnsi"/>
                <w:noProof/>
              </w:rPr>
              <w:t>addresses</w:t>
            </w:r>
          </w:p>
        </w:tc>
        <w:tc>
          <w:tcPr>
            <w:tcW w:w="724" w:type="pct"/>
            <w:shd w:val="clear" w:color="auto" w:fill="FFFFFF"/>
          </w:tcPr>
          <w:p w14:paraId="5638F59A" w14:textId="77777777" w:rsidR="002D57C4" w:rsidRPr="00AD6A75" w:rsidRDefault="008C123E" w:rsidP="00502E57">
            <w:pPr>
              <w:pStyle w:val="TableText"/>
            </w:pPr>
            <w:hyperlink w:anchor="TYPE_YAML_STRING" w:history="1">
              <w:r w:rsidR="002D57C4" w:rsidRPr="00AD6A75">
                <w:rPr>
                  <w:rStyle w:val="Hyperlink"/>
                </w:rPr>
                <w:t>string</w:t>
              </w:r>
            </w:hyperlink>
            <w:r w:rsidR="002D57C4" w:rsidRPr="00AD6A75">
              <w:t xml:space="preserve"> []</w:t>
            </w:r>
          </w:p>
        </w:tc>
        <w:tc>
          <w:tcPr>
            <w:tcW w:w="820" w:type="pct"/>
            <w:shd w:val="clear" w:color="auto" w:fill="FFFFFF"/>
          </w:tcPr>
          <w:p w14:paraId="6232EA10" w14:textId="77777777" w:rsidR="002D57C4" w:rsidRPr="00E5427A" w:rsidRDefault="002D57C4" w:rsidP="00502E57">
            <w:pPr>
              <w:pStyle w:val="TableText"/>
              <w:rPr>
                <w:rFonts w:cstheme="minorHAnsi"/>
              </w:rPr>
            </w:pPr>
            <w:r>
              <w:rPr>
                <w:rFonts w:cstheme="minorHAnsi"/>
              </w:rPr>
              <w:t>None</w:t>
            </w:r>
          </w:p>
        </w:tc>
        <w:tc>
          <w:tcPr>
            <w:tcW w:w="2410" w:type="pct"/>
            <w:shd w:val="clear" w:color="auto" w:fill="FFFFFF"/>
          </w:tcPr>
          <w:p w14:paraId="564A4ED6" w14:textId="77777777" w:rsidR="002D57C4" w:rsidRPr="00E5427A" w:rsidRDefault="002D57C4" w:rsidP="00502E57">
            <w:pPr>
              <w:pStyle w:val="TableText"/>
              <w:rPr>
                <w:rFonts w:cstheme="minorHAnsi"/>
              </w:rPr>
            </w:pPr>
            <w:r>
              <w:rPr>
                <w:rFonts w:cstheme="minorHAnsi"/>
              </w:rPr>
              <w:t>The list of IP address(es) assigned to the port.</w:t>
            </w:r>
          </w:p>
        </w:tc>
      </w:tr>
    </w:tbl>
    <w:p w14:paraId="779C30C0" w14:textId="77777777" w:rsidR="002D57C4" w:rsidRDefault="002D57C4" w:rsidP="002D57C4">
      <w:pPr>
        <w:pStyle w:val="Heading4"/>
        <w:numPr>
          <w:ilvl w:val="3"/>
          <w:numId w:val="3"/>
        </w:numPr>
      </w:pPr>
      <w:r>
        <w:t>Definition</w:t>
      </w:r>
    </w:p>
    <w:p w14:paraId="3E071FA0" w14:textId="77777777" w:rsidR="002D57C4" w:rsidRPr="00A17684" w:rsidRDefault="002D57C4" w:rsidP="002D57C4">
      <w:pPr>
        <w:pStyle w:val="NormalaroundTable"/>
      </w:pPr>
      <w:r>
        <w:t>The TOSCA PortInfo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446217AB" w14:textId="77777777" w:rsidTr="00502E57">
        <w:tc>
          <w:tcPr>
            <w:tcW w:w="9576" w:type="dxa"/>
            <w:shd w:val="clear" w:color="auto" w:fill="D9D9D9" w:themeFill="background1" w:themeFillShade="D9"/>
          </w:tcPr>
          <w:p w14:paraId="325509ED" w14:textId="77777777" w:rsidR="002D57C4" w:rsidRDefault="002D57C4" w:rsidP="00502E57">
            <w:pPr>
              <w:rPr>
                <w:rStyle w:val="CodeSnippet"/>
              </w:rPr>
            </w:pPr>
            <w:r w:rsidRPr="00DF3D97">
              <w:rPr>
                <w:rStyle w:val="CodeSnippet"/>
              </w:rPr>
              <w:t>tosca.</w:t>
            </w:r>
            <w:r>
              <w:rPr>
                <w:rStyle w:val="CodeSnippet"/>
              </w:rPr>
              <w:t>data</w:t>
            </w:r>
            <w:r w:rsidRPr="00DF3D97">
              <w:rPr>
                <w:rStyle w:val="CodeSnippet"/>
              </w:rPr>
              <w:t xml:space="preserve">types.network.PortInfo: </w:t>
            </w:r>
          </w:p>
          <w:p w14:paraId="036AA9E9" w14:textId="77777777" w:rsidR="002D57C4" w:rsidRPr="006B58B4" w:rsidRDefault="002D57C4" w:rsidP="00502E57">
            <w:pPr>
              <w:rPr>
                <w:rStyle w:val="CodeSnippet"/>
              </w:rPr>
            </w:pPr>
            <w:r>
              <w:rPr>
                <w:rStyle w:val="CodeSnippet"/>
              </w:rPr>
              <w:t xml:space="preserve">  derived_from: tosca.datatypes.Root</w:t>
            </w:r>
          </w:p>
          <w:p w14:paraId="2E04F6D5" w14:textId="77777777" w:rsidR="002D57C4" w:rsidRPr="00622AF3" w:rsidRDefault="002D57C4" w:rsidP="00502E57">
            <w:pPr>
              <w:rPr>
                <w:rStyle w:val="CodeSnippet"/>
              </w:rPr>
            </w:pPr>
            <w:r>
              <w:rPr>
                <w:rStyle w:val="CodeSnippet"/>
              </w:rPr>
              <w:t xml:space="preserve">  properties: </w:t>
            </w:r>
            <w:r w:rsidRPr="00622AF3">
              <w:rPr>
                <w:rStyle w:val="CodeSnippet"/>
              </w:rPr>
              <w:t xml:space="preserve"> </w:t>
            </w:r>
          </w:p>
          <w:p w14:paraId="0F7E2325" w14:textId="77777777" w:rsidR="002D57C4" w:rsidRDefault="002D57C4" w:rsidP="00502E57">
            <w:pPr>
              <w:rPr>
                <w:rStyle w:val="CodeSnippet"/>
              </w:rPr>
            </w:pPr>
            <w:r>
              <w:rPr>
                <w:rStyle w:val="CodeSnippet"/>
              </w:rPr>
              <w:t xml:space="preserve">  </w:t>
            </w:r>
            <w:r w:rsidRPr="00622AF3">
              <w:rPr>
                <w:rStyle w:val="CodeSnippet"/>
              </w:rPr>
              <w:t xml:space="preserve">  </w:t>
            </w:r>
            <w:r>
              <w:rPr>
                <w:rStyle w:val="CodeSnippet"/>
              </w:rPr>
              <w:t xml:space="preserve">port_name: </w:t>
            </w:r>
          </w:p>
          <w:p w14:paraId="75170D24" w14:textId="77777777" w:rsidR="002D57C4" w:rsidRDefault="002D57C4" w:rsidP="00502E57">
            <w:pPr>
              <w:rPr>
                <w:rStyle w:val="CodeSnippet"/>
              </w:rPr>
            </w:pPr>
            <w:r>
              <w:rPr>
                <w:rStyle w:val="CodeSnippet"/>
              </w:rPr>
              <w:t xml:space="preserve">      type: </w:t>
            </w:r>
            <w:hyperlink w:anchor="TYPE_YAML_STRING" w:history="1">
              <w:r w:rsidRPr="00054CD7">
                <w:rPr>
                  <w:rStyle w:val="Hyperlink"/>
                  <w:rFonts w:ascii="Consolas" w:hAnsi="Consolas"/>
                </w:rPr>
                <w:t>string</w:t>
              </w:r>
            </w:hyperlink>
          </w:p>
          <w:p w14:paraId="106021F5" w14:textId="77777777" w:rsidR="002D57C4" w:rsidRDefault="002D57C4" w:rsidP="00502E57">
            <w:pPr>
              <w:rPr>
                <w:rStyle w:val="CodeSnippet"/>
              </w:rPr>
            </w:pPr>
            <w:r>
              <w:rPr>
                <w:rStyle w:val="CodeSnippet"/>
              </w:rPr>
              <w:t xml:space="preserve">  </w:t>
            </w:r>
            <w:r w:rsidRPr="00622AF3">
              <w:rPr>
                <w:rStyle w:val="CodeSnippet"/>
              </w:rPr>
              <w:t xml:space="preserve">  </w:t>
            </w:r>
            <w:r>
              <w:rPr>
                <w:rStyle w:val="CodeSnippet"/>
              </w:rPr>
              <w:t xml:space="preserve">port_id: </w:t>
            </w:r>
          </w:p>
          <w:p w14:paraId="53035B7E" w14:textId="77777777" w:rsidR="002D57C4" w:rsidRDefault="002D57C4" w:rsidP="00502E57">
            <w:pPr>
              <w:rPr>
                <w:rStyle w:val="CodeSnippet"/>
              </w:rPr>
            </w:pPr>
            <w:r>
              <w:rPr>
                <w:rStyle w:val="CodeSnippet"/>
              </w:rPr>
              <w:t xml:space="preserve">      type: </w:t>
            </w:r>
            <w:hyperlink w:anchor="TYPE_YAML_STRING" w:history="1">
              <w:r w:rsidRPr="00054CD7">
                <w:rPr>
                  <w:rStyle w:val="Hyperlink"/>
                  <w:rFonts w:ascii="Consolas" w:hAnsi="Consolas"/>
                </w:rPr>
                <w:t>string</w:t>
              </w:r>
            </w:hyperlink>
          </w:p>
          <w:p w14:paraId="42D9C00C" w14:textId="77777777" w:rsidR="002D57C4" w:rsidRDefault="002D57C4" w:rsidP="00502E57">
            <w:pPr>
              <w:rPr>
                <w:rStyle w:val="CodeSnippet"/>
              </w:rPr>
            </w:pPr>
            <w:r>
              <w:rPr>
                <w:rStyle w:val="CodeSnippet"/>
              </w:rPr>
              <w:t xml:space="preserve">  </w:t>
            </w:r>
            <w:r w:rsidRPr="00622AF3">
              <w:rPr>
                <w:rStyle w:val="CodeSnippet"/>
              </w:rPr>
              <w:t xml:space="preserve">  </w:t>
            </w:r>
            <w:r>
              <w:rPr>
                <w:rStyle w:val="CodeSnippet"/>
              </w:rPr>
              <w:t xml:space="preserve">network_id: </w:t>
            </w:r>
          </w:p>
          <w:p w14:paraId="36A96CF1" w14:textId="77777777" w:rsidR="002D57C4" w:rsidRDefault="002D57C4" w:rsidP="00502E57">
            <w:pPr>
              <w:rPr>
                <w:rStyle w:val="CodeSnippet"/>
              </w:rPr>
            </w:pPr>
            <w:r>
              <w:rPr>
                <w:rStyle w:val="CodeSnippet"/>
              </w:rPr>
              <w:t xml:space="preserve">      type: </w:t>
            </w:r>
            <w:hyperlink w:anchor="TYPE_YAML_STRING" w:history="1">
              <w:r w:rsidRPr="00AD6A75">
                <w:rPr>
                  <w:rStyle w:val="Hyperlink"/>
                  <w:rFonts w:ascii="Consolas" w:hAnsi="Consolas"/>
                </w:rPr>
                <w:t>string</w:t>
              </w:r>
            </w:hyperlink>
          </w:p>
          <w:p w14:paraId="1CC53890" w14:textId="77777777" w:rsidR="002D57C4" w:rsidRDefault="002D57C4" w:rsidP="00502E57">
            <w:pPr>
              <w:rPr>
                <w:rStyle w:val="CodeSnippet"/>
              </w:rPr>
            </w:pPr>
            <w:r>
              <w:rPr>
                <w:rStyle w:val="CodeSnippet"/>
              </w:rPr>
              <w:t xml:space="preserve">  </w:t>
            </w:r>
            <w:r w:rsidRPr="00622AF3">
              <w:rPr>
                <w:rStyle w:val="CodeSnippet"/>
              </w:rPr>
              <w:t xml:space="preserve">  </w:t>
            </w:r>
            <w:r>
              <w:rPr>
                <w:rStyle w:val="CodeSnippet"/>
              </w:rPr>
              <w:t xml:space="preserve">mac_address: </w:t>
            </w:r>
          </w:p>
          <w:p w14:paraId="5517AC13" w14:textId="77777777" w:rsidR="002D57C4" w:rsidRDefault="002D57C4" w:rsidP="00502E57">
            <w:pPr>
              <w:rPr>
                <w:rStyle w:val="CodeSnippet"/>
              </w:rPr>
            </w:pPr>
            <w:r>
              <w:rPr>
                <w:rStyle w:val="CodeSnippet"/>
              </w:rPr>
              <w:t xml:space="preserve">      type: </w:t>
            </w:r>
            <w:hyperlink w:anchor="TYPE_YAML_STRING" w:history="1">
              <w:r w:rsidRPr="00AD6A75">
                <w:rPr>
                  <w:rStyle w:val="Hyperlink"/>
                  <w:rFonts w:ascii="Consolas" w:hAnsi="Consolas"/>
                </w:rPr>
                <w:t>string</w:t>
              </w:r>
            </w:hyperlink>
          </w:p>
          <w:p w14:paraId="083144D9" w14:textId="77777777" w:rsidR="002D57C4" w:rsidRDefault="002D57C4" w:rsidP="00502E57">
            <w:pPr>
              <w:rPr>
                <w:rStyle w:val="CodeSnippet"/>
              </w:rPr>
            </w:pPr>
            <w:r>
              <w:rPr>
                <w:rStyle w:val="CodeSnippet"/>
              </w:rPr>
              <w:t xml:space="preserve">    addresses:</w:t>
            </w:r>
          </w:p>
          <w:p w14:paraId="652AFA8B" w14:textId="77777777" w:rsidR="002D57C4" w:rsidRDefault="002D57C4" w:rsidP="00502E57">
            <w:pPr>
              <w:rPr>
                <w:rStyle w:val="CodeSnippet"/>
              </w:rPr>
            </w:pPr>
            <w:r>
              <w:rPr>
                <w:rStyle w:val="CodeSnippet"/>
              </w:rPr>
              <w:t xml:space="preserve">      type: </w:t>
            </w:r>
            <w:hyperlink w:anchor="TYPE_TOSCA_LIST" w:history="1">
              <w:r w:rsidRPr="00AD6A75">
                <w:rPr>
                  <w:rStyle w:val="Hyperlink"/>
                  <w:rFonts w:ascii="Consolas" w:hAnsi="Consolas"/>
                </w:rPr>
                <w:t>list</w:t>
              </w:r>
            </w:hyperlink>
          </w:p>
          <w:p w14:paraId="3CDA8BCD" w14:textId="77777777" w:rsidR="002D57C4" w:rsidRDefault="002D57C4" w:rsidP="00502E57">
            <w:pPr>
              <w:rPr>
                <w:rStyle w:val="CodeSnippet"/>
              </w:rPr>
            </w:pPr>
            <w:r>
              <w:rPr>
                <w:rStyle w:val="CodeSnippet"/>
              </w:rPr>
              <w:t xml:space="preserve">      entry_schema:</w:t>
            </w:r>
          </w:p>
          <w:p w14:paraId="27320121" w14:textId="77777777" w:rsidR="002D57C4" w:rsidRPr="00207105" w:rsidRDefault="002D57C4" w:rsidP="00502E57">
            <w:pPr>
              <w:rPr>
                <w:rFonts w:ascii="Consolas" w:hAnsi="Consolas"/>
              </w:rPr>
            </w:pPr>
            <w:r>
              <w:rPr>
                <w:rStyle w:val="CodeSnippet"/>
              </w:rPr>
              <w:t xml:space="preserve">        type: </w:t>
            </w:r>
            <w:hyperlink w:anchor="TYPE_YAML_STRING" w:history="1">
              <w:r w:rsidRPr="00F3078C">
                <w:rPr>
                  <w:rStyle w:val="Hyperlink"/>
                  <w:rFonts w:ascii="Consolas" w:hAnsi="Consolas"/>
                </w:rPr>
                <w:t>string</w:t>
              </w:r>
            </w:hyperlink>
          </w:p>
        </w:tc>
      </w:tr>
    </w:tbl>
    <w:p w14:paraId="0232DC4F" w14:textId="77777777" w:rsidR="002D57C4" w:rsidRDefault="002D57C4" w:rsidP="002D57C4">
      <w:pPr>
        <w:pStyle w:val="Heading4"/>
        <w:numPr>
          <w:ilvl w:val="3"/>
          <w:numId w:val="3"/>
        </w:numPr>
      </w:pPr>
      <w:r>
        <w:t>Examples</w:t>
      </w:r>
    </w:p>
    <w:p w14:paraId="743A665D" w14:textId="77777777" w:rsidR="002D57C4" w:rsidRPr="00A17684" w:rsidRDefault="002D57C4" w:rsidP="002D57C4">
      <w:pPr>
        <w:pStyle w:val="NormalaroundTable"/>
      </w:pPr>
      <w:r>
        <w:t>Example usage of the PortInfo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340B4EF8" w14:textId="77777777" w:rsidTr="00502E57">
        <w:trPr>
          <w:trHeight w:val="256"/>
        </w:trPr>
        <w:tc>
          <w:tcPr>
            <w:tcW w:w="9576" w:type="dxa"/>
            <w:shd w:val="clear" w:color="auto" w:fill="D9D9D9" w:themeFill="background1" w:themeFillShade="D9"/>
          </w:tcPr>
          <w:p w14:paraId="7F75E94E" w14:textId="77777777" w:rsidR="002D57C4" w:rsidRDefault="002D57C4" w:rsidP="00502E57">
            <w:pPr>
              <w:rPr>
                <w:rStyle w:val="CodeSnippet"/>
                <w:noProof/>
              </w:rPr>
            </w:pPr>
            <w:r>
              <w:rPr>
                <w:rStyle w:val="CodeSnippet"/>
                <w:noProof/>
              </w:rPr>
              <w:t>ethernet_port:</w:t>
            </w:r>
          </w:p>
          <w:p w14:paraId="69845F47" w14:textId="77777777" w:rsidR="002D57C4" w:rsidRDefault="002D57C4" w:rsidP="00502E57">
            <w:pPr>
              <w:rPr>
                <w:rStyle w:val="CodeSnippet"/>
                <w:noProof/>
              </w:rPr>
            </w:pPr>
            <w:r>
              <w:rPr>
                <w:rStyle w:val="CodeSnippet"/>
                <w:noProof/>
              </w:rPr>
              <w:t xml:space="preserve">  port_name: port1</w:t>
            </w:r>
          </w:p>
          <w:p w14:paraId="16481012" w14:textId="77777777" w:rsidR="002D57C4" w:rsidRDefault="002D57C4" w:rsidP="00502E57">
            <w:pPr>
              <w:rPr>
                <w:rStyle w:val="CodeSnippet"/>
                <w:noProof/>
              </w:rPr>
            </w:pPr>
            <w:r>
              <w:rPr>
                <w:rStyle w:val="CodeSnippet"/>
                <w:noProof/>
              </w:rPr>
              <w:t xml:space="preserve">  port_id: 2</w:t>
            </w:r>
            <w:r w:rsidRPr="00A741CE">
              <w:rPr>
                <w:rStyle w:val="CodeSnippet"/>
              </w:rPr>
              <w:t>c0c7a37-69</w:t>
            </w:r>
            <w:r>
              <w:rPr>
                <w:rStyle w:val="CodeSnippet"/>
              </w:rPr>
              <w:t>1a-23a6-7709-2d10ad041</w:t>
            </w:r>
            <w:r w:rsidRPr="00A741CE">
              <w:rPr>
                <w:rStyle w:val="CodeSnippet"/>
              </w:rPr>
              <w:t>4</w:t>
            </w:r>
            <w:r>
              <w:rPr>
                <w:rStyle w:val="CodeSnippet"/>
              </w:rPr>
              <w:t>67</w:t>
            </w:r>
          </w:p>
          <w:p w14:paraId="659D3DE1" w14:textId="77777777" w:rsidR="002D57C4" w:rsidRDefault="002D57C4" w:rsidP="00502E57">
            <w:pPr>
              <w:rPr>
                <w:rFonts w:ascii="Consolas" w:hAnsi="Consolas"/>
                <w:noProof/>
              </w:rPr>
            </w:pPr>
            <w:r>
              <w:rPr>
                <w:rStyle w:val="CodeSnippet"/>
                <w:noProof/>
              </w:rPr>
              <w:t xml:space="preserve">  network_id:</w:t>
            </w:r>
            <w:r>
              <w:rPr>
                <w:rFonts w:ascii="Consolas" w:hAnsi="Consolas"/>
                <w:noProof/>
              </w:rPr>
              <w:t xml:space="preserve"> 3e54214f</w:t>
            </w:r>
            <w:r w:rsidRPr="00B31A8F">
              <w:rPr>
                <w:rFonts w:ascii="Consolas" w:hAnsi="Consolas"/>
                <w:noProof/>
              </w:rPr>
              <w:t>-</w:t>
            </w:r>
            <w:r>
              <w:rPr>
                <w:rFonts w:ascii="Consolas" w:hAnsi="Consolas"/>
                <w:noProof/>
              </w:rPr>
              <w:t>5c09-1bc9-9999-44100326da1b</w:t>
            </w:r>
          </w:p>
          <w:p w14:paraId="5C5BDB8B" w14:textId="77777777" w:rsidR="002D57C4" w:rsidRPr="005726EE" w:rsidRDefault="002D57C4" w:rsidP="00502E57">
            <w:pPr>
              <w:rPr>
                <w:rStyle w:val="CodeSnippet"/>
              </w:rPr>
            </w:pPr>
            <w:r>
              <w:rPr>
                <w:rFonts w:ascii="Consolas" w:hAnsi="Consolas"/>
                <w:noProof/>
              </w:rPr>
              <w:t xml:space="preserve">  mac_address</w:t>
            </w:r>
            <w:r w:rsidRPr="005726EE">
              <w:rPr>
                <w:rStyle w:val="CodeSnippet"/>
              </w:rPr>
              <w:t>: f</w:t>
            </w:r>
            <w:r>
              <w:rPr>
                <w:rStyle w:val="CodeSnippet"/>
              </w:rPr>
              <w:t>1</w:t>
            </w:r>
            <w:r w:rsidRPr="005726EE">
              <w:rPr>
                <w:rStyle w:val="CodeSnippet"/>
              </w:rPr>
              <w:t>:1</w:t>
            </w:r>
            <w:r>
              <w:rPr>
                <w:rStyle w:val="CodeSnippet"/>
              </w:rPr>
              <w:t>8</w:t>
            </w:r>
            <w:r w:rsidRPr="005726EE">
              <w:rPr>
                <w:rStyle w:val="CodeSnippet"/>
              </w:rPr>
              <w:t>:3</w:t>
            </w:r>
            <w:r>
              <w:rPr>
                <w:rStyle w:val="CodeSnippet"/>
              </w:rPr>
              <w:t>b:41:92:1e</w:t>
            </w:r>
          </w:p>
          <w:p w14:paraId="4B025889" w14:textId="77777777" w:rsidR="002D57C4" w:rsidRPr="003B0572" w:rsidRDefault="002D57C4" w:rsidP="00502E57">
            <w:pPr>
              <w:rPr>
                <w:rFonts w:ascii="Consolas" w:hAnsi="Consolas"/>
                <w:noProof/>
              </w:rPr>
            </w:pPr>
            <w:r>
              <w:rPr>
                <w:rStyle w:val="CodeSnippet"/>
                <w:noProof/>
              </w:rPr>
              <w:t xml:space="preserve">  addresses: [ 172.24.9.102 </w:t>
            </w:r>
            <w:r w:rsidRPr="00A741CE">
              <w:rPr>
                <w:rStyle w:val="CodeSnippet"/>
                <w:noProof/>
              </w:rPr>
              <w:t>]</w:t>
            </w:r>
          </w:p>
        </w:tc>
      </w:tr>
    </w:tbl>
    <w:p w14:paraId="30E159B6" w14:textId="77777777" w:rsidR="002D57C4" w:rsidRDefault="002D57C4" w:rsidP="002D57C4">
      <w:pPr>
        <w:pStyle w:val="Heading4"/>
        <w:numPr>
          <w:ilvl w:val="3"/>
          <w:numId w:val="3"/>
        </w:numPr>
      </w:pPr>
      <w:r>
        <w:lastRenderedPageBreak/>
        <w:t>Additional Requirements</w:t>
      </w:r>
    </w:p>
    <w:p w14:paraId="503B57E2" w14:textId="77777777" w:rsidR="002D57C4" w:rsidRDefault="002D57C4" w:rsidP="002D57C4">
      <w:pPr>
        <w:pStyle w:val="ListParagraph"/>
        <w:numPr>
          <w:ilvl w:val="0"/>
          <w:numId w:val="41"/>
        </w:numPr>
      </w:pPr>
      <w:r>
        <w:t xml:space="preserve">It is expected that TOSCA orchestrators MUST be able to map the </w:t>
      </w:r>
      <w:r w:rsidRPr="009F5AC7">
        <w:rPr>
          <w:rStyle w:val="CodeSnippetHighlight"/>
        </w:rPr>
        <w:t>port_name</w:t>
      </w:r>
      <w:r w:rsidRPr="009F5AC7">
        <w:t xml:space="preserve"> </w:t>
      </w:r>
      <w:r>
        <w:t xml:space="preserve">from the </w:t>
      </w:r>
      <w:r w:rsidRPr="009F5AC7">
        <w:t xml:space="preserve">TOSCA model to </w:t>
      </w:r>
      <w:r>
        <w:t xml:space="preserve">underlying network model of the </w:t>
      </w:r>
      <w:r w:rsidRPr="009F5AC7">
        <w:t>provider.</w:t>
      </w:r>
    </w:p>
    <w:p w14:paraId="0FA75EDC" w14:textId="77777777" w:rsidR="002D57C4" w:rsidRPr="009F5AC7" w:rsidRDefault="002D57C4" w:rsidP="002D57C4">
      <w:pPr>
        <w:pStyle w:val="ListParagraph"/>
        <w:numPr>
          <w:ilvl w:val="0"/>
          <w:numId w:val="41"/>
        </w:numPr>
      </w:pPr>
      <w:r>
        <w:t>The properties (or attributes) of PortInfo may or may not be required depending on usage context.</w:t>
      </w:r>
    </w:p>
    <w:p w14:paraId="22EEC4A9" w14:textId="77777777" w:rsidR="002D57C4" w:rsidRDefault="002D57C4" w:rsidP="002D57C4">
      <w:pPr>
        <w:pStyle w:val="Heading3"/>
        <w:numPr>
          <w:ilvl w:val="2"/>
          <w:numId w:val="3"/>
        </w:numPr>
      </w:pPr>
      <w:bookmarkStart w:id="473" w:name="TYPE_TOSCA_DATA_PORTDEF"/>
      <w:r>
        <w:t>tosca.datatypes.network.PortDef</w:t>
      </w:r>
    </w:p>
    <w:bookmarkEnd w:id="473"/>
    <w:p w14:paraId="3CFB5DB6" w14:textId="77777777" w:rsidR="002D57C4" w:rsidRDefault="002D57C4" w:rsidP="002D57C4">
      <w:pPr>
        <w:pStyle w:val="NormalaroundTable"/>
      </w:pPr>
      <w:r>
        <w:t>The PortDef type is a TOSCA data Type used to define a network port.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447E483E" w14:textId="77777777" w:rsidTr="00502E57">
        <w:tc>
          <w:tcPr>
            <w:tcW w:w="1177" w:type="pct"/>
            <w:shd w:val="clear" w:color="auto" w:fill="D9D9D9"/>
          </w:tcPr>
          <w:p w14:paraId="1246F28D" w14:textId="77777777" w:rsidR="002D57C4" w:rsidRPr="00422683" w:rsidRDefault="002D57C4" w:rsidP="00502E57">
            <w:pPr>
              <w:pStyle w:val="TableText-Heading"/>
            </w:pPr>
            <w:r w:rsidRPr="00422683">
              <w:t>Shorthand Name</w:t>
            </w:r>
          </w:p>
        </w:tc>
        <w:tc>
          <w:tcPr>
            <w:tcW w:w="3823" w:type="pct"/>
          </w:tcPr>
          <w:p w14:paraId="46D3C01F" w14:textId="77777777" w:rsidR="002D57C4" w:rsidRPr="005A5497" w:rsidRDefault="002D57C4" w:rsidP="00502E57">
            <w:pPr>
              <w:pStyle w:val="TableText"/>
              <w:rPr>
                <w:noProof/>
              </w:rPr>
            </w:pPr>
            <w:r>
              <w:rPr>
                <w:noProof/>
              </w:rPr>
              <w:t>PortDef</w:t>
            </w:r>
          </w:p>
        </w:tc>
      </w:tr>
      <w:tr w:rsidR="002D57C4" w:rsidRPr="004279F4" w14:paraId="1ABCFFD9" w14:textId="77777777" w:rsidTr="00502E57">
        <w:tc>
          <w:tcPr>
            <w:tcW w:w="1177" w:type="pct"/>
            <w:shd w:val="clear" w:color="auto" w:fill="D9D9D9"/>
          </w:tcPr>
          <w:p w14:paraId="3BA64A57" w14:textId="77777777" w:rsidR="002D57C4" w:rsidRPr="00422683" w:rsidRDefault="002D57C4" w:rsidP="00502E57">
            <w:pPr>
              <w:pStyle w:val="TableText-Heading"/>
            </w:pPr>
            <w:r w:rsidRPr="00422683">
              <w:t>Type Qualified Name</w:t>
            </w:r>
          </w:p>
        </w:tc>
        <w:tc>
          <w:tcPr>
            <w:tcW w:w="3823" w:type="pct"/>
          </w:tcPr>
          <w:p w14:paraId="757EC0F2" w14:textId="77777777" w:rsidR="002D57C4" w:rsidRDefault="002D57C4" w:rsidP="00502E57">
            <w:pPr>
              <w:pStyle w:val="TableText"/>
              <w:rPr>
                <w:noProof/>
              </w:rPr>
            </w:pPr>
            <w:r>
              <w:rPr>
                <w:noProof/>
              </w:rPr>
              <w:t>tosca:PortDef</w:t>
            </w:r>
          </w:p>
        </w:tc>
      </w:tr>
      <w:tr w:rsidR="002D57C4" w:rsidRPr="004279F4" w14:paraId="745EB868" w14:textId="77777777" w:rsidTr="00502E57">
        <w:tc>
          <w:tcPr>
            <w:tcW w:w="1177" w:type="pct"/>
            <w:shd w:val="clear" w:color="auto" w:fill="D9D9D9"/>
          </w:tcPr>
          <w:p w14:paraId="5FAFEC17" w14:textId="77777777" w:rsidR="002D57C4" w:rsidRPr="00422683" w:rsidRDefault="002D57C4" w:rsidP="00502E57">
            <w:pPr>
              <w:pStyle w:val="TableText-Heading"/>
            </w:pPr>
            <w:r w:rsidRPr="00422683">
              <w:t>Type URI</w:t>
            </w:r>
          </w:p>
        </w:tc>
        <w:tc>
          <w:tcPr>
            <w:tcW w:w="3823" w:type="pct"/>
          </w:tcPr>
          <w:p w14:paraId="7B011A66" w14:textId="77777777" w:rsidR="002D57C4" w:rsidRPr="001C038A" w:rsidRDefault="002D57C4" w:rsidP="00502E57">
            <w:pPr>
              <w:pStyle w:val="TableText"/>
            </w:pPr>
            <w:r w:rsidRPr="001C038A">
              <w:t>tosca.</w:t>
            </w:r>
            <w:r>
              <w:t>datatypes.network.PortDef</w:t>
            </w:r>
          </w:p>
        </w:tc>
      </w:tr>
    </w:tbl>
    <w:p w14:paraId="70D569A3" w14:textId="77777777" w:rsidR="002D57C4" w:rsidRDefault="002D57C4" w:rsidP="002D57C4">
      <w:pPr>
        <w:pStyle w:val="Heading4"/>
        <w:numPr>
          <w:ilvl w:val="3"/>
          <w:numId w:val="3"/>
        </w:numPr>
      </w:pPr>
      <w:r>
        <w:t>Definition</w:t>
      </w:r>
    </w:p>
    <w:p w14:paraId="464275CB" w14:textId="77777777" w:rsidR="002D57C4" w:rsidRPr="00A17684" w:rsidRDefault="002D57C4" w:rsidP="002D57C4">
      <w:pPr>
        <w:pStyle w:val="NormalaroundTable"/>
      </w:pPr>
      <w:r>
        <w:t>The TOSCA PortDef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6FC1D65F" w14:textId="77777777" w:rsidTr="00502E57">
        <w:tc>
          <w:tcPr>
            <w:tcW w:w="9576" w:type="dxa"/>
            <w:shd w:val="clear" w:color="auto" w:fill="D9D9D9" w:themeFill="background1" w:themeFillShade="D9"/>
          </w:tcPr>
          <w:p w14:paraId="7EADD604" w14:textId="77777777" w:rsidR="002D57C4" w:rsidRPr="00622AF3" w:rsidRDefault="002D57C4" w:rsidP="00502E57">
            <w:pPr>
              <w:rPr>
                <w:rStyle w:val="CodeSnippet"/>
              </w:rPr>
            </w:pPr>
            <w:r>
              <w:rPr>
                <w:rStyle w:val="CodeSnippet"/>
              </w:rPr>
              <w:t>tosca.datatypes.network.PortDef:</w:t>
            </w:r>
            <w:r>
              <w:rPr>
                <w:rStyle w:val="CodeSnippet"/>
              </w:rPr>
              <w:br/>
              <w:t xml:space="preserve">  derived_from</w:t>
            </w:r>
            <w:r w:rsidRPr="00622AF3">
              <w:rPr>
                <w:rStyle w:val="CodeSnippet"/>
              </w:rPr>
              <w:t>: integer</w:t>
            </w:r>
          </w:p>
          <w:p w14:paraId="6DF85F85" w14:textId="77777777" w:rsidR="002D57C4" w:rsidRPr="00622AF3" w:rsidRDefault="002D57C4" w:rsidP="00502E57">
            <w:pPr>
              <w:rPr>
                <w:rStyle w:val="CodeSnippet"/>
              </w:rPr>
            </w:pPr>
            <w:r>
              <w:rPr>
                <w:rStyle w:val="CodeSnippet"/>
              </w:rPr>
              <w:t xml:space="preserve">  </w:t>
            </w:r>
            <w:r w:rsidRPr="00622AF3">
              <w:rPr>
                <w:rStyle w:val="CodeSnippet"/>
              </w:rPr>
              <w:t xml:space="preserve">constraints: </w:t>
            </w:r>
          </w:p>
          <w:p w14:paraId="6C756C1F" w14:textId="77777777" w:rsidR="002D57C4" w:rsidRPr="00207105" w:rsidRDefault="002D57C4" w:rsidP="00502E57">
            <w:pPr>
              <w:rPr>
                <w:rFonts w:ascii="Consolas" w:hAnsi="Consolas"/>
              </w:rPr>
            </w:pPr>
            <w:r>
              <w:rPr>
                <w:rStyle w:val="CodeSnippet"/>
              </w:rPr>
              <w:t xml:space="preserve">    </w:t>
            </w:r>
            <w:r w:rsidRPr="00622AF3">
              <w:rPr>
                <w:rStyle w:val="CodeSnippet"/>
              </w:rPr>
              <w:t>- in_range: [ 1, 65535 ]</w:t>
            </w:r>
          </w:p>
        </w:tc>
      </w:tr>
    </w:tbl>
    <w:p w14:paraId="7A49F71D" w14:textId="77777777" w:rsidR="002D57C4" w:rsidRDefault="002D57C4" w:rsidP="002D57C4">
      <w:pPr>
        <w:pStyle w:val="Heading4"/>
        <w:numPr>
          <w:ilvl w:val="3"/>
          <w:numId w:val="3"/>
        </w:numPr>
      </w:pPr>
      <w:r>
        <w:t>Examples</w:t>
      </w:r>
    </w:p>
    <w:p w14:paraId="029A1670" w14:textId="77777777" w:rsidR="002D57C4" w:rsidRPr="00A17684" w:rsidRDefault="002D57C4" w:rsidP="002D57C4">
      <w:pPr>
        <w:pStyle w:val="NormalaroundTable"/>
      </w:pPr>
      <w:r>
        <w:t>Example use of a PortDef property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093B4CA0" w14:textId="77777777" w:rsidTr="00502E57">
        <w:trPr>
          <w:trHeight w:val="256"/>
        </w:trPr>
        <w:tc>
          <w:tcPr>
            <w:tcW w:w="9576" w:type="dxa"/>
            <w:shd w:val="clear" w:color="auto" w:fill="D9D9D9" w:themeFill="background1" w:themeFillShade="D9"/>
          </w:tcPr>
          <w:p w14:paraId="6C5B86C0" w14:textId="77777777" w:rsidR="002D57C4" w:rsidRDefault="002D57C4" w:rsidP="00502E57">
            <w:pPr>
              <w:rPr>
                <w:rStyle w:val="CodeSnippet"/>
                <w:noProof/>
              </w:rPr>
            </w:pPr>
            <w:r>
              <w:rPr>
                <w:rStyle w:val="CodeSnippet"/>
                <w:noProof/>
              </w:rPr>
              <w:t>listen_port:</w:t>
            </w:r>
          </w:p>
          <w:p w14:paraId="0E4D5935" w14:textId="77777777" w:rsidR="002D57C4" w:rsidRDefault="002D57C4" w:rsidP="00502E57">
            <w:pPr>
              <w:rPr>
                <w:rStyle w:val="CodeSnippet"/>
                <w:noProof/>
              </w:rPr>
            </w:pPr>
            <w:r>
              <w:rPr>
                <w:rStyle w:val="CodeSnippet"/>
                <w:noProof/>
              </w:rPr>
              <w:t xml:space="preserve">  type: PortDef</w:t>
            </w:r>
          </w:p>
          <w:p w14:paraId="48640E8F" w14:textId="77777777" w:rsidR="002D57C4" w:rsidRDefault="002D57C4" w:rsidP="00502E57">
            <w:pPr>
              <w:rPr>
                <w:rStyle w:val="CodeSnippet"/>
                <w:noProof/>
              </w:rPr>
            </w:pPr>
            <w:r>
              <w:rPr>
                <w:rStyle w:val="CodeSnippet"/>
                <w:noProof/>
              </w:rPr>
              <w:t xml:space="preserve">  default: 9000</w:t>
            </w:r>
          </w:p>
          <w:p w14:paraId="418F68A7" w14:textId="77777777" w:rsidR="002D57C4" w:rsidRDefault="002D57C4" w:rsidP="00502E57">
            <w:pPr>
              <w:rPr>
                <w:rStyle w:val="CodeSnippet"/>
                <w:noProof/>
              </w:rPr>
            </w:pPr>
            <w:r>
              <w:rPr>
                <w:rStyle w:val="CodeSnippet"/>
                <w:noProof/>
              </w:rPr>
              <w:t xml:space="preserve">  constraints:</w:t>
            </w:r>
          </w:p>
          <w:p w14:paraId="35AEAD4E" w14:textId="77777777" w:rsidR="002D57C4" w:rsidRPr="003B0572" w:rsidRDefault="002D57C4" w:rsidP="00502E57">
            <w:pPr>
              <w:rPr>
                <w:rFonts w:ascii="Consolas" w:hAnsi="Consolas"/>
                <w:noProof/>
              </w:rPr>
            </w:pPr>
            <w:r>
              <w:rPr>
                <w:rStyle w:val="CodeSnippet"/>
                <w:noProof/>
              </w:rPr>
              <w:t xml:space="preserve">    - in_range: [ 9000, 9090 ]</w:t>
            </w:r>
          </w:p>
        </w:tc>
      </w:tr>
    </w:tbl>
    <w:p w14:paraId="42F74DF2" w14:textId="77777777" w:rsidR="002D57C4" w:rsidRDefault="002D57C4" w:rsidP="002D57C4">
      <w:pPr>
        <w:pStyle w:val="Heading3"/>
        <w:numPr>
          <w:ilvl w:val="2"/>
          <w:numId w:val="3"/>
        </w:numPr>
      </w:pPr>
      <w:bookmarkStart w:id="474" w:name="TYPE_TOSCA_DATA_PORTSPEC"/>
      <w:r>
        <w:t>tosca.datatypes.network.PortSpec</w:t>
      </w:r>
    </w:p>
    <w:bookmarkEnd w:id="474"/>
    <w:p w14:paraId="2476231E" w14:textId="77777777" w:rsidR="002D57C4" w:rsidRDefault="002D57C4" w:rsidP="002D57C4">
      <w:pPr>
        <w:pStyle w:val="NormalaroundTable"/>
      </w:pPr>
      <w:r>
        <w:t>The PortSpec type is a complex TOSCA data Type used when describing port specifications for a network connection.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3B8526D4" w14:textId="77777777" w:rsidTr="00502E57">
        <w:tc>
          <w:tcPr>
            <w:tcW w:w="1177" w:type="pct"/>
            <w:shd w:val="clear" w:color="auto" w:fill="D9D9D9"/>
          </w:tcPr>
          <w:p w14:paraId="632E0672" w14:textId="77777777" w:rsidR="002D57C4" w:rsidRPr="00422683" w:rsidRDefault="002D57C4" w:rsidP="00502E57">
            <w:pPr>
              <w:pStyle w:val="TableText-Heading"/>
            </w:pPr>
            <w:r w:rsidRPr="00422683">
              <w:t>Shorthand Name</w:t>
            </w:r>
          </w:p>
        </w:tc>
        <w:tc>
          <w:tcPr>
            <w:tcW w:w="3823" w:type="pct"/>
          </w:tcPr>
          <w:p w14:paraId="77BA275E" w14:textId="77777777" w:rsidR="002D57C4" w:rsidRPr="005A5497" w:rsidRDefault="002D57C4" w:rsidP="00502E57">
            <w:pPr>
              <w:pStyle w:val="TableText"/>
              <w:rPr>
                <w:noProof/>
              </w:rPr>
            </w:pPr>
            <w:r>
              <w:rPr>
                <w:noProof/>
              </w:rPr>
              <w:t>PortSpec</w:t>
            </w:r>
          </w:p>
        </w:tc>
      </w:tr>
      <w:tr w:rsidR="002D57C4" w:rsidRPr="004279F4" w14:paraId="0EC35479" w14:textId="77777777" w:rsidTr="00502E57">
        <w:tc>
          <w:tcPr>
            <w:tcW w:w="1177" w:type="pct"/>
            <w:shd w:val="clear" w:color="auto" w:fill="D9D9D9"/>
          </w:tcPr>
          <w:p w14:paraId="7E2F5938" w14:textId="77777777" w:rsidR="002D57C4" w:rsidRPr="00422683" w:rsidRDefault="002D57C4" w:rsidP="00502E57">
            <w:pPr>
              <w:pStyle w:val="TableText-Heading"/>
            </w:pPr>
            <w:r w:rsidRPr="00422683">
              <w:t>Type Qualified Name</w:t>
            </w:r>
          </w:p>
        </w:tc>
        <w:tc>
          <w:tcPr>
            <w:tcW w:w="3823" w:type="pct"/>
          </w:tcPr>
          <w:p w14:paraId="797EC11C" w14:textId="77777777" w:rsidR="002D57C4" w:rsidRDefault="002D57C4" w:rsidP="00502E57">
            <w:pPr>
              <w:pStyle w:val="TableText"/>
              <w:rPr>
                <w:noProof/>
              </w:rPr>
            </w:pPr>
            <w:r>
              <w:rPr>
                <w:noProof/>
              </w:rPr>
              <w:t>tosca:PortSpec</w:t>
            </w:r>
          </w:p>
        </w:tc>
      </w:tr>
      <w:tr w:rsidR="002D57C4" w:rsidRPr="004279F4" w14:paraId="70AC804D" w14:textId="77777777" w:rsidTr="00502E57">
        <w:tc>
          <w:tcPr>
            <w:tcW w:w="1177" w:type="pct"/>
            <w:shd w:val="clear" w:color="auto" w:fill="D9D9D9"/>
          </w:tcPr>
          <w:p w14:paraId="768C5ED3" w14:textId="77777777" w:rsidR="002D57C4" w:rsidRPr="00422683" w:rsidRDefault="002D57C4" w:rsidP="00502E57">
            <w:pPr>
              <w:pStyle w:val="TableText-Heading"/>
            </w:pPr>
            <w:r w:rsidRPr="00422683">
              <w:t>Type URI</w:t>
            </w:r>
          </w:p>
        </w:tc>
        <w:tc>
          <w:tcPr>
            <w:tcW w:w="3823" w:type="pct"/>
          </w:tcPr>
          <w:p w14:paraId="021EBFB0" w14:textId="77777777" w:rsidR="002D57C4" w:rsidRPr="001C038A" w:rsidRDefault="002D57C4" w:rsidP="00502E57">
            <w:pPr>
              <w:pStyle w:val="TableText"/>
            </w:pPr>
            <w:r w:rsidRPr="001C038A">
              <w:t>tosca.</w:t>
            </w:r>
            <w:r>
              <w:t>datatypes.network.PortSpec</w:t>
            </w:r>
          </w:p>
        </w:tc>
      </w:tr>
    </w:tbl>
    <w:p w14:paraId="24C3011D"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31"/>
        <w:gridCol w:w="1079"/>
        <w:gridCol w:w="1081"/>
        <w:gridCol w:w="2070"/>
        <w:gridCol w:w="4589"/>
      </w:tblGrid>
      <w:tr w:rsidR="002D57C4" w:rsidRPr="004279F4" w14:paraId="4EBE4322" w14:textId="77777777" w:rsidTr="00502E57">
        <w:trPr>
          <w:cantSplit/>
          <w:tblHeader/>
        </w:trPr>
        <w:tc>
          <w:tcPr>
            <w:tcW w:w="612" w:type="pct"/>
            <w:shd w:val="clear" w:color="auto" w:fill="D9D9D9"/>
          </w:tcPr>
          <w:p w14:paraId="680E78BE" w14:textId="77777777" w:rsidR="002D57C4" w:rsidRPr="00422683" w:rsidRDefault="002D57C4" w:rsidP="00502E57">
            <w:pPr>
              <w:pStyle w:val="TableText-Heading"/>
            </w:pPr>
            <w:r w:rsidRPr="00422683">
              <w:t>Name</w:t>
            </w:r>
          </w:p>
        </w:tc>
        <w:tc>
          <w:tcPr>
            <w:tcW w:w="537" w:type="pct"/>
            <w:shd w:val="clear" w:color="auto" w:fill="D9D9D9"/>
          </w:tcPr>
          <w:p w14:paraId="0E3B0E9B" w14:textId="77777777" w:rsidR="002D57C4" w:rsidRPr="00422683" w:rsidRDefault="002D57C4" w:rsidP="00502E57">
            <w:pPr>
              <w:pStyle w:val="TableText-Heading"/>
            </w:pPr>
            <w:r w:rsidRPr="00422683">
              <w:t>Required</w:t>
            </w:r>
          </w:p>
        </w:tc>
        <w:tc>
          <w:tcPr>
            <w:tcW w:w="538" w:type="pct"/>
            <w:shd w:val="clear" w:color="auto" w:fill="D9D9D9"/>
          </w:tcPr>
          <w:p w14:paraId="0AAC1446" w14:textId="77777777" w:rsidR="002D57C4" w:rsidRPr="00422683" w:rsidRDefault="002D57C4" w:rsidP="00502E57">
            <w:pPr>
              <w:pStyle w:val="TableText-Heading"/>
            </w:pPr>
            <w:r w:rsidRPr="00422683">
              <w:t>Type</w:t>
            </w:r>
          </w:p>
        </w:tc>
        <w:tc>
          <w:tcPr>
            <w:tcW w:w="1030" w:type="pct"/>
            <w:shd w:val="clear" w:color="auto" w:fill="D9D9D9"/>
          </w:tcPr>
          <w:p w14:paraId="06926B3E" w14:textId="77777777" w:rsidR="002D57C4" w:rsidRPr="00422683" w:rsidRDefault="002D57C4" w:rsidP="00502E57">
            <w:pPr>
              <w:pStyle w:val="TableText-Heading"/>
            </w:pPr>
            <w:r w:rsidRPr="00422683">
              <w:t>Constraints</w:t>
            </w:r>
          </w:p>
        </w:tc>
        <w:tc>
          <w:tcPr>
            <w:tcW w:w="2283" w:type="pct"/>
            <w:shd w:val="clear" w:color="auto" w:fill="D9D9D9"/>
          </w:tcPr>
          <w:p w14:paraId="3A28EAA3" w14:textId="77777777" w:rsidR="002D57C4" w:rsidRPr="00422683" w:rsidRDefault="002D57C4" w:rsidP="00502E57">
            <w:pPr>
              <w:pStyle w:val="TableText-Heading"/>
            </w:pPr>
            <w:r w:rsidRPr="00422683">
              <w:t>Description</w:t>
            </w:r>
          </w:p>
        </w:tc>
      </w:tr>
      <w:tr w:rsidR="002D57C4" w:rsidRPr="004279F4" w14:paraId="1F3ADED2" w14:textId="77777777" w:rsidTr="00502E57">
        <w:trPr>
          <w:cantSplit/>
        </w:trPr>
        <w:tc>
          <w:tcPr>
            <w:tcW w:w="612" w:type="pct"/>
            <w:shd w:val="clear" w:color="auto" w:fill="FFFFFF"/>
          </w:tcPr>
          <w:p w14:paraId="742259F9" w14:textId="77777777" w:rsidR="002D57C4" w:rsidRPr="00E5427A" w:rsidRDefault="002D57C4" w:rsidP="00502E57">
            <w:pPr>
              <w:pStyle w:val="TableText"/>
              <w:rPr>
                <w:rFonts w:cstheme="minorHAnsi"/>
                <w:noProof/>
              </w:rPr>
            </w:pPr>
            <w:r>
              <w:rPr>
                <w:rFonts w:cstheme="minorHAnsi"/>
                <w:noProof/>
              </w:rPr>
              <w:t>protocol</w:t>
            </w:r>
          </w:p>
        </w:tc>
        <w:tc>
          <w:tcPr>
            <w:tcW w:w="537" w:type="pct"/>
            <w:shd w:val="clear" w:color="auto" w:fill="FFFFFF"/>
          </w:tcPr>
          <w:p w14:paraId="64E29180" w14:textId="77777777" w:rsidR="002D57C4" w:rsidRPr="00E5427A" w:rsidRDefault="002D57C4" w:rsidP="00502E57">
            <w:pPr>
              <w:pStyle w:val="TableText"/>
              <w:rPr>
                <w:rFonts w:cstheme="minorHAnsi"/>
              </w:rPr>
            </w:pPr>
            <w:r>
              <w:rPr>
                <w:rFonts w:cstheme="minorHAnsi"/>
              </w:rPr>
              <w:t>yes</w:t>
            </w:r>
          </w:p>
        </w:tc>
        <w:tc>
          <w:tcPr>
            <w:tcW w:w="538" w:type="pct"/>
            <w:shd w:val="clear" w:color="auto" w:fill="FFFFFF"/>
          </w:tcPr>
          <w:p w14:paraId="62F4D901" w14:textId="77777777" w:rsidR="002D57C4" w:rsidRDefault="008C123E" w:rsidP="00502E57">
            <w:pPr>
              <w:pStyle w:val="TableText"/>
            </w:pPr>
            <w:hyperlink w:anchor="TYPE_YAML_STRING" w:history="1">
              <w:r w:rsidR="002D57C4" w:rsidRPr="00D434AF">
                <w:rPr>
                  <w:rStyle w:val="Hyperlink"/>
                </w:rPr>
                <w:t>string</w:t>
              </w:r>
            </w:hyperlink>
          </w:p>
        </w:tc>
        <w:tc>
          <w:tcPr>
            <w:tcW w:w="1030" w:type="pct"/>
            <w:shd w:val="clear" w:color="auto" w:fill="FFFFFF"/>
          </w:tcPr>
          <w:p w14:paraId="6635DEB7" w14:textId="77777777" w:rsidR="002D57C4" w:rsidRPr="00E5427A" w:rsidRDefault="002D57C4" w:rsidP="00502E57">
            <w:pPr>
              <w:pStyle w:val="TableText"/>
              <w:rPr>
                <w:rFonts w:cstheme="minorHAnsi"/>
              </w:rPr>
            </w:pPr>
            <w:r>
              <w:rPr>
                <w:rFonts w:cstheme="minorHAnsi"/>
              </w:rPr>
              <w:t>default: tcp</w:t>
            </w:r>
          </w:p>
        </w:tc>
        <w:tc>
          <w:tcPr>
            <w:tcW w:w="2283" w:type="pct"/>
            <w:shd w:val="clear" w:color="auto" w:fill="FFFFFF"/>
          </w:tcPr>
          <w:p w14:paraId="3BAE0D23" w14:textId="77777777" w:rsidR="002D57C4" w:rsidRPr="00E5427A" w:rsidRDefault="002D57C4" w:rsidP="00502E57">
            <w:pPr>
              <w:pStyle w:val="TableText"/>
              <w:rPr>
                <w:rFonts w:cstheme="minorHAnsi"/>
              </w:rPr>
            </w:pPr>
            <w:r>
              <w:rPr>
                <w:rFonts w:cstheme="minorHAnsi"/>
              </w:rPr>
              <w:t>The required protocol used on the port.</w:t>
            </w:r>
          </w:p>
        </w:tc>
      </w:tr>
      <w:tr w:rsidR="002D57C4" w:rsidRPr="004279F4" w14:paraId="22F3BA74" w14:textId="77777777" w:rsidTr="00502E57">
        <w:trPr>
          <w:cantSplit/>
        </w:trPr>
        <w:tc>
          <w:tcPr>
            <w:tcW w:w="612" w:type="pct"/>
            <w:shd w:val="clear" w:color="auto" w:fill="FFFFFF"/>
          </w:tcPr>
          <w:p w14:paraId="3082CF5E" w14:textId="77777777" w:rsidR="002D57C4" w:rsidRPr="00E5427A" w:rsidRDefault="002D57C4" w:rsidP="00502E57">
            <w:pPr>
              <w:pStyle w:val="TableText"/>
              <w:rPr>
                <w:rFonts w:cstheme="minorHAnsi"/>
                <w:noProof/>
              </w:rPr>
            </w:pPr>
            <w:r>
              <w:rPr>
                <w:rFonts w:cstheme="minorHAnsi"/>
                <w:noProof/>
              </w:rPr>
              <w:t>source</w:t>
            </w:r>
          </w:p>
        </w:tc>
        <w:tc>
          <w:tcPr>
            <w:tcW w:w="537" w:type="pct"/>
            <w:shd w:val="clear" w:color="auto" w:fill="FFFFFF"/>
          </w:tcPr>
          <w:p w14:paraId="255A2204" w14:textId="77777777" w:rsidR="002D57C4" w:rsidRPr="00E5427A" w:rsidRDefault="002D57C4" w:rsidP="00502E57">
            <w:pPr>
              <w:pStyle w:val="TableText"/>
              <w:rPr>
                <w:rFonts w:cstheme="minorHAnsi"/>
              </w:rPr>
            </w:pPr>
            <w:r>
              <w:rPr>
                <w:rFonts w:cstheme="minorHAnsi"/>
              </w:rPr>
              <w:t>no</w:t>
            </w:r>
          </w:p>
        </w:tc>
        <w:tc>
          <w:tcPr>
            <w:tcW w:w="538" w:type="pct"/>
            <w:shd w:val="clear" w:color="auto" w:fill="FFFFFF"/>
          </w:tcPr>
          <w:p w14:paraId="0DD7B744" w14:textId="77777777" w:rsidR="002D57C4" w:rsidRDefault="008C123E" w:rsidP="00502E57">
            <w:pPr>
              <w:pStyle w:val="TableText"/>
            </w:pPr>
            <w:hyperlink w:anchor="TYPE_TOSCA_DATA_PORTDEF" w:history="1">
              <w:r w:rsidR="002D57C4" w:rsidRPr="00DD62A6">
                <w:rPr>
                  <w:rStyle w:val="Hyperlink"/>
                </w:rPr>
                <w:t>PortDef</w:t>
              </w:r>
            </w:hyperlink>
          </w:p>
        </w:tc>
        <w:tc>
          <w:tcPr>
            <w:tcW w:w="1030" w:type="pct"/>
            <w:shd w:val="clear" w:color="auto" w:fill="FFFFFF"/>
          </w:tcPr>
          <w:p w14:paraId="279E6DF1" w14:textId="77777777" w:rsidR="002D57C4" w:rsidRPr="00E5427A" w:rsidRDefault="002D57C4" w:rsidP="00502E57">
            <w:pPr>
              <w:pStyle w:val="TableText"/>
              <w:rPr>
                <w:rFonts w:cstheme="minorHAnsi"/>
              </w:rPr>
            </w:pPr>
            <w:r>
              <w:rPr>
                <w:rFonts w:cstheme="minorHAnsi"/>
              </w:rPr>
              <w:t>See PortDef</w:t>
            </w:r>
          </w:p>
        </w:tc>
        <w:tc>
          <w:tcPr>
            <w:tcW w:w="2283" w:type="pct"/>
            <w:shd w:val="clear" w:color="auto" w:fill="FFFFFF"/>
          </w:tcPr>
          <w:p w14:paraId="03EC7FE9" w14:textId="77777777" w:rsidR="002D57C4" w:rsidRPr="00E5427A" w:rsidRDefault="002D57C4" w:rsidP="00502E57">
            <w:pPr>
              <w:pStyle w:val="TableText"/>
              <w:rPr>
                <w:rFonts w:cstheme="minorHAnsi"/>
              </w:rPr>
            </w:pPr>
            <w:r>
              <w:rPr>
                <w:rFonts w:cstheme="minorHAnsi"/>
              </w:rPr>
              <w:t>The optional source port.</w:t>
            </w:r>
          </w:p>
        </w:tc>
      </w:tr>
      <w:tr w:rsidR="002D57C4" w:rsidRPr="004279F4" w14:paraId="61740644" w14:textId="77777777" w:rsidTr="00502E57">
        <w:trPr>
          <w:cantSplit/>
        </w:trPr>
        <w:tc>
          <w:tcPr>
            <w:tcW w:w="612" w:type="pct"/>
            <w:shd w:val="clear" w:color="auto" w:fill="FFFFFF"/>
          </w:tcPr>
          <w:p w14:paraId="7B44BF71" w14:textId="77777777" w:rsidR="002D57C4" w:rsidRPr="00E5427A" w:rsidRDefault="002D57C4" w:rsidP="00502E57">
            <w:pPr>
              <w:pStyle w:val="TableText"/>
              <w:rPr>
                <w:rFonts w:cstheme="minorHAnsi"/>
                <w:noProof/>
              </w:rPr>
            </w:pPr>
            <w:r>
              <w:rPr>
                <w:rFonts w:cstheme="minorHAnsi"/>
                <w:noProof/>
              </w:rPr>
              <w:t>source_range</w:t>
            </w:r>
          </w:p>
        </w:tc>
        <w:tc>
          <w:tcPr>
            <w:tcW w:w="537" w:type="pct"/>
            <w:shd w:val="clear" w:color="auto" w:fill="FFFFFF"/>
          </w:tcPr>
          <w:p w14:paraId="177140F3" w14:textId="77777777" w:rsidR="002D57C4" w:rsidRPr="00E5427A" w:rsidRDefault="002D57C4" w:rsidP="00502E57">
            <w:pPr>
              <w:pStyle w:val="TableText"/>
              <w:rPr>
                <w:rFonts w:cstheme="minorHAnsi"/>
              </w:rPr>
            </w:pPr>
            <w:r>
              <w:rPr>
                <w:rFonts w:cstheme="minorHAnsi"/>
              </w:rPr>
              <w:t>no</w:t>
            </w:r>
          </w:p>
        </w:tc>
        <w:tc>
          <w:tcPr>
            <w:tcW w:w="538" w:type="pct"/>
            <w:shd w:val="clear" w:color="auto" w:fill="FFFFFF"/>
          </w:tcPr>
          <w:p w14:paraId="6ED55728" w14:textId="77777777" w:rsidR="002D57C4" w:rsidRDefault="008C123E" w:rsidP="00502E57">
            <w:pPr>
              <w:pStyle w:val="TableText"/>
            </w:pPr>
            <w:hyperlink w:anchor="TYPE_TOSCA_RANGE" w:history="1">
              <w:r w:rsidR="002D57C4" w:rsidRPr="001151BE">
                <w:rPr>
                  <w:rStyle w:val="Hyperlink"/>
                </w:rPr>
                <w:t>range</w:t>
              </w:r>
            </w:hyperlink>
          </w:p>
        </w:tc>
        <w:tc>
          <w:tcPr>
            <w:tcW w:w="1030" w:type="pct"/>
            <w:shd w:val="clear" w:color="auto" w:fill="FFFFFF"/>
          </w:tcPr>
          <w:p w14:paraId="097D922B" w14:textId="77777777" w:rsidR="002D57C4" w:rsidRPr="00E5427A" w:rsidRDefault="002D57C4" w:rsidP="00502E57">
            <w:pPr>
              <w:pStyle w:val="TableText"/>
              <w:rPr>
                <w:rFonts w:cstheme="minorHAnsi"/>
              </w:rPr>
            </w:pPr>
            <w:r>
              <w:rPr>
                <w:rFonts w:cstheme="minorHAnsi"/>
              </w:rPr>
              <w:t>in_range: [ 1, 65536 ]</w:t>
            </w:r>
          </w:p>
        </w:tc>
        <w:tc>
          <w:tcPr>
            <w:tcW w:w="2283" w:type="pct"/>
            <w:shd w:val="clear" w:color="auto" w:fill="FFFFFF"/>
          </w:tcPr>
          <w:p w14:paraId="315D402F" w14:textId="77777777" w:rsidR="002D57C4" w:rsidRPr="00E5427A" w:rsidRDefault="002D57C4" w:rsidP="00502E57">
            <w:pPr>
              <w:pStyle w:val="TableText"/>
              <w:rPr>
                <w:rFonts w:cstheme="minorHAnsi"/>
              </w:rPr>
            </w:pPr>
            <w:r>
              <w:rPr>
                <w:rFonts w:cstheme="minorHAnsi"/>
              </w:rPr>
              <w:t>The optional range for source port.</w:t>
            </w:r>
          </w:p>
        </w:tc>
      </w:tr>
      <w:tr w:rsidR="002D57C4" w:rsidRPr="004279F4" w14:paraId="0F93C3ED" w14:textId="77777777" w:rsidTr="00502E57">
        <w:trPr>
          <w:cantSplit/>
        </w:trPr>
        <w:tc>
          <w:tcPr>
            <w:tcW w:w="612" w:type="pct"/>
            <w:shd w:val="clear" w:color="auto" w:fill="FFFFFF"/>
          </w:tcPr>
          <w:p w14:paraId="3B214B93" w14:textId="77777777" w:rsidR="002D57C4" w:rsidRPr="00E5427A" w:rsidRDefault="002D57C4" w:rsidP="00502E57">
            <w:pPr>
              <w:pStyle w:val="TableText"/>
              <w:rPr>
                <w:rFonts w:cstheme="minorHAnsi"/>
                <w:noProof/>
              </w:rPr>
            </w:pPr>
            <w:r>
              <w:rPr>
                <w:rFonts w:cstheme="minorHAnsi"/>
                <w:noProof/>
              </w:rPr>
              <w:t>target</w:t>
            </w:r>
          </w:p>
        </w:tc>
        <w:tc>
          <w:tcPr>
            <w:tcW w:w="537" w:type="pct"/>
            <w:shd w:val="clear" w:color="auto" w:fill="FFFFFF"/>
          </w:tcPr>
          <w:p w14:paraId="075D1D53" w14:textId="77777777" w:rsidR="002D57C4" w:rsidRPr="00E5427A" w:rsidRDefault="002D57C4" w:rsidP="00502E57">
            <w:pPr>
              <w:pStyle w:val="TableText"/>
              <w:rPr>
                <w:rFonts w:cstheme="minorHAnsi"/>
              </w:rPr>
            </w:pPr>
            <w:r>
              <w:rPr>
                <w:rFonts w:cstheme="minorHAnsi"/>
              </w:rPr>
              <w:t>no</w:t>
            </w:r>
          </w:p>
        </w:tc>
        <w:tc>
          <w:tcPr>
            <w:tcW w:w="538" w:type="pct"/>
            <w:shd w:val="clear" w:color="auto" w:fill="FFFFFF"/>
          </w:tcPr>
          <w:p w14:paraId="1A3AA13E" w14:textId="77777777" w:rsidR="002D57C4" w:rsidRDefault="008C123E" w:rsidP="00502E57">
            <w:pPr>
              <w:pStyle w:val="TableText"/>
            </w:pPr>
            <w:hyperlink w:anchor="TYPE_TOSCA_DATA_PORTDEF" w:history="1">
              <w:r w:rsidR="002D57C4" w:rsidRPr="00DD62A6">
                <w:rPr>
                  <w:rStyle w:val="Hyperlink"/>
                </w:rPr>
                <w:t>PortDef</w:t>
              </w:r>
            </w:hyperlink>
          </w:p>
        </w:tc>
        <w:tc>
          <w:tcPr>
            <w:tcW w:w="1030" w:type="pct"/>
            <w:shd w:val="clear" w:color="auto" w:fill="FFFFFF"/>
          </w:tcPr>
          <w:p w14:paraId="564881D1" w14:textId="77777777" w:rsidR="002D57C4" w:rsidRPr="00E5427A" w:rsidRDefault="002D57C4" w:rsidP="00502E57">
            <w:pPr>
              <w:pStyle w:val="TableText"/>
              <w:rPr>
                <w:rFonts w:cstheme="minorHAnsi"/>
              </w:rPr>
            </w:pPr>
            <w:r>
              <w:rPr>
                <w:rFonts w:cstheme="minorHAnsi"/>
              </w:rPr>
              <w:t>See PortDef</w:t>
            </w:r>
          </w:p>
        </w:tc>
        <w:tc>
          <w:tcPr>
            <w:tcW w:w="2283" w:type="pct"/>
            <w:shd w:val="clear" w:color="auto" w:fill="FFFFFF"/>
          </w:tcPr>
          <w:p w14:paraId="36A914E7" w14:textId="77777777" w:rsidR="002D57C4" w:rsidRPr="00E5427A" w:rsidRDefault="002D57C4" w:rsidP="00502E57">
            <w:pPr>
              <w:pStyle w:val="TableText"/>
              <w:rPr>
                <w:rFonts w:cstheme="minorHAnsi"/>
              </w:rPr>
            </w:pPr>
            <w:r>
              <w:rPr>
                <w:rFonts w:cstheme="minorHAnsi"/>
              </w:rPr>
              <w:t>The optional target port.</w:t>
            </w:r>
          </w:p>
        </w:tc>
      </w:tr>
      <w:tr w:rsidR="002D57C4" w:rsidRPr="004279F4" w14:paraId="33B438EB" w14:textId="77777777" w:rsidTr="00502E57">
        <w:trPr>
          <w:cantSplit/>
        </w:trPr>
        <w:tc>
          <w:tcPr>
            <w:tcW w:w="612" w:type="pct"/>
            <w:shd w:val="clear" w:color="auto" w:fill="FFFFFF"/>
          </w:tcPr>
          <w:p w14:paraId="32D0250E" w14:textId="77777777" w:rsidR="002D57C4" w:rsidRPr="00E5427A" w:rsidRDefault="002D57C4" w:rsidP="00502E57">
            <w:pPr>
              <w:pStyle w:val="TableText"/>
              <w:rPr>
                <w:rFonts w:cstheme="minorHAnsi"/>
                <w:noProof/>
              </w:rPr>
            </w:pPr>
            <w:r>
              <w:rPr>
                <w:rFonts w:cstheme="minorHAnsi"/>
                <w:noProof/>
              </w:rPr>
              <w:lastRenderedPageBreak/>
              <w:t>target_range</w:t>
            </w:r>
          </w:p>
        </w:tc>
        <w:tc>
          <w:tcPr>
            <w:tcW w:w="537" w:type="pct"/>
            <w:shd w:val="clear" w:color="auto" w:fill="FFFFFF"/>
          </w:tcPr>
          <w:p w14:paraId="762A4846" w14:textId="77777777" w:rsidR="002D57C4" w:rsidRPr="00E5427A" w:rsidRDefault="002D57C4" w:rsidP="00502E57">
            <w:pPr>
              <w:pStyle w:val="TableText"/>
              <w:rPr>
                <w:rFonts w:cstheme="minorHAnsi"/>
              </w:rPr>
            </w:pPr>
            <w:r>
              <w:rPr>
                <w:rFonts w:cstheme="minorHAnsi"/>
              </w:rPr>
              <w:t>no</w:t>
            </w:r>
          </w:p>
        </w:tc>
        <w:tc>
          <w:tcPr>
            <w:tcW w:w="538" w:type="pct"/>
            <w:shd w:val="clear" w:color="auto" w:fill="FFFFFF"/>
          </w:tcPr>
          <w:p w14:paraId="4F239C7D" w14:textId="77777777" w:rsidR="002D57C4" w:rsidRDefault="008C123E" w:rsidP="00502E57">
            <w:pPr>
              <w:pStyle w:val="TableText"/>
            </w:pPr>
            <w:hyperlink w:anchor="TYPE_TOSCA_RANGE" w:history="1">
              <w:r w:rsidR="002D57C4" w:rsidRPr="00B91A35">
                <w:rPr>
                  <w:rStyle w:val="Hyperlink"/>
                </w:rPr>
                <w:t>range</w:t>
              </w:r>
            </w:hyperlink>
          </w:p>
        </w:tc>
        <w:tc>
          <w:tcPr>
            <w:tcW w:w="1030" w:type="pct"/>
            <w:shd w:val="clear" w:color="auto" w:fill="FFFFFF"/>
          </w:tcPr>
          <w:p w14:paraId="24375961" w14:textId="77777777" w:rsidR="002D57C4" w:rsidRPr="00E5427A" w:rsidRDefault="002D57C4" w:rsidP="00502E57">
            <w:pPr>
              <w:pStyle w:val="TableText"/>
              <w:rPr>
                <w:rFonts w:cstheme="minorHAnsi"/>
              </w:rPr>
            </w:pPr>
            <w:r>
              <w:rPr>
                <w:rFonts w:cstheme="minorHAnsi"/>
              </w:rPr>
              <w:t>in_range: [ 1, 65536 ]</w:t>
            </w:r>
          </w:p>
        </w:tc>
        <w:tc>
          <w:tcPr>
            <w:tcW w:w="2283" w:type="pct"/>
            <w:shd w:val="clear" w:color="auto" w:fill="FFFFFF"/>
          </w:tcPr>
          <w:p w14:paraId="7A6C9C47" w14:textId="77777777" w:rsidR="002D57C4" w:rsidRPr="00E5427A" w:rsidRDefault="002D57C4" w:rsidP="00502E57">
            <w:pPr>
              <w:pStyle w:val="TableText"/>
              <w:rPr>
                <w:rFonts w:cstheme="minorHAnsi"/>
              </w:rPr>
            </w:pPr>
            <w:r>
              <w:rPr>
                <w:rFonts w:cstheme="minorHAnsi"/>
              </w:rPr>
              <w:t>The optional range for target port.</w:t>
            </w:r>
          </w:p>
        </w:tc>
      </w:tr>
    </w:tbl>
    <w:p w14:paraId="23F86338" w14:textId="77777777" w:rsidR="002D57C4" w:rsidRDefault="002D57C4" w:rsidP="002D57C4">
      <w:pPr>
        <w:pStyle w:val="Heading4"/>
        <w:numPr>
          <w:ilvl w:val="3"/>
          <w:numId w:val="3"/>
        </w:numPr>
      </w:pPr>
      <w:r>
        <w:t>Definition</w:t>
      </w:r>
    </w:p>
    <w:p w14:paraId="0B0318A3" w14:textId="77777777" w:rsidR="002D57C4" w:rsidRPr="00A17684" w:rsidRDefault="002D57C4" w:rsidP="002D57C4">
      <w:pPr>
        <w:pStyle w:val="NormalaroundTable"/>
      </w:pPr>
      <w:r>
        <w:t>The TOSCA PortSpec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6AF19FE6" w14:textId="77777777" w:rsidTr="00502E57">
        <w:tc>
          <w:tcPr>
            <w:tcW w:w="9576" w:type="dxa"/>
            <w:shd w:val="clear" w:color="auto" w:fill="D9D9D9" w:themeFill="background1" w:themeFillShade="D9"/>
          </w:tcPr>
          <w:p w14:paraId="10D4EF06" w14:textId="77777777" w:rsidR="002D57C4" w:rsidRDefault="002D57C4" w:rsidP="00502E57">
            <w:pPr>
              <w:rPr>
                <w:rStyle w:val="CodeSnippet"/>
              </w:rPr>
            </w:pPr>
            <w:r>
              <w:rPr>
                <w:rStyle w:val="CodeSnippet"/>
              </w:rPr>
              <w:t xml:space="preserve">tosca.datatypes.network.PortSpec: </w:t>
            </w:r>
          </w:p>
          <w:p w14:paraId="53E2696F" w14:textId="77777777" w:rsidR="002D57C4" w:rsidRPr="006B58B4" w:rsidRDefault="002D57C4" w:rsidP="00502E57">
            <w:pPr>
              <w:rPr>
                <w:rStyle w:val="CodeSnippet"/>
              </w:rPr>
            </w:pPr>
            <w:r>
              <w:rPr>
                <w:rStyle w:val="CodeSnippet"/>
              </w:rPr>
              <w:t xml:space="preserve">  derived_from: tosca.datatypes.Root</w:t>
            </w:r>
          </w:p>
          <w:p w14:paraId="2FF3A044" w14:textId="77777777" w:rsidR="002D57C4" w:rsidRPr="00622AF3" w:rsidRDefault="002D57C4" w:rsidP="00502E57">
            <w:pPr>
              <w:rPr>
                <w:rStyle w:val="CodeSnippet"/>
              </w:rPr>
            </w:pPr>
            <w:r>
              <w:rPr>
                <w:rStyle w:val="CodeSnippet"/>
              </w:rPr>
              <w:t xml:space="preserve">  properties: </w:t>
            </w:r>
            <w:r w:rsidRPr="00622AF3">
              <w:rPr>
                <w:rStyle w:val="CodeSnippet"/>
              </w:rPr>
              <w:t xml:space="preserve"> </w:t>
            </w:r>
          </w:p>
          <w:p w14:paraId="30581B7C" w14:textId="77777777" w:rsidR="002D57C4" w:rsidRPr="00622AF3" w:rsidRDefault="002D57C4" w:rsidP="00502E57">
            <w:pPr>
              <w:rPr>
                <w:rStyle w:val="CodeSnippet"/>
              </w:rPr>
            </w:pPr>
            <w:r>
              <w:rPr>
                <w:rStyle w:val="CodeSnippet"/>
              </w:rPr>
              <w:t xml:space="preserve">    </w:t>
            </w:r>
            <w:r w:rsidRPr="00622AF3">
              <w:rPr>
                <w:rStyle w:val="CodeSnippet"/>
              </w:rPr>
              <w:t>proto</w:t>
            </w:r>
            <w:r>
              <w:rPr>
                <w:rStyle w:val="CodeSnippet"/>
              </w:rPr>
              <w:t>col</w:t>
            </w:r>
            <w:r w:rsidRPr="00622AF3">
              <w:rPr>
                <w:rStyle w:val="CodeSnippet"/>
              </w:rPr>
              <w:t xml:space="preserve">: </w:t>
            </w:r>
          </w:p>
          <w:p w14:paraId="3F23222A" w14:textId="77777777" w:rsidR="002D57C4"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type: string</w:t>
            </w:r>
          </w:p>
          <w:p w14:paraId="41E26EFD" w14:textId="77777777" w:rsidR="002D57C4" w:rsidRPr="00622AF3" w:rsidRDefault="002D57C4" w:rsidP="00502E57">
            <w:pPr>
              <w:rPr>
                <w:rStyle w:val="CodeSnippet"/>
              </w:rPr>
            </w:pPr>
            <w:r>
              <w:rPr>
                <w:rStyle w:val="CodeSnippet"/>
              </w:rPr>
              <w:t xml:space="preserve">      required: true</w:t>
            </w:r>
          </w:p>
          <w:p w14:paraId="26C8AF90"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default: tcp</w:t>
            </w:r>
          </w:p>
          <w:p w14:paraId="7C03DE02"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constraints:</w:t>
            </w:r>
          </w:p>
          <w:p w14:paraId="3B68E37F"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 valid_values: [ udp, tcp, igmp ]</w:t>
            </w:r>
          </w:p>
          <w:p w14:paraId="41EC40D9"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target:  </w:t>
            </w:r>
          </w:p>
          <w:p w14:paraId="1F80AA23"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type: </w:t>
            </w:r>
            <w:hyperlink w:anchor="TYPE_TOSCA_PROP_PORTDEF" w:history="1">
              <w:r w:rsidRPr="00FF4B7E">
                <w:rPr>
                  <w:rStyle w:val="Hyperlink"/>
                  <w:rFonts w:ascii="Consolas" w:hAnsi="Consolas"/>
                </w:rPr>
                <w:t>PortDef</w:t>
              </w:r>
            </w:hyperlink>
          </w:p>
          <w:p w14:paraId="260BCA5F"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target_range:</w:t>
            </w:r>
          </w:p>
          <w:p w14:paraId="2D5F6732"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type: range </w:t>
            </w:r>
          </w:p>
          <w:p w14:paraId="4006A3FC"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con</w:t>
            </w:r>
            <w:r>
              <w:rPr>
                <w:rStyle w:val="CodeSnippet"/>
              </w:rPr>
              <w:t>s</w:t>
            </w:r>
            <w:r w:rsidRPr="00622AF3">
              <w:rPr>
                <w:rStyle w:val="CodeSnippet"/>
              </w:rPr>
              <w:t>traints:</w:t>
            </w:r>
          </w:p>
          <w:p w14:paraId="59CDC493"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 in_range: [ 1, 65535 ]</w:t>
            </w:r>
          </w:p>
          <w:p w14:paraId="45FB26ED"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source:</w:t>
            </w:r>
          </w:p>
          <w:p w14:paraId="4F111EAC" w14:textId="77777777" w:rsidR="002D57C4" w:rsidRPr="00622AF3" w:rsidRDefault="002D57C4" w:rsidP="00502E57">
            <w:pPr>
              <w:rPr>
                <w:rStyle w:val="CodeSnippet"/>
              </w:rPr>
            </w:pPr>
            <w:r>
              <w:rPr>
                <w:rStyle w:val="CodeSnippet"/>
              </w:rPr>
              <w:t xml:space="preserve">      type: </w:t>
            </w:r>
            <w:hyperlink w:anchor="TYPE_TOSCA_PROP_PORTDEF" w:history="1">
              <w:r w:rsidRPr="00FF4B7E">
                <w:rPr>
                  <w:rStyle w:val="Hyperlink"/>
                  <w:rFonts w:ascii="Consolas" w:hAnsi="Consolas"/>
                </w:rPr>
                <w:t>PortDef</w:t>
              </w:r>
            </w:hyperlink>
          </w:p>
          <w:p w14:paraId="5ED29EC0"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source_range:</w:t>
            </w:r>
          </w:p>
          <w:p w14:paraId="512105AA" w14:textId="77777777" w:rsidR="002D57C4" w:rsidRPr="00622AF3" w:rsidRDefault="002D57C4" w:rsidP="00502E57">
            <w:pPr>
              <w:rPr>
                <w:rStyle w:val="CodeSnippet"/>
              </w:rPr>
            </w:pPr>
            <w:r w:rsidRPr="00622AF3">
              <w:rPr>
                <w:rStyle w:val="CodeSnippet"/>
              </w:rPr>
              <w:t xml:space="preserve">  </w:t>
            </w:r>
            <w:r>
              <w:rPr>
                <w:rStyle w:val="CodeSnippet"/>
              </w:rPr>
              <w:t xml:space="preserve">  </w:t>
            </w:r>
            <w:r w:rsidRPr="00622AF3">
              <w:rPr>
                <w:rStyle w:val="CodeSnippet"/>
              </w:rPr>
              <w:t xml:space="preserve">  type: </w:t>
            </w:r>
            <w:r>
              <w:rPr>
                <w:rStyle w:val="CodeSnippet"/>
              </w:rPr>
              <w:t>range</w:t>
            </w:r>
          </w:p>
          <w:p w14:paraId="7AE32365" w14:textId="77777777" w:rsidR="002D57C4" w:rsidRPr="00622AF3" w:rsidRDefault="002D57C4" w:rsidP="00502E57">
            <w:pPr>
              <w:rPr>
                <w:rStyle w:val="CodeSnippet"/>
              </w:rPr>
            </w:pPr>
            <w:r>
              <w:rPr>
                <w:rStyle w:val="CodeSnippet"/>
              </w:rPr>
              <w:t xml:space="preserve">  </w:t>
            </w:r>
            <w:r w:rsidRPr="00622AF3">
              <w:rPr>
                <w:rStyle w:val="CodeSnippet"/>
              </w:rPr>
              <w:t xml:space="preserve"> </w:t>
            </w:r>
            <w:r>
              <w:rPr>
                <w:rStyle w:val="CodeSnippet"/>
              </w:rPr>
              <w:t xml:space="preserve">  </w:t>
            </w:r>
            <w:r w:rsidRPr="00622AF3">
              <w:rPr>
                <w:rStyle w:val="CodeSnippet"/>
              </w:rPr>
              <w:t xml:space="preserve"> con</w:t>
            </w:r>
            <w:r>
              <w:rPr>
                <w:rStyle w:val="CodeSnippet"/>
              </w:rPr>
              <w:t>s</w:t>
            </w:r>
            <w:r w:rsidRPr="00622AF3">
              <w:rPr>
                <w:rStyle w:val="CodeSnippet"/>
              </w:rPr>
              <w:t>traints:</w:t>
            </w:r>
          </w:p>
          <w:p w14:paraId="76D1D552" w14:textId="77777777" w:rsidR="002D57C4" w:rsidRPr="00207105" w:rsidRDefault="002D57C4" w:rsidP="00502E57">
            <w:pPr>
              <w:rPr>
                <w:rFonts w:ascii="Consolas" w:hAnsi="Consolas"/>
              </w:rPr>
            </w:pPr>
            <w:r>
              <w:rPr>
                <w:rStyle w:val="CodeSnippet"/>
              </w:rPr>
              <w:t xml:space="preserve">     </w:t>
            </w:r>
            <w:r w:rsidRPr="00622AF3">
              <w:rPr>
                <w:rStyle w:val="CodeSnippet"/>
              </w:rPr>
              <w:t xml:space="preserve"> </w:t>
            </w:r>
            <w:r>
              <w:rPr>
                <w:rStyle w:val="CodeSnippet"/>
              </w:rPr>
              <w:t xml:space="preserve">  </w:t>
            </w:r>
            <w:r w:rsidRPr="00622AF3">
              <w:rPr>
                <w:rStyle w:val="CodeSnippet"/>
              </w:rPr>
              <w:t>- in_range: [ 1, 65535 ]</w:t>
            </w:r>
          </w:p>
        </w:tc>
      </w:tr>
    </w:tbl>
    <w:p w14:paraId="52903729" w14:textId="77777777" w:rsidR="002D57C4" w:rsidRPr="009B0831" w:rsidRDefault="002D57C4" w:rsidP="002D57C4">
      <w:pPr>
        <w:pStyle w:val="Heading4"/>
        <w:numPr>
          <w:ilvl w:val="3"/>
          <w:numId w:val="3"/>
        </w:numPr>
      </w:pPr>
      <w:r w:rsidRPr="009B0831">
        <w:t>Additional requirements</w:t>
      </w:r>
    </w:p>
    <w:p w14:paraId="01A0FC6F" w14:textId="77777777" w:rsidR="002D57C4" w:rsidRPr="00B429BB" w:rsidRDefault="002D57C4" w:rsidP="002D57C4">
      <w:pPr>
        <w:pStyle w:val="ListParagraph"/>
        <w:numPr>
          <w:ilvl w:val="0"/>
          <w:numId w:val="25"/>
        </w:numPr>
      </w:pPr>
      <w:r w:rsidRPr="00152A63">
        <w:t>A valid PortSpec must have at least one of the following properties:</w:t>
      </w:r>
      <w:r>
        <w:rPr>
          <w:rStyle w:val="CodeSnippet"/>
        </w:rPr>
        <w:t xml:space="preserve"> </w:t>
      </w:r>
      <w:r w:rsidRPr="00407D5F">
        <w:rPr>
          <w:rStyle w:val="CodeSnippetHighlight"/>
        </w:rPr>
        <w:t>target</w:t>
      </w:r>
      <w:r>
        <w:rPr>
          <w:rStyle w:val="CodeSnippet"/>
        </w:rPr>
        <w:t xml:space="preserve">, </w:t>
      </w:r>
      <w:r w:rsidRPr="00407D5F">
        <w:rPr>
          <w:rStyle w:val="CodeSnippetHighlight"/>
        </w:rPr>
        <w:t>target_range</w:t>
      </w:r>
      <w:r>
        <w:rPr>
          <w:rStyle w:val="CodeSnippet"/>
        </w:rPr>
        <w:t xml:space="preserve">, </w:t>
      </w:r>
      <w:r w:rsidRPr="00407D5F">
        <w:rPr>
          <w:rStyle w:val="CodeSnippetHighlight"/>
        </w:rPr>
        <w:t>source</w:t>
      </w:r>
      <w:r>
        <w:rPr>
          <w:rStyle w:val="CodeSnippet"/>
        </w:rPr>
        <w:t xml:space="preserve"> or </w:t>
      </w:r>
      <w:r w:rsidRPr="00407D5F">
        <w:rPr>
          <w:rStyle w:val="CodeSnippetHighlight"/>
        </w:rPr>
        <w:t>source_range</w:t>
      </w:r>
      <w:r>
        <w:rPr>
          <w:rStyle w:val="CodeSnippet"/>
        </w:rPr>
        <w:t>.</w:t>
      </w:r>
    </w:p>
    <w:p w14:paraId="1800EE51" w14:textId="77777777" w:rsidR="002D57C4" w:rsidRDefault="002D57C4" w:rsidP="002D57C4">
      <w:pPr>
        <w:pStyle w:val="Heading4"/>
        <w:numPr>
          <w:ilvl w:val="3"/>
          <w:numId w:val="3"/>
        </w:numPr>
      </w:pPr>
      <w:r>
        <w:t>Examples</w:t>
      </w:r>
    </w:p>
    <w:p w14:paraId="76C3518C" w14:textId="77777777" w:rsidR="002D57C4" w:rsidRPr="00A17684" w:rsidRDefault="002D57C4" w:rsidP="002D57C4">
      <w:pPr>
        <w:pStyle w:val="NormalaroundTable"/>
      </w:pPr>
      <w:r>
        <w:t>Example usage of the PortSpec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A17684" w14:paraId="2A485E3E" w14:textId="77777777" w:rsidTr="00502E57">
        <w:trPr>
          <w:trHeight w:val="256"/>
        </w:trPr>
        <w:tc>
          <w:tcPr>
            <w:tcW w:w="9576" w:type="dxa"/>
            <w:shd w:val="clear" w:color="auto" w:fill="D9D9D9" w:themeFill="background1" w:themeFillShade="D9"/>
          </w:tcPr>
          <w:p w14:paraId="3E1C4F13" w14:textId="77777777" w:rsidR="002D57C4" w:rsidRPr="001D5069" w:rsidRDefault="002D57C4" w:rsidP="00502E57">
            <w:pPr>
              <w:rPr>
                <w:rStyle w:val="CodeSnippet"/>
                <w:noProof/>
              </w:rPr>
            </w:pPr>
            <w:r w:rsidRPr="001D5069">
              <w:rPr>
                <w:rStyle w:val="CodeSnippet"/>
                <w:noProof/>
              </w:rPr>
              <w:t># example properties in a node template</w:t>
            </w:r>
          </w:p>
          <w:p w14:paraId="5F125AA7" w14:textId="77777777" w:rsidR="002D57C4" w:rsidRPr="001D5069" w:rsidRDefault="002D57C4" w:rsidP="00502E57">
            <w:pPr>
              <w:rPr>
                <w:rStyle w:val="CodeSnippet"/>
                <w:noProof/>
              </w:rPr>
            </w:pPr>
            <w:r w:rsidRPr="001D5069">
              <w:rPr>
                <w:rStyle w:val="CodeSnippet"/>
                <w:noProof/>
              </w:rPr>
              <w:t>some_endpoint:</w:t>
            </w:r>
          </w:p>
          <w:p w14:paraId="5E2C8ED6" w14:textId="77777777" w:rsidR="002D57C4" w:rsidRPr="001D5069" w:rsidRDefault="002D57C4" w:rsidP="00502E57">
            <w:pPr>
              <w:rPr>
                <w:rStyle w:val="CodeSnippet"/>
                <w:noProof/>
              </w:rPr>
            </w:pPr>
            <w:r w:rsidRPr="001D5069">
              <w:rPr>
                <w:rStyle w:val="CodeSnippet"/>
                <w:noProof/>
              </w:rPr>
              <w:t xml:space="preserve">  properties:</w:t>
            </w:r>
          </w:p>
          <w:p w14:paraId="6E707D3C" w14:textId="77777777" w:rsidR="002D57C4" w:rsidRPr="001D5069" w:rsidRDefault="002D57C4" w:rsidP="00502E57">
            <w:pPr>
              <w:rPr>
                <w:rStyle w:val="CodeSnippet"/>
                <w:noProof/>
              </w:rPr>
            </w:pPr>
            <w:r w:rsidRPr="001D5069">
              <w:rPr>
                <w:rStyle w:val="CodeSnippet"/>
                <w:noProof/>
              </w:rPr>
              <w:t xml:space="preserve">    ports:</w:t>
            </w:r>
          </w:p>
          <w:p w14:paraId="6C814A4D" w14:textId="77777777" w:rsidR="002D57C4" w:rsidRPr="001D5069" w:rsidRDefault="002D57C4" w:rsidP="00502E57">
            <w:pPr>
              <w:rPr>
                <w:rStyle w:val="CodeSnippet"/>
                <w:noProof/>
              </w:rPr>
            </w:pPr>
            <w:r w:rsidRPr="001D5069">
              <w:rPr>
                <w:rStyle w:val="CodeSnippet"/>
                <w:noProof/>
              </w:rPr>
              <w:t xml:space="preserve">      user_port:</w:t>
            </w:r>
          </w:p>
          <w:p w14:paraId="370C4E34" w14:textId="77777777" w:rsidR="002D57C4" w:rsidRPr="001D5069" w:rsidRDefault="002D57C4" w:rsidP="00502E57">
            <w:pPr>
              <w:rPr>
                <w:rStyle w:val="CodeSnippet"/>
                <w:noProof/>
              </w:rPr>
            </w:pPr>
            <w:r w:rsidRPr="001D5069">
              <w:rPr>
                <w:rStyle w:val="CodeSnippet"/>
                <w:noProof/>
              </w:rPr>
              <w:t xml:space="preserve">        </w:t>
            </w:r>
            <w:r>
              <w:rPr>
                <w:rStyle w:val="CodeSnippet"/>
                <w:noProof/>
              </w:rPr>
              <w:t>protocol</w:t>
            </w:r>
            <w:r w:rsidRPr="001D5069">
              <w:rPr>
                <w:rStyle w:val="CodeSnippet"/>
                <w:noProof/>
              </w:rPr>
              <w:t>: tcp</w:t>
            </w:r>
          </w:p>
          <w:p w14:paraId="6E20FFD3" w14:textId="77777777" w:rsidR="002D57C4" w:rsidRPr="001D5069" w:rsidRDefault="002D57C4" w:rsidP="00502E57">
            <w:pPr>
              <w:rPr>
                <w:rStyle w:val="CodeSnippet"/>
                <w:noProof/>
              </w:rPr>
            </w:pPr>
            <w:r w:rsidRPr="001D5069">
              <w:rPr>
                <w:rStyle w:val="CodeSnippet"/>
                <w:noProof/>
              </w:rPr>
              <w:t xml:space="preserve">        target: 50000</w:t>
            </w:r>
          </w:p>
          <w:p w14:paraId="030320D1" w14:textId="77777777" w:rsidR="002D57C4" w:rsidRPr="001D5069" w:rsidRDefault="002D57C4" w:rsidP="00502E57">
            <w:pPr>
              <w:rPr>
                <w:rStyle w:val="CodeSnippet"/>
                <w:noProof/>
              </w:rPr>
            </w:pPr>
            <w:r w:rsidRPr="001D5069">
              <w:rPr>
                <w:rStyle w:val="CodeSnippet"/>
                <w:noProof/>
              </w:rPr>
              <w:t xml:space="preserve">        target_range: [ 20000, 60000 ]</w:t>
            </w:r>
          </w:p>
          <w:p w14:paraId="2A0E996A" w14:textId="77777777" w:rsidR="002D57C4" w:rsidRPr="001D5069" w:rsidRDefault="002D57C4" w:rsidP="00502E57">
            <w:pPr>
              <w:rPr>
                <w:rStyle w:val="CodeSnippet"/>
                <w:noProof/>
              </w:rPr>
            </w:pPr>
            <w:r w:rsidRPr="001D5069">
              <w:rPr>
                <w:rStyle w:val="CodeSnippet"/>
                <w:noProof/>
              </w:rPr>
              <w:lastRenderedPageBreak/>
              <w:t xml:space="preserve">        source: 9000</w:t>
            </w:r>
          </w:p>
          <w:p w14:paraId="0D2046CA" w14:textId="77777777" w:rsidR="002D57C4" w:rsidRPr="003B0572" w:rsidRDefault="002D57C4" w:rsidP="00502E57">
            <w:pPr>
              <w:rPr>
                <w:rFonts w:ascii="Consolas" w:hAnsi="Consolas"/>
                <w:noProof/>
              </w:rPr>
            </w:pPr>
            <w:r w:rsidRPr="001D5069">
              <w:rPr>
                <w:rStyle w:val="CodeSnippet"/>
                <w:noProof/>
              </w:rPr>
              <w:t xml:space="preserve">        source_range: [ 1000, 10000 ]</w:t>
            </w:r>
          </w:p>
        </w:tc>
      </w:tr>
    </w:tbl>
    <w:p w14:paraId="35544678" w14:textId="77777777" w:rsidR="002D57C4" w:rsidRDefault="002D57C4" w:rsidP="002D57C4">
      <w:pPr>
        <w:pStyle w:val="Heading2"/>
        <w:numPr>
          <w:ilvl w:val="1"/>
          <w:numId w:val="3"/>
        </w:numPr>
      </w:pPr>
      <w:bookmarkStart w:id="475" w:name="_Toc302251710"/>
      <w:bookmarkStart w:id="476" w:name="_Toc445238264"/>
      <w:r>
        <w:lastRenderedPageBreak/>
        <w:t>Artifact Types</w:t>
      </w:r>
      <w:bookmarkEnd w:id="475"/>
      <w:bookmarkEnd w:id="476"/>
    </w:p>
    <w:p w14:paraId="7D202A2E" w14:textId="77777777" w:rsidR="002D57C4" w:rsidRDefault="002D57C4" w:rsidP="002D57C4">
      <w:r w:rsidRPr="00934EC2">
        <w:t xml:space="preserve">TOSCA </w:t>
      </w:r>
      <w:r>
        <w:t>Artifacts Types represent the types of packages and files used by the orchestrator when deploying  TOSCA Node or Relationship Types or invoking their interfaces.  Currently, artifacts are logically divided into three categories:</w:t>
      </w:r>
    </w:p>
    <w:p w14:paraId="55FF1694" w14:textId="77777777" w:rsidR="002D57C4" w:rsidRDefault="002D57C4" w:rsidP="002D57C4"/>
    <w:p w14:paraId="36120CF3" w14:textId="77777777" w:rsidR="002D57C4" w:rsidRDefault="002D57C4" w:rsidP="002D57C4">
      <w:pPr>
        <w:pStyle w:val="ListParagraph"/>
        <w:numPr>
          <w:ilvl w:val="0"/>
          <w:numId w:val="18"/>
        </w:numPr>
      </w:pPr>
      <w:r w:rsidRPr="00124F8C">
        <w:rPr>
          <w:b/>
        </w:rPr>
        <w:t>Deployment Types</w:t>
      </w:r>
      <w:r>
        <w:t>:  includes those artifacts that are used during deployment (e.g., referenced on create and install operations) and include packaging files such as RPMs, ZIPs, or TAR files.</w:t>
      </w:r>
    </w:p>
    <w:p w14:paraId="6D87904E" w14:textId="77777777" w:rsidR="002D57C4" w:rsidRPr="00124F8C" w:rsidRDefault="002D57C4" w:rsidP="002D57C4">
      <w:pPr>
        <w:pStyle w:val="ListParagraph"/>
        <w:numPr>
          <w:ilvl w:val="0"/>
          <w:numId w:val="18"/>
        </w:numPr>
      </w:pPr>
      <w:r w:rsidRPr="008D21A2">
        <w:rPr>
          <w:b/>
        </w:rPr>
        <w:t>Implementation Types</w:t>
      </w:r>
      <w:r w:rsidRPr="00124F8C">
        <w:t xml:space="preserve">: </w:t>
      </w:r>
      <w:r>
        <w:t>includes those artifacts that represent imperative logic and are used to implement TOSCA Interface operations.  These typically include scripting languages such as Bash (.sh), Chef [</w:t>
      </w:r>
      <w:hyperlink w:anchor="REF_CHEF" w:history="1">
        <w:r w:rsidRPr="00F83EC5">
          <w:rPr>
            <w:rStyle w:val="Hyperlink"/>
          </w:rPr>
          <w:t>Chef</w:t>
        </w:r>
      </w:hyperlink>
      <w:r>
        <w:t>] and Puppet [</w:t>
      </w:r>
      <w:hyperlink w:anchor="REF_PUPPET" w:history="1">
        <w:r w:rsidRPr="00F83EC5">
          <w:rPr>
            <w:rStyle w:val="Hyperlink"/>
          </w:rPr>
          <w:t>Puppet</w:t>
        </w:r>
      </w:hyperlink>
      <w:r>
        <w:t>].</w:t>
      </w:r>
    </w:p>
    <w:p w14:paraId="04B7EBDD" w14:textId="77777777" w:rsidR="002D57C4" w:rsidRDefault="002D57C4" w:rsidP="002D57C4">
      <w:pPr>
        <w:pStyle w:val="ListParagraph"/>
        <w:numPr>
          <w:ilvl w:val="0"/>
          <w:numId w:val="18"/>
        </w:numPr>
      </w:pPr>
      <w:r w:rsidRPr="000B5F0D">
        <w:rPr>
          <w:b/>
        </w:rPr>
        <w:t>Runtime Types</w:t>
      </w:r>
      <w:r>
        <w:t>: includes those artifacts that are used during runtime by a service or component of the application.  This could include a library or language runtime that is needed by an application such as a PHP or Java library.</w:t>
      </w:r>
    </w:p>
    <w:p w14:paraId="1EE02393" w14:textId="77777777" w:rsidR="002D57C4" w:rsidRDefault="002D57C4" w:rsidP="002D57C4"/>
    <w:p w14:paraId="17C19147" w14:textId="77777777" w:rsidR="002D57C4" w:rsidRPr="00934EC2" w:rsidRDefault="002D57C4" w:rsidP="002D57C4">
      <w:r w:rsidRPr="00FD63BE">
        <w:rPr>
          <w:b/>
        </w:rPr>
        <w:t>Note</w:t>
      </w:r>
      <w:r>
        <w:t>: Additional TOSCA Artifact Types will be developed in future drafts of this specification.</w:t>
      </w:r>
    </w:p>
    <w:p w14:paraId="77EF0038" w14:textId="77777777" w:rsidR="002D57C4" w:rsidRDefault="002D57C4" w:rsidP="002D57C4">
      <w:pPr>
        <w:pStyle w:val="Heading3"/>
        <w:numPr>
          <w:ilvl w:val="2"/>
          <w:numId w:val="3"/>
        </w:numPr>
      </w:pPr>
      <w:bookmarkStart w:id="477" w:name="DEFN_TYPE_ARTIFACTS_ROOT"/>
      <w:r>
        <w:t>tosca.artifacts.Root</w:t>
      </w:r>
    </w:p>
    <w:bookmarkEnd w:id="477"/>
    <w:p w14:paraId="26E863B9" w14:textId="77777777" w:rsidR="002D57C4" w:rsidRDefault="002D57C4" w:rsidP="002D57C4">
      <w:pPr>
        <w:pStyle w:val="NormalaroundTable"/>
      </w:pPr>
      <w:r>
        <w:t xml:space="preserve">This is the default (root) TOSCA </w:t>
      </w:r>
      <w:hyperlink w:anchor="DEFN_ENTITY_ARTIFACT_TYPE" w:history="1">
        <w:r w:rsidRPr="00047290">
          <w:rPr>
            <w:rStyle w:val="Hyperlink"/>
          </w:rPr>
          <w:t>Artifact Type</w:t>
        </w:r>
      </w:hyperlink>
      <w:r>
        <w:t xml:space="preserve"> definition that all other TOSCA base Artifact Types derive from.  </w:t>
      </w:r>
    </w:p>
    <w:p w14:paraId="3C4681F4"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3197804" w14:textId="77777777" w:rsidTr="00502E57">
        <w:trPr>
          <w:trHeight w:val="608"/>
        </w:trPr>
        <w:tc>
          <w:tcPr>
            <w:tcW w:w="9576" w:type="dxa"/>
            <w:shd w:val="clear" w:color="auto" w:fill="D9D9D9" w:themeFill="background1" w:themeFillShade="D9"/>
          </w:tcPr>
          <w:p w14:paraId="77F44DFF" w14:textId="77777777" w:rsidR="002D57C4" w:rsidRDefault="002D57C4" w:rsidP="00502E57">
            <w:pPr>
              <w:rPr>
                <w:rStyle w:val="CodeSnippet"/>
                <w:noProof/>
              </w:rPr>
            </w:pPr>
            <w:r w:rsidRPr="006824F5">
              <w:rPr>
                <w:rStyle w:val="CodeSnippet"/>
                <w:noProof/>
              </w:rPr>
              <w:t>tosca.</w:t>
            </w:r>
            <w:r>
              <w:rPr>
                <w:rStyle w:val="CodeSnippet"/>
                <w:noProof/>
              </w:rPr>
              <w:t>artifacts.Root</w:t>
            </w:r>
            <w:r w:rsidRPr="006824F5">
              <w:rPr>
                <w:rStyle w:val="CodeSnippet"/>
                <w:noProof/>
              </w:rPr>
              <w:t>:</w:t>
            </w:r>
          </w:p>
          <w:p w14:paraId="7261201A" w14:textId="77777777" w:rsidR="002D57C4" w:rsidRPr="006824F5" w:rsidRDefault="002D57C4" w:rsidP="00502E57">
            <w:pPr>
              <w:rPr>
                <w:rStyle w:val="CodeSnippet"/>
                <w:noProof/>
              </w:rPr>
            </w:pPr>
            <w:r>
              <w:rPr>
                <w:rStyle w:val="CodeSnippet"/>
                <w:noProof/>
              </w:rPr>
              <w:t xml:space="preserve">  description: The TOSCA Artifact Type all other TOSCA Artifact Types derive from</w:t>
            </w:r>
          </w:p>
        </w:tc>
      </w:tr>
    </w:tbl>
    <w:p w14:paraId="531DDA97" w14:textId="77777777" w:rsidR="002D57C4" w:rsidRDefault="002D57C4" w:rsidP="002D57C4">
      <w:pPr>
        <w:pStyle w:val="Heading3"/>
        <w:numPr>
          <w:ilvl w:val="2"/>
          <w:numId w:val="3"/>
        </w:numPr>
      </w:pPr>
      <w:r>
        <w:t>tosca.artifacts.File</w:t>
      </w:r>
    </w:p>
    <w:p w14:paraId="3B57A1FB" w14:textId="77777777" w:rsidR="002D57C4" w:rsidRDefault="002D57C4" w:rsidP="002D57C4">
      <w:pPr>
        <w:pStyle w:val="NormalaroundTable"/>
      </w:pPr>
      <w:r>
        <w:t>This artifact type is used when an artifact definition needs to have its associated file simply treated as a file and no special handling/handlers are invoked (i.e., it is not treated as either an implementation or deployment artifact type).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54E3DE15" w14:textId="77777777" w:rsidTr="00502E57">
        <w:tc>
          <w:tcPr>
            <w:tcW w:w="1177" w:type="pct"/>
            <w:shd w:val="clear" w:color="auto" w:fill="D9D9D9"/>
          </w:tcPr>
          <w:p w14:paraId="2BEDECD5" w14:textId="77777777" w:rsidR="002D57C4" w:rsidRPr="00422683" w:rsidRDefault="002D57C4" w:rsidP="00502E57">
            <w:pPr>
              <w:pStyle w:val="TableText-Heading"/>
            </w:pPr>
            <w:r w:rsidRPr="00422683">
              <w:t>Shorthand Name</w:t>
            </w:r>
          </w:p>
        </w:tc>
        <w:tc>
          <w:tcPr>
            <w:tcW w:w="3823" w:type="pct"/>
          </w:tcPr>
          <w:p w14:paraId="61A36844" w14:textId="77777777" w:rsidR="002D57C4" w:rsidRPr="005A5497" w:rsidRDefault="002D57C4" w:rsidP="00502E57">
            <w:pPr>
              <w:pStyle w:val="TableText"/>
              <w:rPr>
                <w:noProof/>
              </w:rPr>
            </w:pPr>
            <w:r>
              <w:rPr>
                <w:noProof/>
              </w:rPr>
              <w:t>File</w:t>
            </w:r>
          </w:p>
        </w:tc>
      </w:tr>
      <w:tr w:rsidR="002D57C4" w:rsidRPr="004279F4" w14:paraId="03962F8C" w14:textId="77777777" w:rsidTr="00502E57">
        <w:tc>
          <w:tcPr>
            <w:tcW w:w="1177" w:type="pct"/>
            <w:shd w:val="clear" w:color="auto" w:fill="D9D9D9"/>
          </w:tcPr>
          <w:p w14:paraId="44CB9C40" w14:textId="77777777" w:rsidR="002D57C4" w:rsidRPr="00422683" w:rsidRDefault="002D57C4" w:rsidP="00502E57">
            <w:pPr>
              <w:pStyle w:val="TableText-Heading"/>
            </w:pPr>
            <w:r w:rsidRPr="00422683">
              <w:t>Type Qualified Name</w:t>
            </w:r>
          </w:p>
        </w:tc>
        <w:tc>
          <w:tcPr>
            <w:tcW w:w="3823" w:type="pct"/>
          </w:tcPr>
          <w:p w14:paraId="52362E2C" w14:textId="77777777" w:rsidR="002D57C4" w:rsidRDefault="002D57C4" w:rsidP="00502E57">
            <w:pPr>
              <w:pStyle w:val="TableText"/>
              <w:rPr>
                <w:noProof/>
              </w:rPr>
            </w:pPr>
            <w:r>
              <w:rPr>
                <w:noProof/>
              </w:rPr>
              <w:t>tosca:File</w:t>
            </w:r>
          </w:p>
        </w:tc>
      </w:tr>
      <w:tr w:rsidR="002D57C4" w:rsidRPr="004279F4" w14:paraId="41D61F9B" w14:textId="77777777" w:rsidTr="00502E57">
        <w:tc>
          <w:tcPr>
            <w:tcW w:w="1177" w:type="pct"/>
            <w:shd w:val="clear" w:color="auto" w:fill="D9D9D9"/>
          </w:tcPr>
          <w:p w14:paraId="33AAAE01" w14:textId="77777777" w:rsidR="002D57C4" w:rsidRPr="00422683" w:rsidRDefault="002D57C4" w:rsidP="00502E57">
            <w:pPr>
              <w:pStyle w:val="TableText-Heading"/>
            </w:pPr>
            <w:r w:rsidRPr="00422683">
              <w:t>Type URI</w:t>
            </w:r>
          </w:p>
        </w:tc>
        <w:tc>
          <w:tcPr>
            <w:tcW w:w="3823" w:type="pct"/>
          </w:tcPr>
          <w:p w14:paraId="35E23348" w14:textId="77777777" w:rsidR="002D57C4" w:rsidRPr="001C038A" w:rsidRDefault="002D57C4" w:rsidP="00502E57">
            <w:pPr>
              <w:pStyle w:val="TableText"/>
            </w:pPr>
            <w:r w:rsidRPr="001C038A">
              <w:t>tosca.</w:t>
            </w:r>
            <w:r>
              <w:t>artifacts.File</w:t>
            </w:r>
          </w:p>
        </w:tc>
      </w:tr>
    </w:tbl>
    <w:p w14:paraId="4E875DF7"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35A21CB" w14:textId="77777777" w:rsidTr="00502E57">
        <w:tc>
          <w:tcPr>
            <w:tcW w:w="9576" w:type="dxa"/>
            <w:shd w:val="clear" w:color="auto" w:fill="D9D9D9" w:themeFill="background1" w:themeFillShade="D9"/>
          </w:tcPr>
          <w:p w14:paraId="3A2CB2B5" w14:textId="77777777" w:rsidR="002D57C4" w:rsidRDefault="002D57C4" w:rsidP="00502E57">
            <w:pPr>
              <w:rPr>
                <w:rStyle w:val="CodeSnippet"/>
                <w:noProof/>
              </w:rPr>
            </w:pPr>
            <w:r w:rsidRPr="006824F5">
              <w:rPr>
                <w:rStyle w:val="CodeSnippet"/>
                <w:noProof/>
              </w:rPr>
              <w:t>tosca.</w:t>
            </w:r>
            <w:r>
              <w:rPr>
                <w:rStyle w:val="CodeSnippet"/>
                <w:noProof/>
              </w:rPr>
              <w:t>artifacts.File</w:t>
            </w:r>
            <w:r w:rsidRPr="006824F5">
              <w:rPr>
                <w:rStyle w:val="CodeSnippet"/>
                <w:noProof/>
              </w:rPr>
              <w:t>:</w:t>
            </w:r>
          </w:p>
          <w:p w14:paraId="5FD0ABC2" w14:textId="77777777" w:rsidR="002D57C4" w:rsidRPr="006824F5" w:rsidRDefault="002D57C4" w:rsidP="00502E57">
            <w:pPr>
              <w:rPr>
                <w:rStyle w:val="CodeSnippet"/>
              </w:rPr>
            </w:pPr>
            <w:r>
              <w:rPr>
                <w:rStyle w:val="CodeSnippet"/>
                <w:noProof/>
              </w:rPr>
              <w:t xml:space="preserve">  derived_from: </w:t>
            </w:r>
            <w:hyperlink w:anchor="DEFN_TYPE_ARTIFACTS_ROOT" w:history="1">
              <w:r w:rsidRPr="00093F9D">
                <w:rPr>
                  <w:rStyle w:val="Hyperlink"/>
                  <w:rFonts w:ascii="Consolas" w:hAnsi="Consolas"/>
                  <w:noProof/>
                </w:rPr>
                <w:t>tosca.artifacts.Root</w:t>
              </w:r>
            </w:hyperlink>
          </w:p>
        </w:tc>
      </w:tr>
    </w:tbl>
    <w:p w14:paraId="13CF4D4E" w14:textId="77777777" w:rsidR="002D57C4" w:rsidRDefault="002D57C4" w:rsidP="002D57C4">
      <w:pPr>
        <w:pStyle w:val="Heading3"/>
        <w:numPr>
          <w:ilvl w:val="2"/>
          <w:numId w:val="3"/>
        </w:numPr>
      </w:pPr>
      <w:r>
        <w:lastRenderedPageBreak/>
        <w:t>Deployment Types</w:t>
      </w:r>
    </w:p>
    <w:p w14:paraId="12D553AC" w14:textId="77777777" w:rsidR="002D57C4" w:rsidRDefault="002D57C4" w:rsidP="002D57C4">
      <w:pPr>
        <w:pStyle w:val="Heading4"/>
        <w:numPr>
          <w:ilvl w:val="3"/>
          <w:numId w:val="3"/>
        </w:numPr>
        <w:rPr>
          <w:rStyle w:val="CodeSnippet"/>
          <w:rFonts w:asciiTheme="minorHAnsi" w:hAnsiTheme="minorHAnsi"/>
        </w:rPr>
      </w:pPr>
      <w:bookmarkStart w:id="478" w:name="DEFN_TYPE_ARTIFACTS_DEPLOYMENT"/>
      <w:r>
        <w:rPr>
          <w:rStyle w:val="CodeSnippet"/>
          <w:rFonts w:asciiTheme="minorHAnsi" w:hAnsiTheme="minorHAnsi"/>
        </w:rPr>
        <w:t>tosca.artifacts.Deployment</w:t>
      </w:r>
    </w:p>
    <w:bookmarkEnd w:id="478"/>
    <w:p w14:paraId="1CF7B904" w14:textId="77777777" w:rsidR="002D57C4" w:rsidRDefault="002D57C4" w:rsidP="002D57C4">
      <w:pPr>
        <w:pStyle w:val="NormalaroundTable"/>
      </w:pPr>
      <w:r>
        <w:t>This artifact type represents the parent type for all deployment artifacts in TOSCA. This class of artifacts typically represents a binary packaging of an application or service that is used to install/create or deploy it as part of a node’s lifecycle.</w:t>
      </w:r>
    </w:p>
    <w:p w14:paraId="66818586" w14:textId="77777777" w:rsidR="002D57C4" w:rsidRDefault="002D57C4" w:rsidP="002D57C4">
      <w:pPr>
        <w:pStyle w:val="Heading5"/>
        <w:numPr>
          <w:ilvl w:val="4"/>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3A476167" w14:textId="77777777" w:rsidTr="00502E57">
        <w:tc>
          <w:tcPr>
            <w:tcW w:w="9576" w:type="dxa"/>
            <w:shd w:val="clear" w:color="auto" w:fill="D9D9D9" w:themeFill="background1" w:themeFillShade="D9"/>
          </w:tcPr>
          <w:tbl>
            <w:tblPr>
              <w:tblW w:w="0" w:type="auto"/>
              <w:tblCellSpacing w:w="0" w:type="dxa"/>
              <w:tblCellMar>
                <w:top w:w="48" w:type="dxa"/>
                <w:left w:w="48" w:type="dxa"/>
                <w:bottom w:w="48" w:type="dxa"/>
                <w:right w:w="48" w:type="dxa"/>
              </w:tblCellMar>
              <w:tblLook w:val="04A0" w:firstRow="1" w:lastRow="0" w:firstColumn="1" w:lastColumn="0" w:noHBand="0" w:noVBand="1"/>
            </w:tblPr>
            <w:tblGrid>
              <w:gridCol w:w="6144"/>
              <w:gridCol w:w="102"/>
              <w:gridCol w:w="102"/>
            </w:tblGrid>
            <w:tr w:rsidR="002D57C4" w:rsidRPr="004C7FEA" w14:paraId="24941FE7" w14:textId="77777777" w:rsidTr="00502E57">
              <w:trPr>
                <w:tblCellSpacing w:w="0" w:type="dxa"/>
              </w:trPr>
              <w:tc>
                <w:tcPr>
                  <w:tcW w:w="0" w:type="auto"/>
                  <w:vAlign w:val="center"/>
                </w:tcPr>
                <w:p w14:paraId="11EC52EE" w14:textId="77777777" w:rsidR="002D57C4" w:rsidRPr="000B297C" w:rsidRDefault="002D57C4" w:rsidP="00502E57">
                  <w:pPr>
                    <w:rPr>
                      <w:rStyle w:val="CodeSnippet"/>
                      <w:noProof/>
                    </w:rPr>
                  </w:pPr>
                  <w:r>
                    <w:rPr>
                      <w:rStyle w:val="CodeSnippet"/>
                      <w:noProof/>
                    </w:rPr>
                    <w:t>tosca.artifacts.Deployment</w:t>
                  </w:r>
                  <w:r w:rsidRPr="000B297C">
                    <w:rPr>
                      <w:rStyle w:val="CodeSnippet"/>
                      <w:noProof/>
                    </w:rPr>
                    <w:t>:</w:t>
                  </w:r>
                </w:p>
                <w:p w14:paraId="3236217E" w14:textId="77777777" w:rsidR="002D57C4" w:rsidRDefault="002D57C4" w:rsidP="00502E57">
                  <w:pPr>
                    <w:rPr>
                      <w:rStyle w:val="CodeSnippet"/>
                      <w:noProof/>
                    </w:rPr>
                  </w:pPr>
                  <w:r w:rsidRPr="000B297C">
                    <w:rPr>
                      <w:rStyle w:val="CodeSnippet"/>
                      <w:noProof/>
                    </w:rPr>
                    <w:t xml:space="preserve">  derived_from: </w:t>
                  </w:r>
                  <w:hyperlink w:anchor="DEFN_TYPE_ARTIFACTS_ROOT" w:history="1">
                    <w:r w:rsidRPr="007C5F0F">
                      <w:rPr>
                        <w:rStyle w:val="Hyperlink"/>
                        <w:rFonts w:ascii="Consolas" w:hAnsi="Consolas"/>
                        <w:noProof/>
                      </w:rPr>
                      <w:t>tosca.artifacts.Root</w:t>
                    </w:r>
                  </w:hyperlink>
                </w:p>
                <w:p w14:paraId="61AFBEFB" w14:textId="77777777" w:rsidR="002D57C4" w:rsidRPr="00710963" w:rsidRDefault="002D57C4" w:rsidP="00502E57">
                  <w:pPr>
                    <w:rPr>
                      <w:rFonts w:ascii="Consolas" w:hAnsi="Consolas"/>
                      <w:noProof/>
                    </w:rPr>
                  </w:pPr>
                  <w:r>
                    <w:rPr>
                      <w:rStyle w:val="CodeSnippet"/>
                      <w:noProof/>
                    </w:rPr>
                    <w:t xml:space="preserve">  description: TOSCA base type for deployment artifacts</w:t>
                  </w:r>
                  <w:r w:rsidRPr="000B297C">
                    <w:rPr>
                      <w:rStyle w:val="CodeSnippet"/>
                      <w:noProof/>
                    </w:rPr>
                    <w:t xml:space="preserve">  </w:t>
                  </w:r>
                  <w:r>
                    <w:rPr>
                      <w:rStyle w:val="CodeSnippet"/>
                      <w:noProof/>
                    </w:rPr>
                    <w:t xml:space="preserve">  </w:t>
                  </w:r>
                </w:p>
              </w:tc>
              <w:tc>
                <w:tcPr>
                  <w:tcW w:w="0" w:type="auto"/>
                  <w:vAlign w:val="center"/>
                </w:tcPr>
                <w:p w14:paraId="2E3E85B7" w14:textId="77777777" w:rsidR="002D57C4" w:rsidRPr="004C7FEA" w:rsidRDefault="002D57C4" w:rsidP="00502E57">
                  <w:pPr>
                    <w:rPr>
                      <w:rFonts w:ascii="Times New Roman" w:hAnsi="Times New Roman"/>
                      <w:sz w:val="24"/>
                    </w:rPr>
                  </w:pPr>
                </w:p>
              </w:tc>
              <w:tc>
                <w:tcPr>
                  <w:tcW w:w="0" w:type="auto"/>
                  <w:vAlign w:val="center"/>
                </w:tcPr>
                <w:p w14:paraId="2F9C91DA" w14:textId="77777777" w:rsidR="002D57C4" w:rsidRPr="004C7FEA" w:rsidRDefault="002D57C4" w:rsidP="00502E57">
                  <w:pPr>
                    <w:rPr>
                      <w:rFonts w:ascii="Times New Roman" w:hAnsi="Times New Roman"/>
                      <w:sz w:val="24"/>
                    </w:rPr>
                  </w:pPr>
                </w:p>
              </w:tc>
            </w:tr>
          </w:tbl>
          <w:p w14:paraId="6198B43D" w14:textId="77777777" w:rsidR="002D57C4" w:rsidRPr="006824F5" w:rsidRDefault="002D57C4" w:rsidP="00502E57">
            <w:pPr>
              <w:rPr>
                <w:rStyle w:val="CodeSnippet"/>
              </w:rPr>
            </w:pPr>
          </w:p>
        </w:tc>
      </w:tr>
    </w:tbl>
    <w:p w14:paraId="5F706CB4" w14:textId="77777777" w:rsidR="002D57C4" w:rsidRDefault="002D57C4" w:rsidP="002D57C4">
      <w:pPr>
        <w:pStyle w:val="Heading4"/>
        <w:numPr>
          <w:ilvl w:val="3"/>
          <w:numId w:val="3"/>
        </w:numPr>
      </w:pPr>
      <w:r>
        <w:t>Additional Requirements</w:t>
      </w:r>
    </w:p>
    <w:p w14:paraId="77072FBF" w14:textId="77777777" w:rsidR="002D57C4" w:rsidRPr="009F101C" w:rsidRDefault="002D57C4" w:rsidP="002D57C4">
      <w:pPr>
        <w:pStyle w:val="ListParagraph"/>
        <w:numPr>
          <w:ilvl w:val="0"/>
          <w:numId w:val="69"/>
        </w:numPr>
      </w:pPr>
      <w:r w:rsidRPr="009F101C">
        <w:t>TOSCA Orchestr</w:t>
      </w:r>
      <w:r>
        <w:t>ators MAY throw an error if it encounters a non-normative deployment artifact type that it is not able to process.</w:t>
      </w:r>
    </w:p>
    <w:p w14:paraId="69BFA3FA" w14:textId="77777777" w:rsidR="002D57C4" w:rsidRDefault="002D57C4" w:rsidP="002D57C4">
      <w:pPr>
        <w:pStyle w:val="Heading4"/>
        <w:numPr>
          <w:ilvl w:val="3"/>
          <w:numId w:val="3"/>
        </w:numPr>
      </w:pPr>
      <w:bookmarkStart w:id="479" w:name="DEFN_TYPE_ARTIFACTS_DEPLOYMENT_IMAGE"/>
      <w:r>
        <w:t>tosca.artifacts.Deployment.Image</w:t>
      </w:r>
    </w:p>
    <w:bookmarkEnd w:id="479"/>
    <w:p w14:paraId="780295BE" w14:textId="77777777" w:rsidR="002D57C4" w:rsidRDefault="002D57C4" w:rsidP="002D57C4">
      <w:pPr>
        <w:pStyle w:val="NormalaroundTable"/>
      </w:pPr>
      <w:r>
        <w:t>This artifact type represents a parent type for any “image” which is an opaque packaging of a TOSCA Node’s deployment (whether real or virtual) whose contents are typically already installed and pre-configured (i.e., “stateful”) and prepared to be run on a known target container.</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50918FC3" w14:textId="77777777" w:rsidTr="00502E57">
        <w:tc>
          <w:tcPr>
            <w:tcW w:w="1177" w:type="pct"/>
            <w:shd w:val="clear" w:color="auto" w:fill="D9D9D9"/>
          </w:tcPr>
          <w:p w14:paraId="163797C2" w14:textId="77777777" w:rsidR="002D57C4" w:rsidRPr="00422683" w:rsidRDefault="002D57C4" w:rsidP="00502E57">
            <w:pPr>
              <w:pStyle w:val="TableText-Heading"/>
            </w:pPr>
            <w:r w:rsidRPr="00422683">
              <w:t>Shorthand Name</w:t>
            </w:r>
          </w:p>
        </w:tc>
        <w:tc>
          <w:tcPr>
            <w:tcW w:w="3823" w:type="pct"/>
          </w:tcPr>
          <w:p w14:paraId="6DC59928" w14:textId="77777777" w:rsidR="002D57C4" w:rsidRPr="005A5497" w:rsidRDefault="002D57C4" w:rsidP="00502E57">
            <w:pPr>
              <w:pStyle w:val="TableText"/>
              <w:rPr>
                <w:noProof/>
              </w:rPr>
            </w:pPr>
            <w:r>
              <w:rPr>
                <w:noProof/>
              </w:rPr>
              <w:t>Deployment.Image</w:t>
            </w:r>
          </w:p>
        </w:tc>
      </w:tr>
      <w:tr w:rsidR="002D57C4" w:rsidRPr="004279F4" w14:paraId="66243774" w14:textId="77777777" w:rsidTr="00502E57">
        <w:tc>
          <w:tcPr>
            <w:tcW w:w="1177" w:type="pct"/>
            <w:shd w:val="clear" w:color="auto" w:fill="D9D9D9"/>
          </w:tcPr>
          <w:p w14:paraId="7B450BF8" w14:textId="77777777" w:rsidR="002D57C4" w:rsidRPr="00422683" w:rsidRDefault="002D57C4" w:rsidP="00502E57">
            <w:pPr>
              <w:pStyle w:val="TableText-Heading"/>
            </w:pPr>
            <w:r w:rsidRPr="00422683">
              <w:t>Type Qualified Name</w:t>
            </w:r>
          </w:p>
        </w:tc>
        <w:tc>
          <w:tcPr>
            <w:tcW w:w="3823" w:type="pct"/>
          </w:tcPr>
          <w:p w14:paraId="22E92B06" w14:textId="77777777" w:rsidR="002D57C4" w:rsidRDefault="002D57C4" w:rsidP="00502E57">
            <w:pPr>
              <w:pStyle w:val="TableText"/>
              <w:rPr>
                <w:noProof/>
              </w:rPr>
            </w:pPr>
            <w:r>
              <w:rPr>
                <w:noProof/>
              </w:rPr>
              <w:t>tosca:Deployment.Image</w:t>
            </w:r>
          </w:p>
        </w:tc>
      </w:tr>
      <w:tr w:rsidR="002D57C4" w:rsidRPr="004279F4" w14:paraId="7ED893A2" w14:textId="77777777" w:rsidTr="00502E57">
        <w:tc>
          <w:tcPr>
            <w:tcW w:w="1177" w:type="pct"/>
            <w:shd w:val="clear" w:color="auto" w:fill="D9D9D9"/>
          </w:tcPr>
          <w:p w14:paraId="167058C6" w14:textId="77777777" w:rsidR="002D57C4" w:rsidRPr="00422683" w:rsidRDefault="002D57C4" w:rsidP="00502E57">
            <w:pPr>
              <w:pStyle w:val="TableText-Heading"/>
            </w:pPr>
            <w:r w:rsidRPr="00422683">
              <w:t>Type URI</w:t>
            </w:r>
          </w:p>
        </w:tc>
        <w:tc>
          <w:tcPr>
            <w:tcW w:w="3823" w:type="pct"/>
          </w:tcPr>
          <w:p w14:paraId="6F0A7287" w14:textId="77777777" w:rsidR="002D57C4" w:rsidRPr="001C038A" w:rsidRDefault="002D57C4" w:rsidP="00502E57">
            <w:pPr>
              <w:pStyle w:val="TableText"/>
            </w:pPr>
            <w:r w:rsidRPr="001C038A">
              <w:t>tosca.</w:t>
            </w:r>
            <w:r>
              <w:t>artifacts.Deployment.Image</w:t>
            </w:r>
          </w:p>
        </w:tc>
      </w:tr>
    </w:tbl>
    <w:p w14:paraId="55A4B1F3" w14:textId="77777777" w:rsidR="002D57C4" w:rsidRDefault="002D57C4" w:rsidP="002D57C4">
      <w:pPr>
        <w:pStyle w:val="Heading5"/>
        <w:numPr>
          <w:ilvl w:val="4"/>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1B0464E" w14:textId="77777777" w:rsidTr="00502E57">
        <w:tc>
          <w:tcPr>
            <w:tcW w:w="9576" w:type="dxa"/>
            <w:shd w:val="clear" w:color="auto" w:fill="D9D9D9" w:themeFill="background1" w:themeFillShade="D9"/>
          </w:tcPr>
          <w:p w14:paraId="2A4B9A1C" w14:textId="77777777" w:rsidR="002D57C4" w:rsidRDefault="002D57C4" w:rsidP="00502E57">
            <w:pPr>
              <w:rPr>
                <w:rStyle w:val="CodeSnippet"/>
                <w:noProof/>
              </w:rPr>
            </w:pPr>
            <w:r w:rsidRPr="006824F5">
              <w:rPr>
                <w:rStyle w:val="CodeSnippet"/>
                <w:noProof/>
              </w:rPr>
              <w:t>tosca.</w:t>
            </w:r>
            <w:r>
              <w:rPr>
                <w:rStyle w:val="CodeSnippet"/>
                <w:noProof/>
              </w:rPr>
              <w:t>artifacts.Deployment.Image</w:t>
            </w:r>
            <w:r w:rsidRPr="006824F5">
              <w:rPr>
                <w:rStyle w:val="CodeSnippet"/>
                <w:noProof/>
              </w:rPr>
              <w:t>:</w:t>
            </w:r>
          </w:p>
          <w:p w14:paraId="3163EE0D" w14:textId="77777777" w:rsidR="002D57C4" w:rsidRPr="006824F5" w:rsidRDefault="002D57C4" w:rsidP="00502E57">
            <w:pPr>
              <w:rPr>
                <w:rStyle w:val="CodeSnippet"/>
              </w:rPr>
            </w:pPr>
            <w:r>
              <w:rPr>
                <w:rStyle w:val="CodeSnippet"/>
                <w:noProof/>
              </w:rPr>
              <w:t xml:space="preserve">  derived_from: </w:t>
            </w:r>
            <w:hyperlink w:anchor="DEFN_TYPE_ARTIFACTS_DEPLOYMENT" w:history="1">
              <w:r>
                <w:rPr>
                  <w:rStyle w:val="Hyperlink"/>
                  <w:rFonts w:ascii="Consolas" w:hAnsi="Consolas"/>
                  <w:noProof/>
                </w:rPr>
                <w:t>tosca.artifacts.Deployment</w:t>
              </w:r>
            </w:hyperlink>
          </w:p>
        </w:tc>
      </w:tr>
    </w:tbl>
    <w:p w14:paraId="42861985" w14:textId="77777777" w:rsidR="002D57C4" w:rsidRDefault="002D57C4" w:rsidP="002D57C4">
      <w:pPr>
        <w:pStyle w:val="Heading4"/>
        <w:numPr>
          <w:ilvl w:val="3"/>
          <w:numId w:val="3"/>
        </w:numPr>
      </w:pPr>
      <w:bookmarkStart w:id="480" w:name="DEFN_TYPE_ARTIFACTS_DEPLOY_IMAGE_VM"/>
      <w:r>
        <w:t>tosca.artifacts.Deployment.Image.VM</w:t>
      </w:r>
    </w:p>
    <w:bookmarkEnd w:id="480"/>
    <w:p w14:paraId="2D8DCE79" w14:textId="77777777" w:rsidR="002D57C4" w:rsidRDefault="002D57C4" w:rsidP="002D57C4">
      <w:r>
        <w:t>This artifact represents the parent type for all Virtual Machine (VM) image and container formatted deployment artifacts. These images contain a stateful capture of a machine (e.g., server) including operating system and installed software along with any configurations and can be run on another machine using a hypervisor which virtualizes typical server (i.e., hardware) resources</w:t>
      </w:r>
      <w:r>
        <w:rPr>
          <w:rStyle w:val="Strong"/>
        </w:rPr>
        <w:t>.</w:t>
      </w:r>
    </w:p>
    <w:p w14:paraId="3436B28D" w14:textId="77777777" w:rsidR="002D57C4" w:rsidRDefault="002D57C4" w:rsidP="002D57C4">
      <w:pPr>
        <w:pStyle w:val="Heading5"/>
        <w:numPr>
          <w:ilvl w:val="4"/>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42FFD960" w14:textId="77777777" w:rsidTr="00502E57">
        <w:tc>
          <w:tcPr>
            <w:tcW w:w="9576" w:type="dxa"/>
            <w:shd w:val="clear" w:color="auto" w:fill="D9D9D9" w:themeFill="background1" w:themeFillShade="D9"/>
          </w:tcPr>
          <w:p w14:paraId="316CA6B6" w14:textId="77777777" w:rsidR="002D57C4" w:rsidRPr="00A65751" w:rsidRDefault="002D57C4" w:rsidP="00502E57">
            <w:pPr>
              <w:rPr>
                <w:rStyle w:val="CodeSnippet"/>
                <w:noProof/>
              </w:rPr>
            </w:pPr>
            <w:r w:rsidRPr="00A65751">
              <w:rPr>
                <w:rStyle w:val="CodeSnippet"/>
                <w:noProof/>
              </w:rPr>
              <w:t>tosca.artifacts.</w:t>
            </w:r>
            <w:r>
              <w:rPr>
                <w:rStyle w:val="CodeSnippet"/>
                <w:noProof/>
              </w:rPr>
              <w:t>Deployment.Image.VM:</w:t>
            </w:r>
          </w:p>
          <w:p w14:paraId="304465A4" w14:textId="77777777" w:rsidR="002D57C4" w:rsidRPr="00A65751" w:rsidRDefault="002D57C4" w:rsidP="00502E57">
            <w:pPr>
              <w:rPr>
                <w:rStyle w:val="CodeSnippet"/>
                <w:noProof/>
              </w:rPr>
            </w:pPr>
            <w:r w:rsidRPr="00A65751">
              <w:rPr>
                <w:rStyle w:val="CodeSnippet"/>
                <w:noProof/>
              </w:rPr>
              <w:t xml:space="preserve">  derived_from: </w:t>
            </w:r>
            <w:hyperlink w:anchor="DEFN_TYPE_ARTIFACTS_DEPLOYMENT_IMAGE" w:history="1">
              <w:r w:rsidRPr="00F01C83">
                <w:rPr>
                  <w:rStyle w:val="Hyperlink"/>
                  <w:rFonts w:ascii="Consolas" w:hAnsi="Consolas"/>
                  <w:noProof/>
                </w:rPr>
                <w:t>tosca.artifacts.Deployment.Image</w:t>
              </w:r>
            </w:hyperlink>
          </w:p>
          <w:p w14:paraId="4AFC1008" w14:textId="77777777" w:rsidR="002D57C4" w:rsidRPr="006824F5" w:rsidRDefault="002D57C4" w:rsidP="00502E57">
            <w:pPr>
              <w:rPr>
                <w:rStyle w:val="CodeSnippet"/>
                <w:noProof/>
              </w:rPr>
            </w:pPr>
            <w:r>
              <w:rPr>
                <w:rStyle w:val="CodeSnippet"/>
                <w:noProof/>
              </w:rPr>
              <w:t xml:space="preserve">  description: Virtual Machine (VM) Image</w:t>
            </w:r>
          </w:p>
        </w:tc>
      </w:tr>
    </w:tbl>
    <w:p w14:paraId="6C4302E0" w14:textId="77777777" w:rsidR="002D57C4" w:rsidRDefault="002D57C4" w:rsidP="002D57C4">
      <w:pPr>
        <w:pStyle w:val="Heading5"/>
        <w:numPr>
          <w:ilvl w:val="4"/>
          <w:numId w:val="3"/>
        </w:numPr>
      </w:pPr>
      <w:r>
        <w:lastRenderedPageBreak/>
        <w:t>Notes</w:t>
      </w:r>
    </w:p>
    <w:p w14:paraId="61D244C2" w14:textId="77777777" w:rsidR="002D57C4" w:rsidRDefault="002D57C4" w:rsidP="002D57C4">
      <w:pPr>
        <w:pStyle w:val="ListParagraph"/>
        <w:numPr>
          <w:ilvl w:val="0"/>
          <w:numId w:val="66"/>
        </w:numPr>
      </w:pPr>
      <w:r>
        <w:t>Future drafts of this specification may include popular standard VM disk image (e.g., ISO, VMI, VMDX, QCOW2, etc.) and container (e.g., OVF, bare, etc.) formats.  These would include consideration of disk formats such as:</w:t>
      </w:r>
    </w:p>
    <w:p w14:paraId="5AA4AA34" w14:textId="77777777" w:rsidR="002D57C4" w:rsidRDefault="002D57C4" w:rsidP="002D57C4">
      <w:pPr>
        <w:pStyle w:val="Heading3"/>
        <w:numPr>
          <w:ilvl w:val="2"/>
          <w:numId w:val="3"/>
        </w:numPr>
      </w:pPr>
      <w:r>
        <w:t>Implementation Types</w:t>
      </w:r>
    </w:p>
    <w:p w14:paraId="7A228406" w14:textId="77777777" w:rsidR="002D57C4" w:rsidRDefault="002D57C4" w:rsidP="002D57C4">
      <w:pPr>
        <w:pStyle w:val="Heading4"/>
        <w:numPr>
          <w:ilvl w:val="3"/>
          <w:numId w:val="3"/>
        </w:numPr>
        <w:rPr>
          <w:rStyle w:val="CodeSnippet"/>
          <w:rFonts w:asciiTheme="minorHAnsi" w:hAnsiTheme="minorHAnsi"/>
        </w:rPr>
      </w:pPr>
      <w:bookmarkStart w:id="481" w:name="DEFN_TYPE_ARTIFACTS_IMPLEMENTATION"/>
      <w:r>
        <w:rPr>
          <w:rStyle w:val="CodeSnippet"/>
          <w:rFonts w:asciiTheme="minorHAnsi" w:hAnsiTheme="minorHAnsi"/>
        </w:rPr>
        <w:t>tosca.artifacts.Implementation</w:t>
      </w:r>
    </w:p>
    <w:bookmarkEnd w:id="481"/>
    <w:p w14:paraId="192FD30B" w14:textId="77777777" w:rsidR="002D57C4" w:rsidRDefault="002D57C4" w:rsidP="002D57C4">
      <w:pPr>
        <w:pStyle w:val="NormalaroundTable"/>
      </w:pPr>
      <w:r>
        <w:t>This artifact type represents the parent type for all implementation artifacts in TOSCA. These artifacts are used to implement operations of TOSCA interfaces either directly (e.g., scripts) or indirectly (e.g., config. files).</w:t>
      </w:r>
    </w:p>
    <w:p w14:paraId="5AC00005" w14:textId="77777777" w:rsidR="002D57C4" w:rsidRDefault="002D57C4" w:rsidP="002D57C4">
      <w:pPr>
        <w:pStyle w:val="Heading5"/>
        <w:numPr>
          <w:ilvl w:val="4"/>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29E34842" w14:textId="77777777" w:rsidTr="00502E57">
        <w:tc>
          <w:tcPr>
            <w:tcW w:w="9576" w:type="dxa"/>
            <w:shd w:val="clear" w:color="auto" w:fill="D9D9D9" w:themeFill="background1" w:themeFillShade="D9"/>
          </w:tcPr>
          <w:tbl>
            <w:tblPr>
              <w:tblW w:w="0" w:type="auto"/>
              <w:tblCellSpacing w:w="0" w:type="dxa"/>
              <w:tblCellMar>
                <w:top w:w="48" w:type="dxa"/>
                <w:left w:w="48" w:type="dxa"/>
                <w:bottom w:w="48" w:type="dxa"/>
                <w:right w:w="48" w:type="dxa"/>
              </w:tblCellMar>
              <w:tblLook w:val="04A0" w:firstRow="1" w:lastRow="0" w:firstColumn="1" w:lastColumn="0" w:noHBand="0" w:noVBand="1"/>
            </w:tblPr>
            <w:tblGrid>
              <w:gridCol w:w="6584"/>
              <w:gridCol w:w="102"/>
              <w:gridCol w:w="102"/>
            </w:tblGrid>
            <w:tr w:rsidR="002D57C4" w:rsidRPr="004C7FEA" w14:paraId="2DE2B711" w14:textId="77777777" w:rsidTr="00502E57">
              <w:trPr>
                <w:tblCellSpacing w:w="0" w:type="dxa"/>
              </w:trPr>
              <w:tc>
                <w:tcPr>
                  <w:tcW w:w="0" w:type="auto"/>
                  <w:vAlign w:val="center"/>
                </w:tcPr>
                <w:p w14:paraId="12CDB468" w14:textId="77777777" w:rsidR="002D57C4" w:rsidRPr="000B297C" w:rsidRDefault="002D57C4" w:rsidP="00502E57">
                  <w:pPr>
                    <w:rPr>
                      <w:rStyle w:val="CodeSnippet"/>
                      <w:noProof/>
                    </w:rPr>
                  </w:pPr>
                  <w:r>
                    <w:rPr>
                      <w:rStyle w:val="CodeSnippet"/>
                      <w:noProof/>
                    </w:rPr>
                    <w:t>tosca.artifacts.Implementation</w:t>
                  </w:r>
                  <w:r w:rsidRPr="000B297C">
                    <w:rPr>
                      <w:rStyle w:val="CodeSnippet"/>
                      <w:noProof/>
                    </w:rPr>
                    <w:t>:</w:t>
                  </w:r>
                </w:p>
                <w:p w14:paraId="788EC588" w14:textId="77777777" w:rsidR="002D57C4" w:rsidRDefault="002D57C4" w:rsidP="00502E57">
                  <w:pPr>
                    <w:rPr>
                      <w:rStyle w:val="CodeSnippet"/>
                      <w:noProof/>
                    </w:rPr>
                  </w:pPr>
                  <w:r w:rsidRPr="000B297C">
                    <w:rPr>
                      <w:rStyle w:val="CodeSnippet"/>
                      <w:noProof/>
                    </w:rPr>
                    <w:t xml:space="preserve">  derived_from: </w:t>
                  </w:r>
                  <w:hyperlink w:anchor="DEFN_TYPE_ARTIFACTS_ROOT" w:history="1">
                    <w:r w:rsidRPr="00C042B3">
                      <w:rPr>
                        <w:rStyle w:val="Hyperlink"/>
                        <w:rFonts w:ascii="Consolas" w:hAnsi="Consolas"/>
                        <w:noProof/>
                      </w:rPr>
                      <w:t>tosca.artifacts.Root</w:t>
                    </w:r>
                  </w:hyperlink>
                </w:p>
                <w:p w14:paraId="183CE4C0" w14:textId="77777777" w:rsidR="002D57C4" w:rsidRPr="00710963" w:rsidRDefault="002D57C4" w:rsidP="00502E57">
                  <w:pPr>
                    <w:rPr>
                      <w:rFonts w:ascii="Consolas" w:hAnsi="Consolas"/>
                      <w:noProof/>
                    </w:rPr>
                  </w:pPr>
                  <w:r>
                    <w:rPr>
                      <w:rStyle w:val="CodeSnippet"/>
                      <w:noProof/>
                    </w:rPr>
                    <w:t xml:space="preserve">  description: TOSCA base type for implementation artifacts</w:t>
                  </w:r>
                  <w:r w:rsidRPr="000B297C">
                    <w:rPr>
                      <w:rStyle w:val="CodeSnippet"/>
                      <w:noProof/>
                    </w:rPr>
                    <w:t xml:space="preserve">  </w:t>
                  </w:r>
                  <w:r>
                    <w:rPr>
                      <w:rStyle w:val="CodeSnippet"/>
                      <w:noProof/>
                    </w:rPr>
                    <w:t xml:space="preserve">  </w:t>
                  </w:r>
                </w:p>
              </w:tc>
              <w:tc>
                <w:tcPr>
                  <w:tcW w:w="0" w:type="auto"/>
                  <w:vAlign w:val="center"/>
                </w:tcPr>
                <w:p w14:paraId="7320546B" w14:textId="77777777" w:rsidR="002D57C4" w:rsidRPr="004C7FEA" w:rsidRDefault="002D57C4" w:rsidP="00502E57">
                  <w:pPr>
                    <w:rPr>
                      <w:rFonts w:ascii="Times New Roman" w:hAnsi="Times New Roman"/>
                      <w:sz w:val="24"/>
                    </w:rPr>
                  </w:pPr>
                </w:p>
              </w:tc>
              <w:tc>
                <w:tcPr>
                  <w:tcW w:w="0" w:type="auto"/>
                  <w:vAlign w:val="center"/>
                </w:tcPr>
                <w:p w14:paraId="3A536F54" w14:textId="77777777" w:rsidR="002D57C4" w:rsidRPr="004C7FEA" w:rsidRDefault="002D57C4" w:rsidP="00502E57">
                  <w:pPr>
                    <w:rPr>
                      <w:rFonts w:ascii="Times New Roman" w:hAnsi="Times New Roman"/>
                      <w:sz w:val="24"/>
                    </w:rPr>
                  </w:pPr>
                </w:p>
              </w:tc>
            </w:tr>
          </w:tbl>
          <w:p w14:paraId="6D95E0F0" w14:textId="77777777" w:rsidR="002D57C4" w:rsidRPr="006824F5" w:rsidRDefault="002D57C4" w:rsidP="00502E57">
            <w:pPr>
              <w:rPr>
                <w:rStyle w:val="CodeSnippet"/>
              </w:rPr>
            </w:pPr>
          </w:p>
        </w:tc>
      </w:tr>
    </w:tbl>
    <w:p w14:paraId="0F57C334" w14:textId="77777777" w:rsidR="002D57C4" w:rsidRDefault="002D57C4" w:rsidP="002D57C4">
      <w:pPr>
        <w:pStyle w:val="Heading4"/>
        <w:numPr>
          <w:ilvl w:val="3"/>
          <w:numId w:val="3"/>
        </w:numPr>
      </w:pPr>
      <w:r>
        <w:t>Additional Requirements</w:t>
      </w:r>
    </w:p>
    <w:p w14:paraId="34E85059" w14:textId="77777777" w:rsidR="002D57C4" w:rsidRPr="009F101C" w:rsidRDefault="002D57C4" w:rsidP="002D57C4">
      <w:pPr>
        <w:pStyle w:val="ListParagraph"/>
        <w:numPr>
          <w:ilvl w:val="0"/>
          <w:numId w:val="69"/>
        </w:numPr>
      </w:pPr>
      <w:r w:rsidRPr="009F101C">
        <w:t>TOSCA Orchestr</w:t>
      </w:r>
      <w:r>
        <w:t xml:space="preserve">ators </w:t>
      </w:r>
      <w:r w:rsidRPr="007633FB">
        <w:rPr>
          <w:b/>
        </w:rPr>
        <w:t>MAY</w:t>
      </w:r>
      <w:r>
        <w:t xml:space="preserve"> throw an error if it encounters a non-normative implementation artifact type that it is not able to process.</w:t>
      </w:r>
    </w:p>
    <w:p w14:paraId="4F5F317C" w14:textId="77777777" w:rsidR="002D57C4" w:rsidRPr="007B27C2" w:rsidRDefault="002D57C4" w:rsidP="002D57C4">
      <w:pPr>
        <w:pStyle w:val="Heading4"/>
        <w:numPr>
          <w:ilvl w:val="3"/>
          <w:numId w:val="3"/>
        </w:numPr>
      </w:pPr>
      <w:r w:rsidRPr="007B27C2">
        <w:rPr>
          <w:rStyle w:val="CodeSnippet"/>
          <w:rFonts w:asciiTheme="minorHAnsi" w:hAnsiTheme="minorHAnsi"/>
        </w:rPr>
        <w:t>tosca.artifacts.</w:t>
      </w:r>
      <w:r>
        <w:rPr>
          <w:rStyle w:val="CodeSnippet"/>
          <w:rFonts w:asciiTheme="minorHAnsi" w:hAnsiTheme="minorHAnsi"/>
        </w:rPr>
        <w:t>I</w:t>
      </w:r>
      <w:r w:rsidRPr="007B27C2">
        <w:rPr>
          <w:rStyle w:val="CodeSnippet"/>
          <w:rFonts w:asciiTheme="minorHAnsi" w:hAnsiTheme="minorHAnsi"/>
        </w:rPr>
        <w:t>mpl</w:t>
      </w:r>
      <w:r>
        <w:rPr>
          <w:rStyle w:val="CodeSnippet"/>
          <w:rFonts w:asciiTheme="minorHAnsi" w:hAnsiTheme="minorHAnsi"/>
        </w:rPr>
        <w:t>ementation</w:t>
      </w:r>
      <w:r w:rsidRPr="007B27C2">
        <w:rPr>
          <w:rStyle w:val="CodeSnippet"/>
          <w:rFonts w:asciiTheme="minorHAnsi" w:hAnsiTheme="minorHAnsi"/>
        </w:rPr>
        <w:t>.Bash</w:t>
      </w:r>
    </w:p>
    <w:p w14:paraId="11FA4302" w14:textId="77777777" w:rsidR="002D57C4" w:rsidRDefault="002D57C4" w:rsidP="002D57C4">
      <w:pPr>
        <w:pStyle w:val="NormalaroundTable"/>
      </w:pPr>
      <w:r>
        <w:t xml:space="preserve">This artifact type represents a Bash script type that contains Bash commands that can be executed on the Unix Bash shell.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6844824B" w14:textId="77777777" w:rsidTr="00502E57">
        <w:tc>
          <w:tcPr>
            <w:tcW w:w="1177" w:type="pct"/>
            <w:shd w:val="clear" w:color="auto" w:fill="D9D9D9"/>
          </w:tcPr>
          <w:p w14:paraId="48E958DA" w14:textId="77777777" w:rsidR="002D57C4" w:rsidRPr="00422683" w:rsidRDefault="002D57C4" w:rsidP="00502E57">
            <w:pPr>
              <w:pStyle w:val="TableText-Heading"/>
            </w:pPr>
            <w:r w:rsidRPr="00422683">
              <w:t>Shorthand Name</w:t>
            </w:r>
          </w:p>
        </w:tc>
        <w:tc>
          <w:tcPr>
            <w:tcW w:w="3823" w:type="pct"/>
          </w:tcPr>
          <w:p w14:paraId="3B0274B8" w14:textId="77777777" w:rsidR="002D57C4" w:rsidRPr="005A5497" w:rsidRDefault="002D57C4" w:rsidP="00502E57">
            <w:pPr>
              <w:pStyle w:val="TableText"/>
              <w:rPr>
                <w:noProof/>
              </w:rPr>
            </w:pPr>
            <w:r>
              <w:rPr>
                <w:noProof/>
              </w:rPr>
              <w:t>Bash</w:t>
            </w:r>
          </w:p>
        </w:tc>
      </w:tr>
      <w:tr w:rsidR="002D57C4" w:rsidRPr="004279F4" w14:paraId="6B8DA016" w14:textId="77777777" w:rsidTr="00502E57">
        <w:tc>
          <w:tcPr>
            <w:tcW w:w="1177" w:type="pct"/>
            <w:shd w:val="clear" w:color="auto" w:fill="D9D9D9"/>
          </w:tcPr>
          <w:p w14:paraId="27477414" w14:textId="77777777" w:rsidR="002D57C4" w:rsidRPr="00422683" w:rsidRDefault="002D57C4" w:rsidP="00502E57">
            <w:pPr>
              <w:pStyle w:val="TableText-Heading"/>
            </w:pPr>
            <w:r w:rsidRPr="00422683">
              <w:t>Type Qualified Name</w:t>
            </w:r>
          </w:p>
        </w:tc>
        <w:tc>
          <w:tcPr>
            <w:tcW w:w="3823" w:type="pct"/>
          </w:tcPr>
          <w:p w14:paraId="7B3CEE44" w14:textId="77777777" w:rsidR="002D57C4" w:rsidRDefault="002D57C4" w:rsidP="00502E57">
            <w:pPr>
              <w:pStyle w:val="TableText"/>
              <w:rPr>
                <w:noProof/>
              </w:rPr>
            </w:pPr>
            <w:r>
              <w:rPr>
                <w:noProof/>
              </w:rPr>
              <w:t>tosca:Bash</w:t>
            </w:r>
          </w:p>
        </w:tc>
      </w:tr>
      <w:tr w:rsidR="002D57C4" w:rsidRPr="004279F4" w14:paraId="5F711B8C" w14:textId="77777777" w:rsidTr="00502E57">
        <w:tc>
          <w:tcPr>
            <w:tcW w:w="1177" w:type="pct"/>
            <w:shd w:val="clear" w:color="auto" w:fill="D9D9D9"/>
          </w:tcPr>
          <w:p w14:paraId="33434FB9" w14:textId="77777777" w:rsidR="002D57C4" w:rsidRPr="00422683" w:rsidRDefault="002D57C4" w:rsidP="00502E57">
            <w:pPr>
              <w:pStyle w:val="TableText-Heading"/>
            </w:pPr>
            <w:r w:rsidRPr="00422683">
              <w:t>Type URI</w:t>
            </w:r>
          </w:p>
        </w:tc>
        <w:tc>
          <w:tcPr>
            <w:tcW w:w="3823" w:type="pct"/>
          </w:tcPr>
          <w:p w14:paraId="38563D0E" w14:textId="77777777" w:rsidR="002D57C4" w:rsidRPr="001C038A" w:rsidRDefault="002D57C4" w:rsidP="00502E57">
            <w:pPr>
              <w:pStyle w:val="TableText"/>
            </w:pPr>
            <w:r w:rsidRPr="001C038A">
              <w:t>tosca.</w:t>
            </w:r>
            <w:r>
              <w:t>artifacts.Implementation.Bash</w:t>
            </w:r>
          </w:p>
        </w:tc>
      </w:tr>
    </w:tbl>
    <w:p w14:paraId="113AC56B" w14:textId="77777777" w:rsidR="002D57C4" w:rsidRDefault="002D57C4" w:rsidP="002D57C4">
      <w:pPr>
        <w:pStyle w:val="Heading5"/>
        <w:numPr>
          <w:ilvl w:val="4"/>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A073A3C" w14:textId="77777777" w:rsidTr="00502E57">
        <w:tc>
          <w:tcPr>
            <w:tcW w:w="9576" w:type="dxa"/>
            <w:shd w:val="clear" w:color="auto" w:fill="D9D9D9" w:themeFill="background1" w:themeFillShade="D9"/>
          </w:tcPr>
          <w:p w14:paraId="16B46181" w14:textId="77777777" w:rsidR="002D57C4" w:rsidRPr="00200172" w:rsidRDefault="002D57C4" w:rsidP="00502E57">
            <w:pPr>
              <w:rPr>
                <w:rStyle w:val="CodeSnippet"/>
              </w:rPr>
            </w:pPr>
            <w:r w:rsidRPr="00200172">
              <w:rPr>
                <w:rStyle w:val="CodeSnippet"/>
              </w:rPr>
              <w:t>tosca.artifacts.Implementation.Bash:</w:t>
            </w:r>
          </w:p>
          <w:p w14:paraId="210D5E38" w14:textId="77777777" w:rsidR="002D57C4" w:rsidRPr="00200172" w:rsidRDefault="002D57C4" w:rsidP="00502E57">
            <w:pPr>
              <w:rPr>
                <w:rStyle w:val="CodeSnippet"/>
              </w:rPr>
            </w:pPr>
            <w:r w:rsidRPr="00200172">
              <w:rPr>
                <w:rStyle w:val="CodeSnippet"/>
              </w:rPr>
              <w:t xml:space="preserve">  derived_from: </w:t>
            </w:r>
            <w:hyperlink w:anchor="DEFN_TYPE_ARTIFACTS_IMPLEMENTATION" w:history="1">
              <w:r w:rsidRPr="002565F7">
                <w:rPr>
                  <w:rStyle w:val="Hyperlink"/>
                  <w:rFonts w:ascii="Consolas" w:hAnsi="Consolas"/>
                </w:rPr>
                <w:t>tosca.artifacts.Implementation</w:t>
              </w:r>
            </w:hyperlink>
          </w:p>
          <w:p w14:paraId="18E44158" w14:textId="77777777" w:rsidR="002D57C4" w:rsidRPr="00200172" w:rsidRDefault="002D57C4" w:rsidP="00502E57">
            <w:pPr>
              <w:rPr>
                <w:rStyle w:val="CodeSnippet"/>
              </w:rPr>
            </w:pPr>
            <w:r w:rsidRPr="00200172">
              <w:rPr>
                <w:rStyle w:val="CodeSnippet"/>
              </w:rPr>
              <w:t xml:space="preserve">  description: Script artifact for the Unix Bash shell    </w:t>
            </w:r>
          </w:p>
          <w:p w14:paraId="07AB8CE3" w14:textId="77777777" w:rsidR="002D57C4" w:rsidRPr="00200172" w:rsidRDefault="002D57C4" w:rsidP="00502E57">
            <w:pPr>
              <w:rPr>
                <w:rStyle w:val="CodeSnippet"/>
              </w:rPr>
            </w:pPr>
            <w:r w:rsidRPr="00200172">
              <w:rPr>
                <w:rStyle w:val="CodeSnippet"/>
              </w:rPr>
              <w:t xml:space="preserve">  mime_type: application/x-sh</w:t>
            </w:r>
          </w:p>
          <w:p w14:paraId="5B48919E" w14:textId="77777777" w:rsidR="002D57C4" w:rsidRPr="006824F5" w:rsidRDefault="002D57C4" w:rsidP="00502E57">
            <w:pPr>
              <w:rPr>
                <w:rStyle w:val="CodeSnippet"/>
              </w:rPr>
            </w:pPr>
            <w:r w:rsidRPr="00200172">
              <w:rPr>
                <w:rStyle w:val="CodeSnippet"/>
              </w:rPr>
              <w:t xml:space="preserve">  file_ext: [ sh ]</w:t>
            </w:r>
          </w:p>
        </w:tc>
      </w:tr>
    </w:tbl>
    <w:p w14:paraId="5251CF7C" w14:textId="77777777" w:rsidR="002D57C4" w:rsidRPr="007B27C2" w:rsidRDefault="002D57C4" w:rsidP="002D57C4">
      <w:pPr>
        <w:pStyle w:val="Heading4"/>
        <w:numPr>
          <w:ilvl w:val="3"/>
          <w:numId w:val="3"/>
        </w:numPr>
      </w:pPr>
      <w:r w:rsidRPr="007B27C2">
        <w:rPr>
          <w:rStyle w:val="CodeSnippet"/>
          <w:rFonts w:asciiTheme="minorHAnsi" w:hAnsiTheme="minorHAnsi"/>
        </w:rPr>
        <w:t>tosca.artifacts.</w:t>
      </w:r>
      <w:r>
        <w:rPr>
          <w:rStyle w:val="CodeSnippet"/>
          <w:rFonts w:asciiTheme="minorHAnsi" w:hAnsiTheme="minorHAnsi"/>
        </w:rPr>
        <w:t>I</w:t>
      </w:r>
      <w:r w:rsidRPr="007B27C2">
        <w:rPr>
          <w:rStyle w:val="CodeSnippet"/>
          <w:rFonts w:asciiTheme="minorHAnsi" w:hAnsiTheme="minorHAnsi"/>
        </w:rPr>
        <w:t>mpl</w:t>
      </w:r>
      <w:r>
        <w:rPr>
          <w:rStyle w:val="CodeSnippet"/>
          <w:rFonts w:asciiTheme="minorHAnsi" w:hAnsiTheme="minorHAnsi"/>
        </w:rPr>
        <w:t>ementation</w:t>
      </w:r>
      <w:r w:rsidRPr="007B27C2">
        <w:rPr>
          <w:rStyle w:val="CodeSnippet"/>
          <w:rFonts w:asciiTheme="minorHAnsi" w:hAnsiTheme="minorHAnsi"/>
        </w:rPr>
        <w:t>.</w:t>
      </w:r>
      <w:r>
        <w:rPr>
          <w:rStyle w:val="CodeSnippet"/>
          <w:rFonts w:asciiTheme="minorHAnsi" w:hAnsiTheme="minorHAnsi"/>
        </w:rPr>
        <w:t>Python</w:t>
      </w:r>
    </w:p>
    <w:p w14:paraId="2791B106" w14:textId="77777777" w:rsidR="002D57C4" w:rsidRDefault="002D57C4" w:rsidP="002D57C4">
      <w:pPr>
        <w:pStyle w:val="NormalaroundTable"/>
      </w:pPr>
      <w:r>
        <w:t xml:space="preserve">This artifact type represents a Python file that contains Python language constructs that can be executed within a Python interpreter.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0ECF05FF" w14:textId="77777777" w:rsidTr="00502E57">
        <w:tc>
          <w:tcPr>
            <w:tcW w:w="1177" w:type="pct"/>
            <w:shd w:val="clear" w:color="auto" w:fill="D9D9D9"/>
          </w:tcPr>
          <w:p w14:paraId="1B40F904" w14:textId="77777777" w:rsidR="002D57C4" w:rsidRPr="00422683" w:rsidRDefault="002D57C4" w:rsidP="00502E57">
            <w:pPr>
              <w:pStyle w:val="TableText-Heading"/>
            </w:pPr>
            <w:r w:rsidRPr="00422683">
              <w:lastRenderedPageBreak/>
              <w:t>Shorthand Name</w:t>
            </w:r>
          </w:p>
        </w:tc>
        <w:tc>
          <w:tcPr>
            <w:tcW w:w="3823" w:type="pct"/>
          </w:tcPr>
          <w:p w14:paraId="269DCD05" w14:textId="77777777" w:rsidR="002D57C4" w:rsidRPr="005A5497" w:rsidRDefault="002D57C4" w:rsidP="00502E57">
            <w:pPr>
              <w:pStyle w:val="TableText"/>
              <w:rPr>
                <w:noProof/>
              </w:rPr>
            </w:pPr>
            <w:r>
              <w:rPr>
                <w:noProof/>
              </w:rPr>
              <w:t>Python</w:t>
            </w:r>
          </w:p>
        </w:tc>
      </w:tr>
      <w:tr w:rsidR="002D57C4" w:rsidRPr="004279F4" w14:paraId="79E2E69C" w14:textId="77777777" w:rsidTr="00502E57">
        <w:tc>
          <w:tcPr>
            <w:tcW w:w="1177" w:type="pct"/>
            <w:shd w:val="clear" w:color="auto" w:fill="D9D9D9"/>
          </w:tcPr>
          <w:p w14:paraId="3725BE8F" w14:textId="77777777" w:rsidR="002D57C4" w:rsidRPr="00422683" w:rsidRDefault="002D57C4" w:rsidP="00502E57">
            <w:pPr>
              <w:pStyle w:val="TableText-Heading"/>
            </w:pPr>
            <w:r w:rsidRPr="00422683">
              <w:t>Type Qualified Name</w:t>
            </w:r>
          </w:p>
        </w:tc>
        <w:tc>
          <w:tcPr>
            <w:tcW w:w="3823" w:type="pct"/>
          </w:tcPr>
          <w:p w14:paraId="3E0C5342" w14:textId="77777777" w:rsidR="002D57C4" w:rsidRDefault="002D57C4" w:rsidP="00502E57">
            <w:pPr>
              <w:pStyle w:val="TableText"/>
              <w:rPr>
                <w:noProof/>
              </w:rPr>
            </w:pPr>
            <w:r>
              <w:rPr>
                <w:noProof/>
              </w:rPr>
              <w:t>tosca:Python</w:t>
            </w:r>
          </w:p>
        </w:tc>
      </w:tr>
      <w:tr w:rsidR="002D57C4" w:rsidRPr="004279F4" w14:paraId="2DCF404B" w14:textId="77777777" w:rsidTr="00502E57">
        <w:tc>
          <w:tcPr>
            <w:tcW w:w="1177" w:type="pct"/>
            <w:shd w:val="clear" w:color="auto" w:fill="D9D9D9"/>
          </w:tcPr>
          <w:p w14:paraId="10B5F47F" w14:textId="77777777" w:rsidR="002D57C4" w:rsidRPr="00422683" w:rsidRDefault="002D57C4" w:rsidP="00502E57">
            <w:pPr>
              <w:pStyle w:val="TableText-Heading"/>
            </w:pPr>
            <w:r w:rsidRPr="00422683">
              <w:t>Type URI</w:t>
            </w:r>
          </w:p>
        </w:tc>
        <w:tc>
          <w:tcPr>
            <w:tcW w:w="3823" w:type="pct"/>
          </w:tcPr>
          <w:p w14:paraId="2F716F80" w14:textId="77777777" w:rsidR="002D57C4" w:rsidRPr="001C038A" w:rsidRDefault="002D57C4" w:rsidP="00502E57">
            <w:pPr>
              <w:pStyle w:val="TableText"/>
            </w:pPr>
            <w:r w:rsidRPr="001C038A">
              <w:t>tosca.</w:t>
            </w:r>
            <w:r>
              <w:t>artifacts.Implementation.Python</w:t>
            </w:r>
          </w:p>
        </w:tc>
      </w:tr>
    </w:tbl>
    <w:p w14:paraId="02E238F8" w14:textId="77777777" w:rsidR="002D57C4" w:rsidRDefault="002D57C4" w:rsidP="002D57C4">
      <w:pPr>
        <w:pStyle w:val="Heading5"/>
        <w:numPr>
          <w:ilvl w:val="4"/>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3D524371" w14:textId="77777777" w:rsidTr="00502E57">
        <w:tc>
          <w:tcPr>
            <w:tcW w:w="9576" w:type="dxa"/>
            <w:shd w:val="clear" w:color="auto" w:fill="D9D9D9" w:themeFill="background1" w:themeFillShade="D9"/>
          </w:tcPr>
          <w:p w14:paraId="3BB02CA7" w14:textId="77777777" w:rsidR="002D57C4" w:rsidRPr="00200172" w:rsidRDefault="002D57C4" w:rsidP="00502E57">
            <w:pPr>
              <w:rPr>
                <w:rStyle w:val="CodeSnippet"/>
              </w:rPr>
            </w:pPr>
            <w:r w:rsidRPr="00200172">
              <w:rPr>
                <w:rStyle w:val="CodeSnippet"/>
              </w:rPr>
              <w:t>tosca.artifacts.Implementation.Python:</w:t>
            </w:r>
          </w:p>
          <w:p w14:paraId="70ADE31A" w14:textId="77777777" w:rsidR="002D57C4" w:rsidRPr="00200172" w:rsidRDefault="002D57C4" w:rsidP="00502E57">
            <w:pPr>
              <w:rPr>
                <w:rStyle w:val="CodeSnippet"/>
              </w:rPr>
            </w:pPr>
            <w:r w:rsidRPr="00200172">
              <w:rPr>
                <w:rStyle w:val="CodeSnippet"/>
              </w:rPr>
              <w:t xml:space="preserve">  derived_from: </w:t>
            </w:r>
            <w:hyperlink w:anchor="DEFN_TYPE_ARTIFACTS_IMPLEMENTATION" w:history="1">
              <w:r w:rsidRPr="009C1806">
                <w:rPr>
                  <w:rStyle w:val="Hyperlink"/>
                  <w:rFonts w:ascii="Consolas" w:hAnsi="Consolas"/>
                </w:rPr>
                <w:t>tosca.artifacts.Implementation</w:t>
              </w:r>
            </w:hyperlink>
          </w:p>
          <w:p w14:paraId="59EE4485" w14:textId="77777777" w:rsidR="002D57C4" w:rsidRPr="00200172" w:rsidRDefault="002D57C4" w:rsidP="00502E57">
            <w:pPr>
              <w:rPr>
                <w:rStyle w:val="CodeSnippet"/>
              </w:rPr>
            </w:pPr>
            <w:r w:rsidRPr="00200172">
              <w:rPr>
                <w:rStyle w:val="CodeSnippet"/>
              </w:rPr>
              <w:t xml:space="preserve">  description: Artifact for the interpreted Python language</w:t>
            </w:r>
          </w:p>
          <w:p w14:paraId="24C787B2" w14:textId="77777777" w:rsidR="002D57C4" w:rsidRPr="00200172" w:rsidRDefault="002D57C4" w:rsidP="00502E57">
            <w:pPr>
              <w:rPr>
                <w:rStyle w:val="CodeSnippet"/>
              </w:rPr>
            </w:pPr>
            <w:r w:rsidRPr="00200172">
              <w:rPr>
                <w:rStyle w:val="CodeSnippet"/>
              </w:rPr>
              <w:t xml:space="preserve">  mime_type: application/x-python</w:t>
            </w:r>
          </w:p>
          <w:p w14:paraId="15AD884A" w14:textId="77777777" w:rsidR="002D57C4" w:rsidRPr="006824F5" w:rsidRDefault="002D57C4" w:rsidP="00502E57">
            <w:pPr>
              <w:rPr>
                <w:rStyle w:val="CodeSnippet"/>
              </w:rPr>
            </w:pPr>
            <w:r w:rsidRPr="00200172">
              <w:rPr>
                <w:rStyle w:val="CodeSnippet"/>
              </w:rPr>
              <w:t xml:space="preserve">  file_ext: [ py ]</w:t>
            </w:r>
          </w:p>
        </w:tc>
      </w:tr>
    </w:tbl>
    <w:p w14:paraId="17F2279C" w14:textId="77777777" w:rsidR="002D57C4" w:rsidRDefault="002D57C4" w:rsidP="002D57C4">
      <w:pPr>
        <w:pStyle w:val="Heading2"/>
        <w:numPr>
          <w:ilvl w:val="1"/>
          <w:numId w:val="3"/>
        </w:numPr>
      </w:pPr>
      <w:bookmarkStart w:id="482" w:name="_Toc302251711"/>
      <w:bookmarkStart w:id="483" w:name="_Toc445238265"/>
      <w:r>
        <w:t>Capabilities Types</w:t>
      </w:r>
      <w:bookmarkEnd w:id="469"/>
      <w:bookmarkEnd w:id="482"/>
      <w:bookmarkEnd w:id="483"/>
    </w:p>
    <w:p w14:paraId="3FE6522E" w14:textId="77777777" w:rsidR="002D57C4" w:rsidRDefault="002D57C4" w:rsidP="002D57C4">
      <w:pPr>
        <w:pStyle w:val="Heading3"/>
        <w:numPr>
          <w:ilvl w:val="2"/>
          <w:numId w:val="3"/>
        </w:numPr>
      </w:pPr>
      <w:bookmarkStart w:id="484" w:name="DEFN_TYPE_CAPABILITIES_ROOT"/>
      <w:r>
        <w:t>tosca.capabilities.Root</w:t>
      </w:r>
    </w:p>
    <w:bookmarkEnd w:id="484"/>
    <w:p w14:paraId="01EB85A2" w14:textId="77777777" w:rsidR="002D57C4" w:rsidRPr="00FA2E41" w:rsidRDefault="002D57C4" w:rsidP="002D57C4">
      <w:r w:rsidRPr="00FA2E41">
        <w:t xml:space="preserve">This is the default (root) TOSCA </w:t>
      </w:r>
      <w:r>
        <w:t>Capability</w:t>
      </w:r>
      <w:r w:rsidRPr="00FA2E41">
        <w:t xml:space="preserve"> Type definition that all other TOSCA </w:t>
      </w:r>
      <w:r>
        <w:t>Capability T</w:t>
      </w:r>
      <w:r w:rsidRPr="00FA2E41">
        <w:t xml:space="preserve">ypes derive from.  </w:t>
      </w:r>
    </w:p>
    <w:p w14:paraId="43723FF0"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6A12DB9" w14:textId="77777777" w:rsidTr="00502E57">
        <w:tc>
          <w:tcPr>
            <w:tcW w:w="9576" w:type="dxa"/>
            <w:shd w:val="clear" w:color="auto" w:fill="D9D9D9" w:themeFill="background1" w:themeFillShade="D9"/>
          </w:tcPr>
          <w:p w14:paraId="110BBADA" w14:textId="77777777" w:rsidR="002D57C4" w:rsidRDefault="002D57C4" w:rsidP="00502E57">
            <w:pPr>
              <w:rPr>
                <w:rStyle w:val="CodeSnippet"/>
              </w:rPr>
            </w:pPr>
            <w:r w:rsidRPr="006824F5">
              <w:rPr>
                <w:rStyle w:val="CodeSnippet"/>
              </w:rPr>
              <w:t>tosca.capabilities.Root:</w:t>
            </w:r>
            <w:r>
              <w:rPr>
                <w:rStyle w:val="CodeSnippet"/>
              </w:rPr>
              <w:t xml:space="preserve"> </w:t>
            </w:r>
          </w:p>
          <w:p w14:paraId="0A0BED74" w14:textId="77777777" w:rsidR="002D57C4" w:rsidRPr="006824F5" w:rsidRDefault="002D57C4" w:rsidP="00502E57">
            <w:pPr>
              <w:rPr>
                <w:rStyle w:val="CodeSnippet"/>
              </w:rPr>
            </w:pPr>
            <w:r w:rsidRPr="006824F5">
              <w:rPr>
                <w:rStyle w:val="CodeSnippet"/>
              </w:rPr>
              <w:t xml:space="preserve">  </w:t>
            </w:r>
            <w:r>
              <w:rPr>
                <w:rStyle w:val="CodeSnippet"/>
              </w:rPr>
              <w:t xml:space="preserve">description: </w:t>
            </w:r>
            <w:r w:rsidRPr="006824F5">
              <w:rPr>
                <w:rStyle w:val="CodeSnippet"/>
              </w:rPr>
              <w:t xml:space="preserve">The TOSCA root </w:t>
            </w:r>
            <w:r>
              <w:rPr>
                <w:rStyle w:val="CodeSnippet"/>
              </w:rPr>
              <w:t>Capability T</w:t>
            </w:r>
            <w:r w:rsidRPr="006824F5">
              <w:rPr>
                <w:rStyle w:val="CodeSnippet"/>
              </w:rPr>
              <w:t xml:space="preserve">ype </w:t>
            </w:r>
            <w:r>
              <w:rPr>
                <w:rStyle w:val="CodeSnippet"/>
                <w:noProof/>
              </w:rPr>
              <w:t>all</w:t>
            </w:r>
            <w:r w:rsidRPr="00A74FD4">
              <w:rPr>
                <w:rStyle w:val="CodeSnippet"/>
                <w:noProof/>
              </w:rPr>
              <w:t xml:space="preserve"> other TOSCA </w:t>
            </w:r>
            <w:r>
              <w:rPr>
                <w:rStyle w:val="CodeSnippet"/>
                <w:noProof/>
              </w:rPr>
              <w:t>base Capability T</w:t>
            </w:r>
            <w:r w:rsidRPr="00A74FD4">
              <w:rPr>
                <w:rStyle w:val="CodeSnippet"/>
                <w:noProof/>
              </w:rPr>
              <w:t>ypes derive from</w:t>
            </w:r>
          </w:p>
        </w:tc>
      </w:tr>
    </w:tbl>
    <w:p w14:paraId="7063B69F" w14:textId="77777777" w:rsidR="002D57C4" w:rsidRDefault="002D57C4" w:rsidP="002D57C4">
      <w:pPr>
        <w:pStyle w:val="Heading3"/>
        <w:numPr>
          <w:ilvl w:val="2"/>
          <w:numId w:val="3"/>
        </w:numPr>
      </w:pPr>
      <w:bookmarkStart w:id="485" w:name="DEFN_TYPE_CAPABILITIES_NODE"/>
      <w:r>
        <w:t>tosca.capabilities.Node</w:t>
      </w:r>
    </w:p>
    <w:bookmarkEnd w:id="485"/>
    <w:p w14:paraId="3C61D63E" w14:textId="77777777" w:rsidR="002D57C4" w:rsidRDefault="002D57C4" w:rsidP="002D57C4">
      <w:pPr>
        <w:pStyle w:val="NormalaroundTable"/>
      </w:pPr>
      <w:r w:rsidRPr="00F752A2">
        <w:t xml:space="preserve">The </w:t>
      </w:r>
      <w:r>
        <w:t>Node</w:t>
      </w:r>
      <w:r w:rsidRPr="00F752A2">
        <w:t xml:space="preserve"> capability </w:t>
      </w:r>
      <w:r>
        <w:t>indicates the base capabilities of a TOSCA</w:t>
      </w:r>
      <w:r w:rsidRPr="00F752A2">
        <w:t xml:space="preserve"> Node Type.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35AF6C4B" w14:textId="77777777" w:rsidTr="00502E57">
        <w:tc>
          <w:tcPr>
            <w:tcW w:w="1177" w:type="pct"/>
            <w:shd w:val="clear" w:color="auto" w:fill="D9D9D9"/>
          </w:tcPr>
          <w:p w14:paraId="1064D255" w14:textId="77777777" w:rsidR="002D57C4" w:rsidRPr="00422683" w:rsidRDefault="002D57C4" w:rsidP="00502E57">
            <w:pPr>
              <w:pStyle w:val="TableText-Heading"/>
            </w:pPr>
            <w:r w:rsidRPr="00422683">
              <w:t>Shorthand Name</w:t>
            </w:r>
          </w:p>
        </w:tc>
        <w:tc>
          <w:tcPr>
            <w:tcW w:w="3823" w:type="pct"/>
          </w:tcPr>
          <w:p w14:paraId="06E5B723" w14:textId="77777777" w:rsidR="002D57C4" w:rsidRPr="005A5497" w:rsidRDefault="002D57C4" w:rsidP="00502E57">
            <w:pPr>
              <w:pStyle w:val="TableText"/>
              <w:rPr>
                <w:noProof/>
              </w:rPr>
            </w:pPr>
            <w:r>
              <w:rPr>
                <w:noProof/>
              </w:rPr>
              <w:t>Node</w:t>
            </w:r>
          </w:p>
        </w:tc>
      </w:tr>
      <w:tr w:rsidR="002D57C4" w:rsidRPr="004279F4" w14:paraId="13B7E321" w14:textId="77777777" w:rsidTr="00502E57">
        <w:tc>
          <w:tcPr>
            <w:tcW w:w="1177" w:type="pct"/>
            <w:shd w:val="clear" w:color="auto" w:fill="D9D9D9"/>
          </w:tcPr>
          <w:p w14:paraId="25DA4407" w14:textId="77777777" w:rsidR="002D57C4" w:rsidRPr="00422683" w:rsidRDefault="002D57C4" w:rsidP="00502E57">
            <w:pPr>
              <w:pStyle w:val="TableText-Heading"/>
            </w:pPr>
            <w:r w:rsidRPr="00422683">
              <w:t>Type Qualified Name</w:t>
            </w:r>
          </w:p>
        </w:tc>
        <w:tc>
          <w:tcPr>
            <w:tcW w:w="3823" w:type="pct"/>
          </w:tcPr>
          <w:p w14:paraId="41707EA9" w14:textId="77777777" w:rsidR="002D57C4" w:rsidRDefault="002D57C4" w:rsidP="00502E57">
            <w:pPr>
              <w:pStyle w:val="TableText"/>
              <w:rPr>
                <w:noProof/>
              </w:rPr>
            </w:pPr>
            <w:r>
              <w:rPr>
                <w:noProof/>
              </w:rPr>
              <w:t>tosca:Node</w:t>
            </w:r>
          </w:p>
        </w:tc>
      </w:tr>
      <w:tr w:rsidR="002D57C4" w:rsidRPr="004279F4" w14:paraId="7428802D" w14:textId="77777777" w:rsidTr="00502E57">
        <w:tc>
          <w:tcPr>
            <w:tcW w:w="1177" w:type="pct"/>
            <w:shd w:val="clear" w:color="auto" w:fill="D9D9D9"/>
          </w:tcPr>
          <w:p w14:paraId="10911247" w14:textId="77777777" w:rsidR="002D57C4" w:rsidRPr="00422683" w:rsidRDefault="002D57C4" w:rsidP="00502E57">
            <w:pPr>
              <w:pStyle w:val="TableText-Heading"/>
            </w:pPr>
            <w:r w:rsidRPr="00422683">
              <w:t>Type URI</w:t>
            </w:r>
          </w:p>
        </w:tc>
        <w:tc>
          <w:tcPr>
            <w:tcW w:w="3823" w:type="pct"/>
          </w:tcPr>
          <w:p w14:paraId="2876E47E" w14:textId="77777777" w:rsidR="002D57C4" w:rsidRPr="001C038A" w:rsidRDefault="002D57C4" w:rsidP="00502E57">
            <w:pPr>
              <w:pStyle w:val="TableText"/>
            </w:pPr>
            <w:r w:rsidRPr="001C038A">
              <w:t>tosca.</w:t>
            </w:r>
            <w:r>
              <w:t>capabilities</w:t>
            </w:r>
            <w:r w:rsidRPr="001C038A">
              <w:t>.</w:t>
            </w:r>
            <w:r>
              <w:t>Node</w:t>
            </w:r>
          </w:p>
        </w:tc>
      </w:tr>
    </w:tbl>
    <w:p w14:paraId="50CA2659" w14:textId="77777777" w:rsidR="002D57C4" w:rsidRPr="005E360B"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BEC6B02" w14:textId="77777777" w:rsidTr="00502E57">
        <w:tc>
          <w:tcPr>
            <w:tcW w:w="9576" w:type="dxa"/>
            <w:shd w:val="clear" w:color="auto" w:fill="D9D9D9" w:themeFill="background1" w:themeFillShade="D9"/>
          </w:tcPr>
          <w:p w14:paraId="762E02AA" w14:textId="77777777" w:rsidR="002D57C4" w:rsidRPr="006824F5" w:rsidRDefault="002D57C4" w:rsidP="00502E57">
            <w:pPr>
              <w:rPr>
                <w:rStyle w:val="CodeSnippet"/>
              </w:rPr>
            </w:pPr>
            <w:r w:rsidRPr="006824F5">
              <w:rPr>
                <w:rStyle w:val="CodeSnippet"/>
              </w:rPr>
              <w:t>tosca.capabilities.</w:t>
            </w:r>
            <w:r>
              <w:rPr>
                <w:rStyle w:val="CodeSnippet"/>
              </w:rPr>
              <w:t>Node</w:t>
            </w:r>
            <w:r w:rsidRPr="006824F5">
              <w:rPr>
                <w:rStyle w:val="CodeSnippet"/>
              </w:rPr>
              <w:t>:</w:t>
            </w:r>
          </w:p>
          <w:p w14:paraId="5E2927E5" w14:textId="77777777" w:rsidR="002D57C4" w:rsidRPr="006824F5" w:rsidRDefault="002D57C4" w:rsidP="00502E57">
            <w:pPr>
              <w:rPr>
                <w:rStyle w:val="CodeSnippet"/>
              </w:rPr>
            </w:pPr>
            <w:r w:rsidRPr="006824F5">
              <w:rPr>
                <w:rStyle w:val="CodeSnippet"/>
              </w:rPr>
              <w:t xml:space="preserve">  derived_from: </w:t>
            </w:r>
            <w:hyperlink w:anchor="DEFN_TYPE_CAPABILITIES_ROOT" w:history="1">
              <w:r w:rsidRPr="00FB7544">
                <w:rPr>
                  <w:rStyle w:val="Hyperlink"/>
                  <w:rFonts w:ascii="Consolas" w:hAnsi="Consolas"/>
                </w:rPr>
                <w:t>tosca.capabilities.Root</w:t>
              </w:r>
            </w:hyperlink>
          </w:p>
        </w:tc>
      </w:tr>
    </w:tbl>
    <w:p w14:paraId="67D21E5D" w14:textId="77777777" w:rsidR="002D57C4" w:rsidRDefault="002D57C4" w:rsidP="002D57C4">
      <w:pPr>
        <w:pStyle w:val="Heading3"/>
        <w:numPr>
          <w:ilvl w:val="2"/>
          <w:numId w:val="3"/>
        </w:numPr>
      </w:pPr>
      <w:bookmarkStart w:id="486" w:name="DEFN_TYPE_CAPABILITIES_CONTAINER"/>
      <w:r>
        <w:t>tosca.capabilities.Container</w:t>
      </w:r>
    </w:p>
    <w:bookmarkEnd w:id="486"/>
    <w:p w14:paraId="02E3D2B2" w14:textId="77777777" w:rsidR="002D57C4" w:rsidRDefault="002D57C4" w:rsidP="002D57C4">
      <w:pPr>
        <w:pStyle w:val="NormalaroundTable"/>
      </w:pPr>
      <w:r w:rsidRPr="00F752A2">
        <w:t>The Container capability, when included on a Node Type or Template definition, indicates that the node can act as a container for (or a host for) one or more other declared Node Types.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0E375FA0" w14:textId="77777777" w:rsidTr="00502E57">
        <w:tc>
          <w:tcPr>
            <w:tcW w:w="1177" w:type="pct"/>
            <w:shd w:val="clear" w:color="auto" w:fill="D9D9D9"/>
          </w:tcPr>
          <w:p w14:paraId="7916A245" w14:textId="77777777" w:rsidR="002D57C4" w:rsidRPr="00422683" w:rsidRDefault="002D57C4" w:rsidP="00502E57">
            <w:pPr>
              <w:pStyle w:val="TableText-Heading"/>
            </w:pPr>
            <w:r w:rsidRPr="00422683">
              <w:lastRenderedPageBreak/>
              <w:t>Shorthand Name</w:t>
            </w:r>
          </w:p>
        </w:tc>
        <w:tc>
          <w:tcPr>
            <w:tcW w:w="3823" w:type="pct"/>
          </w:tcPr>
          <w:p w14:paraId="745C2654" w14:textId="77777777" w:rsidR="002D57C4" w:rsidRPr="005A5497" w:rsidRDefault="002D57C4" w:rsidP="00502E57">
            <w:pPr>
              <w:pStyle w:val="TableText"/>
              <w:rPr>
                <w:noProof/>
              </w:rPr>
            </w:pPr>
            <w:r>
              <w:rPr>
                <w:noProof/>
              </w:rPr>
              <w:t>Container</w:t>
            </w:r>
          </w:p>
        </w:tc>
      </w:tr>
      <w:tr w:rsidR="002D57C4" w:rsidRPr="004279F4" w14:paraId="159B0F73" w14:textId="77777777" w:rsidTr="00502E57">
        <w:tc>
          <w:tcPr>
            <w:tcW w:w="1177" w:type="pct"/>
            <w:shd w:val="clear" w:color="auto" w:fill="D9D9D9"/>
          </w:tcPr>
          <w:p w14:paraId="7D5C4162" w14:textId="77777777" w:rsidR="002D57C4" w:rsidRPr="00422683" w:rsidRDefault="002D57C4" w:rsidP="00502E57">
            <w:pPr>
              <w:pStyle w:val="TableText-Heading"/>
            </w:pPr>
            <w:r w:rsidRPr="00422683">
              <w:t>Type Qualified Name</w:t>
            </w:r>
          </w:p>
        </w:tc>
        <w:tc>
          <w:tcPr>
            <w:tcW w:w="3823" w:type="pct"/>
          </w:tcPr>
          <w:p w14:paraId="574538A6" w14:textId="77777777" w:rsidR="002D57C4" w:rsidRDefault="002D57C4" w:rsidP="00502E57">
            <w:pPr>
              <w:pStyle w:val="TableText"/>
              <w:rPr>
                <w:noProof/>
              </w:rPr>
            </w:pPr>
            <w:r>
              <w:rPr>
                <w:noProof/>
              </w:rPr>
              <w:t>tosca:Container</w:t>
            </w:r>
          </w:p>
        </w:tc>
      </w:tr>
      <w:tr w:rsidR="002D57C4" w:rsidRPr="004279F4" w14:paraId="2225371A" w14:textId="77777777" w:rsidTr="00502E57">
        <w:tc>
          <w:tcPr>
            <w:tcW w:w="1177" w:type="pct"/>
            <w:shd w:val="clear" w:color="auto" w:fill="D9D9D9"/>
          </w:tcPr>
          <w:p w14:paraId="78AC6BC4" w14:textId="77777777" w:rsidR="002D57C4" w:rsidRPr="00422683" w:rsidRDefault="002D57C4" w:rsidP="00502E57">
            <w:pPr>
              <w:pStyle w:val="TableText-Heading"/>
            </w:pPr>
            <w:r w:rsidRPr="00422683">
              <w:t>Type URI</w:t>
            </w:r>
          </w:p>
        </w:tc>
        <w:tc>
          <w:tcPr>
            <w:tcW w:w="3823" w:type="pct"/>
          </w:tcPr>
          <w:p w14:paraId="09AF38DD" w14:textId="77777777" w:rsidR="002D57C4" w:rsidRPr="001C038A" w:rsidRDefault="002D57C4" w:rsidP="00502E57">
            <w:pPr>
              <w:pStyle w:val="TableText"/>
            </w:pPr>
            <w:r w:rsidRPr="001C038A">
              <w:t>tosca.</w:t>
            </w:r>
            <w:r>
              <w:t>capabilities</w:t>
            </w:r>
            <w:r w:rsidRPr="001C038A">
              <w:t>.</w:t>
            </w:r>
            <w:r>
              <w:t>Container</w:t>
            </w:r>
          </w:p>
        </w:tc>
      </w:tr>
    </w:tbl>
    <w:p w14:paraId="08BF987F"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41"/>
        <w:gridCol w:w="981"/>
        <w:gridCol w:w="1305"/>
        <w:gridCol w:w="1631"/>
        <w:gridCol w:w="4692"/>
      </w:tblGrid>
      <w:tr w:rsidR="002D57C4" w:rsidRPr="00E5427A" w14:paraId="6C4603B7" w14:textId="77777777" w:rsidTr="00502E57">
        <w:trPr>
          <w:cantSplit/>
          <w:tblHeader/>
        </w:trPr>
        <w:tc>
          <w:tcPr>
            <w:tcW w:w="791" w:type="pct"/>
            <w:shd w:val="clear" w:color="auto" w:fill="D9D9D9"/>
          </w:tcPr>
          <w:p w14:paraId="3949EE85" w14:textId="77777777" w:rsidR="002D57C4" w:rsidRPr="00422683" w:rsidRDefault="002D57C4" w:rsidP="00502E57">
            <w:pPr>
              <w:pStyle w:val="TableText-Heading"/>
              <w:rPr>
                <w:rFonts w:cstheme="minorHAnsi"/>
              </w:rPr>
            </w:pPr>
            <w:r w:rsidRPr="00422683">
              <w:rPr>
                <w:rFonts w:cstheme="minorHAnsi"/>
              </w:rPr>
              <w:t>Name</w:t>
            </w:r>
          </w:p>
        </w:tc>
        <w:tc>
          <w:tcPr>
            <w:tcW w:w="488" w:type="pct"/>
            <w:shd w:val="clear" w:color="auto" w:fill="D9D9D9"/>
          </w:tcPr>
          <w:p w14:paraId="64502880" w14:textId="77777777" w:rsidR="002D57C4" w:rsidRPr="00422683" w:rsidRDefault="002D57C4" w:rsidP="00502E57">
            <w:pPr>
              <w:pStyle w:val="TableText-Heading"/>
              <w:rPr>
                <w:rFonts w:cstheme="minorHAnsi"/>
              </w:rPr>
            </w:pPr>
            <w:r w:rsidRPr="00422683">
              <w:rPr>
                <w:rFonts w:cstheme="minorHAnsi"/>
              </w:rPr>
              <w:t>Required</w:t>
            </w:r>
          </w:p>
        </w:tc>
        <w:tc>
          <w:tcPr>
            <w:tcW w:w="428" w:type="pct"/>
            <w:shd w:val="clear" w:color="auto" w:fill="D9D9D9"/>
          </w:tcPr>
          <w:p w14:paraId="722E9B93" w14:textId="77777777" w:rsidR="002D57C4" w:rsidRPr="00422683" w:rsidRDefault="002D57C4" w:rsidP="00502E57">
            <w:pPr>
              <w:pStyle w:val="TableText-Heading"/>
              <w:rPr>
                <w:rFonts w:cstheme="minorHAnsi"/>
              </w:rPr>
            </w:pPr>
            <w:r w:rsidRPr="00422683">
              <w:rPr>
                <w:rFonts w:cstheme="minorHAnsi"/>
              </w:rPr>
              <w:t>Type</w:t>
            </w:r>
          </w:p>
        </w:tc>
        <w:tc>
          <w:tcPr>
            <w:tcW w:w="885" w:type="pct"/>
            <w:shd w:val="clear" w:color="auto" w:fill="D9D9D9"/>
          </w:tcPr>
          <w:p w14:paraId="011357E2" w14:textId="77777777" w:rsidR="002D57C4" w:rsidRPr="00422683" w:rsidRDefault="002D57C4" w:rsidP="00502E57">
            <w:pPr>
              <w:pStyle w:val="TableText-Heading"/>
              <w:rPr>
                <w:rFonts w:cstheme="minorHAnsi"/>
              </w:rPr>
            </w:pPr>
            <w:r w:rsidRPr="00422683">
              <w:rPr>
                <w:rFonts w:cstheme="minorHAnsi"/>
              </w:rPr>
              <w:t>Constraints</w:t>
            </w:r>
          </w:p>
        </w:tc>
        <w:tc>
          <w:tcPr>
            <w:tcW w:w="2408" w:type="pct"/>
            <w:shd w:val="clear" w:color="auto" w:fill="D9D9D9"/>
          </w:tcPr>
          <w:p w14:paraId="5E1F27C8"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3DB7D1C3" w14:textId="77777777" w:rsidTr="00502E57">
        <w:trPr>
          <w:cantSplit/>
        </w:trPr>
        <w:tc>
          <w:tcPr>
            <w:tcW w:w="791" w:type="pct"/>
            <w:shd w:val="clear" w:color="auto" w:fill="FFFFFF"/>
          </w:tcPr>
          <w:p w14:paraId="5509638A" w14:textId="77777777" w:rsidR="002D57C4" w:rsidRPr="00E5427A" w:rsidRDefault="002D57C4" w:rsidP="00502E57">
            <w:pPr>
              <w:pStyle w:val="TableText"/>
              <w:rPr>
                <w:rFonts w:cstheme="minorHAnsi"/>
                <w:noProof/>
              </w:rPr>
            </w:pPr>
            <w:r w:rsidRPr="00E5427A">
              <w:rPr>
                <w:rFonts w:cstheme="minorHAnsi"/>
                <w:noProof/>
              </w:rPr>
              <w:t>num_cpus</w:t>
            </w:r>
          </w:p>
        </w:tc>
        <w:tc>
          <w:tcPr>
            <w:tcW w:w="488" w:type="pct"/>
            <w:shd w:val="clear" w:color="auto" w:fill="FFFFFF"/>
          </w:tcPr>
          <w:p w14:paraId="643C79E0" w14:textId="77777777" w:rsidR="002D57C4" w:rsidRPr="00E5427A" w:rsidRDefault="002D57C4" w:rsidP="00502E57">
            <w:pPr>
              <w:pStyle w:val="TableText"/>
              <w:rPr>
                <w:rFonts w:cstheme="minorHAnsi"/>
              </w:rPr>
            </w:pPr>
            <w:r>
              <w:rPr>
                <w:rFonts w:cstheme="minorHAnsi"/>
              </w:rPr>
              <w:t>n</w:t>
            </w:r>
            <w:r w:rsidRPr="00E5427A">
              <w:rPr>
                <w:rFonts w:cstheme="minorHAnsi"/>
              </w:rPr>
              <w:t>o</w:t>
            </w:r>
          </w:p>
        </w:tc>
        <w:tc>
          <w:tcPr>
            <w:tcW w:w="428" w:type="pct"/>
            <w:shd w:val="clear" w:color="auto" w:fill="FFFFFF"/>
          </w:tcPr>
          <w:p w14:paraId="7F1C70EB" w14:textId="77777777" w:rsidR="002D57C4" w:rsidRPr="00E5427A" w:rsidRDefault="008C123E" w:rsidP="00502E57">
            <w:pPr>
              <w:pStyle w:val="TableText"/>
              <w:rPr>
                <w:rFonts w:cstheme="minorHAnsi"/>
              </w:rPr>
            </w:pPr>
            <w:hyperlink w:anchor="TYPE_YAML_INTEGER" w:history="1">
              <w:r w:rsidR="002D57C4" w:rsidRPr="0077413D">
                <w:rPr>
                  <w:rStyle w:val="Hyperlink"/>
                </w:rPr>
                <w:t>integer</w:t>
              </w:r>
            </w:hyperlink>
          </w:p>
        </w:tc>
        <w:tc>
          <w:tcPr>
            <w:tcW w:w="885" w:type="pct"/>
            <w:shd w:val="clear" w:color="auto" w:fill="FFFFFF"/>
          </w:tcPr>
          <w:p w14:paraId="0124F2D1" w14:textId="77777777" w:rsidR="002D57C4" w:rsidRPr="00E5427A" w:rsidRDefault="002D57C4" w:rsidP="00502E57">
            <w:pPr>
              <w:pStyle w:val="TableText"/>
              <w:rPr>
                <w:rFonts w:cstheme="minorHAnsi"/>
              </w:rPr>
            </w:pPr>
            <w:r w:rsidRPr="0077413D">
              <w:t>greater_or_equal: 1</w:t>
            </w:r>
          </w:p>
        </w:tc>
        <w:tc>
          <w:tcPr>
            <w:tcW w:w="2408" w:type="pct"/>
            <w:shd w:val="clear" w:color="auto" w:fill="FFFFFF"/>
          </w:tcPr>
          <w:p w14:paraId="0183F0C1" w14:textId="77777777" w:rsidR="002D57C4" w:rsidRPr="00E5427A" w:rsidRDefault="002D57C4" w:rsidP="00502E57">
            <w:pPr>
              <w:pStyle w:val="TableText"/>
              <w:rPr>
                <w:rFonts w:cstheme="minorHAnsi"/>
              </w:rPr>
            </w:pPr>
            <w:r w:rsidRPr="00E5427A">
              <w:rPr>
                <w:rFonts w:cstheme="minorHAnsi"/>
              </w:rPr>
              <w:t>Number of (actual or virtual) CPUs associated with the Compute node.</w:t>
            </w:r>
          </w:p>
        </w:tc>
      </w:tr>
      <w:tr w:rsidR="002D57C4" w:rsidRPr="00E5427A" w14:paraId="23FD0604" w14:textId="77777777" w:rsidTr="00502E57">
        <w:trPr>
          <w:cantSplit/>
        </w:trPr>
        <w:tc>
          <w:tcPr>
            <w:tcW w:w="791" w:type="pct"/>
            <w:shd w:val="clear" w:color="auto" w:fill="FFFFFF"/>
          </w:tcPr>
          <w:p w14:paraId="4FF70D46" w14:textId="77777777" w:rsidR="002D57C4" w:rsidRPr="00E5427A" w:rsidRDefault="002D57C4" w:rsidP="00502E57">
            <w:pPr>
              <w:pStyle w:val="TableText"/>
              <w:rPr>
                <w:rFonts w:cstheme="minorHAnsi"/>
                <w:noProof/>
              </w:rPr>
            </w:pPr>
            <w:r>
              <w:rPr>
                <w:rFonts w:cstheme="minorHAnsi"/>
                <w:noProof/>
              </w:rPr>
              <w:t>cpu_frequency</w:t>
            </w:r>
          </w:p>
        </w:tc>
        <w:tc>
          <w:tcPr>
            <w:tcW w:w="488" w:type="pct"/>
            <w:shd w:val="clear" w:color="auto" w:fill="FFFFFF"/>
          </w:tcPr>
          <w:p w14:paraId="53C52972" w14:textId="77777777" w:rsidR="002D57C4" w:rsidRPr="00E5427A" w:rsidRDefault="002D57C4" w:rsidP="00502E57">
            <w:pPr>
              <w:pStyle w:val="TableText"/>
              <w:rPr>
                <w:rFonts w:cstheme="minorHAnsi"/>
              </w:rPr>
            </w:pPr>
            <w:r>
              <w:rPr>
                <w:rFonts w:cstheme="minorHAnsi"/>
              </w:rPr>
              <w:t>no</w:t>
            </w:r>
          </w:p>
        </w:tc>
        <w:tc>
          <w:tcPr>
            <w:tcW w:w="428" w:type="pct"/>
            <w:shd w:val="clear" w:color="auto" w:fill="FFFFFF"/>
          </w:tcPr>
          <w:p w14:paraId="4DD3CD49" w14:textId="77777777" w:rsidR="002D57C4" w:rsidRPr="00E5427A" w:rsidRDefault="008C123E" w:rsidP="00502E57">
            <w:pPr>
              <w:pStyle w:val="TableText"/>
              <w:rPr>
                <w:rFonts w:cstheme="minorHAnsi"/>
              </w:rPr>
            </w:pPr>
            <w:hyperlink w:anchor="TYPE_TOSCA_SCALAR_UNIT_FREQUENCY" w:history="1">
              <w:r w:rsidR="002D57C4" w:rsidRPr="007633FB">
                <w:rPr>
                  <w:rStyle w:val="Hyperlink"/>
                  <w:rFonts w:cstheme="minorHAnsi"/>
                </w:rPr>
                <w:t>scalar-unit.frequency</w:t>
              </w:r>
            </w:hyperlink>
          </w:p>
        </w:tc>
        <w:tc>
          <w:tcPr>
            <w:tcW w:w="885" w:type="pct"/>
            <w:shd w:val="clear" w:color="auto" w:fill="FFFFFF"/>
          </w:tcPr>
          <w:p w14:paraId="51773F50" w14:textId="77777777" w:rsidR="002D57C4" w:rsidRPr="00E5427A" w:rsidRDefault="002D57C4" w:rsidP="00502E57">
            <w:pPr>
              <w:pStyle w:val="TableText"/>
              <w:rPr>
                <w:rFonts w:cstheme="minorHAnsi"/>
              </w:rPr>
            </w:pPr>
            <w:r w:rsidRPr="0077413D">
              <w:t xml:space="preserve">greater_or_equal: </w:t>
            </w:r>
            <w:r>
              <w:t>0.1 GHz</w:t>
            </w:r>
          </w:p>
        </w:tc>
        <w:tc>
          <w:tcPr>
            <w:tcW w:w="2408" w:type="pct"/>
            <w:shd w:val="clear" w:color="auto" w:fill="FFFFFF"/>
          </w:tcPr>
          <w:p w14:paraId="66C4B913" w14:textId="77777777" w:rsidR="002D57C4" w:rsidRPr="00E5427A" w:rsidRDefault="002D57C4" w:rsidP="00502E57">
            <w:pPr>
              <w:pStyle w:val="TableText"/>
              <w:rPr>
                <w:rFonts w:cstheme="minorHAnsi"/>
              </w:rPr>
            </w:pPr>
            <w:r>
              <w:rPr>
                <w:rFonts w:cstheme="minorHAnsi"/>
              </w:rPr>
              <w:t xml:space="preserve">Specifies the operating </w:t>
            </w:r>
            <w:r w:rsidRPr="002937CA">
              <w:rPr>
                <w:rFonts w:cstheme="minorHAnsi"/>
              </w:rPr>
              <w:t>frequency of CPU's core</w:t>
            </w:r>
            <w:r>
              <w:rPr>
                <w:rFonts w:cstheme="minorHAnsi"/>
              </w:rPr>
              <w:t>.  This property expresses the expected frequency of one (1) CPU as provided by the property “</w:t>
            </w:r>
            <w:r w:rsidRPr="002937CA">
              <w:rPr>
                <w:rStyle w:val="CodeSnippetHighlight"/>
              </w:rPr>
              <w:t>num_cpus</w:t>
            </w:r>
            <w:r>
              <w:rPr>
                <w:rFonts w:cstheme="minorHAnsi"/>
              </w:rPr>
              <w:t>”.</w:t>
            </w:r>
          </w:p>
        </w:tc>
      </w:tr>
      <w:tr w:rsidR="002D57C4" w:rsidRPr="00E5427A" w14:paraId="36454834" w14:textId="77777777" w:rsidTr="00502E57">
        <w:trPr>
          <w:cantSplit/>
        </w:trPr>
        <w:tc>
          <w:tcPr>
            <w:tcW w:w="791" w:type="pct"/>
            <w:shd w:val="clear" w:color="auto" w:fill="FFFFFF"/>
          </w:tcPr>
          <w:p w14:paraId="3CDC8173" w14:textId="77777777" w:rsidR="002D57C4" w:rsidRDefault="002D57C4" w:rsidP="00502E57">
            <w:pPr>
              <w:pStyle w:val="TableText"/>
              <w:rPr>
                <w:rFonts w:cstheme="minorHAnsi"/>
                <w:noProof/>
              </w:rPr>
            </w:pPr>
            <w:r w:rsidRPr="00E5427A">
              <w:rPr>
                <w:rFonts w:cstheme="minorHAnsi"/>
                <w:noProof/>
              </w:rPr>
              <w:t>disk_size</w:t>
            </w:r>
          </w:p>
        </w:tc>
        <w:tc>
          <w:tcPr>
            <w:tcW w:w="488" w:type="pct"/>
            <w:shd w:val="clear" w:color="auto" w:fill="FFFFFF"/>
          </w:tcPr>
          <w:p w14:paraId="725EE2E1" w14:textId="77777777" w:rsidR="002D57C4" w:rsidRDefault="002D57C4" w:rsidP="00502E57">
            <w:pPr>
              <w:pStyle w:val="TableText"/>
              <w:rPr>
                <w:rFonts w:cstheme="minorHAnsi"/>
              </w:rPr>
            </w:pPr>
            <w:r>
              <w:rPr>
                <w:rFonts w:cstheme="minorHAnsi"/>
              </w:rPr>
              <w:t>n</w:t>
            </w:r>
            <w:r w:rsidRPr="00E5427A">
              <w:rPr>
                <w:rFonts w:cstheme="minorHAnsi"/>
              </w:rPr>
              <w:t>o</w:t>
            </w:r>
          </w:p>
        </w:tc>
        <w:tc>
          <w:tcPr>
            <w:tcW w:w="428" w:type="pct"/>
            <w:shd w:val="clear" w:color="auto" w:fill="FFFFFF"/>
          </w:tcPr>
          <w:p w14:paraId="3D32C43B" w14:textId="77777777" w:rsidR="002D57C4" w:rsidRDefault="008C123E" w:rsidP="00502E57">
            <w:pPr>
              <w:pStyle w:val="TableText"/>
            </w:pPr>
            <w:hyperlink w:anchor="TYPE_TOSCA_SCALAR_UNIT_SIZE" w:history="1">
              <w:r w:rsidR="002D57C4" w:rsidRPr="00962AD0">
                <w:rPr>
                  <w:rStyle w:val="Hyperlink"/>
                </w:rPr>
                <w:t>scalar-unit.size</w:t>
              </w:r>
            </w:hyperlink>
          </w:p>
        </w:tc>
        <w:tc>
          <w:tcPr>
            <w:tcW w:w="885" w:type="pct"/>
            <w:shd w:val="clear" w:color="auto" w:fill="FFFFFF"/>
          </w:tcPr>
          <w:p w14:paraId="5F9ED3E3" w14:textId="77777777" w:rsidR="002D57C4" w:rsidRDefault="002D57C4" w:rsidP="00502E57">
            <w:pPr>
              <w:pStyle w:val="TableText"/>
              <w:rPr>
                <w:noProof/>
              </w:rPr>
            </w:pPr>
            <w:r w:rsidRPr="0077413D">
              <w:t xml:space="preserve">greater_or_equal: </w:t>
            </w:r>
            <w:r>
              <w:t>0 MB</w:t>
            </w:r>
          </w:p>
        </w:tc>
        <w:tc>
          <w:tcPr>
            <w:tcW w:w="2408" w:type="pct"/>
            <w:shd w:val="clear" w:color="auto" w:fill="FFFFFF"/>
          </w:tcPr>
          <w:p w14:paraId="6B339E1A" w14:textId="77777777" w:rsidR="002D57C4" w:rsidRDefault="002D57C4" w:rsidP="00502E57">
            <w:pPr>
              <w:pStyle w:val="TableText"/>
              <w:rPr>
                <w:rFonts w:cstheme="minorHAnsi"/>
              </w:rPr>
            </w:pPr>
            <w:r w:rsidRPr="00E5427A">
              <w:rPr>
                <w:rFonts w:cstheme="minorHAnsi"/>
              </w:rPr>
              <w:t>Size of the local disk</w:t>
            </w:r>
            <w:r>
              <w:rPr>
                <w:rFonts w:cstheme="minorHAnsi"/>
              </w:rPr>
              <w:t xml:space="preserve"> </w:t>
            </w:r>
            <w:r w:rsidRPr="00E5427A">
              <w:rPr>
                <w:rFonts w:cstheme="minorHAnsi"/>
              </w:rPr>
              <w:t>available to applications running on the Compute node</w:t>
            </w:r>
            <w:r>
              <w:rPr>
                <w:rFonts w:cstheme="minorHAnsi"/>
              </w:rPr>
              <w:t xml:space="preserve"> (default unit is MB)</w:t>
            </w:r>
            <w:r w:rsidRPr="00E5427A">
              <w:rPr>
                <w:rFonts w:cstheme="minorHAnsi"/>
              </w:rPr>
              <w:t>.</w:t>
            </w:r>
          </w:p>
        </w:tc>
      </w:tr>
      <w:tr w:rsidR="002D57C4" w:rsidRPr="00E5427A" w14:paraId="743E7CAF" w14:textId="77777777" w:rsidTr="00502E57">
        <w:trPr>
          <w:cantSplit/>
        </w:trPr>
        <w:tc>
          <w:tcPr>
            <w:tcW w:w="791" w:type="pct"/>
            <w:shd w:val="clear" w:color="auto" w:fill="FFFFFF"/>
          </w:tcPr>
          <w:p w14:paraId="1AEFB701" w14:textId="77777777" w:rsidR="002D57C4" w:rsidRDefault="002D57C4" w:rsidP="00502E57">
            <w:pPr>
              <w:pStyle w:val="TableText"/>
              <w:rPr>
                <w:rFonts w:cstheme="minorHAnsi"/>
                <w:noProof/>
              </w:rPr>
            </w:pPr>
            <w:r w:rsidRPr="00E5427A">
              <w:rPr>
                <w:rFonts w:cstheme="minorHAnsi"/>
                <w:noProof/>
              </w:rPr>
              <w:t>mem_siz</w:t>
            </w:r>
            <w:r>
              <w:rPr>
                <w:rFonts w:cstheme="minorHAnsi"/>
                <w:noProof/>
              </w:rPr>
              <w:t>e</w:t>
            </w:r>
          </w:p>
        </w:tc>
        <w:tc>
          <w:tcPr>
            <w:tcW w:w="488" w:type="pct"/>
            <w:shd w:val="clear" w:color="auto" w:fill="FFFFFF"/>
          </w:tcPr>
          <w:p w14:paraId="794C591B" w14:textId="77777777" w:rsidR="002D57C4" w:rsidRDefault="002D57C4" w:rsidP="00502E57">
            <w:pPr>
              <w:pStyle w:val="TableText"/>
              <w:rPr>
                <w:rFonts w:cstheme="minorHAnsi"/>
              </w:rPr>
            </w:pPr>
            <w:r>
              <w:rPr>
                <w:rFonts w:cstheme="minorHAnsi"/>
              </w:rPr>
              <w:t>n</w:t>
            </w:r>
            <w:r w:rsidRPr="00E5427A">
              <w:rPr>
                <w:rFonts w:cstheme="minorHAnsi"/>
              </w:rPr>
              <w:t>o</w:t>
            </w:r>
          </w:p>
        </w:tc>
        <w:tc>
          <w:tcPr>
            <w:tcW w:w="428" w:type="pct"/>
            <w:shd w:val="clear" w:color="auto" w:fill="FFFFFF"/>
          </w:tcPr>
          <w:p w14:paraId="01036669" w14:textId="77777777" w:rsidR="002D57C4" w:rsidRDefault="008C123E" w:rsidP="00502E57">
            <w:pPr>
              <w:pStyle w:val="TableText"/>
            </w:pPr>
            <w:hyperlink w:anchor="TYPE_TOSCA_SCALAR_UNIT_SIZE" w:history="1">
              <w:r w:rsidR="002D57C4" w:rsidRPr="00962AD0">
                <w:rPr>
                  <w:rStyle w:val="Hyperlink"/>
                </w:rPr>
                <w:t>scalar-unit.size</w:t>
              </w:r>
            </w:hyperlink>
          </w:p>
        </w:tc>
        <w:tc>
          <w:tcPr>
            <w:tcW w:w="885" w:type="pct"/>
            <w:shd w:val="clear" w:color="auto" w:fill="FFFFFF"/>
          </w:tcPr>
          <w:p w14:paraId="7A7C7886" w14:textId="77777777" w:rsidR="002D57C4" w:rsidRDefault="002D57C4" w:rsidP="00502E57">
            <w:pPr>
              <w:pStyle w:val="TableText"/>
              <w:rPr>
                <w:noProof/>
              </w:rPr>
            </w:pPr>
            <w:r w:rsidRPr="0077413D">
              <w:t xml:space="preserve">greater_or_equal: </w:t>
            </w:r>
            <w:r>
              <w:t>0 MB</w:t>
            </w:r>
          </w:p>
        </w:tc>
        <w:tc>
          <w:tcPr>
            <w:tcW w:w="2408" w:type="pct"/>
            <w:shd w:val="clear" w:color="auto" w:fill="FFFFFF"/>
          </w:tcPr>
          <w:p w14:paraId="1428973B" w14:textId="77777777" w:rsidR="002D57C4" w:rsidRDefault="002D57C4" w:rsidP="00502E57">
            <w:pPr>
              <w:pStyle w:val="TableText"/>
              <w:rPr>
                <w:rFonts w:cstheme="minorHAnsi"/>
              </w:rPr>
            </w:pPr>
            <w:r w:rsidRPr="00E5427A">
              <w:rPr>
                <w:rFonts w:cstheme="minorHAnsi"/>
              </w:rPr>
              <w:t>Size of memory</w:t>
            </w:r>
            <w:r>
              <w:rPr>
                <w:rFonts w:cstheme="minorHAnsi"/>
              </w:rPr>
              <w:t xml:space="preserve"> </w:t>
            </w:r>
            <w:r w:rsidRPr="00E5427A">
              <w:rPr>
                <w:rFonts w:cstheme="minorHAnsi"/>
              </w:rPr>
              <w:t>available to applications running on the Compute node</w:t>
            </w:r>
            <w:r>
              <w:rPr>
                <w:rFonts w:cstheme="minorHAnsi"/>
              </w:rPr>
              <w:t xml:space="preserve"> (default unit is MB)</w:t>
            </w:r>
            <w:r w:rsidRPr="00E5427A">
              <w:rPr>
                <w:rFonts w:cstheme="minorHAnsi"/>
              </w:rPr>
              <w:t>.</w:t>
            </w:r>
          </w:p>
        </w:tc>
      </w:tr>
    </w:tbl>
    <w:p w14:paraId="1C424601" w14:textId="77777777" w:rsidR="002D57C4" w:rsidRDefault="002D57C4" w:rsidP="002D57C4"/>
    <w:p w14:paraId="358454BA" w14:textId="77777777" w:rsidR="002D57C4" w:rsidRPr="005E360B"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091619A" w14:textId="77777777" w:rsidTr="00502E57">
        <w:tc>
          <w:tcPr>
            <w:tcW w:w="9576" w:type="dxa"/>
            <w:shd w:val="clear" w:color="auto" w:fill="D9D9D9" w:themeFill="background1" w:themeFillShade="D9"/>
          </w:tcPr>
          <w:p w14:paraId="30B33E89" w14:textId="77777777" w:rsidR="002D57C4" w:rsidRPr="006824F5" w:rsidRDefault="002D57C4" w:rsidP="00502E57">
            <w:pPr>
              <w:rPr>
                <w:rStyle w:val="CodeSnippet"/>
              </w:rPr>
            </w:pPr>
            <w:r w:rsidRPr="006824F5">
              <w:rPr>
                <w:rStyle w:val="CodeSnippet"/>
              </w:rPr>
              <w:t>tosca.capabilities.Container:</w:t>
            </w:r>
          </w:p>
          <w:p w14:paraId="6772D4E0" w14:textId="77777777" w:rsidR="002D57C4" w:rsidRDefault="002D57C4" w:rsidP="00502E57">
            <w:pPr>
              <w:rPr>
                <w:rStyle w:val="Hyperlink"/>
                <w:rFonts w:ascii="Consolas" w:hAnsi="Consolas"/>
              </w:rPr>
            </w:pPr>
            <w:r w:rsidRPr="006824F5">
              <w:rPr>
                <w:rStyle w:val="CodeSnippet"/>
              </w:rPr>
              <w:t xml:space="preserve">  derived_from: </w:t>
            </w:r>
            <w:hyperlink w:anchor="DEFN_TYPE_CAPABILITIES_ROOT" w:history="1">
              <w:r w:rsidRPr="00FB7544">
                <w:rPr>
                  <w:rStyle w:val="Hyperlink"/>
                  <w:rFonts w:ascii="Consolas" w:hAnsi="Consolas"/>
                </w:rPr>
                <w:t>tosca.capabilities.Root</w:t>
              </w:r>
            </w:hyperlink>
          </w:p>
          <w:p w14:paraId="3B5D7DAD" w14:textId="77777777" w:rsidR="002D57C4" w:rsidRPr="006824F5" w:rsidRDefault="002D57C4" w:rsidP="00502E57">
            <w:pPr>
              <w:rPr>
                <w:rStyle w:val="CodeSnippet"/>
                <w:noProof/>
              </w:rPr>
            </w:pPr>
            <w:r>
              <w:rPr>
                <w:rStyle w:val="CodeSnippet"/>
                <w:noProof/>
              </w:rPr>
              <w:t xml:space="preserve">  </w:t>
            </w:r>
            <w:r w:rsidRPr="006824F5">
              <w:rPr>
                <w:rStyle w:val="CodeSnippet"/>
                <w:noProof/>
              </w:rPr>
              <w:t>properties:</w:t>
            </w:r>
          </w:p>
          <w:p w14:paraId="0CAB29B2" w14:textId="77777777" w:rsidR="002D57C4" w:rsidRPr="006824F5" w:rsidRDefault="002D57C4" w:rsidP="00502E57">
            <w:pPr>
              <w:rPr>
                <w:rStyle w:val="CodeSnippet"/>
                <w:noProof/>
              </w:rPr>
            </w:pPr>
            <w:r w:rsidRPr="006824F5">
              <w:rPr>
                <w:rStyle w:val="CodeSnippet"/>
                <w:noProof/>
              </w:rPr>
              <w:t xml:space="preserve">    num_cpus: </w:t>
            </w:r>
          </w:p>
          <w:p w14:paraId="1D6B4EF5" w14:textId="77777777" w:rsidR="002D57C4" w:rsidRDefault="002D57C4" w:rsidP="00502E57">
            <w:pPr>
              <w:rPr>
                <w:rStyle w:val="CodeSnippet"/>
                <w:noProof/>
              </w:rPr>
            </w:pPr>
            <w:r w:rsidRPr="006824F5">
              <w:rPr>
                <w:rStyle w:val="CodeSnippet"/>
                <w:noProof/>
              </w:rPr>
              <w:t xml:space="preserve">      type: integer</w:t>
            </w:r>
          </w:p>
          <w:p w14:paraId="38C0D6CF" w14:textId="77777777" w:rsidR="002D57C4" w:rsidRDefault="002D57C4" w:rsidP="00502E57">
            <w:pPr>
              <w:rPr>
                <w:rStyle w:val="CodeSnippet"/>
                <w:noProof/>
              </w:rPr>
            </w:pPr>
            <w:r>
              <w:rPr>
                <w:rStyle w:val="CodeSnippet"/>
                <w:noProof/>
              </w:rPr>
              <w:t xml:space="preserve">      required: false</w:t>
            </w:r>
          </w:p>
          <w:p w14:paraId="58FD99D1" w14:textId="77777777" w:rsidR="002D57C4" w:rsidRPr="006824F5" w:rsidRDefault="002D57C4" w:rsidP="00502E57">
            <w:pPr>
              <w:rPr>
                <w:rStyle w:val="CodeSnippet"/>
                <w:noProof/>
              </w:rPr>
            </w:pPr>
            <w:r w:rsidRPr="006824F5">
              <w:rPr>
                <w:rStyle w:val="CodeSnippet"/>
                <w:noProof/>
              </w:rPr>
              <w:t xml:space="preserve">      constraints:</w:t>
            </w:r>
          </w:p>
          <w:p w14:paraId="1402BFDE" w14:textId="77777777" w:rsidR="002D57C4" w:rsidRDefault="002D57C4" w:rsidP="00502E57">
            <w:pPr>
              <w:rPr>
                <w:rStyle w:val="CodeSnippet"/>
                <w:noProof/>
              </w:rPr>
            </w:pPr>
            <w:r w:rsidRPr="006824F5">
              <w:rPr>
                <w:rStyle w:val="CodeSnippet"/>
                <w:noProof/>
              </w:rPr>
              <w:t xml:space="preserve">        - greater_or_equal: 1</w:t>
            </w:r>
          </w:p>
          <w:p w14:paraId="4887726D" w14:textId="77777777" w:rsidR="002D57C4" w:rsidRDefault="002D57C4" w:rsidP="00502E57">
            <w:pPr>
              <w:rPr>
                <w:rStyle w:val="CodeSnippet"/>
              </w:rPr>
            </w:pPr>
            <w:r w:rsidRPr="005E05A8">
              <w:rPr>
                <w:rStyle w:val="CodeSnippet"/>
              </w:rPr>
              <w:t xml:space="preserve">    cpu_frequency</w:t>
            </w:r>
            <w:r>
              <w:rPr>
                <w:rStyle w:val="CodeSnippet"/>
              </w:rPr>
              <w:t>:</w:t>
            </w:r>
          </w:p>
          <w:p w14:paraId="0F3DA414" w14:textId="77777777" w:rsidR="002D57C4" w:rsidRDefault="002D57C4" w:rsidP="00502E57">
            <w:pPr>
              <w:rPr>
                <w:rStyle w:val="CodeSnippet"/>
              </w:rPr>
            </w:pPr>
            <w:r>
              <w:rPr>
                <w:rStyle w:val="CodeSnippet"/>
              </w:rPr>
              <w:t xml:space="preserve">      type: </w:t>
            </w:r>
            <w:hyperlink w:anchor="TYPE_TOSCA_SCALAR_UNIT_FREQUENCY" w:history="1">
              <w:r w:rsidRPr="00251F08">
                <w:rPr>
                  <w:rStyle w:val="Hyperlink"/>
                  <w:rFonts w:ascii="Consolas" w:hAnsi="Consolas"/>
                </w:rPr>
                <w:t>scalar-unit.frequency</w:t>
              </w:r>
            </w:hyperlink>
          </w:p>
          <w:p w14:paraId="4ACC5CFF" w14:textId="77777777" w:rsidR="002D57C4" w:rsidRDefault="002D57C4" w:rsidP="00502E57">
            <w:pPr>
              <w:rPr>
                <w:rStyle w:val="CodeSnippet"/>
              </w:rPr>
            </w:pPr>
            <w:r>
              <w:rPr>
                <w:rStyle w:val="CodeSnippet"/>
              </w:rPr>
              <w:t xml:space="preserve">      required: false</w:t>
            </w:r>
          </w:p>
          <w:p w14:paraId="1D18724A" w14:textId="77777777" w:rsidR="002D57C4" w:rsidRPr="006824F5" w:rsidRDefault="002D57C4" w:rsidP="00502E57">
            <w:pPr>
              <w:rPr>
                <w:rStyle w:val="CodeSnippet"/>
                <w:noProof/>
              </w:rPr>
            </w:pPr>
            <w:r w:rsidRPr="006824F5">
              <w:rPr>
                <w:rStyle w:val="CodeSnippet"/>
                <w:noProof/>
              </w:rPr>
              <w:t xml:space="preserve">      constraints:</w:t>
            </w:r>
          </w:p>
          <w:p w14:paraId="4DE53794" w14:textId="77777777" w:rsidR="002D57C4" w:rsidRDefault="002D57C4" w:rsidP="00502E57">
            <w:pPr>
              <w:rPr>
                <w:rStyle w:val="CodeSnippet"/>
                <w:noProof/>
              </w:rPr>
            </w:pPr>
            <w:r>
              <w:rPr>
                <w:rStyle w:val="CodeSnippet"/>
                <w:noProof/>
              </w:rPr>
              <w:t xml:space="preserve">        - greater_or_equal: 0.1 GHz</w:t>
            </w:r>
          </w:p>
          <w:p w14:paraId="6D921988" w14:textId="77777777" w:rsidR="002D57C4" w:rsidRPr="006824F5" w:rsidRDefault="002D57C4" w:rsidP="00502E57">
            <w:pPr>
              <w:rPr>
                <w:rStyle w:val="CodeSnippet"/>
                <w:noProof/>
              </w:rPr>
            </w:pPr>
            <w:r w:rsidRPr="006824F5">
              <w:rPr>
                <w:rStyle w:val="CodeSnippet"/>
                <w:noProof/>
              </w:rPr>
              <w:t xml:space="preserve">    disk_size: </w:t>
            </w:r>
          </w:p>
          <w:p w14:paraId="18EA5E69" w14:textId="77777777" w:rsidR="002D57C4" w:rsidRDefault="002D57C4" w:rsidP="00502E57">
            <w:pPr>
              <w:rPr>
                <w:rStyle w:val="Hyperlink"/>
                <w:rFonts w:ascii="Consolas" w:hAnsi="Consolas"/>
              </w:rPr>
            </w:pPr>
            <w:r>
              <w:rPr>
                <w:rStyle w:val="CodeSnippet"/>
                <w:noProof/>
              </w:rPr>
              <w:t xml:space="preserve">      type: </w:t>
            </w:r>
            <w:hyperlink w:anchor="TYPE_TOSCA_SCALAR_UNIT_SIZE" w:history="1">
              <w:r w:rsidRPr="001D526D">
                <w:rPr>
                  <w:rStyle w:val="Hyperlink"/>
                  <w:rFonts w:ascii="Consolas" w:hAnsi="Consolas"/>
                </w:rPr>
                <w:t>scalar-unit.size</w:t>
              </w:r>
            </w:hyperlink>
          </w:p>
          <w:p w14:paraId="72349A1D" w14:textId="77777777" w:rsidR="002D57C4" w:rsidRPr="000A5423" w:rsidRDefault="002D57C4" w:rsidP="00502E57">
            <w:pPr>
              <w:rPr>
                <w:rStyle w:val="CodeSnippet"/>
              </w:rPr>
            </w:pPr>
            <w:r w:rsidRPr="000A5423">
              <w:rPr>
                <w:rStyle w:val="CodeSnippet"/>
              </w:rPr>
              <w:t xml:space="preserve">      required: false</w:t>
            </w:r>
          </w:p>
          <w:p w14:paraId="67093EAC" w14:textId="77777777" w:rsidR="002D57C4" w:rsidRPr="006824F5" w:rsidRDefault="002D57C4" w:rsidP="00502E57">
            <w:pPr>
              <w:rPr>
                <w:rStyle w:val="CodeSnippet"/>
                <w:noProof/>
              </w:rPr>
            </w:pPr>
            <w:r w:rsidRPr="006824F5">
              <w:rPr>
                <w:rStyle w:val="CodeSnippet"/>
                <w:noProof/>
              </w:rPr>
              <w:t xml:space="preserve">      constraints:</w:t>
            </w:r>
          </w:p>
          <w:p w14:paraId="68B63B4D" w14:textId="77777777" w:rsidR="002D57C4" w:rsidRPr="006824F5" w:rsidRDefault="002D57C4" w:rsidP="00502E57">
            <w:pPr>
              <w:rPr>
                <w:rStyle w:val="CodeSnippet"/>
                <w:noProof/>
              </w:rPr>
            </w:pPr>
            <w:r w:rsidRPr="006824F5">
              <w:rPr>
                <w:rStyle w:val="CodeSnippet"/>
                <w:noProof/>
              </w:rPr>
              <w:t xml:space="preserve">        - greater_or_equal: 0</w:t>
            </w:r>
            <w:r>
              <w:rPr>
                <w:rStyle w:val="CodeSnippet"/>
                <w:noProof/>
              </w:rPr>
              <w:t xml:space="preserve"> MB</w:t>
            </w:r>
          </w:p>
          <w:p w14:paraId="320DEB9D" w14:textId="77777777" w:rsidR="002D57C4" w:rsidRPr="006824F5" w:rsidRDefault="002D57C4" w:rsidP="00502E57">
            <w:pPr>
              <w:rPr>
                <w:rStyle w:val="CodeSnippet"/>
                <w:noProof/>
              </w:rPr>
            </w:pPr>
            <w:r w:rsidRPr="006824F5">
              <w:rPr>
                <w:rStyle w:val="CodeSnippet"/>
                <w:noProof/>
              </w:rPr>
              <w:t xml:space="preserve">    mem_size: </w:t>
            </w:r>
          </w:p>
          <w:p w14:paraId="5B14BC6D" w14:textId="77777777" w:rsidR="002D57C4" w:rsidRDefault="002D57C4" w:rsidP="00502E57">
            <w:pPr>
              <w:rPr>
                <w:rStyle w:val="Hyperlink"/>
                <w:rFonts w:ascii="Consolas" w:hAnsi="Consolas"/>
                <w:noProof/>
              </w:rPr>
            </w:pPr>
            <w:r w:rsidRPr="006824F5">
              <w:rPr>
                <w:rStyle w:val="CodeSnippet"/>
                <w:noProof/>
              </w:rPr>
              <w:t xml:space="preserve">      type: </w:t>
            </w:r>
            <w:hyperlink w:anchor="TYPE_TOSCA_SCALAR_UNIT_SIZE" w:history="1">
              <w:r w:rsidRPr="001D526D">
                <w:rPr>
                  <w:rStyle w:val="Hyperlink"/>
                  <w:rFonts w:ascii="Consolas" w:hAnsi="Consolas"/>
                  <w:noProof/>
                </w:rPr>
                <w:t>scalar-unit.size</w:t>
              </w:r>
            </w:hyperlink>
          </w:p>
          <w:p w14:paraId="458D8BFF" w14:textId="77777777" w:rsidR="002D57C4" w:rsidRPr="00BB662F" w:rsidRDefault="002D57C4" w:rsidP="00502E57">
            <w:pPr>
              <w:rPr>
                <w:rStyle w:val="CodeSnippet"/>
              </w:rPr>
            </w:pPr>
            <w:r w:rsidRPr="00BB662F">
              <w:rPr>
                <w:rStyle w:val="CodeSnippet"/>
              </w:rPr>
              <w:t xml:space="preserve">      required: false</w:t>
            </w:r>
          </w:p>
          <w:p w14:paraId="62408CC7" w14:textId="77777777" w:rsidR="002D57C4" w:rsidRPr="006824F5" w:rsidRDefault="002D57C4" w:rsidP="00502E57">
            <w:pPr>
              <w:rPr>
                <w:rStyle w:val="CodeSnippet"/>
                <w:noProof/>
              </w:rPr>
            </w:pPr>
            <w:r w:rsidRPr="006824F5">
              <w:rPr>
                <w:rStyle w:val="CodeSnippet"/>
                <w:noProof/>
              </w:rPr>
              <w:t xml:space="preserve">      constraints:</w:t>
            </w:r>
          </w:p>
          <w:p w14:paraId="616591A5" w14:textId="77777777" w:rsidR="002D57C4" w:rsidRPr="006824F5" w:rsidRDefault="002D57C4" w:rsidP="00502E57">
            <w:pPr>
              <w:rPr>
                <w:rStyle w:val="CodeSnippet"/>
                <w:noProof/>
              </w:rPr>
            </w:pPr>
            <w:r w:rsidRPr="006824F5">
              <w:rPr>
                <w:rStyle w:val="CodeSnippet"/>
                <w:noProof/>
              </w:rPr>
              <w:t xml:space="preserve">        - greater_or_equal: 0</w:t>
            </w:r>
            <w:r>
              <w:rPr>
                <w:rStyle w:val="CodeSnippet"/>
                <w:noProof/>
              </w:rPr>
              <w:t xml:space="preserve"> MB</w:t>
            </w:r>
          </w:p>
        </w:tc>
      </w:tr>
    </w:tbl>
    <w:p w14:paraId="345A11AF" w14:textId="77777777" w:rsidR="002D57C4" w:rsidRDefault="002D57C4" w:rsidP="002D57C4">
      <w:pPr>
        <w:pStyle w:val="Heading3"/>
        <w:numPr>
          <w:ilvl w:val="2"/>
          <w:numId w:val="3"/>
        </w:numPr>
      </w:pPr>
      <w:bookmarkStart w:id="487" w:name="DEFN_TYPE_CAPABILITIES_HTTP_ENDPOINT"/>
      <w:bookmarkStart w:id="488" w:name="DEFN_TYPE_CAPABILITIES_ENDPOINT"/>
      <w:r>
        <w:lastRenderedPageBreak/>
        <w:t>tosca.capabilities.Endpoint</w:t>
      </w:r>
    </w:p>
    <w:bookmarkEnd w:id="487"/>
    <w:bookmarkEnd w:id="488"/>
    <w:p w14:paraId="7E653E03" w14:textId="77777777" w:rsidR="002D57C4" w:rsidRDefault="002D57C4" w:rsidP="002D57C4">
      <w:pPr>
        <w:pStyle w:val="NormalaroundTable"/>
        <w:keepNext/>
      </w:pPr>
      <w:r w:rsidRPr="00DB24E9">
        <w:t xml:space="preserve">This is the default TOSCA type that should be </w:t>
      </w:r>
      <w:r>
        <w:t xml:space="preserve">used or </w:t>
      </w:r>
      <w:r w:rsidRPr="00DB24E9">
        <w:t xml:space="preserve">extended to define </w:t>
      </w:r>
      <w:r>
        <w:t>a network endpoint capability. This includes the information to express a basic endpoint with a single port or a complex endpoint with multiple ports.  By default the Endpoint is assumed to represent an address on a private network unless otherwise specified.</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0E5406ED" w14:textId="77777777" w:rsidTr="00502E57">
        <w:tc>
          <w:tcPr>
            <w:tcW w:w="1177" w:type="pct"/>
            <w:shd w:val="clear" w:color="auto" w:fill="D9D9D9"/>
          </w:tcPr>
          <w:p w14:paraId="0D08F852" w14:textId="77777777" w:rsidR="002D57C4" w:rsidRPr="00422683" w:rsidRDefault="002D57C4" w:rsidP="00502E57">
            <w:pPr>
              <w:pStyle w:val="TableText-Heading"/>
            </w:pPr>
            <w:r w:rsidRPr="00422683">
              <w:t>Shorthand Name</w:t>
            </w:r>
          </w:p>
        </w:tc>
        <w:tc>
          <w:tcPr>
            <w:tcW w:w="3823" w:type="pct"/>
          </w:tcPr>
          <w:p w14:paraId="2C2B25C0" w14:textId="77777777" w:rsidR="002D57C4" w:rsidRPr="005A5497" w:rsidRDefault="002D57C4" w:rsidP="00502E57">
            <w:pPr>
              <w:pStyle w:val="TableText"/>
              <w:rPr>
                <w:noProof/>
              </w:rPr>
            </w:pPr>
            <w:r>
              <w:rPr>
                <w:noProof/>
              </w:rPr>
              <w:t>Endpoint</w:t>
            </w:r>
          </w:p>
        </w:tc>
      </w:tr>
      <w:tr w:rsidR="002D57C4" w:rsidRPr="004279F4" w14:paraId="61C81C64" w14:textId="77777777" w:rsidTr="00502E57">
        <w:tc>
          <w:tcPr>
            <w:tcW w:w="1177" w:type="pct"/>
            <w:shd w:val="clear" w:color="auto" w:fill="D9D9D9"/>
          </w:tcPr>
          <w:p w14:paraId="489A7336" w14:textId="77777777" w:rsidR="002D57C4" w:rsidRPr="00422683" w:rsidRDefault="002D57C4" w:rsidP="00502E57">
            <w:pPr>
              <w:pStyle w:val="TableText-Heading"/>
            </w:pPr>
            <w:r w:rsidRPr="00422683">
              <w:t>Type Qualified Name</w:t>
            </w:r>
          </w:p>
        </w:tc>
        <w:tc>
          <w:tcPr>
            <w:tcW w:w="3823" w:type="pct"/>
          </w:tcPr>
          <w:p w14:paraId="6842B289" w14:textId="77777777" w:rsidR="002D57C4" w:rsidRDefault="002D57C4" w:rsidP="00502E57">
            <w:pPr>
              <w:pStyle w:val="TableText"/>
              <w:rPr>
                <w:noProof/>
              </w:rPr>
            </w:pPr>
            <w:r>
              <w:rPr>
                <w:noProof/>
              </w:rPr>
              <w:t>tosca:Endpoint</w:t>
            </w:r>
          </w:p>
        </w:tc>
      </w:tr>
      <w:tr w:rsidR="002D57C4" w:rsidRPr="004279F4" w14:paraId="4C818311" w14:textId="77777777" w:rsidTr="00502E57">
        <w:tc>
          <w:tcPr>
            <w:tcW w:w="1177" w:type="pct"/>
            <w:shd w:val="clear" w:color="auto" w:fill="D9D9D9"/>
          </w:tcPr>
          <w:p w14:paraId="54F61460" w14:textId="77777777" w:rsidR="002D57C4" w:rsidRPr="00422683" w:rsidRDefault="002D57C4" w:rsidP="00502E57">
            <w:pPr>
              <w:pStyle w:val="TableText-Heading"/>
            </w:pPr>
            <w:r w:rsidRPr="00422683">
              <w:t>Type URI</w:t>
            </w:r>
          </w:p>
        </w:tc>
        <w:tc>
          <w:tcPr>
            <w:tcW w:w="3823" w:type="pct"/>
          </w:tcPr>
          <w:p w14:paraId="7F787DDD" w14:textId="77777777" w:rsidR="002D57C4" w:rsidRPr="001C038A" w:rsidRDefault="002D57C4" w:rsidP="00502E57">
            <w:pPr>
              <w:pStyle w:val="TableText"/>
            </w:pPr>
            <w:r w:rsidRPr="001C038A">
              <w:t>tosca.</w:t>
            </w:r>
            <w:r>
              <w:t>capabilities</w:t>
            </w:r>
            <w:r w:rsidRPr="001C038A">
              <w:t>.</w:t>
            </w:r>
            <w:r>
              <w:t>Endpoint</w:t>
            </w:r>
          </w:p>
        </w:tc>
      </w:tr>
    </w:tbl>
    <w:p w14:paraId="1F8DFFB7"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82"/>
        <w:gridCol w:w="981"/>
        <w:gridCol w:w="884"/>
        <w:gridCol w:w="1771"/>
        <w:gridCol w:w="4832"/>
      </w:tblGrid>
      <w:tr w:rsidR="002D57C4" w:rsidRPr="00E5427A" w14:paraId="1043035A" w14:textId="77777777" w:rsidTr="00502E57">
        <w:trPr>
          <w:cantSplit/>
          <w:tblHeader/>
        </w:trPr>
        <w:tc>
          <w:tcPr>
            <w:tcW w:w="791" w:type="pct"/>
            <w:shd w:val="clear" w:color="auto" w:fill="D9D9D9"/>
          </w:tcPr>
          <w:p w14:paraId="2597CF79" w14:textId="77777777" w:rsidR="002D57C4" w:rsidRPr="00422683" w:rsidRDefault="002D57C4" w:rsidP="00502E57">
            <w:pPr>
              <w:pStyle w:val="TableText-Heading"/>
              <w:rPr>
                <w:rFonts w:cstheme="minorHAnsi"/>
              </w:rPr>
            </w:pPr>
            <w:r w:rsidRPr="00422683">
              <w:rPr>
                <w:rFonts w:cstheme="minorHAnsi"/>
              </w:rPr>
              <w:t>Name</w:t>
            </w:r>
          </w:p>
        </w:tc>
        <w:tc>
          <w:tcPr>
            <w:tcW w:w="488" w:type="pct"/>
            <w:shd w:val="clear" w:color="auto" w:fill="D9D9D9"/>
          </w:tcPr>
          <w:p w14:paraId="4BFF0D14" w14:textId="77777777" w:rsidR="002D57C4" w:rsidRPr="00422683" w:rsidRDefault="002D57C4" w:rsidP="00502E57">
            <w:pPr>
              <w:pStyle w:val="TableText-Heading"/>
              <w:rPr>
                <w:rFonts w:cstheme="minorHAnsi"/>
              </w:rPr>
            </w:pPr>
            <w:r w:rsidRPr="00422683">
              <w:rPr>
                <w:rFonts w:cstheme="minorHAnsi"/>
              </w:rPr>
              <w:t>Required</w:t>
            </w:r>
          </w:p>
        </w:tc>
        <w:tc>
          <w:tcPr>
            <w:tcW w:w="428" w:type="pct"/>
            <w:shd w:val="clear" w:color="auto" w:fill="D9D9D9"/>
          </w:tcPr>
          <w:p w14:paraId="12A593FB" w14:textId="77777777" w:rsidR="002D57C4" w:rsidRPr="00422683" w:rsidRDefault="002D57C4" w:rsidP="00502E57">
            <w:pPr>
              <w:pStyle w:val="TableText-Heading"/>
              <w:rPr>
                <w:rFonts w:cstheme="minorHAnsi"/>
              </w:rPr>
            </w:pPr>
            <w:r w:rsidRPr="00422683">
              <w:rPr>
                <w:rFonts w:cstheme="minorHAnsi"/>
              </w:rPr>
              <w:t>Type</w:t>
            </w:r>
          </w:p>
        </w:tc>
        <w:tc>
          <w:tcPr>
            <w:tcW w:w="885" w:type="pct"/>
            <w:shd w:val="clear" w:color="auto" w:fill="D9D9D9"/>
          </w:tcPr>
          <w:p w14:paraId="752AC43F" w14:textId="77777777" w:rsidR="002D57C4" w:rsidRPr="00422683" w:rsidRDefault="002D57C4" w:rsidP="00502E57">
            <w:pPr>
              <w:pStyle w:val="TableText-Heading"/>
              <w:rPr>
                <w:rFonts w:cstheme="minorHAnsi"/>
              </w:rPr>
            </w:pPr>
            <w:r w:rsidRPr="00422683">
              <w:rPr>
                <w:rFonts w:cstheme="minorHAnsi"/>
              </w:rPr>
              <w:t>Constraints</w:t>
            </w:r>
          </w:p>
        </w:tc>
        <w:tc>
          <w:tcPr>
            <w:tcW w:w="2408" w:type="pct"/>
            <w:shd w:val="clear" w:color="auto" w:fill="D9D9D9"/>
          </w:tcPr>
          <w:p w14:paraId="04B78A58"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05A881C4" w14:textId="77777777" w:rsidTr="00502E57">
        <w:trPr>
          <w:cantSplit/>
        </w:trPr>
        <w:tc>
          <w:tcPr>
            <w:tcW w:w="791" w:type="pct"/>
            <w:shd w:val="clear" w:color="auto" w:fill="FFFFFF"/>
          </w:tcPr>
          <w:p w14:paraId="75E43BB4" w14:textId="77777777" w:rsidR="002D57C4" w:rsidRPr="00E5427A" w:rsidRDefault="002D57C4" w:rsidP="00502E57">
            <w:pPr>
              <w:pStyle w:val="TableText"/>
              <w:rPr>
                <w:rFonts w:cstheme="minorHAnsi"/>
                <w:noProof/>
              </w:rPr>
            </w:pPr>
            <w:r>
              <w:rPr>
                <w:rFonts w:cstheme="minorHAnsi"/>
                <w:noProof/>
              </w:rPr>
              <w:t>protocol</w:t>
            </w:r>
          </w:p>
        </w:tc>
        <w:tc>
          <w:tcPr>
            <w:tcW w:w="488" w:type="pct"/>
            <w:shd w:val="clear" w:color="auto" w:fill="FFFFFF"/>
          </w:tcPr>
          <w:p w14:paraId="4FD36871" w14:textId="77777777" w:rsidR="002D57C4" w:rsidRPr="00E5427A" w:rsidRDefault="002D57C4" w:rsidP="00502E57">
            <w:pPr>
              <w:pStyle w:val="TableText"/>
              <w:rPr>
                <w:rFonts w:cstheme="minorHAnsi"/>
              </w:rPr>
            </w:pPr>
            <w:r>
              <w:rPr>
                <w:rFonts w:cstheme="minorHAnsi"/>
              </w:rPr>
              <w:t>yes</w:t>
            </w:r>
          </w:p>
        </w:tc>
        <w:tc>
          <w:tcPr>
            <w:tcW w:w="428" w:type="pct"/>
            <w:shd w:val="clear" w:color="auto" w:fill="FFFFFF"/>
          </w:tcPr>
          <w:p w14:paraId="7C5AA139" w14:textId="77777777" w:rsidR="002D57C4" w:rsidRPr="00E5427A" w:rsidRDefault="008C123E" w:rsidP="00502E57">
            <w:pPr>
              <w:pStyle w:val="TableText"/>
              <w:rPr>
                <w:rFonts w:cstheme="minorHAnsi"/>
              </w:rPr>
            </w:pPr>
            <w:hyperlink w:anchor="TYPE_YAML_STRING" w:history="1">
              <w:r w:rsidR="002D57C4" w:rsidRPr="00286F6D">
                <w:rPr>
                  <w:rStyle w:val="Hyperlink"/>
                  <w:rFonts w:cstheme="minorHAnsi"/>
                </w:rPr>
                <w:t>string</w:t>
              </w:r>
            </w:hyperlink>
          </w:p>
        </w:tc>
        <w:tc>
          <w:tcPr>
            <w:tcW w:w="885" w:type="pct"/>
            <w:shd w:val="clear" w:color="auto" w:fill="FFFFFF"/>
          </w:tcPr>
          <w:p w14:paraId="3BE7F04F" w14:textId="77777777" w:rsidR="002D57C4" w:rsidRPr="00E5427A" w:rsidRDefault="002D57C4" w:rsidP="00502E57">
            <w:pPr>
              <w:pStyle w:val="TableText"/>
              <w:rPr>
                <w:rFonts w:cstheme="minorHAnsi"/>
              </w:rPr>
            </w:pPr>
            <w:r>
              <w:rPr>
                <w:rFonts w:cstheme="minorHAnsi"/>
              </w:rPr>
              <w:t>default: tcp</w:t>
            </w:r>
          </w:p>
        </w:tc>
        <w:tc>
          <w:tcPr>
            <w:tcW w:w="2408" w:type="pct"/>
            <w:shd w:val="clear" w:color="auto" w:fill="FFFFFF"/>
          </w:tcPr>
          <w:p w14:paraId="4BFAD00E" w14:textId="77777777" w:rsidR="002D57C4" w:rsidRDefault="002D57C4" w:rsidP="00502E57">
            <w:pPr>
              <w:pStyle w:val="TableText"/>
              <w:rPr>
                <w:rFonts w:cstheme="minorHAnsi"/>
              </w:rPr>
            </w:pPr>
            <w:r>
              <w:rPr>
                <w:rFonts w:cstheme="minorHAnsi"/>
              </w:rPr>
              <w:t>The name of the protocol (i.e., the protocol prefix) that the endpoint accepts (any OSI Layer 4-7 protocols)</w:t>
            </w:r>
          </w:p>
          <w:p w14:paraId="700C7C41" w14:textId="77777777" w:rsidR="002D57C4" w:rsidRDefault="002D57C4" w:rsidP="00502E57">
            <w:pPr>
              <w:pStyle w:val="TableText"/>
              <w:rPr>
                <w:rFonts w:cstheme="minorHAnsi"/>
              </w:rPr>
            </w:pPr>
          </w:p>
          <w:p w14:paraId="2A07BB48" w14:textId="77777777" w:rsidR="002D57C4" w:rsidRPr="00E5427A" w:rsidRDefault="002D57C4" w:rsidP="00502E57">
            <w:pPr>
              <w:pStyle w:val="TableText"/>
              <w:rPr>
                <w:rFonts w:cstheme="minorHAnsi"/>
              </w:rPr>
            </w:pPr>
            <w:r>
              <w:rPr>
                <w:rFonts w:cstheme="minorHAnsi"/>
              </w:rPr>
              <w:t>Examples: http, https, ftp, tcp, udp, etc.</w:t>
            </w:r>
          </w:p>
        </w:tc>
      </w:tr>
      <w:tr w:rsidR="002D57C4" w:rsidRPr="00E5427A" w14:paraId="3C8B9103" w14:textId="77777777" w:rsidTr="00502E57">
        <w:trPr>
          <w:cantSplit/>
        </w:trPr>
        <w:tc>
          <w:tcPr>
            <w:tcW w:w="791" w:type="pct"/>
            <w:shd w:val="clear" w:color="auto" w:fill="FFFFFF"/>
          </w:tcPr>
          <w:p w14:paraId="2C86F00E" w14:textId="77777777" w:rsidR="002D57C4" w:rsidRPr="00E5427A" w:rsidRDefault="002D57C4" w:rsidP="00502E57">
            <w:pPr>
              <w:pStyle w:val="TableText"/>
              <w:rPr>
                <w:rFonts w:cstheme="minorHAnsi"/>
                <w:noProof/>
              </w:rPr>
            </w:pPr>
            <w:r>
              <w:rPr>
                <w:rFonts w:cstheme="minorHAnsi"/>
                <w:noProof/>
              </w:rPr>
              <w:t>port</w:t>
            </w:r>
          </w:p>
        </w:tc>
        <w:tc>
          <w:tcPr>
            <w:tcW w:w="488" w:type="pct"/>
            <w:shd w:val="clear" w:color="auto" w:fill="FFFFFF"/>
          </w:tcPr>
          <w:p w14:paraId="4FB4173C" w14:textId="77777777" w:rsidR="002D57C4" w:rsidRPr="00E5427A" w:rsidRDefault="002D57C4" w:rsidP="00502E57">
            <w:pPr>
              <w:pStyle w:val="TableText"/>
              <w:rPr>
                <w:rFonts w:cstheme="minorHAnsi"/>
              </w:rPr>
            </w:pPr>
            <w:r>
              <w:rPr>
                <w:rFonts w:cstheme="minorHAnsi"/>
              </w:rPr>
              <w:t>no</w:t>
            </w:r>
          </w:p>
        </w:tc>
        <w:tc>
          <w:tcPr>
            <w:tcW w:w="428" w:type="pct"/>
            <w:shd w:val="clear" w:color="auto" w:fill="FFFFFF"/>
          </w:tcPr>
          <w:p w14:paraId="4AEC43F2" w14:textId="77777777" w:rsidR="002D57C4" w:rsidRPr="00E5427A" w:rsidRDefault="008C123E" w:rsidP="00502E57">
            <w:pPr>
              <w:pStyle w:val="TableText"/>
              <w:rPr>
                <w:rFonts w:cstheme="minorHAnsi"/>
              </w:rPr>
            </w:pPr>
            <w:hyperlink w:anchor="TYPE_TOSCA_DATA_PORTDEF" w:history="1">
              <w:r w:rsidR="002D57C4" w:rsidRPr="008D2AE4">
                <w:rPr>
                  <w:rStyle w:val="Hyperlink"/>
                  <w:rFonts w:cstheme="minorHAnsi"/>
                </w:rPr>
                <w:t>PortDef</w:t>
              </w:r>
            </w:hyperlink>
          </w:p>
        </w:tc>
        <w:tc>
          <w:tcPr>
            <w:tcW w:w="885" w:type="pct"/>
            <w:shd w:val="clear" w:color="auto" w:fill="FFFFFF"/>
          </w:tcPr>
          <w:p w14:paraId="64F76B03" w14:textId="77777777" w:rsidR="002D57C4" w:rsidRDefault="002D57C4" w:rsidP="00502E57">
            <w:pPr>
              <w:pStyle w:val="TableText"/>
              <w:rPr>
                <w:noProof/>
              </w:rPr>
            </w:pPr>
            <w:r>
              <w:rPr>
                <w:noProof/>
              </w:rPr>
              <w:t>greater_or_equal: 1</w:t>
            </w:r>
          </w:p>
          <w:p w14:paraId="02D1329A" w14:textId="77777777" w:rsidR="002D57C4" w:rsidRPr="00E5427A" w:rsidRDefault="002D57C4" w:rsidP="00502E57">
            <w:pPr>
              <w:pStyle w:val="TableText"/>
              <w:rPr>
                <w:rFonts w:cstheme="minorHAnsi"/>
              </w:rPr>
            </w:pPr>
            <w:r>
              <w:rPr>
                <w:noProof/>
              </w:rPr>
              <w:t>less_or_equal</w:t>
            </w:r>
            <w:r>
              <w:rPr>
                <w:rFonts w:cstheme="minorHAnsi"/>
              </w:rPr>
              <w:t xml:space="preserve">: </w:t>
            </w:r>
            <w:r w:rsidRPr="000A74F4">
              <w:rPr>
                <w:rFonts w:cstheme="minorHAnsi"/>
              </w:rPr>
              <w:t>65535</w:t>
            </w:r>
          </w:p>
        </w:tc>
        <w:tc>
          <w:tcPr>
            <w:tcW w:w="2408" w:type="pct"/>
            <w:shd w:val="clear" w:color="auto" w:fill="FFFFFF"/>
          </w:tcPr>
          <w:p w14:paraId="2E8EEFA0" w14:textId="77777777" w:rsidR="002D57C4" w:rsidRPr="00E5427A" w:rsidRDefault="002D57C4" w:rsidP="00502E57">
            <w:pPr>
              <w:pStyle w:val="TableText"/>
              <w:rPr>
                <w:rFonts w:cstheme="minorHAnsi"/>
              </w:rPr>
            </w:pPr>
            <w:r>
              <w:rPr>
                <w:rFonts w:cstheme="minorHAnsi"/>
              </w:rPr>
              <w:t>The optional port of the endpoint.</w:t>
            </w:r>
          </w:p>
        </w:tc>
      </w:tr>
      <w:tr w:rsidR="002D57C4" w:rsidRPr="00E5427A" w14:paraId="13545564" w14:textId="77777777" w:rsidTr="00502E57">
        <w:trPr>
          <w:cantSplit/>
        </w:trPr>
        <w:tc>
          <w:tcPr>
            <w:tcW w:w="791" w:type="pct"/>
            <w:shd w:val="clear" w:color="auto" w:fill="FFFFFF"/>
          </w:tcPr>
          <w:p w14:paraId="5147004C" w14:textId="77777777" w:rsidR="002D57C4" w:rsidRDefault="002D57C4" w:rsidP="00502E57">
            <w:pPr>
              <w:pStyle w:val="TableText"/>
              <w:rPr>
                <w:rFonts w:cstheme="minorHAnsi"/>
                <w:noProof/>
              </w:rPr>
            </w:pPr>
            <w:r>
              <w:rPr>
                <w:rFonts w:cstheme="minorHAnsi"/>
                <w:noProof/>
              </w:rPr>
              <w:t>secure</w:t>
            </w:r>
          </w:p>
        </w:tc>
        <w:tc>
          <w:tcPr>
            <w:tcW w:w="488" w:type="pct"/>
            <w:shd w:val="clear" w:color="auto" w:fill="FFFFFF"/>
          </w:tcPr>
          <w:p w14:paraId="2BE34624"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4906A772" w14:textId="77777777" w:rsidR="002D57C4" w:rsidRPr="00E5427A" w:rsidRDefault="008C123E" w:rsidP="00502E57">
            <w:pPr>
              <w:pStyle w:val="TableText"/>
              <w:rPr>
                <w:rFonts w:cstheme="minorHAnsi"/>
              </w:rPr>
            </w:pPr>
            <w:hyperlink w:anchor="TYPE_YAML_BOOLEAN" w:history="1">
              <w:r w:rsidR="002D57C4" w:rsidRPr="00286F6D">
                <w:rPr>
                  <w:rStyle w:val="Hyperlink"/>
                  <w:rFonts w:cstheme="minorHAnsi"/>
                </w:rPr>
                <w:t>boolean</w:t>
              </w:r>
            </w:hyperlink>
          </w:p>
        </w:tc>
        <w:tc>
          <w:tcPr>
            <w:tcW w:w="885" w:type="pct"/>
            <w:shd w:val="clear" w:color="auto" w:fill="FFFFFF"/>
          </w:tcPr>
          <w:p w14:paraId="1F52AE7C" w14:textId="77777777" w:rsidR="002D57C4" w:rsidRPr="00E5427A" w:rsidRDefault="002D57C4" w:rsidP="00502E57">
            <w:pPr>
              <w:pStyle w:val="TableText"/>
              <w:rPr>
                <w:rFonts w:cstheme="minorHAnsi"/>
              </w:rPr>
            </w:pPr>
            <w:r>
              <w:rPr>
                <w:rFonts w:cstheme="minorHAnsi"/>
              </w:rPr>
              <w:t>default: false</w:t>
            </w:r>
          </w:p>
        </w:tc>
        <w:tc>
          <w:tcPr>
            <w:tcW w:w="2408" w:type="pct"/>
            <w:shd w:val="clear" w:color="auto" w:fill="FFFFFF"/>
          </w:tcPr>
          <w:p w14:paraId="41FC9E5E" w14:textId="77777777" w:rsidR="002D57C4" w:rsidRPr="00E5427A" w:rsidRDefault="002D57C4" w:rsidP="00502E57">
            <w:pPr>
              <w:pStyle w:val="TableText"/>
              <w:rPr>
                <w:rFonts w:cstheme="minorHAnsi"/>
              </w:rPr>
            </w:pPr>
            <w:r>
              <w:rPr>
                <w:rFonts w:cstheme="minorHAnsi"/>
              </w:rPr>
              <w:t>Requests for the endpoint to be secure and use credentials supplied on the ConnectsTo relationship.</w:t>
            </w:r>
          </w:p>
        </w:tc>
      </w:tr>
      <w:tr w:rsidR="002D57C4" w:rsidRPr="00E5427A" w14:paraId="04B7FCB9" w14:textId="77777777" w:rsidTr="00502E57">
        <w:trPr>
          <w:cantSplit/>
        </w:trPr>
        <w:tc>
          <w:tcPr>
            <w:tcW w:w="791" w:type="pct"/>
            <w:shd w:val="clear" w:color="auto" w:fill="FFFFFF"/>
          </w:tcPr>
          <w:p w14:paraId="255C9D9E" w14:textId="77777777" w:rsidR="002D57C4" w:rsidRDefault="002D57C4" w:rsidP="00502E57">
            <w:pPr>
              <w:pStyle w:val="TableText"/>
              <w:rPr>
                <w:rFonts w:cstheme="minorHAnsi"/>
                <w:noProof/>
              </w:rPr>
            </w:pPr>
            <w:r>
              <w:rPr>
                <w:rFonts w:cstheme="minorHAnsi"/>
                <w:noProof/>
              </w:rPr>
              <w:t>url_path</w:t>
            </w:r>
          </w:p>
        </w:tc>
        <w:tc>
          <w:tcPr>
            <w:tcW w:w="488" w:type="pct"/>
            <w:shd w:val="clear" w:color="auto" w:fill="FFFFFF"/>
          </w:tcPr>
          <w:p w14:paraId="6D178A64"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3B250FEC" w14:textId="77777777" w:rsidR="002D57C4" w:rsidRDefault="008C123E" w:rsidP="00502E57">
            <w:pPr>
              <w:pStyle w:val="TableText"/>
            </w:pPr>
            <w:hyperlink w:anchor="TYPE_YAML_STRING" w:history="1">
              <w:r w:rsidR="002D57C4" w:rsidRPr="006146D7">
                <w:rPr>
                  <w:rStyle w:val="Hyperlink"/>
                </w:rPr>
                <w:t>string</w:t>
              </w:r>
            </w:hyperlink>
          </w:p>
        </w:tc>
        <w:tc>
          <w:tcPr>
            <w:tcW w:w="885" w:type="pct"/>
            <w:shd w:val="clear" w:color="auto" w:fill="FFFFFF"/>
          </w:tcPr>
          <w:p w14:paraId="17E0924D" w14:textId="77777777" w:rsidR="002D57C4" w:rsidRDefault="002D57C4" w:rsidP="00502E57">
            <w:pPr>
              <w:pStyle w:val="TableText"/>
              <w:rPr>
                <w:rFonts w:cstheme="minorHAnsi"/>
              </w:rPr>
            </w:pPr>
            <w:r w:rsidRPr="00AE3EC5">
              <w:t>None</w:t>
            </w:r>
          </w:p>
        </w:tc>
        <w:tc>
          <w:tcPr>
            <w:tcW w:w="2408" w:type="pct"/>
            <w:shd w:val="clear" w:color="auto" w:fill="FFFFFF"/>
          </w:tcPr>
          <w:p w14:paraId="1D5944FA" w14:textId="77777777" w:rsidR="002D57C4" w:rsidRDefault="002D57C4" w:rsidP="00502E57">
            <w:pPr>
              <w:pStyle w:val="TableText"/>
              <w:rPr>
                <w:rFonts w:cstheme="minorHAnsi"/>
              </w:rPr>
            </w:pPr>
            <w:r w:rsidRPr="00AE3EC5">
              <w:t xml:space="preserve">The </w:t>
            </w:r>
            <w:r>
              <w:t>optional URL path of the endpoint’s address if applicable for the protocol.</w:t>
            </w:r>
          </w:p>
        </w:tc>
      </w:tr>
      <w:tr w:rsidR="002D57C4" w:rsidRPr="00E5427A" w14:paraId="46CA3C60" w14:textId="77777777" w:rsidTr="00502E57">
        <w:trPr>
          <w:cantSplit/>
        </w:trPr>
        <w:tc>
          <w:tcPr>
            <w:tcW w:w="791" w:type="pct"/>
            <w:shd w:val="clear" w:color="auto" w:fill="FFFFFF"/>
          </w:tcPr>
          <w:p w14:paraId="2166E6C7" w14:textId="77777777" w:rsidR="002D57C4" w:rsidRDefault="002D57C4" w:rsidP="00502E57">
            <w:pPr>
              <w:pStyle w:val="TableText"/>
              <w:rPr>
                <w:rFonts w:cstheme="minorHAnsi"/>
                <w:noProof/>
              </w:rPr>
            </w:pPr>
            <w:r>
              <w:rPr>
                <w:rFonts w:cstheme="minorHAnsi"/>
                <w:noProof/>
              </w:rPr>
              <w:t>port_name</w:t>
            </w:r>
          </w:p>
        </w:tc>
        <w:tc>
          <w:tcPr>
            <w:tcW w:w="488" w:type="pct"/>
            <w:shd w:val="clear" w:color="auto" w:fill="FFFFFF"/>
          </w:tcPr>
          <w:p w14:paraId="03B02229"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171B2569" w14:textId="77777777" w:rsidR="002D57C4" w:rsidRDefault="008C123E" w:rsidP="00502E57">
            <w:pPr>
              <w:pStyle w:val="TableText"/>
            </w:pPr>
            <w:hyperlink w:anchor="TYPE_YAML_STRING" w:history="1">
              <w:r w:rsidR="002D57C4" w:rsidRPr="006146D7">
                <w:rPr>
                  <w:rStyle w:val="Hyperlink"/>
                </w:rPr>
                <w:t>string</w:t>
              </w:r>
            </w:hyperlink>
          </w:p>
        </w:tc>
        <w:tc>
          <w:tcPr>
            <w:tcW w:w="885" w:type="pct"/>
            <w:shd w:val="clear" w:color="auto" w:fill="FFFFFF"/>
          </w:tcPr>
          <w:p w14:paraId="0776EE90" w14:textId="77777777" w:rsidR="002D57C4" w:rsidRPr="00AE3EC5" w:rsidRDefault="002D57C4" w:rsidP="00502E57">
            <w:pPr>
              <w:pStyle w:val="TableText"/>
            </w:pPr>
            <w:r>
              <w:t>None</w:t>
            </w:r>
          </w:p>
        </w:tc>
        <w:tc>
          <w:tcPr>
            <w:tcW w:w="2408" w:type="pct"/>
            <w:shd w:val="clear" w:color="auto" w:fill="FFFFFF"/>
          </w:tcPr>
          <w:p w14:paraId="78AAAD60" w14:textId="77777777" w:rsidR="002D57C4" w:rsidRPr="00AE3EC5" w:rsidRDefault="002D57C4" w:rsidP="00502E57">
            <w:pPr>
              <w:pStyle w:val="TableText"/>
            </w:pPr>
            <w:r>
              <w:t xml:space="preserve">The optional name (or ID) of the network port this endpoint should be bound to.  </w:t>
            </w:r>
          </w:p>
        </w:tc>
      </w:tr>
      <w:tr w:rsidR="002D57C4" w:rsidRPr="00E5427A" w14:paraId="7664BB0A" w14:textId="77777777" w:rsidTr="00502E57">
        <w:trPr>
          <w:cantSplit/>
        </w:trPr>
        <w:tc>
          <w:tcPr>
            <w:tcW w:w="791" w:type="pct"/>
            <w:shd w:val="clear" w:color="auto" w:fill="FFFFFF"/>
          </w:tcPr>
          <w:p w14:paraId="577B1C7E" w14:textId="77777777" w:rsidR="002D57C4" w:rsidRDefault="002D57C4" w:rsidP="00502E57">
            <w:pPr>
              <w:pStyle w:val="TableText"/>
              <w:rPr>
                <w:rFonts w:cstheme="minorHAnsi"/>
                <w:noProof/>
              </w:rPr>
            </w:pPr>
            <w:r>
              <w:rPr>
                <w:rFonts w:cstheme="minorHAnsi"/>
                <w:noProof/>
              </w:rPr>
              <w:t>network_name</w:t>
            </w:r>
          </w:p>
        </w:tc>
        <w:tc>
          <w:tcPr>
            <w:tcW w:w="488" w:type="pct"/>
            <w:shd w:val="clear" w:color="auto" w:fill="FFFFFF"/>
          </w:tcPr>
          <w:p w14:paraId="29010403"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2703B2B2" w14:textId="77777777" w:rsidR="002D57C4" w:rsidRDefault="008C123E" w:rsidP="00502E57">
            <w:pPr>
              <w:pStyle w:val="TableText"/>
            </w:pPr>
            <w:hyperlink w:anchor="TYPE_YAML_STRING" w:history="1">
              <w:r w:rsidR="002D57C4" w:rsidRPr="006146D7">
                <w:rPr>
                  <w:rStyle w:val="Hyperlink"/>
                </w:rPr>
                <w:t>string</w:t>
              </w:r>
            </w:hyperlink>
          </w:p>
        </w:tc>
        <w:tc>
          <w:tcPr>
            <w:tcW w:w="885" w:type="pct"/>
            <w:shd w:val="clear" w:color="auto" w:fill="FFFFFF"/>
          </w:tcPr>
          <w:p w14:paraId="53EB14B4" w14:textId="77777777" w:rsidR="002D57C4" w:rsidRPr="00AE3EC5" w:rsidRDefault="002D57C4" w:rsidP="00502E57">
            <w:pPr>
              <w:pStyle w:val="TableText"/>
            </w:pPr>
            <w:r>
              <w:t>default: PRIVATE</w:t>
            </w:r>
          </w:p>
        </w:tc>
        <w:tc>
          <w:tcPr>
            <w:tcW w:w="2408" w:type="pct"/>
            <w:shd w:val="clear" w:color="auto" w:fill="FFFFFF"/>
          </w:tcPr>
          <w:p w14:paraId="7C862683" w14:textId="77777777" w:rsidR="002D57C4" w:rsidRDefault="002D57C4" w:rsidP="00502E57">
            <w:pPr>
              <w:pStyle w:val="TableText"/>
            </w:pPr>
            <w:r>
              <w:t xml:space="preserve">The optional name (or ID) of the network this endpoint should be bound to.  </w:t>
            </w:r>
          </w:p>
          <w:p w14:paraId="418069B9" w14:textId="77777777" w:rsidR="002D57C4" w:rsidRPr="00AE3EC5" w:rsidRDefault="002D57C4" w:rsidP="00502E57">
            <w:pPr>
              <w:pStyle w:val="TableText"/>
            </w:pPr>
            <w:r>
              <w:t>network_name: PRIVATE | PUBLIC |&lt;network_name&gt; | &lt;network_id&gt;</w:t>
            </w:r>
          </w:p>
        </w:tc>
      </w:tr>
      <w:tr w:rsidR="002D57C4" w:rsidRPr="00E5427A" w14:paraId="6AFF3892" w14:textId="77777777" w:rsidTr="00502E57">
        <w:trPr>
          <w:cantSplit/>
        </w:trPr>
        <w:tc>
          <w:tcPr>
            <w:tcW w:w="791" w:type="pct"/>
            <w:shd w:val="clear" w:color="auto" w:fill="FFFFFF"/>
          </w:tcPr>
          <w:p w14:paraId="116870DD" w14:textId="77777777" w:rsidR="002D57C4" w:rsidRDefault="002D57C4" w:rsidP="00502E57">
            <w:pPr>
              <w:pStyle w:val="TableText"/>
              <w:rPr>
                <w:rFonts w:cstheme="minorHAnsi"/>
                <w:noProof/>
              </w:rPr>
            </w:pPr>
            <w:r>
              <w:rPr>
                <w:rFonts w:cstheme="minorHAnsi"/>
                <w:noProof/>
              </w:rPr>
              <w:t>initiator</w:t>
            </w:r>
          </w:p>
        </w:tc>
        <w:tc>
          <w:tcPr>
            <w:tcW w:w="488" w:type="pct"/>
            <w:shd w:val="clear" w:color="auto" w:fill="FFFFFF"/>
          </w:tcPr>
          <w:p w14:paraId="6EBE7612"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1BC47BB0" w14:textId="77777777" w:rsidR="002D57C4" w:rsidRDefault="008C123E" w:rsidP="00502E57">
            <w:pPr>
              <w:pStyle w:val="TableText"/>
            </w:pPr>
            <w:hyperlink w:anchor="TYPE_YAML_STRING" w:history="1">
              <w:r w:rsidR="002D57C4" w:rsidRPr="00B63207">
                <w:rPr>
                  <w:rStyle w:val="Hyperlink"/>
                </w:rPr>
                <w:t>string</w:t>
              </w:r>
            </w:hyperlink>
          </w:p>
        </w:tc>
        <w:tc>
          <w:tcPr>
            <w:tcW w:w="885" w:type="pct"/>
            <w:shd w:val="clear" w:color="auto" w:fill="FFFFFF"/>
          </w:tcPr>
          <w:p w14:paraId="5BC9DF2F" w14:textId="77777777" w:rsidR="002D57C4" w:rsidRDefault="002D57C4" w:rsidP="00502E57">
            <w:pPr>
              <w:pStyle w:val="TableText"/>
              <w:rPr>
                <w:noProof/>
              </w:rPr>
            </w:pPr>
            <w:r>
              <w:rPr>
                <w:noProof/>
              </w:rPr>
              <w:t xml:space="preserve">one of: </w:t>
            </w:r>
          </w:p>
          <w:p w14:paraId="6A83FC84" w14:textId="77777777" w:rsidR="002D57C4" w:rsidRDefault="002D57C4" w:rsidP="002D57C4">
            <w:pPr>
              <w:pStyle w:val="TableText"/>
              <w:numPr>
                <w:ilvl w:val="0"/>
                <w:numId w:val="38"/>
              </w:numPr>
              <w:ind w:left="245" w:hanging="180"/>
              <w:rPr>
                <w:noProof/>
              </w:rPr>
            </w:pPr>
            <w:r>
              <w:rPr>
                <w:noProof/>
              </w:rPr>
              <w:t>source</w:t>
            </w:r>
          </w:p>
          <w:p w14:paraId="647B4A1D" w14:textId="77777777" w:rsidR="002D57C4" w:rsidRDefault="002D57C4" w:rsidP="002D57C4">
            <w:pPr>
              <w:pStyle w:val="TableText"/>
              <w:numPr>
                <w:ilvl w:val="0"/>
                <w:numId w:val="38"/>
              </w:numPr>
              <w:ind w:left="245" w:hanging="180"/>
              <w:rPr>
                <w:noProof/>
              </w:rPr>
            </w:pPr>
            <w:r>
              <w:rPr>
                <w:noProof/>
              </w:rPr>
              <w:t>target</w:t>
            </w:r>
          </w:p>
          <w:p w14:paraId="68D72588" w14:textId="77777777" w:rsidR="002D57C4" w:rsidRDefault="002D57C4" w:rsidP="002D57C4">
            <w:pPr>
              <w:pStyle w:val="TableText"/>
              <w:numPr>
                <w:ilvl w:val="0"/>
                <w:numId w:val="38"/>
              </w:numPr>
              <w:ind w:left="245" w:hanging="180"/>
              <w:rPr>
                <w:noProof/>
              </w:rPr>
            </w:pPr>
            <w:r>
              <w:rPr>
                <w:noProof/>
              </w:rPr>
              <w:t>peer</w:t>
            </w:r>
          </w:p>
          <w:p w14:paraId="20C7BAEF" w14:textId="77777777" w:rsidR="002D57C4" w:rsidRDefault="002D57C4" w:rsidP="00502E57">
            <w:pPr>
              <w:pStyle w:val="TableText"/>
              <w:rPr>
                <w:noProof/>
              </w:rPr>
            </w:pPr>
          </w:p>
          <w:p w14:paraId="295B2536" w14:textId="77777777" w:rsidR="002D57C4" w:rsidRDefault="002D57C4" w:rsidP="00502E57">
            <w:pPr>
              <w:pStyle w:val="TableText"/>
            </w:pPr>
            <w:r>
              <w:rPr>
                <w:noProof/>
              </w:rPr>
              <w:t>default: source</w:t>
            </w:r>
          </w:p>
        </w:tc>
        <w:tc>
          <w:tcPr>
            <w:tcW w:w="2408" w:type="pct"/>
            <w:shd w:val="clear" w:color="auto" w:fill="FFFFFF"/>
          </w:tcPr>
          <w:p w14:paraId="28AF5FE9" w14:textId="77777777" w:rsidR="002D57C4" w:rsidRDefault="002D57C4" w:rsidP="00502E57">
            <w:pPr>
              <w:pStyle w:val="TableText"/>
            </w:pPr>
            <w:r>
              <w:rPr>
                <w:rFonts w:cstheme="minorHAnsi"/>
              </w:rPr>
              <w:t>The optional indicator of the direction of the connection.</w:t>
            </w:r>
          </w:p>
        </w:tc>
      </w:tr>
      <w:tr w:rsidR="002D57C4" w:rsidRPr="00E5427A" w14:paraId="55C13BFC" w14:textId="77777777" w:rsidTr="00502E57">
        <w:trPr>
          <w:cantSplit/>
        </w:trPr>
        <w:tc>
          <w:tcPr>
            <w:tcW w:w="791" w:type="pct"/>
            <w:shd w:val="clear" w:color="auto" w:fill="FFFFFF"/>
          </w:tcPr>
          <w:p w14:paraId="5C2A2B74" w14:textId="77777777" w:rsidR="002D57C4" w:rsidRDefault="002D57C4" w:rsidP="00502E57">
            <w:pPr>
              <w:pStyle w:val="TableText"/>
              <w:rPr>
                <w:rFonts w:cstheme="minorHAnsi"/>
                <w:noProof/>
              </w:rPr>
            </w:pPr>
            <w:r>
              <w:rPr>
                <w:rFonts w:cstheme="minorHAnsi"/>
                <w:noProof/>
              </w:rPr>
              <w:t>ports</w:t>
            </w:r>
          </w:p>
        </w:tc>
        <w:tc>
          <w:tcPr>
            <w:tcW w:w="488" w:type="pct"/>
            <w:shd w:val="clear" w:color="auto" w:fill="FFFFFF"/>
          </w:tcPr>
          <w:p w14:paraId="58D1E911"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07E7088C" w14:textId="77777777" w:rsidR="002D57C4" w:rsidRDefault="008C123E" w:rsidP="00502E57">
            <w:pPr>
              <w:pStyle w:val="TableText"/>
            </w:pPr>
            <w:hyperlink w:anchor="TYPE_TOSCA_MAP" w:history="1">
              <w:r w:rsidR="002D57C4" w:rsidRPr="00E91AD1">
                <w:rPr>
                  <w:rStyle w:val="Hyperlink"/>
                  <w:rFonts w:cstheme="minorHAnsi"/>
                </w:rPr>
                <w:t>map</w:t>
              </w:r>
            </w:hyperlink>
            <w:r w:rsidR="002D57C4">
              <w:rPr>
                <w:rFonts w:cstheme="minorHAnsi"/>
              </w:rPr>
              <w:t xml:space="preserve"> of </w:t>
            </w:r>
            <w:hyperlink w:anchor="TYPE_TOSCA_DATA_PORTSPEC" w:history="1">
              <w:r w:rsidR="002D57C4" w:rsidRPr="00E518D3">
                <w:rPr>
                  <w:rStyle w:val="Hyperlink"/>
                  <w:rFonts w:cstheme="minorHAnsi"/>
                </w:rPr>
                <w:t>PortSpec</w:t>
              </w:r>
            </w:hyperlink>
          </w:p>
        </w:tc>
        <w:tc>
          <w:tcPr>
            <w:tcW w:w="885" w:type="pct"/>
            <w:shd w:val="clear" w:color="auto" w:fill="FFFFFF"/>
          </w:tcPr>
          <w:p w14:paraId="453F8E65" w14:textId="77777777" w:rsidR="002D57C4" w:rsidRDefault="002D57C4" w:rsidP="00502E57">
            <w:pPr>
              <w:pStyle w:val="TableText"/>
            </w:pPr>
            <w:r>
              <w:rPr>
                <w:rFonts w:cstheme="minorHAnsi"/>
              </w:rPr>
              <w:t>None</w:t>
            </w:r>
          </w:p>
        </w:tc>
        <w:tc>
          <w:tcPr>
            <w:tcW w:w="2408" w:type="pct"/>
            <w:shd w:val="clear" w:color="auto" w:fill="FFFFFF"/>
          </w:tcPr>
          <w:p w14:paraId="324680A0" w14:textId="77777777" w:rsidR="002D57C4" w:rsidRDefault="002D57C4" w:rsidP="00502E57">
            <w:pPr>
              <w:pStyle w:val="TableText"/>
            </w:pPr>
            <w:r>
              <w:rPr>
                <w:rFonts w:cstheme="minorHAnsi"/>
              </w:rPr>
              <w:t>The optional map of ports the Endpoint supports (if more than one)</w:t>
            </w:r>
          </w:p>
        </w:tc>
      </w:tr>
    </w:tbl>
    <w:p w14:paraId="712725C9" w14:textId="77777777" w:rsidR="002D57C4" w:rsidRDefault="002D57C4" w:rsidP="002D57C4">
      <w:pPr>
        <w:pStyle w:val="Heading4"/>
        <w:numPr>
          <w:ilvl w:val="3"/>
          <w:numId w:val="3"/>
        </w:numPr>
      </w:pPr>
      <w:r>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90"/>
        <w:gridCol w:w="981"/>
        <w:gridCol w:w="860"/>
        <w:gridCol w:w="1779"/>
        <w:gridCol w:w="4840"/>
      </w:tblGrid>
      <w:tr w:rsidR="002D57C4" w:rsidRPr="00E5427A" w14:paraId="493DF9CB" w14:textId="77777777" w:rsidTr="00502E57">
        <w:trPr>
          <w:cantSplit/>
          <w:tblHeader/>
        </w:trPr>
        <w:tc>
          <w:tcPr>
            <w:tcW w:w="791" w:type="pct"/>
            <w:shd w:val="clear" w:color="auto" w:fill="D9D9D9"/>
          </w:tcPr>
          <w:p w14:paraId="05E177CD" w14:textId="77777777" w:rsidR="002D57C4" w:rsidRPr="00422683" w:rsidRDefault="002D57C4" w:rsidP="00502E57">
            <w:pPr>
              <w:pStyle w:val="TableText-Heading"/>
              <w:rPr>
                <w:rFonts w:cstheme="minorHAnsi"/>
              </w:rPr>
            </w:pPr>
            <w:r w:rsidRPr="00422683">
              <w:rPr>
                <w:rFonts w:cstheme="minorHAnsi"/>
              </w:rPr>
              <w:t>Name</w:t>
            </w:r>
          </w:p>
        </w:tc>
        <w:tc>
          <w:tcPr>
            <w:tcW w:w="488" w:type="pct"/>
            <w:shd w:val="clear" w:color="auto" w:fill="D9D9D9"/>
          </w:tcPr>
          <w:p w14:paraId="35BD969D" w14:textId="77777777" w:rsidR="002D57C4" w:rsidRPr="00422683" w:rsidRDefault="002D57C4" w:rsidP="00502E57">
            <w:pPr>
              <w:pStyle w:val="TableText-Heading"/>
              <w:rPr>
                <w:rFonts w:cstheme="minorHAnsi"/>
              </w:rPr>
            </w:pPr>
            <w:r w:rsidRPr="00422683">
              <w:rPr>
                <w:rFonts w:cstheme="minorHAnsi"/>
              </w:rPr>
              <w:t>Required</w:t>
            </w:r>
          </w:p>
        </w:tc>
        <w:tc>
          <w:tcPr>
            <w:tcW w:w="428" w:type="pct"/>
            <w:shd w:val="clear" w:color="auto" w:fill="D9D9D9"/>
          </w:tcPr>
          <w:p w14:paraId="4547E624" w14:textId="77777777" w:rsidR="002D57C4" w:rsidRPr="00422683" w:rsidRDefault="002D57C4" w:rsidP="00502E57">
            <w:pPr>
              <w:pStyle w:val="TableText-Heading"/>
              <w:rPr>
                <w:rFonts w:cstheme="minorHAnsi"/>
              </w:rPr>
            </w:pPr>
            <w:r w:rsidRPr="00422683">
              <w:rPr>
                <w:rFonts w:cstheme="minorHAnsi"/>
              </w:rPr>
              <w:t>Type</w:t>
            </w:r>
          </w:p>
        </w:tc>
        <w:tc>
          <w:tcPr>
            <w:tcW w:w="885" w:type="pct"/>
            <w:shd w:val="clear" w:color="auto" w:fill="D9D9D9"/>
          </w:tcPr>
          <w:p w14:paraId="7254DC80" w14:textId="77777777" w:rsidR="002D57C4" w:rsidRPr="00422683" w:rsidRDefault="002D57C4" w:rsidP="00502E57">
            <w:pPr>
              <w:pStyle w:val="TableText-Heading"/>
              <w:rPr>
                <w:rFonts w:cstheme="minorHAnsi"/>
              </w:rPr>
            </w:pPr>
            <w:r w:rsidRPr="00422683">
              <w:rPr>
                <w:rFonts w:cstheme="minorHAnsi"/>
              </w:rPr>
              <w:t>Constraints</w:t>
            </w:r>
          </w:p>
        </w:tc>
        <w:tc>
          <w:tcPr>
            <w:tcW w:w="2408" w:type="pct"/>
            <w:shd w:val="clear" w:color="auto" w:fill="D9D9D9"/>
          </w:tcPr>
          <w:p w14:paraId="3C9C0A25"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569D2279" w14:textId="77777777" w:rsidTr="00502E57">
        <w:trPr>
          <w:cantSplit/>
        </w:trPr>
        <w:tc>
          <w:tcPr>
            <w:tcW w:w="791" w:type="pct"/>
            <w:shd w:val="clear" w:color="auto" w:fill="FFFFFF"/>
          </w:tcPr>
          <w:p w14:paraId="69A4BE1B" w14:textId="77777777" w:rsidR="002D57C4" w:rsidRDefault="002D57C4" w:rsidP="00502E57">
            <w:pPr>
              <w:pStyle w:val="TableText"/>
              <w:rPr>
                <w:rFonts w:cstheme="minorHAnsi"/>
                <w:noProof/>
              </w:rPr>
            </w:pPr>
            <w:r>
              <w:rPr>
                <w:rFonts w:cstheme="minorHAnsi"/>
                <w:noProof/>
              </w:rPr>
              <w:t>ip_address</w:t>
            </w:r>
          </w:p>
        </w:tc>
        <w:tc>
          <w:tcPr>
            <w:tcW w:w="488" w:type="pct"/>
            <w:shd w:val="clear" w:color="auto" w:fill="FFFFFF"/>
          </w:tcPr>
          <w:p w14:paraId="701DF815" w14:textId="77777777" w:rsidR="002D57C4" w:rsidRDefault="002D57C4" w:rsidP="00502E57">
            <w:pPr>
              <w:pStyle w:val="TableText"/>
              <w:rPr>
                <w:rFonts w:cstheme="minorHAnsi"/>
              </w:rPr>
            </w:pPr>
            <w:r>
              <w:rPr>
                <w:rFonts w:cstheme="minorHAnsi"/>
              </w:rPr>
              <w:t>yes</w:t>
            </w:r>
          </w:p>
        </w:tc>
        <w:tc>
          <w:tcPr>
            <w:tcW w:w="428" w:type="pct"/>
            <w:shd w:val="clear" w:color="auto" w:fill="FFFFFF"/>
          </w:tcPr>
          <w:p w14:paraId="48C33B82" w14:textId="77777777" w:rsidR="002D57C4" w:rsidRDefault="008C123E" w:rsidP="00502E57">
            <w:pPr>
              <w:pStyle w:val="TableText"/>
            </w:pPr>
            <w:hyperlink w:anchor="TYPE_YAML_STRING" w:history="1">
              <w:r w:rsidR="002D57C4" w:rsidRPr="006146D7">
                <w:rPr>
                  <w:rStyle w:val="Hyperlink"/>
                </w:rPr>
                <w:t>string</w:t>
              </w:r>
            </w:hyperlink>
          </w:p>
        </w:tc>
        <w:tc>
          <w:tcPr>
            <w:tcW w:w="885" w:type="pct"/>
            <w:shd w:val="clear" w:color="auto" w:fill="FFFFFF"/>
          </w:tcPr>
          <w:p w14:paraId="04CECA10" w14:textId="77777777" w:rsidR="002D57C4" w:rsidRDefault="002D57C4" w:rsidP="00502E57">
            <w:pPr>
              <w:pStyle w:val="TableText"/>
              <w:rPr>
                <w:noProof/>
              </w:rPr>
            </w:pPr>
            <w:r>
              <w:rPr>
                <w:noProof/>
              </w:rPr>
              <w:t>None</w:t>
            </w:r>
          </w:p>
        </w:tc>
        <w:tc>
          <w:tcPr>
            <w:tcW w:w="2408" w:type="pct"/>
            <w:shd w:val="clear" w:color="auto" w:fill="FFFFFF"/>
          </w:tcPr>
          <w:p w14:paraId="0C2A8781" w14:textId="77777777" w:rsidR="002D57C4" w:rsidRDefault="002D57C4" w:rsidP="00502E57">
            <w:pPr>
              <w:pStyle w:val="TableText"/>
              <w:rPr>
                <w:rFonts w:cstheme="minorHAnsi"/>
              </w:rPr>
            </w:pPr>
            <w:r>
              <w:rPr>
                <w:rFonts w:cstheme="minorHAnsi"/>
              </w:rPr>
              <w:t>Note: This is the IP</w:t>
            </w:r>
            <w:r>
              <w:rPr>
                <w:noProof/>
              </w:rPr>
              <w:t xml:space="preserve"> address as propagated up by the associated node’s host (Compute) container.</w:t>
            </w:r>
          </w:p>
        </w:tc>
      </w:tr>
    </w:tbl>
    <w:p w14:paraId="65406827" w14:textId="77777777" w:rsidR="002D57C4" w:rsidRPr="005E360B"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74EBE9B1" w14:textId="77777777" w:rsidTr="00502E57">
        <w:tc>
          <w:tcPr>
            <w:tcW w:w="9576" w:type="dxa"/>
            <w:shd w:val="clear" w:color="auto" w:fill="D9D9D9" w:themeFill="background1" w:themeFillShade="D9"/>
          </w:tcPr>
          <w:p w14:paraId="72E88518" w14:textId="77777777" w:rsidR="002D57C4" w:rsidRPr="006824F5" w:rsidRDefault="002D57C4" w:rsidP="00502E57">
            <w:pPr>
              <w:rPr>
                <w:rStyle w:val="CodeSnippet"/>
                <w:noProof/>
              </w:rPr>
            </w:pPr>
            <w:r w:rsidRPr="006824F5">
              <w:rPr>
                <w:rStyle w:val="CodeSnippet"/>
                <w:noProof/>
              </w:rPr>
              <w:t>tosca.capabilities.Endpoint:</w:t>
            </w:r>
          </w:p>
          <w:p w14:paraId="5D46DD42" w14:textId="77777777" w:rsidR="002D57C4" w:rsidRPr="006824F5" w:rsidRDefault="002D57C4" w:rsidP="00502E57">
            <w:pPr>
              <w:rPr>
                <w:rStyle w:val="CodeSnippet"/>
                <w:noProof/>
              </w:rPr>
            </w:pPr>
            <w:r w:rsidRPr="006824F5">
              <w:rPr>
                <w:rStyle w:val="CodeSnippet"/>
                <w:noProof/>
              </w:rPr>
              <w:t xml:space="preserve">  derived_from: </w:t>
            </w:r>
            <w:r>
              <w:rPr>
                <w:rStyle w:val="CodeSnippet"/>
                <w:noProof/>
              </w:rPr>
              <w:t>tosca.capabilities.Root</w:t>
            </w:r>
          </w:p>
          <w:p w14:paraId="02A30A6B" w14:textId="77777777" w:rsidR="002D57C4" w:rsidRPr="006824F5" w:rsidRDefault="002D57C4" w:rsidP="00502E57">
            <w:pPr>
              <w:rPr>
                <w:rStyle w:val="CodeSnippet"/>
                <w:noProof/>
              </w:rPr>
            </w:pPr>
            <w:r w:rsidRPr="006824F5">
              <w:rPr>
                <w:rStyle w:val="CodeSnippet"/>
                <w:noProof/>
              </w:rPr>
              <w:lastRenderedPageBreak/>
              <w:t xml:space="preserve">  propert</w:t>
            </w:r>
            <w:r>
              <w:rPr>
                <w:rStyle w:val="CodeSnippet"/>
                <w:noProof/>
              </w:rPr>
              <w:t>ies</w:t>
            </w:r>
            <w:r w:rsidRPr="006824F5">
              <w:rPr>
                <w:rStyle w:val="CodeSnippet"/>
                <w:noProof/>
              </w:rPr>
              <w:t>:</w:t>
            </w:r>
          </w:p>
          <w:p w14:paraId="43D34B64" w14:textId="77777777" w:rsidR="002D57C4" w:rsidRPr="006824F5" w:rsidRDefault="002D57C4" w:rsidP="00502E57">
            <w:pPr>
              <w:rPr>
                <w:rStyle w:val="CodeSnippet"/>
                <w:noProof/>
              </w:rPr>
            </w:pPr>
            <w:r w:rsidRPr="006824F5">
              <w:rPr>
                <w:rStyle w:val="CodeSnippet"/>
                <w:noProof/>
              </w:rPr>
              <w:t xml:space="preserve">    protocol:</w:t>
            </w:r>
          </w:p>
          <w:p w14:paraId="1C000EBA" w14:textId="77777777" w:rsidR="002D57C4" w:rsidRPr="006824F5" w:rsidRDefault="002D57C4" w:rsidP="00502E57">
            <w:pPr>
              <w:rPr>
                <w:rStyle w:val="CodeSnippet"/>
                <w:noProof/>
              </w:rPr>
            </w:pPr>
            <w:r w:rsidRPr="006824F5">
              <w:rPr>
                <w:rStyle w:val="CodeSnippet"/>
                <w:noProof/>
              </w:rPr>
              <w:t xml:space="preserve">      type: string</w:t>
            </w:r>
          </w:p>
          <w:p w14:paraId="4941C66B" w14:textId="77777777" w:rsidR="002D57C4" w:rsidRPr="006824F5" w:rsidRDefault="002D57C4" w:rsidP="00502E57">
            <w:pPr>
              <w:rPr>
                <w:rStyle w:val="CodeSnippet"/>
                <w:noProof/>
              </w:rPr>
            </w:pPr>
            <w:r w:rsidRPr="006824F5">
              <w:rPr>
                <w:rStyle w:val="CodeSnippet"/>
                <w:noProof/>
              </w:rPr>
              <w:t xml:space="preserve">      default: </w:t>
            </w:r>
            <w:r>
              <w:rPr>
                <w:rStyle w:val="CodeSnippet"/>
                <w:noProof/>
              </w:rPr>
              <w:t>tcp</w:t>
            </w:r>
          </w:p>
          <w:p w14:paraId="7B65D055" w14:textId="77777777" w:rsidR="002D57C4" w:rsidRPr="006824F5" w:rsidRDefault="002D57C4" w:rsidP="00502E57">
            <w:pPr>
              <w:rPr>
                <w:rStyle w:val="CodeSnippet"/>
                <w:noProof/>
              </w:rPr>
            </w:pPr>
            <w:r w:rsidRPr="006824F5">
              <w:rPr>
                <w:rStyle w:val="CodeSnippet"/>
                <w:noProof/>
              </w:rPr>
              <w:t xml:space="preserve">    port:</w:t>
            </w:r>
          </w:p>
          <w:p w14:paraId="0BF64870" w14:textId="77777777" w:rsidR="002D57C4" w:rsidRDefault="002D57C4" w:rsidP="00502E57">
            <w:pPr>
              <w:rPr>
                <w:rStyle w:val="CodeSnippet"/>
                <w:noProof/>
              </w:rPr>
            </w:pPr>
            <w:r w:rsidRPr="006824F5">
              <w:rPr>
                <w:rStyle w:val="CodeSnippet"/>
                <w:noProof/>
              </w:rPr>
              <w:t xml:space="preserve">      type: </w:t>
            </w:r>
            <w:hyperlink w:anchor="TYPE_TOSCA_DATA_PORTDEF" w:history="1">
              <w:r w:rsidRPr="008D2AE4">
                <w:rPr>
                  <w:rStyle w:val="Hyperlink"/>
                  <w:rFonts w:ascii="Consolas" w:hAnsi="Consolas"/>
                  <w:noProof/>
                </w:rPr>
                <w:t>PortDef</w:t>
              </w:r>
            </w:hyperlink>
          </w:p>
          <w:p w14:paraId="0245B866" w14:textId="77777777" w:rsidR="002D57C4" w:rsidRDefault="002D57C4" w:rsidP="00502E57">
            <w:pPr>
              <w:autoSpaceDE w:val="0"/>
              <w:autoSpaceDN w:val="0"/>
              <w:adjustRightInd w:val="0"/>
              <w:rPr>
                <w:rStyle w:val="CodeSnippet"/>
              </w:rPr>
            </w:pPr>
            <w:r>
              <w:rPr>
                <w:rStyle w:val="CodeSnippet"/>
              </w:rPr>
              <w:t xml:space="preserve">      required: false</w:t>
            </w:r>
          </w:p>
          <w:p w14:paraId="47BFCE03" w14:textId="77777777" w:rsidR="002D57C4" w:rsidRPr="006824F5" w:rsidRDefault="002D57C4" w:rsidP="00502E57">
            <w:pPr>
              <w:rPr>
                <w:rStyle w:val="CodeSnippet"/>
                <w:noProof/>
              </w:rPr>
            </w:pPr>
            <w:r w:rsidRPr="006824F5">
              <w:rPr>
                <w:rStyle w:val="CodeSnippet"/>
                <w:noProof/>
              </w:rPr>
              <w:t xml:space="preserve">    secure:</w:t>
            </w:r>
          </w:p>
          <w:p w14:paraId="244F2255" w14:textId="77777777" w:rsidR="002D57C4" w:rsidRPr="006824F5" w:rsidRDefault="002D57C4" w:rsidP="00502E57">
            <w:pPr>
              <w:rPr>
                <w:rStyle w:val="CodeSnippet"/>
                <w:noProof/>
              </w:rPr>
            </w:pPr>
            <w:r w:rsidRPr="006824F5">
              <w:rPr>
                <w:rStyle w:val="CodeSnippet"/>
                <w:noProof/>
              </w:rPr>
              <w:t xml:space="preserve">      type: </w:t>
            </w:r>
            <w:hyperlink w:anchor="TYPE_YAML_BOOLEAN" w:history="1">
              <w:r w:rsidRPr="006F3C84">
                <w:rPr>
                  <w:rStyle w:val="Hyperlink"/>
                  <w:rFonts w:ascii="Consolas" w:hAnsi="Consolas"/>
                  <w:noProof/>
                </w:rPr>
                <w:t>boolean</w:t>
              </w:r>
            </w:hyperlink>
          </w:p>
          <w:p w14:paraId="0AE4EE2D" w14:textId="77777777" w:rsidR="002D57C4" w:rsidRDefault="002D57C4" w:rsidP="00502E57">
            <w:pPr>
              <w:autoSpaceDE w:val="0"/>
              <w:autoSpaceDN w:val="0"/>
              <w:adjustRightInd w:val="0"/>
              <w:rPr>
                <w:rStyle w:val="CodeSnippet"/>
                <w:noProof/>
              </w:rPr>
            </w:pPr>
            <w:r w:rsidRPr="006824F5">
              <w:rPr>
                <w:rStyle w:val="CodeSnippet"/>
                <w:noProof/>
              </w:rPr>
              <w:t xml:space="preserve">      default: false</w:t>
            </w:r>
          </w:p>
          <w:p w14:paraId="0B91D8EB" w14:textId="77777777" w:rsidR="002D57C4" w:rsidRPr="00664AC2" w:rsidRDefault="002D57C4" w:rsidP="00502E57">
            <w:pPr>
              <w:autoSpaceDE w:val="0"/>
              <w:autoSpaceDN w:val="0"/>
              <w:adjustRightInd w:val="0"/>
              <w:rPr>
                <w:rStyle w:val="CodeSnippet"/>
              </w:rPr>
            </w:pPr>
            <w:r w:rsidRPr="00664AC2">
              <w:rPr>
                <w:rStyle w:val="CodeSnippet"/>
              </w:rPr>
              <w:t xml:space="preserve">    url_path: </w:t>
            </w:r>
          </w:p>
          <w:p w14:paraId="753B550F" w14:textId="77777777" w:rsidR="002D57C4" w:rsidRPr="00664AC2" w:rsidRDefault="002D57C4" w:rsidP="00502E57">
            <w:pPr>
              <w:autoSpaceDE w:val="0"/>
              <w:autoSpaceDN w:val="0"/>
              <w:adjustRightInd w:val="0"/>
              <w:rPr>
                <w:rStyle w:val="CodeSnippet"/>
              </w:rPr>
            </w:pPr>
            <w:r w:rsidRPr="00664AC2">
              <w:rPr>
                <w:rStyle w:val="CodeSnippet"/>
              </w:rPr>
              <w:t xml:space="preserve">      type: string</w:t>
            </w:r>
          </w:p>
          <w:p w14:paraId="003B084E" w14:textId="77777777" w:rsidR="002D57C4" w:rsidRDefault="002D57C4" w:rsidP="00502E57">
            <w:pPr>
              <w:autoSpaceDE w:val="0"/>
              <w:autoSpaceDN w:val="0"/>
              <w:adjustRightInd w:val="0"/>
              <w:rPr>
                <w:rStyle w:val="CodeSnippet"/>
              </w:rPr>
            </w:pPr>
            <w:r w:rsidRPr="00664AC2">
              <w:rPr>
                <w:rStyle w:val="CodeSnippet"/>
              </w:rPr>
              <w:t xml:space="preserve">      required: false</w:t>
            </w:r>
          </w:p>
          <w:p w14:paraId="73BA4285" w14:textId="77777777" w:rsidR="002D57C4" w:rsidRDefault="002D57C4" w:rsidP="00502E57">
            <w:pPr>
              <w:autoSpaceDE w:val="0"/>
              <w:autoSpaceDN w:val="0"/>
              <w:adjustRightInd w:val="0"/>
              <w:rPr>
                <w:rStyle w:val="CodeSnippet"/>
              </w:rPr>
            </w:pPr>
            <w:r>
              <w:rPr>
                <w:rStyle w:val="CodeSnippet"/>
              </w:rPr>
              <w:t xml:space="preserve">    port_name: </w:t>
            </w:r>
          </w:p>
          <w:p w14:paraId="4B96CC46" w14:textId="77777777" w:rsidR="002D57C4" w:rsidRDefault="002D57C4" w:rsidP="00502E57">
            <w:pPr>
              <w:autoSpaceDE w:val="0"/>
              <w:autoSpaceDN w:val="0"/>
              <w:adjustRightInd w:val="0"/>
              <w:rPr>
                <w:rStyle w:val="CodeSnippet"/>
              </w:rPr>
            </w:pPr>
            <w:r>
              <w:rPr>
                <w:rStyle w:val="CodeSnippet"/>
              </w:rPr>
              <w:t xml:space="preserve">      type: string</w:t>
            </w:r>
          </w:p>
          <w:p w14:paraId="73276721" w14:textId="77777777" w:rsidR="002D57C4" w:rsidRDefault="002D57C4" w:rsidP="00502E57">
            <w:pPr>
              <w:autoSpaceDE w:val="0"/>
              <w:autoSpaceDN w:val="0"/>
              <w:adjustRightInd w:val="0"/>
              <w:rPr>
                <w:rStyle w:val="CodeSnippet"/>
              </w:rPr>
            </w:pPr>
            <w:r>
              <w:rPr>
                <w:rStyle w:val="CodeSnippet"/>
              </w:rPr>
              <w:t xml:space="preserve">      required: false</w:t>
            </w:r>
          </w:p>
          <w:p w14:paraId="49AC44B0" w14:textId="77777777" w:rsidR="002D57C4" w:rsidRDefault="002D57C4" w:rsidP="00502E57">
            <w:pPr>
              <w:autoSpaceDE w:val="0"/>
              <w:autoSpaceDN w:val="0"/>
              <w:adjustRightInd w:val="0"/>
              <w:rPr>
                <w:rStyle w:val="CodeSnippet"/>
              </w:rPr>
            </w:pPr>
            <w:r>
              <w:rPr>
                <w:rStyle w:val="CodeSnippet"/>
              </w:rPr>
              <w:t xml:space="preserve">    network_name:</w:t>
            </w:r>
          </w:p>
          <w:p w14:paraId="70D3FCC2" w14:textId="77777777" w:rsidR="002D57C4" w:rsidRDefault="002D57C4" w:rsidP="00502E57">
            <w:pPr>
              <w:autoSpaceDE w:val="0"/>
              <w:autoSpaceDN w:val="0"/>
              <w:adjustRightInd w:val="0"/>
              <w:rPr>
                <w:rStyle w:val="CodeSnippet"/>
              </w:rPr>
            </w:pPr>
            <w:r>
              <w:rPr>
                <w:rStyle w:val="CodeSnippet"/>
              </w:rPr>
              <w:t xml:space="preserve">      type: string</w:t>
            </w:r>
          </w:p>
          <w:p w14:paraId="0F94A31A" w14:textId="77777777" w:rsidR="002D57C4" w:rsidRDefault="002D57C4" w:rsidP="00502E57">
            <w:pPr>
              <w:autoSpaceDE w:val="0"/>
              <w:autoSpaceDN w:val="0"/>
              <w:adjustRightInd w:val="0"/>
              <w:rPr>
                <w:rStyle w:val="CodeSnippet"/>
              </w:rPr>
            </w:pPr>
            <w:r>
              <w:rPr>
                <w:rStyle w:val="CodeSnippet"/>
              </w:rPr>
              <w:t xml:space="preserve">      required: false </w:t>
            </w:r>
          </w:p>
          <w:p w14:paraId="5441E367" w14:textId="77777777" w:rsidR="002D57C4" w:rsidRDefault="002D57C4" w:rsidP="00502E57">
            <w:pPr>
              <w:autoSpaceDE w:val="0"/>
              <w:autoSpaceDN w:val="0"/>
              <w:adjustRightInd w:val="0"/>
              <w:rPr>
                <w:rStyle w:val="CodeSnippet"/>
              </w:rPr>
            </w:pPr>
            <w:r>
              <w:rPr>
                <w:rStyle w:val="CodeSnippet"/>
              </w:rPr>
              <w:t xml:space="preserve">      default: PRIVATE</w:t>
            </w:r>
          </w:p>
          <w:p w14:paraId="7EBDC0C7" w14:textId="77777777" w:rsidR="002D57C4" w:rsidRPr="006D66FC" w:rsidRDefault="002D57C4" w:rsidP="00502E57">
            <w:pPr>
              <w:rPr>
                <w:rStyle w:val="CodeSnippet"/>
              </w:rPr>
            </w:pPr>
            <w:r w:rsidRPr="006D66FC">
              <w:rPr>
                <w:rStyle w:val="CodeSnippet"/>
              </w:rPr>
              <w:t xml:space="preserve">    initiator:</w:t>
            </w:r>
          </w:p>
          <w:p w14:paraId="509994BE" w14:textId="77777777" w:rsidR="002D57C4" w:rsidRPr="006D66FC" w:rsidRDefault="002D57C4" w:rsidP="00502E57">
            <w:pPr>
              <w:rPr>
                <w:rStyle w:val="CodeSnippet"/>
              </w:rPr>
            </w:pPr>
            <w:r w:rsidRPr="006D66FC">
              <w:rPr>
                <w:rStyle w:val="CodeSnippet"/>
              </w:rPr>
              <w:t xml:space="preserve">   </w:t>
            </w:r>
            <w:r>
              <w:rPr>
                <w:rStyle w:val="CodeSnippet"/>
              </w:rPr>
              <w:t xml:space="preserve"> </w:t>
            </w:r>
            <w:r w:rsidRPr="006D66FC">
              <w:rPr>
                <w:rStyle w:val="CodeSnippet"/>
              </w:rPr>
              <w:t xml:space="preserve">  type: string</w:t>
            </w:r>
          </w:p>
          <w:p w14:paraId="2EEC2001" w14:textId="77777777" w:rsidR="002D57C4" w:rsidRPr="006D66FC" w:rsidRDefault="002D57C4" w:rsidP="00502E57">
            <w:pPr>
              <w:rPr>
                <w:rStyle w:val="CodeSnippet"/>
              </w:rPr>
            </w:pPr>
            <w:r w:rsidRPr="006D66FC">
              <w:rPr>
                <w:rStyle w:val="CodeSnippet"/>
              </w:rPr>
              <w:t xml:space="preserve">    </w:t>
            </w:r>
            <w:r>
              <w:rPr>
                <w:rStyle w:val="CodeSnippet"/>
              </w:rPr>
              <w:t xml:space="preserve"> </w:t>
            </w:r>
            <w:r w:rsidRPr="006D66FC">
              <w:rPr>
                <w:rStyle w:val="CodeSnippet"/>
              </w:rPr>
              <w:t xml:space="preserve"> default: source</w:t>
            </w:r>
          </w:p>
          <w:p w14:paraId="33949E2E" w14:textId="77777777" w:rsidR="002D57C4" w:rsidRPr="006D66FC" w:rsidRDefault="002D57C4" w:rsidP="00502E57">
            <w:pPr>
              <w:rPr>
                <w:rStyle w:val="CodeSnippet"/>
              </w:rPr>
            </w:pPr>
            <w:r w:rsidRPr="006D66FC">
              <w:rPr>
                <w:rStyle w:val="CodeSnippet"/>
              </w:rPr>
              <w:t xml:space="preserve">    </w:t>
            </w:r>
            <w:r>
              <w:rPr>
                <w:rStyle w:val="CodeSnippet"/>
              </w:rPr>
              <w:t xml:space="preserve"> </w:t>
            </w:r>
            <w:r w:rsidRPr="006D66FC">
              <w:rPr>
                <w:rStyle w:val="CodeSnippet"/>
              </w:rPr>
              <w:t xml:space="preserve"> constraints:</w:t>
            </w:r>
          </w:p>
          <w:p w14:paraId="6785200D" w14:textId="77777777" w:rsidR="002D57C4" w:rsidRPr="006D66FC" w:rsidRDefault="002D57C4" w:rsidP="00502E57">
            <w:pPr>
              <w:rPr>
                <w:rStyle w:val="CodeSnippet"/>
              </w:rPr>
            </w:pPr>
            <w:r w:rsidRPr="006D66FC">
              <w:rPr>
                <w:rStyle w:val="CodeSnippet"/>
              </w:rPr>
              <w:t xml:space="preserve">       </w:t>
            </w:r>
            <w:r>
              <w:rPr>
                <w:rStyle w:val="CodeSnippet"/>
              </w:rPr>
              <w:t xml:space="preserve"> </w:t>
            </w:r>
            <w:r w:rsidRPr="006D66FC">
              <w:rPr>
                <w:rStyle w:val="CodeSnippet"/>
              </w:rPr>
              <w:t>- valid_values: [ source, target, peer ]</w:t>
            </w:r>
          </w:p>
          <w:p w14:paraId="792B8EA7" w14:textId="77777777" w:rsidR="002D57C4" w:rsidRPr="006D66FC" w:rsidRDefault="002D57C4" w:rsidP="00502E57">
            <w:pPr>
              <w:rPr>
                <w:rStyle w:val="CodeSnippet"/>
              </w:rPr>
            </w:pPr>
            <w:r w:rsidRPr="006D66FC">
              <w:rPr>
                <w:rStyle w:val="CodeSnippet"/>
              </w:rPr>
              <w:t xml:space="preserve">    ports:</w:t>
            </w:r>
          </w:p>
          <w:p w14:paraId="170C8725" w14:textId="77777777" w:rsidR="002D57C4" w:rsidRDefault="002D57C4" w:rsidP="00502E57">
            <w:pPr>
              <w:rPr>
                <w:rStyle w:val="CodeSnippet"/>
              </w:rPr>
            </w:pPr>
            <w:r w:rsidRPr="006D66FC">
              <w:rPr>
                <w:rStyle w:val="CodeSnippet"/>
              </w:rPr>
              <w:t xml:space="preserve">      type: </w:t>
            </w:r>
            <w:hyperlink w:anchor="TYPE_TOSCA_MAP" w:history="1">
              <w:r w:rsidRPr="00EF12B3">
                <w:rPr>
                  <w:rStyle w:val="Hyperlink"/>
                  <w:rFonts w:ascii="Consolas" w:hAnsi="Consolas"/>
                </w:rPr>
                <w:t>map</w:t>
              </w:r>
            </w:hyperlink>
          </w:p>
          <w:p w14:paraId="56A94E43" w14:textId="77777777" w:rsidR="002D57C4" w:rsidRDefault="002D57C4" w:rsidP="00502E57">
            <w:pPr>
              <w:autoSpaceDE w:val="0"/>
              <w:autoSpaceDN w:val="0"/>
              <w:adjustRightInd w:val="0"/>
              <w:rPr>
                <w:rStyle w:val="CodeSnippet"/>
              </w:rPr>
            </w:pPr>
            <w:r>
              <w:rPr>
                <w:rStyle w:val="CodeSnippet"/>
              </w:rPr>
              <w:t xml:space="preserve">      required: false</w:t>
            </w:r>
          </w:p>
          <w:p w14:paraId="382C468B" w14:textId="77777777" w:rsidR="002D57C4" w:rsidRPr="006D66FC" w:rsidRDefault="002D57C4" w:rsidP="00502E57">
            <w:pPr>
              <w:rPr>
                <w:rStyle w:val="CodeSnippet"/>
              </w:rPr>
            </w:pPr>
            <w:r w:rsidRPr="006D66FC">
              <w:rPr>
                <w:rStyle w:val="CodeSnippet"/>
              </w:rPr>
              <w:t xml:space="preserve">      constraints:</w:t>
            </w:r>
          </w:p>
          <w:p w14:paraId="159B130C" w14:textId="77777777" w:rsidR="002D57C4" w:rsidRPr="006D66FC" w:rsidRDefault="002D57C4" w:rsidP="00502E57">
            <w:pPr>
              <w:rPr>
                <w:rStyle w:val="CodeSnippet"/>
              </w:rPr>
            </w:pPr>
            <w:r w:rsidRPr="006D66FC">
              <w:rPr>
                <w:rStyle w:val="CodeSnippet"/>
              </w:rPr>
              <w:t xml:space="preserve">        - min_length: 1</w:t>
            </w:r>
          </w:p>
          <w:p w14:paraId="793670F3" w14:textId="77777777" w:rsidR="002D57C4" w:rsidRDefault="002D57C4" w:rsidP="00502E57">
            <w:pPr>
              <w:rPr>
                <w:rStyle w:val="CodeSnippet"/>
              </w:rPr>
            </w:pPr>
            <w:r w:rsidRPr="006D66FC">
              <w:rPr>
                <w:rStyle w:val="CodeSnippet"/>
              </w:rPr>
              <w:t xml:space="preserve">      entry_schema:</w:t>
            </w:r>
          </w:p>
          <w:p w14:paraId="3897FFF5" w14:textId="77777777" w:rsidR="002D57C4" w:rsidRPr="00664AC2" w:rsidRDefault="002D57C4" w:rsidP="00502E57">
            <w:pPr>
              <w:autoSpaceDE w:val="0"/>
              <w:autoSpaceDN w:val="0"/>
              <w:adjustRightInd w:val="0"/>
              <w:rPr>
                <w:rStyle w:val="CodeSnippet"/>
              </w:rPr>
            </w:pPr>
            <w:r>
              <w:rPr>
                <w:rStyle w:val="CodeSnippet"/>
              </w:rPr>
              <w:t xml:space="preserve">        type: </w:t>
            </w:r>
            <w:hyperlink w:anchor="TYPE_TOSCA_DATA_PORTSPEC" w:history="1">
              <w:r w:rsidRPr="00D523B1">
                <w:rPr>
                  <w:rStyle w:val="Hyperlink"/>
                  <w:rFonts w:ascii="Consolas" w:hAnsi="Consolas"/>
                </w:rPr>
                <w:t>PortSpec</w:t>
              </w:r>
            </w:hyperlink>
          </w:p>
          <w:p w14:paraId="3A432036" w14:textId="77777777" w:rsidR="002D57C4" w:rsidRPr="00664AC2" w:rsidRDefault="002D57C4" w:rsidP="00502E57">
            <w:pPr>
              <w:autoSpaceDE w:val="0"/>
              <w:autoSpaceDN w:val="0"/>
              <w:adjustRightInd w:val="0"/>
              <w:rPr>
                <w:rStyle w:val="CodeSnippet"/>
              </w:rPr>
            </w:pPr>
            <w:r w:rsidRPr="00664AC2">
              <w:rPr>
                <w:rStyle w:val="CodeSnippet"/>
              </w:rPr>
              <w:t xml:space="preserve">  attributes:</w:t>
            </w:r>
          </w:p>
          <w:p w14:paraId="3C379906" w14:textId="77777777" w:rsidR="002D57C4" w:rsidRPr="00664AC2" w:rsidRDefault="002D57C4" w:rsidP="00502E57">
            <w:pPr>
              <w:autoSpaceDE w:val="0"/>
              <w:autoSpaceDN w:val="0"/>
              <w:adjustRightInd w:val="0"/>
              <w:rPr>
                <w:rStyle w:val="CodeSnippet"/>
              </w:rPr>
            </w:pPr>
            <w:r w:rsidRPr="00664AC2">
              <w:rPr>
                <w:rStyle w:val="CodeSnippet"/>
              </w:rPr>
              <w:t xml:space="preserve">    ip_address:</w:t>
            </w:r>
          </w:p>
          <w:p w14:paraId="3BF65A1D" w14:textId="77777777" w:rsidR="002D57C4" w:rsidRPr="00103D17" w:rsidRDefault="002D57C4" w:rsidP="00502E57">
            <w:pPr>
              <w:autoSpaceDE w:val="0"/>
              <w:autoSpaceDN w:val="0"/>
              <w:adjustRightInd w:val="0"/>
              <w:rPr>
                <w:rStyle w:val="CodeSnippet"/>
              </w:rPr>
            </w:pPr>
            <w:r w:rsidRPr="00664AC2">
              <w:rPr>
                <w:rStyle w:val="CodeSnippet"/>
              </w:rPr>
              <w:t xml:space="preserve">      type: string</w:t>
            </w:r>
          </w:p>
        </w:tc>
      </w:tr>
    </w:tbl>
    <w:p w14:paraId="19711F5E" w14:textId="77777777" w:rsidR="002D57C4" w:rsidRDefault="002D57C4" w:rsidP="002D57C4">
      <w:pPr>
        <w:pStyle w:val="Heading4"/>
        <w:numPr>
          <w:ilvl w:val="3"/>
          <w:numId w:val="3"/>
        </w:numPr>
      </w:pPr>
      <w:r>
        <w:lastRenderedPageBreak/>
        <w:t>Additional requirements</w:t>
      </w:r>
    </w:p>
    <w:p w14:paraId="23CD1A90" w14:textId="77777777" w:rsidR="002D57C4" w:rsidRPr="00EC18B6" w:rsidRDefault="002D57C4" w:rsidP="002D57C4">
      <w:pPr>
        <w:pStyle w:val="ListBullet"/>
        <w:numPr>
          <w:ilvl w:val="0"/>
          <w:numId w:val="40"/>
        </w:numPr>
        <w:spacing w:before="120" w:after="0" w:line="276" w:lineRule="auto"/>
        <w:contextualSpacing/>
      </w:pPr>
      <w:r w:rsidRPr="00EC18B6">
        <w:t xml:space="preserve">Although both the port and ports properties are not required, one of port or ports must be provided in a valid </w:t>
      </w:r>
      <w:hyperlink w:anchor="DEFN_TYPE_CAPABILITIES_ENDPOINT" w:history="1">
        <w:r w:rsidRPr="00EC18B6">
          <w:rPr>
            <w:rStyle w:val="Hyperlink"/>
          </w:rPr>
          <w:t>Endpoint</w:t>
        </w:r>
      </w:hyperlink>
      <w:r w:rsidRPr="00EC18B6">
        <w:t>.</w:t>
      </w:r>
    </w:p>
    <w:p w14:paraId="0E80CFBF" w14:textId="77777777" w:rsidR="002D57C4" w:rsidRDefault="002D57C4" w:rsidP="002D57C4">
      <w:pPr>
        <w:pStyle w:val="Heading3"/>
        <w:numPr>
          <w:ilvl w:val="2"/>
          <w:numId w:val="3"/>
        </w:numPr>
      </w:pPr>
      <w:bookmarkStart w:id="489" w:name="DEFN_TYPE_CAPABILITIES_ENDPOINT_PUBLIC"/>
      <w:r>
        <w:t>tosca.</w:t>
      </w:r>
      <w:r w:rsidRPr="002F5150">
        <w:t>capabilities</w:t>
      </w:r>
      <w:r>
        <w:t>.Endpoint.Public</w:t>
      </w:r>
    </w:p>
    <w:bookmarkEnd w:id="489"/>
    <w:p w14:paraId="7EAE8629" w14:textId="77777777" w:rsidR="002D57C4" w:rsidRDefault="002D57C4" w:rsidP="002D57C4">
      <w:pPr>
        <w:pStyle w:val="NormalaroundTable"/>
      </w:pPr>
      <w:r>
        <w:t xml:space="preserve">This capability </w:t>
      </w:r>
      <w:r w:rsidRPr="00E97078">
        <w:t xml:space="preserve">represents </w:t>
      </w:r>
      <w:r>
        <w:t>a public endpoint which is accessible to the general internet (and its public IP address ranges).</w:t>
      </w:r>
    </w:p>
    <w:p w14:paraId="085DC072" w14:textId="77777777" w:rsidR="002D57C4" w:rsidRPr="00E97078" w:rsidRDefault="002D57C4" w:rsidP="002D57C4">
      <w:pPr>
        <w:pStyle w:val="NormalaroundTable"/>
      </w:pPr>
      <w:r>
        <w:lastRenderedPageBreak/>
        <w:t>This public endpoint capability also can be used to create a floating (IP) address that the underlying network assigns from a pool allocated from the application’s underlying public network.  This floating address is managed by the underlying network such that can be routed an application’s private address and remains reliable to internet clients.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1DDBB462" w14:textId="77777777" w:rsidTr="00502E57">
        <w:tc>
          <w:tcPr>
            <w:tcW w:w="1177" w:type="pct"/>
            <w:shd w:val="clear" w:color="auto" w:fill="D9D9D9"/>
          </w:tcPr>
          <w:p w14:paraId="0FAC781C" w14:textId="77777777" w:rsidR="002D57C4" w:rsidRPr="00422683" w:rsidRDefault="002D57C4" w:rsidP="00502E57">
            <w:pPr>
              <w:pStyle w:val="TableText-Heading"/>
            </w:pPr>
            <w:r w:rsidRPr="00422683">
              <w:t>Shorthand Name</w:t>
            </w:r>
          </w:p>
        </w:tc>
        <w:tc>
          <w:tcPr>
            <w:tcW w:w="3823" w:type="pct"/>
          </w:tcPr>
          <w:p w14:paraId="66888178" w14:textId="77777777" w:rsidR="002D57C4" w:rsidRPr="005A5497" w:rsidRDefault="002D57C4" w:rsidP="00502E57">
            <w:pPr>
              <w:pStyle w:val="TableText"/>
              <w:rPr>
                <w:noProof/>
              </w:rPr>
            </w:pPr>
            <w:r>
              <w:rPr>
                <w:noProof/>
              </w:rPr>
              <w:t>Endpoint.Public</w:t>
            </w:r>
          </w:p>
        </w:tc>
      </w:tr>
      <w:tr w:rsidR="002D57C4" w:rsidRPr="004279F4" w14:paraId="2A1B950B" w14:textId="77777777" w:rsidTr="00502E57">
        <w:tc>
          <w:tcPr>
            <w:tcW w:w="1177" w:type="pct"/>
            <w:shd w:val="clear" w:color="auto" w:fill="D9D9D9"/>
          </w:tcPr>
          <w:p w14:paraId="10A3DAA3" w14:textId="77777777" w:rsidR="002D57C4" w:rsidRPr="00422683" w:rsidRDefault="002D57C4" w:rsidP="00502E57">
            <w:pPr>
              <w:pStyle w:val="TableText-Heading"/>
            </w:pPr>
            <w:r w:rsidRPr="00422683">
              <w:t>Type Qualified Name</w:t>
            </w:r>
          </w:p>
        </w:tc>
        <w:tc>
          <w:tcPr>
            <w:tcW w:w="3823" w:type="pct"/>
          </w:tcPr>
          <w:p w14:paraId="79075A2E" w14:textId="77777777" w:rsidR="002D57C4" w:rsidRDefault="002D57C4" w:rsidP="00502E57">
            <w:pPr>
              <w:pStyle w:val="TableText"/>
              <w:rPr>
                <w:noProof/>
              </w:rPr>
            </w:pPr>
            <w:r>
              <w:rPr>
                <w:noProof/>
              </w:rPr>
              <w:t>tosca:Endpoint.Public</w:t>
            </w:r>
          </w:p>
        </w:tc>
      </w:tr>
      <w:tr w:rsidR="002D57C4" w:rsidRPr="004279F4" w14:paraId="1B94FD09" w14:textId="77777777" w:rsidTr="00502E57">
        <w:tc>
          <w:tcPr>
            <w:tcW w:w="1177" w:type="pct"/>
            <w:shd w:val="clear" w:color="auto" w:fill="D9D9D9"/>
          </w:tcPr>
          <w:p w14:paraId="7F31840F" w14:textId="77777777" w:rsidR="002D57C4" w:rsidRPr="00422683" w:rsidRDefault="002D57C4" w:rsidP="00502E57">
            <w:pPr>
              <w:pStyle w:val="TableText-Heading"/>
            </w:pPr>
            <w:r w:rsidRPr="00422683">
              <w:t>Type URI</w:t>
            </w:r>
          </w:p>
        </w:tc>
        <w:tc>
          <w:tcPr>
            <w:tcW w:w="3823" w:type="pct"/>
          </w:tcPr>
          <w:p w14:paraId="29A43514" w14:textId="77777777" w:rsidR="002D57C4" w:rsidRPr="001C038A" w:rsidRDefault="002D57C4" w:rsidP="00502E57">
            <w:pPr>
              <w:pStyle w:val="TableText"/>
            </w:pPr>
            <w:r w:rsidRPr="001C038A">
              <w:t>tosca.</w:t>
            </w:r>
            <w:r>
              <w:t>capabilities.Endpoint.Public</w:t>
            </w:r>
          </w:p>
        </w:tc>
      </w:tr>
    </w:tbl>
    <w:p w14:paraId="3DBC01A9"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2890A91A" w14:textId="77777777" w:rsidTr="00502E57">
        <w:tc>
          <w:tcPr>
            <w:tcW w:w="9576" w:type="dxa"/>
            <w:shd w:val="clear" w:color="auto" w:fill="D9D9D9" w:themeFill="background1" w:themeFillShade="D9"/>
          </w:tcPr>
          <w:p w14:paraId="70987D7E" w14:textId="77777777" w:rsidR="002D57C4" w:rsidRPr="006824F5" w:rsidRDefault="002D57C4" w:rsidP="00502E57">
            <w:pPr>
              <w:rPr>
                <w:rStyle w:val="CodeSnippet"/>
                <w:noProof/>
              </w:rPr>
            </w:pPr>
            <w:r w:rsidRPr="006824F5">
              <w:rPr>
                <w:rStyle w:val="CodeSnippet"/>
                <w:noProof/>
              </w:rPr>
              <w:t>tosca.</w:t>
            </w:r>
            <w:r>
              <w:rPr>
                <w:rStyle w:val="CodeSnippet"/>
                <w:noProof/>
              </w:rPr>
              <w:t>capabilities</w:t>
            </w:r>
            <w:r w:rsidRPr="006824F5">
              <w:rPr>
                <w:rStyle w:val="CodeSnippet"/>
                <w:noProof/>
              </w:rPr>
              <w:t>.</w:t>
            </w:r>
            <w:r>
              <w:rPr>
                <w:rStyle w:val="CodeSnippet"/>
                <w:noProof/>
              </w:rPr>
              <w:t>Endpoint.Public:</w:t>
            </w:r>
          </w:p>
          <w:p w14:paraId="25134775" w14:textId="77777777" w:rsidR="002D57C4" w:rsidRDefault="002D57C4" w:rsidP="00502E57">
            <w:pPr>
              <w:rPr>
                <w:rStyle w:val="Hyperlink"/>
                <w:rFonts w:ascii="Consolas" w:hAnsi="Consolas"/>
                <w:noProof/>
              </w:rPr>
            </w:pPr>
            <w:r w:rsidRPr="006824F5">
              <w:rPr>
                <w:rStyle w:val="CodeSnippet"/>
                <w:noProof/>
              </w:rPr>
              <w:t xml:space="preserve">  derived_from: </w:t>
            </w:r>
            <w:hyperlink w:anchor="DEFN_TYPE_CAPABILITIES_ENDPOINT" w:history="1">
              <w:r w:rsidRPr="00D2349A">
                <w:rPr>
                  <w:rStyle w:val="Hyperlink"/>
                  <w:rFonts w:ascii="Consolas" w:hAnsi="Consolas"/>
                  <w:noProof/>
                </w:rPr>
                <w:t>tosca.</w:t>
              </w:r>
              <w:r>
                <w:rPr>
                  <w:rStyle w:val="Hyperlink"/>
                  <w:rFonts w:ascii="Consolas" w:hAnsi="Consolas"/>
                  <w:noProof/>
                </w:rPr>
                <w:t>capabilities.Endpoint</w:t>
              </w:r>
            </w:hyperlink>
          </w:p>
          <w:p w14:paraId="6FA91091" w14:textId="77777777" w:rsidR="002D57C4" w:rsidRPr="0072242F" w:rsidRDefault="002D57C4" w:rsidP="00502E57">
            <w:pPr>
              <w:rPr>
                <w:rStyle w:val="CodeSnippet"/>
              </w:rPr>
            </w:pPr>
            <w:r w:rsidRPr="0072242F">
              <w:rPr>
                <w:rStyle w:val="CodeSnippet"/>
              </w:rPr>
              <w:t xml:space="preserve">  properties:</w:t>
            </w:r>
          </w:p>
          <w:p w14:paraId="43ED8C4D" w14:textId="77777777" w:rsidR="002D57C4" w:rsidRPr="0095652E" w:rsidRDefault="002D57C4" w:rsidP="00502E57">
            <w:pPr>
              <w:rPr>
                <w:rStyle w:val="CodeSnippet"/>
              </w:rPr>
            </w:pPr>
            <w:r>
              <w:rPr>
                <w:rStyle w:val="CodeSnippet"/>
              </w:rPr>
              <w:t xml:space="preserve">  </w:t>
            </w:r>
            <w:r w:rsidRPr="0095652E">
              <w:rPr>
                <w:rStyle w:val="CodeSnippet"/>
              </w:rPr>
              <w:t xml:space="preserve">  # Change</w:t>
            </w:r>
            <w:r>
              <w:rPr>
                <w:rStyle w:val="CodeSnippet"/>
              </w:rPr>
              <w:t xml:space="preserve"> the default</w:t>
            </w:r>
            <w:r w:rsidRPr="0095652E">
              <w:rPr>
                <w:rStyle w:val="CodeSnippet"/>
              </w:rPr>
              <w:t xml:space="preserve"> </w:t>
            </w:r>
            <w:r>
              <w:rPr>
                <w:rStyle w:val="CodeSnippet"/>
              </w:rPr>
              <w:t>network_name to use the first public network found</w:t>
            </w:r>
          </w:p>
          <w:p w14:paraId="0B2C491B" w14:textId="77777777" w:rsidR="002D57C4" w:rsidRDefault="002D57C4" w:rsidP="00502E57">
            <w:pPr>
              <w:rPr>
                <w:rStyle w:val="CodeSnippet"/>
                <w:noProof/>
              </w:rPr>
            </w:pPr>
            <w:r w:rsidRPr="004059E6">
              <w:rPr>
                <w:rStyle w:val="Hyperlink"/>
                <w:rFonts w:ascii="Consolas" w:hAnsi="Consolas"/>
                <w:noProof/>
              </w:rPr>
              <w:t xml:space="preserve">    </w:t>
            </w:r>
            <w:r>
              <w:rPr>
                <w:rStyle w:val="CodeSnippet"/>
                <w:noProof/>
              </w:rPr>
              <w:t xml:space="preserve">network_name: </w:t>
            </w:r>
          </w:p>
          <w:p w14:paraId="3CFD5033" w14:textId="77777777" w:rsidR="002D57C4" w:rsidRDefault="002D57C4" w:rsidP="00502E57">
            <w:pPr>
              <w:rPr>
                <w:rStyle w:val="CodeSnippet"/>
                <w:noProof/>
              </w:rPr>
            </w:pPr>
            <w:r>
              <w:rPr>
                <w:rStyle w:val="CodeSnippet"/>
                <w:noProof/>
              </w:rPr>
              <w:t xml:space="preserve">      type: string</w:t>
            </w:r>
          </w:p>
          <w:p w14:paraId="5CFA81A1" w14:textId="77777777" w:rsidR="002D57C4" w:rsidRDefault="002D57C4" w:rsidP="00502E57">
            <w:pPr>
              <w:rPr>
                <w:rStyle w:val="CodeSnippet"/>
                <w:noProof/>
              </w:rPr>
            </w:pPr>
            <w:r>
              <w:rPr>
                <w:rStyle w:val="CodeSnippet"/>
                <w:noProof/>
              </w:rPr>
              <w:t xml:space="preserve">      default: PUBLIC</w:t>
            </w:r>
          </w:p>
          <w:p w14:paraId="114BD3CF" w14:textId="77777777" w:rsidR="002D57C4" w:rsidRDefault="002D57C4" w:rsidP="00502E57">
            <w:pPr>
              <w:rPr>
                <w:rStyle w:val="CodeSnippet"/>
                <w:noProof/>
              </w:rPr>
            </w:pPr>
            <w:r>
              <w:rPr>
                <w:rStyle w:val="CodeSnippet"/>
                <w:noProof/>
              </w:rPr>
              <w:t xml:space="preserve">      constraints:</w:t>
            </w:r>
          </w:p>
          <w:p w14:paraId="25096945" w14:textId="77777777" w:rsidR="002D57C4" w:rsidRDefault="002D57C4" w:rsidP="00502E57">
            <w:pPr>
              <w:rPr>
                <w:rStyle w:val="CodeSnippet"/>
                <w:noProof/>
              </w:rPr>
            </w:pPr>
            <w:r>
              <w:rPr>
                <w:rStyle w:val="CodeSnippet"/>
                <w:noProof/>
              </w:rPr>
              <w:t xml:space="preserve">        - equal: PUBLIC</w:t>
            </w:r>
          </w:p>
          <w:p w14:paraId="751830F6" w14:textId="77777777" w:rsidR="002D57C4" w:rsidRDefault="002D57C4" w:rsidP="00502E57">
            <w:pPr>
              <w:rPr>
                <w:rStyle w:val="CodeSnippet"/>
                <w:noProof/>
              </w:rPr>
            </w:pPr>
            <w:r>
              <w:rPr>
                <w:rStyle w:val="CodeSnippet"/>
                <w:noProof/>
              </w:rPr>
              <w:t xml:space="preserve">    floating:</w:t>
            </w:r>
          </w:p>
          <w:p w14:paraId="3C1B56B6" w14:textId="77777777" w:rsidR="002D57C4" w:rsidRDefault="002D57C4" w:rsidP="00502E57">
            <w:pPr>
              <w:rPr>
                <w:rStyle w:val="CodeSnippet"/>
                <w:noProof/>
              </w:rPr>
            </w:pPr>
            <w:r>
              <w:rPr>
                <w:rStyle w:val="CodeSnippet"/>
                <w:noProof/>
              </w:rPr>
              <w:t xml:space="preserve">      description: &gt; </w:t>
            </w:r>
          </w:p>
          <w:p w14:paraId="7FDA5C01" w14:textId="77777777" w:rsidR="002D57C4" w:rsidRDefault="002D57C4" w:rsidP="00502E57">
            <w:pPr>
              <w:rPr>
                <w:rStyle w:val="CodeSnippet"/>
                <w:noProof/>
              </w:rPr>
            </w:pPr>
            <w:r>
              <w:rPr>
                <w:rStyle w:val="CodeSnippet"/>
                <w:noProof/>
              </w:rPr>
              <w:t xml:space="preserve">        indicates that the public address should be allocated from a pool of floating IPs that are associated with the network.</w:t>
            </w:r>
          </w:p>
          <w:p w14:paraId="77089509" w14:textId="77777777" w:rsidR="002D57C4" w:rsidRDefault="002D57C4" w:rsidP="00502E57">
            <w:pPr>
              <w:rPr>
                <w:rStyle w:val="CodeSnippet"/>
                <w:noProof/>
              </w:rPr>
            </w:pPr>
            <w:r>
              <w:rPr>
                <w:rStyle w:val="CodeSnippet"/>
                <w:noProof/>
              </w:rPr>
              <w:t xml:space="preserve">      type: boolean</w:t>
            </w:r>
          </w:p>
          <w:p w14:paraId="1F4A7215" w14:textId="77777777" w:rsidR="002D57C4" w:rsidRDefault="002D57C4" w:rsidP="00502E57">
            <w:pPr>
              <w:rPr>
                <w:rStyle w:val="CodeSnippet"/>
                <w:noProof/>
              </w:rPr>
            </w:pPr>
            <w:r>
              <w:rPr>
                <w:rStyle w:val="CodeSnippet"/>
                <w:noProof/>
              </w:rPr>
              <w:t xml:space="preserve">      default: false</w:t>
            </w:r>
          </w:p>
          <w:p w14:paraId="06075431" w14:textId="77777777" w:rsidR="002D57C4" w:rsidRDefault="002D57C4" w:rsidP="00502E57">
            <w:pPr>
              <w:rPr>
                <w:rStyle w:val="CodeSnippet"/>
                <w:noProof/>
              </w:rPr>
            </w:pPr>
            <w:r>
              <w:rPr>
                <w:rStyle w:val="CodeSnippet"/>
                <w:noProof/>
              </w:rPr>
              <w:t xml:space="preserve">      status: experimental</w:t>
            </w:r>
          </w:p>
          <w:p w14:paraId="623596FE" w14:textId="77777777" w:rsidR="002D57C4" w:rsidRDefault="002D57C4" w:rsidP="00502E57">
            <w:pPr>
              <w:rPr>
                <w:rStyle w:val="CodeSnippet"/>
                <w:noProof/>
              </w:rPr>
            </w:pPr>
            <w:r>
              <w:rPr>
                <w:rStyle w:val="CodeSnippet"/>
                <w:noProof/>
              </w:rPr>
              <w:t xml:space="preserve">    dns_name:</w:t>
            </w:r>
          </w:p>
          <w:p w14:paraId="3CEE7B25" w14:textId="77777777" w:rsidR="002D57C4" w:rsidRDefault="002D57C4" w:rsidP="00502E57">
            <w:pPr>
              <w:rPr>
                <w:rStyle w:val="CodeSnippet"/>
                <w:noProof/>
              </w:rPr>
            </w:pPr>
            <w:r>
              <w:rPr>
                <w:rStyle w:val="CodeSnippet"/>
                <w:noProof/>
              </w:rPr>
              <w:t xml:space="preserve">      description: The optional name to register with DNS </w:t>
            </w:r>
          </w:p>
          <w:p w14:paraId="23F7115C" w14:textId="77777777" w:rsidR="002D57C4" w:rsidRDefault="002D57C4" w:rsidP="00502E57">
            <w:pPr>
              <w:rPr>
                <w:rStyle w:val="CodeSnippet"/>
                <w:noProof/>
              </w:rPr>
            </w:pPr>
            <w:r>
              <w:rPr>
                <w:rStyle w:val="CodeSnippet"/>
                <w:noProof/>
              </w:rPr>
              <w:t xml:space="preserve">      type: string</w:t>
            </w:r>
          </w:p>
          <w:p w14:paraId="5861C4DF" w14:textId="77777777" w:rsidR="002D57C4" w:rsidRDefault="002D57C4" w:rsidP="00502E57">
            <w:pPr>
              <w:rPr>
                <w:rStyle w:val="CodeSnippet"/>
                <w:noProof/>
              </w:rPr>
            </w:pPr>
            <w:r>
              <w:rPr>
                <w:rStyle w:val="CodeSnippet"/>
                <w:noProof/>
              </w:rPr>
              <w:t xml:space="preserve">      required: false    </w:t>
            </w:r>
          </w:p>
          <w:p w14:paraId="39CA7FAB" w14:textId="77777777" w:rsidR="002D57C4" w:rsidRPr="006824F5" w:rsidRDefault="002D57C4" w:rsidP="00502E57">
            <w:pPr>
              <w:rPr>
                <w:rStyle w:val="CodeSnippet"/>
                <w:noProof/>
              </w:rPr>
            </w:pPr>
            <w:r>
              <w:rPr>
                <w:rStyle w:val="CodeSnippet"/>
                <w:noProof/>
              </w:rPr>
              <w:t xml:space="preserve">      status: experimental</w:t>
            </w:r>
          </w:p>
        </w:tc>
      </w:tr>
    </w:tbl>
    <w:p w14:paraId="50B40616" w14:textId="77777777" w:rsidR="002D57C4" w:rsidRDefault="002D57C4" w:rsidP="002D57C4">
      <w:pPr>
        <w:pStyle w:val="Heading4"/>
        <w:numPr>
          <w:ilvl w:val="3"/>
          <w:numId w:val="3"/>
        </w:numPr>
      </w:pPr>
      <w:r>
        <w:t>Additional requirements</w:t>
      </w:r>
    </w:p>
    <w:p w14:paraId="255A6A50" w14:textId="77777777" w:rsidR="002D57C4" w:rsidRDefault="002D57C4" w:rsidP="002D57C4">
      <w:pPr>
        <w:pStyle w:val="ListParagraph"/>
        <w:numPr>
          <w:ilvl w:val="0"/>
          <w:numId w:val="40"/>
        </w:numPr>
      </w:pPr>
      <w:r>
        <w:t xml:space="preserve">If the </w:t>
      </w:r>
      <w:r w:rsidRPr="005C0C59">
        <w:rPr>
          <w:rStyle w:val="CodeSnippetHighlight"/>
        </w:rPr>
        <w:t>network_name</w:t>
      </w:r>
      <w:r>
        <w:t xml:space="preserve"> is set to the reserved value </w:t>
      </w:r>
      <w:r w:rsidRPr="00092BC4">
        <w:rPr>
          <w:rStyle w:val="CodeSnippetHighlight"/>
        </w:rPr>
        <w:t>PRIVATE</w:t>
      </w:r>
      <w:r>
        <w:t xml:space="preserve"> or if the value is set to the name of network (or subnetwork) that is not public (i.e., has non-public IP address ranges assigned to it) then TOSCA Orchestrators </w:t>
      </w:r>
      <w:r w:rsidRPr="00984D2C">
        <w:rPr>
          <w:b/>
        </w:rPr>
        <w:t>SHALL</w:t>
      </w:r>
      <w:r>
        <w:t xml:space="preserve"> treat this as an error.</w:t>
      </w:r>
    </w:p>
    <w:p w14:paraId="18AD3D41" w14:textId="77777777" w:rsidR="002D57C4" w:rsidRPr="00092BC4" w:rsidRDefault="002D57C4" w:rsidP="002D57C4">
      <w:pPr>
        <w:pStyle w:val="ListParagraph"/>
        <w:numPr>
          <w:ilvl w:val="0"/>
          <w:numId w:val="40"/>
        </w:numPr>
      </w:pPr>
      <w:r>
        <w:t xml:space="preserve">If a </w:t>
      </w:r>
      <w:r w:rsidRPr="008A2B1D">
        <w:rPr>
          <w:rStyle w:val="CodeSnippetHighlight"/>
        </w:rPr>
        <w:t>dns_name</w:t>
      </w:r>
      <w:r>
        <w:t xml:space="preserve"> is set, TOSCA Orchestrators SHALL attempt to register the name in the (local) DNS registry for the Cloud provider.</w:t>
      </w:r>
    </w:p>
    <w:p w14:paraId="4913B750" w14:textId="77777777" w:rsidR="002D57C4" w:rsidRDefault="002D57C4" w:rsidP="002D57C4">
      <w:pPr>
        <w:pStyle w:val="Heading3"/>
        <w:numPr>
          <w:ilvl w:val="2"/>
          <w:numId w:val="3"/>
        </w:numPr>
      </w:pPr>
      <w:bookmarkStart w:id="490" w:name="DEFN_TYPE_CAPABILITIES_ENDPOINT_ADMIN"/>
      <w:r>
        <w:t>tosca.capabilities.</w:t>
      </w:r>
      <w:r w:rsidRPr="002D23D2">
        <w:t>Endpoint</w:t>
      </w:r>
      <w:r>
        <w:t>.Admin</w:t>
      </w:r>
    </w:p>
    <w:bookmarkEnd w:id="490"/>
    <w:p w14:paraId="146C4398" w14:textId="77777777" w:rsidR="002D57C4" w:rsidRDefault="002D57C4" w:rsidP="002D57C4">
      <w:pPr>
        <w:pStyle w:val="NormalaroundTable"/>
      </w:pPr>
      <w:r w:rsidRPr="000117E6">
        <w:t xml:space="preserve">This is the default TOSCA type that should be </w:t>
      </w:r>
      <w:r>
        <w:t xml:space="preserve">used or </w:t>
      </w:r>
      <w:r w:rsidRPr="000117E6">
        <w:t xml:space="preserve">extended to define a </w:t>
      </w:r>
      <w:r>
        <w:t xml:space="preserve">specialized administrator </w:t>
      </w:r>
      <w:r w:rsidRPr="000117E6">
        <w:t>endpoint capability.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3BBC7662" w14:textId="77777777" w:rsidTr="00502E57">
        <w:tc>
          <w:tcPr>
            <w:tcW w:w="1177" w:type="pct"/>
            <w:shd w:val="clear" w:color="auto" w:fill="D9D9D9"/>
          </w:tcPr>
          <w:p w14:paraId="1869D54B" w14:textId="77777777" w:rsidR="002D57C4" w:rsidRPr="00422683" w:rsidRDefault="002D57C4" w:rsidP="00502E57">
            <w:pPr>
              <w:pStyle w:val="TableText-Heading"/>
            </w:pPr>
            <w:r w:rsidRPr="00422683">
              <w:lastRenderedPageBreak/>
              <w:t>Shorthand Name</w:t>
            </w:r>
          </w:p>
        </w:tc>
        <w:tc>
          <w:tcPr>
            <w:tcW w:w="3823" w:type="pct"/>
          </w:tcPr>
          <w:p w14:paraId="2F286521" w14:textId="77777777" w:rsidR="002D57C4" w:rsidRPr="005A5497" w:rsidRDefault="002D57C4" w:rsidP="00502E57">
            <w:pPr>
              <w:pStyle w:val="TableText"/>
              <w:rPr>
                <w:noProof/>
              </w:rPr>
            </w:pPr>
            <w:r>
              <w:rPr>
                <w:noProof/>
              </w:rPr>
              <w:t>Endpoint.Admin</w:t>
            </w:r>
          </w:p>
        </w:tc>
      </w:tr>
      <w:tr w:rsidR="002D57C4" w:rsidRPr="004279F4" w14:paraId="797A5A4D" w14:textId="77777777" w:rsidTr="00502E57">
        <w:tc>
          <w:tcPr>
            <w:tcW w:w="1177" w:type="pct"/>
            <w:shd w:val="clear" w:color="auto" w:fill="D9D9D9"/>
          </w:tcPr>
          <w:p w14:paraId="48166DCF" w14:textId="77777777" w:rsidR="002D57C4" w:rsidRPr="00422683" w:rsidRDefault="002D57C4" w:rsidP="00502E57">
            <w:pPr>
              <w:pStyle w:val="TableText-Heading"/>
            </w:pPr>
            <w:r w:rsidRPr="00422683">
              <w:t>Type Qualified Name</w:t>
            </w:r>
          </w:p>
        </w:tc>
        <w:tc>
          <w:tcPr>
            <w:tcW w:w="3823" w:type="pct"/>
          </w:tcPr>
          <w:p w14:paraId="1F7F80BB" w14:textId="77777777" w:rsidR="002D57C4" w:rsidRDefault="002D57C4" w:rsidP="00502E57">
            <w:pPr>
              <w:pStyle w:val="TableText"/>
              <w:rPr>
                <w:noProof/>
              </w:rPr>
            </w:pPr>
            <w:r>
              <w:rPr>
                <w:noProof/>
              </w:rPr>
              <w:t>tosca:Endpoint.Admin</w:t>
            </w:r>
          </w:p>
        </w:tc>
      </w:tr>
      <w:tr w:rsidR="002D57C4" w:rsidRPr="004279F4" w14:paraId="17D5CB8A" w14:textId="77777777" w:rsidTr="00502E57">
        <w:tc>
          <w:tcPr>
            <w:tcW w:w="1177" w:type="pct"/>
            <w:shd w:val="clear" w:color="auto" w:fill="D9D9D9"/>
          </w:tcPr>
          <w:p w14:paraId="65E72A0A" w14:textId="77777777" w:rsidR="002D57C4" w:rsidRPr="00422683" w:rsidRDefault="002D57C4" w:rsidP="00502E57">
            <w:pPr>
              <w:pStyle w:val="TableText-Heading"/>
            </w:pPr>
            <w:r w:rsidRPr="00422683">
              <w:t>Type URI</w:t>
            </w:r>
          </w:p>
        </w:tc>
        <w:tc>
          <w:tcPr>
            <w:tcW w:w="3823" w:type="pct"/>
          </w:tcPr>
          <w:p w14:paraId="7044BB63" w14:textId="77777777" w:rsidR="002D57C4" w:rsidRPr="001C038A" w:rsidRDefault="002D57C4" w:rsidP="00502E57">
            <w:pPr>
              <w:pStyle w:val="TableText"/>
            </w:pPr>
            <w:r w:rsidRPr="001C038A">
              <w:t>tosca.</w:t>
            </w:r>
            <w:r>
              <w:t>capabilities</w:t>
            </w:r>
            <w:r w:rsidRPr="001C038A">
              <w:t>.</w:t>
            </w:r>
            <w:r>
              <w:t>Endpoint.Admin</w:t>
            </w:r>
          </w:p>
        </w:tc>
      </w:tr>
    </w:tbl>
    <w:p w14:paraId="7FEE294C"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8"/>
        <w:gridCol w:w="987"/>
        <w:gridCol w:w="896"/>
        <w:gridCol w:w="1799"/>
        <w:gridCol w:w="4860"/>
      </w:tblGrid>
      <w:tr w:rsidR="002D57C4" w:rsidRPr="00E5427A" w14:paraId="29DA723B" w14:textId="77777777" w:rsidTr="00502E57">
        <w:trPr>
          <w:cantSplit/>
          <w:tblHeader/>
        </w:trPr>
        <w:tc>
          <w:tcPr>
            <w:tcW w:w="750" w:type="pct"/>
            <w:shd w:val="clear" w:color="auto" w:fill="D9D9D9"/>
          </w:tcPr>
          <w:p w14:paraId="6EB34357" w14:textId="77777777" w:rsidR="002D57C4" w:rsidRPr="00422683" w:rsidRDefault="002D57C4" w:rsidP="00502E57">
            <w:pPr>
              <w:pStyle w:val="TableText-Heading"/>
              <w:rPr>
                <w:rFonts w:cstheme="minorHAnsi"/>
              </w:rPr>
            </w:pPr>
            <w:r w:rsidRPr="00422683">
              <w:rPr>
                <w:rFonts w:cstheme="minorHAnsi"/>
              </w:rPr>
              <w:t>Name</w:t>
            </w:r>
          </w:p>
        </w:tc>
        <w:tc>
          <w:tcPr>
            <w:tcW w:w="491" w:type="pct"/>
            <w:shd w:val="clear" w:color="auto" w:fill="D9D9D9"/>
          </w:tcPr>
          <w:p w14:paraId="6E2B4ED3" w14:textId="77777777" w:rsidR="002D57C4" w:rsidRPr="00422683" w:rsidRDefault="002D57C4" w:rsidP="00502E57">
            <w:pPr>
              <w:pStyle w:val="TableText-Heading"/>
              <w:rPr>
                <w:rFonts w:cstheme="minorHAnsi"/>
              </w:rPr>
            </w:pPr>
            <w:r w:rsidRPr="00422683">
              <w:rPr>
                <w:rFonts w:cstheme="minorHAnsi"/>
              </w:rPr>
              <w:t>Required</w:t>
            </w:r>
          </w:p>
        </w:tc>
        <w:tc>
          <w:tcPr>
            <w:tcW w:w="446" w:type="pct"/>
            <w:shd w:val="clear" w:color="auto" w:fill="D9D9D9"/>
          </w:tcPr>
          <w:p w14:paraId="0E7BD5FD" w14:textId="77777777" w:rsidR="002D57C4" w:rsidRPr="00422683" w:rsidRDefault="002D57C4" w:rsidP="00502E57">
            <w:pPr>
              <w:pStyle w:val="TableText-Heading"/>
              <w:rPr>
                <w:rFonts w:cstheme="minorHAnsi"/>
              </w:rPr>
            </w:pPr>
            <w:r w:rsidRPr="00422683">
              <w:rPr>
                <w:rFonts w:cstheme="minorHAnsi"/>
              </w:rPr>
              <w:t>Type</w:t>
            </w:r>
          </w:p>
        </w:tc>
        <w:tc>
          <w:tcPr>
            <w:tcW w:w="895" w:type="pct"/>
            <w:shd w:val="clear" w:color="auto" w:fill="D9D9D9"/>
          </w:tcPr>
          <w:p w14:paraId="3FCCFC97" w14:textId="77777777" w:rsidR="002D57C4" w:rsidRPr="00422683" w:rsidRDefault="002D57C4" w:rsidP="00502E57">
            <w:pPr>
              <w:pStyle w:val="TableText-Heading"/>
              <w:rPr>
                <w:rFonts w:cstheme="minorHAnsi"/>
              </w:rPr>
            </w:pPr>
            <w:r w:rsidRPr="00422683">
              <w:rPr>
                <w:rFonts w:cstheme="minorHAnsi"/>
              </w:rPr>
              <w:t>Constraints</w:t>
            </w:r>
          </w:p>
        </w:tc>
        <w:tc>
          <w:tcPr>
            <w:tcW w:w="2418" w:type="pct"/>
            <w:shd w:val="clear" w:color="auto" w:fill="D9D9D9"/>
          </w:tcPr>
          <w:p w14:paraId="3602F0BE"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294FBD8A" w14:textId="77777777" w:rsidTr="00502E57">
        <w:trPr>
          <w:cantSplit/>
        </w:trPr>
        <w:tc>
          <w:tcPr>
            <w:tcW w:w="750" w:type="pct"/>
            <w:shd w:val="clear" w:color="auto" w:fill="FFFFFF"/>
          </w:tcPr>
          <w:p w14:paraId="3C5D06AB" w14:textId="77777777" w:rsidR="002D57C4" w:rsidRDefault="002D57C4" w:rsidP="00502E57">
            <w:pPr>
              <w:pStyle w:val="TableText"/>
              <w:rPr>
                <w:rFonts w:cstheme="minorHAnsi"/>
                <w:noProof/>
              </w:rPr>
            </w:pPr>
            <w:r>
              <w:rPr>
                <w:rFonts w:cstheme="minorHAnsi"/>
                <w:noProof/>
              </w:rPr>
              <w:t>None</w:t>
            </w:r>
          </w:p>
        </w:tc>
        <w:tc>
          <w:tcPr>
            <w:tcW w:w="491" w:type="pct"/>
            <w:shd w:val="clear" w:color="auto" w:fill="FFFFFF"/>
          </w:tcPr>
          <w:p w14:paraId="57D5A1AA" w14:textId="77777777" w:rsidR="002D57C4" w:rsidRDefault="002D57C4" w:rsidP="00502E57">
            <w:pPr>
              <w:pStyle w:val="TableText"/>
              <w:rPr>
                <w:rFonts w:cstheme="minorHAnsi"/>
              </w:rPr>
            </w:pPr>
            <w:r>
              <w:rPr>
                <w:rFonts w:cstheme="minorHAnsi"/>
              </w:rPr>
              <w:t>N/A</w:t>
            </w:r>
          </w:p>
        </w:tc>
        <w:tc>
          <w:tcPr>
            <w:tcW w:w="446" w:type="pct"/>
            <w:shd w:val="clear" w:color="auto" w:fill="FFFFFF"/>
          </w:tcPr>
          <w:p w14:paraId="39A7E4E7" w14:textId="77777777" w:rsidR="002D57C4" w:rsidRPr="00E5427A" w:rsidRDefault="002D57C4" w:rsidP="00502E57">
            <w:pPr>
              <w:pStyle w:val="TableText"/>
              <w:rPr>
                <w:rFonts w:cstheme="minorHAnsi"/>
              </w:rPr>
            </w:pPr>
            <w:r>
              <w:rPr>
                <w:rFonts w:cstheme="minorHAnsi"/>
              </w:rPr>
              <w:t>N/A</w:t>
            </w:r>
          </w:p>
        </w:tc>
        <w:tc>
          <w:tcPr>
            <w:tcW w:w="895" w:type="pct"/>
            <w:shd w:val="clear" w:color="auto" w:fill="FFFFFF"/>
          </w:tcPr>
          <w:p w14:paraId="79054C34" w14:textId="77777777" w:rsidR="002D57C4" w:rsidRPr="00E5427A" w:rsidRDefault="002D57C4" w:rsidP="00502E57">
            <w:pPr>
              <w:pStyle w:val="TableText"/>
              <w:rPr>
                <w:rFonts w:cstheme="minorHAnsi"/>
              </w:rPr>
            </w:pPr>
            <w:r>
              <w:rPr>
                <w:rFonts w:cstheme="minorHAnsi"/>
              </w:rPr>
              <w:t>N/A</w:t>
            </w:r>
          </w:p>
        </w:tc>
        <w:tc>
          <w:tcPr>
            <w:tcW w:w="2418" w:type="pct"/>
            <w:shd w:val="clear" w:color="auto" w:fill="FFFFFF"/>
          </w:tcPr>
          <w:p w14:paraId="5B49625F" w14:textId="77777777" w:rsidR="002D57C4" w:rsidRPr="00E5427A" w:rsidRDefault="002D57C4" w:rsidP="00502E57">
            <w:pPr>
              <w:pStyle w:val="TableText"/>
              <w:rPr>
                <w:rFonts w:cstheme="minorHAnsi"/>
              </w:rPr>
            </w:pPr>
            <w:r>
              <w:rPr>
                <w:rFonts w:cstheme="minorHAnsi"/>
              </w:rPr>
              <w:t>N/A</w:t>
            </w:r>
          </w:p>
        </w:tc>
      </w:tr>
    </w:tbl>
    <w:p w14:paraId="7327279A" w14:textId="77777777" w:rsidR="002D57C4" w:rsidRPr="005E360B"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5A17C33" w14:textId="77777777" w:rsidTr="00502E57">
        <w:tc>
          <w:tcPr>
            <w:tcW w:w="9576" w:type="dxa"/>
            <w:shd w:val="clear" w:color="auto" w:fill="D9D9D9" w:themeFill="background1" w:themeFillShade="D9"/>
          </w:tcPr>
          <w:p w14:paraId="4027424C" w14:textId="77777777" w:rsidR="002D57C4" w:rsidRPr="006824F5" w:rsidRDefault="002D57C4" w:rsidP="00502E57">
            <w:pPr>
              <w:rPr>
                <w:rStyle w:val="CodeSnippet"/>
              </w:rPr>
            </w:pPr>
            <w:r w:rsidRPr="006824F5">
              <w:rPr>
                <w:rStyle w:val="CodeSnippet"/>
              </w:rPr>
              <w:t>tosca.capabilities.</w:t>
            </w:r>
            <w:r>
              <w:rPr>
                <w:rStyle w:val="CodeSnippet"/>
              </w:rPr>
              <w:t>Endpoint.Admin</w:t>
            </w:r>
            <w:r w:rsidRPr="006824F5">
              <w:rPr>
                <w:rStyle w:val="CodeSnippet"/>
              </w:rPr>
              <w:t>:</w:t>
            </w:r>
          </w:p>
          <w:p w14:paraId="3D27211F" w14:textId="77777777" w:rsidR="002D57C4" w:rsidRPr="0095652E" w:rsidRDefault="002D57C4" w:rsidP="00502E57">
            <w:pPr>
              <w:rPr>
                <w:rStyle w:val="CodeSnippet"/>
              </w:rPr>
            </w:pPr>
            <w:r w:rsidRPr="0095652E">
              <w:rPr>
                <w:rStyle w:val="CodeSnippet"/>
              </w:rPr>
              <w:t xml:space="preserve">  derived_from: </w:t>
            </w:r>
            <w:hyperlink w:anchor="DEFN_TYPE_CAPABILITIES_ENDPOINT" w:history="1">
              <w:r w:rsidRPr="0095652E">
                <w:rPr>
                  <w:rStyle w:val="Hyperlink"/>
                  <w:rFonts w:ascii="Consolas" w:hAnsi="Consolas"/>
                </w:rPr>
                <w:t>tosca.capabilities.Endpoint</w:t>
              </w:r>
            </w:hyperlink>
          </w:p>
          <w:p w14:paraId="212E6EFE" w14:textId="77777777" w:rsidR="002D57C4" w:rsidRPr="0095652E" w:rsidRDefault="002D57C4" w:rsidP="00502E57">
            <w:pPr>
              <w:rPr>
                <w:rStyle w:val="CodeSnippet"/>
              </w:rPr>
            </w:pPr>
            <w:r w:rsidRPr="0095652E">
              <w:rPr>
                <w:rStyle w:val="CodeSnippet"/>
              </w:rPr>
              <w:t xml:space="preserve">  # Change Endpoint secure indicator to true from its default of false</w:t>
            </w:r>
          </w:p>
          <w:p w14:paraId="0D64B9C1" w14:textId="77777777" w:rsidR="002D57C4" w:rsidRPr="0095652E" w:rsidRDefault="002D57C4" w:rsidP="00502E57">
            <w:pPr>
              <w:rPr>
                <w:rStyle w:val="CodeSnippet"/>
              </w:rPr>
            </w:pPr>
            <w:r w:rsidRPr="0095652E">
              <w:rPr>
                <w:rStyle w:val="CodeSnippet"/>
              </w:rPr>
              <w:t xml:space="preserve">  properties:</w:t>
            </w:r>
          </w:p>
          <w:p w14:paraId="6C36CC6B" w14:textId="77777777" w:rsidR="002D57C4" w:rsidRDefault="002D57C4" w:rsidP="00502E57">
            <w:pPr>
              <w:rPr>
                <w:rStyle w:val="CodeSnippet"/>
              </w:rPr>
            </w:pPr>
            <w:r w:rsidRPr="0095652E">
              <w:rPr>
                <w:rStyle w:val="CodeSnippet"/>
              </w:rPr>
              <w:t xml:space="preserve">    secure:</w:t>
            </w:r>
            <w:r>
              <w:rPr>
                <w:rStyle w:val="CodeSnippet"/>
              </w:rPr>
              <w:t xml:space="preserve"> </w:t>
            </w:r>
          </w:p>
          <w:p w14:paraId="0D4D24A1" w14:textId="77777777" w:rsidR="002D57C4" w:rsidRDefault="002D57C4" w:rsidP="00502E57">
            <w:pPr>
              <w:rPr>
                <w:rStyle w:val="CodeSnippet"/>
              </w:rPr>
            </w:pPr>
            <w:r>
              <w:rPr>
                <w:rStyle w:val="CodeSnippet"/>
              </w:rPr>
              <w:t xml:space="preserve">      type: boolean</w:t>
            </w:r>
          </w:p>
          <w:p w14:paraId="6382DC6C" w14:textId="77777777" w:rsidR="002D57C4" w:rsidRDefault="002D57C4" w:rsidP="00502E57">
            <w:pPr>
              <w:rPr>
                <w:rStyle w:val="CodeSnippet"/>
              </w:rPr>
            </w:pPr>
            <w:r>
              <w:rPr>
                <w:rStyle w:val="CodeSnippet"/>
              </w:rPr>
              <w:t xml:space="preserve">      default: </w:t>
            </w:r>
            <w:r w:rsidRPr="0095652E">
              <w:rPr>
                <w:rStyle w:val="CodeSnippet"/>
              </w:rPr>
              <w:t>true</w:t>
            </w:r>
          </w:p>
          <w:p w14:paraId="2E4F1452" w14:textId="77777777" w:rsidR="002D57C4" w:rsidRDefault="002D57C4" w:rsidP="00502E57">
            <w:pPr>
              <w:rPr>
                <w:rStyle w:val="CodeSnippet"/>
              </w:rPr>
            </w:pPr>
            <w:r>
              <w:rPr>
                <w:rStyle w:val="CodeSnippet"/>
              </w:rPr>
              <w:t xml:space="preserve">      constraints:</w:t>
            </w:r>
          </w:p>
          <w:p w14:paraId="2ACB55A6" w14:textId="77777777" w:rsidR="002D57C4" w:rsidRPr="006824F5" w:rsidRDefault="002D57C4" w:rsidP="00502E57">
            <w:pPr>
              <w:rPr>
                <w:rStyle w:val="CodeSnippet"/>
              </w:rPr>
            </w:pPr>
            <w:r>
              <w:rPr>
                <w:rStyle w:val="CodeSnippet"/>
              </w:rPr>
              <w:t xml:space="preserve">        - equal: true</w:t>
            </w:r>
          </w:p>
        </w:tc>
      </w:tr>
    </w:tbl>
    <w:p w14:paraId="2F268187" w14:textId="77777777" w:rsidR="002D57C4" w:rsidRDefault="002D57C4" w:rsidP="002D57C4">
      <w:pPr>
        <w:pStyle w:val="Heading4"/>
        <w:numPr>
          <w:ilvl w:val="3"/>
          <w:numId w:val="3"/>
        </w:numPr>
      </w:pPr>
      <w:r>
        <w:t>Additional requirements</w:t>
      </w:r>
    </w:p>
    <w:p w14:paraId="7343D914" w14:textId="77777777" w:rsidR="002D57C4" w:rsidRPr="00092BC4" w:rsidRDefault="002D57C4" w:rsidP="002D57C4">
      <w:pPr>
        <w:pStyle w:val="ListParagraph"/>
        <w:numPr>
          <w:ilvl w:val="0"/>
          <w:numId w:val="40"/>
        </w:numPr>
      </w:pPr>
      <w:r>
        <w:t xml:space="preserve">TOSCA Orchestrator implementations of Endpoint.Admin (and connections to it) </w:t>
      </w:r>
      <w:r w:rsidRPr="00984D2C">
        <w:rPr>
          <w:b/>
        </w:rPr>
        <w:t>SHALL</w:t>
      </w:r>
      <w:r>
        <w:t xml:space="preserve"> assure that network-level security is enforced if possible.</w:t>
      </w:r>
    </w:p>
    <w:p w14:paraId="0CEBC795" w14:textId="77777777" w:rsidR="002D57C4" w:rsidRDefault="002D57C4" w:rsidP="002D57C4">
      <w:pPr>
        <w:pStyle w:val="Heading3"/>
        <w:numPr>
          <w:ilvl w:val="2"/>
          <w:numId w:val="3"/>
        </w:numPr>
      </w:pPr>
      <w:bookmarkStart w:id="491" w:name="DEFN_TYPE_CAPABILITIES_ENDPOINT_DATABASE"/>
      <w:r>
        <w:t>tosca.capabilities.</w:t>
      </w:r>
      <w:r w:rsidRPr="002D23D2">
        <w:t>Endpoint</w:t>
      </w:r>
      <w:r>
        <w:t>.Database</w:t>
      </w:r>
    </w:p>
    <w:bookmarkEnd w:id="491"/>
    <w:p w14:paraId="4C546796" w14:textId="77777777" w:rsidR="002D57C4" w:rsidRDefault="002D57C4" w:rsidP="002D57C4">
      <w:pPr>
        <w:pStyle w:val="NormalaroundTable"/>
      </w:pPr>
      <w:r w:rsidRPr="000117E6">
        <w:t xml:space="preserve">This is the default TOSCA type that should be </w:t>
      </w:r>
      <w:r>
        <w:t xml:space="preserve">used or </w:t>
      </w:r>
      <w:r w:rsidRPr="000117E6">
        <w:t xml:space="preserve">extended to define a </w:t>
      </w:r>
      <w:r>
        <w:t xml:space="preserve">specialized database </w:t>
      </w:r>
      <w:r w:rsidRPr="000117E6">
        <w:t>endpoint capability.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2994A967" w14:textId="77777777" w:rsidTr="00502E57">
        <w:tc>
          <w:tcPr>
            <w:tcW w:w="1177" w:type="pct"/>
            <w:shd w:val="clear" w:color="auto" w:fill="D9D9D9"/>
          </w:tcPr>
          <w:p w14:paraId="5D16B1C5" w14:textId="77777777" w:rsidR="002D57C4" w:rsidRPr="00422683" w:rsidRDefault="002D57C4" w:rsidP="00502E57">
            <w:pPr>
              <w:pStyle w:val="TableText-Heading"/>
            </w:pPr>
            <w:r w:rsidRPr="00422683">
              <w:t>Shorthand Name</w:t>
            </w:r>
          </w:p>
        </w:tc>
        <w:tc>
          <w:tcPr>
            <w:tcW w:w="3823" w:type="pct"/>
          </w:tcPr>
          <w:p w14:paraId="4AAEA8F5" w14:textId="77777777" w:rsidR="002D57C4" w:rsidRPr="005A5497" w:rsidRDefault="002D57C4" w:rsidP="00502E57">
            <w:pPr>
              <w:pStyle w:val="TableText"/>
              <w:rPr>
                <w:noProof/>
              </w:rPr>
            </w:pPr>
            <w:r>
              <w:rPr>
                <w:noProof/>
              </w:rPr>
              <w:t>Endpoint.Database</w:t>
            </w:r>
          </w:p>
        </w:tc>
      </w:tr>
      <w:tr w:rsidR="002D57C4" w:rsidRPr="004279F4" w14:paraId="306634A2" w14:textId="77777777" w:rsidTr="00502E57">
        <w:tc>
          <w:tcPr>
            <w:tcW w:w="1177" w:type="pct"/>
            <w:shd w:val="clear" w:color="auto" w:fill="D9D9D9"/>
          </w:tcPr>
          <w:p w14:paraId="4733AB8F" w14:textId="77777777" w:rsidR="002D57C4" w:rsidRPr="00422683" w:rsidRDefault="002D57C4" w:rsidP="00502E57">
            <w:pPr>
              <w:pStyle w:val="TableText-Heading"/>
            </w:pPr>
            <w:r w:rsidRPr="00422683">
              <w:t>Type Qualified Name</w:t>
            </w:r>
          </w:p>
        </w:tc>
        <w:tc>
          <w:tcPr>
            <w:tcW w:w="3823" w:type="pct"/>
          </w:tcPr>
          <w:p w14:paraId="2449704E" w14:textId="77777777" w:rsidR="002D57C4" w:rsidRDefault="002D57C4" w:rsidP="00502E57">
            <w:pPr>
              <w:pStyle w:val="TableText"/>
              <w:rPr>
                <w:noProof/>
              </w:rPr>
            </w:pPr>
            <w:r>
              <w:rPr>
                <w:noProof/>
              </w:rPr>
              <w:t>tosca:Endpoint.Database</w:t>
            </w:r>
          </w:p>
        </w:tc>
      </w:tr>
      <w:tr w:rsidR="002D57C4" w:rsidRPr="004279F4" w14:paraId="40A7577A" w14:textId="77777777" w:rsidTr="00502E57">
        <w:tc>
          <w:tcPr>
            <w:tcW w:w="1177" w:type="pct"/>
            <w:shd w:val="clear" w:color="auto" w:fill="D9D9D9"/>
          </w:tcPr>
          <w:p w14:paraId="5BFDEB97" w14:textId="77777777" w:rsidR="002D57C4" w:rsidRPr="00422683" w:rsidRDefault="002D57C4" w:rsidP="00502E57">
            <w:pPr>
              <w:pStyle w:val="TableText-Heading"/>
            </w:pPr>
            <w:r w:rsidRPr="00422683">
              <w:t>Type URI</w:t>
            </w:r>
          </w:p>
        </w:tc>
        <w:tc>
          <w:tcPr>
            <w:tcW w:w="3823" w:type="pct"/>
          </w:tcPr>
          <w:p w14:paraId="3743D74C" w14:textId="77777777" w:rsidR="002D57C4" w:rsidRPr="001C038A" w:rsidRDefault="002D57C4" w:rsidP="00502E57">
            <w:pPr>
              <w:pStyle w:val="TableText"/>
            </w:pPr>
            <w:r w:rsidRPr="001C038A">
              <w:t>tosca.</w:t>
            </w:r>
            <w:r>
              <w:t>capabilities</w:t>
            </w:r>
            <w:r w:rsidRPr="001C038A">
              <w:t>.</w:t>
            </w:r>
            <w:r>
              <w:t>Endpoint.Database</w:t>
            </w:r>
          </w:p>
        </w:tc>
      </w:tr>
    </w:tbl>
    <w:p w14:paraId="6ED3A721"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8"/>
        <w:gridCol w:w="987"/>
        <w:gridCol w:w="896"/>
        <w:gridCol w:w="1799"/>
        <w:gridCol w:w="4860"/>
      </w:tblGrid>
      <w:tr w:rsidR="002D57C4" w:rsidRPr="00E5427A" w14:paraId="7D39D77D" w14:textId="77777777" w:rsidTr="00502E57">
        <w:trPr>
          <w:cantSplit/>
          <w:tblHeader/>
        </w:trPr>
        <w:tc>
          <w:tcPr>
            <w:tcW w:w="750" w:type="pct"/>
            <w:shd w:val="clear" w:color="auto" w:fill="D9D9D9"/>
          </w:tcPr>
          <w:p w14:paraId="48BF8597" w14:textId="77777777" w:rsidR="002D57C4" w:rsidRPr="00422683" w:rsidRDefault="002D57C4" w:rsidP="00502E57">
            <w:pPr>
              <w:pStyle w:val="TableText-Heading"/>
              <w:rPr>
                <w:rFonts w:cstheme="minorHAnsi"/>
              </w:rPr>
            </w:pPr>
            <w:r w:rsidRPr="00422683">
              <w:rPr>
                <w:rFonts w:cstheme="minorHAnsi"/>
              </w:rPr>
              <w:t>Name</w:t>
            </w:r>
          </w:p>
        </w:tc>
        <w:tc>
          <w:tcPr>
            <w:tcW w:w="491" w:type="pct"/>
            <w:shd w:val="clear" w:color="auto" w:fill="D9D9D9"/>
          </w:tcPr>
          <w:p w14:paraId="7674BB35" w14:textId="77777777" w:rsidR="002D57C4" w:rsidRPr="00422683" w:rsidRDefault="002D57C4" w:rsidP="00502E57">
            <w:pPr>
              <w:pStyle w:val="TableText-Heading"/>
              <w:rPr>
                <w:rFonts w:cstheme="minorHAnsi"/>
              </w:rPr>
            </w:pPr>
            <w:r w:rsidRPr="00422683">
              <w:rPr>
                <w:rFonts w:cstheme="minorHAnsi"/>
              </w:rPr>
              <w:t>Required</w:t>
            </w:r>
          </w:p>
        </w:tc>
        <w:tc>
          <w:tcPr>
            <w:tcW w:w="446" w:type="pct"/>
            <w:shd w:val="clear" w:color="auto" w:fill="D9D9D9"/>
          </w:tcPr>
          <w:p w14:paraId="773ED9C9" w14:textId="77777777" w:rsidR="002D57C4" w:rsidRPr="00422683" w:rsidRDefault="002D57C4" w:rsidP="00502E57">
            <w:pPr>
              <w:pStyle w:val="TableText-Heading"/>
              <w:rPr>
                <w:rFonts w:cstheme="minorHAnsi"/>
              </w:rPr>
            </w:pPr>
            <w:r w:rsidRPr="00422683">
              <w:rPr>
                <w:rFonts w:cstheme="minorHAnsi"/>
              </w:rPr>
              <w:t>Type</w:t>
            </w:r>
          </w:p>
        </w:tc>
        <w:tc>
          <w:tcPr>
            <w:tcW w:w="895" w:type="pct"/>
            <w:shd w:val="clear" w:color="auto" w:fill="D9D9D9"/>
          </w:tcPr>
          <w:p w14:paraId="4135E5D6" w14:textId="77777777" w:rsidR="002D57C4" w:rsidRPr="00422683" w:rsidRDefault="002D57C4" w:rsidP="00502E57">
            <w:pPr>
              <w:pStyle w:val="TableText-Heading"/>
              <w:rPr>
                <w:rFonts w:cstheme="minorHAnsi"/>
              </w:rPr>
            </w:pPr>
            <w:r w:rsidRPr="00422683">
              <w:rPr>
                <w:rFonts w:cstheme="minorHAnsi"/>
              </w:rPr>
              <w:t>Constraints</w:t>
            </w:r>
          </w:p>
        </w:tc>
        <w:tc>
          <w:tcPr>
            <w:tcW w:w="2418" w:type="pct"/>
            <w:shd w:val="clear" w:color="auto" w:fill="D9D9D9"/>
          </w:tcPr>
          <w:p w14:paraId="4BBF1949"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51DE9F61" w14:textId="77777777" w:rsidTr="00502E57">
        <w:trPr>
          <w:cantSplit/>
        </w:trPr>
        <w:tc>
          <w:tcPr>
            <w:tcW w:w="750" w:type="pct"/>
            <w:shd w:val="clear" w:color="auto" w:fill="FFFFFF"/>
          </w:tcPr>
          <w:p w14:paraId="2F0CCBAD" w14:textId="77777777" w:rsidR="002D57C4" w:rsidRDefault="002D57C4" w:rsidP="00502E57">
            <w:pPr>
              <w:pStyle w:val="TableText"/>
              <w:rPr>
                <w:rFonts w:cstheme="minorHAnsi"/>
                <w:noProof/>
              </w:rPr>
            </w:pPr>
            <w:r>
              <w:rPr>
                <w:rFonts w:cstheme="minorHAnsi"/>
                <w:noProof/>
              </w:rPr>
              <w:t>None</w:t>
            </w:r>
          </w:p>
        </w:tc>
        <w:tc>
          <w:tcPr>
            <w:tcW w:w="491" w:type="pct"/>
            <w:shd w:val="clear" w:color="auto" w:fill="FFFFFF"/>
          </w:tcPr>
          <w:p w14:paraId="18EE69AB" w14:textId="77777777" w:rsidR="002D57C4" w:rsidRDefault="002D57C4" w:rsidP="00502E57">
            <w:pPr>
              <w:pStyle w:val="TableText"/>
              <w:rPr>
                <w:rFonts w:cstheme="minorHAnsi"/>
              </w:rPr>
            </w:pPr>
            <w:r>
              <w:rPr>
                <w:rFonts w:cstheme="minorHAnsi"/>
              </w:rPr>
              <w:t>N/A</w:t>
            </w:r>
          </w:p>
        </w:tc>
        <w:tc>
          <w:tcPr>
            <w:tcW w:w="446" w:type="pct"/>
            <w:shd w:val="clear" w:color="auto" w:fill="FFFFFF"/>
          </w:tcPr>
          <w:p w14:paraId="0D5872FB" w14:textId="77777777" w:rsidR="002D57C4" w:rsidRPr="00E5427A" w:rsidRDefault="002D57C4" w:rsidP="00502E57">
            <w:pPr>
              <w:pStyle w:val="TableText"/>
              <w:rPr>
                <w:rFonts w:cstheme="minorHAnsi"/>
              </w:rPr>
            </w:pPr>
            <w:r>
              <w:rPr>
                <w:rFonts w:cstheme="minorHAnsi"/>
              </w:rPr>
              <w:t>N/A</w:t>
            </w:r>
          </w:p>
        </w:tc>
        <w:tc>
          <w:tcPr>
            <w:tcW w:w="895" w:type="pct"/>
            <w:shd w:val="clear" w:color="auto" w:fill="FFFFFF"/>
          </w:tcPr>
          <w:p w14:paraId="153FC0F5" w14:textId="77777777" w:rsidR="002D57C4" w:rsidRPr="00E5427A" w:rsidRDefault="002D57C4" w:rsidP="00502E57">
            <w:pPr>
              <w:pStyle w:val="TableText"/>
              <w:rPr>
                <w:rFonts w:cstheme="minorHAnsi"/>
              </w:rPr>
            </w:pPr>
            <w:r>
              <w:rPr>
                <w:rFonts w:cstheme="minorHAnsi"/>
              </w:rPr>
              <w:t>N/A</w:t>
            </w:r>
          </w:p>
        </w:tc>
        <w:tc>
          <w:tcPr>
            <w:tcW w:w="2418" w:type="pct"/>
            <w:shd w:val="clear" w:color="auto" w:fill="FFFFFF"/>
          </w:tcPr>
          <w:p w14:paraId="49DA2C34" w14:textId="77777777" w:rsidR="002D57C4" w:rsidRPr="00E5427A" w:rsidRDefault="002D57C4" w:rsidP="00502E57">
            <w:pPr>
              <w:pStyle w:val="TableText"/>
              <w:rPr>
                <w:rFonts w:cstheme="minorHAnsi"/>
              </w:rPr>
            </w:pPr>
            <w:r>
              <w:rPr>
                <w:rFonts w:cstheme="minorHAnsi"/>
              </w:rPr>
              <w:t>N/A</w:t>
            </w:r>
          </w:p>
        </w:tc>
      </w:tr>
    </w:tbl>
    <w:p w14:paraId="649539EE" w14:textId="77777777" w:rsidR="002D57C4" w:rsidRPr="005E360B"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F519FBA" w14:textId="77777777" w:rsidTr="00502E57">
        <w:tc>
          <w:tcPr>
            <w:tcW w:w="9576" w:type="dxa"/>
            <w:shd w:val="clear" w:color="auto" w:fill="D9D9D9" w:themeFill="background1" w:themeFillShade="D9"/>
          </w:tcPr>
          <w:p w14:paraId="4BDC5CAA" w14:textId="77777777" w:rsidR="002D57C4" w:rsidRPr="006824F5" w:rsidRDefault="002D57C4" w:rsidP="00502E57">
            <w:pPr>
              <w:rPr>
                <w:rStyle w:val="CodeSnippet"/>
              </w:rPr>
            </w:pPr>
            <w:r w:rsidRPr="006824F5">
              <w:rPr>
                <w:rStyle w:val="CodeSnippet"/>
              </w:rPr>
              <w:t>tosca.capabilities.</w:t>
            </w:r>
            <w:r>
              <w:rPr>
                <w:rStyle w:val="CodeSnippet"/>
              </w:rPr>
              <w:t>Endpoint.</w:t>
            </w:r>
            <w:r w:rsidRPr="006824F5">
              <w:rPr>
                <w:rStyle w:val="CodeSnippet"/>
              </w:rPr>
              <w:t>Database:</w:t>
            </w:r>
          </w:p>
          <w:p w14:paraId="5FDBD39A" w14:textId="77777777" w:rsidR="002D57C4" w:rsidRPr="00F230F9" w:rsidRDefault="002D57C4" w:rsidP="00502E57">
            <w:pPr>
              <w:rPr>
                <w:rStyle w:val="CodeSnippet"/>
                <w:color w:val="0000FF" w:themeColor="hyperlink"/>
                <w:u w:val="single"/>
              </w:rPr>
            </w:pPr>
            <w:r w:rsidRPr="006824F5">
              <w:rPr>
                <w:rStyle w:val="CodeSnippet"/>
              </w:rPr>
              <w:t xml:space="preserve">  derived_from: </w:t>
            </w:r>
            <w:hyperlink w:anchor="DEFN_TYPE_CAPABILITIES_ENDPOINT" w:history="1">
              <w:r w:rsidRPr="00FB7544">
                <w:rPr>
                  <w:rStyle w:val="Hyperlink"/>
                  <w:rFonts w:ascii="Consolas" w:hAnsi="Consolas"/>
                </w:rPr>
                <w:t>tosca.capabilities.Endpoint</w:t>
              </w:r>
            </w:hyperlink>
            <w:r>
              <w:rPr>
                <w:rStyle w:val="Hyperlink"/>
                <w:rFonts w:ascii="Consolas" w:hAnsi="Consolas"/>
              </w:rPr>
              <w:t xml:space="preserve"> </w:t>
            </w:r>
          </w:p>
        </w:tc>
      </w:tr>
    </w:tbl>
    <w:p w14:paraId="496961CF" w14:textId="77777777" w:rsidR="002D57C4" w:rsidRDefault="002D57C4" w:rsidP="002D57C4">
      <w:pPr>
        <w:pStyle w:val="Heading3"/>
        <w:numPr>
          <w:ilvl w:val="2"/>
          <w:numId w:val="3"/>
        </w:numPr>
      </w:pPr>
      <w:bookmarkStart w:id="492" w:name="DEFN_TYPE_CAPABILITIES_ATTACHMENT"/>
      <w:r>
        <w:lastRenderedPageBreak/>
        <w:t>tosca.capabilities.Attachment</w:t>
      </w:r>
    </w:p>
    <w:bookmarkEnd w:id="492"/>
    <w:p w14:paraId="6ADA27BA" w14:textId="77777777" w:rsidR="002D57C4" w:rsidRDefault="002D57C4" w:rsidP="002D57C4">
      <w:pPr>
        <w:pStyle w:val="NormalaroundTable"/>
      </w:pPr>
      <w:r w:rsidRPr="00DB24E9">
        <w:t xml:space="preserve">This is the default TOSCA type that should be </w:t>
      </w:r>
      <w:r>
        <w:t xml:space="preserve">used or </w:t>
      </w:r>
      <w:r w:rsidRPr="00DB24E9">
        <w:t xml:space="preserve">extended to define </w:t>
      </w:r>
      <w:r>
        <w:t xml:space="preserve">an attachment capability of a (logical) infrastructure device node (e.g., </w:t>
      </w:r>
      <w:hyperlink w:anchor="DEFN_TYPE_NODES_BLOCK_STORAGE" w:history="1">
        <w:r w:rsidRPr="00C15821">
          <w:rPr>
            <w:rStyle w:val="Hyperlink"/>
          </w:rPr>
          <w:t>BlockStorage</w:t>
        </w:r>
      </w:hyperlink>
      <w:r>
        <w:t xml:space="preserv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691C372B" w14:textId="77777777" w:rsidTr="00502E57">
        <w:tc>
          <w:tcPr>
            <w:tcW w:w="1177" w:type="pct"/>
            <w:shd w:val="clear" w:color="auto" w:fill="D9D9D9"/>
          </w:tcPr>
          <w:p w14:paraId="4E32E921" w14:textId="77777777" w:rsidR="002D57C4" w:rsidRPr="00422683" w:rsidRDefault="002D57C4" w:rsidP="00502E57">
            <w:pPr>
              <w:pStyle w:val="TableText-Heading"/>
            </w:pPr>
            <w:r w:rsidRPr="00422683">
              <w:t>Shorthand Name</w:t>
            </w:r>
          </w:p>
        </w:tc>
        <w:tc>
          <w:tcPr>
            <w:tcW w:w="3823" w:type="pct"/>
          </w:tcPr>
          <w:p w14:paraId="122679D2" w14:textId="77777777" w:rsidR="002D57C4" w:rsidRPr="005A5497" w:rsidRDefault="002D57C4" w:rsidP="00502E57">
            <w:pPr>
              <w:pStyle w:val="TableText"/>
              <w:rPr>
                <w:noProof/>
              </w:rPr>
            </w:pPr>
            <w:r>
              <w:rPr>
                <w:noProof/>
              </w:rPr>
              <w:t>Attachment</w:t>
            </w:r>
          </w:p>
        </w:tc>
      </w:tr>
      <w:tr w:rsidR="002D57C4" w:rsidRPr="004279F4" w14:paraId="6900AC0E" w14:textId="77777777" w:rsidTr="00502E57">
        <w:tc>
          <w:tcPr>
            <w:tcW w:w="1177" w:type="pct"/>
            <w:shd w:val="clear" w:color="auto" w:fill="D9D9D9"/>
          </w:tcPr>
          <w:p w14:paraId="7A7D4A34" w14:textId="77777777" w:rsidR="002D57C4" w:rsidRPr="00422683" w:rsidRDefault="002D57C4" w:rsidP="00502E57">
            <w:pPr>
              <w:pStyle w:val="TableText-Heading"/>
            </w:pPr>
            <w:r w:rsidRPr="00422683">
              <w:t>Type Qualified Name</w:t>
            </w:r>
          </w:p>
        </w:tc>
        <w:tc>
          <w:tcPr>
            <w:tcW w:w="3823" w:type="pct"/>
          </w:tcPr>
          <w:p w14:paraId="3394A813" w14:textId="77777777" w:rsidR="002D57C4" w:rsidRDefault="002D57C4" w:rsidP="00502E57">
            <w:pPr>
              <w:pStyle w:val="TableText"/>
              <w:rPr>
                <w:noProof/>
              </w:rPr>
            </w:pPr>
            <w:r>
              <w:rPr>
                <w:noProof/>
              </w:rPr>
              <w:t>tosca:Attachment</w:t>
            </w:r>
          </w:p>
        </w:tc>
      </w:tr>
      <w:tr w:rsidR="002D57C4" w:rsidRPr="004279F4" w14:paraId="4141E992" w14:textId="77777777" w:rsidTr="00502E57">
        <w:tc>
          <w:tcPr>
            <w:tcW w:w="1177" w:type="pct"/>
            <w:shd w:val="clear" w:color="auto" w:fill="D9D9D9"/>
          </w:tcPr>
          <w:p w14:paraId="59D5760B" w14:textId="77777777" w:rsidR="002D57C4" w:rsidRPr="00422683" w:rsidRDefault="002D57C4" w:rsidP="00502E57">
            <w:pPr>
              <w:pStyle w:val="TableText-Heading"/>
            </w:pPr>
            <w:r w:rsidRPr="00422683">
              <w:t>Type URI</w:t>
            </w:r>
          </w:p>
        </w:tc>
        <w:tc>
          <w:tcPr>
            <w:tcW w:w="3823" w:type="pct"/>
          </w:tcPr>
          <w:p w14:paraId="6D1E5F7B" w14:textId="77777777" w:rsidR="002D57C4" w:rsidRPr="001C038A" w:rsidRDefault="002D57C4" w:rsidP="00502E57">
            <w:pPr>
              <w:pStyle w:val="TableText"/>
            </w:pPr>
            <w:r w:rsidRPr="001C038A">
              <w:t>tosca.</w:t>
            </w:r>
            <w:r>
              <w:t>capabilities</w:t>
            </w:r>
            <w:r w:rsidRPr="001C038A">
              <w:t>.</w:t>
            </w:r>
            <w:r>
              <w:t>Attachment</w:t>
            </w:r>
          </w:p>
        </w:tc>
      </w:tr>
    </w:tbl>
    <w:p w14:paraId="18AA517F"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8"/>
        <w:gridCol w:w="987"/>
        <w:gridCol w:w="896"/>
        <w:gridCol w:w="1799"/>
        <w:gridCol w:w="4860"/>
      </w:tblGrid>
      <w:tr w:rsidR="002D57C4" w:rsidRPr="00E5427A" w14:paraId="4EB21790" w14:textId="77777777" w:rsidTr="00502E57">
        <w:trPr>
          <w:cantSplit/>
          <w:tblHeader/>
        </w:trPr>
        <w:tc>
          <w:tcPr>
            <w:tcW w:w="750" w:type="pct"/>
            <w:shd w:val="clear" w:color="auto" w:fill="D9D9D9"/>
          </w:tcPr>
          <w:p w14:paraId="5905253D" w14:textId="77777777" w:rsidR="002D57C4" w:rsidRPr="00422683" w:rsidRDefault="002D57C4" w:rsidP="00502E57">
            <w:pPr>
              <w:pStyle w:val="TableText-Heading"/>
              <w:rPr>
                <w:rFonts w:cstheme="minorHAnsi"/>
              </w:rPr>
            </w:pPr>
            <w:r w:rsidRPr="00422683">
              <w:rPr>
                <w:rFonts w:cstheme="minorHAnsi"/>
              </w:rPr>
              <w:t>Name</w:t>
            </w:r>
          </w:p>
        </w:tc>
        <w:tc>
          <w:tcPr>
            <w:tcW w:w="491" w:type="pct"/>
            <w:shd w:val="clear" w:color="auto" w:fill="D9D9D9"/>
          </w:tcPr>
          <w:p w14:paraId="35728687" w14:textId="77777777" w:rsidR="002D57C4" w:rsidRPr="00422683" w:rsidRDefault="002D57C4" w:rsidP="00502E57">
            <w:pPr>
              <w:pStyle w:val="TableText-Heading"/>
              <w:rPr>
                <w:rFonts w:cstheme="minorHAnsi"/>
              </w:rPr>
            </w:pPr>
            <w:r w:rsidRPr="00422683">
              <w:rPr>
                <w:rFonts w:cstheme="minorHAnsi"/>
              </w:rPr>
              <w:t>Required</w:t>
            </w:r>
          </w:p>
        </w:tc>
        <w:tc>
          <w:tcPr>
            <w:tcW w:w="446" w:type="pct"/>
            <w:shd w:val="clear" w:color="auto" w:fill="D9D9D9"/>
          </w:tcPr>
          <w:p w14:paraId="059FBC11" w14:textId="77777777" w:rsidR="002D57C4" w:rsidRPr="00422683" w:rsidRDefault="002D57C4" w:rsidP="00502E57">
            <w:pPr>
              <w:pStyle w:val="TableText-Heading"/>
              <w:rPr>
                <w:rFonts w:cstheme="minorHAnsi"/>
              </w:rPr>
            </w:pPr>
            <w:r w:rsidRPr="00422683">
              <w:rPr>
                <w:rFonts w:cstheme="minorHAnsi"/>
              </w:rPr>
              <w:t>Type</w:t>
            </w:r>
          </w:p>
        </w:tc>
        <w:tc>
          <w:tcPr>
            <w:tcW w:w="895" w:type="pct"/>
            <w:shd w:val="clear" w:color="auto" w:fill="D9D9D9"/>
          </w:tcPr>
          <w:p w14:paraId="5BFE958A" w14:textId="77777777" w:rsidR="002D57C4" w:rsidRPr="00422683" w:rsidRDefault="002D57C4" w:rsidP="00502E57">
            <w:pPr>
              <w:pStyle w:val="TableText-Heading"/>
              <w:rPr>
                <w:rFonts w:cstheme="minorHAnsi"/>
              </w:rPr>
            </w:pPr>
            <w:r w:rsidRPr="00422683">
              <w:rPr>
                <w:rFonts w:cstheme="minorHAnsi"/>
              </w:rPr>
              <w:t>Constraints</w:t>
            </w:r>
          </w:p>
        </w:tc>
        <w:tc>
          <w:tcPr>
            <w:tcW w:w="2418" w:type="pct"/>
            <w:shd w:val="clear" w:color="auto" w:fill="D9D9D9"/>
          </w:tcPr>
          <w:p w14:paraId="50BBC645"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66A439E9" w14:textId="77777777" w:rsidTr="00502E57">
        <w:trPr>
          <w:cantSplit/>
        </w:trPr>
        <w:tc>
          <w:tcPr>
            <w:tcW w:w="750" w:type="pct"/>
            <w:shd w:val="clear" w:color="auto" w:fill="FFFFFF"/>
          </w:tcPr>
          <w:p w14:paraId="213EC8A1" w14:textId="77777777" w:rsidR="002D57C4" w:rsidRDefault="002D57C4" w:rsidP="00502E57">
            <w:pPr>
              <w:pStyle w:val="TableText"/>
              <w:rPr>
                <w:noProof/>
              </w:rPr>
            </w:pPr>
            <w:r>
              <w:rPr>
                <w:noProof/>
              </w:rPr>
              <w:t>N/A</w:t>
            </w:r>
          </w:p>
        </w:tc>
        <w:tc>
          <w:tcPr>
            <w:tcW w:w="491" w:type="pct"/>
            <w:shd w:val="clear" w:color="auto" w:fill="FFFFFF"/>
          </w:tcPr>
          <w:p w14:paraId="00A38FC0" w14:textId="77777777" w:rsidR="002D57C4" w:rsidRDefault="002D57C4" w:rsidP="00502E57">
            <w:pPr>
              <w:pStyle w:val="TableText"/>
            </w:pPr>
            <w:r>
              <w:t>N/A</w:t>
            </w:r>
          </w:p>
        </w:tc>
        <w:tc>
          <w:tcPr>
            <w:tcW w:w="446" w:type="pct"/>
            <w:shd w:val="clear" w:color="auto" w:fill="FFFFFF"/>
          </w:tcPr>
          <w:p w14:paraId="1DCE6243" w14:textId="77777777" w:rsidR="002D57C4" w:rsidRDefault="002D57C4" w:rsidP="00502E57">
            <w:pPr>
              <w:pStyle w:val="TableText"/>
            </w:pPr>
            <w:r>
              <w:t>N/A</w:t>
            </w:r>
          </w:p>
        </w:tc>
        <w:tc>
          <w:tcPr>
            <w:tcW w:w="895" w:type="pct"/>
            <w:shd w:val="clear" w:color="auto" w:fill="FFFFFF"/>
          </w:tcPr>
          <w:p w14:paraId="119C6FF2" w14:textId="77777777" w:rsidR="002D57C4" w:rsidRDefault="002D57C4" w:rsidP="00502E57">
            <w:pPr>
              <w:pStyle w:val="TableText"/>
            </w:pPr>
            <w:r>
              <w:t>N/A</w:t>
            </w:r>
          </w:p>
        </w:tc>
        <w:tc>
          <w:tcPr>
            <w:tcW w:w="2418" w:type="pct"/>
            <w:shd w:val="clear" w:color="auto" w:fill="FFFFFF"/>
          </w:tcPr>
          <w:p w14:paraId="397F6075" w14:textId="77777777" w:rsidR="002D57C4" w:rsidRDefault="002D57C4" w:rsidP="00502E57">
            <w:pPr>
              <w:pStyle w:val="TableText"/>
            </w:pPr>
            <w:r>
              <w:t>N/A</w:t>
            </w:r>
          </w:p>
        </w:tc>
      </w:tr>
    </w:tbl>
    <w:p w14:paraId="454E9A3A" w14:textId="77777777" w:rsidR="002D57C4" w:rsidRPr="005E360B"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21763C9" w14:textId="77777777" w:rsidTr="00502E57">
        <w:tc>
          <w:tcPr>
            <w:tcW w:w="9576" w:type="dxa"/>
            <w:shd w:val="clear" w:color="auto" w:fill="D9D9D9" w:themeFill="background1" w:themeFillShade="D9"/>
          </w:tcPr>
          <w:p w14:paraId="737F8333" w14:textId="77777777" w:rsidR="002D57C4" w:rsidRPr="00BA0C53" w:rsidRDefault="002D57C4" w:rsidP="00502E57">
            <w:pPr>
              <w:rPr>
                <w:rStyle w:val="CodeSnippet"/>
              </w:rPr>
            </w:pPr>
            <w:r w:rsidRPr="00BA0C53">
              <w:rPr>
                <w:rStyle w:val="CodeSnippet"/>
              </w:rPr>
              <w:t>tosca.capabilities.Attachment:</w:t>
            </w:r>
          </w:p>
          <w:p w14:paraId="7DD93D73" w14:textId="77777777" w:rsidR="002D57C4" w:rsidRPr="006824F5" w:rsidRDefault="002D57C4" w:rsidP="00502E57">
            <w:pPr>
              <w:rPr>
                <w:rStyle w:val="CodeSnippet"/>
              </w:rPr>
            </w:pPr>
            <w:r w:rsidRPr="00BA0C53">
              <w:rPr>
                <w:rStyle w:val="CodeSnippet"/>
              </w:rPr>
              <w:t xml:space="preserve">  derived_from: </w:t>
            </w:r>
            <w:hyperlink w:anchor="DEFN_TYPE_CAPABILITIES_ROOT" w:history="1">
              <w:r w:rsidRPr="00FB7544">
                <w:rPr>
                  <w:rStyle w:val="Hyperlink"/>
                  <w:rFonts w:ascii="Consolas" w:hAnsi="Consolas"/>
                </w:rPr>
                <w:t>tosca.capabilities.Root</w:t>
              </w:r>
            </w:hyperlink>
          </w:p>
        </w:tc>
      </w:tr>
    </w:tbl>
    <w:p w14:paraId="265BC500" w14:textId="77777777" w:rsidR="002D57C4" w:rsidRDefault="002D57C4" w:rsidP="002D57C4">
      <w:pPr>
        <w:pStyle w:val="Heading3"/>
        <w:numPr>
          <w:ilvl w:val="2"/>
          <w:numId w:val="3"/>
        </w:numPr>
      </w:pPr>
      <w:bookmarkStart w:id="493" w:name="DEFN_TYPE_CAPABILITIES_OPSYS"/>
      <w:r>
        <w:t>tosca.capabilities.OperatingSystem</w:t>
      </w:r>
    </w:p>
    <w:bookmarkEnd w:id="493"/>
    <w:p w14:paraId="29A16692" w14:textId="77777777" w:rsidR="002D57C4" w:rsidRDefault="002D57C4" w:rsidP="002D57C4">
      <w:pPr>
        <w:pStyle w:val="NormalaroundTable"/>
      </w:pPr>
      <w:r w:rsidRPr="00DB24E9">
        <w:t xml:space="preserve">This is the default TOSCA type that should be </w:t>
      </w:r>
      <w:r>
        <w:t xml:space="preserve">used to express an Operating System capability for a node.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29036E3E" w14:textId="77777777" w:rsidTr="00502E57">
        <w:tc>
          <w:tcPr>
            <w:tcW w:w="1177" w:type="pct"/>
            <w:shd w:val="clear" w:color="auto" w:fill="D9D9D9"/>
          </w:tcPr>
          <w:p w14:paraId="2FE8B326" w14:textId="77777777" w:rsidR="002D57C4" w:rsidRPr="00422683" w:rsidRDefault="002D57C4" w:rsidP="00502E57">
            <w:pPr>
              <w:pStyle w:val="TableText-Heading"/>
            </w:pPr>
            <w:r w:rsidRPr="00422683">
              <w:t>Shorthand Name</w:t>
            </w:r>
          </w:p>
        </w:tc>
        <w:tc>
          <w:tcPr>
            <w:tcW w:w="3823" w:type="pct"/>
          </w:tcPr>
          <w:p w14:paraId="0D2D96EB" w14:textId="77777777" w:rsidR="002D57C4" w:rsidRPr="005A5497" w:rsidRDefault="002D57C4" w:rsidP="00502E57">
            <w:pPr>
              <w:pStyle w:val="TableText"/>
              <w:rPr>
                <w:noProof/>
              </w:rPr>
            </w:pPr>
            <w:r>
              <w:rPr>
                <w:noProof/>
              </w:rPr>
              <w:t>OperatingSystem</w:t>
            </w:r>
          </w:p>
        </w:tc>
      </w:tr>
      <w:tr w:rsidR="002D57C4" w:rsidRPr="004279F4" w14:paraId="51795E70" w14:textId="77777777" w:rsidTr="00502E57">
        <w:tc>
          <w:tcPr>
            <w:tcW w:w="1177" w:type="pct"/>
            <w:shd w:val="clear" w:color="auto" w:fill="D9D9D9"/>
          </w:tcPr>
          <w:p w14:paraId="03A91532" w14:textId="77777777" w:rsidR="002D57C4" w:rsidRPr="00422683" w:rsidRDefault="002D57C4" w:rsidP="00502E57">
            <w:pPr>
              <w:pStyle w:val="TableText-Heading"/>
            </w:pPr>
            <w:r w:rsidRPr="00422683">
              <w:t>Type Qualified Name</w:t>
            </w:r>
          </w:p>
        </w:tc>
        <w:tc>
          <w:tcPr>
            <w:tcW w:w="3823" w:type="pct"/>
          </w:tcPr>
          <w:p w14:paraId="089EDC62" w14:textId="77777777" w:rsidR="002D57C4" w:rsidRDefault="002D57C4" w:rsidP="00502E57">
            <w:pPr>
              <w:pStyle w:val="TableText"/>
              <w:rPr>
                <w:noProof/>
              </w:rPr>
            </w:pPr>
            <w:r>
              <w:rPr>
                <w:noProof/>
              </w:rPr>
              <w:t>tosca:OperatingSystem</w:t>
            </w:r>
          </w:p>
        </w:tc>
      </w:tr>
      <w:tr w:rsidR="002D57C4" w:rsidRPr="004279F4" w14:paraId="74EBA08E" w14:textId="77777777" w:rsidTr="00502E57">
        <w:tc>
          <w:tcPr>
            <w:tcW w:w="1177" w:type="pct"/>
            <w:shd w:val="clear" w:color="auto" w:fill="D9D9D9"/>
          </w:tcPr>
          <w:p w14:paraId="3828C96D" w14:textId="77777777" w:rsidR="002D57C4" w:rsidRPr="00422683" w:rsidRDefault="002D57C4" w:rsidP="00502E57">
            <w:pPr>
              <w:pStyle w:val="TableText-Heading"/>
            </w:pPr>
            <w:r w:rsidRPr="00422683">
              <w:t>Type URI</w:t>
            </w:r>
          </w:p>
        </w:tc>
        <w:tc>
          <w:tcPr>
            <w:tcW w:w="3823" w:type="pct"/>
          </w:tcPr>
          <w:p w14:paraId="0FC4332B" w14:textId="77777777" w:rsidR="002D57C4" w:rsidRPr="001C038A" w:rsidRDefault="002D57C4" w:rsidP="00502E57">
            <w:pPr>
              <w:pStyle w:val="TableText"/>
            </w:pPr>
            <w:r w:rsidRPr="001C038A">
              <w:t>tosca.</w:t>
            </w:r>
            <w:r>
              <w:t>capabilities</w:t>
            </w:r>
            <w:r w:rsidRPr="001C038A">
              <w:t>.</w:t>
            </w:r>
            <w:r>
              <w:t>OperatingSystem</w:t>
            </w:r>
          </w:p>
        </w:tc>
      </w:tr>
    </w:tbl>
    <w:p w14:paraId="0E7B60AC"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36"/>
        <w:gridCol w:w="981"/>
        <w:gridCol w:w="1210"/>
        <w:gridCol w:w="1499"/>
        <w:gridCol w:w="4824"/>
      </w:tblGrid>
      <w:tr w:rsidR="002D57C4" w:rsidRPr="00E5427A" w14:paraId="1172FC60" w14:textId="77777777" w:rsidTr="00502E57">
        <w:trPr>
          <w:cantSplit/>
          <w:tblHeader/>
        </w:trPr>
        <w:tc>
          <w:tcPr>
            <w:tcW w:w="764" w:type="pct"/>
            <w:shd w:val="clear" w:color="auto" w:fill="D9D9D9"/>
          </w:tcPr>
          <w:p w14:paraId="2E386E58" w14:textId="77777777" w:rsidR="002D57C4" w:rsidRPr="00422683" w:rsidRDefault="002D57C4" w:rsidP="00502E57">
            <w:pPr>
              <w:pStyle w:val="TableText-Heading"/>
              <w:rPr>
                <w:rFonts w:cstheme="minorHAnsi"/>
              </w:rPr>
            </w:pPr>
            <w:r w:rsidRPr="00422683">
              <w:rPr>
                <w:rFonts w:cstheme="minorHAnsi"/>
              </w:rPr>
              <w:t>Name</w:t>
            </w:r>
          </w:p>
        </w:tc>
        <w:tc>
          <w:tcPr>
            <w:tcW w:w="488" w:type="pct"/>
            <w:shd w:val="clear" w:color="auto" w:fill="D9D9D9"/>
          </w:tcPr>
          <w:p w14:paraId="45EDE0DD" w14:textId="77777777" w:rsidR="002D57C4" w:rsidRPr="00422683" w:rsidRDefault="002D57C4" w:rsidP="00502E57">
            <w:pPr>
              <w:pStyle w:val="TableText-Heading"/>
              <w:rPr>
                <w:rFonts w:cstheme="minorHAnsi"/>
              </w:rPr>
            </w:pPr>
            <w:r w:rsidRPr="00422683">
              <w:rPr>
                <w:rFonts w:cstheme="minorHAnsi"/>
              </w:rPr>
              <w:t>Required</w:t>
            </w:r>
          </w:p>
        </w:tc>
        <w:tc>
          <w:tcPr>
            <w:tcW w:w="602" w:type="pct"/>
            <w:shd w:val="clear" w:color="auto" w:fill="D9D9D9"/>
          </w:tcPr>
          <w:p w14:paraId="51D84F48" w14:textId="77777777" w:rsidR="002D57C4" w:rsidRPr="00422683" w:rsidRDefault="002D57C4" w:rsidP="00502E57">
            <w:pPr>
              <w:pStyle w:val="TableText-Heading"/>
              <w:rPr>
                <w:rFonts w:cstheme="minorHAnsi"/>
              </w:rPr>
            </w:pPr>
            <w:r w:rsidRPr="00422683">
              <w:rPr>
                <w:rFonts w:cstheme="minorHAnsi"/>
              </w:rPr>
              <w:t>Type</w:t>
            </w:r>
          </w:p>
        </w:tc>
        <w:tc>
          <w:tcPr>
            <w:tcW w:w="746" w:type="pct"/>
            <w:shd w:val="clear" w:color="auto" w:fill="D9D9D9"/>
          </w:tcPr>
          <w:p w14:paraId="7266648E" w14:textId="77777777" w:rsidR="002D57C4" w:rsidRPr="00422683" w:rsidRDefault="002D57C4" w:rsidP="00502E57">
            <w:pPr>
              <w:pStyle w:val="TableText-Heading"/>
              <w:rPr>
                <w:rFonts w:cstheme="minorHAnsi"/>
              </w:rPr>
            </w:pPr>
            <w:r w:rsidRPr="00422683">
              <w:rPr>
                <w:rFonts w:cstheme="minorHAnsi"/>
              </w:rPr>
              <w:t>Constraints</w:t>
            </w:r>
          </w:p>
        </w:tc>
        <w:tc>
          <w:tcPr>
            <w:tcW w:w="2400" w:type="pct"/>
            <w:shd w:val="clear" w:color="auto" w:fill="D9D9D9"/>
          </w:tcPr>
          <w:p w14:paraId="5D2C8EE6"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664258A2" w14:textId="77777777" w:rsidTr="00502E57">
        <w:trPr>
          <w:cantSplit/>
          <w:trHeight w:val="962"/>
        </w:trPr>
        <w:tc>
          <w:tcPr>
            <w:tcW w:w="764" w:type="pct"/>
            <w:shd w:val="clear" w:color="auto" w:fill="FFFFFF"/>
          </w:tcPr>
          <w:p w14:paraId="0348BB28" w14:textId="77777777" w:rsidR="002D57C4" w:rsidRPr="00E5427A" w:rsidRDefault="002D57C4" w:rsidP="00502E57">
            <w:pPr>
              <w:pStyle w:val="TableText"/>
              <w:rPr>
                <w:rFonts w:cstheme="minorHAnsi"/>
                <w:noProof/>
              </w:rPr>
            </w:pPr>
            <w:r w:rsidRPr="00E5427A">
              <w:rPr>
                <w:rFonts w:cstheme="minorHAnsi"/>
                <w:noProof/>
              </w:rPr>
              <w:t>arch</w:t>
            </w:r>
            <w:r>
              <w:rPr>
                <w:rFonts w:cstheme="minorHAnsi"/>
                <w:noProof/>
              </w:rPr>
              <w:t>itecture</w:t>
            </w:r>
          </w:p>
        </w:tc>
        <w:tc>
          <w:tcPr>
            <w:tcW w:w="488" w:type="pct"/>
            <w:shd w:val="clear" w:color="auto" w:fill="FFFFFF"/>
          </w:tcPr>
          <w:p w14:paraId="18409D90" w14:textId="77777777" w:rsidR="002D57C4" w:rsidRPr="00E5427A" w:rsidRDefault="002D57C4" w:rsidP="00502E57">
            <w:pPr>
              <w:pStyle w:val="TableText"/>
              <w:rPr>
                <w:rFonts w:cstheme="minorHAnsi"/>
              </w:rPr>
            </w:pPr>
            <w:r>
              <w:rPr>
                <w:rFonts w:cstheme="minorHAnsi"/>
              </w:rPr>
              <w:t>no</w:t>
            </w:r>
          </w:p>
        </w:tc>
        <w:tc>
          <w:tcPr>
            <w:tcW w:w="602" w:type="pct"/>
            <w:shd w:val="clear" w:color="auto" w:fill="FFFFFF"/>
          </w:tcPr>
          <w:p w14:paraId="01E9615B" w14:textId="77777777" w:rsidR="002D57C4" w:rsidRPr="00E5427A" w:rsidRDefault="008C123E" w:rsidP="00502E57">
            <w:pPr>
              <w:pStyle w:val="TableText"/>
              <w:rPr>
                <w:rFonts w:cstheme="minorHAnsi"/>
              </w:rPr>
            </w:pPr>
            <w:hyperlink w:anchor="TYPE_YAML_STRING" w:history="1">
              <w:r w:rsidR="002D57C4" w:rsidRPr="006B1D8F">
                <w:rPr>
                  <w:rStyle w:val="Hyperlink"/>
                  <w:rFonts w:cstheme="minorHAnsi"/>
                </w:rPr>
                <w:t>string</w:t>
              </w:r>
            </w:hyperlink>
          </w:p>
        </w:tc>
        <w:tc>
          <w:tcPr>
            <w:tcW w:w="746" w:type="pct"/>
            <w:shd w:val="clear" w:color="auto" w:fill="FFFFFF"/>
          </w:tcPr>
          <w:p w14:paraId="71488179" w14:textId="77777777" w:rsidR="002D57C4" w:rsidRPr="00E5427A" w:rsidRDefault="002D57C4" w:rsidP="00502E57">
            <w:pPr>
              <w:pStyle w:val="TableTextBullet1"/>
              <w:numPr>
                <w:ilvl w:val="0"/>
                <w:numId w:val="0"/>
              </w:numPr>
            </w:pPr>
            <w:r>
              <w:t>None</w:t>
            </w:r>
          </w:p>
        </w:tc>
        <w:tc>
          <w:tcPr>
            <w:tcW w:w="2400" w:type="pct"/>
            <w:shd w:val="clear" w:color="auto" w:fill="FFFFFF"/>
          </w:tcPr>
          <w:p w14:paraId="059BFF9D" w14:textId="77777777" w:rsidR="002D57C4" w:rsidRDefault="002D57C4" w:rsidP="00502E57">
            <w:pPr>
              <w:pStyle w:val="TableText"/>
              <w:rPr>
                <w:rFonts w:cstheme="minorHAnsi"/>
              </w:rPr>
            </w:pPr>
            <w:r>
              <w:rPr>
                <w:rFonts w:cstheme="minorHAnsi"/>
              </w:rPr>
              <w:t xml:space="preserve">The </w:t>
            </w:r>
            <w:r w:rsidRPr="00E5427A">
              <w:rPr>
                <w:rFonts w:cstheme="minorHAnsi"/>
              </w:rPr>
              <w:t xml:space="preserve">Operating System </w:t>
            </w:r>
            <w:r>
              <w:rPr>
                <w:rFonts w:cstheme="minorHAnsi"/>
              </w:rPr>
              <w:t xml:space="preserve">(OS) </w:t>
            </w:r>
            <w:r w:rsidRPr="00E5427A">
              <w:rPr>
                <w:rFonts w:cstheme="minorHAnsi"/>
              </w:rPr>
              <w:t>architecture.</w:t>
            </w:r>
          </w:p>
          <w:p w14:paraId="4CA9EFCB" w14:textId="77777777" w:rsidR="002D57C4" w:rsidRDefault="002D57C4" w:rsidP="00502E57">
            <w:pPr>
              <w:pStyle w:val="TableText"/>
              <w:tabs>
                <w:tab w:val="left" w:pos="3516"/>
              </w:tabs>
              <w:rPr>
                <w:rFonts w:cstheme="minorHAnsi"/>
              </w:rPr>
            </w:pPr>
          </w:p>
          <w:p w14:paraId="2E611CB5" w14:textId="77777777" w:rsidR="002D57C4" w:rsidRDefault="002D57C4" w:rsidP="00502E57">
            <w:pPr>
              <w:pStyle w:val="TableText"/>
              <w:rPr>
                <w:rFonts w:cstheme="minorHAnsi"/>
              </w:rPr>
            </w:pPr>
            <w:r>
              <w:rPr>
                <w:rFonts w:cstheme="minorHAnsi"/>
              </w:rPr>
              <w:t>Examples of valid values include:</w:t>
            </w:r>
          </w:p>
          <w:p w14:paraId="5E971D0D" w14:textId="77777777" w:rsidR="002D57C4" w:rsidRPr="00E5427A" w:rsidRDefault="002D57C4" w:rsidP="00502E57">
            <w:pPr>
              <w:pStyle w:val="TableText"/>
              <w:tabs>
                <w:tab w:val="left" w:pos="3516"/>
              </w:tabs>
              <w:rPr>
                <w:rFonts w:cstheme="minorHAnsi"/>
              </w:rPr>
            </w:pPr>
            <w:r>
              <w:rPr>
                <w:rFonts w:cstheme="minorHAnsi"/>
              </w:rPr>
              <w:t>x86_32, x86_64, etc.</w:t>
            </w:r>
          </w:p>
        </w:tc>
      </w:tr>
      <w:tr w:rsidR="002D57C4" w:rsidRPr="00E5427A" w14:paraId="26B63B5A" w14:textId="77777777" w:rsidTr="00502E57">
        <w:trPr>
          <w:cantSplit/>
        </w:trPr>
        <w:tc>
          <w:tcPr>
            <w:tcW w:w="764" w:type="pct"/>
            <w:shd w:val="clear" w:color="auto" w:fill="FFFFFF"/>
          </w:tcPr>
          <w:p w14:paraId="1A4F21AF" w14:textId="77777777" w:rsidR="002D57C4" w:rsidRPr="00E5427A" w:rsidRDefault="002D57C4" w:rsidP="00502E57">
            <w:pPr>
              <w:pStyle w:val="TableText"/>
              <w:rPr>
                <w:rFonts w:cstheme="minorHAnsi"/>
                <w:noProof/>
              </w:rPr>
            </w:pPr>
            <w:r w:rsidRPr="00E5427A">
              <w:rPr>
                <w:rFonts w:cstheme="minorHAnsi"/>
                <w:noProof/>
              </w:rPr>
              <w:t>type</w:t>
            </w:r>
          </w:p>
        </w:tc>
        <w:tc>
          <w:tcPr>
            <w:tcW w:w="488" w:type="pct"/>
            <w:shd w:val="clear" w:color="auto" w:fill="FFFFFF"/>
          </w:tcPr>
          <w:p w14:paraId="68CC0074" w14:textId="77777777" w:rsidR="002D57C4" w:rsidRPr="00E5427A" w:rsidRDefault="002D57C4" w:rsidP="00502E57">
            <w:pPr>
              <w:pStyle w:val="TableText"/>
              <w:rPr>
                <w:rFonts w:cstheme="minorHAnsi"/>
              </w:rPr>
            </w:pPr>
            <w:r>
              <w:rPr>
                <w:rFonts w:cstheme="minorHAnsi"/>
              </w:rPr>
              <w:t>no</w:t>
            </w:r>
          </w:p>
        </w:tc>
        <w:tc>
          <w:tcPr>
            <w:tcW w:w="602" w:type="pct"/>
            <w:shd w:val="clear" w:color="auto" w:fill="FFFFFF"/>
          </w:tcPr>
          <w:p w14:paraId="753A3FB9" w14:textId="77777777" w:rsidR="002D57C4" w:rsidRPr="00E5427A" w:rsidRDefault="008C123E" w:rsidP="00502E57">
            <w:pPr>
              <w:pStyle w:val="TableText"/>
              <w:rPr>
                <w:rFonts w:cstheme="minorHAnsi"/>
              </w:rPr>
            </w:pPr>
            <w:hyperlink w:anchor="TYPE_YAML_STRING" w:history="1">
              <w:r w:rsidR="002D57C4" w:rsidRPr="006B1D8F">
                <w:rPr>
                  <w:rStyle w:val="Hyperlink"/>
                  <w:rFonts w:cstheme="minorHAnsi"/>
                </w:rPr>
                <w:t>string</w:t>
              </w:r>
            </w:hyperlink>
          </w:p>
        </w:tc>
        <w:tc>
          <w:tcPr>
            <w:tcW w:w="746" w:type="pct"/>
            <w:shd w:val="clear" w:color="auto" w:fill="FFFFFF"/>
          </w:tcPr>
          <w:p w14:paraId="56AB9763" w14:textId="77777777" w:rsidR="002D57C4" w:rsidRPr="00E5427A" w:rsidRDefault="002D57C4" w:rsidP="00502E57">
            <w:pPr>
              <w:pStyle w:val="TableTextBullet1"/>
              <w:numPr>
                <w:ilvl w:val="0"/>
                <w:numId w:val="0"/>
              </w:numPr>
              <w:ind w:left="130" w:hanging="130"/>
            </w:pPr>
            <w:r>
              <w:t>None</w:t>
            </w:r>
          </w:p>
        </w:tc>
        <w:tc>
          <w:tcPr>
            <w:tcW w:w="2400" w:type="pct"/>
            <w:shd w:val="clear" w:color="auto" w:fill="FFFFFF"/>
          </w:tcPr>
          <w:p w14:paraId="0FDBA27C" w14:textId="77777777" w:rsidR="002D57C4" w:rsidRDefault="002D57C4" w:rsidP="00502E57">
            <w:pPr>
              <w:pStyle w:val="TableText"/>
              <w:rPr>
                <w:rFonts w:cstheme="minorHAnsi"/>
              </w:rPr>
            </w:pPr>
            <w:r>
              <w:rPr>
                <w:rFonts w:cstheme="minorHAnsi"/>
              </w:rPr>
              <w:t xml:space="preserve">The </w:t>
            </w:r>
            <w:r w:rsidRPr="00E5427A">
              <w:rPr>
                <w:rFonts w:cstheme="minorHAnsi"/>
              </w:rPr>
              <w:t>Operating System</w:t>
            </w:r>
            <w:r>
              <w:rPr>
                <w:rFonts w:cstheme="minorHAnsi"/>
              </w:rPr>
              <w:t xml:space="preserve"> (OS) </w:t>
            </w:r>
            <w:r w:rsidRPr="00E5427A">
              <w:rPr>
                <w:rFonts w:cstheme="minorHAnsi"/>
              </w:rPr>
              <w:t>type.</w:t>
            </w:r>
          </w:p>
          <w:p w14:paraId="77F529A3" w14:textId="77777777" w:rsidR="002D57C4" w:rsidRDefault="002D57C4" w:rsidP="00502E57">
            <w:pPr>
              <w:pStyle w:val="TableText"/>
              <w:rPr>
                <w:rFonts w:cstheme="minorHAnsi"/>
              </w:rPr>
            </w:pPr>
          </w:p>
          <w:p w14:paraId="134B5412" w14:textId="77777777" w:rsidR="002D57C4" w:rsidRDefault="002D57C4" w:rsidP="00502E57">
            <w:pPr>
              <w:pStyle w:val="TableText"/>
              <w:rPr>
                <w:rFonts w:cstheme="minorHAnsi"/>
              </w:rPr>
            </w:pPr>
            <w:r>
              <w:rPr>
                <w:rFonts w:cstheme="minorHAnsi"/>
              </w:rPr>
              <w:t>Examples of valid values include:</w:t>
            </w:r>
          </w:p>
          <w:p w14:paraId="4BE4E1C6" w14:textId="77777777" w:rsidR="002D57C4" w:rsidRPr="00E5427A" w:rsidRDefault="002D57C4" w:rsidP="00502E57">
            <w:pPr>
              <w:pStyle w:val="TableText"/>
              <w:rPr>
                <w:rFonts w:cstheme="minorHAnsi"/>
              </w:rPr>
            </w:pPr>
            <w:r>
              <w:rPr>
                <w:rFonts w:cstheme="minorHAnsi"/>
              </w:rPr>
              <w:t>linux, aix, mac, windows, etc.</w:t>
            </w:r>
          </w:p>
        </w:tc>
      </w:tr>
      <w:tr w:rsidR="002D57C4" w:rsidRPr="00E5427A" w14:paraId="3496DC13" w14:textId="77777777" w:rsidTr="00502E57">
        <w:trPr>
          <w:cantSplit/>
        </w:trPr>
        <w:tc>
          <w:tcPr>
            <w:tcW w:w="764" w:type="pct"/>
            <w:shd w:val="clear" w:color="auto" w:fill="FFFFFF"/>
          </w:tcPr>
          <w:p w14:paraId="380FBE0B" w14:textId="77777777" w:rsidR="002D57C4" w:rsidRPr="00E5427A" w:rsidRDefault="002D57C4" w:rsidP="00502E57">
            <w:pPr>
              <w:pStyle w:val="TableText"/>
              <w:rPr>
                <w:rFonts w:cstheme="minorHAnsi"/>
                <w:noProof/>
              </w:rPr>
            </w:pPr>
            <w:r w:rsidRPr="00E5427A">
              <w:rPr>
                <w:rFonts w:cstheme="minorHAnsi"/>
                <w:noProof/>
              </w:rPr>
              <w:t>distribution</w:t>
            </w:r>
          </w:p>
        </w:tc>
        <w:tc>
          <w:tcPr>
            <w:tcW w:w="488" w:type="pct"/>
            <w:shd w:val="clear" w:color="auto" w:fill="FFFFFF"/>
          </w:tcPr>
          <w:p w14:paraId="4EFA7760" w14:textId="77777777" w:rsidR="002D57C4" w:rsidRPr="00E5427A" w:rsidRDefault="002D57C4" w:rsidP="00502E57">
            <w:pPr>
              <w:pStyle w:val="TableText"/>
              <w:rPr>
                <w:rFonts w:cstheme="minorHAnsi"/>
              </w:rPr>
            </w:pPr>
            <w:r>
              <w:rPr>
                <w:rFonts w:cstheme="minorHAnsi"/>
              </w:rPr>
              <w:t>n</w:t>
            </w:r>
            <w:r w:rsidRPr="00E5427A">
              <w:rPr>
                <w:rFonts w:cstheme="minorHAnsi"/>
              </w:rPr>
              <w:t>o</w:t>
            </w:r>
          </w:p>
        </w:tc>
        <w:tc>
          <w:tcPr>
            <w:tcW w:w="602" w:type="pct"/>
            <w:shd w:val="clear" w:color="auto" w:fill="FFFFFF"/>
          </w:tcPr>
          <w:p w14:paraId="79C26D5F" w14:textId="77777777" w:rsidR="002D57C4" w:rsidRPr="00E5427A" w:rsidRDefault="008C123E" w:rsidP="00502E57">
            <w:pPr>
              <w:pStyle w:val="TableText"/>
              <w:rPr>
                <w:rFonts w:cstheme="minorHAnsi"/>
              </w:rPr>
            </w:pPr>
            <w:hyperlink w:anchor="TYPE_YAML_STRING" w:history="1">
              <w:r w:rsidR="002D57C4" w:rsidRPr="006B1D8F">
                <w:rPr>
                  <w:rStyle w:val="Hyperlink"/>
                  <w:rFonts w:cstheme="minorHAnsi"/>
                </w:rPr>
                <w:t>string</w:t>
              </w:r>
            </w:hyperlink>
          </w:p>
        </w:tc>
        <w:tc>
          <w:tcPr>
            <w:tcW w:w="746" w:type="pct"/>
            <w:shd w:val="clear" w:color="auto" w:fill="FFFFFF"/>
          </w:tcPr>
          <w:p w14:paraId="32EACB00" w14:textId="77777777" w:rsidR="002D57C4" w:rsidRPr="00E5427A" w:rsidRDefault="002D57C4" w:rsidP="00502E57">
            <w:pPr>
              <w:pStyle w:val="TableText"/>
              <w:rPr>
                <w:rFonts w:cstheme="minorHAnsi"/>
              </w:rPr>
            </w:pPr>
            <w:r>
              <w:rPr>
                <w:rFonts w:cstheme="minorHAnsi"/>
              </w:rPr>
              <w:t>None</w:t>
            </w:r>
          </w:p>
        </w:tc>
        <w:tc>
          <w:tcPr>
            <w:tcW w:w="2400" w:type="pct"/>
            <w:shd w:val="clear" w:color="auto" w:fill="FFFFFF"/>
          </w:tcPr>
          <w:p w14:paraId="747A91A5" w14:textId="77777777" w:rsidR="002D57C4" w:rsidRDefault="002D57C4" w:rsidP="00502E57">
            <w:pPr>
              <w:pStyle w:val="TableText"/>
              <w:rPr>
                <w:rFonts w:cstheme="minorHAnsi"/>
              </w:rPr>
            </w:pPr>
            <w:r>
              <w:rPr>
                <w:rFonts w:cstheme="minorHAnsi"/>
              </w:rPr>
              <w:t xml:space="preserve">The </w:t>
            </w:r>
            <w:r w:rsidRPr="00E5427A">
              <w:rPr>
                <w:rFonts w:cstheme="minorHAnsi"/>
              </w:rPr>
              <w:t xml:space="preserve">Operating System </w:t>
            </w:r>
            <w:r>
              <w:rPr>
                <w:rFonts w:cstheme="minorHAnsi"/>
              </w:rPr>
              <w:t xml:space="preserve">(OS) </w:t>
            </w:r>
            <w:r w:rsidRPr="00E5427A">
              <w:rPr>
                <w:rFonts w:cstheme="minorHAnsi"/>
              </w:rPr>
              <w:t>distribution.</w:t>
            </w:r>
          </w:p>
          <w:p w14:paraId="1D324E32" w14:textId="77777777" w:rsidR="002D57C4" w:rsidRDefault="002D57C4" w:rsidP="00502E57">
            <w:pPr>
              <w:pStyle w:val="TableText"/>
              <w:rPr>
                <w:rFonts w:cstheme="minorHAnsi"/>
              </w:rPr>
            </w:pPr>
          </w:p>
          <w:p w14:paraId="2DEE9354" w14:textId="77777777" w:rsidR="002D57C4" w:rsidRPr="00E5427A" w:rsidRDefault="002D57C4" w:rsidP="00502E57">
            <w:pPr>
              <w:pStyle w:val="TableText"/>
              <w:rPr>
                <w:rFonts w:cstheme="minorHAnsi"/>
              </w:rPr>
            </w:pPr>
            <w:r>
              <w:rPr>
                <w:rFonts w:cstheme="minorHAnsi"/>
              </w:rPr>
              <w:t>Examples of valid values for an “type” of “Linux” would include:  debian, fedora, rhel and ubuntu.</w:t>
            </w:r>
          </w:p>
        </w:tc>
      </w:tr>
      <w:tr w:rsidR="002D57C4" w:rsidRPr="00E5427A" w14:paraId="0DEA49DE" w14:textId="77777777" w:rsidTr="00502E57">
        <w:trPr>
          <w:cantSplit/>
        </w:trPr>
        <w:tc>
          <w:tcPr>
            <w:tcW w:w="764" w:type="pct"/>
            <w:shd w:val="clear" w:color="auto" w:fill="FFFFFF"/>
          </w:tcPr>
          <w:p w14:paraId="1A85A796" w14:textId="77777777" w:rsidR="002D57C4" w:rsidRPr="00E5427A" w:rsidRDefault="002D57C4" w:rsidP="00502E57">
            <w:pPr>
              <w:pStyle w:val="TableText"/>
              <w:rPr>
                <w:rFonts w:cstheme="minorHAnsi"/>
                <w:noProof/>
              </w:rPr>
            </w:pPr>
            <w:r w:rsidRPr="00E5427A">
              <w:rPr>
                <w:rFonts w:cstheme="minorHAnsi"/>
                <w:noProof/>
              </w:rPr>
              <w:t>version</w:t>
            </w:r>
          </w:p>
        </w:tc>
        <w:tc>
          <w:tcPr>
            <w:tcW w:w="488" w:type="pct"/>
            <w:shd w:val="clear" w:color="auto" w:fill="FFFFFF"/>
          </w:tcPr>
          <w:p w14:paraId="147AE170" w14:textId="77777777" w:rsidR="002D57C4" w:rsidRPr="00E5427A" w:rsidRDefault="002D57C4" w:rsidP="00502E57">
            <w:pPr>
              <w:pStyle w:val="TableText"/>
              <w:rPr>
                <w:rFonts w:cstheme="minorHAnsi"/>
              </w:rPr>
            </w:pPr>
            <w:r>
              <w:rPr>
                <w:rFonts w:cstheme="minorHAnsi"/>
              </w:rPr>
              <w:t>n</w:t>
            </w:r>
            <w:r w:rsidRPr="00E5427A">
              <w:rPr>
                <w:rFonts w:cstheme="minorHAnsi"/>
              </w:rPr>
              <w:t>o</w:t>
            </w:r>
          </w:p>
        </w:tc>
        <w:tc>
          <w:tcPr>
            <w:tcW w:w="602" w:type="pct"/>
            <w:shd w:val="clear" w:color="auto" w:fill="FFFFFF"/>
          </w:tcPr>
          <w:p w14:paraId="49274527" w14:textId="77777777" w:rsidR="002D57C4" w:rsidRPr="00E5427A" w:rsidRDefault="008C123E" w:rsidP="00502E57">
            <w:pPr>
              <w:pStyle w:val="TableText"/>
              <w:rPr>
                <w:rFonts w:cstheme="minorHAnsi"/>
              </w:rPr>
            </w:pPr>
            <w:hyperlink w:anchor="TYPE_TOSCA_VERSION" w:history="1">
              <w:r w:rsidR="002D57C4" w:rsidRPr="00CA6FED">
                <w:rPr>
                  <w:rStyle w:val="Hyperlink"/>
                  <w:rFonts w:eastAsiaTheme="minorHAnsi" w:cstheme="minorBidi"/>
                  <w:sz w:val="16"/>
                  <w:szCs w:val="16"/>
                </w:rPr>
                <w:t>version</w:t>
              </w:r>
            </w:hyperlink>
          </w:p>
        </w:tc>
        <w:tc>
          <w:tcPr>
            <w:tcW w:w="746" w:type="pct"/>
            <w:shd w:val="clear" w:color="auto" w:fill="FFFFFF"/>
          </w:tcPr>
          <w:p w14:paraId="0294BD3E" w14:textId="77777777" w:rsidR="002D57C4" w:rsidRPr="00E5427A" w:rsidRDefault="002D57C4" w:rsidP="00502E57">
            <w:pPr>
              <w:pStyle w:val="TableText"/>
              <w:rPr>
                <w:rFonts w:cstheme="minorHAnsi"/>
              </w:rPr>
            </w:pPr>
            <w:r w:rsidRPr="00E5427A">
              <w:rPr>
                <w:rFonts w:cstheme="minorHAnsi"/>
              </w:rPr>
              <w:t>None</w:t>
            </w:r>
          </w:p>
        </w:tc>
        <w:tc>
          <w:tcPr>
            <w:tcW w:w="2400" w:type="pct"/>
            <w:shd w:val="clear" w:color="auto" w:fill="FFFFFF"/>
          </w:tcPr>
          <w:p w14:paraId="1F2C9F5C" w14:textId="77777777" w:rsidR="002D57C4" w:rsidRPr="00E5427A" w:rsidRDefault="002D57C4" w:rsidP="00502E57">
            <w:pPr>
              <w:pStyle w:val="TableText"/>
              <w:rPr>
                <w:rFonts w:cstheme="minorHAnsi"/>
              </w:rPr>
            </w:pPr>
            <w:r>
              <w:rPr>
                <w:rFonts w:cstheme="minorHAnsi"/>
              </w:rPr>
              <w:t xml:space="preserve">The </w:t>
            </w:r>
            <w:r w:rsidRPr="00E5427A">
              <w:rPr>
                <w:rFonts w:cstheme="minorHAnsi"/>
              </w:rPr>
              <w:t>Operating System version.</w:t>
            </w:r>
          </w:p>
        </w:tc>
      </w:tr>
    </w:tbl>
    <w:p w14:paraId="70209207" w14:textId="77777777" w:rsidR="002D57C4" w:rsidRPr="005E360B"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47CE30F" w14:textId="77777777" w:rsidTr="00502E57">
        <w:tc>
          <w:tcPr>
            <w:tcW w:w="9576" w:type="dxa"/>
            <w:shd w:val="clear" w:color="auto" w:fill="D9D9D9" w:themeFill="background1" w:themeFillShade="D9"/>
          </w:tcPr>
          <w:p w14:paraId="2C8F0237" w14:textId="77777777" w:rsidR="002D57C4" w:rsidRPr="00BA0C53" w:rsidRDefault="002D57C4" w:rsidP="00502E57">
            <w:pPr>
              <w:rPr>
                <w:rStyle w:val="CodeSnippet"/>
              </w:rPr>
            </w:pPr>
            <w:r w:rsidRPr="00BA0C53">
              <w:rPr>
                <w:rStyle w:val="CodeSnippet"/>
              </w:rPr>
              <w:t>tosca.capabilities.</w:t>
            </w:r>
            <w:r>
              <w:rPr>
                <w:rStyle w:val="CodeSnippet"/>
              </w:rPr>
              <w:t>OperatingSystem</w:t>
            </w:r>
            <w:r w:rsidRPr="00BA0C53">
              <w:rPr>
                <w:rStyle w:val="CodeSnippet"/>
              </w:rPr>
              <w:t>:</w:t>
            </w:r>
          </w:p>
          <w:p w14:paraId="0554D293" w14:textId="77777777" w:rsidR="002D57C4" w:rsidRDefault="002D57C4" w:rsidP="00502E57">
            <w:pPr>
              <w:rPr>
                <w:rStyle w:val="Hyperlink"/>
                <w:rFonts w:ascii="Consolas" w:hAnsi="Consolas"/>
              </w:rPr>
            </w:pPr>
            <w:r w:rsidRPr="00BA0C53">
              <w:rPr>
                <w:rStyle w:val="CodeSnippet"/>
              </w:rPr>
              <w:t xml:space="preserve">  derived_from: </w:t>
            </w:r>
            <w:hyperlink w:anchor="DEFN_TYPE_CAPABILITIES_ROOT" w:history="1">
              <w:r w:rsidRPr="00FB7544">
                <w:rPr>
                  <w:rStyle w:val="Hyperlink"/>
                  <w:rFonts w:ascii="Consolas" w:hAnsi="Consolas"/>
                </w:rPr>
                <w:t>tosca.capabilities.Root</w:t>
              </w:r>
            </w:hyperlink>
          </w:p>
          <w:p w14:paraId="221EF5AB" w14:textId="77777777" w:rsidR="002D57C4" w:rsidRPr="006824F5" w:rsidRDefault="002D57C4" w:rsidP="00502E57">
            <w:pPr>
              <w:rPr>
                <w:rStyle w:val="CodeSnippet"/>
                <w:noProof/>
              </w:rPr>
            </w:pPr>
            <w:r w:rsidRPr="006824F5">
              <w:rPr>
                <w:rStyle w:val="CodeSnippet"/>
                <w:noProof/>
              </w:rPr>
              <w:t xml:space="preserve">  propert</w:t>
            </w:r>
            <w:r>
              <w:rPr>
                <w:rStyle w:val="CodeSnippet"/>
                <w:noProof/>
              </w:rPr>
              <w:t>ies</w:t>
            </w:r>
            <w:r w:rsidRPr="006824F5">
              <w:rPr>
                <w:rStyle w:val="CodeSnippet"/>
                <w:noProof/>
              </w:rPr>
              <w:t>:</w:t>
            </w:r>
          </w:p>
          <w:p w14:paraId="18C377AA" w14:textId="77777777" w:rsidR="002D57C4" w:rsidRPr="006824F5" w:rsidRDefault="002D57C4" w:rsidP="00502E57">
            <w:pPr>
              <w:rPr>
                <w:rStyle w:val="CodeSnippet"/>
                <w:noProof/>
              </w:rPr>
            </w:pPr>
            <w:r w:rsidRPr="006824F5">
              <w:rPr>
                <w:rStyle w:val="CodeSnippet"/>
                <w:noProof/>
              </w:rPr>
              <w:lastRenderedPageBreak/>
              <w:t xml:space="preserve">    </w:t>
            </w:r>
            <w:r>
              <w:rPr>
                <w:rStyle w:val="CodeSnippet"/>
                <w:noProof/>
              </w:rPr>
              <w:t>architecture</w:t>
            </w:r>
            <w:r w:rsidRPr="006824F5">
              <w:rPr>
                <w:rStyle w:val="CodeSnippet"/>
                <w:noProof/>
              </w:rPr>
              <w:t>:</w:t>
            </w:r>
          </w:p>
          <w:p w14:paraId="1DD286BB" w14:textId="77777777" w:rsidR="002D57C4" w:rsidRPr="006824F5" w:rsidRDefault="002D57C4" w:rsidP="00502E57">
            <w:pPr>
              <w:rPr>
                <w:rStyle w:val="CodeSnippet"/>
                <w:noProof/>
              </w:rPr>
            </w:pPr>
            <w:r w:rsidRPr="006824F5">
              <w:rPr>
                <w:rStyle w:val="CodeSnippet"/>
                <w:noProof/>
              </w:rPr>
              <w:t xml:space="preserve">      type: </w:t>
            </w:r>
            <w:hyperlink w:anchor="TYPE_YAML_STRING" w:history="1">
              <w:r w:rsidRPr="006F3C84">
                <w:rPr>
                  <w:rStyle w:val="Hyperlink"/>
                  <w:rFonts w:ascii="Consolas" w:hAnsi="Consolas"/>
                  <w:noProof/>
                </w:rPr>
                <w:t>string</w:t>
              </w:r>
            </w:hyperlink>
          </w:p>
          <w:p w14:paraId="308782D6" w14:textId="77777777" w:rsidR="002D57C4" w:rsidRPr="006824F5" w:rsidRDefault="002D57C4" w:rsidP="00502E57">
            <w:pPr>
              <w:rPr>
                <w:rStyle w:val="CodeSnippet"/>
                <w:noProof/>
              </w:rPr>
            </w:pPr>
            <w:r w:rsidRPr="006824F5">
              <w:rPr>
                <w:rStyle w:val="CodeSnippet"/>
                <w:noProof/>
              </w:rPr>
              <w:t xml:space="preserve">      </w:t>
            </w:r>
            <w:r>
              <w:rPr>
                <w:rStyle w:val="CodeSnippet"/>
                <w:noProof/>
              </w:rPr>
              <w:t>required</w:t>
            </w:r>
            <w:r w:rsidRPr="006824F5">
              <w:rPr>
                <w:rStyle w:val="CodeSnippet"/>
                <w:noProof/>
              </w:rPr>
              <w:t>:</w:t>
            </w:r>
            <w:r>
              <w:rPr>
                <w:rStyle w:val="CodeSnippet"/>
                <w:noProof/>
              </w:rPr>
              <w:t xml:space="preserve"> false</w:t>
            </w:r>
            <w:r w:rsidRPr="006824F5">
              <w:rPr>
                <w:rStyle w:val="CodeSnippet"/>
                <w:noProof/>
              </w:rPr>
              <w:t xml:space="preserve"> </w:t>
            </w:r>
          </w:p>
          <w:p w14:paraId="59B3097B" w14:textId="77777777" w:rsidR="002D57C4" w:rsidRPr="006824F5" w:rsidRDefault="002D57C4" w:rsidP="00502E57">
            <w:pPr>
              <w:rPr>
                <w:rStyle w:val="CodeSnippet"/>
                <w:noProof/>
              </w:rPr>
            </w:pPr>
            <w:r w:rsidRPr="006824F5">
              <w:rPr>
                <w:rStyle w:val="CodeSnippet"/>
                <w:noProof/>
              </w:rPr>
              <w:t xml:space="preserve">    </w:t>
            </w:r>
            <w:r>
              <w:rPr>
                <w:rStyle w:val="CodeSnippet"/>
                <w:noProof/>
              </w:rPr>
              <w:t>type</w:t>
            </w:r>
            <w:r w:rsidRPr="006824F5">
              <w:rPr>
                <w:rStyle w:val="CodeSnippet"/>
                <w:noProof/>
              </w:rPr>
              <w:t>:</w:t>
            </w:r>
          </w:p>
          <w:p w14:paraId="447FA74C" w14:textId="77777777" w:rsidR="002D57C4" w:rsidRPr="006824F5" w:rsidRDefault="002D57C4" w:rsidP="00502E57">
            <w:pPr>
              <w:rPr>
                <w:rStyle w:val="CodeSnippet"/>
                <w:noProof/>
              </w:rPr>
            </w:pPr>
            <w:r w:rsidRPr="006824F5">
              <w:rPr>
                <w:rStyle w:val="CodeSnippet"/>
                <w:noProof/>
              </w:rPr>
              <w:t xml:space="preserve">      type: </w:t>
            </w:r>
            <w:hyperlink w:anchor="TYPE_YAML_STRING" w:history="1">
              <w:r w:rsidRPr="006F3C84">
                <w:rPr>
                  <w:rStyle w:val="Hyperlink"/>
                  <w:rFonts w:ascii="Consolas" w:hAnsi="Consolas"/>
                  <w:noProof/>
                </w:rPr>
                <w:t>string</w:t>
              </w:r>
            </w:hyperlink>
          </w:p>
          <w:p w14:paraId="7041F2DC" w14:textId="77777777" w:rsidR="002D57C4" w:rsidRDefault="002D57C4" w:rsidP="00502E57">
            <w:pPr>
              <w:rPr>
                <w:rStyle w:val="CodeSnippet"/>
                <w:noProof/>
              </w:rPr>
            </w:pPr>
            <w:r w:rsidRPr="006824F5">
              <w:rPr>
                <w:rStyle w:val="CodeSnippet"/>
                <w:noProof/>
              </w:rPr>
              <w:t xml:space="preserve">      </w:t>
            </w:r>
            <w:r>
              <w:rPr>
                <w:rStyle w:val="CodeSnippet"/>
                <w:noProof/>
              </w:rPr>
              <w:t>required</w:t>
            </w:r>
            <w:r w:rsidRPr="006824F5">
              <w:rPr>
                <w:rStyle w:val="CodeSnippet"/>
                <w:noProof/>
              </w:rPr>
              <w:t xml:space="preserve">: </w:t>
            </w:r>
            <w:r>
              <w:rPr>
                <w:rStyle w:val="CodeSnippet"/>
                <w:noProof/>
              </w:rPr>
              <w:t>false</w:t>
            </w:r>
          </w:p>
          <w:p w14:paraId="2D0EE379" w14:textId="77777777" w:rsidR="002D57C4" w:rsidRDefault="002D57C4" w:rsidP="00502E57">
            <w:pPr>
              <w:rPr>
                <w:rStyle w:val="CodeSnippet"/>
                <w:noProof/>
              </w:rPr>
            </w:pPr>
            <w:r>
              <w:rPr>
                <w:rStyle w:val="CodeSnippet"/>
                <w:noProof/>
              </w:rPr>
              <w:t xml:space="preserve">    distribution:</w:t>
            </w:r>
          </w:p>
          <w:p w14:paraId="2F39750C" w14:textId="77777777" w:rsidR="002D57C4" w:rsidRDefault="002D57C4" w:rsidP="00502E57">
            <w:pPr>
              <w:rPr>
                <w:rStyle w:val="CodeSnippet"/>
                <w:noProof/>
              </w:rPr>
            </w:pPr>
            <w:r>
              <w:rPr>
                <w:rStyle w:val="CodeSnippet"/>
                <w:noProof/>
              </w:rPr>
              <w:t xml:space="preserve">      type: </w:t>
            </w:r>
            <w:hyperlink w:anchor="TYPE_YAML_STRING" w:history="1">
              <w:r w:rsidRPr="006F3C84">
                <w:rPr>
                  <w:rStyle w:val="Hyperlink"/>
                  <w:rFonts w:ascii="Consolas" w:hAnsi="Consolas"/>
                  <w:noProof/>
                </w:rPr>
                <w:t>string</w:t>
              </w:r>
            </w:hyperlink>
          </w:p>
          <w:p w14:paraId="4A4C09E7" w14:textId="77777777" w:rsidR="002D57C4" w:rsidRDefault="002D57C4" w:rsidP="00502E57">
            <w:pPr>
              <w:rPr>
                <w:rStyle w:val="CodeSnippet"/>
                <w:noProof/>
              </w:rPr>
            </w:pPr>
            <w:r>
              <w:rPr>
                <w:rStyle w:val="CodeSnippet"/>
                <w:noProof/>
              </w:rPr>
              <w:t xml:space="preserve">      required: false</w:t>
            </w:r>
          </w:p>
          <w:p w14:paraId="6224B3C4" w14:textId="77777777" w:rsidR="002D57C4" w:rsidRDefault="002D57C4" w:rsidP="00502E57">
            <w:pPr>
              <w:rPr>
                <w:rStyle w:val="CodeSnippet"/>
                <w:noProof/>
              </w:rPr>
            </w:pPr>
            <w:r>
              <w:rPr>
                <w:rStyle w:val="CodeSnippet"/>
                <w:noProof/>
              </w:rPr>
              <w:t xml:space="preserve">    version:</w:t>
            </w:r>
          </w:p>
          <w:p w14:paraId="35113FAB" w14:textId="77777777" w:rsidR="002D57C4" w:rsidRDefault="002D57C4" w:rsidP="00502E57">
            <w:pPr>
              <w:rPr>
                <w:rStyle w:val="CodeSnippet"/>
                <w:noProof/>
              </w:rPr>
            </w:pPr>
            <w:r>
              <w:rPr>
                <w:rStyle w:val="CodeSnippet"/>
                <w:noProof/>
              </w:rPr>
              <w:t xml:space="preserve">      type: </w:t>
            </w:r>
            <w:hyperlink w:anchor="TYPE_TOSCA_VERSION" w:history="1">
              <w:r w:rsidRPr="00CA6FED">
                <w:rPr>
                  <w:rStyle w:val="Hyperlink"/>
                  <w:rFonts w:ascii="Consolas" w:hAnsi="Consolas"/>
                  <w:noProof/>
                </w:rPr>
                <w:t>version</w:t>
              </w:r>
            </w:hyperlink>
          </w:p>
          <w:p w14:paraId="71C45850" w14:textId="77777777" w:rsidR="002D57C4" w:rsidRPr="006824F5" w:rsidRDefault="002D57C4" w:rsidP="00502E57">
            <w:pPr>
              <w:rPr>
                <w:rStyle w:val="CodeSnippet"/>
                <w:noProof/>
              </w:rPr>
            </w:pPr>
            <w:r>
              <w:rPr>
                <w:rStyle w:val="CodeSnippet"/>
                <w:noProof/>
              </w:rPr>
              <w:t xml:space="preserve">      required: false</w:t>
            </w:r>
          </w:p>
        </w:tc>
      </w:tr>
    </w:tbl>
    <w:p w14:paraId="161F82CE" w14:textId="77777777" w:rsidR="002D57C4" w:rsidRDefault="002D57C4" w:rsidP="002D57C4">
      <w:pPr>
        <w:pStyle w:val="Heading4"/>
        <w:numPr>
          <w:ilvl w:val="3"/>
          <w:numId w:val="3"/>
        </w:numPr>
      </w:pPr>
      <w:r>
        <w:lastRenderedPageBreak/>
        <w:t>Additional Requirements</w:t>
      </w:r>
    </w:p>
    <w:p w14:paraId="51E9CFD5" w14:textId="77777777" w:rsidR="002D57C4" w:rsidRPr="00917388" w:rsidRDefault="002D57C4" w:rsidP="002D57C4">
      <w:pPr>
        <w:pStyle w:val="ListBullet"/>
        <w:numPr>
          <w:ilvl w:val="0"/>
          <w:numId w:val="18"/>
        </w:numPr>
        <w:spacing w:before="120" w:after="0" w:line="276" w:lineRule="auto"/>
        <w:contextualSpacing/>
      </w:pPr>
      <w:r>
        <w:t xml:space="preserve">Please note that the string values for the properties </w:t>
      </w:r>
      <w:r w:rsidRPr="005271C8">
        <w:rPr>
          <w:rStyle w:val="CodeSnippetHighlight"/>
        </w:rPr>
        <w:t>arch</w:t>
      </w:r>
      <w:r>
        <w:rPr>
          <w:rStyle w:val="CodeSnippetHighlight"/>
        </w:rPr>
        <w:t>itecture</w:t>
      </w:r>
      <w:r>
        <w:t xml:space="preserve">, </w:t>
      </w:r>
      <w:r w:rsidRPr="005271C8">
        <w:rPr>
          <w:rStyle w:val="CodeSnippetHighlight"/>
        </w:rPr>
        <w:t>type</w:t>
      </w:r>
      <w:r>
        <w:t xml:space="preserve"> and </w:t>
      </w:r>
      <w:r w:rsidRPr="005271C8">
        <w:rPr>
          <w:rStyle w:val="CodeSnippetHighlight"/>
        </w:rPr>
        <w:t>distribution</w:t>
      </w:r>
      <w:r>
        <w:t xml:space="preserve"> SHALL be normalized to lowercase by processors of the service template for matching purposes.  For example, if a “</w:t>
      </w:r>
      <w:r w:rsidRPr="005271C8">
        <w:rPr>
          <w:rStyle w:val="CodeSnippetHighlight"/>
        </w:rPr>
        <w:t>type</w:t>
      </w:r>
      <w:r>
        <w:t>” value is set to either “Linux”, “LINUX” or “linux” in a service template, the processor would normalize all three values to “linux” for matching purposes.</w:t>
      </w:r>
    </w:p>
    <w:p w14:paraId="11D704A9" w14:textId="77777777" w:rsidR="002D57C4" w:rsidRDefault="002D57C4" w:rsidP="002D57C4">
      <w:pPr>
        <w:pStyle w:val="Heading3"/>
        <w:numPr>
          <w:ilvl w:val="2"/>
          <w:numId w:val="3"/>
        </w:numPr>
      </w:pPr>
      <w:bookmarkStart w:id="494" w:name="DEFN_TYPE_CAPABILITIES_SCALABLE"/>
      <w:r>
        <w:t>tosca.capabilities.Scalable</w:t>
      </w:r>
    </w:p>
    <w:bookmarkEnd w:id="494"/>
    <w:p w14:paraId="00DA788D" w14:textId="77777777" w:rsidR="002D57C4" w:rsidRDefault="002D57C4" w:rsidP="002D57C4">
      <w:pPr>
        <w:pStyle w:val="NormalaroundTable"/>
      </w:pPr>
      <w:r w:rsidRPr="00DB24E9">
        <w:t xml:space="preserve">This is the default TOSCA type that should be </w:t>
      </w:r>
      <w:r>
        <w:t xml:space="preserve">used to express a scalability capability for a node.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5DFF2F22" w14:textId="77777777" w:rsidTr="00502E57">
        <w:tc>
          <w:tcPr>
            <w:tcW w:w="1177" w:type="pct"/>
            <w:shd w:val="clear" w:color="auto" w:fill="D9D9D9"/>
          </w:tcPr>
          <w:p w14:paraId="584F72B1" w14:textId="77777777" w:rsidR="002D57C4" w:rsidRPr="00422683" w:rsidRDefault="002D57C4" w:rsidP="00502E57">
            <w:pPr>
              <w:pStyle w:val="TableText-Heading"/>
            </w:pPr>
            <w:r w:rsidRPr="00422683">
              <w:t>Shorthand Name</w:t>
            </w:r>
          </w:p>
        </w:tc>
        <w:tc>
          <w:tcPr>
            <w:tcW w:w="3823" w:type="pct"/>
          </w:tcPr>
          <w:p w14:paraId="7AEFD65A" w14:textId="77777777" w:rsidR="002D57C4" w:rsidRPr="005A5497" w:rsidRDefault="002D57C4" w:rsidP="00502E57">
            <w:pPr>
              <w:pStyle w:val="TableText"/>
              <w:rPr>
                <w:noProof/>
              </w:rPr>
            </w:pPr>
            <w:r>
              <w:rPr>
                <w:noProof/>
              </w:rPr>
              <w:t>Scalable</w:t>
            </w:r>
          </w:p>
        </w:tc>
      </w:tr>
      <w:tr w:rsidR="002D57C4" w:rsidRPr="004279F4" w14:paraId="3C7EB60A" w14:textId="77777777" w:rsidTr="00502E57">
        <w:tc>
          <w:tcPr>
            <w:tcW w:w="1177" w:type="pct"/>
            <w:shd w:val="clear" w:color="auto" w:fill="D9D9D9"/>
          </w:tcPr>
          <w:p w14:paraId="21C00FAF" w14:textId="77777777" w:rsidR="002D57C4" w:rsidRPr="00422683" w:rsidRDefault="002D57C4" w:rsidP="00502E57">
            <w:pPr>
              <w:pStyle w:val="TableText-Heading"/>
            </w:pPr>
            <w:r w:rsidRPr="00422683">
              <w:t>Type Qualified Name</w:t>
            </w:r>
          </w:p>
        </w:tc>
        <w:tc>
          <w:tcPr>
            <w:tcW w:w="3823" w:type="pct"/>
          </w:tcPr>
          <w:p w14:paraId="6026685E" w14:textId="77777777" w:rsidR="002D57C4" w:rsidRDefault="002D57C4" w:rsidP="00502E57">
            <w:pPr>
              <w:pStyle w:val="TableText"/>
              <w:rPr>
                <w:noProof/>
              </w:rPr>
            </w:pPr>
            <w:r>
              <w:rPr>
                <w:noProof/>
              </w:rPr>
              <w:t>tosca:Scalable</w:t>
            </w:r>
          </w:p>
        </w:tc>
      </w:tr>
      <w:tr w:rsidR="002D57C4" w:rsidRPr="004279F4" w14:paraId="302B5645" w14:textId="77777777" w:rsidTr="00502E57">
        <w:tc>
          <w:tcPr>
            <w:tcW w:w="1177" w:type="pct"/>
            <w:shd w:val="clear" w:color="auto" w:fill="D9D9D9"/>
          </w:tcPr>
          <w:p w14:paraId="641A79F1" w14:textId="77777777" w:rsidR="002D57C4" w:rsidRPr="00422683" w:rsidRDefault="002D57C4" w:rsidP="00502E57">
            <w:pPr>
              <w:pStyle w:val="TableText-Heading"/>
            </w:pPr>
            <w:r w:rsidRPr="00422683">
              <w:t>Type URI</w:t>
            </w:r>
          </w:p>
        </w:tc>
        <w:tc>
          <w:tcPr>
            <w:tcW w:w="3823" w:type="pct"/>
          </w:tcPr>
          <w:p w14:paraId="66C50A5C" w14:textId="77777777" w:rsidR="002D57C4" w:rsidRPr="001C038A" w:rsidRDefault="002D57C4" w:rsidP="00502E57">
            <w:pPr>
              <w:pStyle w:val="TableText"/>
            </w:pPr>
            <w:r w:rsidRPr="001C038A">
              <w:t>tosca.</w:t>
            </w:r>
            <w:r>
              <w:t>capabilities</w:t>
            </w:r>
            <w:r w:rsidRPr="001C038A">
              <w:t>.</w:t>
            </w:r>
            <w:r>
              <w:t>Scalable</w:t>
            </w:r>
          </w:p>
        </w:tc>
      </w:tr>
    </w:tbl>
    <w:p w14:paraId="09996FA9"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25"/>
        <w:gridCol w:w="982"/>
        <w:gridCol w:w="892"/>
        <w:gridCol w:w="1795"/>
        <w:gridCol w:w="4856"/>
      </w:tblGrid>
      <w:tr w:rsidR="002D57C4" w:rsidRPr="00E5427A" w14:paraId="1342DE73" w14:textId="77777777" w:rsidTr="00502E57">
        <w:trPr>
          <w:cantSplit/>
          <w:tblHeader/>
        </w:trPr>
        <w:tc>
          <w:tcPr>
            <w:tcW w:w="750" w:type="pct"/>
            <w:shd w:val="clear" w:color="auto" w:fill="D9D9D9"/>
          </w:tcPr>
          <w:p w14:paraId="5E5D4AA9" w14:textId="77777777" w:rsidR="002D57C4" w:rsidRPr="00422683" w:rsidRDefault="002D57C4" w:rsidP="00502E57">
            <w:pPr>
              <w:pStyle w:val="TableText-Heading"/>
              <w:rPr>
                <w:rFonts w:cstheme="minorHAnsi"/>
              </w:rPr>
            </w:pPr>
            <w:r w:rsidRPr="00422683">
              <w:rPr>
                <w:rFonts w:cstheme="minorHAnsi"/>
              </w:rPr>
              <w:t>Name</w:t>
            </w:r>
          </w:p>
        </w:tc>
        <w:tc>
          <w:tcPr>
            <w:tcW w:w="491" w:type="pct"/>
            <w:shd w:val="clear" w:color="auto" w:fill="D9D9D9"/>
          </w:tcPr>
          <w:p w14:paraId="3C060BF0" w14:textId="77777777" w:rsidR="002D57C4" w:rsidRPr="00422683" w:rsidRDefault="002D57C4" w:rsidP="00502E57">
            <w:pPr>
              <w:pStyle w:val="TableText-Heading"/>
              <w:rPr>
                <w:rFonts w:cstheme="minorHAnsi"/>
              </w:rPr>
            </w:pPr>
            <w:r w:rsidRPr="00422683">
              <w:rPr>
                <w:rFonts w:cstheme="minorHAnsi"/>
              </w:rPr>
              <w:t>Required</w:t>
            </w:r>
          </w:p>
        </w:tc>
        <w:tc>
          <w:tcPr>
            <w:tcW w:w="446" w:type="pct"/>
            <w:shd w:val="clear" w:color="auto" w:fill="D9D9D9"/>
          </w:tcPr>
          <w:p w14:paraId="4F04C829" w14:textId="77777777" w:rsidR="002D57C4" w:rsidRPr="00422683" w:rsidRDefault="002D57C4" w:rsidP="00502E57">
            <w:pPr>
              <w:pStyle w:val="TableText-Heading"/>
              <w:rPr>
                <w:rFonts w:cstheme="minorHAnsi"/>
              </w:rPr>
            </w:pPr>
            <w:r w:rsidRPr="00422683">
              <w:rPr>
                <w:rFonts w:cstheme="minorHAnsi"/>
              </w:rPr>
              <w:t>Type</w:t>
            </w:r>
          </w:p>
        </w:tc>
        <w:tc>
          <w:tcPr>
            <w:tcW w:w="895" w:type="pct"/>
            <w:shd w:val="clear" w:color="auto" w:fill="D9D9D9"/>
          </w:tcPr>
          <w:p w14:paraId="057F9BCC" w14:textId="77777777" w:rsidR="002D57C4" w:rsidRPr="00422683" w:rsidRDefault="002D57C4" w:rsidP="00502E57">
            <w:pPr>
              <w:pStyle w:val="TableText-Heading"/>
              <w:rPr>
                <w:rFonts w:cstheme="minorHAnsi"/>
              </w:rPr>
            </w:pPr>
            <w:r w:rsidRPr="00422683">
              <w:rPr>
                <w:rFonts w:cstheme="minorHAnsi"/>
              </w:rPr>
              <w:t>Constraints</w:t>
            </w:r>
          </w:p>
        </w:tc>
        <w:tc>
          <w:tcPr>
            <w:tcW w:w="2418" w:type="pct"/>
            <w:shd w:val="clear" w:color="auto" w:fill="D9D9D9"/>
          </w:tcPr>
          <w:p w14:paraId="0B889EDB"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6E65120B" w14:textId="77777777" w:rsidTr="00502E57">
        <w:trPr>
          <w:cantSplit/>
        </w:trPr>
        <w:tc>
          <w:tcPr>
            <w:tcW w:w="750" w:type="pct"/>
            <w:shd w:val="clear" w:color="auto" w:fill="FFFFFF"/>
          </w:tcPr>
          <w:p w14:paraId="075C9FAC" w14:textId="77777777" w:rsidR="002D57C4" w:rsidRDefault="002D57C4" w:rsidP="00502E57">
            <w:pPr>
              <w:pStyle w:val="TableText"/>
              <w:rPr>
                <w:noProof/>
              </w:rPr>
            </w:pPr>
            <w:r>
              <w:rPr>
                <w:noProof/>
              </w:rPr>
              <w:t>min_instances</w:t>
            </w:r>
          </w:p>
        </w:tc>
        <w:tc>
          <w:tcPr>
            <w:tcW w:w="491" w:type="pct"/>
            <w:shd w:val="clear" w:color="auto" w:fill="FFFFFF"/>
          </w:tcPr>
          <w:p w14:paraId="07663E50" w14:textId="77777777" w:rsidR="002D57C4" w:rsidRDefault="002D57C4" w:rsidP="00502E57">
            <w:pPr>
              <w:pStyle w:val="TableText"/>
            </w:pPr>
            <w:r>
              <w:t>yes</w:t>
            </w:r>
          </w:p>
        </w:tc>
        <w:tc>
          <w:tcPr>
            <w:tcW w:w="446" w:type="pct"/>
            <w:shd w:val="clear" w:color="auto" w:fill="FFFFFF"/>
          </w:tcPr>
          <w:p w14:paraId="787138B5" w14:textId="77777777" w:rsidR="002D57C4" w:rsidRDefault="008C123E" w:rsidP="00502E57">
            <w:pPr>
              <w:pStyle w:val="TableText"/>
            </w:pPr>
            <w:hyperlink w:anchor="TYPE_YAML_INTEGER" w:history="1">
              <w:r w:rsidR="002D57C4" w:rsidRPr="00664AC2">
                <w:rPr>
                  <w:rStyle w:val="Hyperlink"/>
                </w:rPr>
                <w:t>integer</w:t>
              </w:r>
            </w:hyperlink>
          </w:p>
        </w:tc>
        <w:tc>
          <w:tcPr>
            <w:tcW w:w="895" w:type="pct"/>
            <w:shd w:val="clear" w:color="auto" w:fill="FFFFFF"/>
          </w:tcPr>
          <w:p w14:paraId="2A997A0E" w14:textId="77777777" w:rsidR="002D57C4" w:rsidRDefault="002D57C4" w:rsidP="00502E57">
            <w:pPr>
              <w:pStyle w:val="TableText"/>
            </w:pPr>
            <w:r>
              <w:t>default: 1</w:t>
            </w:r>
          </w:p>
        </w:tc>
        <w:tc>
          <w:tcPr>
            <w:tcW w:w="2418" w:type="pct"/>
            <w:shd w:val="clear" w:color="auto" w:fill="FFFFFF"/>
          </w:tcPr>
          <w:p w14:paraId="5CEC4021" w14:textId="77777777" w:rsidR="002D57C4" w:rsidRDefault="002D57C4" w:rsidP="00502E57">
            <w:pPr>
              <w:pStyle w:val="TableText"/>
            </w:pPr>
            <w:r>
              <w:t>This property is used to indicate the minimum number of instances that should be created for the associated TOSCA Node Template by a TOSCA orchestrator.</w:t>
            </w:r>
          </w:p>
        </w:tc>
      </w:tr>
      <w:tr w:rsidR="002D57C4" w:rsidRPr="00E5427A" w14:paraId="10CC9424" w14:textId="77777777" w:rsidTr="00502E57">
        <w:trPr>
          <w:cantSplit/>
        </w:trPr>
        <w:tc>
          <w:tcPr>
            <w:tcW w:w="750" w:type="pct"/>
            <w:shd w:val="clear" w:color="auto" w:fill="FFFFFF"/>
          </w:tcPr>
          <w:p w14:paraId="36722AF4" w14:textId="77777777" w:rsidR="002D57C4" w:rsidRDefault="002D57C4" w:rsidP="00502E57">
            <w:pPr>
              <w:pStyle w:val="TableText"/>
              <w:rPr>
                <w:noProof/>
              </w:rPr>
            </w:pPr>
            <w:r>
              <w:rPr>
                <w:noProof/>
              </w:rPr>
              <w:t>max_instances</w:t>
            </w:r>
          </w:p>
        </w:tc>
        <w:tc>
          <w:tcPr>
            <w:tcW w:w="491" w:type="pct"/>
            <w:shd w:val="clear" w:color="auto" w:fill="FFFFFF"/>
          </w:tcPr>
          <w:p w14:paraId="54E6AF53" w14:textId="77777777" w:rsidR="002D57C4" w:rsidRDefault="002D57C4" w:rsidP="00502E57">
            <w:pPr>
              <w:pStyle w:val="TableText"/>
            </w:pPr>
            <w:r>
              <w:t>yes</w:t>
            </w:r>
          </w:p>
        </w:tc>
        <w:tc>
          <w:tcPr>
            <w:tcW w:w="446" w:type="pct"/>
            <w:shd w:val="clear" w:color="auto" w:fill="FFFFFF"/>
          </w:tcPr>
          <w:p w14:paraId="30E0F771" w14:textId="77777777" w:rsidR="002D57C4" w:rsidRDefault="008C123E" w:rsidP="00502E57">
            <w:pPr>
              <w:pStyle w:val="TableText"/>
            </w:pPr>
            <w:hyperlink w:anchor="TYPE_YAML_INTEGER" w:history="1">
              <w:r w:rsidR="002D57C4" w:rsidRPr="00664AC2">
                <w:rPr>
                  <w:rStyle w:val="Hyperlink"/>
                </w:rPr>
                <w:t>integer</w:t>
              </w:r>
            </w:hyperlink>
          </w:p>
        </w:tc>
        <w:tc>
          <w:tcPr>
            <w:tcW w:w="895" w:type="pct"/>
            <w:shd w:val="clear" w:color="auto" w:fill="FFFFFF"/>
          </w:tcPr>
          <w:p w14:paraId="4181804B" w14:textId="77777777" w:rsidR="002D57C4" w:rsidRDefault="002D57C4" w:rsidP="00502E57">
            <w:pPr>
              <w:pStyle w:val="TableText"/>
            </w:pPr>
            <w:r>
              <w:t>default: 1</w:t>
            </w:r>
          </w:p>
        </w:tc>
        <w:tc>
          <w:tcPr>
            <w:tcW w:w="2418" w:type="pct"/>
            <w:shd w:val="clear" w:color="auto" w:fill="FFFFFF"/>
          </w:tcPr>
          <w:p w14:paraId="202399B6" w14:textId="77777777" w:rsidR="002D57C4" w:rsidRDefault="002D57C4" w:rsidP="00502E57">
            <w:pPr>
              <w:pStyle w:val="TableText"/>
            </w:pPr>
            <w:r>
              <w:t>This property is used to indicate the maximum number of instances that should be created for the associated TOSCA Node Template by a TOSCA orchestrator.</w:t>
            </w:r>
          </w:p>
        </w:tc>
      </w:tr>
      <w:tr w:rsidR="002D57C4" w:rsidRPr="00E5427A" w14:paraId="1CB31F0F" w14:textId="77777777" w:rsidTr="00502E57">
        <w:trPr>
          <w:cantSplit/>
        </w:trPr>
        <w:tc>
          <w:tcPr>
            <w:tcW w:w="750" w:type="pct"/>
            <w:shd w:val="clear" w:color="auto" w:fill="FFFFFF"/>
          </w:tcPr>
          <w:p w14:paraId="135BE553" w14:textId="77777777" w:rsidR="002D57C4" w:rsidRDefault="002D57C4" w:rsidP="00502E57">
            <w:pPr>
              <w:pStyle w:val="TableText"/>
              <w:rPr>
                <w:noProof/>
              </w:rPr>
            </w:pPr>
            <w:r>
              <w:rPr>
                <w:noProof/>
              </w:rPr>
              <w:t>default_instances</w:t>
            </w:r>
          </w:p>
        </w:tc>
        <w:tc>
          <w:tcPr>
            <w:tcW w:w="491" w:type="pct"/>
            <w:shd w:val="clear" w:color="auto" w:fill="FFFFFF"/>
          </w:tcPr>
          <w:p w14:paraId="47795620" w14:textId="77777777" w:rsidR="002D57C4" w:rsidRDefault="002D57C4" w:rsidP="00502E57">
            <w:pPr>
              <w:pStyle w:val="TableText"/>
            </w:pPr>
            <w:r>
              <w:t>no</w:t>
            </w:r>
          </w:p>
        </w:tc>
        <w:tc>
          <w:tcPr>
            <w:tcW w:w="446" w:type="pct"/>
            <w:shd w:val="clear" w:color="auto" w:fill="FFFFFF"/>
          </w:tcPr>
          <w:p w14:paraId="14E9F394" w14:textId="77777777" w:rsidR="002D57C4" w:rsidRDefault="008C123E" w:rsidP="00502E57">
            <w:pPr>
              <w:pStyle w:val="TableText"/>
            </w:pPr>
            <w:hyperlink w:anchor="TYPE_YAML_INTEGER" w:history="1">
              <w:r w:rsidR="002D57C4" w:rsidRPr="00664AC2">
                <w:rPr>
                  <w:rStyle w:val="Hyperlink"/>
                </w:rPr>
                <w:t>integer</w:t>
              </w:r>
            </w:hyperlink>
          </w:p>
        </w:tc>
        <w:tc>
          <w:tcPr>
            <w:tcW w:w="895" w:type="pct"/>
            <w:shd w:val="clear" w:color="auto" w:fill="FFFFFF"/>
          </w:tcPr>
          <w:p w14:paraId="6E322218" w14:textId="77777777" w:rsidR="002D57C4" w:rsidRDefault="002D57C4" w:rsidP="00502E57">
            <w:pPr>
              <w:pStyle w:val="TableText"/>
            </w:pPr>
            <w:r>
              <w:t>N/A</w:t>
            </w:r>
          </w:p>
        </w:tc>
        <w:tc>
          <w:tcPr>
            <w:tcW w:w="2418" w:type="pct"/>
            <w:shd w:val="clear" w:color="auto" w:fill="FFFFFF"/>
          </w:tcPr>
          <w:p w14:paraId="1452EECE" w14:textId="77777777" w:rsidR="002D57C4" w:rsidRDefault="002D57C4" w:rsidP="00502E57">
            <w:pPr>
              <w:pStyle w:val="TableText"/>
            </w:pPr>
            <w:r>
              <w:t>An optional property that indicates the requested default number of instances that should be the starting number of instances a TOSCA orchestrator should attempt to allocate.</w:t>
            </w:r>
          </w:p>
          <w:p w14:paraId="4CA00085" w14:textId="77777777" w:rsidR="002D57C4" w:rsidRDefault="002D57C4" w:rsidP="00502E57">
            <w:pPr>
              <w:pStyle w:val="TableText"/>
            </w:pPr>
          </w:p>
          <w:p w14:paraId="3140C42F" w14:textId="77777777" w:rsidR="002D57C4" w:rsidRDefault="002D57C4" w:rsidP="00502E57">
            <w:pPr>
              <w:pStyle w:val="TableText"/>
            </w:pPr>
            <w:r w:rsidRPr="00A20B66">
              <w:rPr>
                <w:b/>
              </w:rPr>
              <w:t>Note</w:t>
            </w:r>
            <w:r>
              <w:t xml:space="preserve">: The value for this property MUST be in the range between the values set for ‘min_instances’ and ‘max_instances’ </w:t>
            </w:r>
            <w:r w:rsidRPr="00A20B66">
              <w:t>properties.</w:t>
            </w:r>
          </w:p>
        </w:tc>
      </w:tr>
    </w:tbl>
    <w:p w14:paraId="1EBB5014" w14:textId="77777777" w:rsidR="002D57C4" w:rsidRPr="005E360B"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3538DAE5" w14:textId="77777777" w:rsidTr="00502E57">
        <w:tc>
          <w:tcPr>
            <w:tcW w:w="9576" w:type="dxa"/>
            <w:shd w:val="clear" w:color="auto" w:fill="D9D9D9" w:themeFill="background1" w:themeFillShade="D9"/>
          </w:tcPr>
          <w:p w14:paraId="12FBC9A3" w14:textId="77777777" w:rsidR="002D57C4" w:rsidRPr="00BA0C53" w:rsidRDefault="002D57C4" w:rsidP="00502E57">
            <w:pPr>
              <w:rPr>
                <w:rStyle w:val="CodeSnippet"/>
              </w:rPr>
            </w:pPr>
            <w:r w:rsidRPr="00BA0C53">
              <w:rPr>
                <w:rStyle w:val="CodeSnippet"/>
              </w:rPr>
              <w:t>tosca.capabilities.</w:t>
            </w:r>
            <w:r>
              <w:rPr>
                <w:rStyle w:val="CodeSnippet"/>
              </w:rPr>
              <w:t>Scalable</w:t>
            </w:r>
            <w:r w:rsidRPr="00BA0C53">
              <w:rPr>
                <w:rStyle w:val="CodeSnippet"/>
              </w:rPr>
              <w:t>:</w:t>
            </w:r>
          </w:p>
          <w:p w14:paraId="607338CC" w14:textId="77777777" w:rsidR="002D57C4" w:rsidRDefault="002D57C4" w:rsidP="00502E57">
            <w:pPr>
              <w:rPr>
                <w:rStyle w:val="Hyperlink"/>
                <w:rFonts w:ascii="Consolas" w:hAnsi="Consolas"/>
              </w:rPr>
            </w:pPr>
            <w:r w:rsidRPr="00BA0C53">
              <w:rPr>
                <w:rStyle w:val="CodeSnippet"/>
              </w:rPr>
              <w:t xml:space="preserve">  derived_from: </w:t>
            </w:r>
            <w:hyperlink w:anchor="DEFN_TYPE_CAPABILITIES_ROOT" w:history="1">
              <w:r w:rsidRPr="00FB7544">
                <w:rPr>
                  <w:rStyle w:val="Hyperlink"/>
                  <w:rFonts w:ascii="Consolas" w:hAnsi="Consolas"/>
                </w:rPr>
                <w:t>tosca.capabilities.Root</w:t>
              </w:r>
            </w:hyperlink>
          </w:p>
          <w:p w14:paraId="3F56C7FF" w14:textId="77777777" w:rsidR="002D57C4" w:rsidRPr="006824F5" w:rsidRDefault="002D57C4" w:rsidP="00502E57">
            <w:pPr>
              <w:rPr>
                <w:rStyle w:val="CodeSnippet"/>
                <w:noProof/>
              </w:rPr>
            </w:pPr>
            <w:r w:rsidRPr="006824F5">
              <w:rPr>
                <w:rStyle w:val="CodeSnippet"/>
                <w:noProof/>
              </w:rPr>
              <w:lastRenderedPageBreak/>
              <w:t xml:space="preserve">  propert</w:t>
            </w:r>
            <w:r>
              <w:rPr>
                <w:rStyle w:val="CodeSnippet"/>
                <w:noProof/>
              </w:rPr>
              <w:t>ies</w:t>
            </w:r>
            <w:r w:rsidRPr="006824F5">
              <w:rPr>
                <w:rStyle w:val="CodeSnippet"/>
                <w:noProof/>
              </w:rPr>
              <w:t>:</w:t>
            </w:r>
          </w:p>
          <w:p w14:paraId="7F434BF6" w14:textId="77777777" w:rsidR="002D57C4" w:rsidRPr="006824F5" w:rsidRDefault="002D57C4" w:rsidP="00502E57">
            <w:pPr>
              <w:rPr>
                <w:rStyle w:val="CodeSnippet"/>
                <w:noProof/>
              </w:rPr>
            </w:pPr>
            <w:r w:rsidRPr="006824F5">
              <w:rPr>
                <w:rStyle w:val="CodeSnippet"/>
                <w:noProof/>
              </w:rPr>
              <w:t xml:space="preserve">    </w:t>
            </w:r>
            <w:r>
              <w:rPr>
                <w:rStyle w:val="CodeSnippet"/>
                <w:noProof/>
              </w:rPr>
              <w:t>min_instances</w:t>
            </w:r>
            <w:r w:rsidRPr="006824F5">
              <w:rPr>
                <w:rStyle w:val="CodeSnippet"/>
                <w:noProof/>
              </w:rPr>
              <w:t>:</w:t>
            </w:r>
          </w:p>
          <w:p w14:paraId="53C623C3" w14:textId="77777777" w:rsidR="002D57C4" w:rsidRPr="006824F5" w:rsidRDefault="002D57C4" w:rsidP="00502E57">
            <w:pPr>
              <w:rPr>
                <w:rStyle w:val="CodeSnippet"/>
                <w:noProof/>
              </w:rPr>
            </w:pPr>
            <w:r w:rsidRPr="006824F5">
              <w:rPr>
                <w:rStyle w:val="CodeSnippet"/>
                <w:noProof/>
              </w:rPr>
              <w:t xml:space="preserve">      type: </w:t>
            </w:r>
            <w:r>
              <w:rPr>
                <w:rStyle w:val="CodeSnippet"/>
                <w:noProof/>
              </w:rPr>
              <w:t>integer</w:t>
            </w:r>
          </w:p>
          <w:p w14:paraId="7356D25E" w14:textId="77777777" w:rsidR="002D57C4" w:rsidRPr="006824F5" w:rsidRDefault="002D57C4" w:rsidP="00502E57">
            <w:pPr>
              <w:rPr>
                <w:rStyle w:val="CodeSnippet"/>
                <w:noProof/>
              </w:rPr>
            </w:pPr>
            <w:r w:rsidRPr="006824F5">
              <w:rPr>
                <w:rStyle w:val="CodeSnippet"/>
                <w:noProof/>
              </w:rPr>
              <w:t xml:space="preserve">      default: </w:t>
            </w:r>
            <w:r>
              <w:rPr>
                <w:rStyle w:val="CodeSnippet"/>
                <w:noProof/>
              </w:rPr>
              <w:t>1</w:t>
            </w:r>
          </w:p>
          <w:p w14:paraId="64D15AE1" w14:textId="77777777" w:rsidR="002D57C4" w:rsidRPr="006824F5" w:rsidRDefault="002D57C4" w:rsidP="00502E57">
            <w:pPr>
              <w:rPr>
                <w:rStyle w:val="CodeSnippet"/>
                <w:noProof/>
              </w:rPr>
            </w:pPr>
            <w:r w:rsidRPr="006824F5">
              <w:rPr>
                <w:rStyle w:val="CodeSnippet"/>
                <w:noProof/>
              </w:rPr>
              <w:t xml:space="preserve">    </w:t>
            </w:r>
            <w:r>
              <w:rPr>
                <w:rStyle w:val="CodeSnippet"/>
                <w:noProof/>
              </w:rPr>
              <w:t>max_instances</w:t>
            </w:r>
            <w:r w:rsidRPr="006824F5">
              <w:rPr>
                <w:rStyle w:val="CodeSnippet"/>
                <w:noProof/>
              </w:rPr>
              <w:t>:</w:t>
            </w:r>
          </w:p>
          <w:p w14:paraId="4E9857F5" w14:textId="77777777" w:rsidR="002D57C4" w:rsidRPr="006824F5" w:rsidRDefault="002D57C4" w:rsidP="00502E57">
            <w:pPr>
              <w:rPr>
                <w:rStyle w:val="CodeSnippet"/>
                <w:noProof/>
              </w:rPr>
            </w:pPr>
            <w:r w:rsidRPr="006824F5">
              <w:rPr>
                <w:rStyle w:val="CodeSnippet"/>
                <w:noProof/>
              </w:rPr>
              <w:t xml:space="preserve">      type: </w:t>
            </w:r>
            <w:r>
              <w:rPr>
                <w:rStyle w:val="CodeSnippet"/>
                <w:noProof/>
              </w:rPr>
              <w:t>integer</w:t>
            </w:r>
          </w:p>
          <w:p w14:paraId="45733343" w14:textId="77777777" w:rsidR="002D57C4" w:rsidRDefault="002D57C4" w:rsidP="00502E57">
            <w:pPr>
              <w:rPr>
                <w:rStyle w:val="CodeSnippet"/>
                <w:noProof/>
              </w:rPr>
            </w:pPr>
            <w:r w:rsidRPr="006824F5">
              <w:rPr>
                <w:rStyle w:val="CodeSnippet"/>
                <w:noProof/>
              </w:rPr>
              <w:t xml:space="preserve">      default: </w:t>
            </w:r>
            <w:r>
              <w:rPr>
                <w:rStyle w:val="CodeSnippet"/>
                <w:noProof/>
              </w:rPr>
              <w:t>1</w:t>
            </w:r>
          </w:p>
          <w:p w14:paraId="6F826256" w14:textId="77777777" w:rsidR="002D57C4" w:rsidRDefault="002D57C4" w:rsidP="00502E57">
            <w:pPr>
              <w:rPr>
                <w:rStyle w:val="CodeSnippet"/>
                <w:noProof/>
              </w:rPr>
            </w:pPr>
            <w:r>
              <w:rPr>
                <w:rStyle w:val="CodeSnippet"/>
                <w:noProof/>
              </w:rPr>
              <w:t xml:space="preserve">    default_instances:</w:t>
            </w:r>
          </w:p>
          <w:p w14:paraId="780364A4" w14:textId="77777777" w:rsidR="002D57C4" w:rsidRPr="006824F5" w:rsidRDefault="002D57C4" w:rsidP="00502E57">
            <w:pPr>
              <w:rPr>
                <w:rStyle w:val="CodeSnippet"/>
                <w:noProof/>
              </w:rPr>
            </w:pPr>
            <w:r>
              <w:rPr>
                <w:rStyle w:val="CodeSnippet"/>
                <w:noProof/>
              </w:rPr>
              <w:t xml:space="preserve">      type: integer</w:t>
            </w:r>
          </w:p>
        </w:tc>
      </w:tr>
    </w:tbl>
    <w:p w14:paraId="61324BA5" w14:textId="77777777" w:rsidR="002D57C4" w:rsidRDefault="002D57C4" w:rsidP="002D57C4">
      <w:pPr>
        <w:pStyle w:val="Heading4"/>
        <w:numPr>
          <w:ilvl w:val="3"/>
          <w:numId w:val="3"/>
        </w:numPr>
      </w:pPr>
      <w:r>
        <w:lastRenderedPageBreak/>
        <w:t>Notes</w:t>
      </w:r>
    </w:p>
    <w:p w14:paraId="618CEB94" w14:textId="77777777" w:rsidR="002D57C4" w:rsidRPr="00931E2E" w:rsidRDefault="002D57C4" w:rsidP="002D57C4">
      <w:pPr>
        <w:pStyle w:val="ListParagraph"/>
        <w:numPr>
          <w:ilvl w:val="0"/>
          <w:numId w:val="32"/>
        </w:numPr>
      </w:pPr>
      <w:r>
        <w:t>The actual number of instances for a node may be governed by a separate scaling policy which conceptually would be associated to either a scaling-capable node or a group of nodes in which it is defined to be a part of.  This is a planned future feature of the TOSCA Simple Profile and not currently described.</w:t>
      </w:r>
    </w:p>
    <w:p w14:paraId="76368985" w14:textId="77777777" w:rsidR="002D57C4" w:rsidRDefault="002D57C4" w:rsidP="002D57C4">
      <w:pPr>
        <w:pStyle w:val="Heading3"/>
        <w:numPr>
          <w:ilvl w:val="2"/>
          <w:numId w:val="3"/>
        </w:numPr>
      </w:pPr>
      <w:bookmarkStart w:id="495" w:name="DEFN_TYPE_CAPABILITIES_NETWORK_BINDABLE"/>
      <w:r>
        <w:t>tosca.capabilities.network.Bindable</w:t>
      </w:r>
    </w:p>
    <w:bookmarkEnd w:id="495"/>
    <w:p w14:paraId="25469DB7" w14:textId="77777777" w:rsidR="002D57C4" w:rsidRDefault="002D57C4" w:rsidP="002D57C4">
      <w:pPr>
        <w:pStyle w:val="NormalaroundTable"/>
      </w:pPr>
      <w:r>
        <w:t>A node type that includes t</w:t>
      </w:r>
      <w:r w:rsidRPr="00DB24E9">
        <w:t>h</w:t>
      </w:r>
      <w:r>
        <w:t>e Bindable capability indicates that it can be bound to a logical network association via a network port.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3FAE7A31" w14:textId="77777777" w:rsidTr="00502E57">
        <w:tc>
          <w:tcPr>
            <w:tcW w:w="1177" w:type="pct"/>
            <w:shd w:val="clear" w:color="auto" w:fill="D9D9D9"/>
          </w:tcPr>
          <w:p w14:paraId="211D4CA0" w14:textId="77777777" w:rsidR="002D57C4" w:rsidRPr="00422683" w:rsidRDefault="002D57C4" w:rsidP="00502E57">
            <w:pPr>
              <w:pStyle w:val="TableText-Heading"/>
            </w:pPr>
            <w:r w:rsidRPr="00422683">
              <w:t>Shorthand Name</w:t>
            </w:r>
          </w:p>
        </w:tc>
        <w:tc>
          <w:tcPr>
            <w:tcW w:w="3823" w:type="pct"/>
          </w:tcPr>
          <w:p w14:paraId="7C11531D" w14:textId="77777777" w:rsidR="002D57C4" w:rsidRPr="005A5497" w:rsidRDefault="002D57C4" w:rsidP="00502E57">
            <w:pPr>
              <w:pStyle w:val="TableText"/>
              <w:rPr>
                <w:noProof/>
              </w:rPr>
            </w:pPr>
            <w:r>
              <w:rPr>
                <w:noProof/>
              </w:rPr>
              <w:t>network.Bindable</w:t>
            </w:r>
          </w:p>
        </w:tc>
      </w:tr>
      <w:tr w:rsidR="002D57C4" w:rsidRPr="004279F4" w14:paraId="075F9D2E" w14:textId="77777777" w:rsidTr="00502E57">
        <w:tc>
          <w:tcPr>
            <w:tcW w:w="1177" w:type="pct"/>
            <w:shd w:val="clear" w:color="auto" w:fill="D9D9D9"/>
          </w:tcPr>
          <w:p w14:paraId="239290FB" w14:textId="77777777" w:rsidR="002D57C4" w:rsidRPr="00422683" w:rsidRDefault="002D57C4" w:rsidP="00502E57">
            <w:pPr>
              <w:pStyle w:val="TableText-Heading"/>
            </w:pPr>
            <w:r w:rsidRPr="00422683">
              <w:t>Type Qualified Name</w:t>
            </w:r>
          </w:p>
        </w:tc>
        <w:tc>
          <w:tcPr>
            <w:tcW w:w="3823" w:type="pct"/>
          </w:tcPr>
          <w:p w14:paraId="48D0A53B" w14:textId="77777777" w:rsidR="002D57C4" w:rsidRDefault="002D57C4" w:rsidP="00502E57">
            <w:pPr>
              <w:pStyle w:val="TableText"/>
              <w:rPr>
                <w:noProof/>
              </w:rPr>
            </w:pPr>
            <w:r>
              <w:rPr>
                <w:noProof/>
              </w:rPr>
              <w:t>tosca:network.Bindable</w:t>
            </w:r>
          </w:p>
        </w:tc>
      </w:tr>
      <w:tr w:rsidR="002D57C4" w:rsidRPr="004279F4" w14:paraId="593EC941" w14:textId="77777777" w:rsidTr="00502E57">
        <w:tc>
          <w:tcPr>
            <w:tcW w:w="1177" w:type="pct"/>
            <w:shd w:val="clear" w:color="auto" w:fill="D9D9D9"/>
          </w:tcPr>
          <w:p w14:paraId="7A1DB1E4" w14:textId="77777777" w:rsidR="002D57C4" w:rsidRPr="00422683" w:rsidRDefault="002D57C4" w:rsidP="00502E57">
            <w:pPr>
              <w:pStyle w:val="TableText-Heading"/>
            </w:pPr>
            <w:r w:rsidRPr="00422683">
              <w:t>Type URI</w:t>
            </w:r>
          </w:p>
        </w:tc>
        <w:tc>
          <w:tcPr>
            <w:tcW w:w="3823" w:type="pct"/>
          </w:tcPr>
          <w:p w14:paraId="603E8345" w14:textId="77777777" w:rsidR="002D57C4" w:rsidRPr="001C038A" w:rsidRDefault="002D57C4" w:rsidP="00502E57">
            <w:pPr>
              <w:pStyle w:val="TableText"/>
            </w:pPr>
            <w:r w:rsidRPr="001C038A">
              <w:t>tosca.</w:t>
            </w:r>
            <w:r>
              <w:t>capabilities</w:t>
            </w:r>
            <w:r w:rsidRPr="001C038A">
              <w:t>.</w:t>
            </w:r>
            <w:r>
              <w:t>network.Bindable</w:t>
            </w:r>
          </w:p>
        </w:tc>
      </w:tr>
    </w:tbl>
    <w:p w14:paraId="58BB9EA0"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8"/>
        <w:gridCol w:w="987"/>
        <w:gridCol w:w="896"/>
        <w:gridCol w:w="1799"/>
        <w:gridCol w:w="4860"/>
      </w:tblGrid>
      <w:tr w:rsidR="002D57C4" w:rsidRPr="00E5427A" w14:paraId="71093B4B" w14:textId="77777777" w:rsidTr="00502E57">
        <w:trPr>
          <w:cantSplit/>
          <w:tblHeader/>
        </w:trPr>
        <w:tc>
          <w:tcPr>
            <w:tcW w:w="750" w:type="pct"/>
            <w:shd w:val="clear" w:color="auto" w:fill="D9D9D9"/>
          </w:tcPr>
          <w:p w14:paraId="30C13C10" w14:textId="77777777" w:rsidR="002D57C4" w:rsidRPr="00422683" w:rsidRDefault="002D57C4" w:rsidP="00502E57">
            <w:pPr>
              <w:pStyle w:val="TableText-Heading"/>
              <w:rPr>
                <w:rFonts w:cstheme="minorHAnsi"/>
              </w:rPr>
            </w:pPr>
            <w:r w:rsidRPr="00422683">
              <w:rPr>
                <w:rFonts w:cstheme="minorHAnsi"/>
              </w:rPr>
              <w:t>Name</w:t>
            </w:r>
          </w:p>
        </w:tc>
        <w:tc>
          <w:tcPr>
            <w:tcW w:w="491" w:type="pct"/>
            <w:shd w:val="clear" w:color="auto" w:fill="D9D9D9"/>
          </w:tcPr>
          <w:p w14:paraId="002A06C9" w14:textId="77777777" w:rsidR="002D57C4" w:rsidRPr="00422683" w:rsidRDefault="002D57C4" w:rsidP="00502E57">
            <w:pPr>
              <w:pStyle w:val="TableText-Heading"/>
              <w:rPr>
                <w:rFonts w:cstheme="minorHAnsi"/>
              </w:rPr>
            </w:pPr>
            <w:r w:rsidRPr="00422683">
              <w:rPr>
                <w:rFonts w:cstheme="minorHAnsi"/>
              </w:rPr>
              <w:t>Required</w:t>
            </w:r>
          </w:p>
        </w:tc>
        <w:tc>
          <w:tcPr>
            <w:tcW w:w="446" w:type="pct"/>
            <w:shd w:val="clear" w:color="auto" w:fill="D9D9D9"/>
          </w:tcPr>
          <w:p w14:paraId="6752FFBE" w14:textId="77777777" w:rsidR="002D57C4" w:rsidRPr="00422683" w:rsidRDefault="002D57C4" w:rsidP="00502E57">
            <w:pPr>
              <w:pStyle w:val="TableText-Heading"/>
              <w:rPr>
                <w:rFonts w:cstheme="minorHAnsi"/>
              </w:rPr>
            </w:pPr>
            <w:r w:rsidRPr="00422683">
              <w:rPr>
                <w:rFonts w:cstheme="minorHAnsi"/>
              </w:rPr>
              <w:t>Type</w:t>
            </w:r>
          </w:p>
        </w:tc>
        <w:tc>
          <w:tcPr>
            <w:tcW w:w="895" w:type="pct"/>
            <w:shd w:val="clear" w:color="auto" w:fill="D9D9D9"/>
          </w:tcPr>
          <w:p w14:paraId="762A1B1A" w14:textId="77777777" w:rsidR="002D57C4" w:rsidRPr="00422683" w:rsidRDefault="002D57C4" w:rsidP="00502E57">
            <w:pPr>
              <w:pStyle w:val="TableText-Heading"/>
              <w:rPr>
                <w:rFonts w:cstheme="minorHAnsi"/>
              </w:rPr>
            </w:pPr>
            <w:r w:rsidRPr="00422683">
              <w:rPr>
                <w:rFonts w:cstheme="minorHAnsi"/>
              </w:rPr>
              <w:t>Constraints</w:t>
            </w:r>
          </w:p>
        </w:tc>
        <w:tc>
          <w:tcPr>
            <w:tcW w:w="2418" w:type="pct"/>
            <w:shd w:val="clear" w:color="auto" w:fill="D9D9D9"/>
          </w:tcPr>
          <w:p w14:paraId="485E9F11"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03281E11" w14:textId="77777777" w:rsidTr="00502E57">
        <w:trPr>
          <w:cantSplit/>
        </w:trPr>
        <w:tc>
          <w:tcPr>
            <w:tcW w:w="750" w:type="pct"/>
            <w:shd w:val="clear" w:color="auto" w:fill="FFFFFF"/>
          </w:tcPr>
          <w:p w14:paraId="0A34B093" w14:textId="77777777" w:rsidR="002D57C4" w:rsidRDefault="002D57C4" w:rsidP="00502E57">
            <w:pPr>
              <w:pStyle w:val="TableText"/>
              <w:rPr>
                <w:noProof/>
              </w:rPr>
            </w:pPr>
            <w:r>
              <w:rPr>
                <w:noProof/>
              </w:rPr>
              <w:t>N/A</w:t>
            </w:r>
          </w:p>
        </w:tc>
        <w:tc>
          <w:tcPr>
            <w:tcW w:w="491" w:type="pct"/>
            <w:shd w:val="clear" w:color="auto" w:fill="FFFFFF"/>
          </w:tcPr>
          <w:p w14:paraId="2266A27D" w14:textId="77777777" w:rsidR="002D57C4" w:rsidRDefault="002D57C4" w:rsidP="00502E57">
            <w:pPr>
              <w:pStyle w:val="TableText"/>
            </w:pPr>
            <w:r>
              <w:t>N/A</w:t>
            </w:r>
          </w:p>
        </w:tc>
        <w:tc>
          <w:tcPr>
            <w:tcW w:w="446" w:type="pct"/>
            <w:shd w:val="clear" w:color="auto" w:fill="FFFFFF"/>
          </w:tcPr>
          <w:p w14:paraId="567459E5" w14:textId="77777777" w:rsidR="002D57C4" w:rsidRDefault="002D57C4" w:rsidP="00502E57">
            <w:pPr>
              <w:pStyle w:val="TableText"/>
            </w:pPr>
            <w:r>
              <w:t>N/A</w:t>
            </w:r>
          </w:p>
        </w:tc>
        <w:tc>
          <w:tcPr>
            <w:tcW w:w="895" w:type="pct"/>
            <w:shd w:val="clear" w:color="auto" w:fill="FFFFFF"/>
          </w:tcPr>
          <w:p w14:paraId="48A980C8" w14:textId="77777777" w:rsidR="002D57C4" w:rsidRDefault="002D57C4" w:rsidP="00502E57">
            <w:pPr>
              <w:pStyle w:val="TableText"/>
            </w:pPr>
            <w:r>
              <w:t>N/A</w:t>
            </w:r>
          </w:p>
        </w:tc>
        <w:tc>
          <w:tcPr>
            <w:tcW w:w="2418" w:type="pct"/>
            <w:shd w:val="clear" w:color="auto" w:fill="FFFFFF"/>
          </w:tcPr>
          <w:p w14:paraId="29BE4349" w14:textId="77777777" w:rsidR="002D57C4" w:rsidRDefault="002D57C4" w:rsidP="00502E57">
            <w:pPr>
              <w:pStyle w:val="TableText"/>
            </w:pPr>
            <w:r>
              <w:t>N/A</w:t>
            </w:r>
          </w:p>
        </w:tc>
      </w:tr>
    </w:tbl>
    <w:p w14:paraId="35161DC9" w14:textId="77777777" w:rsidR="002D57C4" w:rsidRPr="00087E12"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32D102DF" w14:textId="77777777" w:rsidTr="00502E57">
        <w:tc>
          <w:tcPr>
            <w:tcW w:w="9576" w:type="dxa"/>
            <w:shd w:val="clear" w:color="auto" w:fill="D9D9D9" w:themeFill="background1" w:themeFillShade="D9"/>
          </w:tcPr>
          <w:p w14:paraId="2C8176EC" w14:textId="77777777" w:rsidR="002D57C4" w:rsidRPr="00BA0C53" w:rsidRDefault="002D57C4" w:rsidP="00502E57">
            <w:pPr>
              <w:rPr>
                <w:rStyle w:val="CodeSnippet"/>
              </w:rPr>
            </w:pPr>
            <w:r w:rsidRPr="00BA0C53">
              <w:rPr>
                <w:rStyle w:val="CodeSnippet"/>
              </w:rPr>
              <w:t>tosca.capabilities.</w:t>
            </w:r>
            <w:r>
              <w:rPr>
                <w:rStyle w:val="CodeSnippet"/>
              </w:rPr>
              <w:t>network.Bindable</w:t>
            </w:r>
            <w:r w:rsidRPr="00BA0C53">
              <w:rPr>
                <w:rStyle w:val="CodeSnippet"/>
              </w:rPr>
              <w:t>:</w:t>
            </w:r>
          </w:p>
          <w:p w14:paraId="7DBC107A" w14:textId="77777777" w:rsidR="002D57C4" w:rsidRPr="006824F5" w:rsidRDefault="002D57C4" w:rsidP="00502E57">
            <w:pPr>
              <w:rPr>
                <w:rStyle w:val="CodeSnippet"/>
              </w:rPr>
            </w:pPr>
            <w:r w:rsidRPr="00BA0C53">
              <w:rPr>
                <w:rStyle w:val="CodeSnippet"/>
              </w:rPr>
              <w:t xml:space="preserve">  derived_from: </w:t>
            </w:r>
            <w:hyperlink w:anchor="DEFN_TYPE_CAPABILITIES_NODE" w:history="1">
              <w:r>
                <w:rPr>
                  <w:rStyle w:val="Hyperlink"/>
                  <w:rFonts w:ascii="Consolas" w:hAnsi="Consolas"/>
                </w:rPr>
                <w:t>tosca.capabilities.Node</w:t>
              </w:r>
            </w:hyperlink>
          </w:p>
        </w:tc>
      </w:tr>
    </w:tbl>
    <w:p w14:paraId="1767E3E1" w14:textId="77777777" w:rsidR="002D57C4" w:rsidRDefault="002D57C4" w:rsidP="002D57C4">
      <w:pPr>
        <w:pStyle w:val="Heading2"/>
        <w:numPr>
          <w:ilvl w:val="1"/>
          <w:numId w:val="3"/>
        </w:numPr>
      </w:pPr>
      <w:bookmarkStart w:id="496" w:name="_Toc302251712"/>
      <w:bookmarkStart w:id="497" w:name="_Toc445238266"/>
      <w:bookmarkStart w:id="498" w:name="_Toc397688814"/>
      <w:r>
        <w:t>Requirement Types</w:t>
      </w:r>
      <w:bookmarkEnd w:id="496"/>
      <w:bookmarkEnd w:id="497"/>
      <w:r w:rsidRPr="00DD2E46">
        <w:t xml:space="preserve"> </w:t>
      </w:r>
    </w:p>
    <w:p w14:paraId="079DF16E" w14:textId="77777777" w:rsidR="002D57C4" w:rsidRDefault="002D57C4" w:rsidP="002D57C4">
      <w:pPr>
        <w:pStyle w:val="NormalaroundTable"/>
      </w:pPr>
      <w:r>
        <w:t>There are no normative Requirement Types currently defined in this working draft.  Typically, Requirements are described against a known Capability Type</w:t>
      </w:r>
    </w:p>
    <w:p w14:paraId="5143AF66" w14:textId="77777777" w:rsidR="002D57C4" w:rsidRDefault="002D57C4" w:rsidP="002D57C4">
      <w:pPr>
        <w:pStyle w:val="Heading2"/>
        <w:numPr>
          <w:ilvl w:val="1"/>
          <w:numId w:val="3"/>
        </w:numPr>
      </w:pPr>
      <w:bookmarkStart w:id="499" w:name="_Toc302251713"/>
      <w:bookmarkStart w:id="500" w:name="_Toc445238267"/>
      <w:r>
        <w:t>Relationship Types</w:t>
      </w:r>
      <w:bookmarkEnd w:id="498"/>
      <w:bookmarkEnd w:id="499"/>
      <w:bookmarkEnd w:id="500"/>
    </w:p>
    <w:p w14:paraId="2CACBCDD" w14:textId="77777777" w:rsidR="002D57C4" w:rsidRDefault="002D57C4" w:rsidP="002D57C4">
      <w:pPr>
        <w:pStyle w:val="Heading3"/>
        <w:numPr>
          <w:ilvl w:val="2"/>
          <w:numId w:val="3"/>
        </w:numPr>
      </w:pPr>
      <w:bookmarkStart w:id="501" w:name="DEFN_TYPE_RELATIONSHIPS_ROOT"/>
      <w:r>
        <w:t>tosca.relationships.Root</w:t>
      </w:r>
    </w:p>
    <w:bookmarkEnd w:id="501"/>
    <w:p w14:paraId="79D637D5" w14:textId="77777777" w:rsidR="002D57C4" w:rsidRDefault="002D57C4" w:rsidP="002D57C4">
      <w:pPr>
        <w:pStyle w:val="NormalaroundTable"/>
      </w:pPr>
      <w:r>
        <w:t xml:space="preserve">This is the default (root) TOSCA Relationship Type definition that all other TOSCA Relationship Types derive from.  </w:t>
      </w:r>
    </w:p>
    <w:p w14:paraId="2A28E682" w14:textId="77777777" w:rsidR="002D57C4" w:rsidRDefault="002D57C4" w:rsidP="002D57C4">
      <w:pPr>
        <w:pStyle w:val="Heading4"/>
        <w:numPr>
          <w:ilvl w:val="3"/>
          <w:numId w:val="3"/>
        </w:numPr>
      </w:pPr>
      <w:r>
        <w:lastRenderedPageBreak/>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3"/>
        <w:gridCol w:w="1071"/>
        <w:gridCol w:w="983"/>
        <w:gridCol w:w="1650"/>
        <w:gridCol w:w="4943"/>
      </w:tblGrid>
      <w:tr w:rsidR="002D57C4" w:rsidRPr="00E5427A" w14:paraId="28E9C29A" w14:textId="77777777" w:rsidTr="00502E57">
        <w:trPr>
          <w:cantSplit/>
          <w:tblHeader/>
        </w:trPr>
        <w:tc>
          <w:tcPr>
            <w:tcW w:w="698" w:type="pct"/>
            <w:shd w:val="clear" w:color="auto" w:fill="D9D9D9"/>
          </w:tcPr>
          <w:p w14:paraId="7E1FD414" w14:textId="77777777" w:rsidR="002D57C4" w:rsidRPr="00422683" w:rsidRDefault="002D57C4" w:rsidP="00502E57">
            <w:pPr>
              <w:pStyle w:val="TableText-Heading"/>
              <w:rPr>
                <w:rFonts w:cstheme="minorHAnsi"/>
              </w:rPr>
            </w:pPr>
            <w:r w:rsidRPr="00422683">
              <w:rPr>
                <w:rFonts w:cstheme="minorHAnsi"/>
              </w:rPr>
              <w:t>Name</w:t>
            </w:r>
          </w:p>
        </w:tc>
        <w:tc>
          <w:tcPr>
            <w:tcW w:w="533" w:type="pct"/>
            <w:shd w:val="clear" w:color="auto" w:fill="D9D9D9"/>
          </w:tcPr>
          <w:p w14:paraId="2617EEB7" w14:textId="77777777" w:rsidR="002D57C4" w:rsidRPr="00422683" w:rsidRDefault="002D57C4" w:rsidP="00502E57">
            <w:pPr>
              <w:pStyle w:val="TableText-Heading"/>
              <w:rPr>
                <w:rFonts w:cstheme="minorHAnsi"/>
              </w:rPr>
            </w:pPr>
            <w:r w:rsidRPr="00422683">
              <w:rPr>
                <w:rFonts w:cstheme="minorHAnsi"/>
              </w:rPr>
              <w:t>Required</w:t>
            </w:r>
          </w:p>
        </w:tc>
        <w:tc>
          <w:tcPr>
            <w:tcW w:w="489" w:type="pct"/>
            <w:shd w:val="clear" w:color="auto" w:fill="D9D9D9"/>
          </w:tcPr>
          <w:p w14:paraId="7F2DA83C" w14:textId="77777777" w:rsidR="002D57C4" w:rsidRPr="00422683" w:rsidRDefault="002D57C4" w:rsidP="00502E57">
            <w:pPr>
              <w:pStyle w:val="TableText-Heading"/>
              <w:rPr>
                <w:rFonts w:cstheme="minorHAnsi"/>
              </w:rPr>
            </w:pPr>
            <w:r w:rsidRPr="00422683">
              <w:rPr>
                <w:rFonts w:cstheme="minorHAnsi"/>
              </w:rPr>
              <w:t>Type</w:t>
            </w:r>
          </w:p>
        </w:tc>
        <w:tc>
          <w:tcPr>
            <w:tcW w:w="821" w:type="pct"/>
            <w:shd w:val="clear" w:color="auto" w:fill="D9D9D9"/>
          </w:tcPr>
          <w:p w14:paraId="159C0A20" w14:textId="77777777" w:rsidR="002D57C4" w:rsidRPr="00422683" w:rsidRDefault="002D57C4" w:rsidP="00502E57">
            <w:pPr>
              <w:pStyle w:val="TableText-Heading"/>
              <w:rPr>
                <w:rFonts w:cstheme="minorHAnsi"/>
              </w:rPr>
            </w:pPr>
            <w:r w:rsidRPr="00422683">
              <w:rPr>
                <w:rFonts w:cstheme="minorHAnsi"/>
              </w:rPr>
              <w:t>Constraints</w:t>
            </w:r>
          </w:p>
        </w:tc>
        <w:tc>
          <w:tcPr>
            <w:tcW w:w="2459" w:type="pct"/>
            <w:shd w:val="clear" w:color="auto" w:fill="D9D9D9"/>
          </w:tcPr>
          <w:p w14:paraId="1E3D18B6"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124F4327" w14:textId="77777777" w:rsidTr="00502E57">
        <w:trPr>
          <w:cantSplit/>
        </w:trPr>
        <w:tc>
          <w:tcPr>
            <w:tcW w:w="698" w:type="pct"/>
            <w:shd w:val="clear" w:color="auto" w:fill="FFFFFF"/>
          </w:tcPr>
          <w:p w14:paraId="2ADB6889" w14:textId="77777777" w:rsidR="002D57C4" w:rsidRDefault="002D57C4" w:rsidP="00502E57">
            <w:pPr>
              <w:pStyle w:val="TableText"/>
              <w:rPr>
                <w:rFonts w:cstheme="minorHAnsi"/>
                <w:noProof/>
              </w:rPr>
            </w:pPr>
            <w:r>
              <w:rPr>
                <w:rFonts w:cstheme="minorHAnsi"/>
                <w:noProof/>
              </w:rPr>
              <w:t>tosca_id</w:t>
            </w:r>
          </w:p>
        </w:tc>
        <w:tc>
          <w:tcPr>
            <w:tcW w:w="533" w:type="pct"/>
            <w:shd w:val="clear" w:color="auto" w:fill="FFFFFF"/>
          </w:tcPr>
          <w:p w14:paraId="3E461A66" w14:textId="77777777" w:rsidR="002D57C4" w:rsidRDefault="002D57C4" w:rsidP="00502E57">
            <w:pPr>
              <w:pStyle w:val="TableText"/>
              <w:rPr>
                <w:rFonts w:cstheme="minorHAnsi"/>
              </w:rPr>
            </w:pPr>
            <w:r>
              <w:rPr>
                <w:rFonts w:cstheme="minorHAnsi"/>
              </w:rPr>
              <w:t>yes</w:t>
            </w:r>
          </w:p>
        </w:tc>
        <w:tc>
          <w:tcPr>
            <w:tcW w:w="489" w:type="pct"/>
            <w:shd w:val="clear" w:color="auto" w:fill="FFFFFF"/>
          </w:tcPr>
          <w:p w14:paraId="226F9199" w14:textId="77777777" w:rsidR="002D57C4" w:rsidRDefault="008C123E" w:rsidP="00502E57">
            <w:pPr>
              <w:pStyle w:val="TableText"/>
              <w:rPr>
                <w:rFonts w:cstheme="minorHAnsi"/>
              </w:rPr>
            </w:pPr>
            <w:hyperlink w:anchor="TYPE_YAML_STRING" w:history="1">
              <w:r w:rsidR="002D57C4" w:rsidRPr="00664AC2">
                <w:rPr>
                  <w:rStyle w:val="Hyperlink"/>
                  <w:rFonts w:cstheme="minorHAnsi"/>
                </w:rPr>
                <w:t>string</w:t>
              </w:r>
            </w:hyperlink>
          </w:p>
        </w:tc>
        <w:tc>
          <w:tcPr>
            <w:tcW w:w="821" w:type="pct"/>
            <w:shd w:val="clear" w:color="auto" w:fill="FFFFFF"/>
          </w:tcPr>
          <w:p w14:paraId="2D316C8E" w14:textId="77777777" w:rsidR="002D57C4" w:rsidRDefault="002D57C4" w:rsidP="00502E57">
            <w:pPr>
              <w:pStyle w:val="TableText"/>
              <w:rPr>
                <w:rFonts w:cstheme="minorHAnsi"/>
              </w:rPr>
            </w:pPr>
            <w:r>
              <w:rPr>
                <w:rFonts w:cstheme="minorHAnsi"/>
              </w:rPr>
              <w:t>None</w:t>
            </w:r>
          </w:p>
        </w:tc>
        <w:tc>
          <w:tcPr>
            <w:tcW w:w="2459" w:type="pct"/>
            <w:shd w:val="clear" w:color="auto" w:fill="FFFFFF"/>
          </w:tcPr>
          <w:p w14:paraId="5C1E527C" w14:textId="77777777" w:rsidR="002D57C4" w:rsidRDefault="002D57C4" w:rsidP="00502E57">
            <w:pPr>
              <w:pStyle w:val="TableText"/>
              <w:rPr>
                <w:rFonts w:cstheme="minorHAnsi"/>
              </w:rPr>
            </w:pPr>
            <w:r>
              <w:rPr>
                <w:rFonts w:cstheme="minorHAnsi"/>
              </w:rPr>
              <w:t>A unique identifier of the realized instance of a Relationship Template that derives from any TOSCA normative type.</w:t>
            </w:r>
          </w:p>
        </w:tc>
      </w:tr>
      <w:tr w:rsidR="002D57C4" w:rsidRPr="00E5427A" w14:paraId="23D1DB94" w14:textId="77777777" w:rsidTr="00502E57">
        <w:trPr>
          <w:cantSplit/>
        </w:trPr>
        <w:tc>
          <w:tcPr>
            <w:tcW w:w="698" w:type="pct"/>
            <w:shd w:val="clear" w:color="auto" w:fill="FFFFFF"/>
          </w:tcPr>
          <w:p w14:paraId="05CFFC6C" w14:textId="77777777" w:rsidR="002D57C4" w:rsidRDefault="002D57C4" w:rsidP="00502E57">
            <w:pPr>
              <w:pStyle w:val="TableText"/>
              <w:rPr>
                <w:rFonts w:cstheme="minorHAnsi"/>
                <w:noProof/>
              </w:rPr>
            </w:pPr>
            <w:r>
              <w:rPr>
                <w:rFonts w:cstheme="minorHAnsi"/>
                <w:noProof/>
              </w:rPr>
              <w:t>tosca_name</w:t>
            </w:r>
          </w:p>
        </w:tc>
        <w:tc>
          <w:tcPr>
            <w:tcW w:w="533" w:type="pct"/>
            <w:shd w:val="clear" w:color="auto" w:fill="FFFFFF"/>
          </w:tcPr>
          <w:p w14:paraId="17137921" w14:textId="77777777" w:rsidR="002D57C4" w:rsidRDefault="002D57C4" w:rsidP="00502E57">
            <w:pPr>
              <w:pStyle w:val="TableText"/>
              <w:rPr>
                <w:rFonts w:cstheme="minorHAnsi"/>
              </w:rPr>
            </w:pPr>
            <w:r>
              <w:rPr>
                <w:rFonts w:cstheme="minorHAnsi"/>
              </w:rPr>
              <w:t>yes</w:t>
            </w:r>
          </w:p>
        </w:tc>
        <w:tc>
          <w:tcPr>
            <w:tcW w:w="489" w:type="pct"/>
            <w:shd w:val="clear" w:color="auto" w:fill="FFFFFF"/>
          </w:tcPr>
          <w:p w14:paraId="611A9BD0" w14:textId="77777777" w:rsidR="002D57C4" w:rsidRDefault="008C123E" w:rsidP="00502E57">
            <w:pPr>
              <w:pStyle w:val="TableText"/>
              <w:rPr>
                <w:rFonts w:cstheme="minorHAnsi"/>
              </w:rPr>
            </w:pPr>
            <w:hyperlink w:anchor="TYPE_YAML_STRING" w:history="1">
              <w:r w:rsidR="002D57C4" w:rsidRPr="00664AC2">
                <w:rPr>
                  <w:rStyle w:val="Hyperlink"/>
                  <w:rFonts w:cstheme="minorHAnsi"/>
                </w:rPr>
                <w:t>string</w:t>
              </w:r>
            </w:hyperlink>
          </w:p>
        </w:tc>
        <w:tc>
          <w:tcPr>
            <w:tcW w:w="821" w:type="pct"/>
            <w:shd w:val="clear" w:color="auto" w:fill="FFFFFF"/>
          </w:tcPr>
          <w:p w14:paraId="54D85693" w14:textId="77777777" w:rsidR="002D57C4" w:rsidRDefault="002D57C4" w:rsidP="00502E57">
            <w:pPr>
              <w:pStyle w:val="TableText"/>
              <w:rPr>
                <w:rFonts w:cstheme="minorHAnsi"/>
              </w:rPr>
            </w:pPr>
            <w:r>
              <w:rPr>
                <w:rFonts w:cstheme="minorHAnsi"/>
              </w:rPr>
              <w:t>None</w:t>
            </w:r>
          </w:p>
        </w:tc>
        <w:tc>
          <w:tcPr>
            <w:tcW w:w="2459" w:type="pct"/>
            <w:shd w:val="clear" w:color="auto" w:fill="FFFFFF"/>
          </w:tcPr>
          <w:p w14:paraId="0A7E2158" w14:textId="77777777" w:rsidR="002D57C4" w:rsidRDefault="002D57C4" w:rsidP="00502E57">
            <w:pPr>
              <w:pStyle w:val="TableText"/>
              <w:rPr>
                <w:rFonts w:cstheme="minorHAnsi"/>
              </w:rPr>
            </w:pPr>
            <w:r>
              <w:rPr>
                <w:rFonts w:cstheme="minorHAnsi"/>
              </w:rPr>
              <w:t>This attribute reflects the name of the Relationship Template as defined in the TOSCA service template.  This name is not unique to the realized instance model of corresponding deployed application as each template in the model can result in one or more instances (e.g., scaled) when orchestrated to a provider environment.</w:t>
            </w:r>
          </w:p>
        </w:tc>
      </w:tr>
      <w:tr w:rsidR="002D57C4" w:rsidRPr="00E5427A" w14:paraId="64A3D7B4" w14:textId="77777777" w:rsidTr="00502E57">
        <w:trPr>
          <w:cantSplit/>
        </w:trPr>
        <w:tc>
          <w:tcPr>
            <w:tcW w:w="698" w:type="pct"/>
            <w:shd w:val="clear" w:color="auto" w:fill="FFFFFF"/>
          </w:tcPr>
          <w:p w14:paraId="44E16F7E" w14:textId="77777777" w:rsidR="002D57C4" w:rsidRDefault="002D57C4" w:rsidP="00502E57">
            <w:pPr>
              <w:pStyle w:val="TableText"/>
              <w:rPr>
                <w:rFonts w:cstheme="minorHAnsi"/>
                <w:noProof/>
              </w:rPr>
            </w:pPr>
            <w:r>
              <w:rPr>
                <w:rFonts w:cstheme="minorHAnsi"/>
                <w:noProof/>
              </w:rPr>
              <w:t>state</w:t>
            </w:r>
          </w:p>
        </w:tc>
        <w:tc>
          <w:tcPr>
            <w:tcW w:w="533" w:type="pct"/>
            <w:shd w:val="clear" w:color="auto" w:fill="FFFFFF"/>
          </w:tcPr>
          <w:p w14:paraId="177F0D7E" w14:textId="77777777" w:rsidR="002D57C4" w:rsidRDefault="002D57C4" w:rsidP="00502E57">
            <w:pPr>
              <w:pStyle w:val="TableText"/>
              <w:rPr>
                <w:rFonts w:cstheme="minorHAnsi"/>
              </w:rPr>
            </w:pPr>
            <w:r>
              <w:rPr>
                <w:rFonts w:cstheme="minorHAnsi"/>
              </w:rPr>
              <w:t>yes</w:t>
            </w:r>
          </w:p>
        </w:tc>
        <w:tc>
          <w:tcPr>
            <w:tcW w:w="489" w:type="pct"/>
            <w:shd w:val="clear" w:color="auto" w:fill="FFFFFF"/>
          </w:tcPr>
          <w:p w14:paraId="003550A7" w14:textId="77777777" w:rsidR="002D57C4" w:rsidRDefault="008C123E" w:rsidP="00502E57">
            <w:pPr>
              <w:pStyle w:val="TableText"/>
            </w:pPr>
            <w:hyperlink w:anchor="TYPE_YAML_STRING" w:history="1">
              <w:r w:rsidR="002D57C4" w:rsidRPr="00C10F1A">
                <w:rPr>
                  <w:rStyle w:val="Hyperlink"/>
                </w:rPr>
                <w:t>string</w:t>
              </w:r>
            </w:hyperlink>
          </w:p>
        </w:tc>
        <w:tc>
          <w:tcPr>
            <w:tcW w:w="821" w:type="pct"/>
            <w:shd w:val="clear" w:color="auto" w:fill="FFFFFF"/>
          </w:tcPr>
          <w:p w14:paraId="1863BAC9" w14:textId="77777777" w:rsidR="002D57C4" w:rsidRDefault="002D57C4" w:rsidP="00502E57">
            <w:pPr>
              <w:pStyle w:val="TableText"/>
              <w:rPr>
                <w:rFonts w:cstheme="minorHAnsi"/>
              </w:rPr>
            </w:pPr>
            <w:r>
              <w:rPr>
                <w:rFonts w:cstheme="minorHAnsi"/>
              </w:rPr>
              <w:t>default: initial</w:t>
            </w:r>
          </w:p>
        </w:tc>
        <w:tc>
          <w:tcPr>
            <w:tcW w:w="2459" w:type="pct"/>
            <w:shd w:val="clear" w:color="auto" w:fill="FFFFFF"/>
          </w:tcPr>
          <w:p w14:paraId="450179A0" w14:textId="77777777" w:rsidR="002D57C4" w:rsidRDefault="002D57C4" w:rsidP="00502E57">
            <w:pPr>
              <w:pStyle w:val="TableText"/>
              <w:rPr>
                <w:rFonts w:cstheme="minorHAnsi"/>
              </w:rPr>
            </w:pPr>
            <w:r>
              <w:rPr>
                <w:rFonts w:cstheme="minorHAnsi"/>
              </w:rPr>
              <w:t>The state of the relationship instance.  See section “</w:t>
            </w:r>
            <w:hyperlink w:anchor="DEFN_TOSCA_VALUES_RELATIONSHIP_STATES" w:history="1">
              <w:r>
                <w:rPr>
                  <w:rStyle w:val="Hyperlink"/>
                  <w:rFonts w:cstheme="minorHAnsi"/>
                </w:rPr>
                <w:t>Relationship States</w:t>
              </w:r>
            </w:hyperlink>
            <w:r>
              <w:rPr>
                <w:rFonts w:cstheme="minorHAnsi"/>
              </w:rPr>
              <w:t>” for allowed values.</w:t>
            </w:r>
          </w:p>
        </w:tc>
      </w:tr>
    </w:tbl>
    <w:p w14:paraId="7C970BF9"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43CF07C" w14:textId="77777777" w:rsidTr="00502E57">
        <w:tc>
          <w:tcPr>
            <w:tcW w:w="9576" w:type="dxa"/>
            <w:shd w:val="clear" w:color="auto" w:fill="D9D9D9" w:themeFill="background1" w:themeFillShade="D9"/>
          </w:tcPr>
          <w:p w14:paraId="49B34BC3" w14:textId="77777777" w:rsidR="002D57C4" w:rsidRPr="006824F5" w:rsidRDefault="002D57C4" w:rsidP="00502E57">
            <w:pPr>
              <w:rPr>
                <w:rStyle w:val="CodeSnippet"/>
              </w:rPr>
            </w:pPr>
            <w:r w:rsidRPr="006824F5">
              <w:rPr>
                <w:rStyle w:val="CodeSnippet"/>
              </w:rPr>
              <w:t>tosca.relationships.Root:</w:t>
            </w:r>
          </w:p>
          <w:p w14:paraId="7E6E5EDD" w14:textId="77777777" w:rsidR="002D57C4" w:rsidRPr="006824F5" w:rsidRDefault="002D57C4" w:rsidP="00502E57">
            <w:pPr>
              <w:rPr>
                <w:rStyle w:val="CodeSnippet"/>
              </w:rPr>
            </w:pPr>
            <w:r w:rsidRPr="006824F5">
              <w:rPr>
                <w:rStyle w:val="CodeSnippet"/>
              </w:rPr>
              <w:t xml:space="preserve">  </w:t>
            </w:r>
            <w:r>
              <w:rPr>
                <w:rStyle w:val="CodeSnippet"/>
              </w:rPr>
              <w:t xml:space="preserve">description: </w:t>
            </w:r>
            <w:r w:rsidRPr="006824F5">
              <w:rPr>
                <w:rStyle w:val="CodeSnippet"/>
              </w:rPr>
              <w:t xml:space="preserve">The TOSCA root </w:t>
            </w:r>
            <w:r>
              <w:rPr>
                <w:rStyle w:val="CodeSnippet"/>
              </w:rPr>
              <w:t>R</w:t>
            </w:r>
            <w:r w:rsidRPr="006824F5">
              <w:rPr>
                <w:rStyle w:val="CodeSnippet"/>
              </w:rPr>
              <w:t xml:space="preserve">elationship </w:t>
            </w:r>
            <w:r>
              <w:rPr>
                <w:rStyle w:val="CodeSnippet"/>
              </w:rPr>
              <w:t>T</w:t>
            </w:r>
            <w:r w:rsidRPr="006824F5">
              <w:rPr>
                <w:rStyle w:val="CodeSnippet"/>
              </w:rPr>
              <w:t xml:space="preserve">ype </w:t>
            </w:r>
            <w:r>
              <w:rPr>
                <w:rStyle w:val="CodeSnippet"/>
                <w:noProof/>
              </w:rPr>
              <w:t>all</w:t>
            </w:r>
            <w:r w:rsidRPr="00A74FD4">
              <w:rPr>
                <w:rStyle w:val="CodeSnippet"/>
                <w:noProof/>
              </w:rPr>
              <w:t xml:space="preserve"> other TOSCA </w:t>
            </w:r>
            <w:r>
              <w:rPr>
                <w:rStyle w:val="CodeSnippet"/>
                <w:noProof/>
              </w:rPr>
              <w:t>base Relationship</w:t>
            </w:r>
            <w:r w:rsidRPr="00A74FD4">
              <w:rPr>
                <w:rStyle w:val="CodeSnippet"/>
                <w:noProof/>
              </w:rPr>
              <w:t xml:space="preserve"> Types derive from</w:t>
            </w:r>
          </w:p>
          <w:p w14:paraId="6B3A3B1E" w14:textId="77777777" w:rsidR="002D57C4" w:rsidRDefault="002D57C4" w:rsidP="00502E57">
            <w:pPr>
              <w:rPr>
                <w:rStyle w:val="CodeSnippet"/>
                <w:noProof/>
              </w:rPr>
            </w:pPr>
            <w:r>
              <w:rPr>
                <w:rStyle w:val="CodeSnippet"/>
                <w:noProof/>
              </w:rPr>
              <w:t xml:space="preserve">  attributes:</w:t>
            </w:r>
          </w:p>
          <w:p w14:paraId="33FAF166" w14:textId="77777777" w:rsidR="002D57C4" w:rsidRDefault="002D57C4" w:rsidP="00502E57">
            <w:pPr>
              <w:rPr>
                <w:rStyle w:val="CodeSnippet"/>
                <w:noProof/>
              </w:rPr>
            </w:pPr>
            <w:r>
              <w:rPr>
                <w:rStyle w:val="CodeSnippet"/>
                <w:noProof/>
              </w:rPr>
              <w:t xml:space="preserve">    tosca_id:</w:t>
            </w:r>
          </w:p>
          <w:p w14:paraId="3D0BA781" w14:textId="77777777" w:rsidR="002D57C4" w:rsidRDefault="002D57C4" w:rsidP="00502E57">
            <w:pPr>
              <w:rPr>
                <w:rStyle w:val="CodeSnippet"/>
                <w:noProof/>
              </w:rPr>
            </w:pPr>
            <w:r>
              <w:rPr>
                <w:rStyle w:val="CodeSnippet"/>
                <w:noProof/>
              </w:rPr>
              <w:t xml:space="preserve">      type: string</w:t>
            </w:r>
          </w:p>
          <w:p w14:paraId="0325C45A" w14:textId="77777777" w:rsidR="002D57C4" w:rsidRDefault="002D57C4" w:rsidP="00502E57">
            <w:pPr>
              <w:rPr>
                <w:rStyle w:val="CodeSnippet"/>
                <w:noProof/>
              </w:rPr>
            </w:pPr>
            <w:r>
              <w:rPr>
                <w:rStyle w:val="CodeSnippet"/>
                <w:noProof/>
              </w:rPr>
              <w:t xml:space="preserve">    tosca_name:</w:t>
            </w:r>
          </w:p>
          <w:p w14:paraId="5AEA64EB" w14:textId="77777777" w:rsidR="002D57C4" w:rsidRDefault="002D57C4" w:rsidP="00502E57">
            <w:pPr>
              <w:rPr>
                <w:rStyle w:val="CodeSnippet"/>
                <w:noProof/>
              </w:rPr>
            </w:pPr>
            <w:r>
              <w:rPr>
                <w:rStyle w:val="CodeSnippet"/>
                <w:noProof/>
              </w:rPr>
              <w:t xml:space="preserve">      type: string</w:t>
            </w:r>
          </w:p>
          <w:p w14:paraId="6D2E7C5D" w14:textId="77777777" w:rsidR="002D57C4" w:rsidRDefault="002D57C4" w:rsidP="00502E57">
            <w:pPr>
              <w:rPr>
                <w:rStyle w:val="CodeSnippet"/>
              </w:rPr>
            </w:pPr>
            <w:r w:rsidRPr="006824F5">
              <w:rPr>
                <w:rStyle w:val="CodeSnippet"/>
              </w:rPr>
              <w:t xml:space="preserve">  interfaces:</w:t>
            </w:r>
          </w:p>
          <w:p w14:paraId="2B65E955" w14:textId="77777777" w:rsidR="002D57C4" w:rsidRDefault="002D57C4" w:rsidP="00502E57">
            <w:pPr>
              <w:rPr>
                <w:rStyle w:val="CodeSnippet"/>
              </w:rPr>
            </w:pPr>
            <w:r>
              <w:rPr>
                <w:rStyle w:val="CodeSnippet"/>
              </w:rPr>
              <w:t xml:space="preserve">    Configure:</w:t>
            </w:r>
            <w:r w:rsidRPr="006824F5">
              <w:rPr>
                <w:rStyle w:val="CodeSnippet"/>
              </w:rPr>
              <w:t xml:space="preserve"> </w:t>
            </w:r>
          </w:p>
          <w:p w14:paraId="7FB52AEE" w14:textId="77777777" w:rsidR="002D57C4" w:rsidRPr="006824F5" w:rsidRDefault="002D57C4" w:rsidP="00502E57">
            <w:pPr>
              <w:rPr>
                <w:rStyle w:val="CodeSnippet"/>
              </w:rPr>
            </w:pPr>
            <w:r>
              <w:rPr>
                <w:rStyle w:val="CodeSnippet"/>
              </w:rPr>
              <w:t xml:space="preserve">      type: </w:t>
            </w:r>
            <w:hyperlink w:anchor="DEFN_TYPE_ITFC_RELATIONSHIP_CONFIGURE" w:history="1">
              <w:r w:rsidRPr="00FB7544">
                <w:rPr>
                  <w:rStyle w:val="Hyperlink"/>
                  <w:rFonts w:ascii="Consolas" w:hAnsi="Consolas"/>
                </w:rPr>
                <w:t>tosca.interfaces.relationship.Configure</w:t>
              </w:r>
            </w:hyperlink>
          </w:p>
        </w:tc>
      </w:tr>
    </w:tbl>
    <w:p w14:paraId="10E2A0FD" w14:textId="77777777" w:rsidR="002D57C4" w:rsidRDefault="002D57C4" w:rsidP="002D57C4">
      <w:pPr>
        <w:pStyle w:val="Heading3"/>
        <w:numPr>
          <w:ilvl w:val="2"/>
          <w:numId w:val="3"/>
        </w:numPr>
      </w:pPr>
      <w:bookmarkStart w:id="502" w:name="DEFN_TYPE_RELATIONSHIPS_DEPENDSON"/>
      <w:r w:rsidRPr="00BA389D">
        <w:t>tosca</w:t>
      </w:r>
      <w:r>
        <w:t>.</w:t>
      </w:r>
      <w:r w:rsidRPr="00BA389D">
        <w:t>relations</w:t>
      </w:r>
      <w:r>
        <w:t>hips</w:t>
      </w:r>
      <w:r w:rsidRPr="00BA389D">
        <w:t>.DependsOn</w:t>
      </w:r>
    </w:p>
    <w:bookmarkEnd w:id="502"/>
    <w:p w14:paraId="6146B884" w14:textId="77777777" w:rsidR="002D57C4" w:rsidRDefault="002D57C4" w:rsidP="002D57C4">
      <w:pPr>
        <w:pStyle w:val="NormalaroundTable"/>
      </w:pPr>
      <w:r w:rsidRPr="00BA389D">
        <w:t>T</w:t>
      </w:r>
      <w:r>
        <w:t>his type represents a general dependency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66BCE95A" w14:textId="77777777" w:rsidTr="00502E57">
        <w:tc>
          <w:tcPr>
            <w:tcW w:w="1177" w:type="pct"/>
            <w:shd w:val="clear" w:color="auto" w:fill="D9D9D9"/>
          </w:tcPr>
          <w:p w14:paraId="7121790A" w14:textId="77777777" w:rsidR="002D57C4" w:rsidRPr="00422683" w:rsidRDefault="002D57C4" w:rsidP="00502E57">
            <w:pPr>
              <w:pStyle w:val="TableText-Heading"/>
            </w:pPr>
            <w:r w:rsidRPr="00422683">
              <w:t>Shorthand Name</w:t>
            </w:r>
          </w:p>
        </w:tc>
        <w:tc>
          <w:tcPr>
            <w:tcW w:w="3823" w:type="pct"/>
          </w:tcPr>
          <w:p w14:paraId="2C2D73B6" w14:textId="77777777" w:rsidR="002D57C4" w:rsidRPr="005A5497" w:rsidRDefault="002D57C4" w:rsidP="00502E57">
            <w:pPr>
              <w:pStyle w:val="TableText"/>
              <w:rPr>
                <w:noProof/>
              </w:rPr>
            </w:pPr>
            <w:r>
              <w:rPr>
                <w:noProof/>
              </w:rPr>
              <w:t>DependsOn</w:t>
            </w:r>
          </w:p>
        </w:tc>
      </w:tr>
      <w:tr w:rsidR="002D57C4" w:rsidRPr="004279F4" w14:paraId="2DC62CF3" w14:textId="77777777" w:rsidTr="00502E57">
        <w:tc>
          <w:tcPr>
            <w:tcW w:w="1177" w:type="pct"/>
            <w:shd w:val="clear" w:color="auto" w:fill="D9D9D9"/>
          </w:tcPr>
          <w:p w14:paraId="78511289" w14:textId="77777777" w:rsidR="002D57C4" w:rsidRPr="00422683" w:rsidRDefault="002D57C4" w:rsidP="00502E57">
            <w:pPr>
              <w:pStyle w:val="TableText-Heading"/>
            </w:pPr>
            <w:r w:rsidRPr="00422683">
              <w:t>Type Qualified Name</w:t>
            </w:r>
          </w:p>
        </w:tc>
        <w:tc>
          <w:tcPr>
            <w:tcW w:w="3823" w:type="pct"/>
          </w:tcPr>
          <w:p w14:paraId="594100BD" w14:textId="77777777" w:rsidR="002D57C4" w:rsidRDefault="002D57C4" w:rsidP="00502E57">
            <w:pPr>
              <w:pStyle w:val="TableText"/>
              <w:rPr>
                <w:noProof/>
              </w:rPr>
            </w:pPr>
            <w:r>
              <w:rPr>
                <w:noProof/>
              </w:rPr>
              <w:t>tosca:DependsOn</w:t>
            </w:r>
          </w:p>
        </w:tc>
      </w:tr>
      <w:tr w:rsidR="002D57C4" w:rsidRPr="004279F4" w14:paraId="4F19FB51" w14:textId="77777777" w:rsidTr="00502E57">
        <w:tc>
          <w:tcPr>
            <w:tcW w:w="1177" w:type="pct"/>
            <w:shd w:val="clear" w:color="auto" w:fill="D9D9D9"/>
          </w:tcPr>
          <w:p w14:paraId="26B73B66" w14:textId="77777777" w:rsidR="002D57C4" w:rsidRPr="00422683" w:rsidRDefault="002D57C4" w:rsidP="00502E57">
            <w:pPr>
              <w:pStyle w:val="TableText-Heading"/>
            </w:pPr>
            <w:r w:rsidRPr="00422683">
              <w:t>Type URI</w:t>
            </w:r>
          </w:p>
        </w:tc>
        <w:tc>
          <w:tcPr>
            <w:tcW w:w="3823" w:type="pct"/>
          </w:tcPr>
          <w:p w14:paraId="5E6E78B7" w14:textId="77777777" w:rsidR="002D57C4" w:rsidRPr="001C038A" w:rsidRDefault="002D57C4" w:rsidP="00502E57">
            <w:pPr>
              <w:pStyle w:val="TableText"/>
            </w:pPr>
            <w:r w:rsidRPr="001C038A">
              <w:t>tosca.relationships.DependsOn</w:t>
            </w:r>
          </w:p>
        </w:tc>
      </w:tr>
    </w:tbl>
    <w:p w14:paraId="32CB2F6A" w14:textId="77777777" w:rsidR="002D57C4" w:rsidRPr="00847766" w:rsidRDefault="002D57C4" w:rsidP="002D57C4">
      <w:pPr>
        <w:pStyle w:val="Heading4"/>
        <w:numPr>
          <w:ilvl w:val="3"/>
          <w:numId w:val="3"/>
        </w:numPr>
      </w:pPr>
      <w:r w:rsidRPr="00847766">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77E623B5" w14:textId="77777777" w:rsidTr="00502E57">
        <w:tc>
          <w:tcPr>
            <w:tcW w:w="9576" w:type="dxa"/>
            <w:shd w:val="clear" w:color="auto" w:fill="D9D9D9" w:themeFill="background1" w:themeFillShade="D9"/>
          </w:tcPr>
          <w:p w14:paraId="37E6B8F2" w14:textId="77777777" w:rsidR="002D57C4" w:rsidRPr="006824F5" w:rsidRDefault="002D57C4" w:rsidP="00502E57">
            <w:pPr>
              <w:rPr>
                <w:rStyle w:val="CodeSnippet"/>
              </w:rPr>
            </w:pPr>
            <w:r w:rsidRPr="006824F5">
              <w:rPr>
                <w:rStyle w:val="CodeSnippet"/>
              </w:rPr>
              <w:t>tosca.relationships.DependsOn:</w:t>
            </w:r>
          </w:p>
          <w:p w14:paraId="2951E1AD" w14:textId="77777777" w:rsidR="002D57C4" w:rsidRDefault="002D57C4" w:rsidP="00502E57">
            <w:pPr>
              <w:rPr>
                <w:rStyle w:val="Hyperlink"/>
                <w:rFonts w:ascii="Consolas" w:hAnsi="Consolas"/>
              </w:rPr>
            </w:pPr>
            <w:r w:rsidRPr="006824F5">
              <w:rPr>
                <w:rStyle w:val="CodeSnippet"/>
              </w:rPr>
              <w:t xml:space="preserve">  derived_from: </w:t>
            </w:r>
            <w:hyperlink w:anchor="DEFN_TYPE_RELATIONSHIPS_ROOT" w:history="1">
              <w:r w:rsidRPr="004D2F69">
                <w:rPr>
                  <w:rStyle w:val="Hyperlink"/>
                  <w:rFonts w:ascii="Consolas" w:hAnsi="Consolas"/>
                </w:rPr>
                <w:t>tosca.relationships.Root</w:t>
              </w:r>
            </w:hyperlink>
          </w:p>
          <w:p w14:paraId="454B6172" w14:textId="77777777" w:rsidR="002D57C4" w:rsidRPr="006824F5" w:rsidRDefault="002D57C4" w:rsidP="00502E57">
            <w:pPr>
              <w:rPr>
                <w:rStyle w:val="CodeSnippet"/>
              </w:rPr>
            </w:pPr>
            <w:r w:rsidRPr="006824F5">
              <w:rPr>
                <w:rStyle w:val="CodeSnippet"/>
              </w:rPr>
              <w:t xml:space="preserve">  valid_target</w:t>
            </w:r>
            <w:r>
              <w:rPr>
                <w:rStyle w:val="CodeSnippet"/>
              </w:rPr>
              <w:t>_type</w:t>
            </w:r>
            <w:r w:rsidRPr="006824F5">
              <w:rPr>
                <w:rStyle w:val="CodeSnippet"/>
              </w:rPr>
              <w:t xml:space="preserve">s: [ </w:t>
            </w:r>
            <w:hyperlink w:anchor="DEFN_TYPE_CAPABILITIES_NODE" w:history="1">
              <w:r w:rsidRPr="00120A25">
                <w:rPr>
                  <w:rStyle w:val="Hyperlink"/>
                  <w:rFonts w:ascii="Consolas" w:hAnsi="Consolas"/>
                </w:rPr>
                <w:t>tosca.capabilities.</w:t>
              </w:r>
              <w:r>
                <w:rPr>
                  <w:rStyle w:val="Hyperlink"/>
                  <w:rFonts w:ascii="Consolas" w:hAnsi="Consolas"/>
                </w:rPr>
                <w:t>Node</w:t>
              </w:r>
            </w:hyperlink>
            <w:r w:rsidRPr="006824F5">
              <w:rPr>
                <w:rStyle w:val="CodeSnippet"/>
              </w:rPr>
              <w:t xml:space="preserve"> ]</w:t>
            </w:r>
          </w:p>
        </w:tc>
      </w:tr>
    </w:tbl>
    <w:p w14:paraId="52F4DA07" w14:textId="77777777" w:rsidR="002D57C4" w:rsidRDefault="002D57C4" w:rsidP="002D57C4">
      <w:pPr>
        <w:pStyle w:val="Heading3"/>
        <w:numPr>
          <w:ilvl w:val="2"/>
          <w:numId w:val="3"/>
        </w:numPr>
      </w:pPr>
      <w:bookmarkStart w:id="503" w:name="DEFN_TYPE_RELATIONSHIPS_HOSTEDON"/>
      <w:r w:rsidRPr="00646E64">
        <w:lastRenderedPageBreak/>
        <w:t>tosca</w:t>
      </w:r>
      <w:r>
        <w:t>.</w:t>
      </w:r>
      <w:r w:rsidRPr="00646E64">
        <w:t>relations</w:t>
      </w:r>
      <w:r>
        <w:t>hips</w:t>
      </w:r>
      <w:r w:rsidRPr="00646E64">
        <w:t>.</w:t>
      </w:r>
      <w:r>
        <w:t>HostedOn</w:t>
      </w:r>
    </w:p>
    <w:bookmarkEnd w:id="503"/>
    <w:p w14:paraId="165D2160" w14:textId="77777777" w:rsidR="002D57C4" w:rsidRPr="00E8615B" w:rsidRDefault="002D57C4" w:rsidP="002D57C4">
      <w:pPr>
        <w:pStyle w:val="NormalaroundTable"/>
        <w:keepNext/>
      </w:pPr>
      <w:r>
        <w:t>This type represents a hosting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3D96DDD9" w14:textId="77777777" w:rsidTr="00502E57">
        <w:tc>
          <w:tcPr>
            <w:tcW w:w="1177" w:type="pct"/>
            <w:shd w:val="clear" w:color="auto" w:fill="D9D9D9"/>
          </w:tcPr>
          <w:p w14:paraId="0DD629C2" w14:textId="77777777" w:rsidR="002D57C4" w:rsidRPr="00422683" w:rsidRDefault="002D57C4" w:rsidP="00502E57">
            <w:pPr>
              <w:pStyle w:val="TableText-Heading"/>
            </w:pPr>
            <w:r w:rsidRPr="00422683">
              <w:t>Shorthand Name</w:t>
            </w:r>
          </w:p>
        </w:tc>
        <w:tc>
          <w:tcPr>
            <w:tcW w:w="3823" w:type="pct"/>
          </w:tcPr>
          <w:p w14:paraId="6C0CAEB2" w14:textId="77777777" w:rsidR="002D57C4" w:rsidRPr="005A5497" w:rsidRDefault="002D57C4" w:rsidP="00502E57">
            <w:pPr>
              <w:pStyle w:val="TableText"/>
              <w:rPr>
                <w:noProof/>
              </w:rPr>
            </w:pPr>
            <w:r>
              <w:rPr>
                <w:noProof/>
              </w:rPr>
              <w:t>HostedOn</w:t>
            </w:r>
          </w:p>
        </w:tc>
      </w:tr>
      <w:tr w:rsidR="002D57C4" w:rsidRPr="004279F4" w14:paraId="735E1C59" w14:textId="77777777" w:rsidTr="00502E57">
        <w:tc>
          <w:tcPr>
            <w:tcW w:w="1177" w:type="pct"/>
            <w:shd w:val="clear" w:color="auto" w:fill="D9D9D9"/>
          </w:tcPr>
          <w:p w14:paraId="5FC998FC" w14:textId="77777777" w:rsidR="002D57C4" w:rsidRPr="00422683" w:rsidRDefault="002D57C4" w:rsidP="00502E57">
            <w:pPr>
              <w:pStyle w:val="TableText-Heading"/>
            </w:pPr>
            <w:r w:rsidRPr="00422683">
              <w:t>Type Qualified Name</w:t>
            </w:r>
          </w:p>
        </w:tc>
        <w:tc>
          <w:tcPr>
            <w:tcW w:w="3823" w:type="pct"/>
          </w:tcPr>
          <w:p w14:paraId="53FEDC81" w14:textId="77777777" w:rsidR="002D57C4" w:rsidRDefault="002D57C4" w:rsidP="00502E57">
            <w:pPr>
              <w:pStyle w:val="TableText"/>
              <w:rPr>
                <w:noProof/>
              </w:rPr>
            </w:pPr>
            <w:r>
              <w:rPr>
                <w:noProof/>
              </w:rPr>
              <w:t>tosca:HostedOn</w:t>
            </w:r>
          </w:p>
        </w:tc>
      </w:tr>
      <w:tr w:rsidR="002D57C4" w:rsidRPr="004279F4" w14:paraId="56CB45A7" w14:textId="77777777" w:rsidTr="00502E57">
        <w:tc>
          <w:tcPr>
            <w:tcW w:w="1177" w:type="pct"/>
            <w:shd w:val="clear" w:color="auto" w:fill="D9D9D9"/>
          </w:tcPr>
          <w:p w14:paraId="7C727A37" w14:textId="77777777" w:rsidR="002D57C4" w:rsidRPr="00422683" w:rsidRDefault="002D57C4" w:rsidP="00502E57">
            <w:pPr>
              <w:pStyle w:val="TableText-Heading"/>
            </w:pPr>
            <w:r w:rsidRPr="00422683">
              <w:t>Type URI</w:t>
            </w:r>
          </w:p>
        </w:tc>
        <w:tc>
          <w:tcPr>
            <w:tcW w:w="3823" w:type="pct"/>
          </w:tcPr>
          <w:p w14:paraId="4EC781CC" w14:textId="77777777" w:rsidR="002D57C4" w:rsidRDefault="002D57C4" w:rsidP="00502E57">
            <w:pPr>
              <w:pStyle w:val="TableText"/>
              <w:rPr>
                <w:noProof/>
              </w:rPr>
            </w:pPr>
            <w:r>
              <w:t>tosca.relationships.HostedOn</w:t>
            </w:r>
          </w:p>
        </w:tc>
      </w:tr>
    </w:tbl>
    <w:p w14:paraId="4F3BE9A4"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7B77216" w14:textId="77777777" w:rsidTr="00502E57">
        <w:tc>
          <w:tcPr>
            <w:tcW w:w="9576" w:type="dxa"/>
            <w:shd w:val="clear" w:color="auto" w:fill="D9D9D9" w:themeFill="background1" w:themeFillShade="D9"/>
          </w:tcPr>
          <w:p w14:paraId="487F077A" w14:textId="77777777" w:rsidR="002D57C4" w:rsidRPr="006824F5" w:rsidRDefault="002D57C4" w:rsidP="00502E57">
            <w:pPr>
              <w:rPr>
                <w:rStyle w:val="CodeSnippet"/>
              </w:rPr>
            </w:pPr>
            <w:r w:rsidRPr="006824F5">
              <w:rPr>
                <w:rStyle w:val="CodeSnippet"/>
              </w:rPr>
              <w:t>tosca.relationships.HostedOn:</w:t>
            </w:r>
          </w:p>
          <w:p w14:paraId="4C4EB76D" w14:textId="77777777" w:rsidR="002D57C4" w:rsidRPr="006824F5" w:rsidRDefault="002D57C4" w:rsidP="00502E57">
            <w:pPr>
              <w:rPr>
                <w:rStyle w:val="CodeSnippet"/>
              </w:rPr>
            </w:pPr>
            <w:r w:rsidRPr="006824F5">
              <w:rPr>
                <w:rStyle w:val="CodeSnippet"/>
              </w:rPr>
              <w:t xml:space="preserve">  derived_from: </w:t>
            </w:r>
            <w:hyperlink w:anchor="DEFN_TYPE_RELATIONSHIPS_ROOT" w:history="1">
              <w:r w:rsidRPr="00120A25">
                <w:rPr>
                  <w:rStyle w:val="Hyperlink"/>
                  <w:rFonts w:ascii="Consolas" w:hAnsi="Consolas"/>
                </w:rPr>
                <w:t>tosca.relationships.</w:t>
              </w:r>
              <w:r>
                <w:rPr>
                  <w:rStyle w:val="Hyperlink"/>
                  <w:rFonts w:ascii="Consolas" w:hAnsi="Consolas"/>
                </w:rPr>
                <w:t>Root</w:t>
              </w:r>
            </w:hyperlink>
          </w:p>
          <w:p w14:paraId="02DF9DDA" w14:textId="77777777" w:rsidR="002D57C4" w:rsidRPr="006824F5" w:rsidRDefault="002D57C4" w:rsidP="00502E57">
            <w:pPr>
              <w:rPr>
                <w:rStyle w:val="CodeSnippet"/>
              </w:rPr>
            </w:pPr>
            <w:r w:rsidRPr="006824F5">
              <w:rPr>
                <w:rStyle w:val="CodeSnippet"/>
              </w:rPr>
              <w:t xml:space="preserve">  valid_target</w:t>
            </w:r>
            <w:r>
              <w:rPr>
                <w:rStyle w:val="CodeSnippet"/>
              </w:rPr>
              <w:t>_type</w:t>
            </w:r>
            <w:r w:rsidRPr="006824F5">
              <w:rPr>
                <w:rStyle w:val="CodeSnippet"/>
              </w:rPr>
              <w:t xml:space="preserve">s: [ </w:t>
            </w:r>
            <w:hyperlink w:anchor="DEFN_TYPE_CAPABILITIES_CONTAINER" w:history="1">
              <w:r w:rsidRPr="00120A25">
                <w:rPr>
                  <w:rStyle w:val="Hyperlink"/>
                  <w:rFonts w:ascii="Consolas" w:hAnsi="Consolas"/>
                </w:rPr>
                <w:t>tosca.capabilities.Container</w:t>
              </w:r>
            </w:hyperlink>
            <w:r w:rsidRPr="006824F5">
              <w:rPr>
                <w:rStyle w:val="CodeSnippet"/>
              </w:rPr>
              <w:t xml:space="preserve"> ]</w:t>
            </w:r>
          </w:p>
        </w:tc>
      </w:tr>
    </w:tbl>
    <w:p w14:paraId="33A0912F" w14:textId="77777777" w:rsidR="002D57C4" w:rsidRDefault="002D57C4" w:rsidP="002D57C4">
      <w:pPr>
        <w:pStyle w:val="Heading3"/>
        <w:numPr>
          <w:ilvl w:val="2"/>
          <w:numId w:val="3"/>
        </w:numPr>
      </w:pPr>
      <w:bookmarkStart w:id="504" w:name="_Ref382834724"/>
      <w:bookmarkStart w:id="505" w:name="DEFN_TYPE_RELATIONSHIPS_CONNECTSTO"/>
      <w:r w:rsidRPr="00BA389D">
        <w:t>tosca</w:t>
      </w:r>
      <w:r>
        <w:t>.</w:t>
      </w:r>
      <w:r w:rsidRPr="00BA389D">
        <w:t>relations</w:t>
      </w:r>
      <w:r>
        <w:t>hips</w:t>
      </w:r>
      <w:r w:rsidRPr="00BA389D">
        <w:t>.ConnectsTo</w:t>
      </w:r>
      <w:bookmarkEnd w:id="504"/>
    </w:p>
    <w:bookmarkEnd w:id="505"/>
    <w:p w14:paraId="31EE84BA" w14:textId="77777777" w:rsidR="002D57C4" w:rsidRDefault="002D57C4" w:rsidP="002D57C4">
      <w:pPr>
        <w:pStyle w:val="NormalaroundTable"/>
        <w:keepNext/>
      </w:pPr>
      <w:r>
        <w:t>This type represents a network connection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293BC17C" w14:textId="77777777" w:rsidTr="00502E57">
        <w:tc>
          <w:tcPr>
            <w:tcW w:w="1177" w:type="pct"/>
            <w:shd w:val="clear" w:color="auto" w:fill="D9D9D9"/>
          </w:tcPr>
          <w:p w14:paraId="2666A671" w14:textId="77777777" w:rsidR="002D57C4" w:rsidRPr="00422683" w:rsidRDefault="002D57C4" w:rsidP="00502E57">
            <w:pPr>
              <w:pStyle w:val="TableText-Heading"/>
            </w:pPr>
            <w:r w:rsidRPr="00422683">
              <w:t>Shorthand Name</w:t>
            </w:r>
          </w:p>
        </w:tc>
        <w:tc>
          <w:tcPr>
            <w:tcW w:w="3823" w:type="pct"/>
          </w:tcPr>
          <w:p w14:paraId="4B0C12D8" w14:textId="77777777" w:rsidR="002D57C4" w:rsidRPr="005A5497" w:rsidRDefault="002D57C4" w:rsidP="00502E57">
            <w:pPr>
              <w:pStyle w:val="TableText"/>
              <w:rPr>
                <w:noProof/>
              </w:rPr>
            </w:pPr>
            <w:r>
              <w:rPr>
                <w:noProof/>
              </w:rPr>
              <w:t>ConnectsTo</w:t>
            </w:r>
          </w:p>
        </w:tc>
      </w:tr>
      <w:tr w:rsidR="002D57C4" w:rsidRPr="004279F4" w14:paraId="0AFB4D11" w14:textId="77777777" w:rsidTr="00502E57">
        <w:tc>
          <w:tcPr>
            <w:tcW w:w="1177" w:type="pct"/>
            <w:shd w:val="clear" w:color="auto" w:fill="D9D9D9"/>
          </w:tcPr>
          <w:p w14:paraId="747A83CA" w14:textId="77777777" w:rsidR="002D57C4" w:rsidRPr="00422683" w:rsidRDefault="002D57C4" w:rsidP="00502E57">
            <w:pPr>
              <w:pStyle w:val="TableText-Heading"/>
            </w:pPr>
            <w:r w:rsidRPr="00422683">
              <w:t>Type Qualified Name</w:t>
            </w:r>
          </w:p>
        </w:tc>
        <w:tc>
          <w:tcPr>
            <w:tcW w:w="3823" w:type="pct"/>
          </w:tcPr>
          <w:p w14:paraId="1B1EE31B" w14:textId="77777777" w:rsidR="002D57C4" w:rsidRDefault="002D57C4" w:rsidP="00502E57">
            <w:pPr>
              <w:pStyle w:val="TableText"/>
              <w:rPr>
                <w:noProof/>
              </w:rPr>
            </w:pPr>
            <w:r>
              <w:rPr>
                <w:noProof/>
              </w:rPr>
              <w:t>tosca:ConnectsTo</w:t>
            </w:r>
          </w:p>
        </w:tc>
      </w:tr>
      <w:tr w:rsidR="002D57C4" w:rsidRPr="004279F4" w14:paraId="644890AA" w14:textId="77777777" w:rsidTr="00502E57">
        <w:tc>
          <w:tcPr>
            <w:tcW w:w="1177" w:type="pct"/>
            <w:shd w:val="clear" w:color="auto" w:fill="D9D9D9"/>
          </w:tcPr>
          <w:p w14:paraId="65C838E0" w14:textId="77777777" w:rsidR="002D57C4" w:rsidRPr="00422683" w:rsidRDefault="002D57C4" w:rsidP="00502E57">
            <w:pPr>
              <w:pStyle w:val="TableText-Heading"/>
            </w:pPr>
            <w:r w:rsidRPr="00422683">
              <w:t>Type URI</w:t>
            </w:r>
          </w:p>
        </w:tc>
        <w:tc>
          <w:tcPr>
            <w:tcW w:w="3823" w:type="pct"/>
          </w:tcPr>
          <w:p w14:paraId="4D3ACFF4" w14:textId="77777777" w:rsidR="002D57C4" w:rsidRPr="001C038A" w:rsidRDefault="002D57C4" w:rsidP="00502E57">
            <w:pPr>
              <w:pStyle w:val="TableText"/>
            </w:pPr>
            <w:r w:rsidRPr="001C038A">
              <w:t>tosca.relationships.ConnectsTo</w:t>
            </w:r>
          </w:p>
        </w:tc>
      </w:tr>
    </w:tbl>
    <w:p w14:paraId="4EE2BF78"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4978703D" w14:textId="77777777" w:rsidTr="00502E57">
        <w:tc>
          <w:tcPr>
            <w:tcW w:w="9576" w:type="dxa"/>
            <w:shd w:val="clear" w:color="auto" w:fill="D9D9D9" w:themeFill="background1" w:themeFillShade="D9"/>
          </w:tcPr>
          <w:p w14:paraId="6BD84624" w14:textId="77777777" w:rsidR="002D57C4" w:rsidRPr="006824F5" w:rsidRDefault="002D57C4" w:rsidP="00502E57">
            <w:pPr>
              <w:rPr>
                <w:rStyle w:val="CodeSnippet"/>
              </w:rPr>
            </w:pPr>
            <w:r w:rsidRPr="006824F5">
              <w:rPr>
                <w:rStyle w:val="CodeSnippet"/>
              </w:rPr>
              <w:t>tosca.relations</w:t>
            </w:r>
            <w:r>
              <w:rPr>
                <w:rStyle w:val="CodeSnippet"/>
              </w:rPr>
              <w:t>hips</w:t>
            </w:r>
            <w:r w:rsidRPr="006824F5">
              <w:rPr>
                <w:rStyle w:val="CodeSnippet"/>
              </w:rPr>
              <w:t>.ConnectsTo:</w:t>
            </w:r>
          </w:p>
          <w:p w14:paraId="6307D454" w14:textId="77777777" w:rsidR="002D57C4" w:rsidRPr="006824F5" w:rsidRDefault="002D57C4" w:rsidP="00502E57">
            <w:pPr>
              <w:rPr>
                <w:rStyle w:val="CodeSnippet"/>
              </w:rPr>
            </w:pPr>
            <w:r w:rsidRPr="006824F5">
              <w:rPr>
                <w:rStyle w:val="CodeSnippet"/>
              </w:rPr>
              <w:t xml:space="preserve">  derived_from: </w:t>
            </w:r>
            <w:hyperlink w:anchor="DEFN_TYPE_RELATIONSHIPS_ROOT" w:history="1">
              <w:r w:rsidRPr="004D2F69">
                <w:rPr>
                  <w:rStyle w:val="Hyperlink"/>
                  <w:rFonts w:ascii="Consolas" w:hAnsi="Consolas"/>
                </w:rPr>
                <w:t>tosca.relationships.Root</w:t>
              </w:r>
            </w:hyperlink>
          </w:p>
          <w:p w14:paraId="3E698118" w14:textId="77777777" w:rsidR="002D57C4" w:rsidRDefault="002D57C4" w:rsidP="00502E57">
            <w:pPr>
              <w:rPr>
                <w:rStyle w:val="CodeSnippet"/>
              </w:rPr>
            </w:pPr>
            <w:r w:rsidRPr="006824F5">
              <w:rPr>
                <w:rStyle w:val="CodeSnippet"/>
              </w:rPr>
              <w:t xml:space="preserve">  valid_target</w:t>
            </w:r>
            <w:r>
              <w:rPr>
                <w:rStyle w:val="CodeSnippet"/>
              </w:rPr>
              <w:t>_type</w:t>
            </w:r>
            <w:r w:rsidRPr="006824F5">
              <w:rPr>
                <w:rStyle w:val="CodeSnippet"/>
              </w:rPr>
              <w:t xml:space="preserve">s: [ </w:t>
            </w:r>
            <w:hyperlink w:anchor="DEFN_TYPE_CAPABILITIES_ENDPOINT" w:history="1">
              <w:r w:rsidRPr="004D2F69">
                <w:rPr>
                  <w:rStyle w:val="Hyperlink"/>
                  <w:rFonts w:ascii="Consolas" w:hAnsi="Consolas"/>
                </w:rPr>
                <w:t>tosca.capabilities.Endpoint</w:t>
              </w:r>
            </w:hyperlink>
            <w:r w:rsidRPr="006824F5">
              <w:rPr>
                <w:rStyle w:val="CodeSnippet"/>
              </w:rPr>
              <w:t xml:space="preserve"> ]</w:t>
            </w:r>
          </w:p>
          <w:p w14:paraId="708A42BE" w14:textId="77777777" w:rsidR="002D57C4" w:rsidRDefault="002D57C4" w:rsidP="00502E57">
            <w:pPr>
              <w:rPr>
                <w:rStyle w:val="CodeSnippet"/>
              </w:rPr>
            </w:pPr>
            <w:r>
              <w:rPr>
                <w:rStyle w:val="CodeSnippet"/>
              </w:rPr>
              <w:t xml:space="preserve">  properties:</w:t>
            </w:r>
          </w:p>
          <w:p w14:paraId="032F68BD" w14:textId="77777777" w:rsidR="002D57C4" w:rsidRDefault="002D57C4" w:rsidP="00502E57">
            <w:pPr>
              <w:rPr>
                <w:rStyle w:val="CodeSnippet"/>
              </w:rPr>
            </w:pPr>
            <w:r>
              <w:rPr>
                <w:rStyle w:val="CodeSnippet"/>
              </w:rPr>
              <w:t xml:space="preserve">    credential: </w:t>
            </w:r>
          </w:p>
          <w:p w14:paraId="4CD1DBEC" w14:textId="77777777" w:rsidR="002D57C4" w:rsidRDefault="002D57C4" w:rsidP="00502E57">
            <w:pPr>
              <w:rPr>
                <w:rStyle w:val="CodeSnippet"/>
              </w:rPr>
            </w:pPr>
            <w:r>
              <w:rPr>
                <w:rStyle w:val="CodeSnippet"/>
              </w:rPr>
              <w:t xml:space="preserve">      type: </w:t>
            </w:r>
            <w:hyperlink w:anchor="TYPE_TOSCA_DATA_CREDENTIAL" w:history="1">
              <w:r w:rsidRPr="005D05EC">
                <w:rPr>
                  <w:rStyle w:val="Hyperlink"/>
                  <w:rFonts w:ascii="Consolas" w:hAnsi="Consolas"/>
                </w:rPr>
                <w:t>tosca.datatypes.Credential</w:t>
              </w:r>
            </w:hyperlink>
          </w:p>
          <w:p w14:paraId="29EECE98" w14:textId="77777777" w:rsidR="002D57C4" w:rsidRPr="006824F5" w:rsidRDefault="002D57C4" w:rsidP="00502E57">
            <w:pPr>
              <w:rPr>
                <w:rStyle w:val="CodeSnippet"/>
              </w:rPr>
            </w:pPr>
            <w:r>
              <w:rPr>
                <w:rStyle w:val="CodeSnippet"/>
              </w:rPr>
              <w:t xml:space="preserve">      required: false</w:t>
            </w:r>
          </w:p>
        </w:tc>
      </w:tr>
    </w:tbl>
    <w:p w14:paraId="2C76B7E4" w14:textId="77777777" w:rsidR="002D57C4" w:rsidRDefault="002D57C4" w:rsidP="002D57C4">
      <w:pPr>
        <w:pStyle w:val="Heading4"/>
        <w:numPr>
          <w:ilvl w:val="3"/>
          <w:numId w:val="3"/>
        </w:numPr>
      </w:pPr>
      <w:r>
        <w:t>Properties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30"/>
        <w:gridCol w:w="1162"/>
        <w:gridCol w:w="987"/>
        <w:gridCol w:w="1167"/>
        <w:gridCol w:w="5066"/>
      </w:tblGrid>
      <w:tr w:rsidR="002D57C4" w:rsidRPr="004279F4" w14:paraId="4D7D1AA2" w14:textId="77777777" w:rsidTr="00502E57">
        <w:trPr>
          <w:cantSplit/>
          <w:tblHeader/>
        </w:trPr>
        <w:tc>
          <w:tcPr>
            <w:tcW w:w="594" w:type="pct"/>
            <w:shd w:val="clear" w:color="auto" w:fill="D9D9D9"/>
          </w:tcPr>
          <w:p w14:paraId="61797699" w14:textId="77777777" w:rsidR="002D57C4" w:rsidRPr="00422683" w:rsidRDefault="002D57C4" w:rsidP="00502E57">
            <w:pPr>
              <w:pStyle w:val="TableText-Heading"/>
            </w:pPr>
            <w:r w:rsidRPr="00422683">
              <w:t>Name</w:t>
            </w:r>
          </w:p>
        </w:tc>
        <w:tc>
          <w:tcPr>
            <w:tcW w:w="611" w:type="pct"/>
            <w:shd w:val="clear" w:color="auto" w:fill="D9D9D9"/>
          </w:tcPr>
          <w:p w14:paraId="0BC7C472" w14:textId="77777777" w:rsidR="002D57C4" w:rsidRPr="00422683" w:rsidRDefault="002D57C4" w:rsidP="00502E57">
            <w:pPr>
              <w:pStyle w:val="TableText-Heading"/>
            </w:pPr>
            <w:r w:rsidRPr="00422683">
              <w:t>Required</w:t>
            </w:r>
          </w:p>
        </w:tc>
        <w:tc>
          <w:tcPr>
            <w:tcW w:w="519" w:type="pct"/>
            <w:shd w:val="clear" w:color="auto" w:fill="D9D9D9"/>
          </w:tcPr>
          <w:p w14:paraId="09C7FC5E" w14:textId="77777777" w:rsidR="002D57C4" w:rsidRPr="00422683" w:rsidRDefault="002D57C4" w:rsidP="00502E57">
            <w:pPr>
              <w:pStyle w:val="TableText-Heading"/>
            </w:pPr>
            <w:r w:rsidRPr="00422683">
              <w:t>Type</w:t>
            </w:r>
          </w:p>
        </w:tc>
        <w:tc>
          <w:tcPr>
            <w:tcW w:w="613" w:type="pct"/>
            <w:shd w:val="clear" w:color="auto" w:fill="D9D9D9"/>
          </w:tcPr>
          <w:p w14:paraId="58296967" w14:textId="77777777" w:rsidR="002D57C4" w:rsidRPr="00422683" w:rsidRDefault="002D57C4" w:rsidP="00502E57">
            <w:pPr>
              <w:pStyle w:val="TableText-Heading"/>
            </w:pPr>
            <w:r w:rsidRPr="00422683">
              <w:t>Constraints</w:t>
            </w:r>
          </w:p>
        </w:tc>
        <w:tc>
          <w:tcPr>
            <w:tcW w:w="2663" w:type="pct"/>
            <w:shd w:val="clear" w:color="auto" w:fill="D9D9D9"/>
          </w:tcPr>
          <w:p w14:paraId="47BD8AA8" w14:textId="77777777" w:rsidR="002D57C4" w:rsidRPr="00422683" w:rsidRDefault="002D57C4" w:rsidP="00502E57">
            <w:pPr>
              <w:pStyle w:val="TableText-Heading"/>
            </w:pPr>
            <w:r w:rsidRPr="00422683">
              <w:t>Description</w:t>
            </w:r>
          </w:p>
        </w:tc>
      </w:tr>
      <w:tr w:rsidR="002D57C4" w:rsidRPr="004279F4" w14:paraId="04B598AE" w14:textId="77777777" w:rsidTr="00502E57">
        <w:trPr>
          <w:cantSplit/>
        </w:trPr>
        <w:tc>
          <w:tcPr>
            <w:tcW w:w="594" w:type="pct"/>
            <w:shd w:val="clear" w:color="auto" w:fill="FFFFFF"/>
          </w:tcPr>
          <w:p w14:paraId="53739D41" w14:textId="77777777" w:rsidR="002D57C4" w:rsidRDefault="002D57C4" w:rsidP="00502E57">
            <w:pPr>
              <w:pStyle w:val="TableText"/>
              <w:rPr>
                <w:noProof/>
              </w:rPr>
            </w:pPr>
            <w:r>
              <w:rPr>
                <w:noProof/>
              </w:rPr>
              <w:t>credential</w:t>
            </w:r>
          </w:p>
        </w:tc>
        <w:tc>
          <w:tcPr>
            <w:tcW w:w="611" w:type="pct"/>
            <w:shd w:val="clear" w:color="auto" w:fill="FFFFFF"/>
          </w:tcPr>
          <w:p w14:paraId="1564AFBE" w14:textId="77777777" w:rsidR="002D57C4" w:rsidRDefault="002D57C4" w:rsidP="00502E57">
            <w:pPr>
              <w:pStyle w:val="TableText"/>
            </w:pPr>
            <w:r>
              <w:t>no</w:t>
            </w:r>
          </w:p>
        </w:tc>
        <w:tc>
          <w:tcPr>
            <w:tcW w:w="519" w:type="pct"/>
            <w:shd w:val="clear" w:color="auto" w:fill="FFFFFF"/>
          </w:tcPr>
          <w:p w14:paraId="52B6B96E" w14:textId="77777777" w:rsidR="002D57C4" w:rsidRDefault="008C123E" w:rsidP="00502E57">
            <w:pPr>
              <w:pStyle w:val="TableText"/>
            </w:pPr>
            <w:hyperlink w:anchor="TYPE_TOSCA_DATA_CREDENTIAL" w:history="1">
              <w:r w:rsidR="002D57C4" w:rsidRPr="0057744B">
                <w:rPr>
                  <w:rStyle w:val="Hyperlink"/>
                </w:rPr>
                <w:t>Credential</w:t>
              </w:r>
            </w:hyperlink>
          </w:p>
        </w:tc>
        <w:tc>
          <w:tcPr>
            <w:tcW w:w="613" w:type="pct"/>
            <w:shd w:val="clear" w:color="auto" w:fill="FFFFFF"/>
          </w:tcPr>
          <w:p w14:paraId="46F48DA6" w14:textId="77777777" w:rsidR="002D57C4" w:rsidRDefault="002D57C4" w:rsidP="00502E57">
            <w:pPr>
              <w:pStyle w:val="TableText"/>
            </w:pPr>
            <w:r>
              <w:t>None</w:t>
            </w:r>
          </w:p>
        </w:tc>
        <w:tc>
          <w:tcPr>
            <w:tcW w:w="2663" w:type="pct"/>
            <w:shd w:val="clear" w:color="auto" w:fill="FFFFFF"/>
          </w:tcPr>
          <w:p w14:paraId="2EEAE73B" w14:textId="77777777" w:rsidR="002D57C4" w:rsidRDefault="002D57C4" w:rsidP="00502E57">
            <w:pPr>
              <w:pStyle w:val="TableText"/>
            </w:pPr>
            <w:r>
              <w:t>The security credential to use to present to the target endpoint to for either authentication or authorization purposes.</w:t>
            </w:r>
          </w:p>
        </w:tc>
      </w:tr>
    </w:tbl>
    <w:p w14:paraId="45AF014F" w14:textId="77777777" w:rsidR="002D57C4" w:rsidRDefault="002D57C4" w:rsidP="002D57C4">
      <w:pPr>
        <w:pStyle w:val="Heading3"/>
        <w:numPr>
          <w:ilvl w:val="2"/>
          <w:numId w:val="3"/>
        </w:numPr>
      </w:pPr>
      <w:bookmarkStart w:id="506" w:name="DEFN_TYPE_RELATIONSHIPS_ATTACHTO"/>
      <w:r w:rsidRPr="00BA389D">
        <w:lastRenderedPageBreak/>
        <w:t>tosca</w:t>
      </w:r>
      <w:r>
        <w:t>.</w:t>
      </w:r>
      <w:r w:rsidRPr="00BA389D">
        <w:t>relations</w:t>
      </w:r>
      <w:r>
        <w:t>hips</w:t>
      </w:r>
      <w:r w:rsidRPr="00BA389D">
        <w:t>.</w:t>
      </w:r>
      <w:r>
        <w:t>AttachesTo</w:t>
      </w:r>
    </w:p>
    <w:bookmarkEnd w:id="506"/>
    <w:p w14:paraId="65D21315" w14:textId="77777777" w:rsidR="002D57C4" w:rsidRDefault="002D57C4" w:rsidP="002D57C4">
      <w:pPr>
        <w:pStyle w:val="NormalaroundTable"/>
        <w:keepNext/>
      </w:pPr>
      <w:r>
        <w:t>This type represents an attachment relationship between two nodes.  For example, an AttachesTo relationship type would be used for attaching a storage node to a Compute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02A87E4E" w14:textId="77777777" w:rsidTr="00502E57">
        <w:tc>
          <w:tcPr>
            <w:tcW w:w="1177" w:type="pct"/>
            <w:shd w:val="clear" w:color="auto" w:fill="D9D9D9"/>
          </w:tcPr>
          <w:p w14:paraId="4732EF3C" w14:textId="77777777" w:rsidR="002D57C4" w:rsidRPr="00422683" w:rsidRDefault="002D57C4" w:rsidP="00502E57">
            <w:pPr>
              <w:pStyle w:val="TableText-Heading"/>
            </w:pPr>
            <w:r w:rsidRPr="00422683">
              <w:t>Shorthand Name</w:t>
            </w:r>
          </w:p>
        </w:tc>
        <w:tc>
          <w:tcPr>
            <w:tcW w:w="3823" w:type="pct"/>
          </w:tcPr>
          <w:p w14:paraId="0810AC23" w14:textId="77777777" w:rsidR="002D57C4" w:rsidRPr="005A5497" w:rsidRDefault="002D57C4" w:rsidP="00502E57">
            <w:pPr>
              <w:pStyle w:val="TableText"/>
              <w:rPr>
                <w:noProof/>
              </w:rPr>
            </w:pPr>
            <w:r>
              <w:rPr>
                <w:noProof/>
              </w:rPr>
              <w:t>AttachesTo</w:t>
            </w:r>
          </w:p>
        </w:tc>
      </w:tr>
      <w:tr w:rsidR="002D57C4" w:rsidRPr="004279F4" w14:paraId="5D081D27" w14:textId="77777777" w:rsidTr="00502E57">
        <w:tc>
          <w:tcPr>
            <w:tcW w:w="1177" w:type="pct"/>
            <w:shd w:val="clear" w:color="auto" w:fill="D9D9D9"/>
          </w:tcPr>
          <w:p w14:paraId="150223AC" w14:textId="77777777" w:rsidR="002D57C4" w:rsidRPr="00422683" w:rsidRDefault="002D57C4" w:rsidP="00502E57">
            <w:pPr>
              <w:pStyle w:val="TableText-Heading"/>
            </w:pPr>
            <w:r w:rsidRPr="00422683">
              <w:t>Type Qualified Name</w:t>
            </w:r>
          </w:p>
        </w:tc>
        <w:tc>
          <w:tcPr>
            <w:tcW w:w="3823" w:type="pct"/>
          </w:tcPr>
          <w:p w14:paraId="0E1F2CD8" w14:textId="77777777" w:rsidR="002D57C4" w:rsidRDefault="002D57C4" w:rsidP="00502E57">
            <w:pPr>
              <w:pStyle w:val="TableText"/>
              <w:rPr>
                <w:noProof/>
              </w:rPr>
            </w:pPr>
            <w:r>
              <w:rPr>
                <w:noProof/>
              </w:rPr>
              <w:t>tosca:AttachesTo</w:t>
            </w:r>
          </w:p>
        </w:tc>
      </w:tr>
      <w:tr w:rsidR="002D57C4" w:rsidRPr="004279F4" w14:paraId="66342A7C" w14:textId="77777777" w:rsidTr="00502E57">
        <w:tc>
          <w:tcPr>
            <w:tcW w:w="1177" w:type="pct"/>
            <w:shd w:val="clear" w:color="auto" w:fill="D9D9D9"/>
          </w:tcPr>
          <w:p w14:paraId="1B535456" w14:textId="77777777" w:rsidR="002D57C4" w:rsidRPr="00422683" w:rsidRDefault="002D57C4" w:rsidP="00502E57">
            <w:pPr>
              <w:pStyle w:val="TableText-Heading"/>
            </w:pPr>
            <w:r w:rsidRPr="00422683">
              <w:t>Type URI</w:t>
            </w:r>
          </w:p>
        </w:tc>
        <w:tc>
          <w:tcPr>
            <w:tcW w:w="3823" w:type="pct"/>
          </w:tcPr>
          <w:p w14:paraId="66D721AF" w14:textId="77777777" w:rsidR="002D57C4" w:rsidRPr="001C038A" w:rsidRDefault="002D57C4" w:rsidP="00502E57">
            <w:pPr>
              <w:pStyle w:val="TableText"/>
            </w:pPr>
            <w:r w:rsidRPr="001C038A">
              <w:t>tosca.relationships.</w:t>
            </w:r>
            <w:r>
              <w:t>Attaches</w:t>
            </w:r>
            <w:r w:rsidRPr="001C038A">
              <w:t>To</w:t>
            </w:r>
          </w:p>
        </w:tc>
      </w:tr>
    </w:tbl>
    <w:p w14:paraId="7A4ED72C" w14:textId="77777777" w:rsidR="002D57C4" w:rsidRDefault="002D57C4" w:rsidP="002D57C4">
      <w:pPr>
        <w:pStyle w:val="Heading4"/>
        <w:numPr>
          <w:ilvl w:val="3"/>
          <w:numId w:val="3"/>
        </w:numPr>
      </w:pPr>
      <w:r>
        <w:t>Properties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8"/>
        <w:gridCol w:w="1140"/>
        <w:gridCol w:w="913"/>
        <w:gridCol w:w="1330"/>
        <w:gridCol w:w="4861"/>
      </w:tblGrid>
      <w:tr w:rsidR="002D57C4" w:rsidRPr="004279F4" w14:paraId="0C3624B7" w14:textId="77777777" w:rsidTr="00502E57">
        <w:trPr>
          <w:cantSplit/>
          <w:tblHeader/>
        </w:trPr>
        <w:tc>
          <w:tcPr>
            <w:tcW w:w="667" w:type="pct"/>
            <w:shd w:val="clear" w:color="auto" w:fill="D9D9D9"/>
          </w:tcPr>
          <w:p w14:paraId="3DA1A40D" w14:textId="77777777" w:rsidR="002D57C4" w:rsidRPr="00422683" w:rsidRDefault="002D57C4" w:rsidP="00502E57">
            <w:pPr>
              <w:pStyle w:val="TableText-Heading"/>
            </w:pPr>
            <w:r w:rsidRPr="00422683">
              <w:t>Name</w:t>
            </w:r>
          </w:p>
        </w:tc>
        <w:tc>
          <w:tcPr>
            <w:tcW w:w="599" w:type="pct"/>
            <w:shd w:val="clear" w:color="auto" w:fill="D9D9D9"/>
          </w:tcPr>
          <w:p w14:paraId="7D1F644E" w14:textId="77777777" w:rsidR="002D57C4" w:rsidRPr="00422683" w:rsidRDefault="002D57C4" w:rsidP="00502E57">
            <w:pPr>
              <w:pStyle w:val="TableText-Heading"/>
            </w:pPr>
            <w:r w:rsidRPr="00422683">
              <w:t>Required</w:t>
            </w:r>
          </w:p>
        </w:tc>
        <w:tc>
          <w:tcPr>
            <w:tcW w:w="480" w:type="pct"/>
            <w:shd w:val="clear" w:color="auto" w:fill="D9D9D9"/>
          </w:tcPr>
          <w:p w14:paraId="3857FF85" w14:textId="77777777" w:rsidR="002D57C4" w:rsidRPr="00422683" w:rsidRDefault="002D57C4" w:rsidP="00502E57">
            <w:pPr>
              <w:pStyle w:val="TableText-Heading"/>
            </w:pPr>
            <w:r w:rsidRPr="00422683">
              <w:t>Type</w:t>
            </w:r>
          </w:p>
        </w:tc>
        <w:tc>
          <w:tcPr>
            <w:tcW w:w="699" w:type="pct"/>
            <w:shd w:val="clear" w:color="auto" w:fill="D9D9D9"/>
          </w:tcPr>
          <w:p w14:paraId="22F25C79" w14:textId="77777777" w:rsidR="002D57C4" w:rsidRPr="00422683" w:rsidRDefault="002D57C4" w:rsidP="00502E57">
            <w:pPr>
              <w:pStyle w:val="TableText-Heading"/>
            </w:pPr>
            <w:r w:rsidRPr="00422683">
              <w:t>Constraints</w:t>
            </w:r>
          </w:p>
        </w:tc>
        <w:tc>
          <w:tcPr>
            <w:tcW w:w="2555" w:type="pct"/>
            <w:shd w:val="clear" w:color="auto" w:fill="D9D9D9"/>
          </w:tcPr>
          <w:p w14:paraId="46D2488D" w14:textId="77777777" w:rsidR="002D57C4" w:rsidRPr="00422683" w:rsidRDefault="002D57C4" w:rsidP="00502E57">
            <w:pPr>
              <w:pStyle w:val="TableText-Heading"/>
            </w:pPr>
            <w:r w:rsidRPr="00422683">
              <w:t>Description</w:t>
            </w:r>
          </w:p>
        </w:tc>
      </w:tr>
      <w:tr w:rsidR="002D57C4" w:rsidRPr="004279F4" w14:paraId="3BF285F3" w14:textId="77777777" w:rsidTr="00502E57">
        <w:trPr>
          <w:cantSplit/>
        </w:trPr>
        <w:tc>
          <w:tcPr>
            <w:tcW w:w="667" w:type="pct"/>
            <w:shd w:val="clear" w:color="auto" w:fill="FFFFFF"/>
          </w:tcPr>
          <w:p w14:paraId="142B2BA4" w14:textId="77777777" w:rsidR="002D57C4" w:rsidRDefault="002D57C4" w:rsidP="00502E57">
            <w:pPr>
              <w:pStyle w:val="TableText"/>
              <w:rPr>
                <w:noProof/>
              </w:rPr>
            </w:pPr>
            <w:r>
              <w:rPr>
                <w:noProof/>
              </w:rPr>
              <w:t>location</w:t>
            </w:r>
          </w:p>
        </w:tc>
        <w:tc>
          <w:tcPr>
            <w:tcW w:w="599" w:type="pct"/>
            <w:shd w:val="clear" w:color="auto" w:fill="FFFFFF"/>
          </w:tcPr>
          <w:p w14:paraId="5735FE08" w14:textId="77777777" w:rsidR="002D57C4" w:rsidRDefault="002D57C4" w:rsidP="00502E57">
            <w:pPr>
              <w:pStyle w:val="TableText"/>
            </w:pPr>
            <w:r>
              <w:t>yes</w:t>
            </w:r>
          </w:p>
        </w:tc>
        <w:tc>
          <w:tcPr>
            <w:tcW w:w="480" w:type="pct"/>
            <w:shd w:val="clear" w:color="auto" w:fill="FFFFFF"/>
          </w:tcPr>
          <w:p w14:paraId="4D5F4F5F" w14:textId="77777777" w:rsidR="002D57C4" w:rsidRPr="004279F4" w:rsidRDefault="008C123E" w:rsidP="00502E57">
            <w:pPr>
              <w:pStyle w:val="TableText"/>
            </w:pPr>
            <w:hyperlink w:anchor="TYPE_YAML_STRING" w:history="1">
              <w:r w:rsidR="002D57C4" w:rsidRPr="00C10F1A">
                <w:rPr>
                  <w:rStyle w:val="Hyperlink"/>
                </w:rPr>
                <w:t>string</w:t>
              </w:r>
            </w:hyperlink>
          </w:p>
        </w:tc>
        <w:tc>
          <w:tcPr>
            <w:tcW w:w="699" w:type="pct"/>
            <w:shd w:val="clear" w:color="auto" w:fill="FFFFFF"/>
          </w:tcPr>
          <w:p w14:paraId="5C74E0E0" w14:textId="77777777" w:rsidR="002D57C4" w:rsidRPr="00B31902" w:rsidRDefault="002D57C4" w:rsidP="00502E57">
            <w:pPr>
              <w:pStyle w:val="TableText"/>
            </w:pPr>
            <w:r>
              <w:t>min_length: 1</w:t>
            </w:r>
          </w:p>
        </w:tc>
        <w:tc>
          <w:tcPr>
            <w:tcW w:w="2555" w:type="pct"/>
            <w:shd w:val="clear" w:color="auto" w:fill="FFFFFF"/>
          </w:tcPr>
          <w:p w14:paraId="0AE3EAC3" w14:textId="77777777" w:rsidR="002D57C4" w:rsidRDefault="002D57C4" w:rsidP="00502E57">
            <w:pPr>
              <w:pStyle w:val="TableText"/>
            </w:pPr>
            <w:r>
              <w:t xml:space="preserve">The relative location (e.g., path </w:t>
            </w:r>
            <w:r w:rsidRPr="00D14F4A">
              <w:t xml:space="preserve">on </w:t>
            </w:r>
            <w:r>
              <w:t xml:space="preserve">the </w:t>
            </w:r>
            <w:r w:rsidRPr="00D14F4A">
              <w:t>file system</w:t>
            </w:r>
            <w:r>
              <w:t>)</w:t>
            </w:r>
            <w:r w:rsidRPr="00D14F4A">
              <w:t xml:space="preserve">, which </w:t>
            </w:r>
            <w:r>
              <w:t xml:space="preserve">provides the </w:t>
            </w:r>
            <w:r w:rsidRPr="00D14F4A">
              <w:t xml:space="preserve">root </w:t>
            </w:r>
            <w:r>
              <w:t>location to address an attached node</w:t>
            </w:r>
            <w:r w:rsidRPr="00D14F4A">
              <w:t>.</w:t>
            </w:r>
          </w:p>
          <w:p w14:paraId="64B1F834" w14:textId="77777777" w:rsidR="002D57C4" w:rsidRDefault="002D57C4" w:rsidP="00502E57">
            <w:pPr>
              <w:pStyle w:val="TableText"/>
            </w:pPr>
            <w:r>
              <w:t>e.g., a mount point / path such as ‘/usr/data’</w:t>
            </w:r>
          </w:p>
          <w:p w14:paraId="1A8BDA07" w14:textId="77777777" w:rsidR="002D57C4" w:rsidRDefault="002D57C4" w:rsidP="00502E57">
            <w:pPr>
              <w:pStyle w:val="TableText"/>
            </w:pPr>
          </w:p>
          <w:p w14:paraId="0238110B" w14:textId="77777777" w:rsidR="002D57C4" w:rsidRDefault="002D57C4" w:rsidP="00502E57">
            <w:pPr>
              <w:pStyle w:val="TableText"/>
            </w:pPr>
            <w:r>
              <w:t>Note: The user must provide it and it cannot be “root”.</w:t>
            </w:r>
          </w:p>
        </w:tc>
      </w:tr>
      <w:tr w:rsidR="002D57C4" w:rsidRPr="004279F4" w14:paraId="7F090E25" w14:textId="77777777" w:rsidTr="00502E57">
        <w:trPr>
          <w:cantSplit/>
        </w:trPr>
        <w:tc>
          <w:tcPr>
            <w:tcW w:w="667" w:type="pct"/>
            <w:shd w:val="clear" w:color="auto" w:fill="FFFFFF"/>
          </w:tcPr>
          <w:p w14:paraId="62098289" w14:textId="77777777" w:rsidR="002D57C4" w:rsidRDefault="002D57C4" w:rsidP="00502E57">
            <w:pPr>
              <w:pStyle w:val="TableText"/>
              <w:rPr>
                <w:noProof/>
              </w:rPr>
            </w:pPr>
            <w:r>
              <w:rPr>
                <w:noProof/>
              </w:rPr>
              <w:t>device</w:t>
            </w:r>
          </w:p>
        </w:tc>
        <w:tc>
          <w:tcPr>
            <w:tcW w:w="599" w:type="pct"/>
            <w:shd w:val="clear" w:color="auto" w:fill="FFFFFF"/>
          </w:tcPr>
          <w:p w14:paraId="21E1A8A6" w14:textId="77777777" w:rsidR="002D57C4" w:rsidRDefault="002D57C4" w:rsidP="00502E57">
            <w:pPr>
              <w:pStyle w:val="TableText"/>
            </w:pPr>
            <w:r>
              <w:t>no</w:t>
            </w:r>
          </w:p>
        </w:tc>
        <w:tc>
          <w:tcPr>
            <w:tcW w:w="480" w:type="pct"/>
            <w:shd w:val="clear" w:color="auto" w:fill="FFFFFF"/>
          </w:tcPr>
          <w:p w14:paraId="690FAAD7" w14:textId="77777777" w:rsidR="002D57C4" w:rsidRDefault="008C123E" w:rsidP="00502E57">
            <w:pPr>
              <w:pStyle w:val="TableText"/>
            </w:pPr>
            <w:hyperlink w:anchor="TYPE_YAML_STRING" w:history="1">
              <w:r w:rsidR="002D57C4" w:rsidRPr="00C10F1A">
                <w:rPr>
                  <w:rStyle w:val="Hyperlink"/>
                </w:rPr>
                <w:t>string</w:t>
              </w:r>
            </w:hyperlink>
          </w:p>
        </w:tc>
        <w:tc>
          <w:tcPr>
            <w:tcW w:w="699" w:type="pct"/>
            <w:shd w:val="clear" w:color="auto" w:fill="FFFFFF"/>
          </w:tcPr>
          <w:p w14:paraId="1919DF56" w14:textId="77777777" w:rsidR="002D57C4" w:rsidRDefault="002D57C4" w:rsidP="00502E57">
            <w:pPr>
              <w:pStyle w:val="TableText"/>
            </w:pPr>
            <w:r>
              <w:t>None</w:t>
            </w:r>
          </w:p>
        </w:tc>
        <w:tc>
          <w:tcPr>
            <w:tcW w:w="2555" w:type="pct"/>
            <w:shd w:val="clear" w:color="auto" w:fill="FFFFFF"/>
          </w:tcPr>
          <w:p w14:paraId="1099A8EE" w14:textId="77777777" w:rsidR="002D57C4" w:rsidRDefault="002D57C4" w:rsidP="00502E57">
            <w:pPr>
              <w:pStyle w:val="TableText"/>
            </w:pPr>
            <w:r>
              <w:t>The logical device name which for the attached device (which is represented by the target node in the model).</w:t>
            </w:r>
          </w:p>
          <w:p w14:paraId="71F27F42" w14:textId="77777777" w:rsidR="002D57C4" w:rsidRDefault="002D57C4" w:rsidP="00502E57">
            <w:pPr>
              <w:pStyle w:val="TableText"/>
            </w:pPr>
            <w:r>
              <w:t>e.g., ‘/dev/hda1’</w:t>
            </w:r>
          </w:p>
        </w:tc>
      </w:tr>
    </w:tbl>
    <w:p w14:paraId="1970955C" w14:textId="77777777" w:rsidR="002D57C4" w:rsidRDefault="002D57C4" w:rsidP="002D57C4">
      <w:pPr>
        <w:pStyle w:val="Heading4"/>
        <w:numPr>
          <w:ilvl w:val="3"/>
          <w:numId w:val="3"/>
        </w:numPr>
      </w:pPr>
      <w:r>
        <w:t>Attributes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42"/>
        <w:gridCol w:w="1172"/>
        <w:gridCol w:w="945"/>
        <w:gridCol w:w="1168"/>
        <w:gridCol w:w="5085"/>
      </w:tblGrid>
      <w:tr w:rsidR="002D57C4" w:rsidRPr="004279F4" w14:paraId="10FD0B03" w14:textId="77777777" w:rsidTr="00502E57">
        <w:trPr>
          <w:cantSplit/>
          <w:tblHeader/>
        </w:trPr>
        <w:tc>
          <w:tcPr>
            <w:tcW w:w="600" w:type="pct"/>
            <w:shd w:val="clear" w:color="auto" w:fill="D9D9D9"/>
          </w:tcPr>
          <w:p w14:paraId="0F1E9DE7" w14:textId="77777777" w:rsidR="002D57C4" w:rsidRPr="00422683" w:rsidRDefault="002D57C4" w:rsidP="00502E57">
            <w:pPr>
              <w:pStyle w:val="TableText-Heading"/>
            </w:pPr>
            <w:r w:rsidRPr="00422683">
              <w:t>Name</w:t>
            </w:r>
          </w:p>
        </w:tc>
        <w:tc>
          <w:tcPr>
            <w:tcW w:w="616" w:type="pct"/>
            <w:shd w:val="clear" w:color="auto" w:fill="D9D9D9"/>
          </w:tcPr>
          <w:p w14:paraId="249C523B" w14:textId="77777777" w:rsidR="002D57C4" w:rsidRPr="00422683" w:rsidRDefault="002D57C4" w:rsidP="00502E57">
            <w:pPr>
              <w:pStyle w:val="TableText-Heading"/>
            </w:pPr>
            <w:r w:rsidRPr="00422683">
              <w:t>Required</w:t>
            </w:r>
          </w:p>
        </w:tc>
        <w:tc>
          <w:tcPr>
            <w:tcW w:w="497" w:type="pct"/>
            <w:shd w:val="clear" w:color="auto" w:fill="D9D9D9"/>
          </w:tcPr>
          <w:p w14:paraId="1C0B5476" w14:textId="77777777" w:rsidR="002D57C4" w:rsidRPr="00422683" w:rsidRDefault="002D57C4" w:rsidP="00502E57">
            <w:pPr>
              <w:pStyle w:val="TableText-Heading"/>
            </w:pPr>
            <w:r w:rsidRPr="00422683">
              <w:t>Type</w:t>
            </w:r>
          </w:p>
        </w:tc>
        <w:tc>
          <w:tcPr>
            <w:tcW w:w="614" w:type="pct"/>
            <w:shd w:val="clear" w:color="auto" w:fill="D9D9D9"/>
          </w:tcPr>
          <w:p w14:paraId="79B40117" w14:textId="77777777" w:rsidR="002D57C4" w:rsidRPr="00422683" w:rsidRDefault="002D57C4" w:rsidP="00502E57">
            <w:pPr>
              <w:pStyle w:val="TableText-Heading"/>
            </w:pPr>
            <w:r w:rsidRPr="00422683">
              <w:t>Constraints</w:t>
            </w:r>
          </w:p>
        </w:tc>
        <w:tc>
          <w:tcPr>
            <w:tcW w:w="2673" w:type="pct"/>
            <w:shd w:val="clear" w:color="auto" w:fill="D9D9D9"/>
          </w:tcPr>
          <w:p w14:paraId="099AC17A" w14:textId="77777777" w:rsidR="002D57C4" w:rsidRPr="00422683" w:rsidRDefault="002D57C4" w:rsidP="00502E57">
            <w:pPr>
              <w:pStyle w:val="TableText-Heading"/>
            </w:pPr>
            <w:r w:rsidRPr="00422683">
              <w:t>Description</w:t>
            </w:r>
          </w:p>
        </w:tc>
      </w:tr>
      <w:tr w:rsidR="002D57C4" w:rsidRPr="004279F4" w14:paraId="7815E049" w14:textId="77777777" w:rsidTr="00502E57">
        <w:trPr>
          <w:cantSplit/>
        </w:trPr>
        <w:tc>
          <w:tcPr>
            <w:tcW w:w="600" w:type="pct"/>
            <w:shd w:val="clear" w:color="auto" w:fill="FFFFFF"/>
          </w:tcPr>
          <w:p w14:paraId="569C3393" w14:textId="77777777" w:rsidR="002D57C4" w:rsidRDefault="002D57C4" w:rsidP="00502E57">
            <w:pPr>
              <w:pStyle w:val="TableText"/>
              <w:rPr>
                <w:noProof/>
              </w:rPr>
            </w:pPr>
            <w:r>
              <w:rPr>
                <w:noProof/>
              </w:rPr>
              <w:t>device</w:t>
            </w:r>
          </w:p>
        </w:tc>
        <w:tc>
          <w:tcPr>
            <w:tcW w:w="616" w:type="pct"/>
            <w:shd w:val="clear" w:color="auto" w:fill="FFFFFF"/>
          </w:tcPr>
          <w:p w14:paraId="4173852A" w14:textId="77777777" w:rsidR="002D57C4" w:rsidRDefault="002D57C4" w:rsidP="00502E57">
            <w:pPr>
              <w:pStyle w:val="TableText"/>
            </w:pPr>
            <w:r>
              <w:t>no</w:t>
            </w:r>
          </w:p>
        </w:tc>
        <w:tc>
          <w:tcPr>
            <w:tcW w:w="497" w:type="pct"/>
            <w:shd w:val="clear" w:color="auto" w:fill="FFFFFF"/>
          </w:tcPr>
          <w:p w14:paraId="07C87247" w14:textId="77777777" w:rsidR="002D57C4" w:rsidRDefault="008C123E" w:rsidP="00502E57">
            <w:pPr>
              <w:pStyle w:val="TableText"/>
            </w:pPr>
            <w:hyperlink w:anchor="TYPE_YAML_STRING" w:history="1">
              <w:r w:rsidR="002D57C4" w:rsidRPr="00C10F1A">
                <w:rPr>
                  <w:rStyle w:val="Hyperlink"/>
                </w:rPr>
                <w:t>string</w:t>
              </w:r>
            </w:hyperlink>
          </w:p>
        </w:tc>
        <w:tc>
          <w:tcPr>
            <w:tcW w:w="614" w:type="pct"/>
            <w:shd w:val="clear" w:color="auto" w:fill="FFFFFF"/>
          </w:tcPr>
          <w:p w14:paraId="2FD4D55A" w14:textId="77777777" w:rsidR="002D57C4" w:rsidRDefault="002D57C4" w:rsidP="00502E57">
            <w:pPr>
              <w:pStyle w:val="TableText"/>
            </w:pPr>
            <w:r>
              <w:t>None</w:t>
            </w:r>
          </w:p>
        </w:tc>
        <w:tc>
          <w:tcPr>
            <w:tcW w:w="2673" w:type="pct"/>
            <w:shd w:val="clear" w:color="auto" w:fill="FFFFFF"/>
          </w:tcPr>
          <w:p w14:paraId="1309A315" w14:textId="77777777" w:rsidR="002D57C4" w:rsidRDefault="002D57C4" w:rsidP="00502E57">
            <w:pPr>
              <w:pStyle w:val="TableText"/>
            </w:pPr>
            <w:r>
              <w:t>The logical name of the device as</w:t>
            </w:r>
            <w:r w:rsidRPr="00476DD5">
              <w:t xml:space="preserve"> exposed to the instance</w:t>
            </w:r>
            <w:r>
              <w:t>.</w:t>
            </w:r>
          </w:p>
          <w:p w14:paraId="73C217BF" w14:textId="77777777" w:rsidR="002D57C4" w:rsidRDefault="002D57C4" w:rsidP="00502E57">
            <w:pPr>
              <w:pStyle w:val="TableText"/>
            </w:pPr>
            <w:r>
              <w:t>Note: A runtime property that gets set when the model gets instantiated by the orchestrator.</w:t>
            </w:r>
          </w:p>
        </w:tc>
      </w:tr>
    </w:tbl>
    <w:p w14:paraId="7A4A51EB"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3947ECB5" w14:textId="77777777" w:rsidTr="00502E57">
        <w:tc>
          <w:tcPr>
            <w:tcW w:w="9576" w:type="dxa"/>
            <w:shd w:val="clear" w:color="auto" w:fill="D9D9D9" w:themeFill="background1" w:themeFillShade="D9"/>
          </w:tcPr>
          <w:p w14:paraId="103598E3" w14:textId="77777777" w:rsidR="002D57C4" w:rsidRPr="006824F5" w:rsidRDefault="002D57C4" w:rsidP="00502E57">
            <w:pPr>
              <w:rPr>
                <w:rStyle w:val="CodeSnippet"/>
              </w:rPr>
            </w:pPr>
            <w:r w:rsidRPr="006824F5">
              <w:rPr>
                <w:rStyle w:val="CodeSnippet"/>
              </w:rPr>
              <w:t>tosca.relations</w:t>
            </w:r>
            <w:r>
              <w:rPr>
                <w:rStyle w:val="CodeSnippet"/>
              </w:rPr>
              <w:t>hips</w:t>
            </w:r>
            <w:r w:rsidRPr="006824F5">
              <w:rPr>
                <w:rStyle w:val="CodeSnippet"/>
              </w:rPr>
              <w:t>.</w:t>
            </w:r>
            <w:r>
              <w:rPr>
                <w:rStyle w:val="CodeSnippet"/>
              </w:rPr>
              <w:t>Attaches</w:t>
            </w:r>
            <w:r w:rsidRPr="006824F5">
              <w:rPr>
                <w:rStyle w:val="CodeSnippet"/>
              </w:rPr>
              <w:t>To:</w:t>
            </w:r>
          </w:p>
          <w:p w14:paraId="73370152" w14:textId="77777777" w:rsidR="002D57C4" w:rsidRPr="006824F5" w:rsidRDefault="002D57C4" w:rsidP="00502E57">
            <w:pPr>
              <w:rPr>
                <w:rStyle w:val="CodeSnippet"/>
              </w:rPr>
            </w:pPr>
            <w:r w:rsidRPr="006824F5">
              <w:rPr>
                <w:rStyle w:val="CodeSnippet"/>
              </w:rPr>
              <w:t xml:space="preserve">  derived_from: </w:t>
            </w:r>
            <w:hyperlink w:anchor="DEFN_TYPE_RELATIONSHIPS_ROOT" w:history="1">
              <w:r w:rsidRPr="00610032">
                <w:rPr>
                  <w:rStyle w:val="Hyperlink"/>
                  <w:rFonts w:ascii="Consolas" w:hAnsi="Consolas"/>
                </w:rPr>
                <w:t>tosca.relationships.Root</w:t>
              </w:r>
            </w:hyperlink>
          </w:p>
          <w:p w14:paraId="203AA439" w14:textId="77777777" w:rsidR="002D57C4" w:rsidRDefault="002D57C4" w:rsidP="00502E57">
            <w:pPr>
              <w:rPr>
                <w:rStyle w:val="CodeSnippet"/>
              </w:rPr>
            </w:pPr>
            <w:r w:rsidRPr="006824F5">
              <w:rPr>
                <w:rStyle w:val="CodeSnippet"/>
              </w:rPr>
              <w:t xml:space="preserve">  valid</w:t>
            </w:r>
            <w:r>
              <w:rPr>
                <w:rStyle w:val="CodeSnippet"/>
              </w:rPr>
              <w:t xml:space="preserve">_target_types: [ </w:t>
            </w:r>
            <w:hyperlink w:anchor="DEFN_TYPE_CAPABILITIES_ATTACHMENT" w:history="1">
              <w:r w:rsidRPr="00610032">
                <w:rPr>
                  <w:rStyle w:val="Hyperlink"/>
                  <w:rFonts w:ascii="Consolas" w:hAnsi="Consolas"/>
                </w:rPr>
                <w:t>tosca.capabilities.Attachment</w:t>
              </w:r>
            </w:hyperlink>
            <w:r w:rsidRPr="006824F5">
              <w:rPr>
                <w:rStyle w:val="CodeSnippet"/>
              </w:rPr>
              <w:t xml:space="preserve"> ]</w:t>
            </w:r>
          </w:p>
          <w:p w14:paraId="04BAD4E2" w14:textId="77777777" w:rsidR="002D57C4" w:rsidRDefault="002D57C4" w:rsidP="00502E57">
            <w:pPr>
              <w:rPr>
                <w:rStyle w:val="CodeSnippet"/>
              </w:rPr>
            </w:pPr>
            <w:r>
              <w:rPr>
                <w:rStyle w:val="CodeSnippet"/>
              </w:rPr>
              <w:t xml:space="preserve">  properties:</w:t>
            </w:r>
          </w:p>
          <w:p w14:paraId="0E85A218" w14:textId="77777777" w:rsidR="002D57C4" w:rsidRDefault="002D57C4" w:rsidP="00502E57">
            <w:pPr>
              <w:rPr>
                <w:rStyle w:val="CodeSnippet"/>
              </w:rPr>
            </w:pPr>
            <w:r>
              <w:rPr>
                <w:rStyle w:val="CodeSnippet"/>
              </w:rPr>
              <w:t xml:space="preserve">    location:</w:t>
            </w:r>
          </w:p>
          <w:p w14:paraId="37A82AD7" w14:textId="77777777" w:rsidR="002D57C4" w:rsidRPr="006824F5" w:rsidRDefault="002D57C4" w:rsidP="00502E57">
            <w:pPr>
              <w:rPr>
                <w:rStyle w:val="CodeSnippet"/>
                <w:noProof/>
              </w:rPr>
            </w:pPr>
            <w:r>
              <w:rPr>
                <w:rStyle w:val="CodeSnippet"/>
              </w:rPr>
              <w:t xml:space="preserve">    </w:t>
            </w:r>
            <w:r w:rsidRPr="006824F5">
              <w:rPr>
                <w:rStyle w:val="CodeSnippet"/>
                <w:noProof/>
              </w:rPr>
              <w:t xml:space="preserve">  type: </w:t>
            </w:r>
            <w:r>
              <w:rPr>
                <w:rStyle w:val="CodeSnippet"/>
                <w:noProof/>
              </w:rPr>
              <w:t>string</w:t>
            </w:r>
          </w:p>
          <w:p w14:paraId="498055D1" w14:textId="77777777" w:rsidR="002D57C4" w:rsidRPr="006824F5" w:rsidRDefault="002D57C4" w:rsidP="00502E57">
            <w:pPr>
              <w:rPr>
                <w:rStyle w:val="CodeSnippet"/>
                <w:noProof/>
              </w:rPr>
            </w:pPr>
            <w:r w:rsidRPr="006824F5">
              <w:rPr>
                <w:rStyle w:val="CodeSnippet"/>
                <w:noProof/>
              </w:rPr>
              <w:t xml:space="preserve">      constraints:</w:t>
            </w:r>
          </w:p>
          <w:p w14:paraId="5B69195A" w14:textId="77777777" w:rsidR="002D57C4" w:rsidRDefault="002D57C4" w:rsidP="00502E57">
            <w:pPr>
              <w:rPr>
                <w:rStyle w:val="CodeSnippet"/>
                <w:noProof/>
              </w:rPr>
            </w:pPr>
            <w:r w:rsidRPr="006824F5">
              <w:rPr>
                <w:rStyle w:val="CodeSnippet"/>
                <w:noProof/>
              </w:rPr>
              <w:t xml:space="preserve">        - </w:t>
            </w:r>
            <w:r>
              <w:rPr>
                <w:rStyle w:val="CodeSnippet"/>
                <w:noProof/>
              </w:rPr>
              <w:t>min_length: 1</w:t>
            </w:r>
          </w:p>
          <w:p w14:paraId="69FE7725" w14:textId="77777777" w:rsidR="002D57C4" w:rsidRPr="00BA0C53" w:rsidRDefault="002D57C4" w:rsidP="00502E57">
            <w:pPr>
              <w:rPr>
                <w:rStyle w:val="CodeSnippet"/>
              </w:rPr>
            </w:pPr>
            <w:r>
              <w:rPr>
                <w:rStyle w:val="CodeSnippet"/>
              </w:rPr>
              <w:t xml:space="preserve">   </w:t>
            </w:r>
            <w:r w:rsidRPr="00BA0C53">
              <w:rPr>
                <w:rStyle w:val="CodeSnippet"/>
              </w:rPr>
              <w:t xml:space="preserve"> device:</w:t>
            </w:r>
          </w:p>
          <w:p w14:paraId="622DC465" w14:textId="77777777" w:rsidR="002D57C4" w:rsidRDefault="002D57C4" w:rsidP="00502E57">
            <w:pPr>
              <w:rPr>
                <w:rStyle w:val="CodeSnippet"/>
              </w:rPr>
            </w:pPr>
            <w:r w:rsidRPr="00BA0C53">
              <w:rPr>
                <w:rStyle w:val="CodeSnippet"/>
              </w:rPr>
              <w:t xml:space="preserve">      type: string</w:t>
            </w:r>
          </w:p>
          <w:p w14:paraId="10D43D7F" w14:textId="77777777" w:rsidR="002D57C4" w:rsidRPr="006824F5" w:rsidRDefault="002D57C4" w:rsidP="00502E57">
            <w:pPr>
              <w:rPr>
                <w:rStyle w:val="CodeSnippet"/>
              </w:rPr>
            </w:pPr>
            <w:r>
              <w:rPr>
                <w:rStyle w:val="CodeSnippet"/>
              </w:rPr>
              <w:t xml:space="preserve">      required: false</w:t>
            </w:r>
          </w:p>
        </w:tc>
      </w:tr>
    </w:tbl>
    <w:p w14:paraId="17509EBE" w14:textId="77777777" w:rsidR="002D57C4" w:rsidRDefault="002D57C4" w:rsidP="002D57C4">
      <w:pPr>
        <w:pStyle w:val="Heading3"/>
        <w:numPr>
          <w:ilvl w:val="2"/>
          <w:numId w:val="3"/>
        </w:numPr>
      </w:pPr>
      <w:bookmarkStart w:id="507" w:name="_Toc397688815"/>
      <w:bookmarkStart w:id="508" w:name="_Ref405561381"/>
      <w:r w:rsidRPr="00BA389D">
        <w:lastRenderedPageBreak/>
        <w:t>tosca</w:t>
      </w:r>
      <w:r>
        <w:t>.</w:t>
      </w:r>
      <w:r w:rsidRPr="00BA389D">
        <w:t>relations</w:t>
      </w:r>
      <w:r>
        <w:t>hips</w:t>
      </w:r>
      <w:r w:rsidRPr="00BA389D">
        <w:t>.</w:t>
      </w:r>
      <w:r>
        <w:t>RoutesTo</w:t>
      </w:r>
    </w:p>
    <w:p w14:paraId="0AE6A157" w14:textId="77777777" w:rsidR="002D57C4" w:rsidRDefault="002D57C4" w:rsidP="002D57C4">
      <w:pPr>
        <w:pStyle w:val="NormalaroundTable"/>
        <w:keepNext/>
      </w:pPr>
      <w:r>
        <w:t>This type represents an intentional network routing between two Endpoints in different networks.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7BA8203F" w14:textId="77777777" w:rsidTr="00502E57">
        <w:tc>
          <w:tcPr>
            <w:tcW w:w="1177" w:type="pct"/>
            <w:shd w:val="clear" w:color="auto" w:fill="D9D9D9"/>
          </w:tcPr>
          <w:p w14:paraId="4CC83091" w14:textId="77777777" w:rsidR="002D57C4" w:rsidRPr="00422683" w:rsidRDefault="002D57C4" w:rsidP="00502E57">
            <w:pPr>
              <w:pStyle w:val="TableText-Heading"/>
            </w:pPr>
            <w:r w:rsidRPr="00422683">
              <w:t>Shorthand Name</w:t>
            </w:r>
          </w:p>
        </w:tc>
        <w:tc>
          <w:tcPr>
            <w:tcW w:w="3823" w:type="pct"/>
          </w:tcPr>
          <w:p w14:paraId="36FBF9BA" w14:textId="77777777" w:rsidR="002D57C4" w:rsidRPr="005A5497" w:rsidRDefault="002D57C4" w:rsidP="00502E57">
            <w:pPr>
              <w:pStyle w:val="TableText"/>
              <w:rPr>
                <w:noProof/>
              </w:rPr>
            </w:pPr>
            <w:r>
              <w:rPr>
                <w:noProof/>
              </w:rPr>
              <w:t>RoutesTo</w:t>
            </w:r>
          </w:p>
        </w:tc>
      </w:tr>
      <w:tr w:rsidR="002D57C4" w:rsidRPr="004279F4" w14:paraId="61EED546" w14:textId="77777777" w:rsidTr="00502E57">
        <w:tc>
          <w:tcPr>
            <w:tcW w:w="1177" w:type="pct"/>
            <w:shd w:val="clear" w:color="auto" w:fill="D9D9D9"/>
          </w:tcPr>
          <w:p w14:paraId="7BE9FC41" w14:textId="77777777" w:rsidR="002D57C4" w:rsidRPr="00422683" w:rsidRDefault="002D57C4" w:rsidP="00502E57">
            <w:pPr>
              <w:pStyle w:val="TableText-Heading"/>
            </w:pPr>
            <w:r w:rsidRPr="00422683">
              <w:t>Type Qualified Name</w:t>
            </w:r>
          </w:p>
        </w:tc>
        <w:tc>
          <w:tcPr>
            <w:tcW w:w="3823" w:type="pct"/>
          </w:tcPr>
          <w:p w14:paraId="5A7F550E" w14:textId="77777777" w:rsidR="002D57C4" w:rsidRDefault="002D57C4" w:rsidP="00502E57">
            <w:pPr>
              <w:pStyle w:val="TableText"/>
              <w:rPr>
                <w:noProof/>
              </w:rPr>
            </w:pPr>
            <w:r>
              <w:rPr>
                <w:noProof/>
              </w:rPr>
              <w:t>tosca:RoutesTo</w:t>
            </w:r>
          </w:p>
        </w:tc>
      </w:tr>
      <w:tr w:rsidR="002D57C4" w:rsidRPr="004279F4" w14:paraId="591D2AE1" w14:textId="77777777" w:rsidTr="00502E57">
        <w:tc>
          <w:tcPr>
            <w:tcW w:w="1177" w:type="pct"/>
            <w:shd w:val="clear" w:color="auto" w:fill="D9D9D9"/>
          </w:tcPr>
          <w:p w14:paraId="2278BA72" w14:textId="77777777" w:rsidR="002D57C4" w:rsidRPr="00422683" w:rsidRDefault="002D57C4" w:rsidP="00502E57">
            <w:pPr>
              <w:pStyle w:val="TableText-Heading"/>
            </w:pPr>
            <w:r w:rsidRPr="00422683">
              <w:t>Type URI</w:t>
            </w:r>
          </w:p>
        </w:tc>
        <w:tc>
          <w:tcPr>
            <w:tcW w:w="3823" w:type="pct"/>
          </w:tcPr>
          <w:p w14:paraId="0C955CFE" w14:textId="77777777" w:rsidR="002D57C4" w:rsidRPr="001C038A" w:rsidRDefault="002D57C4" w:rsidP="00502E57">
            <w:pPr>
              <w:pStyle w:val="TableText"/>
            </w:pPr>
            <w:r w:rsidRPr="001C038A">
              <w:t>tosca.relationships.</w:t>
            </w:r>
            <w:r>
              <w:t>Routes</w:t>
            </w:r>
            <w:r w:rsidRPr="001C038A">
              <w:t>To</w:t>
            </w:r>
          </w:p>
        </w:tc>
      </w:tr>
    </w:tbl>
    <w:p w14:paraId="4F02D2D4"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EFB2CD7" w14:textId="77777777" w:rsidTr="00502E57">
        <w:tc>
          <w:tcPr>
            <w:tcW w:w="9576" w:type="dxa"/>
            <w:shd w:val="clear" w:color="auto" w:fill="D9D9D9" w:themeFill="background1" w:themeFillShade="D9"/>
          </w:tcPr>
          <w:p w14:paraId="3A5EE7BB" w14:textId="77777777" w:rsidR="002D57C4" w:rsidRPr="006824F5" w:rsidRDefault="002D57C4" w:rsidP="00502E57">
            <w:pPr>
              <w:rPr>
                <w:rStyle w:val="CodeSnippet"/>
              </w:rPr>
            </w:pPr>
            <w:r w:rsidRPr="006824F5">
              <w:rPr>
                <w:rStyle w:val="CodeSnippet"/>
              </w:rPr>
              <w:t>tosca.relations</w:t>
            </w:r>
            <w:r>
              <w:rPr>
                <w:rStyle w:val="CodeSnippet"/>
              </w:rPr>
              <w:t>hips</w:t>
            </w:r>
            <w:r w:rsidRPr="006824F5">
              <w:rPr>
                <w:rStyle w:val="CodeSnippet"/>
              </w:rPr>
              <w:t>.</w:t>
            </w:r>
            <w:r>
              <w:rPr>
                <w:rStyle w:val="CodeSnippet"/>
              </w:rPr>
              <w:t>Routes</w:t>
            </w:r>
            <w:r w:rsidRPr="006824F5">
              <w:rPr>
                <w:rStyle w:val="CodeSnippet"/>
              </w:rPr>
              <w:t>To:</w:t>
            </w:r>
          </w:p>
          <w:p w14:paraId="65ECCD2B" w14:textId="77777777" w:rsidR="002D57C4" w:rsidRPr="006824F5" w:rsidRDefault="002D57C4" w:rsidP="00502E57">
            <w:pPr>
              <w:rPr>
                <w:rStyle w:val="CodeSnippet"/>
              </w:rPr>
            </w:pPr>
            <w:r w:rsidRPr="006824F5">
              <w:rPr>
                <w:rStyle w:val="CodeSnippet"/>
              </w:rPr>
              <w:t xml:space="preserve">  derived_from: </w:t>
            </w:r>
            <w:hyperlink w:anchor="DEFN_TYPE_RELATIONSHIPS_CONNECTSTO" w:history="1">
              <w:r w:rsidRPr="00610032">
                <w:rPr>
                  <w:rStyle w:val="Hyperlink"/>
                  <w:rFonts w:ascii="Consolas" w:hAnsi="Consolas"/>
                </w:rPr>
                <w:t>tosca.relationships.</w:t>
              </w:r>
              <w:r>
                <w:rPr>
                  <w:rStyle w:val="Hyperlink"/>
                  <w:rFonts w:ascii="Consolas" w:hAnsi="Consolas"/>
                </w:rPr>
                <w:t>ConnectsTo</w:t>
              </w:r>
            </w:hyperlink>
          </w:p>
          <w:p w14:paraId="4887DB77" w14:textId="77777777" w:rsidR="002D57C4" w:rsidRPr="006824F5" w:rsidRDefault="002D57C4" w:rsidP="00502E57">
            <w:pPr>
              <w:rPr>
                <w:rStyle w:val="CodeSnippet"/>
              </w:rPr>
            </w:pPr>
            <w:r w:rsidRPr="006824F5">
              <w:rPr>
                <w:rStyle w:val="CodeSnippet"/>
              </w:rPr>
              <w:t xml:space="preserve">  valid</w:t>
            </w:r>
            <w:r>
              <w:rPr>
                <w:rStyle w:val="CodeSnippet"/>
              </w:rPr>
              <w:t xml:space="preserve">_target_types: [ </w:t>
            </w:r>
            <w:hyperlink w:anchor="DEFN_TYPE_CAPABILITIES_ENDPOINT" w:history="1">
              <w:r w:rsidRPr="004059E6">
                <w:rPr>
                  <w:rStyle w:val="Hyperlink"/>
                  <w:rFonts w:ascii="Consolas" w:hAnsi="Consolas"/>
                </w:rPr>
                <w:t>tosca.capabilities.Endpoint</w:t>
              </w:r>
            </w:hyperlink>
            <w:r w:rsidRPr="006824F5">
              <w:rPr>
                <w:rStyle w:val="CodeSnippet"/>
              </w:rPr>
              <w:t xml:space="preserve"> ]</w:t>
            </w:r>
          </w:p>
        </w:tc>
      </w:tr>
    </w:tbl>
    <w:p w14:paraId="24F3E7F5" w14:textId="77777777" w:rsidR="002D57C4" w:rsidRPr="00281334" w:rsidRDefault="002D57C4" w:rsidP="002D57C4">
      <w:pPr>
        <w:pStyle w:val="Heading2"/>
        <w:numPr>
          <w:ilvl w:val="1"/>
          <w:numId w:val="3"/>
        </w:numPr>
        <w:rPr>
          <w:rFonts w:eastAsiaTheme="majorEastAsia"/>
        </w:rPr>
      </w:pPr>
      <w:bookmarkStart w:id="509" w:name="_Ref419361412"/>
      <w:bookmarkStart w:id="510" w:name="_Ref419361415"/>
      <w:bookmarkStart w:id="511" w:name="_Toc302251714"/>
      <w:bookmarkStart w:id="512" w:name="_Toc445238268"/>
      <w:r>
        <w:rPr>
          <w:rFonts w:eastAsiaTheme="majorEastAsia"/>
        </w:rPr>
        <w:t>I</w:t>
      </w:r>
      <w:r w:rsidRPr="00281334">
        <w:rPr>
          <w:rFonts w:eastAsiaTheme="majorEastAsia"/>
        </w:rPr>
        <w:t>nterface</w:t>
      </w:r>
      <w:r>
        <w:rPr>
          <w:rFonts w:eastAsiaTheme="majorEastAsia"/>
        </w:rPr>
        <w:t xml:space="preserve"> Types</w:t>
      </w:r>
      <w:bookmarkEnd w:id="507"/>
      <w:bookmarkEnd w:id="508"/>
      <w:bookmarkEnd w:id="509"/>
      <w:bookmarkEnd w:id="510"/>
      <w:bookmarkEnd w:id="511"/>
      <w:bookmarkEnd w:id="512"/>
    </w:p>
    <w:p w14:paraId="3C167028" w14:textId="77777777" w:rsidR="002D57C4" w:rsidRDefault="002D57C4" w:rsidP="002D57C4">
      <w:pPr>
        <w:spacing w:after="200"/>
      </w:pPr>
      <w:r>
        <w:t>Interfaces are reusable entities that define a set of operations that that can be included as part of a Node type or Relationship Type definition. Each named operations may have code or scripts associated with them that orchestrators can execute for when transitioning an application to a given state.</w:t>
      </w:r>
    </w:p>
    <w:p w14:paraId="43D97351" w14:textId="77777777" w:rsidR="002D57C4" w:rsidRDefault="002D57C4" w:rsidP="002D57C4">
      <w:pPr>
        <w:pStyle w:val="Heading3"/>
        <w:numPr>
          <w:ilvl w:val="2"/>
          <w:numId w:val="3"/>
        </w:numPr>
      </w:pPr>
      <w:r>
        <w:t>Additional Requirements</w:t>
      </w:r>
    </w:p>
    <w:p w14:paraId="0829BA87" w14:textId="77777777" w:rsidR="002D57C4" w:rsidRDefault="002D57C4" w:rsidP="002D57C4">
      <w:pPr>
        <w:pStyle w:val="ListParagraph"/>
        <w:numPr>
          <w:ilvl w:val="0"/>
          <w:numId w:val="26"/>
        </w:numPr>
        <w:spacing w:after="200"/>
      </w:pPr>
      <w:r>
        <w:t>Designers of Node or Relationship types are not required to actually provide/associate code or scripts with every operation for a given interface it supports.  In these cases, orchestrators SHALL consider that a “No Operation” or “no-op”.</w:t>
      </w:r>
    </w:p>
    <w:p w14:paraId="43E58730" w14:textId="77777777" w:rsidR="002D57C4" w:rsidRDefault="002D57C4" w:rsidP="002D57C4">
      <w:pPr>
        <w:pStyle w:val="ListParagraph"/>
        <w:numPr>
          <w:ilvl w:val="0"/>
          <w:numId w:val="26"/>
        </w:numPr>
        <w:spacing w:after="200"/>
      </w:pPr>
      <w:r>
        <w:t>The default behavior when providing scripts for an operation in a sub-type (sub-class) or a template of an existing type which already has a script provided for that operation SHALL be override. Meaning that the subclasses’ script is used in place of the parent type’s script.</w:t>
      </w:r>
    </w:p>
    <w:p w14:paraId="5780147A" w14:textId="77777777" w:rsidR="002D57C4" w:rsidRDefault="002D57C4" w:rsidP="002D57C4">
      <w:pPr>
        <w:pStyle w:val="Heading3"/>
        <w:numPr>
          <w:ilvl w:val="2"/>
          <w:numId w:val="3"/>
        </w:numPr>
      </w:pPr>
      <w:r>
        <w:t>Best Practices</w:t>
      </w:r>
    </w:p>
    <w:p w14:paraId="679E7691" w14:textId="77777777" w:rsidR="002D57C4" w:rsidRPr="00452E66" w:rsidRDefault="002D57C4" w:rsidP="002D57C4">
      <w:pPr>
        <w:pStyle w:val="ListParagraph"/>
        <w:numPr>
          <w:ilvl w:val="0"/>
          <w:numId w:val="64"/>
        </w:numPr>
      </w:pPr>
      <w:r>
        <w:t>When TOSCA Orchestrators substitute an implementation for an abstract node in a deployed service template it SHOULD be able to present a confirmation to the submitter to confirm the implementation chosen would be acceptable.</w:t>
      </w:r>
    </w:p>
    <w:p w14:paraId="4537883E" w14:textId="77777777" w:rsidR="002D57C4" w:rsidRDefault="002D57C4" w:rsidP="002D57C4">
      <w:pPr>
        <w:pStyle w:val="Heading3"/>
        <w:numPr>
          <w:ilvl w:val="2"/>
          <w:numId w:val="3"/>
        </w:numPr>
      </w:pPr>
      <w:bookmarkStart w:id="513" w:name="_Ref384391055"/>
      <w:bookmarkStart w:id="514" w:name="DEFN_TYPE_ITFC_NODE_LIFECYCLE_STANDARD"/>
      <w:r>
        <w:t>tosca.interfaces.Root</w:t>
      </w:r>
    </w:p>
    <w:p w14:paraId="7E729E1E" w14:textId="77777777" w:rsidR="002D57C4" w:rsidRPr="00FA2E41" w:rsidRDefault="002D57C4" w:rsidP="002D57C4">
      <w:r w:rsidRPr="00FA2E41">
        <w:t xml:space="preserve">This is the default (root) TOSCA </w:t>
      </w:r>
      <w:r>
        <w:t>Interface</w:t>
      </w:r>
      <w:r w:rsidRPr="00FA2E41">
        <w:t xml:space="preserve"> Type definition that all other TOSCA </w:t>
      </w:r>
      <w:r>
        <w:t>Interface T</w:t>
      </w:r>
      <w:r w:rsidRPr="00FA2E41">
        <w:t xml:space="preserve">ypes derive from.  </w:t>
      </w:r>
    </w:p>
    <w:p w14:paraId="0E28DECF"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75A01DF7" w14:textId="77777777" w:rsidTr="00502E57">
        <w:tc>
          <w:tcPr>
            <w:tcW w:w="9576" w:type="dxa"/>
            <w:shd w:val="clear" w:color="auto" w:fill="D9D9D9" w:themeFill="background1" w:themeFillShade="D9"/>
          </w:tcPr>
          <w:p w14:paraId="50F8730E" w14:textId="77777777" w:rsidR="002D57C4" w:rsidRDefault="002D57C4" w:rsidP="00502E57">
            <w:pPr>
              <w:rPr>
                <w:rStyle w:val="CodeSnippet"/>
              </w:rPr>
            </w:pPr>
            <w:r w:rsidRPr="006824F5">
              <w:rPr>
                <w:rStyle w:val="CodeSnippet"/>
              </w:rPr>
              <w:t>tosca.</w:t>
            </w:r>
            <w:r>
              <w:rPr>
                <w:rStyle w:val="CodeSnippet"/>
              </w:rPr>
              <w:t>interfaces</w:t>
            </w:r>
            <w:r w:rsidRPr="006824F5">
              <w:rPr>
                <w:rStyle w:val="CodeSnippet"/>
              </w:rPr>
              <w:t>.Root:</w:t>
            </w:r>
            <w:r>
              <w:rPr>
                <w:rStyle w:val="CodeSnippet"/>
              </w:rPr>
              <w:t xml:space="preserve"> </w:t>
            </w:r>
          </w:p>
          <w:p w14:paraId="6662C157" w14:textId="77777777" w:rsidR="002D57C4" w:rsidRPr="006824F5" w:rsidRDefault="002D57C4" w:rsidP="00502E57">
            <w:pPr>
              <w:rPr>
                <w:rStyle w:val="CodeSnippet"/>
              </w:rPr>
            </w:pPr>
            <w:r w:rsidRPr="006824F5">
              <w:rPr>
                <w:rStyle w:val="CodeSnippet"/>
              </w:rPr>
              <w:t xml:space="preserve">  </w:t>
            </w:r>
            <w:r>
              <w:rPr>
                <w:rStyle w:val="CodeSnippet"/>
              </w:rPr>
              <w:t xml:space="preserve">description: </w:t>
            </w:r>
            <w:r w:rsidRPr="006824F5">
              <w:rPr>
                <w:rStyle w:val="CodeSnippet"/>
              </w:rPr>
              <w:t xml:space="preserve">The TOSCA root </w:t>
            </w:r>
            <w:r>
              <w:rPr>
                <w:rStyle w:val="CodeSnippet"/>
              </w:rPr>
              <w:t>Interface T</w:t>
            </w:r>
            <w:r w:rsidRPr="006824F5">
              <w:rPr>
                <w:rStyle w:val="CodeSnippet"/>
              </w:rPr>
              <w:t xml:space="preserve">ype </w:t>
            </w:r>
            <w:r>
              <w:rPr>
                <w:rStyle w:val="CodeSnippet"/>
                <w:noProof/>
              </w:rPr>
              <w:t>all</w:t>
            </w:r>
            <w:r w:rsidRPr="00A74FD4">
              <w:rPr>
                <w:rStyle w:val="CodeSnippet"/>
                <w:noProof/>
              </w:rPr>
              <w:t xml:space="preserve"> other TOSCA </w:t>
            </w:r>
            <w:r>
              <w:rPr>
                <w:rStyle w:val="CodeSnippet"/>
                <w:noProof/>
              </w:rPr>
              <w:t>base Interface T</w:t>
            </w:r>
            <w:r w:rsidRPr="00A74FD4">
              <w:rPr>
                <w:rStyle w:val="CodeSnippet"/>
                <w:noProof/>
              </w:rPr>
              <w:t>ypes derive from</w:t>
            </w:r>
          </w:p>
        </w:tc>
      </w:tr>
    </w:tbl>
    <w:p w14:paraId="1AAA7422" w14:textId="77777777" w:rsidR="002D57C4" w:rsidRDefault="002D57C4" w:rsidP="002D57C4">
      <w:pPr>
        <w:pStyle w:val="Heading3"/>
        <w:numPr>
          <w:ilvl w:val="2"/>
          <w:numId w:val="3"/>
        </w:numPr>
      </w:pPr>
      <w:r>
        <w:t>tosca.</w:t>
      </w:r>
      <w:r w:rsidRPr="004F2793">
        <w:t>interfaces</w:t>
      </w:r>
      <w:r>
        <w:t>.node.lifecycle</w:t>
      </w:r>
      <w:bookmarkEnd w:id="513"/>
      <w:r>
        <w:t>.Standard</w:t>
      </w:r>
    </w:p>
    <w:bookmarkEnd w:id="514"/>
    <w:p w14:paraId="1836094E" w14:textId="77777777" w:rsidR="002D57C4" w:rsidRDefault="002D57C4" w:rsidP="002D57C4">
      <w:pPr>
        <w:pStyle w:val="NormalaroundTable"/>
      </w:pPr>
      <w:r>
        <w:t xml:space="preserve">This lifecycle interface defines the essential, normative operations that TOSCA nodes may support.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6FAF0FC1" w14:textId="77777777" w:rsidTr="00502E57">
        <w:tc>
          <w:tcPr>
            <w:tcW w:w="1177" w:type="pct"/>
            <w:shd w:val="clear" w:color="auto" w:fill="D9D9D9"/>
          </w:tcPr>
          <w:p w14:paraId="6C0FBDB7" w14:textId="77777777" w:rsidR="002D57C4" w:rsidRPr="00422683" w:rsidRDefault="002D57C4" w:rsidP="00502E57">
            <w:pPr>
              <w:pStyle w:val="TableText-Heading"/>
            </w:pPr>
            <w:r w:rsidRPr="00422683">
              <w:lastRenderedPageBreak/>
              <w:t>Shorthand Name</w:t>
            </w:r>
          </w:p>
        </w:tc>
        <w:tc>
          <w:tcPr>
            <w:tcW w:w="3823" w:type="pct"/>
          </w:tcPr>
          <w:p w14:paraId="32EE0127" w14:textId="77777777" w:rsidR="002D57C4" w:rsidRPr="005A5497" w:rsidRDefault="002D57C4" w:rsidP="00502E57">
            <w:pPr>
              <w:pStyle w:val="TableText"/>
              <w:rPr>
                <w:noProof/>
              </w:rPr>
            </w:pPr>
            <w:r>
              <w:rPr>
                <w:noProof/>
              </w:rPr>
              <w:t xml:space="preserve"> Standard</w:t>
            </w:r>
          </w:p>
        </w:tc>
      </w:tr>
      <w:tr w:rsidR="002D57C4" w:rsidRPr="004279F4" w14:paraId="5FF338AA" w14:textId="77777777" w:rsidTr="00502E57">
        <w:tc>
          <w:tcPr>
            <w:tcW w:w="1177" w:type="pct"/>
            <w:shd w:val="clear" w:color="auto" w:fill="D9D9D9"/>
          </w:tcPr>
          <w:p w14:paraId="29FC501B" w14:textId="77777777" w:rsidR="002D57C4" w:rsidRPr="00422683" w:rsidRDefault="002D57C4" w:rsidP="00502E57">
            <w:pPr>
              <w:pStyle w:val="TableText-Heading"/>
            </w:pPr>
            <w:r w:rsidRPr="00422683">
              <w:t>Type Qualified Name</w:t>
            </w:r>
          </w:p>
        </w:tc>
        <w:tc>
          <w:tcPr>
            <w:tcW w:w="3823" w:type="pct"/>
          </w:tcPr>
          <w:p w14:paraId="4F99F25A" w14:textId="77777777" w:rsidR="002D57C4" w:rsidRDefault="002D57C4" w:rsidP="00502E57">
            <w:pPr>
              <w:pStyle w:val="TableText"/>
              <w:rPr>
                <w:noProof/>
              </w:rPr>
            </w:pPr>
            <w:r>
              <w:rPr>
                <w:noProof/>
              </w:rPr>
              <w:t>tosca: Standard</w:t>
            </w:r>
          </w:p>
        </w:tc>
      </w:tr>
      <w:tr w:rsidR="002D57C4" w:rsidRPr="004279F4" w14:paraId="02F6A0FD" w14:textId="77777777" w:rsidTr="00502E57">
        <w:tc>
          <w:tcPr>
            <w:tcW w:w="1177" w:type="pct"/>
            <w:shd w:val="clear" w:color="auto" w:fill="D9D9D9"/>
          </w:tcPr>
          <w:p w14:paraId="10D1C706" w14:textId="77777777" w:rsidR="002D57C4" w:rsidRPr="00422683" w:rsidRDefault="002D57C4" w:rsidP="00502E57">
            <w:pPr>
              <w:pStyle w:val="TableText-Heading"/>
            </w:pPr>
            <w:r w:rsidRPr="00422683">
              <w:t>Type URI</w:t>
            </w:r>
          </w:p>
        </w:tc>
        <w:tc>
          <w:tcPr>
            <w:tcW w:w="3823" w:type="pct"/>
          </w:tcPr>
          <w:p w14:paraId="5ACCEEEB" w14:textId="77777777" w:rsidR="002D57C4" w:rsidRPr="001C038A" w:rsidRDefault="002D57C4" w:rsidP="00502E57">
            <w:pPr>
              <w:pStyle w:val="TableText"/>
            </w:pPr>
            <w:r w:rsidRPr="001C038A">
              <w:t>tosca.</w:t>
            </w:r>
            <w:r>
              <w:t>interfaces.node</w:t>
            </w:r>
            <w:r w:rsidRPr="001C038A">
              <w:t>.</w:t>
            </w:r>
            <w:r>
              <w:t>lifecycle.Standard</w:t>
            </w:r>
          </w:p>
        </w:tc>
      </w:tr>
    </w:tbl>
    <w:p w14:paraId="4A8AC7CD" w14:textId="77777777" w:rsidR="002D57C4" w:rsidRPr="00EF2C49"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A9AC9B4" w14:textId="77777777" w:rsidTr="00502E57">
        <w:tc>
          <w:tcPr>
            <w:tcW w:w="9576" w:type="dxa"/>
            <w:shd w:val="clear" w:color="auto" w:fill="D9D9D9" w:themeFill="background1" w:themeFillShade="D9"/>
          </w:tcPr>
          <w:p w14:paraId="491FDEAA" w14:textId="77777777" w:rsidR="002D57C4" w:rsidRDefault="002D57C4" w:rsidP="00502E57">
            <w:pPr>
              <w:rPr>
                <w:rStyle w:val="CodeSnippet"/>
                <w:noProof/>
              </w:rPr>
            </w:pPr>
            <w:r w:rsidRPr="006824F5">
              <w:rPr>
                <w:rStyle w:val="CodeSnippet"/>
                <w:noProof/>
              </w:rPr>
              <w:t>tosca.interfaces.node.</w:t>
            </w:r>
            <w:r>
              <w:rPr>
                <w:rStyle w:val="CodeSnippet"/>
                <w:noProof/>
              </w:rPr>
              <w:t>l</w:t>
            </w:r>
            <w:r w:rsidRPr="006824F5">
              <w:rPr>
                <w:rStyle w:val="CodeSnippet"/>
                <w:noProof/>
              </w:rPr>
              <w:t>ifecycle</w:t>
            </w:r>
            <w:r>
              <w:rPr>
                <w:rStyle w:val="CodeSnippet"/>
                <w:noProof/>
              </w:rPr>
              <w:t>.Standard</w:t>
            </w:r>
            <w:r w:rsidRPr="006824F5">
              <w:rPr>
                <w:rStyle w:val="CodeSnippet"/>
                <w:noProof/>
              </w:rPr>
              <w:t>:</w:t>
            </w:r>
          </w:p>
          <w:p w14:paraId="66ADEC68" w14:textId="77777777" w:rsidR="002D57C4" w:rsidRPr="006824F5" w:rsidRDefault="002D57C4" w:rsidP="00502E57">
            <w:pPr>
              <w:rPr>
                <w:rStyle w:val="CodeSnippet"/>
                <w:noProof/>
              </w:rPr>
            </w:pPr>
            <w:r>
              <w:rPr>
                <w:rStyle w:val="CodeSnippet"/>
                <w:noProof/>
              </w:rPr>
              <w:t xml:space="preserve">  derived_from: tosca.interfaces.Root</w:t>
            </w:r>
          </w:p>
          <w:p w14:paraId="39534B04" w14:textId="77777777" w:rsidR="002D57C4" w:rsidRPr="006824F5" w:rsidRDefault="002D57C4" w:rsidP="00502E57">
            <w:pPr>
              <w:rPr>
                <w:rStyle w:val="CodeSnippet"/>
                <w:noProof/>
              </w:rPr>
            </w:pPr>
            <w:r w:rsidRPr="006824F5">
              <w:rPr>
                <w:rStyle w:val="CodeSnippet"/>
                <w:noProof/>
              </w:rPr>
              <w:t xml:space="preserve">  create:</w:t>
            </w:r>
          </w:p>
          <w:p w14:paraId="4B71AE3F" w14:textId="77777777" w:rsidR="002D57C4" w:rsidRPr="006824F5" w:rsidRDefault="002D57C4" w:rsidP="00502E57">
            <w:pPr>
              <w:rPr>
                <w:rStyle w:val="CodeSnippet"/>
                <w:noProof/>
              </w:rPr>
            </w:pPr>
            <w:r w:rsidRPr="006824F5">
              <w:rPr>
                <w:rStyle w:val="CodeSnippet"/>
                <w:noProof/>
              </w:rPr>
              <w:t xml:space="preserve">    description: </w:t>
            </w:r>
            <w:r>
              <w:rPr>
                <w:rStyle w:val="CodeSnippet"/>
                <w:noProof/>
              </w:rPr>
              <w:t xml:space="preserve">Standard </w:t>
            </w:r>
            <w:r w:rsidRPr="006824F5">
              <w:rPr>
                <w:rStyle w:val="CodeSnippet"/>
                <w:noProof/>
              </w:rPr>
              <w:t>lifecycle create operation.</w:t>
            </w:r>
          </w:p>
          <w:p w14:paraId="63367FE6" w14:textId="77777777" w:rsidR="002D57C4" w:rsidRPr="006824F5" w:rsidRDefault="002D57C4" w:rsidP="00502E57">
            <w:pPr>
              <w:rPr>
                <w:rStyle w:val="CodeSnippet"/>
                <w:noProof/>
              </w:rPr>
            </w:pPr>
            <w:r w:rsidRPr="006824F5">
              <w:rPr>
                <w:rStyle w:val="CodeSnippet"/>
                <w:noProof/>
              </w:rPr>
              <w:t xml:space="preserve">  configure:</w:t>
            </w:r>
          </w:p>
          <w:p w14:paraId="3CD592AA" w14:textId="77777777" w:rsidR="002D57C4" w:rsidRPr="006824F5" w:rsidRDefault="002D57C4" w:rsidP="00502E57">
            <w:pPr>
              <w:rPr>
                <w:rStyle w:val="CodeSnippet"/>
                <w:noProof/>
              </w:rPr>
            </w:pPr>
            <w:r w:rsidRPr="006824F5">
              <w:rPr>
                <w:rStyle w:val="CodeSnippet"/>
                <w:noProof/>
              </w:rPr>
              <w:t xml:space="preserve">    description: </w:t>
            </w:r>
            <w:r>
              <w:rPr>
                <w:rStyle w:val="CodeSnippet"/>
                <w:noProof/>
              </w:rPr>
              <w:t>Standard l</w:t>
            </w:r>
            <w:r w:rsidRPr="006824F5">
              <w:rPr>
                <w:rStyle w:val="CodeSnippet"/>
                <w:noProof/>
              </w:rPr>
              <w:t>ifecycle configure operation.</w:t>
            </w:r>
          </w:p>
          <w:p w14:paraId="6868641D" w14:textId="77777777" w:rsidR="002D57C4" w:rsidRPr="006824F5" w:rsidRDefault="002D57C4" w:rsidP="00502E57">
            <w:pPr>
              <w:rPr>
                <w:rStyle w:val="CodeSnippet"/>
                <w:noProof/>
              </w:rPr>
            </w:pPr>
            <w:r w:rsidRPr="006824F5">
              <w:rPr>
                <w:rStyle w:val="CodeSnippet"/>
                <w:noProof/>
              </w:rPr>
              <w:t xml:space="preserve">  start:</w:t>
            </w:r>
          </w:p>
          <w:p w14:paraId="07D59D02" w14:textId="77777777" w:rsidR="002D57C4" w:rsidRDefault="002D57C4" w:rsidP="00502E57">
            <w:pPr>
              <w:rPr>
                <w:rStyle w:val="CodeSnippet"/>
                <w:noProof/>
              </w:rPr>
            </w:pPr>
            <w:r w:rsidRPr="006824F5">
              <w:rPr>
                <w:rStyle w:val="CodeSnippet"/>
                <w:noProof/>
              </w:rPr>
              <w:t xml:space="preserve">    description: </w:t>
            </w:r>
            <w:r>
              <w:rPr>
                <w:rStyle w:val="CodeSnippet"/>
                <w:noProof/>
              </w:rPr>
              <w:t>Standard l</w:t>
            </w:r>
            <w:r w:rsidRPr="006824F5">
              <w:rPr>
                <w:rStyle w:val="CodeSnippet"/>
                <w:noProof/>
              </w:rPr>
              <w:t>ifecycle start operation.</w:t>
            </w:r>
          </w:p>
          <w:p w14:paraId="28F4FB7E" w14:textId="77777777" w:rsidR="002D57C4" w:rsidRPr="006824F5" w:rsidRDefault="002D57C4" w:rsidP="00502E57">
            <w:pPr>
              <w:rPr>
                <w:rStyle w:val="CodeSnippet"/>
                <w:noProof/>
              </w:rPr>
            </w:pPr>
            <w:r w:rsidRPr="006824F5">
              <w:rPr>
                <w:rStyle w:val="CodeSnippet"/>
                <w:noProof/>
              </w:rPr>
              <w:t xml:space="preserve">  stop:</w:t>
            </w:r>
          </w:p>
          <w:p w14:paraId="5960D93A" w14:textId="77777777" w:rsidR="002D57C4" w:rsidRPr="006824F5" w:rsidRDefault="002D57C4" w:rsidP="00502E57">
            <w:pPr>
              <w:rPr>
                <w:rStyle w:val="CodeSnippet"/>
                <w:noProof/>
              </w:rPr>
            </w:pPr>
            <w:r w:rsidRPr="006824F5">
              <w:rPr>
                <w:rStyle w:val="CodeSnippet"/>
                <w:noProof/>
              </w:rPr>
              <w:t xml:space="preserve">    description: </w:t>
            </w:r>
            <w:r>
              <w:rPr>
                <w:rStyle w:val="CodeSnippet"/>
                <w:noProof/>
              </w:rPr>
              <w:t xml:space="preserve">Standard </w:t>
            </w:r>
            <w:r w:rsidRPr="006824F5">
              <w:rPr>
                <w:rStyle w:val="CodeSnippet"/>
                <w:noProof/>
              </w:rPr>
              <w:t>lifecycle stop operation.</w:t>
            </w:r>
          </w:p>
          <w:p w14:paraId="737A78B5" w14:textId="77777777" w:rsidR="002D57C4" w:rsidRPr="006824F5" w:rsidRDefault="002D57C4" w:rsidP="00502E57">
            <w:pPr>
              <w:rPr>
                <w:rStyle w:val="CodeSnippet"/>
                <w:noProof/>
              </w:rPr>
            </w:pPr>
            <w:r w:rsidRPr="006824F5">
              <w:rPr>
                <w:rStyle w:val="CodeSnippet"/>
                <w:noProof/>
              </w:rPr>
              <w:t xml:space="preserve">  delete:</w:t>
            </w:r>
          </w:p>
          <w:p w14:paraId="3C75B483" w14:textId="77777777" w:rsidR="002D57C4" w:rsidRPr="006824F5" w:rsidRDefault="002D57C4" w:rsidP="00502E57">
            <w:pPr>
              <w:rPr>
                <w:rStyle w:val="CodeSnippet"/>
                <w:noProof/>
              </w:rPr>
            </w:pPr>
            <w:r w:rsidRPr="006824F5">
              <w:rPr>
                <w:rStyle w:val="CodeSnippet"/>
                <w:noProof/>
              </w:rPr>
              <w:t xml:space="preserve">    description: </w:t>
            </w:r>
            <w:r>
              <w:rPr>
                <w:rStyle w:val="CodeSnippet"/>
                <w:noProof/>
              </w:rPr>
              <w:t xml:space="preserve">Standard </w:t>
            </w:r>
            <w:r w:rsidRPr="006824F5">
              <w:rPr>
                <w:rStyle w:val="CodeSnippet"/>
                <w:noProof/>
              </w:rPr>
              <w:t>lifecycle delete operation.</w:t>
            </w:r>
          </w:p>
        </w:tc>
      </w:tr>
    </w:tbl>
    <w:p w14:paraId="6F38B622" w14:textId="77777777" w:rsidR="002D57C4" w:rsidRDefault="002D57C4" w:rsidP="002D57C4">
      <w:pPr>
        <w:pStyle w:val="Heading4"/>
        <w:numPr>
          <w:ilvl w:val="3"/>
          <w:numId w:val="3"/>
        </w:numPr>
      </w:pPr>
      <w:bookmarkStart w:id="515" w:name="DEFN_TYPE_ITFC_NODE_LIFECYCLE_SIMPLE"/>
      <w:r>
        <w:t>Create operation</w:t>
      </w:r>
    </w:p>
    <w:p w14:paraId="6DB03BF2" w14:textId="77777777" w:rsidR="002D57C4" w:rsidRDefault="002D57C4" w:rsidP="002D57C4">
      <w:r>
        <w:t>The create operation is generally used to create the resource or service the node represents in the topology.  TOSCA orchestrators expect node templates to provide either a deployment artifact or an implementation artifact of a defined artifact type that it is able to process.  This specification defines normative deployment and implementation artifact types all TOSCA Orchestrators are expected to be able to process to support application portability.</w:t>
      </w:r>
    </w:p>
    <w:p w14:paraId="1CF8AE06" w14:textId="77777777" w:rsidR="002D57C4" w:rsidRDefault="002D57C4" w:rsidP="002D57C4">
      <w:pPr>
        <w:pStyle w:val="Heading4"/>
        <w:numPr>
          <w:ilvl w:val="3"/>
          <w:numId w:val="3"/>
        </w:numPr>
      </w:pPr>
      <w:r>
        <w:t>TOSCA Orchestrator processing of Deployment artifacts</w:t>
      </w:r>
    </w:p>
    <w:p w14:paraId="0B38E071" w14:textId="77777777" w:rsidR="002D57C4" w:rsidRDefault="002D57C4" w:rsidP="002D57C4">
      <w:r>
        <w:t>TOSCA Orchestrators, when encountering a deployment artifact on the create operation; will automatically attempt to deploy the artifact based upon its artifact type. This means that no implementation artifacts (e.g., scripts) are needed on the create operation to provide commands that deploy or install the software.</w:t>
      </w:r>
    </w:p>
    <w:p w14:paraId="200714BD" w14:textId="77777777" w:rsidR="002D57C4" w:rsidRDefault="002D57C4" w:rsidP="002D57C4"/>
    <w:p w14:paraId="4AB3474A" w14:textId="77777777" w:rsidR="002D57C4" w:rsidRPr="0087534E" w:rsidRDefault="002D57C4" w:rsidP="002D57C4">
      <w:r>
        <w:t>For example, if a TOSCA Orchestrator is processing an application with a node of type SoftwareComponent and finds that the node’s template has a create operation that provides a filename (or references to an artifact which describes a file) of a known TOSCA deployment artifact type such as an Open Virtualization Format (OVF) image it will automatically deploy that image into the SoftwareComponent’s host Compute node.</w:t>
      </w:r>
    </w:p>
    <w:p w14:paraId="5AC2B74D" w14:textId="77777777" w:rsidR="002D57C4" w:rsidRDefault="002D57C4" w:rsidP="002D57C4">
      <w:pPr>
        <w:pStyle w:val="Heading4"/>
        <w:numPr>
          <w:ilvl w:val="3"/>
          <w:numId w:val="3"/>
        </w:numPr>
      </w:pPr>
      <w:r>
        <w:t>Operation sequencing and node state</w:t>
      </w:r>
    </w:p>
    <w:p w14:paraId="7AFEE181" w14:textId="77777777" w:rsidR="002D57C4" w:rsidRDefault="002D57C4" w:rsidP="002D57C4">
      <w:r>
        <w:t xml:space="preserve">The following diagrams show how TOSCA orchestrators sequence the operations of the Standard lifecycle in normal node startup and shutdown procedures.  </w:t>
      </w:r>
    </w:p>
    <w:p w14:paraId="1F1E1E95" w14:textId="77777777" w:rsidR="002D57C4" w:rsidRDefault="002D57C4" w:rsidP="002D57C4">
      <w:pPr>
        <w:pStyle w:val="NormalaroundTable"/>
      </w:pPr>
      <w:r>
        <w:rPr>
          <w:noProof/>
        </w:rPr>
        <w:drawing>
          <wp:anchor distT="0" distB="0" distL="114300" distR="114300" simplePos="0" relativeHeight="251659264" behindDoc="0" locked="0" layoutInCell="1" allowOverlap="1" wp14:anchorId="51F02599" wp14:editId="04DF35BA">
            <wp:simplePos x="0" y="0"/>
            <wp:positionH relativeFrom="column">
              <wp:posOffset>38100</wp:posOffset>
            </wp:positionH>
            <wp:positionV relativeFrom="paragraph">
              <wp:posOffset>365125</wp:posOffset>
            </wp:positionV>
            <wp:extent cx="2179320" cy="98044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79320" cy="980440"/>
                    </a:xfrm>
                    <a:prstGeom prst="rect">
                      <a:avLst/>
                    </a:prstGeom>
                    <a:noFill/>
                  </pic:spPr>
                </pic:pic>
              </a:graphicData>
            </a:graphic>
            <wp14:sizeRelH relativeFrom="page">
              <wp14:pctWidth>0</wp14:pctWidth>
            </wp14:sizeRelH>
            <wp14:sizeRelV relativeFrom="page">
              <wp14:pctHeight>0</wp14:pctHeight>
            </wp14:sizeRelV>
          </wp:anchor>
        </w:drawing>
      </w:r>
      <w:r>
        <w:t>The following key should be used to interpret the diagrams:</w:t>
      </w:r>
    </w:p>
    <w:p w14:paraId="6187F266" w14:textId="77777777" w:rsidR="002D57C4" w:rsidRDefault="002D57C4" w:rsidP="002D57C4">
      <w:pPr>
        <w:pStyle w:val="Heading5"/>
        <w:numPr>
          <w:ilvl w:val="4"/>
          <w:numId w:val="3"/>
        </w:numPr>
      </w:pPr>
      <w:r>
        <w:lastRenderedPageBreak/>
        <w:t>Normal node startup sequence diagram</w:t>
      </w:r>
    </w:p>
    <w:p w14:paraId="376B1CB4" w14:textId="77777777" w:rsidR="002D57C4" w:rsidRDefault="002D57C4" w:rsidP="002D57C4">
      <w:r>
        <w:rPr>
          <w:noProof/>
        </w:rPr>
        <w:drawing>
          <wp:anchor distT="0" distB="0" distL="114300" distR="114300" simplePos="0" relativeHeight="251660288" behindDoc="0" locked="0" layoutInCell="1" allowOverlap="1" wp14:anchorId="021CDD91" wp14:editId="286CB19C">
            <wp:simplePos x="0" y="0"/>
            <wp:positionH relativeFrom="column">
              <wp:posOffset>-22860</wp:posOffset>
            </wp:positionH>
            <wp:positionV relativeFrom="paragraph">
              <wp:posOffset>533400</wp:posOffset>
            </wp:positionV>
            <wp:extent cx="2921000" cy="3253740"/>
            <wp:effectExtent l="0" t="0" r="0" b="381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21000" cy="3253740"/>
                    </a:xfrm>
                    <a:prstGeom prst="rect">
                      <a:avLst/>
                    </a:prstGeom>
                    <a:noFill/>
                  </pic:spPr>
                </pic:pic>
              </a:graphicData>
            </a:graphic>
            <wp14:sizeRelH relativeFrom="page">
              <wp14:pctWidth>0</wp14:pctWidth>
            </wp14:sizeRelH>
            <wp14:sizeRelV relativeFrom="page">
              <wp14:pctHeight>0</wp14:pctHeight>
            </wp14:sizeRelV>
          </wp:anchor>
        </w:drawing>
      </w:r>
      <w:r>
        <w:t>The</w:t>
      </w:r>
      <w:r w:rsidRPr="002E65CA">
        <w:t xml:space="preserve"> following diagram shows how the TOSCA orchestrator would invoke operations on the Standard lifecycle to </w:t>
      </w:r>
      <w:r>
        <w:t>startup</w:t>
      </w:r>
      <w:r w:rsidRPr="002E65CA">
        <w:t xml:space="preserve"> a node.</w:t>
      </w:r>
    </w:p>
    <w:p w14:paraId="23390394" w14:textId="77777777" w:rsidR="002D57C4" w:rsidRDefault="002D57C4" w:rsidP="002D57C4">
      <w:pPr>
        <w:pStyle w:val="Heading5"/>
        <w:numPr>
          <w:ilvl w:val="4"/>
          <w:numId w:val="3"/>
        </w:numPr>
      </w:pPr>
      <w:r>
        <w:t>Normal node shutdown sequence diagram</w:t>
      </w:r>
    </w:p>
    <w:p w14:paraId="5D4B049A" w14:textId="77777777" w:rsidR="002D57C4" w:rsidRDefault="002D57C4" w:rsidP="002D57C4">
      <w:r>
        <w:t>The following diagram shows how the TOSCA orchestrator would invoke operations on the Standard lifecycle to shut down a node.</w:t>
      </w:r>
    </w:p>
    <w:p w14:paraId="21FC7EDC" w14:textId="77777777" w:rsidR="002D57C4" w:rsidRDefault="002D57C4" w:rsidP="002D57C4">
      <w:r w:rsidRPr="003A66F3">
        <w:rPr>
          <w:noProof/>
        </w:rPr>
        <w:t xml:space="preserve"> </w:t>
      </w:r>
      <w:r w:rsidRPr="003A66F3">
        <w:rPr>
          <w:noProof/>
        </w:rPr>
        <w:drawing>
          <wp:inline distT="0" distB="0" distL="0" distR="0" wp14:anchorId="6CE66E69" wp14:editId="5F26A096">
            <wp:extent cx="2712720" cy="2310130"/>
            <wp:effectExtent l="0" t="0" r="508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12720" cy="2310130"/>
                    </a:xfrm>
                    <a:prstGeom prst="rect">
                      <a:avLst/>
                    </a:prstGeom>
                    <a:no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6E9B7B83" w14:textId="77777777" w:rsidR="002D57C4" w:rsidRDefault="002D57C4" w:rsidP="002D57C4">
      <w:pPr>
        <w:pStyle w:val="Heading3"/>
        <w:numPr>
          <w:ilvl w:val="2"/>
          <w:numId w:val="3"/>
        </w:numPr>
      </w:pPr>
      <w:bookmarkStart w:id="516" w:name="DEFN_TYPE_ITFC_RELATIONSHIP_CONFIGURE"/>
      <w:bookmarkEnd w:id="515"/>
      <w:r>
        <w:lastRenderedPageBreak/>
        <w:t>tosca.interfaces.relationship.Configure</w:t>
      </w:r>
    </w:p>
    <w:bookmarkEnd w:id="516"/>
    <w:p w14:paraId="5DDE3644" w14:textId="77777777" w:rsidR="002D57C4" w:rsidRDefault="002D57C4" w:rsidP="002D57C4">
      <w:pPr>
        <w:pStyle w:val="NormalaroundTable"/>
        <w:keepNext/>
      </w:pPr>
      <w:r>
        <w:t xml:space="preserve">The lifecycle interfaces define the essential, normative operations that each TOSCA Relationship Types may support.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54B3E9AD" w14:textId="77777777" w:rsidTr="00502E57">
        <w:tc>
          <w:tcPr>
            <w:tcW w:w="1177" w:type="pct"/>
            <w:shd w:val="clear" w:color="auto" w:fill="D9D9D9"/>
          </w:tcPr>
          <w:p w14:paraId="30D4BB47" w14:textId="77777777" w:rsidR="002D57C4" w:rsidRPr="00422683" w:rsidRDefault="002D57C4" w:rsidP="00502E57">
            <w:pPr>
              <w:pStyle w:val="TableText-Heading"/>
            </w:pPr>
            <w:r w:rsidRPr="00422683">
              <w:t>Shorthand Name</w:t>
            </w:r>
          </w:p>
        </w:tc>
        <w:tc>
          <w:tcPr>
            <w:tcW w:w="3823" w:type="pct"/>
          </w:tcPr>
          <w:p w14:paraId="6C214DD6" w14:textId="77777777" w:rsidR="002D57C4" w:rsidRPr="005A5497" w:rsidRDefault="002D57C4" w:rsidP="00502E57">
            <w:pPr>
              <w:pStyle w:val="TableText"/>
              <w:rPr>
                <w:noProof/>
              </w:rPr>
            </w:pPr>
            <w:r>
              <w:rPr>
                <w:noProof/>
              </w:rPr>
              <w:t>Configure</w:t>
            </w:r>
          </w:p>
        </w:tc>
      </w:tr>
      <w:tr w:rsidR="002D57C4" w:rsidRPr="004279F4" w14:paraId="399FD231" w14:textId="77777777" w:rsidTr="00502E57">
        <w:tc>
          <w:tcPr>
            <w:tcW w:w="1177" w:type="pct"/>
            <w:shd w:val="clear" w:color="auto" w:fill="D9D9D9"/>
          </w:tcPr>
          <w:p w14:paraId="15187116" w14:textId="77777777" w:rsidR="002D57C4" w:rsidRPr="00422683" w:rsidRDefault="002D57C4" w:rsidP="00502E57">
            <w:pPr>
              <w:pStyle w:val="TableText-Heading"/>
            </w:pPr>
            <w:r w:rsidRPr="00422683">
              <w:t>Type Qualified Name</w:t>
            </w:r>
          </w:p>
        </w:tc>
        <w:tc>
          <w:tcPr>
            <w:tcW w:w="3823" w:type="pct"/>
          </w:tcPr>
          <w:p w14:paraId="65B7074C" w14:textId="77777777" w:rsidR="002D57C4" w:rsidRDefault="002D57C4" w:rsidP="00502E57">
            <w:pPr>
              <w:pStyle w:val="TableText"/>
              <w:rPr>
                <w:noProof/>
              </w:rPr>
            </w:pPr>
            <w:r>
              <w:rPr>
                <w:noProof/>
              </w:rPr>
              <w:t>tosca:Configure</w:t>
            </w:r>
          </w:p>
        </w:tc>
      </w:tr>
      <w:tr w:rsidR="002D57C4" w:rsidRPr="004279F4" w14:paraId="126FB835" w14:textId="77777777" w:rsidTr="00502E57">
        <w:tc>
          <w:tcPr>
            <w:tcW w:w="1177" w:type="pct"/>
            <w:shd w:val="clear" w:color="auto" w:fill="D9D9D9"/>
          </w:tcPr>
          <w:p w14:paraId="434F64A3" w14:textId="77777777" w:rsidR="002D57C4" w:rsidRPr="00422683" w:rsidRDefault="002D57C4" w:rsidP="00502E57">
            <w:pPr>
              <w:pStyle w:val="TableText-Heading"/>
            </w:pPr>
            <w:r w:rsidRPr="00422683">
              <w:t>Type URI</w:t>
            </w:r>
          </w:p>
        </w:tc>
        <w:tc>
          <w:tcPr>
            <w:tcW w:w="3823" w:type="pct"/>
          </w:tcPr>
          <w:p w14:paraId="57D49BF4" w14:textId="77777777" w:rsidR="002D57C4" w:rsidRPr="001C038A" w:rsidRDefault="002D57C4" w:rsidP="00502E57">
            <w:pPr>
              <w:pStyle w:val="TableText"/>
            </w:pPr>
            <w:r w:rsidRPr="001C038A">
              <w:t>tosca.</w:t>
            </w:r>
            <w:r>
              <w:t>interfaces.relationship</w:t>
            </w:r>
            <w:r w:rsidRPr="001C038A">
              <w:t>.</w:t>
            </w:r>
            <w:r>
              <w:t>Configure</w:t>
            </w:r>
          </w:p>
        </w:tc>
      </w:tr>
    </w:tbl>
    <w:p w14:paraId="62FA978D"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03EBF5A" w14:textId="77777777" w:rsidTr="00502E57">
        <w:tc>
          <w:tcPr>
            <w:tcW w:w="9576" w:type="dxa"/>
            <w:shd w:val="clear" w:color="auto" w:fill="D9D9D9" w:themeFill="background1" w:themeFillShade="D9"/>
          </w:tcPr>
          <w:p w14:paraId="4294F54F" w14:textId="77777777" w:rsidR="002D57C4" w:rsidRDefault="002D57C4" w:rsidP="00502E57">
            <w:pPr>
              <w:rPr>
                <w:rStyle w:val="CodeSnippet"/>
                <w:noProof/>
              </w:rPr>
            </w:pPr>
            <w:r w:rsidRPr="006824F5">
              <w:rPr>
                <w:rStyle w:val="CodeSnippet"/>
                <w:noProof/>
              </w:rPr>
              <w:t>tosca.interfaces.relationship.Configure:</w:t>
            </w:r>
          </w:p>
          <w:p w14:paraId="67939F8E" w14:textId="77777777" w:rsidR="002D57C4" w:rsidRPr="006824F5" w:rsidRDefault="002D57C4" w:rsidP="00502E57">
            <w:pPr>
              <w:rPr>
                <w:rStyle w:val="CodeSnippet"/>
                <w:noProof/>
              </w:rPr>
            </w:pPr>
            <w:r>
              <w:rPr>
                <w:rStyle w:val="CodeSnippet"/>
                <w:noProof/>
              </w:rPr>
              <w:t xml:space="preserve">  derived_from: tosca.interfaces.Root</w:t>
            </w:r>
          </w:p>
          <w:p w14:paraId="255CEBD8" w14:textId="77777777" w:rsidR="002D57C4" w:rsidRPr="006824F5" w:rsidRDefault="002D57C4" w:rsidP="00502E57">
            <w:pPr>
              <w:rPr>
                <w:rStyle w:val="CodeSnippet"/>
                <w:noProof/>
              </w:rPr>
            </w:pPr>
            <w:r w:rsidRPr="006824F5">
              <w:rPr>
                <w:rStyle w:val="CodeSnippet"/>
                <w:noProof/>
              </w:rPr>
              <w:t xml:space="preserve">  pre_configure_source:</w:t>
            </w:r>
          </w:p>
          <w:p w14:paraId="78D08E77" w14:textId="77777777" w:rsidR="002D57C4" w:rsidRPr="006824F5" w:rsidRDefault="002D57C4" w:rsidP="00502E57">
            <w:pPr>
              <w:rPr>
                <w:rStyle w:val="CodeSnippet"/>
                <w:noProof/>
              </w:rPr>
            </w:pPr>
            <w:r w:rsidRPr="006824F5">
              <w:rPr>
                <w:rStyle w:val="CodeSnippet"/>
                <w:noProof/>
              </w:rPr>
              <w:t xml:space="preserve">    description: Operation to pre-configure the source endpoint.</w:t>
            </w:r>
          </w:p>
          <w:p w14:paraId="73F652A1" w14:textId="77777777" w:rsidR="002D57C4" w:rsidRPr="006824F5" w:rsidRDefault="002D57C4" w:rsidP="00502E57">
            <w:pPr>
              <w:rPr>
                <w:rStyle w:val="CodeSnippet"/>
                <w:noProof/>
              </w:rPr>
            </w:pPr>
            <w:r w:rsidRPr="006824F5">
              <w:rPr>
                <w:rStyle w:val="CodeSnippet"/>
                <w:noProof/>
              </w:rPr>
              <w:t xml:space="preserve">  pre_configure_target:</w:t>
            </w:r>
          </w:p>
          <w:p w14:paraId="4BCCDDCD" w14:textId="77777777" w:rsidR="002D57C4" w:rsidRPr="006824F5" w:rsidRDefault="002D57C4" w:rsidP="00502E57">
            <w:pPr>
              <w:rPr>
                <w:rStyle w:val="CodeSnippet"/>
                <w:noProof/>
              </w:rPr>
            </w:pPr>
            <w:r w:rsidRPr="006824F5">
              <w:rPr>
                <w:rStyle w:val="CodeSnippet"/>
                <w:noProof/>
              </w:rPr>
              <w:t xml:space="preserve">    description: Operation to pre-configure the target endpoint.</w:t>
            </w:r>
          </w:p>
          <w:p w14:paraId="0D65F04C" w14:textId="77777777" w:rsidR="002D57C4" w:rsidRPr="006824F5" w:rsidRDefault="002D57C4" w:rsidP="00502E57">
            <w:pPr>
              <w:rPr>
                <w:rStyle w:val="CodeSnippet"/>
                <w:noProof/>
              </w:rPr>
            </w:pPr>
            <w:r w:rsidRPr="006824F5">
              <w:rPr>
                <w:rStyle w:val="CodeSnippet"/>
                <w:noProof/>
              </w:rPr>
              <w:t xml:space="preserve">  post_configure_source:</w:t>
            </w:r>
          </w:p>
          <w:p w14:paraId="1AC03987" w14:textId="77777777" w:rsidR="002D57C4" w:rsidRPr="006824F5" w:rsidRDefault="002D57C4" w:rsidP="00502E57">
            <w:pPr>
              <w:rPr>
                <w:rStyle w:val="CodeSnippet"/>
                <w:noProof/>
              </w:rPr>
            </w:pPr>
            <w:r w:rsidRPr="006824F5">
              <w:rPr>
                <w:rStyle w:val="CodeSnippet"/>
                <w:noProof/>
              </w:rPr>
              <w:t xml:space="preserve">    description: Operation to post-configure the source endpoint.</w:t>
            </w:r>
          </w:p>
          <w:p w14:paraId="5B6BA012" w14:textId="77777777" w:rsidR="002D57C4" w:rsidRPr="006824F5" w:rsidRDefault="002D57C4" w:rsidP="00502E57">
            <w:pPr>
              <w:rPr>
                <w:rStyle w:val="CodeSnippet"/>
                <w:noProof/>
              </w:rPr>
            </w:pPr>
            <w:r w:rsidRPr="006824F5">
              <w:rPr>
                <w:rStyle w:val="CodeSnippet"/>
                <w:noProof/>
              </w:rPr>
              <w:t xml:space="preserve">  post_configure_target:</w:t>
            </w:r>
          </w:p>
          <w:p w14:paraId="4AE8BCF0" w14:textId="77777777" w:rsidR="002D57C4" w:rsidRPr="006824F5" w:rsidRDefault="002D57C4" w:rsidP="00502E57">
            <w:pPr>
              <w:rPr>
                <w:rStyle w:val="CodeSnippet"/>
                <w:noProof/>
              </w:rPr>
            </w:pPr>
            <w:r w:rsidRPr="006824F5">
              <w:rPr>
                <w:rStyle w:val="CodeSnippet"/>
                <w:noProof/>
              </w:rPr>
              <w:t xml:space="preserve">    description: Operation to post-configure the target endpoint.</w:t>
            </w:r>
          </w:p>
          <w:p w14:paraId="5DA51A54" w14:textId="77777777" w:rsidR="002D57C4" w:rsidRPr="006824F5" w:rsidRDefault="002D57C4" w:rsidP="00502E57">
            <w:pPr>
              <w:rPr>
                <w:rStyle w:val="CodeSnippet"/>
                <w:noProof/>
              </w:rPr>
            </w:pPr>
            <w:r w:rsidRPr="006824F5">
              <w:rPr>
                <w:rStyle w:val="CodeSnippet"/>
                <w:noProof/>
              </w:rPr>
              <w:t xml:space="preserve">  add_target:</w:t>
            </w:r>
          </w:p>
          <w:p w14:paraId="21EFEBDF" w14:textId="77777777" w:rsidR="002D57C4" w:rsidRDefault="002D57C4" w:rsidP="00502E57">
            <w:pPr>
              <w:rPr>
                <w:rStyle w:val="CodeSnippet"/>
                <w:noProof/>
              </w:rPr>
            </w:pPr>
            <w:r w:rsidRPr="006824F5">
              <w:rPr>
                <w:rStyle w:val="CodeSnippet"/>
                <w:noProof/>
              </w:rPr>
              <w:t xml:space="preserve">    description: Operation to </w:t>
            </w:r>
            <w:r>
              <w:rPr>
                <w:rStyle w:val="CodeSnippet"/>
                <w:noProof/>
              </w:rPr>
              <w:t xml:space="preserve">notify the source node of a </w:t>
            </w:r>
            <w:r w:rsidRPr="006824F5">
              <w:rPr>
                <w:rStyle w:val="CodeSnippet"/>
                <w:noProof/>
              </w:rPr>
              <w:t>target node</w:t>
            </w:r>
            <w:r>
              <w:rPr>
                <w:rStyle w:val="CodeSnippet"/>
                <w:noProof/>
              </w:rPr>
              <w:t xml:space="preserve"> being added via a relationship</w:t>
            </w:r>
            <w:r w:rsidRPr="006824F5">
              <w:rPr>
                <w:rStyle w:val="CodeSnippet"/>
                <w:noProof/>
              </w:rPr>
              <w:t>.</w:t>
            </w:r>
          </w:p>
          <w:p w14:paraId="0C389E4F" w14:textId="77777777" w:rsidR="002D57C4" w:rsidRDefault="002D57C4" w:rsidP="00502E57">
            <w:pPr>
              <w:rPr>
                <w:rStyle w:val="CodeSnippet"/>
                <w:noProof/>
              </w:rPr>
            </w:pPr>
            <w:r>
              <w:rPr>
                <w:rStyle w:val="CodeSnippet"/>
                <w:noProof/>
              </w:rPr>
              <w:t xml:space="preserve">  add_source:</w:t>
            </w:r>
            <w:r w:rsidRPr="006824F5">
              <w:rPr>
                <w:rStyle w:val="CodeSnippet"/>
                <w:noProof/>
              </w:rPr>
              <w:t xml:space="preserve"> </w:t>
            </w:r>
          </w:p>
          <w:p w14:paraId="731DFD6F" w14:textId="77777777" w:rsidR="002D57C4" w:rsidRDefault="002D57C4" w:rsidP="00502E57">
            <w:pPr>
              <w:rPr>
                <w:rStyle w:val="CodeSnippet"/>
                <w:noProof/>
              </w:rPr>
            </w:pPr>
            <w:r>
              <w:rPr>
                <w:rStyle w:val="CodeSnippet"/>
                <w:noProof/>
              </w:rPr>
              <w:t xml:space="preserve">    description: </w:t>
            </w:r>
            <w:r w:rsidRPr="006824F5">
              <w:rPr>
                <w:rStyle w:val="CodeSnippet"/>
                <w:noProof/>
              </w:rPr>
              <w:t xml:space="preserve">Operation to </w:t>
            </w:r>
            <w:r>
              <w:rPr>
                <w:rStyle w:val="CodeSnippet"/>
                <w:noProof/>
              </w:rPr>
              <w:t>notify the target node of a source</w:t>
            </w:r>
            <w:r w:rsidRPr="006824F5">
              <w:rPr>
                <w:rStyle w:val="CodeSnippet"/>
                <w:noProof/>
              </w:rPr>
              <w:t xml:space="preserve"> node</w:t>
            </w:r>
            <w:r>
              <w:rPr>
                <w:rStyle w:val="CodeSnippet"/>
                <w:noProof/>
              </w:rPr>
              <w:t xml:space="preserve"> which is now available via a relationship</w:t>
            </w:r>
            <w:r w:rsidRPr="006824F5">
              <w:rPr>
                <w:rStyle w:val="CodeSnippet"/>
                <w:noProof/>
              </w:rPr>
              <w:t>.</w:t>
            </w:r>
          </w:p>
          <w:p w14:paraId="60908921" w14:textId="77777777" w:rsidR="002D57C4" w:rsidRDefault="002D57C4" w:rsidP="00502E57">
            <w:pPr>
              <w:rPr>
                <w:rStyle w:val="CodeSnippet"/>
                <w:noProof/>
              </w:rPr>
            </w:pPr>
            <w:r>
              <w:rPr>
                <w:rStyle w:val="CodeSnippet"/>
                <w:noProof/>
              </w:rPr>
              <w:t xml:space="preserve">    description: </w:t>
            </w:r>
          </w:p>
          <w:p w14:paraId="23E98FEE" w14:textId="77777777" w:rsidR="002D57C4" w:rsidRDefault="002D57C4" w:rsidP="00502E57">
            <w:pPr>
              <w:rPr>
                <w:rStyle w:val="CodeSnippet"/>
                <w:noProof/>
              </w:rPr>
            </w:pPr>
            <w:r>
              <w:rPr>
                <w:rStyle w:val="CodeSnippet"/>
                <w:noProof/>
              </w:rPr>
              <w:t xml:space="preserve">  target_changed:</w:t>
            </w:r>
          </w:p>
          <w:p w14:paraId="5243683D" w14:textId="77777777" w:rsidR="002D57C4" w:rsidRDefault="002D57C4" w:rsidP="00502E57">
            <w:pPr>
              <w:rPr>
                <w:rStyle w:val="CodeSnippet"/>
                <w:noProof/>
              </w:rPr>
            </w:pPr>
            <w:r>
              <w:rPr>
                <w:rStyle w:val="CodeSnippet"/>
                <w:noProof/>
              </w:rPr>
              <w:t xml:space="preserve">    description: Operation to notify source some property or attribute of the target changed</w:t>
            </w:r>
          </w:p>
          <w:p w14:paraId="7F02D0A3" w14:textId="77777777" w:rsidR="002D57C4" w:rsidRPr="006824F5" w:rsidRDefault="002D57C4" w:rsidP="00502E57">
            <w:pPr>
              <w:rPr>
                <w:rStyle w:val="CodeSnippet"/>
                <w:noProof/>
              </w:rPr>
            </w:pPr>
            <w:r w:rsidRPr="006824F5">
              <w:rPr>
                <w:rStyle w:val="CodeSnippet"/>
                <w:noProof/>
              </w:rPr>
              <w:t xml:space="preserve">  remove_target:</w:t>
            </w:r>
          </w:p>
          <w:p w14:paraId="2A0AED4F" w14:textId="77777777" w:rsidR="002D57C4" w:rsidRPr="006824F5" w:rsidRDefault="002D57C4" w:rsidP="00502E57">
            <w:pPr>
              <w:rPr>
                <w:rStyle w:val="CodeSnippet"/>
              </w:rPr>
            </w:pPr>
            <w:r w:rsidRPr="006824F5">
              <w:rPr>
                <w:rStyle w:val="CodeSnippet"/>
                <w:noProof/>
              </w:rPr>
              <w:t xml:space="preserve">    description: Operation to remove a target node.</w:t>
            </w:r>
            <w:r w:rsidRPr="006824F5">
              <w:rPr>
                <w:rStyle w:val="CodeSnippet"/>
              </w:rPr>
              <w:t xml:space="preserve">  </w:t>
            </w:r>
          </w:p>
        </w:tc>
      </w:tr>
    </w:tbl>
    <w:p w14:paraId="023F9666" w14:textId="77777777" w:rsidR="002D57C4" w:rsidRDefault="002D57C4" w:rsidP="002D57C4">
      <w:pPr>
        <w:spacing w:after="200"/>
        <w:rPr>
          <w:rFonts w:cs="Arial"/>
          <w:b/>
          <w:bCs/>
          <w:color w:val="3B006F"/>
          <w:kern w:val="32"/>
          <w:sz w:val="24"/>
          <w:szCs w:val="26"/>
        </w:rPr>
      </w:pPr>
      <w:r>
        <w:br w:type="page"/>
      </w:r>
    </w:p>
    <w:p w14:paraId="5C796B18" w14:textId="77777777" w:rsidR="002D57C4" w:rsidRDefault="002D57C4" w:rsidP="002D57C4">
      <w:pPr>
        <w:pStyle w:val="Heading4"/>
        <w:numPr>
          <w:ilvl w:val="3"/>
          <w:numId w:val="3"/>
        </w:numPr>
      </w:pPr>
      <w:r>
        <w:rPr>
          <w:noProof/>
        </w:rPr>
        <w:lastRenderedPageBreak/>
        <w:drawing>
          <wp:anchor distT="0" distB="0" distL="114300" distR="114300" simplePos="0" relativeHeight="251661312" behindDoc="0" locked="0" layoutInCell="1" allowOverlap="1" wp14:anchorId="67EB90CD" wp14:editId="531F0168">
            <wp:simplePos x="0" y="0"/>
            <wp:positionH relativeFrom="column">
              <wp:posOffset>142240</wp:posOffset>
            </wp:positionH>
            <wp:positionV relativeFrom="paragraph">
              <wp:posOffset>358140</wp:posOffset>
            </wp:positionV>
            <wp:extent cx="4370705" cy="2638425"/>
            <wp:effectExtent l="0" t="0" r="0"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4370705" cy="2638425"/>
                    </a:xfrm>
                    <a:prstGeom prst="rect">
                      <a:avLst/>
                    </a:prstGeom>
                    <a:noFill/>
                  </pic:spPr>
                </pic:pic>
              </a:graphicData>
            </a:graphic>
            <wp14:sizeRelH relativeFrom="page">
              <wp14:pctWidth>0</wp14:pctWidth>
            </wp14:sizeRelH>
            <wp14:sizeRelV relativeFrom="page">
              <wp14:pctHeight>0</wp14:pctHeight>
            </wp14:sizeRelV>
          </wp:anchor>
        </w:drawing>
      </w:r>
      <w:r>
        <w:t>Invocation Conventions</w:t>
      </w:r>
      <w:r w:rsidRPr="008B5FC2">
        <w:rPr>
          <w:rFonts w:eastAsiaTheme="minorHAnsi" w:cstheme="minorBidi"/>
          <w:bCs/>
          <w:noProof/>
          <w:color w:val="auto"/>
          <w:kern w:val="0"/>
          <w:sz w:val="22"/>
          <w:szCs w:val="22"/>
        </w:rPr>
        <w:t xml:space="preserve"> </w:t>
      </w:r>
    </w:p>
    <w:p w14:paraId="390E6E18" w14:textId="77777777" w:rsidR="002D57C4" w:rsidRDefault="002D57C4" w:rsidP="002D57C4">
      <w:pPr>
        <w:keepNext/>
      </w:pPr>
      <w:r>
        <w:t>TOSCA relationships are directional connecting a source node to a target node.  When TOSCA Orchestrator connects a source and target node together using a relationship that supports the Configure interface it will “interleave” the operations invocations of the Configure interface with those of the node’s own Standard lifecycle interface. This concept is illustrated below:</w:t>
      </w:r>
    </w:p>
    <w:p w14:paraId="79A26854" w14:textId="77777777" w:rsidR="002D57C4" w:rsidRDefault="002D57C4" w:rsidP="002D57C4">
      <w:pPr>
        <w:pStyle w:val="Heading4"/>
        <w:numPr>
          <w:ilvl w:val="3"/>
          <w:numId w:val="3"/>
        </w:numPr>
      </w:pPr>
      <w:r>
        <w:t>Normal node start sequence with Configure relationship operations</w:t>
      </w:r>
    </w:p>
    <w:p w14:paraId="66896802" w14:textId="77777777" w:rsidR="002D57C4" w:rsidRPr="00970333" w:rsidRDefault="002D57C4" w:rsidP="002D57C4">
      <w:pPr>
        <w:pStyle w:val="NormalaroundTable"/>
      </w:pPr>
      <w:r>
        <w:rPr>
          <w:noProof/>
        </w:rPr>
        <w:drawing>
          <wp:anchor distT="0" distB="0" distL="114300" distR="114300" simplePos="0" relativeHeight="251663360" behindDoc="0" locked="0" layoutInCell="1" allowOverlap="1" wp14:anchorId="6785D310" wp14:editId="13FEF651">
            <wp:simplePos x="0" y="0"/>
            <wp:positionH relativeFrom="column">
              <wp:posOffset>22860</wp:posOffset>
            </wp:positionH>
            <wp:positionV relativeFrom="paragraph">
              <wp:posOffset>509270</wp:posOffset>
            </wp:positionV>
            <wp:extent cx="3082925" cy="3695700"/>
            <wp:effectExtent l="0" t="0" r="317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82925" cy="3695700"/>
                    </a:xfrm>
                    <a:prstGeom prst="rect">
                      <a:avLst/>
                    </a:prstGeom>
                    <a:noFill/>
                  </pic:spPr>
                </pic:pic>
              </a:graphicData>
            </a:graphic>
            <wp14:sizeRelH relativeFrom="page">
              <wp14:pctWidth>0</wp14:pctWidth>
            </wp14:sizeRelH>
            <wp14:sizeRelV relativeFrom="page">
              <wp14:pctHeight>0</wp14:pctHeight>
            </wp14:sizeRelV>
          </wp:anchor>
        </w:drawing>
      </w:r>
      <w:r>
        <w:t>The</w:t>
      </w:r>
      <w:r w:rsidRPr="00970333">
        <w:t xml:space="preserve"> </w:t>
      </w:r>
      <w:r w:rsidRPr="002E65CA">
        <w:t xml:space="preserve">following diagram shows how the TOSCA orchestrator would invoke </w:t>
      </w:r>
      <w:r>
        <w:t xml:space="preserve">Configure lifecycle </w:t>
      </w:r>
      <w:r w:rsidRPr="002E65CA">
        <w:t>operations</w:t>
      </w:r>
      <w:r>
        <w:t xml:space="preserve"> in conjunction with </w:t>
      </w:r>
      <w:r w:rsidRPr="002E65CA">
        <w:t xml:space="preserve">Standard lifecycle </w:t>
      </w:r>
      <w:r>
        <w:t xml:space="preserve">operations during a typical startup sequence on </w:t>
      </w:r>
      <w:r w:rsidRPr="002E65CA">
        <w:t>a node</w:t>
      </w:r>
      <w:r>
        <w:t>.</w:t>
      </w:r>
    </w:p>
    <w:p w14:paraId="4067FA8E" w14:textId="77777777" w:rsidR="002D57C4" w:rsidRDefault="002D57C4" w:rsidP="002D57C4">
      <w:pPr>
        <w:pStyle w:val="Heading4"/>
        <w:numPr>
          <w:ilvl w:val="3"/>
          <w:numId w:val="3"/>
        </w:numPr>
      </w:pPr>
      <w:r>
        <w:t>Node-Relationship configuration sequence</w:t>
      </w:r>
    </w:p>
    <w:p w14:paraId="7003EDA7" w14:textId="77777777" w:rsidR="002D57C4" w:rsidRDefault="002D57C4" w:rsidP="002D57C4">
      <w:pPr>
        <w:pStyle w:val="NormalaroundTable"/>
      </w:pPr>
      <w:r>
        <w:t>Depending on which side (i.e., source or target) of a relationship a node is on, the orchestrator will:</w:t>
      </w:r>
    </w:p>
    <w:p w14:paraId="61C1183A" w14:textId="77777777" w:rsidR="002D57C4" w:rsidRDefault="002D57C4" w:rsidP="002D57C4">
      <w:pPr>
        <w:pStyle w:val="ListNumber"/>
        <w:tabs>
          <w:tab w:val="num" w:pos="720"/>
        </w:tabs>
        <w:ind w:left="720"/>
      </w:pPr>
      <w:r>
        <w:lastRenderedPageBreak/>
        <w:t xml:space="preserve">Invoke either the </w:t>
      </w:r>
      <w:r w:rsidRPr="00D87A2E">
        <w:rPr>
          <w:rStyle w:val="CodeSnippetHighlight"/>
        </w:rPr>
        <w:t>pre_configure_source</w:t>
      </w:r>
      <w:r>
        <w:t xml:space="preserve"> or </w:t>
      </w:r>
      <w:r w:rsidRPr="00D87A2E">
        <w:rPr>
          <w:rStyle w:val="CodeSnippetHighlight"/>
        </w:rPr>
        <w:t>pre</w:t>
      </w:r>
      <w:r>
        <w:rPr>
          <w:rStyle w:val="CodeSnippetHighlight"/>
        </w:rPr>
        <w:t>_</w:t>
      </w:r>
      <w:r w:rsidRPr="00D87A2E">
        <w:rPr>
          <w:rStyle w:val="CodeSnippetHighlight"/>
        </w:rPr>
        <w:t>configure_target</w:t>
      </w:r>
      <w:r>
        <w:t xml:space="preserve"> operation as supplied by the relationship on the node.   </w:t>
      </w:r>
    </w:p>
    <w:p w14:paraId="47CB4CF3" w14:textId="77777777" w:rsidR="002D57C4" w:rsidRDefault="002D57C4" w:rsidP="002D57C4">
      <w:pPr>
        <w:pStyle w:val="ListNumber"/>
        <w:tabs>
          <w:tab w:val="num" w:pos="720"/>
        </w:tabs>
        <w:ind w:left="720"/>
      </w:pPr>
      <w:r>
        <w:t xml:space="preserve">Invoke the node’s </w:t>
      </w:r>
      <w:r w:rsidRPr="00D87A2E">
        <w:rPr>
          <w:rStyle w:val="CodeSnippetHighlight"/>
        </w:rPr>
        <w:t>configure</w:t>
      </w:r>
      <w:r>
        <w:t xml:space="preserve"> operation.  </w:t>
      </w:r>
    </w:p>
    <w:p w14:paraId="5D53E4FC" w14:textId="77777777" w:rsidR="002D57C4" w:rsidRDefault="002D57C4" w:rsidP="002D57C4">
      <w:pPr>
        <w:pStyle w:val="ListNumber"/>
        <w:tabs>
          <w:tab w:val="num" w:pos="720"/>
        </w:tabs>
        <w:ind w:left="720"/>
      </w:pPr>
      <w:r>
        <w:t xml:space="preserve">Invoke either the </w:t>
      </w:r>
      <w:r w:rsidRPr="00D87A2E">
        <w:rPr>
          <w:rStyle w:val="CodeSnippetHighlight"/>
        </w:rPr>
        <w:t>post_configure_source</w:t>
      </w:r>
      <w:r>
        <w:t xml:space="preserve"> or </w:t>
      </w:r>
      <w:r w:rsidRPr="00D87A2E">
        <w:rPr>
          <w:rStyle w:val="CodeSnippetHighlight"/>
        </w:rPr>
        <w:t>post_configure_target</w:t>
      </w:r>
      <w:r>
        <w:t xml:space="preserve"> as supplied by the relationship on the node.</w:t>
      </w:r>
    </w:p>
    <w:p w14:paraId="76848829" w14:textId="77777777" w:rsidR="002D57C4" w:rsidRDefault="002D57C4" w:rsidP="002D57C4">
      <w:pPr>
        <w:pStyle w:val="ListNumber"/>
        <w:ind w:left="360" w:hanging="360"/>
      </w:pPr>
      <w:r>
        <w:t xml:space="preserve">Note that the </w:t>
      </w:r>
      <w:r w:rsidRPr="00D87A2E">
        <w:rPr>
          <w:rStyle w:val="CodeSnippetHighlight"/>
        </w:rPr>
        <w:t>pre_configure_xxx</w:t>
      </w:r>
      <w:r>
        <w:t xml:space="preserve"> and </w:t>
      </w:r>
      <w:r w:rsidRPr="00D87A2E">
        <w:rPr>
          <w:rStyle w:val="CodeSnippetHighlight"/>
        </w:rPr>
        <w:t>post_configure_xxx</w:t>
      </w:r>
      <w:r>
        <w:t xml:space="preserve"> are invoked only once per node instance.</w:t>
      </w:r>
    </w:p>
    <w:p w14:paraId="55688D52" w14:textId="77777777" w:rsidR="002D57C4" w:rsidRDefault="002D57C4" w:rsidP="002D57C4">
      <w:pPr>
        <w:pStyle w:val="Heading5"/>
        <w:numPr>
          <w:ilvl w:val="4"/>
          <w:numId w:val="3"/>
        </w:numPr>
      </w:pPr>
      <w:r>
        <w:t>Node-Relationship add, remove and changed sequence</w:t>
      </w:r>
    </w:p>
    <w:p w14:paraId="27026985" w14:textId="77777777" w:rsidR="002D57C4" w:rsidRDefault="002D57C4" w:rsidP="002D57C4">
      <w:r w:rsidRPr="003C4AF0">
        <w:t xml:space="preserve">Since a topology template contains nodes that can </w:t>
      </w:r>
      <w:r>
        <w:t xml:space="preserve">dynamically be added (and scaled), removed or changed as part of an application instance, the Configure lifecycle includes operations that are invoked on node instances that to notify and address these dynamic changes.  </w:t>
      </w:r>
    </w:p>
    <w:p w14:paraId="2296C7EB" w14:textId="77777777" w:rsidR="002D57C4" w:rsidRDefault="002D57C4" w:rsidP="002D57C4"/>
    <w:p w14:paraId="0D80497B" w14:textId="77777777" w:rsidR="002D57C4" w:rsidRPr="003C4AF0" w:rsidRDefault="002D57C4" w:rsidP="002D57C4">
      <w:r>
        <w:t xml:space="preserve">For example, a source node, of a relationship that uses the Configure lifecycle, will have the relationship operations </w:t>
      </w:r>
      <w:r w:rsidRPr="00E87997">
        <w:rPr>
          <w:rStyle w:val="CodeSnippetHighlight"/>
        </w:rPr>
        <w:t>add_target</w:t>
      </w:r>
      <w:r>
        <w:t xml:space="preserve">, or </w:t>
      </w:r>
      <w:r>
        <w:rPr>
          <w:rStyle w:val="CodeSnippetHighlight"/>
        </w:rPr>
        <w:t>remove_</w:t>
      </w:r>
      <w:r w:rsidRPr="00E87997">
        <w:rPr>
          <w:rStyle w:val="CodeSnippetHighlight"/>
        </w:rPr>
        <w:t>target</w:t>
      </w:r>
      <w:r>
        <w:t xml:space="preserve"> invoked on it whenever a target node instance is added or removed to the running application instance.  In addition, whenever the node state of its target node changes, the </w:t>
      </w:r>
      <w:r w:rsidRPr="00E87997">
        <w:rPr>
          <w:rStyle w:val="CodeSnippetHighlight"/>
        </w:rPr>
        <w:t>target_changed</w:t>
      </w:r>
      <w:r>
        <w:t xml:space="preserve"> operation is invoked on it to address this change.  Conversely, the </w:t>
      </w:r>
      <w:r w:rsidRPr="00E87997">
        <w:rPr>
          <w:rStyle w:val="CodeSnippetHighlight"/>
        </w:rPr>
        <w:t>add_source</w:t>
      </w:r>
      <w:r>
        <w:t xml:space="preserve"> and </w:t>
      </w:r>
      <w:r w:rsidRPr="00E87997">
        <w:rPr>
          <w:rStyle w:val="CodeSnippetHighlight"/>
        </w:rPr>
        <w:t>remove_source</w:t>
      </w:r>
      <w:r>
        <w:t xml:space="preserve"> operations are invoked on the source node of the relationship.</w:t>
      </w:r>
    </w:p>
    <w:p w14:paraId="0D8FB5A0" w14:textId="77777777" w:rsidR="002D57C4" w:rsidRDefault="002D57C4" w:rsidP="002D57C4">
      <w:pPr>
        <w:pStyle w:val="Heading4"/>
        <w:numPr>
          <w:ilvl w:val="3"/>
          <w:numId w:val="3"/>
        </w:numPr>
      </w:pPr>
      <w:r>
        <w:t>Notes</w:t>
      </w:r>
    </w:p>
    <w:p w14:paraId="5D37689B" w14:textId="77777777" w:rsidR="002D57C4" w:rsidRPr="00041811" w:rsidRDefault="002D57C4" w:rsidP="002D57C4">
      <w:pPr>
        <w:pStyle w:val="ListParagraph"/>
        <w:numPr>
          <w:ilvl w:val="0"/>
          <w:numId w:val="34"/>
        </w:numPr>
      </w:pPr>
      <w:r w:rsidRPr="00041811">
        <w:t>The target (provider) MUST be active and running (i.e., all its dependency stack MUST be fulfilled) prior to invoking add_target</w:t>
      </w:r>
    </w:p>
    <w:p w14:paraId="31B4E5F7" w14:textId="77777777" w:rsidR="002D57C4" w:rsidRPr="00041811" w:rsidRDefault="002D57C4" w:rsidP="002D57C4">
      <w:pPr>
        <w:pStyle w:val="ListParagraph"/>
        <w:numPr>
          <w:ilvl w:val="0"/>
          <w:numId w:val="34"/>
        </w:numPr>
        <w:ind w:left="1080"/>
      </w:pPr>
      <w:r w:rsidRPr="00041811">
        <w:t>In other words, all Requirements MUST be satisfied before it advertises its capabilities (i.e., the attributes of the matched Capabilities are available).</w:t>
      </w:r>
    </w:p>
    <w:p w14:paraId="03E6FE8A" w14:textId="77777777" w:rsidR="002D57C4" w:rsidRPr="00041811" w:rsidRDefault="002D57C4" w:rsidP="002D57C4">
      <w:pPr>
        <w:pStyle w:val="ListParagraph"/>
        <w:numPr>
          <w:ilvl w:val="0"/>
          <w:numId w:val="34"/>
        </w:numPr>
        <w:ind w:left="1080"/>
      </w:pPr>
      <w:r w:rsidRPr="00041811">
        <w:t>In other words, it cannot be “consumed” by any dependent node.</w:t>
      </w:r>
    </w:p>
    <w:p w14:paraId="4FBFA463" w14:textId="77777777" w:rsidR="002D57C4" w:rsidRPr="00041811" w:rsidRDefault="002D57C4" w:rsidP="002D57C4">
      <w:pPr>
        <w:pStyle w:val="ListParagraph"/>
        <w:numPr>
          <w:ilvl w:val="0"/>
          <w:numId w:val="34"/>
        </w:numPr>
        <w:ind w:left="1080"/>
      </w:pPr>
      <w:r w:rsidRPr="00041811">
        <w:t xml:space="preserve">Conversely, </w:t>
      </w:r>
      <w:r>
        <w:t>s</w:t>
      </w:r>
      <w:r w:rsidRPr="00041811">
        <w:t>ince the source (consumer) needs information (attributes) about any targets (and their attributes) being removed before it actually goes away.</w:t>
      </w:r>
    </w:p>
    <w:p w14:paraId="061242E9" w14:textId="77777777" w:rsidR="002D57C4" w:rsidRPr="00041811" w:rsidRDefault="002D57C4" w:rsidP="002D57C4">
      <w:pPr>
        <w:pStyle w:val="ListParagraph"/>
        <w:numPr>
          <w:ilvl w:val="0"/>
          <w:numId w:val="34"/>
        </w:numPr>
      </w:pPr>
      <w:r w:rsidRPr="005B0A1F">
        <w:t xml:space="preserve">The </w:t>
      </w:r>
      <w:r w:rsidRPr="005B0A1F">
        <w:rPr>
          <w:rStyle w:val="CodeSnippetHighlight"/>
        </w:rPr>
        <w:t>remove_target</w:t>
      </w:r>
      <w:r w:rsidRPr="00041811">
        <w:t xml:space="preserve"> </w:t>
      </w:r>
      <w:r>
        <w:t xml:space="preserve">operation </w:t>
      </w:r>
      <w:r w:rsidRPr="00041811">
        <w:t xml:space="preserve">should only be executed if the target has had </w:t>
      </w:r>
      <w:r w:rsidRPr="00D964E8">
        <w:rPr>
          <w:rStyle w:val="CodeSnippetHighlight"/>
        </w:rPr>
        <w:t>add_target</w:t>
      </w:r>
      <w:r w:rsidRPr="00041811">
        <w:t xml:space="preserve"> executed. BUT in truth we’re first informed about a target in </w:t>
      </w:r>
      <w:r w:rsidRPr="00AD5324">
        <w:rPr>
          <w:rStyle w:val="CodeSnippetHighlight"/>
        </w:rPr>
        <w:t>pre_configure_source</w:t>
      </w:r>
      <w:r w:rsidRPr="00041811">
        <w:t xml:space="preserve">, so if we execute that the source node should see </w:t>
      </w:r>
      <w:r w:rsidRPr="00D964E8">
        <w:rPr>
          <w:rStyle w:val="CodeSnippetHighlight"/>
        </w:rPr>
        <w:t>remove_target</w:t>
      </w:r>
      <w:r w:rsidRPr="00041811">
        <w:t xml:space="preserve"> called to cleanup.</w:t>
      </w:r>
    </w:p>
    <w:p w14:paraId="059D8910" w14:textId="77777777" w:rsidR="002D57C4" w:rsidRPr="00041811" w:rsidRDefault="002D57C4" w:rsidP="002D57C4">
      <w:pPr>
        <w:pStyle w:val="ListParagraph"/>
        <w:numPr>
          <w:ilvl w:val="0"/>
          <w:numId w:val="34"/>
        </w:numPr>
      </w:pPr>
      <w:r w:rsidRPr="006628EE">
        <w:rPr>
          <w:b/>
        </w:rPr>
        <w:t>Error handling</w:t>
      </w:r>
      <w:r w:rsidRPr="00041811">
        <w:t>: If any node operation of the topology fails processing should stop on that node template and the failing operation (script) should return a</w:t>
      </w:r>
      <w:r>
        <w:t>n error (failure)</w:t>
      </w:r>
      <w:r w:rsidRPr="00041811">
        <w:t xml:space="preserve"> code when possible.</w:t>
      </w:r>
    </w:p>
    <w:p w14:paraId="079FE8EF" w14:textId="77777777" w:rsidR="002D57C4" w:rsidRPr="00281334" w:rsidRDefault="002D57C4" w:rsidP="002D57C4">
      <w:pPr>
        <w:pStyle w:val="Heading2"/>
        <w:numPr>
          <w:ilvl w:val="1"/>
          <w:numId w:val="3"/>
        </w:numPr>
      </w:pPr>
      <w:bookmarkStart w:id="517" w:name="_Toc397688816"/>
      <w:bookmarkStart w:id="518" w:name="_Toc302251715"/>
      <w:bookmarkStart w:id="519" w:name="_Toc445238269"/>
      <w:r>
        <w:t>Node Types</w:t>
      </w:r>
      <w:bookmarkStart w:id="520" w:name="_Toc373867870"/>
      <w:bookmarkEnd w:id="464"/>
      <w:bookmarkEnd w:id="465"/>
      <w:bookmarkEnd w:id="466"/>
      <w:bookmarkEnd w:id="467"/>
      <w:bookmarkEnd w:id="517"/>
      <w:bookmarkEnd w:id="518"/>
      <w:bookmarkEnd w:id="519"/>
    </w:p>
    <w:p w14:paraId="1CB7BC31" w14:textId="77777777" w:rsidR="002D57C4" w:rsidRDefault="002D57C4" w:rsidP="002D57C4">
      <w:pPr>
        <w:pStyle w:val="Heading3"/>
        <w:numPr>
          <w:ilvl w:val="2"/>
          <w:numId w:val="3"/>
        </w:numPr>
        <w:rPr>
          <w:rFonts w:eastAsiaTheme="majorEastAsia"/>
        </w:rPr>
      </w:pPr>
      <w:bookmarkStart w:id="521" w:name="_Toc379455076"/>
      <w:bookmarkStart w:id="522" w:name="_Ref379544964"/>
      <w:bookmarkStart w:id="523" w:name="DEFN_TYPE_NODES_ROOT"/>
      <w:r>
        <w:rPr>
          <w:rFonts w:eastAsiaTheme="majorEastAsia"/>
        </w:rPr>
        <w:t>tosca.nodes.Root</w:t>
      </w:r>
      <w:bookmarkEnd w:id="521"/>
      <w:bookmarkEnd w:id="522"/>
    </w:p>
    <w:bookmarkEnd w:id="523"/>
    <w:p w14:paraId="4FBB7373" w14:textId="77777777" w:rsidR="002D57C4" w:rsidRDefault="002D57C4" w:rsidP="002D57C4">
      <w:r>
        <w:t xml:space="preserve">The TOSCA </w:t>
      </w:r>
      <w:r w:rsidRPr="00860225">
        <w:rPr>
          <w:rStyle w:val="CodeSnippetHighlight"/>
        </w:rPr>
        <w:t>Root</w:t>
      </w:r>
      <w:r>
        <w:t xml:space="preserve"> Node Type is the default type that all other TOSCA base Node Types derive from.  This allows for all TOSCA nodes to have a consistent set of features for modeling and management (e.g., consistent definitions for requirements, capabilities and lifecycle interfaces). </w:t>
      </w:r>
    </w:p>
    <w:p w14:paraId="6548DFD6" w14:textId="77777777" w:rsidR="002D57C4" w:rsidRDefault="002D57C4" w:rsidP="002D57C4">
      <w:pPr>
        <w:pStyle w:val="NormalaroundTable"/>
      </w:pP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09007369" w14:textId="77777777" w:rsidTr="00502E57">
        <w:tc>
          <w:tcPr>
            <w:tcW w:w="1177" w:type="pct"/>
            <w:shd w:val="clear" w:color="auto" w:fill="D9D9D9"/>
          </w:tcPr>
          <w:p w14:paraId="37C00583" w14:textId="77777777" w:rsidR="002D57C4" w:rsidRPr="00422683" w:rsidRDefault="002D57C4" w:rsidP="00502E57">
            <w:pPr>
              <w:pStyle w:val="TableText-Heading"/>
            </w:pPr>
            <w:r w:rsidRPr="00422683">
              <w:lastRenderedPageBreak/>
              <w:t>Shorthand Name</w:t>
            </w:r>
          </w:p>
        </w:tc>
        <w:tc>
          <w:tcPr>
            <w:tcW w:w="3823" w:type="pct"/>
          </w:tcPr>
          <w:p w14:paraId="5CA0343A" w14:textId="77777777" w:rsidR="002D57C4" w:rsidRPr="005A5497" w:rsidRDefault="002D57C4" w:rsidP="00502E57">
            <w:pPr>
              <w:pStyle w:val="TableText"/>
              <w:rPr>
                <w:noProof/>
              </w:rPr>
            </w:pPr>
            <w:r>
              <w:rPr>
                <w:noProof/>
              </w:rPr>
              <w:t>Root</w:t>
            </w:r>
          </w:p>
        </w:tc>
      </w:tr>
      <w:tr w:rsidR="002D57C4" w:rsidRPr="004279F4" w14:paraId="75C33A64" w14:textId="77777777" w:rsidTr="00502E57">
        <w:tc>
          <w:tcPr>
            <w:tcW w:w="1177" w:type="pct"/>
            <w:shd w:val="clear" w:color="auto" w:fill="D9D9D9"/>
          </w:tcPr>
          <w:p w14:paraId="71582A8E" w14:textId="77777777" w:rsidR="002D57C4" w:rsidRPr="00422683" w:rsidRDefault="002D57C4" w:rsidP="00502E57">
            <w:pPr>
              <w:pStyle w:val="TableText-Heading"/>
            </w:pPr>
            <w:r w:rsidRPr="00422683">
              <w:t>Type Qualified Name</w:t>
            </w:r>
          </w:p>
        </w:tc>
        <w:tc>
          <w:tcPr>
            <w:tcW w:w="3823" w:type="pct"/>
          </w:tcPr>
          <w:p w14:paraId="5E657841" w14:textId="77777777" w:rsidR="002D57C4" w:rsidRDefault="002D57C4" w:rsidP="00502E57">
            <w:pPr>
              <w:pStyle w:val="TableText"/>
              <w:rPr>
                <w:noProof/>
              </w:rPr>
            </w:pPr>
            <w:r>
              <w:rPr>
                <w:noProof/>
              </w:rPr>
              <w:t>tosca:Root</w:t>
            </w:r>
          </w:p>
        </w:tc>
      </w:tr>
      <w:tr w:rsidR="002D57C4" w:rsidRPr="004279F4" w14:paraId="0E318679" w14:textId="77777777" w:rsidTr="00502E57">
        <w:tc>
          <w:tcPr>
            <w:tcW w:w="1177" w:type="pct"/>
            <w:shd w:val="clear" w:color="auto" w:fill="D9D9D9"/>
          </w:tcPr>
          <w:p w14:paraId="5DA3F3EE" w14:textId="77777777" w:rsidR="002D57C4" w:rsidRPr="00422683" w:rsidRDefault="002D57C4" w:rsidP="00502E57">
            <w:pPr>
              <w:pStyle w:val="TableText-Heading"/>
            </w:pPr>
            <w:r w:rsidRPr="00422683">
              <w:t>Type URI</w:t>
            </w:r>
          </w:p>
        </w:tc>
        <w:tc>
          <w:tcPr>
            <w:tcW w:w="3823" w:type="pct"/>
          </w:tcPr>
          <w:p w14:paraId="75D1D6FC" w14:textId="77777777" w:rsidR="002D57C4" w:rsidRPr="001C038A" w:rsidRDefault="002D57C4" w:rsidP="00502E57">
            <w:pPr>
              <w:pStyle w:val="TableText"/>
            </w:pPr>
            <w:r w:rsidRPr="001C038A">
              <w:t>tosca.</w:t>
            </w:r>
            <w:r>
              <w:t>nodes.Root</w:t>
            </w:r>
          </w:p>
        </w:tc>
      </w:tr>
    </w:tbl>
    <w:p w14:paraId="1D008C6D" w14:textId="77777777" w:rsidR="002D57C4" w:rsidRDefault="002D57C4" w:rsidP="002D57C4">
      <w:pPr>
        <w:pStyle w:val="Heading4"/>
        <w:numPr>
          <w:ilvl w:val="3"/>
          <w:numId w:val="3"/>
        </w:numPr>
      </w:pPr>
      <w:bookmarkStart w:id="524" w:name="_Toc379455077"/>
      <w:r>
        <w:t>Properties</w:t>
      </w:r>
      <w:bookmarkEnd w:id="524"/>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3"/>
        <w:gridCol w:w="1071"/>
        <w:gridCol w:w="983"/>
        <w:gridCol w:w="1650"/>
        <w:gridCol w:w="4943"/>
      </w:tblGrid>
      <w:tr w:rsidR="002D57C4" w:rsidRPr="00E5427A" w14:paraId="5A0F209E" w14:textId="77777777" w:rsidTr="00502E57">
        <w:trPr>
          <w:cantSplit/>
          <w:tblHeader/>
        </w:trPr>
        <w:tc>
          <w:tcPr>
            <w:tcW w:w="698" w:type="pct"/>
            <w:shd w:val="clear" w:color="auto" w:fill="D9D9D9"/>
          </w:tcPr>
          <w:p w14:paraId="3917FB7A" w14:textId="77777777" w:rsidR="002D57C4" w:rsidRPr="00422683" w:rsidRDefault="002D57C4" w:rsidP="00502E57">
            <w:pPr>
              <w:pStyle w:val="TableText-Heading"/>
              <w:rPr>
                <w:rFonts w:cstheme="minorHAnsi"/>
              </w:rPr>
            </w:pPr>
            <w:r w:rsidRPr="00422683">
              <w:rPr>
                <w:rFonts w:cstheme="minorHAnsi"/>
              </w:rPr>
              <w:t>Name</w:t>
            </w:r>
          </w:p>
        </w:tc>
        <w:tc>
          <w:tcPr>
            <w:tcW w:w="533" w:type="pct"/>
            <w:shd w:val="clear" w:color="auto" w:fill="D9D9D9"/>
          </w:tcPr>
          <w:p w14:paraId="681754E7" w14:textId="77777777" w:rsidR="002D57C4" w:rsidRPr="00422683" w:rsidRDefault="002D57C4" w:rsidP="00502E57">
            <w:pPr>
              <w:pStyle w:val="TableText-Heading"/>
              <w:rPr>
                <w:rFonts w:cstheme="minorHAnsi"/>
              </w:rPr>
            </w:pPr>
            <w:r w:rsidRPr="00422683">
              <w:rPr>
                <w:rFonts w:cstheme="minorHAnsi"/>
              </w:rPr>
              <w:t>Required</w:t>
            </w:r>
          </w:p>
        </w:tc>
        <w:tc>
          <w:tcPr>
            <w:tcW w:w="489" w:type="pct"/>
            <w:shd w:val="clear" w:color="auto" w:fill="D9D9D9"/>
          </w:tcPr>
          <w:p w14:paraId="62211D19" w14:textId="77777777" w:rsidR="002D57C4" w:rsidRPr="00422683" w:rsidRDefault="002D57C4" w:rsidP="00502E57">
            <w:pPr>
              <w:pStyle w:val="TableText-Heading"/>
              <w:rPr>
                <w:rFonts w:cstheme="minorHAnsi"/>
              </w:rPr>
            </w:pPr>
            <w:r w:rsidRPr="00422683">
              <w:rPr>
                <w:rFonts w:cstheme="minorHAnsi"/>
              </w:rPr>
              <w:t>Type</w:t>
            </w:r>
          </w:p>
        </w:tc>
        <w:tc>
          <w:tcPr>
            <w:tcW w:w="821" w:type="pct"/>
            <w:shd w:val="clear" w:color="auto" w:fill="D9D9D9"/>
          </w:tcPr>
          <w:p w14:paraId="2B66399A" w14:textId="77777777" w:rsidR="002D57C4" w:rsidRPr="00422683" w:rsidRDefault="002D57C4" w:rsidP="00502E57">
            <w:pPr>
              <w:pStyle w:val="TableText-Heading"/>
              <w:rPr>
                <w:rFonts w:cstheme="minorHAnsi"/>
              </w:rPr>
            </w:pPr>
            <w:r w:rsidRPr="00422683">
              <w:rPr>
                <w:rFonts w:cstheme="minorHAnsi"/>
              </w:rPr>
              <w:t>Constraints</w:t>
            </w:r>
          </w:p>
        </w:tc>
        <w:tc>
          <w:tcPr>
            <w:tcW w:w="2459" w:type="pct"/>
            <w:shd w:val="clear" w:color="auto" w:fill="D9D9D9"/>
          </w:tcPr>
          <w:p w14:paraId="0BBC838B"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579CE1F6" w14:textId="77777777" w:rsidTr="00502E57">
        <w:trPr>
          <w:cantSplit/>
        </w:trPr>
        <w:tc>
          <w:tcPr>
            <w:tcW w:w="698" w:type="pct"/>
            <w:shd w:val="clear" w:color="auto" w:fill="FFFFFF"/>
          </w:tcPr>
          <w:p w14:paraId="11634549" w14:textId="77777777" w:rsidR="002D57C4" w:rsidRPr="00AA00E0" w:rsidRDefault="002D57C4" w:rsidP="00502E57">
            <w:pPr>
              <w:pStyle w:val="TableText"/>
              <w:rPr>
                <w:rFonts w:cstheme="minorHAnsi"/>
                <w:noProof/>
              </w:rPr>
            </w:pPr>
            <w:r w:rsidRPr="00AA00E0">
              <w:rPr>
                <w:rFonts w:cstheme="minorHAnsi"/>
                <w:noProof/>
              </w:rPr>
              <w:t>N/A</w:t>
            </w:r>
          </w:p>
        </w:tc>
        <w:tc>
          <w:tcPr>
            <w:tcW w:w="533" w:type="pct"/>
            <w:shd w:val="clear" w:color="auto" w:fill="FFFFFF"/>
          </w:tcPr>
          <w:p w14:paraId="2865CCF9" w14:textId="77777777" w:rsidR="002D57C4" w:rsidRPr="00AA00E0" w:rsidRDefault="002D57C4" w:rsidP="00502E57">
            <w:pPr>
              <w:pStyle w:val="TableText"/>
              <w:rPr>
                <w:rFonts w:cstheme="minorHAnsi"/>
              </w:rPr>
            </w:pPr>
            <w:r w:rsidRPr="00AA00E0">
              <w:rPr>
                <w:rFonts w:cstheme="minorHAnsi"/>
              </w:rPr>
              <w:t>N/A</w:t>
            </w:r>
          </w:p>
        </w:tc>
        <w:tc>
          <w:tcPr>
            <w:tcW w:w="489" w:type="pct"/>
            <w:shd w:val="clear" w:color="auto" w:fill="FFFFFF"/>
          </w:tcPr>
          <w:p w14:paraId="647542EC" w14:textId="77777777" w:rsidR="002D57C4" w:rsidRPr="00AA00E0" w:rsidRDefault="002D57C4" w:rsidP="00502E57">
            <w:pPr>
              <w:pStyle w:val="TableText"/>
              <w:rPr>
                <w:rFonts w:cstheme="minorHAnsi"/>
              </w:rPr>
            </w:pPr>
            <w:r w:rsidRPr="00AA00E0">
              <w:rPr>
                <w:rFonts w:cstheme="minorHAnsi"/>
              </w:rPr>
              <w:t>N/A</w:t>
            </w:r>
          </w:p>
        </w:tc>
        <w:tc>
          <w:tcPr>
            <w:tcW w:w="821" w:type="pct"/>
            <w:shd w:val="clear" w:color="auto" w:fill="FFFFFF"/>
          </w:tcPr>
          <w:p w14:paraId="0195491B" w14:textId="77777777" w:rsidR="002D57C4" w:rsidRPr="00AA00E0" w:rsidRDefault="002D57C4" w:rsidP="00502E57">
            <w:pPr>
              <w:pStyle w:val="TableText"/>
              <w:rPr>
                <w:rFonts w:cstheme="minorHAnsi"/>
              </w:rPr>
            </w:pPr>
            <w:r w:rsidRPr="00AA00E0">
              <w:rPr>
                <w:rFonts w:cstheme="minorHAnsi"/>
              </w:rPr>
              <w:t>N/A</w:t>
            </w:r>
          </w:p>
        </w:tc>
        <w:tc>
          <w:tcPr>
            <w:tcW w:w="2459" w:type="pct"/>
            <w:shd w:val="clear" w:color="auto" w:fill="FFFFFF"/>
          </w:tcPr>
          <w:p w14:paraId="57223D77" w14:textId="77777777" w:rsidR="002D57C4" w:rsidRPr="00AA00E0" w:rsidRDefault="002D57C4" w:rsidP="00502E57">
            <w:pPr>
              <w:pStyle w:val="TableText"/>
              <w:rPr>
                <w:rFonts w:cstheme="minorHAnsi"/>
              </w:rPr>
            </w:pPr>
            <w:r w:rsidRPr="00AA00E0">
              <w:rPr>
                <w:rFonts w:cstheme="minorHAnsi"/>
              </w:rPr>
              <w:t>The TOSCA Root Node type has no specified properties.</w:t>
            </w:r>
          </w:p>
        </w:tc>
      </w:tr>
    </w:tbl>
    <w:p w14:paraId="3895769B" w14:textId="77777777" w:rsidR="002D57C4" w:rsidRDefault="002D57C4" w:rsidP="002D57C4">
      <w:pPr>
        <w:pStyle w:val="Heading4"/>
        <w:numPr>
          <w:ilvl w:val="3"/>
          <w:numId w:val="3"/>
        </w:numPr>
      </w:pPr>
      <w:bookmarkStart w:id="525" w:name="_Toc379455078"/>
      <w:r>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3"/>
        <w:gridCol w:w="1071"/>
        <w:gridCol w:w="983"/>
        <w:gridCol w:w="1650"/>
        <w:gridCol w:w="4943"/>
      </w:tblGrid>
      <w:tr w:rsidR="002D57C4" w:rsidRPr="00E5427A" w14:paraId="1EF7765E" w14:textId="77777777" w:rsidTr="00502E57">
        <w:trPr>
          <w:cantSplit/>
          <w:tblHeader/>
        </w:trPr>
        <w:tc>
          <w:tcPr>
            <w:tcW w:w="698" w:type="pct"/>
            <w:shd w:val="clear" w:color="auto" w:fill="D9D9D9"/>
          </w:tcPr>
          <w:p w14:paraId="58F3E2C9" w14:textId="77777777" w:rsidR="002D57C4" w:rsidRPr="00422683" w:rsidRDefault="002D57C4" w:rsidP="00502E57">
            <w:pPr>
              <w:pStyle w:val="TableText-Heading"/>
              <w:rPr>
                <w:rFonts w:cstheme="minorHAnsi"/>
              </w:rPr>
            </w:pPr>
            <w:r w:rsidRPr="00422683">
              <w:rPr>
                <w:rFonts w:cstheme="minorHAnsi"/>
              </w:rPr>
              <w:t>Name</w:t>
            </w:r>
          </w:p>
        </w:tc>
        <w:tc>
          <w:tcPr>
            <w:tcW w:w="533" w:type="pct"/>
            <w:shd w:val="clear" w:color="auto" w:fill="D9D9D9"/>
          </w:tcPr>
          <w:p w14:paraId="1F5027FE" w14:textId="77777777" w:rsidR="002D57C4" w:rsidRPr="00422683" w:rsidRDefault="002D57C4" w:rsidP="00502E57">
            <w:pPr>
              <w:pStyle w:val="TableText-Heading"/>
              <w:rPr>
                <w:rFonts w:cstheme="minorHAnsi"/>
              </w:rPr>
            </w:pPr>
            <w:r w:rsidRPr="00422683">
              <w:rPr>
                <w:rFonts w:cstheme="minorHAnsi"/>
              </w:rPr>
              <w:t>Required</w:t>
            </w:r>
          </w:p>
        </w:tc>
        <w:tc>
          <w:tcPr>
            <w:tcW w:w="489" w:type="pct"/>
            <w:shd w:val="clear" w:color="auto" w:fill="D9D9D9"/>
          </w:tcPr>
          <w:p w14:paraId="611AEF1F" w14:textId="77777777" w:rsidR="002D57C4" w:rsidRPr="00422683" w:rsidRDefault="002D57C4" w:rsidP="00502E57">
            <w:pPr>
              <w:pStyle w:val="TableText-Heading"/>
              <w:rPr>
                <w:rFonts w:cstheme="minorHAnsi"/>
              </w:rPr>
            </w:pPr>
            <w:r w:rsidRPr="00422683">
              <w:rPr>
                <w:rFonts w:cstheme="minorHAnsi"/>
              </w:rPr>
              <w:t>Type</w:t>
            </w:r>
          </w:p>
        </w:tc>
        <w:tc>
          <w:tcPr>
            <w:tcW w:w="821" w:type="pct"/>
            <w:shd w:val="clear" w:color="auto" w:fill="D9D9D9"/>
          </w:tcPr>
          <w:p w14:paraId="61546CC6" w14:textId="77777777" w:rsidR="002D57C4" w:rsidRPr="00422683" w:rsidRDefault="002D57C4" w:rsidP="00502E57">
            <w:pPr>
              <w:pStyle w:val="TableText-Heading"/>
              <w:rPr>
                <w:rFonts w:cstheme="minorHAnsi"/>
              </w:rPr>
            </w:pPr>
            <w:r w:rsidRPr="00422683">
              <w:rPr>
                <w:rFonts w:cstheme="minorHAnsi"/>
              </w:rPr>
              <w:t>Constraints</w:t>
            </w:r>
          </w:p>
        </w:tc>
        <w:tc>
          <w:tcPr>
            <w:tcW w:w="2459" w:type="pct"/>
            <w:shd w:val="clear" w:color="auto" w:fill="D9D9D9"/>
          </w:tcPr>
          <w:p w14:paraId="7EDDD313"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123E939A" w14:textId="77777777" w:rsidTr="00502E57">
        <w:trPr>
          <w:cantSplit/>
        </w:trPr>
        <w:tc>
          <w:tcPr>
            <w:tcW w:w="698" w:type="pct"/>
            <w:shd w:val="clear" w:color="auto" w:fill="FFFFFF"/>
          </w:tcPr>
          <w:p w14:paraId="1684AE5F" w14:textId="77777777" w:rsidR="002D57C4" w:rsidRDefault="002D57C4" w:rsidP="00502E57">
            <w:pPr>
              <w:pStyle w:val="TableText"/>
              <w:rPr>
                <w:rFonts w:cstheme="minorHAnsi"/>
                <w:noProof/>
              </w:rPr>
            </w:pPr>
            <w:r>
              <w:rPr>
                <w:rFonts w:cstheme="minorHAnsi"/>
                <w:noProof/>
              </w:rPr>
              <w:t>tosca_id</w:t>
            </w:r>
          </w:p>
        </w:tc>
        <w:tc>
          <w:tcPr>
            <w:tcW w:w="533" w:type="pct"/>
            <w:shd w:val="clear" w:color="auto" w:fill="FFFFFF"/>
          </w:tcPr>
          <w:p w14:paraId="7B222B27" w14:textId="77777777" w:rsidR="002D57C4" w:rsidRDefault="002D57C4" w:rsidP="00502E57">
            <w:pPr>
              <w:pStyle w:val="TableText"/>
              <w:rPr>
                <w:rFonts w:cstheme="minorHAnsi"/>
              </w:rPr>
            </w:pPr>
            <w:r>
              <w:rPr>
                <w:rFonts w:cstheme="minorHAnsi"/>
              </w:rPr>
              <w:t>yes</w:t>
            </w:r>
          </w:p>
        </w:tc>
        <w:tc>
          <w:tcPr>
            <w:tcW w:w="489" w:type="pct"/>
            <w:shd w:val="clear" w:color="auto" w:fill="FFFFFF"/>
          </w:tcPr>
          <w:p w14:paraId="68DE83A8" w14:textId="77777777" w:rsidR="002D57C4" w:rsidRDefault="008C123E" w:rsidP="00502E57">
            <w:pPr>
              <w:pStyle w:val="TableText"/>
              <w:rPr>
                <w:rFonts w:cstheme="minorHAnsi"/>
              </w:rPr>
            </w:pPr>
            <w:hyperlink w:anchor="TYPE_YAML_STRING" w:history="1">
              <w:r w:rsidR="002D57C4" w:rsidRPr="00C10F1A">
                <w:rPr>
                  <w:rStyle w:val="Hyperlink"/>
                </w:rPr>
                <w:t>string</w:t>
              </w:r>
            </w:hyperlink>
          </w:p>
        </w:tc>
        <w:tc>
          <w:tcPr>
            <w:tcW w:w="821" w:type="pct"/>
            <w:shd w:val="clear" w:color="auto" w:fill="FFFFFF"/>
          </w:tcPr>
          <w:p w14:paraId="3B6DB40D" w14:textId="77777777" w:rsidR="002D57C4" w:rsidRDefault="002D57C4" w:rsidP="00502E57">
            <w:pPr>
              <w:pStyle w:val="TableText"/>
              <w:rPr>
                <w:rFonts w:cstheme="minorHAnsi"/>
              </w:rPr>
            </w:pPr>
            <w:r>
              <w:rPr>
                <w:rFonts w:cstheme="minorHAnsi"/>
              </w:rPr>
              <w:t>None</w:t>
            </w:r>
          </w:p>
        </w:tc>
        <w:tc>
          <w:tcPr>
            <w:tcW w:w="2459" w:type="pct"/>
            <w:shd w:val="clear" w:color="auto" w:fill="FFFFFF"/>
          </w:tcPr>
          <w:p w14:paraId="7AA11F66" w14:textId="77777777" w:rsidR="002D57C4" w:rsidRDefault="002D57C4" w:rsidP="00502E57">
            <w:pPr>
              <w:pStyle w:val="TableText"/>
              <w:rPr>
                <w:rFonts w:cstheme="minorHAnsi"/>
              </w:rPr>
            </w:pPr>
            <w:r>
              <w:rPr>
                <w:rFonts w:cstheme="minorHAnsi"/>
              </w:rPr>
              <w:t>A unique identifier of the realized instance of a Node Template that derives from any TOSCA normative type.</w:t>
            </w:r>
          </w:p>
        </w:tc>
      </w:tr>
      <w:tr w:rsidR="002D57C4" w:rsidRPr="00E5427A" w14:paraId="10CF7680" w14:textId="77777777" w:rsidTr="00502E57">
        <w:trPr>
          <w:cantSplit/>
        </w:trPr>
        <w:tc>
          <w:tcPr>
            <w:tcW w:w="698" w:type="pct"/>
            <w:shd w:val="clear" w:color="auto" w:fill="FFFFFF"/>
          </w:tcPr>
          <w:p w14:paraId="05B1450E" w14:textId="77777777" w:rsidR="002D57C4" w:rsidRDefault="002D57C4" w:rsidP="00502E57">
            <w:pPr>
              <w:pStyle w:val="TableText"/>
              <w:rPr>
                <w:rFonts w:cstheme="minorHAnsi"/>
                <w:noProof/>
              </w:rPr>
            </w:pPr>
            <w:r>
              <w:rPr>
                <w:rFonts w:cstheme="minorHAnsi"/>
                <w:noProof/>
              </w:rPr>
              <w:t>tosca_name</w:t>
            </w:r>
          </w:p>
        </w:tc>
        <w:tc>
          <w:tcPr>
            <w:tcW w:w="533" w:type="pct"/>
            <w:shd w:val="clear" w:color="auto" w:fill="FFFFFF"/>
          </w:tcPr>
          <w:p w14:paraId="7CB2CFD9" w14:textId="77777777" w:rsidR="002D57C4" w:rsidRDefault="002D57C4" w:rsidP="00502E57">
            <w:pPr>
              <w:pStyle w:val="TableText"/>
              <w:rPr>
                <w:rFonts w:cstheme="minorHAnsi"/>
              </w:rPr>
            </w:pPr>
            <w:r>
              <w:rPr>
                <w:rFonts w:cstheme="minorHAnsi"/>
              </w:rPr>
              <w:t>yes</w:t>
            </w:r>
          </w:p>
        </w:tc>
        <w:tc>
          <w:tcPr>
            <w:tcW w:w="489" w:type="pct"/>
            <w:shd w:val="clear" w:color="auto" w:fill="FFFFFF"/>
          </w:tcPr>
          <w:p w14:paraId="72DCA6A6" w14:textId="77777777" w:rsidR="002D57C4" w:rsidRDefault="008C123E" w:rsidP="00502E57">
            <w:pPr>
              <w:pStyle w:val="TableText"/>
              <w:rPr>
                <w:rFonts w:cstheme="minorHAnsi"/>
              </w:rPr>
            </w:pPr>
            <w:hyperlink w:anchor="TYPE_YAML_STRING" w:history="1">
              <w:r w:rsidR="002D57C4" w:rsidRPr="00C10F1A">
                <w:rPr>
                  <w:rStyle w:val="Hyperlink"/>
                </w:rPr>
                <w:t>string</w:t>
              </w:r>
            </w:hyperlink>
          </w:p>
        </w:tc>
        <w:tc>
          <w:tcPr>
            <w:tcW w:w="821" w:type="pct"/>
            <w:shd w:val="clear" w:color="auto" w:fill="FFFFFF"/>
          </w:tcPr>
          <w:p w14:paraId="15F22106" w14:textId="77777777" w:rsidR="002D57C4" w:rsidRDefault="002D57C4" w:rsidP="00502E57">
            <w:pPr>
              <w:pStyle w:val="TableText"/>
              <w:rPr>
                <w:rFonts w:cstheme="minorHAnsi"/>
              </w:rPr>
            </w:pPr>
            <w:r>
              <w:rPr>
                <w:rFonts w:cstheme="minorHAnsi"/>
              </w:rPr>
              <w:t>None</w:t>
            </w:r>
          </w:p>
        </w:tc>
        <w:tc>
          <w:tcPr>
            <w:tcW w:w="2459" w:type="pct"/>
            <w:shd w:val="clear" w:color="auto" w:fill="FFFFFF"/>
          </w:tcPr>
          <w:p w14:paraId="04E99A42" w14:textId="77777777" w:rsidR="002D57C4" w:rsidRDefault="002D57C4" w:rsidP="00502E57">
            <w:pPr>
              <w:pStyle w:val="TableText"/>
              <w:rPr>
                <w:rFonts w:cstheme="minorHAnsi"/>
              </w:rPr>
            </w:pPr>
            <w:r>
              <w:rPr>
                <w:rFonts w:cstheme="minorHAnsi"/>
              </w:rPr>
              <w:t>This attribute reflects the name of the Node Template as defined in the TOSCA service template.  This name is not unique to the realized instance model of corresponding deployed application as each template in the model can result in one or more instances (e.g., scaled) when orchestrated to a provider environment.</w:t>
            </w:r>
          </w:p>
        </w:tc>
      </w:tr>
      <w:tr w:rsidR="002D57C4" w:rsidRPr="00E5427A" w14:paraId="63F8C9EE" w14:textId="77777777" w:rsidTr="00502E57">
        <w:trPr>
          <w:cantSplit/>
        </w:trPr>
        <w:tc>
          <w:tcPr>
            <w:tcW w:w="698" w:type="pct"/>
            <w:shd w:val="clear" w:color="auto" w:fill="FFFFFF"/>
          </w:tcPr>
          <w:p w14:paraId="0201B989" w14:textId="77777777" w:rsidR="002D57C4" w:rsidRDefault="002D57C4" w:rsidP="00502E57">
            <w:pPr>
              <w:pStyle w:val="TableText"/>
              <w:rPr>
                <w:rFonts w:cstheme="minorHAnsi"/>
                <w:noProof/>
              </w:rPr>
            </w:pPr>
            <w:r>
              <w:rPr>
                <w:rFonts w:cstheme="minorHAnsi"/>
                <w:noProof/>
              </w:rPr>
              <w:t>state</w:t>
            </w:r>
          </w:p>
        </w:tc>
        <w:tc>
          <w:tcPr>
            <w:tcW w:w="533" w:type="pct"/>
            <w:shd w:val="clear" w:color="auto" w:fill="FFFFFF"/>
          </w:tcPr>
          <w:p w14:paraId="1737769E" w14:textId="77777777" w:rsidR="002D57C4" w:rsidRDefault="002D57C4" w:rsidP="00502E57">
            <w:pPr>
              <w:pStyle w:val="TableText"/>
              <w:rPr>
                <w:rFonts w:cstheme="minorHAnsi"/>
              </w:rPr>
            </w:pPr>
            <w:r>
              <w:rPr>
                <w:rFonts w:cstheme="minorHAnsi"/>
              </w:rPr>
              <w:t>yes</w:t>
            </w:r>
          </w:p>
        </w:tc>
        <w:tc>
          <w:tcPr>
            <w:tcW w:w="489" w:type="pct"/>
            <w:shd w:val="clear" w:color="auto" w:fill="FFFFFF"/>
          </w:tcPr>
          <w:p w14:paraId="45CE4791" w14:textId="77777777" w:rsidR="002D57C4" w:rsidRDefault="008C123E" w:rsidP="00502E57">
            <w:pPr>
              <w:pStyle w:val="TableText"/>
              <w:rPr>
                <w:rFonts w:cstheme="minorHAnsi"/>
              </w:rPr>
            </w:pPr>
            <w:hyperlink w:anchor="TYPE_YAML_STRING" w:history="1">
              <w:r w:rsidR="002D57C4" w:rsidRPr="00C10F1A">
                <w:rPr>
                  <w:rStyle w:val="Hyperlink"/>
                </w:rPr>
                <w:t>string</w:t>
              </w:r>
            </w:hyperlink>
          </w:p>
        </w:tc>
        <w:tc>
          <w:tcPr>
            <w:tcW w:w="821" w:type="pct"/>
            <w:shd w:val="clear" w:color="auto" w:fill="FFFFFF"/>
          </w:tcPr>
          <w:p w14:paraId="159C710D" w14:textId="77777777" w:rsidR="002D57C4" w:rsidRDefault="002D57C4" w:rsidP="00502E57">
            <w:pPr>
              <w:pStyle w:val="TableText"/>
              <w:rPr>
                <w:rFonts w:cstheme="minorHAnsi"/>
              </w:rPr>
            </w:pPr>
            <w:r>
              <w:rPr>
                <w:rFonts w:cstheme="minorHAnsi"/>
              </w:rPr>
              <w:t>default: initial</w:t>
            </w:r>
          </w:p>
        </w:tc>
        <w:tc>
          <w:tcPr>
            <w:tcW w:w="2459" w:type="pct"/>
            <w:shd w:val="clear" w:color="auto" w:fill="FFFFFF"/>
          </w:tcPr>
          <w:p w14:paraId="2DA9BE5D" w14:textId="77777777" w:rsidR="002D57C4" w:rsidRDefault="002D57C4" w:rsidP="00502E57">
            <w:pPr>
              <w:pStyle w:val="TableText"/>
              <w:rPr>
                <w:rFonts w:cstheme="minorHAnsi"/>
              </w:rPr>
            </w:pPr>
            <w:r>
              <w:rPr>
                <w:rFonts w:cstheme="minorHAnsi"/>
              </w:rPr>
              <w:t>The state of the node instance.  See section “</w:t>
            </w:r>
            <w:hyperlink w:anchor="DEFN_TOSCA_VALUES_STATE" w:history="1">
              <w:r w:rsidRPr="005E4130">
                <w:rPr>
                  <w:rStyle w:val="Hyperlink"/>
                  <w:rFonts w:cstheme="minorHAnsi"/>
                </w:rPr>
                <w:t>Node States</w:t>
              </w:r>
            </w:hyperlink>
            <w:r>
              <w:rPr>
                <w:rFonts w:cstheme="minorHAnsi"/>
              </w:rPr>
              <w:t>” for allowed values.</w:t>
            </w:r>
          </w:p>
        </w:tc>
      </w:tr>
    </w:tbl>
    <w:p w14:paraId="5A6788A0" w14:textId="77777777" w:rsidR="002D57C4" w:rsidRPr="00917388" w:rsidRDefault="002D57C4" w:rsidP="002D57C4">
      <w:pPr>
        <w:pStyle w:val="Heading4"/>
        <w:numPr>
          <w:ilvl w:val="3"/>
          <w:numId w:val="3"/>
        </w:numPr>
      </w:pPr>
      <w:r>
        <w:t>Definition</w:t>
      </w:r>
      <w:bookmarkEnd w:id="525"/>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2D4D2D39" w14:textId="77777777" w:rsidTr="00502E57">
        <w:tc>
          <w:tcPr>
            <w:tcW w:w="9576" w:type="dxa"/>
            <w:shd w:val="clear" w:color="auto" w:fill="D9D9D9" w:themeFill="background1" w:themeFillShade="D9"/>
          </w:tcPr>
          <w:p w14:paraId="50F141CF" w14:textId="77777777" w:rsidR="002D57C4" w:rsidRDefault="002D57C4" w:rsidP="00502E57">
            <w:pPr>
              <w:rPr>
                <w:rStyle w:val="CodeSnippet"/>
                <w:noProof/>
              </w:rPr>
            </w:pPr>
            <w:r w:rsidRPr="006824F5">
              <w:rPr>
                <w:rStyle w:val="CodeSnippet"/>
                <w:noProof/>
              </w:rPr>
              <w:t>tosca.nodes.Root:</w:t>
            </w:r>
          </w:p>
          <w:p w14:paraId="52767A50" w14:textId="77777777" w:rsidR="002D57C4" w:rsidRDefault="002D57C4" w:rsidP="00502E57">
            <w:pPr>
              <w:rPr>
                <w:rStyle w:val="CodeSnippet"/>
                <w:noProof/>
              </w:rPr>
            </w:pPr>
            <w:r>
              <w:rPr>
                <w:rStyle w:val="CodeSnippet"/>
                <w:noProof/>
              </w:rPr>
              <w:t xml:space="preserve">  description:</w:t>
            </w:r>
            <w:r>
              <w:rPr>
                <w:noProof/>
              </w:rPr>
              <w:t xml:space="preserve"> The </w:t>
            </w:r>
            <w:r w:rsidRPr="00A74FD4">
              <w:rPr>
                <w:rStyle w:val="CodeSnippet"/>
                <w:noProof/>
              </w:rPr>
              <w:t xml:space="preserve">TOSCA Node Type </w:t>
            </w:r>
            <w:r>
              <w:rPr>
                <w:rStyle w:val="CodeSnippet"/>
                <w:noProof/>
              </w:rPr>
              <w:t>all</w:t>
            </w:r>
            <w:r w:rsidRPr="00A74FD4">
              <w:rPr>
                <w:rStyle w:val="CodeSnippet"/>
                <w:noProof/>
              </w:rPr>
              <w:t xml:space="preserve"> other TOSCA </w:t>
            </w:r>
            <w:r>
              <w:rPr>
                <w:rStyle w:val="CodeSnippet"/>
                <w:noProof/>
              </w:rPr>
              <w:t xml:space="preserve">base </w:t>
            </w:r>
            <w:r w:rsidRPr="00A74FD4">
              <w:rPr>
                <w:rStyle w:val="CodeSnippet"/>
                <w:noProof/>
              </w:rPr>
              <w:t>Node Types derive from</w:t>
            </w:r>
          </w:p>
          <w:p w14:paraId="263F4048" w14:textId="77777777" w:rsidR="002D57C4" w:rsidRDefault="002D57C4" w:rsidP="00502E57">
            <w:pPr>
              <w:rPr>
                <w:rStyle w:val="CodeSnippet"/>
                <w:noProof/>
              </w:rPr>
            </w:pPr>
            <w:r>
              <w:rPr>
                <w:rStyle w:val="CodeSnippet"/>
                <w:noProof/>
              </w:rPr>
              <w:t xml:space="preserve">  attributes:</w:t>
            </w:r>
          </w:p>
          <w:p w14:paraId="6391CF3D" w14:textId="77777777" w:rsidR="002D57C4" w:rsidRDefault="002D57C4" w:rsidP="00502E57">
            <w:pPr>
              <w:rPr>
                <w:rStyle w:val="CodeSnippet"/>
                <w:noProof/>
              </w:rPr>
            </w:pPr>
            <w:r>
              <w:rPr>
                <w:rStyle w:val="CodeSnippet"/>
                <w:noProof/>
              </w:rPr>
              <w:t xml:space="preserve">    tosca_id:</w:t>
            </w:r>
          </w:p>
          <w:p w14:paraId="6BC84321" w14:textId="77777777" w:rsidR="002D57C4" w:rsidRDefault="002D57C4" w:rsidP="00502E57">
            <w:pPr>
              <w:rPr>
                <w:rStyle w:val="CodeSnippet"/>
                <w:noProof/>
              </w:rPr>
            </w:pPr>
            <w:r>
              <w:rPr>
                <w:rStyle w:val="CodeSnippet"/>
                <w:noProof/>
              </w:rPr>
              <w:t xml:space="preserve">      type: string</w:t>
            </w:r>
          </w:p>
          <w:p w14:paraId="7CC43F5F" w14:textId="77777777" w:rsidR="002D57C4" w:rsidRDefault="002D57C4" w:rsidP="00502E57">
            <w:pPr>
              <w:rPr>
                <w:rStyle w:val="CodeSnippet"/>
                <w:noProof/>
              </w:rPr>
            </w:pPr>
            <w:r>
              <w:rPr>
                <w:rStyle w:val="CodeSnippet"/>
                <w:noProof/>
              </w:rPr>
              <w:t xml:space="preserve">    tosca_name:</w:t>
            </w:r>
          </w:p>
          <w:p w14:paraId="0FC01F6B" w14:textId="77777777" w:rsidR="002D57C4" w:rsidRDefault="002D57C4" w:rsidP="00502E57">
            <w:pPr>
              <w:rPr>
                <w:rStyle w:val="CodeSnippet"/>
                <w:noProof/>
              </w:rPr>
            </w:pPr>
            <w:r>
              <w:rPr>
                <w:rStyle w:val="CodeSnippet"/>
                <w:noProof/>
              </w:rPr>
              <w:t xml:space="preserve">      type: string</w:t>
            </w:r>
          </w:p>
          <w:p w14:paraId="588201BE" w14:textId="77777777" w:rsidR="002D57C4" w:rsidRDefault="002D57C4" w:rsidP="00502E57">
            <w:pPr>
              <w:rPr>
                <w:rStyle w:val="CodeSnippet"/>
                <w:noProof/>
              </w:rPr>
            </w:pPr>
            <w:r>
              <w:rPr>
                <w:rStyle w:val="CodeSnippet"/>
                <w:noProof/>
              </w:rPr>
              <w:t xml:space="preserve">    state:</w:t>
            </w:r>
          </w:p>
          <w:p w14:paraId="0E89C6DE" w14:textId="77777777" w:rsidR="002D57C4" w:rsidRDefault="002D57C4" w:rsidP="00502E57">
            <w:pPr>
              <w:rPr>
                <w:rStyle w:val="CodeSnippet"/>
                <w:noProof/>
              </w:rPr>
            </w:pPr>
            <w:r>
              <w:rPr>
                <w:rStyle w:val="CodeSnippet"/>
                <w:noProof/>
              </w:rPr>
              <w:t xml:space="preserve">      type: string</w:t>
            </w:r>
          </w:p>
          <w:p w14:paraId="569EFB41" w14:textId="77777777" w:rsidR="002D57C4" w:rsidRDefault="002D57C4" w:rsidP="00502E57">
            <w:pPr>
              <w:rPr>
                <w:rStyle w:val="CodeSnippet"/>
                <w:noProof/>
              </w:rPr>
            </w:pPr>
            <w:r>
              <w:rPr>
                <w:rStyle w:val="CodeSnippet"/>
                <w:noProof/>
              </w:rPr>
              <w:t xml:space="preserve">  capabilities:</w:t>
            </w:r>
          </w:p>
          <w:p w14:paraId="2C19C6D4" w14:textId="77777777" w:rsidR="002D57C4" w:rsidRDefault="002D57C4" w:rsidP="00502E57">
            <w:pPr>
              <w:rPr>
                <w:rStyle w:val="CodeSnippet"/>
                <w:noProof/>
              </w:rPr>
            </w:pPr>
            <w:r>
              <w:rPr>
                <w:rStyle w:val="CodeSnippet"/>
                <w:noProof/>
              </w:rPr>
              <w:t xml:space="preserve">    feature: </w:t>
            </w:r>
          </w:p>
          <w:p w14:paraId="73ED812A" w14:textId="77777777" w:rsidR="002D57C4" w:rsidRDefault="002D57C4" w:rsidP="00502E57">
            <w:pPr>
              <w:rPr>
                <w:rStyle w:val="CodeSnippet"/>
                <w:noProof/>
              </w:rPr>
            </w:pPr>
            <w:r>
              <w:rPr>
                <w:rStyle w:val="CodeSnippet"/>
                <w:noProof/>
              </w:rPr>
              <w:t xml:space="preserve">      type: </w:t>
            </w:r>
            <w:hyperlink w:anchor="DEFN_TYPE_CAPABILITIES_NODE" w:history="1">
              <w:r w:rsidRPr="002F3EB0">
                <w:rPr>
                  <w:rStyle w:val="Hyperlink"/>
                  <w:rFonts w:ascii="Consolas" w:hAnsi="Consolas"/>
                  <w:noProof/>
                </w:rPr>
                <w:t>tosca.capabilities.Node</w:t>
              </w:r>
            </w:hyperlink>
          </w:p>
          <w:p w14:paraId="79811367" w14:textId="77777777" w:rsidR="002D57C4" w:rsidRPr="006824F5" w:rsidRDefault="002D57C4" w:rsidP="00502E57">
            <w:pPr>
              <w:rPr>
                <w:rStyle w:val="CodeSnippet"/>
                <w:noProof/>
              </w:rPr>
            </w:pPr>
            <w:r>
              <w:rPr>
                <w:rStyle w:val="CodeSnippet"/>
                <w:noProof/>
              </w:rPr>
              <w:t xml:space="preserve">  </w:t>
            </w:r>
            <w:r w:rsidRPr="006824F5">
              <w:rPr>
                <w:rStyle w:val="CodeSnippet"/>
                <w:noProof/>
              </w:rPr>
              <w:t>requirements:</w:t>
            </w:r>
          </w:p>
          <w:p w14:paraId="67D24D07" w14:textId="77777777" w:rsidR="002D57C4" w:rsidRDefault="002D57C4" w:rsidP="00502E57">
            <w:pPr>
              <w:rPr>
                <w:rStyle w:val="CodeSnippet"/>
                <w:noProof/>
              </w:rPr>
            </w:pPr>
            <w:r w:rsidRPr="006824F5">
              <w:rPr>
                <w:rStyle w:val="CodeSnippet"/>
                <w:noProof/>
              </w:rPr>
              <w:t xml:space="preserve">    - dependency:</w:t>
            </w:r>
          </w:p>
          <w:p w14:paraId="09E1F411" w14:textId="77777777" w:rsidR="002D57C4" w:rsidRPr="006824F5" w:rsidRDefault="002D57C4" w:rsidP="00502E57">
            <w:pPr>
              <w:rPr>
                <w:rStyle w:val="CodeSnippet"/>
                <w:noProof/>
              </w:rPr>
            </w:pPr>
            <w:r>
              <w:rPr>
                <w:rStyle w:val="CodeSnippet"/>
                <w:noProof/>
              </w:rPr>
              <w:t xml:space="preserve">        capability: </w:t>
            </w:r>
            <w:hyperlink w:anchor="DEFN_TYPE_CAPABILITIES_NODE" w:history="1">
              <w:r w:rsidRPr="009244DA">
                <w:rPr>
                  <w:rStyle w:val="Hyperlink"/>
                  <w:rFonts w:ascii="Consolas" w:hAnsi="Consolas"/>
                  <w:noProof/>
                </w:rPr>
                <w:t>tosca.capabilities.Node</w:t>
              </w:r>
            </w:hyperlink>
          </w:p>
          <w:p w14:paraId="3C5CE094" w14:textId="77777777" w:rsidR="002D57C4" w:rsidRDefault="002D57C4" w:rsidP="00502E57">
            <w:pPr>
              <w:rPr>
                <w:rStyle w:val="Hyperlink"/>
                <w:rFonts w:ascii="Consolas" w:hAnsi="Consolas"/>
                <w:noProof/>
              </w:rPr>
            </w:pPr>
            <w:r w:rsidRPr="006824F5">
              <w:rPr>
                <w:rStyle w:val="CodeSnippet"/>
                <w:noProof/>
              </w:rPr>
              <w:t xml:space="preserve">      </w:t>
            </w:r>
            <w:r>
              <w:rPr>
                <w:rStyle w:val="CodeSnippet"/>
                <w:noProof/>
              </w:rPr>
              <w:t xml:space="preserve">  node</w:t>
            </w:r>
            <w:r w:rsidRPr="006824F5">
              <w:rPr>
                <w:rStyle w:val="CodeSnippet"/>
                <w:noProof/>
              </w:rPr>
              <w:t xml:space="preserve">: </w:t>
            </w:r>
            <w:hyperlink w:anchor="DEFN_TYPE_NODES_ROOT" w:history="1">
              <w:r w:rsidRPr="00D2349A">
                <w:rPr>
                  <w:rStyle w:val="Hyperlink"/>
                  <w:rFonts w:ascii="Consolas" w:hAnsi="Consolas"/>
                  <w:noProof/>
                </w:rPr>
                <w:t>tosca.</w:t>
              </w:r>
              <w:r>
                <w:rPr>
                  <w:rStyle w:val="Hyperlink"/>
                  <w:rFonts w:ascii="Consolas" w:hAnsi="Consolas"/>
                  <w:noProof/>
                </w:rPr>
                <w:t>nodes</w:t>
              </w:r>
              <w:r w:rsidRPr="00D2349A">
                <w:rPr>
                  <w:rStyle w:val="Hyperlink"/>
                  <w:rFonts w:ascii="Consolas" w:hAnsi="Consolas"/>
                  <w:noProof/>
                </w:rPr>
                <w:t>.Root</w:t>
              </w:r>
            </w:hyperlink>
          </w:p>
          <w:p w14:paraId="522074A4" w14:textId="77777777" w:rsidR="002D57C4" w:rsidRPr="009244DA" w:rsidRDefault="002D57C4" w:rsidP="00502E57">
            <w:pPr>
              <w:rPr>
                <w:rStyle w:val="CodeSnippet"/>
              </w:rPr>
            </w:pPr>
            <w:r>
              <w:t xml:space="preserve">         </w:t>
            </w:r>
            <w:r w:rsidRPr="009244DA">
              <w:t xml:space="preserve">        </w:t>
            </w:r>
            <w:r w:rsidRPr="009244DA">
              <w:rPr>
                <w:rStyle w:val="CodeSnippet"/>
              </w:rPr>
              <w:t xml:space="preserve">relationship: </w:t>
            </w:r>
            <w:hyperlink w:anchor="DEFN_TYPE_RELATIONSHIPS_DEPENDSON" w:history="1">
              <w:r w:rsidRPr="009244DA">
                <w:rPr>
                  <w:rStyle w:val="Hyperlink"/>
                  <w:rFonts w:ascii="Consolas" w:hAnsi="Consolas"/>
                </w:rPr>
                <w:t>tosca.relationships.DependsOn</w:t>
              </w:r>
            </w:hyperlink>
          </w:p>
          <w:p w14:paraId="4227A07A" w14:textId="77777777" w:rsidR="002D57C4" w:rsidRPr="009244DA" w:rsidRDefault="002D57C4" w:rsidP="00502E57">
            <w:pPr>
              <w:rPr>
                <w:rStyle w:val="CodeSnippet"/>
              </w:rPr>
            </w:pPr>
            <w:r w:rsidRPr="009244DA">
              <w:t xml:space="preserve">        </w:t>
            </w:r>
            <w:r>
              <w:t xml:space="preserve">         </w:t>
            </w:r>
            <w:r w:rsidRPr="009244DA">
              <w:rPr>
                <w:rStyle w:val="CodeSnippet"/>
              </w:rPr>
              <w:t>occurrences: [ 0, UNBOUNDED ]</w:t>
            </w:r>
          </w:p>
          <w:p w14:paraId="05444D8D" w14:textId="77777777" w:rsidR="002D57C4" w:rsidRDefault="002D57C4" w:rsidP="00502E57">
            <w:pPr>
              <w:rPr>
                <w:rStyle w:val="CodeSnippet"/>
                <w:noProof/>
              </w:rPr>
            </w:pPr>
            <w:r w:rsidRPr="006824F5">
              <w:rPr>
                <w:rStyle w:val="CodeSnippet"/>
                <w:noProof/>
              </w:rPr>
              <w:t xml:space="preserve">  interfaces: </w:t>
            </w:r>
          </w:p>
          <w:p w14:paraId="285FDCE9" w14:textId="77777777" w:rsidR="002D57C4" w:rsidRDefault="002D57C4" w:rsidP="00502E57">
            <w:pPr>
              <w:rPr>
                <w:rStyle w:val="CodeSnippet"/>
                <w:noProof/>
              </w:rPr>
            </w:pPr>
            <w:r>
              <w:rPr>
                <w:rStyle w:val="CodeSnippet"/>
                <w:noProof/>
              </w:rPr>
              <w:t xml:space="preserve">    Standard:</w:t>
            </w:r>
          </w:p>
          <w:p w14:paraId="00AAA373" w14:textId="77777777" w:rsidR="002D57C4" w:rsidRPr="006824F5" w:rsidRDefault="002D57C4" w:rsidP="00502E57">
            <w:pPr>
              <w:rPr>
                <w:rStyle w:val="CodeSnippet"/>
                <w:noProof/>
              </w:rPr>
            </w:pPr>
            <w:r>
              <w:rPr>
                <w:rStyle w:val="CodeSnippet"/>
                <w:noProof/>
              </w:rPr>
              <w:t xml:space="preserve">      type: </w:t>
            </w:r>
            <w:hyperlink w:anchor="DEFN_TYPE_ITFC_NODE_LIFECYCLE_STANDARD" w:history="1">
              <w:r w:rsidRPr="00B737F6">
                <w:rPr>
                  <w:rStyle w:val="Hyperlink"/>
                  <w:rFonts w:ascii="Consolas" w:hAnsi="Consolas"/>
                  <w:noProof/>
                </w:rPr>
                <w:t>tosca.interfaces.node.lifecycle.Standard</w:t>
              </w:r>
            </w:hyperlink>
            <w:r w:rsidRPr="006824F5">
              <w:rPr>
                <w:rStyle w:val="CodeSnippet"/>
                <w:noProof/>
              </w:rPr>
              <w:t xml:space="preserve"> </w:t>
            </w:r>
          </w:p>
        </w:tc>
      </w:tr>
    </w:tbl>
    <w:p w14:paraId="04CCB143" w14:textId="77777777" w:rsidR="002D57C4" w:rsidRDefault="002D57C4" w:rsidP="002D57C4">
      <w:pPr>
        <w:pStyle w:val="Heading4"/>
        <w:numPr>
          <w:ilvl w:val="3"/>
          <w:numId w:val="3"/>
        </w:numPr>
      </w:pPr>
      <w:bookmarkStart w:id="526" w:name="_Toc379455079"/>
      <w:r>
        <w:lastRenderedPageBreak/>
        <w:t>Additional Requirements</w:t>
      </w:r>
      <w:bookmarkEnd w:id="526"/>
    </w:p>
    <w:p w14:paraId="3BB9163E" w14:textId="77777777" w:rsidR="002D57C4" w:rsidRDefault="002D57C4" w:rsidP="002D57C4">
      <w:pPr>
        <w:pStyle w:val="ListBullet"/>
        <w:spacing w:before="120" w:after="0" w:line="276" w:lineRule="auto"/>
        <w:contextualSpacing/>
      </w:pPr>
      <w:r>
        <w:t xml:space="preserve">All Node Type definitions that wish to adhere to the TOSCA Simple Profile </w:t>
      </w:r>
      <w:r w:rsidRPr="008656CC">
        <w:rPr>
          <w:b/>
        </w:rPr>
        <w:t>SHOULD</w:t>
      </w:r>
      <w:r>
        <w:t xml:space="preserve"> extend from the TOSCA Root Node Type to be assured of compatibility and portability across implementations.</w:t>
      </w:r>
    </w:p>
    <w:p w14:paraId="469721E0" w14:textId="77777777" w:rsidR="002D57C4" w:rsidRDefault="002D57C4" w:rsidP="002D57C4">
      <w:pPr>
        <w:pStyle w:val="Heading3"/>
        <w:numPr>
          <w:ilvl w:val="2"/>
          <w:numId w:val="3"/>
        </w:numPr>
      </w:pPr>
      <w:bookmarkStart w:id="527" w:name="_Toc378686027"/>
      <w:bookmarkStart w:id="528" w:name="_Toc378688769"/>
      <w:bookmarkStart w:id="529" w:name="_Toc373867871"/>
      <w:bookmarkStart w:id="530" w:name="_Toc379455080"/>
      <w:bookmarkStart w:id="531" w:name="DEFN_TYPE_NODES_COMPUTE"/>
      <w:bookmarkEnd w:id="520"/>
      <w:bookmarkEnd w:id="527"/>
      <w:bookmarkEnd w:id="528"/>
      <w:r>
        <w:t>tosca.nodes.Compute</w:t>
      </w:r>
      <w:bookmarkEnd w:id="529"/>
      <w:bookmarkEnd w:id="530"/>
    </w:p>
    <w:bookmarkEnd w:id="531"/>
    <w:p w14:paraId="2EFB6C56" w14:textId="77777777" w:rsidR="002D57C4" w:rsidRDefault="002D57C4" w:rsidP="002D57C4">
      <w:pPr>
        <w:pStyle w:val="NormalaroundTable"/>
      </w:pPr>
      <w:r>
        <w:t xml:space="preserve">The TOSCA </w:t>
      </w:r>
      <w:r w:rsidRPr="00860225">
        <w:rPr>
          <w:rStyle w:val="CodeSnippetHighlight"/>
        </w:rPr>
        <w:t>Compute</w:t>
      </w:r>
      <w:r>
        <w:t xml:space="preserve"> node represents one or more real or virtual processors of software applications or services along with other essential local resources.  Collectively, the resources the compute node represents can logically be viewed as a (real or virtual) “server”.</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593B77D3" w14:textId="77777777" w:rsidTr="00502E57">
        <w:tc>
          <w:tcPr>
            <w:tcW w:w="1177" w:type="pct"/>
            <w:shd w:val="clear" w:color="auto" w:fill="D9D9D9"/>
          </w:tcPr>
          <w:p w14:paraId="7E77F089" w14:textId="77777777" w:rsidR="002D57C4" w:rsidRPr="00422683" w:rsidRDefault="002D57C4" w:rsidP="00502E57">
            <w:pPr>
              <w:pStyle w:val="TableText-Heading"/>
            </w:pPr>
            <w:r w:rsidRPr="00422683">
              <w:t>Shorthand Name</w:t>
            </w:r>
          </w:p>
        </w:tc>
        <w:tc>
          <w:tcPr>
            <w:tcW w:w="3823" w:type="pct"/>
          </w:tcPr>
          <w:p w14:paraId="5A53BB0B" w14:textId="77777777" w:rsidR="002D57C4" w:rsidRPr="005A5497" w:rsidRDefault="002D57C4" w:rsidP="00502E57">
            <w:pPr>
              <w:pStyle w:val="TableText"/>
              <w:rPr>
                <w:noProof/>
              </w:rPr>
            </w:pPr>
            <w:r>
              <w:rPr>
                <w:noProof/>
              </w:rPr>
              <w:t>Compute</w:t>
            </w:r>
          </w:p>
        </w:tc>
      </w:tr>
      <w:tr w:rsidR="002D57C4" w:rsidRPr="004279F4" w14:paraId="71152E1C" w14:textId="77777777" w:rsidTr="00502E57">
        <w:tc>
          <w:tcPr>
            <w:tcW w:w="1177" w:type="pct"/>
            <w:shd w:val="clear" w:color="auto" w:fill="D9D9D9"/>
          </w:tcPr>
          <w:p w14:paraId="5970C9E5" w14:textId="77777777" w:rsidR="002D57C4" w:rsidRPr="00422683" w:rsidRDefault="002D57C4" w:rsidP="00502E57">
            <w:pPr>
              <w:pStyle w:val="TableText-Heading"/>
            </w:pPr>
            <w:r w:rsidRPr="00422683">
              <w:t>Type Qualified Name</w:t>
            </w:r>
          </w:p>
        </w:tc>
        <w:tc>
          <w:tcPr>
            <w:tcW w:w="3823" w:type="pct"/>
          </w:tcPr>
          <w:p w14:paraId="56FE33C7" w14:textId="77777777" w:rsidR="002D57C4" w:rsidRDefault="002D57C4" w:rsidP="00502E57">
            <w:pPr>
              <w:pStyle w:val="TableText"/>
              <w:rPr>
                <w:noProof/>
              </w:rPr>
            </w:pPr>
            <w:r>
              <w:rPr>
                <w:noProof/>
              </w:rPr>
              <w:t>tosca:Compute</w:t>
            </w:r>
          </w:p>
        </w:tc>
      </w:tr>
      <w:tr w:rsidR="002D57C4" w:rsidRPr="004279F4" w14:paraId="7B99AD8C" w14:textId="77777777" w:rsidTr="00502E57">
        <w:tc>
          <w:tcPr>
            <w:tcW w:w="1177" w:type="pct"/>
            <w:shd w:val="clear" w:color="auto" w:fill="D9D9D9"/>
          </w:tcPr>
          <w:p w14:paraId="5496D9B0" w14:textId="77777777" w:rsidR="002D57C4" w:rsidRPr="00422683" w:rsidRDefault="002D57C4" w:rsidP="00502E57">
            <w:pPr>
              <w:pStyle w:val="TableText-Heading"/>
            </w:pPr>
            <w:r w:rsidRPr="00422683">
              <w:t>Type URI</w:t>
            </w:r>
          </w:p>
        </w:tc>
        <w:tc>
          <w:tcPr>
            <w:tcW w:w="3823" w:type="pct"/>
          </w:tcPr>
          <w:p w14:paraId="3A2A15F8" w14:textId="77777777" w:rsidR="002D57C4" w:rsidRPr="001C038A" w:rsidRDefault="002D57C4" w:rsidP="00502E57">
            <w:pPr>
              <w:pStyle w:val="TableText"/>
            </w:pPr>
            <w:r w:rsidRPr="001C038A">
              <w:t>tosca.</w:t>
            </w:r>
            <w:r>
              <w:t>nodes.Compute</w:t>
            </w:r>
          </w:p>
        </w:tc>
      </w:tr>
    </w:tbl>
    <w:p w14:paraId="51A3C79F" w14:textId="77777777" w:rsidR="002D57C4" w:rsidRDefault="002D57C4" w:rsidP="002D57C4">
      <w:pPr>
        <w:pStyle w:val="Heading4"/>
        <w:numPr>
          <w:ilvl w:val="3"/>
          <w:numId w:val="3"/>
        </w:numPr>
      </w:pPr>
      <w:bookmarkStart w:id="532" w:name="_Toc379455081"/>
      <w:r>
        <w:t>Properties</w:t>
      </w:r>
      <w:bookmarkEnd w:id="532"/>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23"/>
        <w:gridCol w:w="989"/>
        <w:gridCol w:w="991"/>
        <w:gridCol w:w="2068"/>
        <w:gridCol w:w="4679"/>
      </w:tblGrid>
      <w:tr w:rsidR="002D57C4" w:rsidRPr="00E5427A" w14:paraId="26616727" w14:textId="77777777" w:rsidTr="00502E57">
        <w:trPr>
          <w:cantSplit/>
          <w:tblHeader/>
        </w:trPr>
        <w:tc>
          <w:tcPr>
            <w:tcW w:w="658" w:type="pct"/>
            <w:shd w:val="clear" w:color="auto" w:fill="D9D9D9"/>
          </w:tcPr>
          <w:p w14:paraId="132E1108" w14:textId="77777777" w:rsidR="002D57C4" w:rsidRPr="00422683" w:rsidRDefault="002D57C4" w:rsidP="00502E57">
            <w:pPr>
              <w:pStyle w:val="TableText-Heading"/>
              <w:rPr>
                <w:rFonts w:cstheme="minorHAnsi"/>
              </w:rPr>
            </w:pPr>
            <w:r w:rsidRPr="00422683">
              <w:rPr>
                <w:rFonts w:cstheme="minorHAnsi"/>
              </w:rPr>
              <w:t>Name</w:t>
            </w:r>
          </w:p>
        </w:tc>
        <w:tc>
          <w:tcPr>
            <w:tcW w:w="492" w:type="pct"/>
            <w:shd w:val="clear" w:color="auto" w:fill="D9D9D9"/>
          </w:tcPr>
          <w:p w14:paraId="69501374" w14:textId="77777777" w:rsidR="002D57C4" w:rsidRPr="00422683" w:rsidRDefault="002D57C4" w:rsidP="00502E57">
            <w:pPr>
              <w:pStyle w:val="TableText-Heading"/>
              <w:rPr>
                <w:rFonts w:cstheme="minorHAnsi"/>
              </w:rPr>
            </w:pPr>
            <w:r w:rsidRPr="00422683">
              <w:rPr>
                <w:rFonts w:cstheme="minorHAnsi"/>
              </w:rPr>
              <w:t>Required</w:t>
            </w:r>
          </w:p>
        </w:tc>
        <w:tc>
          <w:tcPr>
            <w:tcW w:w="493" w:type="pct"/>
            <w:shd w:val="clear" w:color="auto" w:fill="D9D9D9"/>
          </w:tcPr>
          <w:p w14:paraId="40074825" w14:textId="77777777" w:rsidR="002D57C4" w:rsidRPr="00422683" w:rsidRDefault="002D57C4" w:rsidP="00502E57">
            <w:pPr>
              <w:pStyle w:val="TableText-Heading"/>
              <w:rPr>
                <w:rFonts w:cstheme="minorHAnsi"/>
              </w:rPr>
            </w:pPr>
            <w:r w:rsidRPr="00422683">
              <w:rPr>
                <w:rFonts w:cstheme="minorHAnsi"/>
              </w:rPr>
              <w:t>Type</w:t>
            </w:r>
          </w:p>
        </w:tc>
        <w:tc>
          <w:tcPr>
            <w:tcW w:w="1029" w:type="pct"/>
            <w:shd w:val="clear" w:color="auto" w:fill="D9D9D9"/>
          </w:tcPr>
          <w:p w14:paraId="726788B5" w14:textId="77777777" w:rsidR="002D57C4" w:rsidRPr="00422683" w:rsidRDefault="002D57C4" w:rsidP="00502E57">
            <w:pPr>
              <w:pStyle w:val="TableText-Heading"/>
              <w:rPr>
                <w:rFonts w:cstheme="minorHAnsi"/>
              </w:rPr>
            </w:pPr>
            <w:r w:rsidRPr="00422683">
              <w:rPr>
                <w:rFonts w:cstheme="minorHAnsi"/>
              </w:rPr>
              <w:t>Constraints</w:t>
            </w:r>
          </w:p>
        </w:tc>
        <w:tc>
          <w:tcPr>
            <w:tcW w:w="2328" w:type="pct"/>
            <w:shd w:val="clear" w:color="auto" w:fill="D9D9D9"/>
          </w:tcPr>
          <w:p w14:paraId="08F47CB8"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01CA59B5" w14:textId="77777777" w:rsidTr="00502E57">
        <w:trPr>
          <w:cantSplit/>
          <w:tblHeader/>
        </w:trPr>
        <w:tc>
          <w:tcPr>
            <w:tcW w:w="658" w:type="pct"/>
            <w:shd w:val="clear" w:color="auto" w:fill="auto"/>
          </w:tcPr>
          <w:p w14:paraId="01BF0183" w14:textId="77777777" w:rsidR="002D57C4" w:rsidRPr="005E05A8" w:rsidRDefault="002D57C4" w:rsidP="00502E57">
            <w:pPr>
              <w:pStyle w:val="TableText"/>
            </w:pPr>
            <w:r w:rsidRPr="005E05A8">
              <w:t>N/A</w:t>
            </w:r>
          </w:p>
        </w:tc>
        <w:tc>
          <w:tcPr>
            <w:tcW w:w="492" w:type="pct"/>
            <w:shd w:val="clear" w:color="auto" w:fill="auto"/>
          </w:tcPr>
          <w:p w14:paraId="17A9B6DD" w14:textId="77777777" w:rsidR="002D57C4" w:rsidRPr="005E05A8" w:rsidRDefault="002D57C4" w:rsidP="00502E57">
            <w:pPr>
              <w:pStyle w:val="TableText"/>
            </w:pPr>
            <w:r w:rsidRPr="005E05A8">
              <w:t>N/A</w:t>
            </w:r>
          </w:p>
        </w:tc>
        <w:tc>
          <w:tcPr>
            <w:tcW w:w="493" w:type="pct"/>
            <w:shd w:val="clear" w:color="auto" w:fill="auto"/>
          </w:tcPr>
          <w:p w14:paraId="64D8FF92" w14:textId="77777777" w:rsidR="002D57C4" w:rsidRPr="005E05A8" w:rsidRDefault="002D57C4" w:rsidP="00502E57">
            <w:pPr>
              <w:pStyle w:val="TableText"/>
            </w:pPr>
            <w:r w:rsidRPr="005E05A8">
              <w:t>N/A</w:t>
            </w:r>
          </w:p>
        </w:tc>
        <w:tc>
          <w:tcPr>
            <w:tcW w:w="1029" w:type="pct"/>
            <w:shd w:val="clear" w:color="auto" w:fill="auto"/>
          </w:tcPr>
          <w:p w14:paraId="73D17939" w14:textId="77777777" w:rsidR="002D57C4" w:rsidRPr="005E05A8" w:rsidRDefault="002D57C4" w:rsidP="00502E57">
            <w:pPr>
              <w:pStyle w:val="TableText"/>
            </w:pPr>
            <w:r w:rsidRPr="005E05A8">
              <w:t>N/A</w:t>
            </w:r>
          </w:p>
        </w:tc>
        <w:tc>
          <w:tcPr>
            <w:tcW w:w="2328" w:type="pct"/>
            <w:shd w:val="clear" w:color="auto" w:fill="auto"/>
          </w:tcPr>
          <w:p w14:paraId="46248335" w14:textId="77777777" w:rsidR="002D57C4" w:rsidRPr="005E05A8" w:rsidRDefault="002D57C4" w:rsidP="00502E57">
            <w:pPr>
              <w:pStyle w:val="TableText"/>
            </w:pPr>
            <w:r w:rsidRPr="005E05A8">
              <w:t>N/A</w:t>
            </w:r>
          </w:p>
        </w:tc>
      </w:tr>
    </w:tbl>
    <w:p w14:paraId="4AE012E0" w14:textId="77777777" w:rsidR="002D57C4" w:rsidRDefault="002D57C4" w:rsidP="002D57C4">
      <w:pPr>
        <w:pStyle w:val="Heading4"/>
        <w:numPr>
          <w:ilvl w:val="3"/>
          <w:numId w:val="3"/>
        </w:numPr>
      </w:pPr>
      <w:bookmarkStart w:id="533" w:name="_Toc379455082"/>
      <w:r>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01"/>
        <w:gridCol w:w="989"/>
        <w:gridCol w:w="1351"/>
        <w:gridCol w:w="1260"/>
        <w:gridCol w:w="4949"/>
      </w:tblGrid>
      <w:tr w:rsidR="002D57C4" w:rsidRPr="004279F4" w14:paraId="73D64044" w14:textId="77777777" w:rsidTr="00502E57">
        <w:trPr>
          <w:cantSplit/>
          <w:tblHeader/>
        </w:trPr>
        <w:tc>
          <w:tcPr>
            <w:tcW w:w="747" w:type="pct"/>
            <w:shd w:val="clear" w:color="auto" w:fill="D9D9D9"/>
          </w:tcPr>
          <w:p w14:paraId="1140F5F8" w14:textId="77777777" w:rsidR="002D57C4" w:rsidRPr="00422683" w:rsidRDefault="002D57C4" w:rsidP="00502E57">
            <w:pPr>
              <w:pStyle w:val="TableText-Heading"/>
            </w:pPr>
            <w:r w:rsidRPr="00422683">
              <w:t>Name</w:t>
            </w:r>
          </w:p>
        </w:tc>
        <w:tc>
          <w:tcPr>
            <w:tcW w:w="492" w:type="pct"/>
            <w:shd w:val="clear" w:color="auto" w:fill="D9D9D9"/>
          </w:tcPr>
          <w:p w14:paraId="0428E65E" w14:textId="77777777" w:rsidR="002D57C4" w:rsidRPr="00422683" w:rsidRDefault="002D57C4" w:rsidP="00502E57">
            <w:pPr>
              <w:pStyle w:val="TableText-Heading"/>
            </w:pPr>
            <w:r w:rsidRPr="00422683">
              <w:t>Required</w:t>
            </w:r>
          </w:p>
        </w:tc>
        <w:tc>
          <w:tcPr>
            <w:tcW w:w="672" w:type="pct"/>
            <w:shd w:val="clear" w:color="auto" w:fill="D9D9D9"/>
          </w:tcPr>
          <w:p w14:paraId="301A4B43" w14:textId="77777777" w:rsidR="002D57C4" w:rsidRPr="00422683" w:rsidRDefault="002D57C4" w:rsidP="00502E57">
            <w:pPr>
              <w:pStyle w:val="TableText-Heading"/>
            </w:pPr>
            <w:r w:rsidRPr="00422683">
              <w:t>Type</w:t>
            </w:r>
          </w:p>
        </w:tc>
        <w:tc>
          <w:tcPr>
            <w:tcW w:w="627" w:type="pct"/>
            <w:shd w:val="clear" w:color="auto" w:fill="D9D9D9"/>
          </w:tcPr>
          <w:p w14:paraId="7BC61C22" w14:textId="77777777" w:rsidR="002D57C4" w:rsidRPr="00422683" w:rsidRDefault="002D57C4" w:rsidP="00502E57">
            <w:pPr>
              <w:pStyle w:val="TableText-Heading"/>
            </w:pPr>
            <w:r w:rsidRPr="00422683">
              <w:t>Constraints</w:t>
            </w:r>
          </w:p>
        </w:tc>
        <w:tc>
          <w:tcPr>
            <w:tcW w:w="2462" w:type="pct"/>
            <w:shd w:val="clear" w:color="auto" w:fill="D9D9D9"/>
          </w:tcPr>
          <w:p w14:paraId="7A323989" w14:textId="77777777" w:rsidR="002D57C4" w:rsidRPr="00422683" w:rsidRDefault="002D57C4" w:rsidP="00502E57">
            <w:pPr>
              <w:pStyle w:val="TableText-Heading"/>
            </w:pPr>
            <w:r w:rsidRPr="00422683">
              <w:t>Description</w:t>
            </w:r>
          </w:p>
        </w:tc>
      </w:tr>
      <w:tr w:rsidR="002D57C4" w:rsidRPr="004279F4" w14:paraId="208ABDEA" w14:textId="77777777" w:rsidTr="00502E57">
        <w:trPr>
          <w:cantSplit/>
        </w:trPr>
        <w:tc>
          <w:tcPr>
            <w:tcW w:w="747" w:type="pct"/>
            <w:shd w:val="clear" w:color="auto" w:fill="FFFFFF"/>
          </w:tcPr>
          <w:p w14:paraId="7D6C6883" w14:textId="77777777" w:rsidR="002D57C4" w:rsidRDefault="002D57C4" w:rsidP="00502E57">
            <w:pPr>
              <w:pStyle w:val="TableText"/>
              <w:rPr>
                <w:noProof/>
              </w:rPr>
            </w:pPr>
            <w:r>
              <w:rPr>
                <w:rFonts w:cstheme="minorHAnsi"/>
                <w:noProof/>
              </w:rPr>
              <w:t>private_address</w:t>
            </w:r>
          </w:p>
        </w:tc>
        <w:tc>
          <w:tcPr>
            <w:tcW w:w="492" w:type="pct"/>
            <w:shd w:val="clear" w:color="auto" w:fill="FFFFFF"/>
          </w:tcPr>
          <w:p w14:paraId="42F25483" w14:textId="77777777" w:rsidR="002D57C4" w:rsidRDefault="002D57C4" w:rsidP="00502E57">
            <w:pPr>
              <w:pStyle w:val="TableText"/>
            </w:pPr>
            <w:r>
              <w:rPr>
                <w:rFonts w:cstheme="minorHAnsi"/>
              </w:rPr>
              <w:t>n</w:t>
            </w:r>
            <w:r w:rsidRPr="00E5427A">
              <w:rPr>
                <w:rFonts w:cstheme="minorHAnsi"/>
              </w:rPr>
              <w:t>o</w:t>
            </w:r>
          </w:p>
        </w:tc>
        <w:tc>
          <w:tcPr>
            <w:tcW w:w="672" w:type="pct"/>
            <w:shd w:val="clear" w:color="auto" w:fill="FFFFFF"/>
          </w:tcPr>
          <w:p w14:paraId="65A10738" w14:textId="77777777" w:rsidR="002D57C4" w:rsidRDefault="008C123E" w:rsidP="00502E57">
            <w:pPr>
              <w:pStyle w:val="TableText"/>
            </w:pPr>
            <w:hyperlink w:anchor="TYPE_YAML_STRING" w:history="1">
              <w:r w:rsidR="002D57C4" w:rsidRPr="00350D2F">
                <w:rPr>
                  <w:rStyle w:val="Hyperlink"/>
                  <w:rFonts w:cstheme="minorHAnsi"/>
                </w:rPr>
                <w:t>string</w:t>
              </w:r>
            </w:hyperlink>
          </w:p>
        </w:tc>
        <w:tc>
          <w:tcPr>
            <w:tcW w:w="627" w:type="pct"/>
            <w:shd w:val="clear" w:color="auto" w:fill="FFFFFF"/>
          </w:tcPr>
          <w:p w14:paraId="6D9EE32E" w14:textId="77777777" w:rsidR="002D57C4" w:rsidRPr="00A24279" w:rsidRDefault="002D57C4" w:rsidP="00502E57">
            <w:pPr>
              <w:pStyle w:val="TableText"/>
              <w:rPr>
                <w:b/>
              </w:rPr>
            </w:pPr>
            <w:r>
              <w:rPr>
                <w:rFonts w:cstheme="minorHAnsi"/>
              </w:rPr>
              <w:t>None</w:t>
            </w:r>
          </w:p>
        </w:tc>
        <w:tc>
          <w:tcPr>
            <w:tcW w:w="2462" w:type="pct"/>
            <w:shd w:val="clear" w:color="auto" w:fill="FFFFFF"/>
          </w:tcPr>
          <w:p w14:paraId="037E54E0" w14:textId="77777777" w:rsidR="002D57C4" w:rsidRDefault="002D57C4" w:rsidP="00502E57">
            <w:pPr>
              <w:pStyle w:val="TableText"/>
            </w:pPr>
            <w:r w:rsidRPr="00E5427A">
              <w:rPr>
                <w:rFonts w:cstheme="minorHAnsi"/>
              </w:rPr>
              <w:t>The primary</w:t>
            </w:r>
            <w:r>
              <w:rPr>
                <w:rFonts w:cstheme="minorHAnsi"/>
              </w:rPr>
              <w:t xml:space="preserve"> private</w:t>
            </w:r>
            <w:r w:rsidRPr="00E5427A">
              <w:rPr>
                <w:rFonts w:cstheme="minorHAnsi"/>
              </w:rPr>
              <w:t xml:space="preserve"> IP address assigned by the cloud provider that applications may use to access the Compute node.</w:t>
            </w:r>
          </w:p>
        </w:tc>
      </w:tr>
      <w:tr w:rsidR="002D57C4" w:rsidRPr="004279F4" w14:paraId="7BFE2EFB" w14:textId="77777777" w:rsidTr="00502E57">
        <w:trPr>
          <w:cantSplit/>
        </w:trPr>
        <w:tc>
          <w:tcPr>
            <w:tcW w:w="747" w:type="pct"/>
            <w:shd w:val="clear" w:color="auto" w:fill="FFFFFF"/>
          </w:tcPr>
          <w:p w14:paraId="05A477C1" w14:textId="77777777" w:rsidR="002D57C4" w:rsidRPr="00E5427A" w:rsidDel="00511321" w:rsidRDefault="002D57C4" w:rsidP="00502E57">
            <w:pPr>
              <w:pStyle w:val="TableText"/>
              <w:rPr>
                <w:rFonts w:cstheme="minorHAnsi"/>
                <w:noProof/>
              </w:rPr>
            </w:pPr>
            <w:r>
              <w:rPr>
                <w:rFonts w:cstheme="minorHAnsi"/>
                <w:noProof/>
              </w:rPr>
              <w:t>public_address</w:t>
            </w:r>
          </w:p>
        </w:tc>
        <w:tc>
          <w:tcPr>
            <w:tcW w:w="492" w:type="pct"/>
            <w:shd w:val="clear" w:color="auto" w:fill="FFFFFF"/>
          </w:tcPr>
          <w:p w14:paraId="1192CE01" w14:textId="77777777" w:rsidR="002D57C4" w:rsidRDefault="002D57C4" w:rsidP="00502E57">
            <w:pPr>
              <w:pStyle w:val="TableText"/>
              <w:rPr>
                <w:rFonts w:cstheme="minorHAnsi"/>
              </w:rPr>
            </w:pPr>
            <w:r>
              <w:rPr>
                <w:rFonts w:cstheme="minorHAnsi"/>
              </w:rPr>
              <w:t>no</w:t>
            </w:r>
          </w:p>
        </w:tc>
        <w:tc>
          <w:tcPr>
            <w:tcW w:w="672" w:type="pct"/>
            <w:shd w:val="clear" w:color="auto" w:fill="FFFFFF"/>
          </w:tcPr>
          <w:p w14:paraId="47F5BA41" w14:textId="77777777" w:rsidR="002D57C4" w:rsidRDefault="008C123E" w:rsidP="00502E57">
            <w:pPr>
              <w:pStyle w:val="TableText"/>
            </w:pPr>
            <w:hyperlink w:anchor="TYPE_YAML_STRING" w:history="1">
              <w:r w:rsidR="002D57C4" w:rsidRPr="008F2DED">
                <w:rPr>
                  <w:rStyle w:val="Hyperlink"/>
                </w:rPr>
                <w:t>string</w:t>
              </w:r>
            </w:hyperlink>
          </w:p>
        </w:tc>
        <w:tc>
          <w:tcPr>
            <w:tcW w:w="627" w:type="pct"/>
            <w:shd w:val="clear" w:color="auto" w:fill="FFFFFF"/>
          </w:tcPr>
          <w:p w14:paraId="38F72ACD" w14:textId="77777777" w:rsidR="002D57C4" w:rsidDel="001A547A" w:rsidRDefault="002D57C4" w:rsidP="00502E57">
            <w:pPr>
              <w:pStyle w:val="TableText"/>
              <w:rPr>
                <w:rFonts w:cstheme="minorHAnsi"/>
              </w:rPr>
            </w:pPr>
            <w:r>
              <w:rPr>
                <w:rFonts w:cstheme="minorHAnsi"/>
              </w:rPr>
              <w:t>None</w:t>
            </w:r>
          </w:p>
        </w:tc>
        <w:tc>
          <w:tcPr>
            <w:tcW w:w="2462" w:type="pct"/>
            <w:shd w:val="clear" w:color="auto" w:fill="FFFFFF"/>
          </w:tcPr>
          <w:p w14:paraId="7D31D67B" w14:textId="77777777" w:rsidR="002D57C4" w:rsidRPr="00E5427A" w:rsidRDefault="002D57C4" w:rsidP="00502E57">
            <w:pPr>
              <w:pStyle w:val="TableText"/>
              <w:rPr>
                <w:rFonts w:cstheme="minorHAnsi"/>
              </w:rPr>
            </w:pPr>
            <w:r w:rsidRPr="00E5427A">
              <w:rPr>
                <w:rFonts w:cstheme="minorHAnsi"/>
              </w:rPr>
              <w:t xml:space="preserve">The primary </w:t>
            </w:r>
            <w:r>
              <w:rPr>
                <w:rFonts w:cstheme="minorHAnsi"/>
              </w:rPr>
              <w:t xml:space="preserve">public </w:t>
            </w:r>
            <w:r w:rsidRPr="00E5427A">
              <w:rPr>
                <w:rFonts w:cstheme="minorHAnsi"/>
              </w:rPr>
              <w:t>IP address assigned by the cloud provider that applications may use to access the Compute node.</w:t>
            </w:r>
          </w:p>
        </w:tc>
      </w:tr>
      <w:tr w:rsidR="002D57C4" w:rsidRPr="004279F4" w14:paraId="4758F903" w14:textId="77777777" w:rsidTr="00502E57">
        <w:trPr>
          <w:cantSplit/>
        </w:trPr>
        <w:tc>
          <w:tcPr>
            <w:tcW w:w="747" w:type="pct"/>
            <w:shd w:val="clear" w:color="auto" w:fill="FFFFFF"/>
          </w:tcPr>
          <w:p w14:paraId="615D4E97" w14:textId="77777777" w:rsidR="002D57C4" w:rsidRPr="00E5427A" w:rsidRDefault="002D57C4" w:rsidP="00502E57">
            <w:pPr>
              <w:pStyle w:val="TableText"/>
              <w:rPr>
                <w:rFonts w:cstheme="minorHAnsi"/>
                <w:noProof/>
              </w:rPr>
            </w:pPr>
            <w:r>
              <w:rPr>
                <w:rFonts w:cstheme="minorHAnsi"/>
                <w:noProof/>
              </w:rPr>
              <w:t>networks</w:t>
            </w:r>
          </w:p>
        </w:tc>
        <w:tc>
          <w:tcPr>
            <w:tcW w:w="492" w:type="pct"/>
            <w:shd w:val="clear" w:color="auto" w:fill="FFFFFF"/>
          </w:tcPr>
          <w:p w14:paraId="539CD6FD" w14:textId="77777777" w:rsidR="002D57C4" w:rsidRPr="00E5427A" w:rsidRDefault="002D57C4" w:rsidP="00502E57">
            <w:pPr>
              <w:pStyle w:val="TableText"/>
              <w:rPr>
                <w:rFonts w:cstheme="minorHAnsi"/>
              </w:rPr>
            </w:pPr>
            <w:r>
              <w:rPr>
                <w:rFonts w:cstheme="minorHAnsi"/>
              </w:rPr>
              <w:t>no</w:t>
            </w:r>
          </w:p>
        </w:tc>
        <w:tc>
          <w:tcPr>
            <w:tcW w:w="672" w:type="pct"/>
            <w:shd w:val="clear" w:color="auto" w:fill="FFFFFF"/>
          </w:tcPr>
          <w:p w14:paraId="42F08379" w14:textId="77777777" w:rsidR="002D57C4" w:rsidRDefault="008C123E" w:rsidP="00502E57">
            <w:pPr>
              <w:pStyle w:val="TableText"/>
            </w:pPr>
            <w:hyperlink w:anchor="TYPE_TOSCA_MAP" w:history="1">
              <w:r w:rsidR="002D57C4" w:rsidRPr="00E06FB2">
                <w:rPr>
                  <w:rStyle w:val="Hyperlink"/>
                </w:rPr>
                <w:t>map</w:t>
              </w:r>
            </w:hyperlink>
            <w:r w:rsidR="002D57C4">
              <w:t xml:space="preserve"> of </w:t>
            </w:r>
            <w:hyperlink w:anchor="TYPE_TOSCA_DATA_NETWORKINFO" w:history="1">
              <w:r w:rsidR="002D57C4" w:rsidRPr="0059400F">
                <w:rPr>
                  <w:rStyle w:val="Hyperlink"/>
                </w:rPr>
                <w:t>NetworkInfo</w:t>
              </w:r>
            </w:hyperlink>
          </w:p>
        </w:tc>
        <w:tc>
          <w:tcPr>
            <w:tcW w:w="627" w:type="pct"/>
            <w:shd w:val="clear" w:color="auto" w:fill="FFFFFF"/>
          </w:tcPr>
          <w:p w14:paraId="1FF09173" w14:textId="77777777" w:rsidR="002D57C4" w:rsidRPr="00E5427A" w:rsidRDefault="002D57C4" w:rsidP="00502E57">
            <w:pPr>
              <w:pStyle w:val="TableText"/>
              <w:rPr>
                <w:rFonts w:cstheme="minorHAnsi"/>
              </w:rPr>
            </w:pPr>
            <w:r>
              <w:rPr>
                <w:rFonts w:cstheme="minorHAnsi"/>
              </w:rPr>
              <w:t>None</w:t>
            </w:r>
          </w:p>
        </w:tc>
        <w:tc>
          <w:tcPr>
            <w:tcW w:w="2462" w:type="pct"/>
            <w:shd w:val="clear" w:color="auto" w:fill="FFFFFF"/>
          </w:tcPr>
          <w:p w14:paraId="6B08B01B" w14:textId="77777777" w:rsidR="002D57C4" w:rsidRPr="00E5427A" w:rsidRDefault="002D57C4" w:rsidP="00502E57">
            <w:pPr>
              <w:pStyle w:val="TableText"/>
              <w:rPr>
                <w:rFonts w:cstheme="minorHAnsi"/>
              </w:rPr>
            </w:pPr>
            <w:r>
              <w:rPr>
                <w:rFonts w:cstheme="minorHAnsi"/>
              </w:rPr>
              <w:t>The list of logical networks assigned to the compute host instance and information about them.</w:t>
            </w:r>
          </w:p>
        </w:tc>
      </w:tr>
      <w:tr w:rsidR="002D57C4" w:rsidRPr="004279F4" w14:paraId="4EFD5157" w14:textId="77777777" w:rsidTr="00502E57">
        <w:trPr>
          <w:cantSplit/>
        </w:trPr>
        <w:tc>
          <w:tcPr>
            <w:tcW w:w="747" w:type="pct"/>
            <w:shd w:val="clear" w:color="auto" w:fill="FFFFFF"/>
          </w:tcPr>
          <w:p w14:paraId="3B55D603" w14:textId="77777777" w:rsidR="002D57C4" w:rsidRDefault="002D57C4" w:rsidP="00502E57">
            <w:pPr>
              <w:pStyle w:val="TableText"/>
              <w:rPr>
                <w:rFonts w:cstheme="minorHAnsi"/>
                <w:noProof/>
              </w:rPr>
            </w:pPr>
            <w:r>
              <w:rPr>
                <w:rFonts w:cstheme="minorHAnsi"/>
                <w:noProof/>
              </w:rPr>
              <w:t>ports</w:t>
            </w:r>
          </w:p>
        </w:tc>
        <w:tc>
          <w:tcPr>
            <w:tcW w:w="492" w:type="pct"/>
            <w:shd w:val="clear" w:color="auto" w:fill="FFFFFF"/>
          </w:tcPr>
          <w:p w14:paraId="66FFF679" w14:textId="77777777" w:rsidR="002D57C4" w:rsidRDefault="002D57C4" w:rsidP="00502E57">
            <w:pPr>
              <w:pStyle w:val="TableText"/>
              <w:rPr>
                <w:rFonts w:cstheme="minorHAnsi"/>
              </w:rPr>
            </w:pPr>
            <w:r>
              <w:rPr>
                <w:rFonts w:cstheme="minorHAnsi"/>
              </w:rPr>
              <w:t>no</w:t>
            </w:r>
          </w:p>
        </w:tc>
        <w:tc>
          <w:tcPr>
            <w:tcW w:w="672" w:type="pct"/>
            <w:shd w:val="clear" w:color="auto" w:fill="FFFFFF"/>
          </w:tcPr>
          <w:p w14:paraId="049F6171" w14:textId="77777777" w:rsidR="002D57C4" w:rsidRDefault="008C123E" w:rsidP="00502E57">
            <w:pPr>
              <w:pStyle w:val="TableText"/>
            </w:pPr>
            <w:hyperlink w:anchor="TYPE_TOSCA_MAP" w:history="1">
              <w:r w:rsidR="002D57C4" w:rsidRPr="00E06FB2">
                <w:rPr>
                  <w:rStyle w:val="Hyperlink"/>
                </w:rPr>
                <w:t>map</w:t>
              </w:r>
            </w:hyperlink>
            <w:r w:rsidR="002D57C4">
              <w:t xml:space="preserve"> of </w:t>
            </w:r>
            <w:hyperlink w:anchor="TYPE_TOSCA_DATA_PORTINFO" w:history="1">
              <w:r w:rsidR="002D57C4" w:rsidRPr="00B00047">
                <w:rPr>
                  <w:rStyle w:val="Hyperlink"/>
                </w:rPr>
                <w:t>PortInfo</w:t>
              </w:r>
            </w:hyperlink>
          </w:p>
        </w:tc>
        <w:tc>
          <w:tcPr>
            <w:tcW w:w="627" w:type="pct"/>
            <w:shd w:val="clear" w:color="auto" w:fill="FFFFFF"/>
          </w:tcPr>
          <w:p w14:paraId="7169EB96" w14:textId="77777777" w:rsidR="002D57C4" w:rsidRDefault="002D57C4" w:rsidP="00502E57">
            <w:pPr>
              <w:pStyle w:val="TableText"/>
              <w:rPr>
                <w:rFonts w:cstheme="minorHAnsi"/>
              </w:rPr>
            </w:pPr>
            <w:r>
              <w:rPr>
                <w:rFonts w:cstheme="minorHAnsi"/>
              </w:rPr>
              <w:t>None</w:t>
            </w:r>
          </w:p>
        </w:tc>
        <w:tc>
          <w:tcPr>
            <w:tcW w:w="2462" w:type="pct"/>
            <w:shd w:val="clear" w:color="auto" w:fill="FFFFFF"/>
          </w:tcPr>
          <w:p w14:paraId="077FDAE6" w14:textId="77777777" w:rsidR="002D57C4" w:rsidRDefault="002D57C4" w:rsidP="00502E57">
            <w:pPr>
              <w:pStyle w:val="TableText"/>
              <w:rPr>
                <w:rFonts w:cstheme="minorHAnsi"/>
              </w:rPr>
            </w:pPr>
            <w:r>
              <w:rPr>
                <w:rFonts w:cstheme="minorHAnsi"/>
              </w:rPr>
              <w:t>The list of logical ports assigned to the compute host instance and information about them.</w:t>
            </w:r>
          </w:p>
        </w:tc>
      </w:tr>
    </w:tbl>
    <w:p w14:paraId="672661C0" w14:textId="77777777" w:rsidR="002D57C4" w:rsidRDefault="002D57C4" w:rsidP="002D57C4">
      <w:pPr>
        <w:pStyle w:val="Heading4"/>
        <w:numPr>
          <w:ilvl w:val="3"/>
          <w:numId w:val="3"/>
        </w:numPr>
      </w:pPr>
      <w:r>
        <w:t>Definition</w:t>
      </w:r>
      <w:bookmarkEnd w:id="533"/>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D6EE4E8" w14:textId="77777777" w:rsidTr="00502E57">
        <w:tc>
          <w:tcPr>
            <w:tcW w:w="9576" w:type="dxa"/>
            <w:shd w:val="clear" w:color="auto" w:fill="D9D9D9" w:themeFill="background1" w:themeFillShade="D9"/>
          </w:tcPr>
          <w:p w14:paraId="4680F936" w14:textId="77777777" w:rsidR="002D57C4" w:rsidRPr="006824F5" w:rsidRDefault="002D57C4" w:rsidP="00502E57">
            <w:pPr>
              <w:rPr>
                <w:rStyle w:val="CodeSnippet"/>
                <w:noProof/>
              </w:rPr>
            </w:pPr>
            <w:r w:rsidRPr="006824F5">
              <w:rPr>
                <w:rStyle w:val="CodeSnippet"/>
                <w:noProof/>
              </w:rPr>
              <w:t>tosca.nodes.Comput</w:t>
            </w:r>
            <w:r>
              <w:rPr>
                <w:rStyle w:val="CodeSnippet"/>
                <w:noProof/>
              </w:rPr>
              <w:t>e:</w:t>
            </w:r>
          </w:p>
          <w:p w14:paraId="5CE56D20" w14:textId="77777777" w:rsidR="002D57C4" w:rsidRDefault="002D57C4" w:rsidP="00502E57">
            <w:pPr>
              <w:rPr>
                <w:rStyle w:val="Hyperlink"/>
                <w:rFonts w:ascii="Consolas" w:hAnsi="Consolas"/>
                <w:noProof/>
              </w:rPr>
            </w:pPr>
            <w:r w:rsidRPr="006824F5">
              <w:rPr>
                <w:rStyle w:val="CodeSnippet"/>
                <w:noProof/>
              </w:rPr>
              <w:t xml:space="preserve">  derived_from: </w:t>
            </w:r>
            <w:hyperlink w:anchor="DEFN_TYPE_NODES_ROOT" w:history="1">
              <w:r w:rsidRPr="00D2349A">
                <w:rPr>
                  <w:rStyle w:val="Hyperlink"/>
                  <w:rFonts w:ascii="Consolas" w:hAnsi="Consolas"/>
                  <w:noProof/>
                </w:rPr>
                <w:t>tosca.nodes.Root</w:t>
              </w:r>
            </w:hyperlink>
          </w:p>
          <w:p w14:paraId="68983CAA" w14:textId="77777777" w:rsidR="002D57C4" w:rsidRPr="006824F5" w:rsidRDefault="002D57C4" w:rsidP="00502E57">
            <w:pPr>
              <w:rPr>
                <w:rStyle w:val="CodeSnippet"/>
                <w:noProof/>
              </w:rPr>
            </w:pPr>
            <w:r w:rsidRPr="006824F5">
              <w:rPr>
                <w:rStyle w:val="CodeSnippet"/>
                <w:noProof/>
              </w:rPr>
              <w:t xml:space="preserve">  </w:t>
            </w:r>
            <w:r>
              <w:rPr>
                <w:rStyle w:val="CodeSnippet"/>
                <w:noProof/>
              </w:rPr>
              <w:t>attributes:</w:t>
            </w:r>
          </w:p>
          <w:p w14:paraId="335C3002" w14:textId="77777777" w:rsidR="002D57C4" w:rsidRDefault="002D57C4" w:rsidP="00502E57">
            <w:pPr>
              <w:rPr>
                <w:rStyle w:val="CodeSnippet"/>
                <w:noProof/>
              </w:rPr>
            </w:pPr>
            <w:r>
              <w:rPr>
                <w:rStyle w:val="CodeSnippet"/>
                <w:noProof/>
              </w:rPr>
              <w:t xml:space="preserve">    private_address:</w:t>
            </w:r>
          </w:p>
          <w:p w14:paraId="72AA85EE" w14:textId="77777777" w:rsidR="002D57C4" w:rsidRDefault="002D57C4" w:rsidP="00502E57">
            <w:pPr>
              <w:rPr>
                <w:rStyle w:val="CodeSnippet"/>
                <w:noProof/>
              </w:rPr>
            </w:pPr>
            <w:r w:rsidRPr="006824F5">
              <w:rPr>
                <w:rStyle w:val="CodeSnippet"/>
                <w:noProof/>
              </w:rPr>
              <w:t xml:space="preserve">      type: string</w:t>
            </w:r>
          </w:p>
          <w:p w14:paraId="12E0E710" w14:textId="77777777" w:rsidR="002D57C4" w:rsidRDefault="002D57C4" w:rsidP="00502E57">
            <w:pPr>
              <w:rPr>
                <w:rStyle w:val="CodeSnippet"/>
                <w:noProof/>
              </w:rPr>
            </w:pPr>
            <w:r>
              <w:rPr>
                <w:rStyle w:val="CodeSnippet"/>
                <w:noProof/>
              </w:rPr>
              <w:t xml:space="preserve">    public_address:</w:t>
            </w:r>
          </w:p>
          <w:p w14:paraId="590CFDFE" w14:textId="77777777" w:rsidR="002D57C4" w:rsidRDefault="002D57C4" w:rsidP="00502E57">
            <w:pPr>
              <w:rPr>
                <w:rStyle w:val="CodeSnippet"/>
                <w:noProof/>
              </w:rPr>
            </w:pPr>
            <w:r w:rsidRPr="006824F5">
              <w:rPr>
                <w:rStyle w:val="CodeSnippet"/>
                <w:noProof/>
              </w:rPr>
              <w:t xml:space="preserve">      type: string</w:t>
            </w:r>
          </w:p>
          <w:p w14:paraId="6278E76B" w14:textId="77777777" w:rsidR="002D57C4" w:rsidRDefault="002D57C4" w:rsidP="00502E57">
            <w:pPr>
              <w:rPr>
                <w:rStyle w:val="CodeSnippet"/>
                <w:noProof/>
              </w:rPr>
            </w:pPr>
            <w:r>
              <w:rPr>
                <w:rStyle w:val="CodeSnippet"/>
                <w:noProof/>
              </w:rPr>
              <w:t xml:space="preserve">    networks:</w:t>
            </w:r>
          </w:p>
          <w:p w14:paraId="5352CE29" w14:textId="77777777" w:rsidR="002D57C4" w:rsidRDefault="002D57C4" w:rsidP="00502E57">
            <w:pPr>
              <w:rPr>
                <w:rStyle w:val="CodeSnippet"/>
                <w:noProof/>
              </w:rPr>
            </w:pPr>
            <w:r>
              <w:rPr>
                <w:rStyle w:val="CodeSnippet"/>
                <w:noProof/>
              </w:rPr>
              <w:t xml:space="preserve">      type: map</w:t>
            </w:r>
          </w:p>
          <w:p w14:paraId="2ABBD004" w14:textId="77777777" w:rsidR="002D57C4" w:rsidRPr="00B81FDA" w:rsidRDefault="002D57C4" w:rsidP="00502E57">
            <w:pPr>
              <w:rPr>
                <w:rStyle w:val="CodeSnippet"/>
              </w:rPr>
            </w:pPr>
            <w:r w:rsidRPr="00B81FDA">
              <w:rPr>
                <w:rStyle w:val="CodeSnippet"/>
              </w:rPr>
              <w:t xml:space="preserve">      entry_schema:</w:t>
            </w:r>
          </w:p>
          <w:p w14:paraId="0227EA1F" w14:textId="77777777" w:rsidR="002D57C4" w:rsidRDefault="002D57C4" w:rsidP="00502E57">
            <w:pPr>
              <w:rPr>
                <w:rStyle w:val="CodeSnippet"/>
              </w:rPr>
            </w:pPr>
            <w:r w:rsidRPr="00B81FDA">
              <w:rPr>
                <w:rStyle w:val="CodeSnippet"/>
              </w:rPr>
              <w:t xml:space="preserve">        type: </w:t>
            </w:r>
            <w:hyperlink w:anchor="TYPE_TOSCA_DATA_NETWORKINFO" w:history="1">
              <w:r w:rsidRPr="00357D27">
                <w:rPr>
                  <w:rStyle w:val="Hyperlink"/>
                  <w:rFonts w:ascii="Consolas" w:hAnsi="Consolas"/>
                </w:rPr>
                <w:t>tosca.</w:t>
              </w:r>
              <w:r>
                <w:rPr>
                  <w:rStyle w:val="Hyperlink"/>
                  <w:rFonts w:ascii="Consolas" w:hAnsi="Consolas"/>
                </w:rPr>
                <w:t>data</w:t>
              </w:r>
              <w:r w:rsidRPr="00357D27">
                <w:rPr>
                  <w:rStyle w:val="Hyperlink"/>
                  <w:rFonts w:ascii="Consolas" w:hAnsi="Consolas"/>
                </w:rPr>
                <w:t>types.network.NetworkInfo</w:t>
              </w:r>
            </w:hyperlink>
          </w:p>
          <w:p w14:paraId="504D515F" w14:textId="77777777" w:rsidR="002D57C4" w:rsidRDefault="002D57C4" w:rsidP="00502E57">
            <w:pPr>
              <w:rPr>
                <w:rStyle w:val="CodeSnippet"/>
                <w:noProof/>
              </w:rPr>
            </w:pPr>
            <w:r>
              <w:rPr>
                <w:rStyle w:val="CodeSnippet"/>
                <w:noProof/>
              </w:rPr>
              <w:t xml:space="preserve">    ports:</w:t>
            </w:r>
          </w:p>
          <w:p w14:paraId="41378680" w14:textId="77777777" w:rsidR="002D57C4" w:rsidRDefault="002D57C4" w:rsidP="00502E57">
            <w:pPr>
              <w:rPr>
                <w:rStyle w:val="CodeSnippet"/>
                <w:noProof/>
              </w:rPr>
            </w:pPr>
            <w:r>
              <w:rPr>
                <w:rStyle w:val="CodeSnippet"/>
                <w:noProof/>
              </w:rPr>
              <w:t xml:space="preserve">      type: map</w:t>
            </w:r>
          </w:p>
          <w:p w14:paraId="0A2FB6F1" w14:textId="77777777" w:rsidR="002D57C4" w:rsidRPr="00B81FDA" w:rsidRDefault="002D57C4" w:rsidP="00502E57">
            <w:pPr>
              <w:rPr>
                <w:rStyle w:val="CodeSnippet"/>
              </w:rPr>
            </w:pPr>
            <w:r w:rsidRPr="00B81FDA">
              <w:rPr>
                <w:rStyle w:val="CodeSnippet"/>
              </w:rPr>
              <w:t xml:space="preserve">      entry_schema:</w:t>
            </w:r>
          </w:p>
          <w:p w14:paraId="6389F83E" w14:textId="77777777" w:rsidR="002D57C4" w:rsidRDefault="002D57C4" w:rsidP="00502E57">
            <w:pPr>
              <w:rPr>
                <w:rStyle w:val="CodeSnippet"/>
              </w:rPr>
            </w:pPr>
            <w:r w:rsidRPr="00B81FDA">
              <w:rPr>
                <w:rStyle w:val="CodeSnippet"/>
              </w:rPr>
              <w:lastRenderedPageBreak/>
              <w:t xml:space="preserve">        type: </w:t>
            </w:r>
            <w:hyperlink w:anchor="TYPE_TOSCA_DATA_PORTINFO" w:history="1">
              <w:r w:rsidRPr="00B81FDA">
                <w:rPr>
                  <w:rStyle w:val="Hyperlink"/>
                  <w:rFonts w:ascii="Consolas" w:hAnsi="Consolas"/>
                </w:rPr>
                <w:t>tosca.</w:t>
              </w:r>
              <w:r>
                <w:rPr>
                  <w:rStyle w:val="Hyperlink"/>
                  <w:rFonts w:ascii="Consolas" w:hAnsi="Consolas"/>
                </w:rPr>
                <w:t>data</w:t>
              </w:r>
              <w:r w:rsidRPr="00B81FDA">
                <w:rPr>
                  <w:rStyle w:val="Hyperlink"/>
                  <w:rFonts w:ascii="Consolas" w:hAnsi="Consolas"/>
                </w:rPr>
                <w:t>types.network.PortInfo</w:t>
              </w:r>
            </w:hyperlink>
          </w:p>
          <w:p w14:paraId="3F05414F" w14:textId="77777777" w:rsidR="002D57C4" w:rsidRDefault="002D57C4" w:rsidP="00502E57">
            <w:pPr>
              <w:rPr>
                <w:rStyle w:val="CodeSnippet"/>
                <w:noProof/>
              </w:rPr>
            </w:pPr>
            <w:r w:rsidRPr="006824F5">
              <w:rPr>
                <w:rStyle w:val="CodeSnippet"/>
                <w:noProof/>
              </w:rPr>
              <w:t xml:space="preserve">  </w:t>
            </w:r>
            <w:r>
              <w:rPr>
                <w:rStyle w:val="CodeSnippet"/>
                <w:noProof/>
              </w:rPr>
              <w:t>requirements:</w:t>
            </w:r>
          </w:p>
          <w:p w14:paraId="47A744EC" w14:textId="77777777" w:rsidR="002D57C4" w:rsidRDefault="002D57C4" w:rsidP="00502E57">
            <w:pPr>
              <w:rPr>
                <w:rStyle w:val="CodeSnippet"/>
                <w:noProof/>
              </w:rPr>
            </w:pPr>
            <w:r>
              <w:rPr>
                <w:rStyle w:val="CodeSnippet"/>
                <w:noProof/>
              </w:rPr>
              <w:t xml:space="preserve">    - local_storage: </w:t>
            </w:r>
          </w:p>
          <w:p w14:paraId="770BE7AD" w14:textId="77777777" w:rsidR="002D57C4" w:rsidRDefault="002D57C4" w:rsidP="00502E57">
            <w:pPr>
              <w:rPr>
                <w:rStyle w:val="CodeSnippet"/>
                <w:noProof/>
              </w:rPr>
            </w:pPr>
            <w:r>
              <w:rPr>
                <w:rStyle w:val="CodeSnippet"/>
                <w:noProof/>
              </w:rPr>
              <w:t xml:space="preserve">        capability: </w:t>
            </w:r>
            <w:hyperlink w:anchor="DEFN_TYPE_CAPABILITIES_ATTACHMENT" w:history="1">
              <w:r w:rsidRPr="007F6ED8">
                <w:rPr>
                  <w:rStyle w:val="Hyperlink"/>
                  <w:rFonts w:ascii="Consolas" w:hAnsi="Consolas"/>
                  <w:noProof/>
                </w:rPr>
                <w:t>tosca.capabilities.Attachment</w:t>
              </w:r>
            </w:hyperlink>
          </w:p>
          <w:p w14:paraId="1EC3BECD" w14:textId="77777777" w:rsidR="002D57C4" w:rsidRDefault="002D57C4" w:rsidP="00502E57">
            <w:pPr>
              <w:rPr>
                <w:rStyle w:val="CodeSnippet"/>
                <w:noProof/>
              </w:rPr>
            </w:pPr>
            <w:r>
              <w:rPr>
                <w:rStyle w:val="CodeSnippet"/>
                <w:noProof/>
              </w:rPr>
              <w:t xml:space="preserve">        node: </w:t>
            </w:r>
            <w:hyperlink w:anchor="DEFN_TYPE_NODES_BLOCK_STORAGE" w:history="1">
              <w:r w:rsidRPr="007F6ED8">
                <w:rPr>
                  <w:rStyle w:val="Hyperlink"/>
                  <w:rFonts w:ascii="Consolas" w:hAnsi="Consolas"/>
                  <w:noProof/>
                </w:rPr>
                <w:t>tosca.nodes.BlockStorage</w:t>
              </w:r>
            </w:hyperlink>
          </w:p>
          <w:p w14:paraId="567B8820" w14:textId="77777777" w:rsidR="002D57C4" w:rsidRDefault="002D57C4" w:rsidP="00502E57">
            <w:pPr>
              <w:rPr>
                <w:rStyle w:val="CodeSnippet"/>
                <w:noProof/>
              </w:rPr>
            </w:pPr>
            <w:r>
              <w:rPr>
                <w:rStyle w:val="CodeSnippet"/>
                <w:noProof/>
              </w:rPr>
              <w:t xml:space="preserve">        relationship: </w:t>
            </w:r>
            <w:hyperlink w:anchor="DEFN_TYPE_RELATIONSHIPS_ATTACHTO" w:history="1">
              <w:r w:rsidRPr="007F6ED8">
                <w:rPr>
                  <w:rStyle w:val="Hyperlink"/>
                  <w:rFonts w:ascii="Consolas" w:hAnsi="Consolas"/>
                  <w:noProof/>
                </w:rPr>
                <w:t>tosca.relationships.Attach</w:t>
              </w:r>
              <w:r>
                <w:rPr>
                  <w:rStyle w:val="Hyperlink"/>
                  <w:rFonts w:ascii="Consolas" w:hAnsi="Consolas"/>
                  <w:noProof/>
                </w:rPr>
                <w:t>es</w:t>
              </w:r>
              <w:r w:rsidRPr="007F6ED8">
                <w:rPr>
                  <w:rStyle w:val="Hyperlink"/>
                  <w:rFonts w:ascii="Consolas" w:hAnsi="Consolas"/>
                  <w:noProof/>
                </w:rPr>
                <w:t>To</w:t>
              </w:r>
            </w:hyperlink>
          </w:p>
          <w:p w14:paraId="5C2222AB" w14:textId="77777777" w:rsidR="002D57C4" w:rsidRDefault="002D57C4" w:rsidP="00502E57">
            <w:pPr>
              <w:rPr>
                <w:rStyle w:val="CodeSnippet"/>
                <w:noProof/>
              </w:rPr>
            </w:pPr>
            <w:r>
              <w:rPr>
                <w:rStyle w:val="CodeSnippet"/>
                <w:noProof/>
              </w:rPr>
              <w:t xml:space="preserve">        occurrences: [0, UNBOUNDED]  </w:t>
            </w:r>
          </w:p>
          <w:p w14:paraId="2498DB4E" w14:textId="77777777" w:rsidR="002D57C4" w:rsidRPr="006824F5" w:rsidRDefault="002D57C4" w:rsidP="00502E57">
            <w:pPr>
              <w:rPr>
                <w:rStyle w:val="CodeSnippet"/>
                <w:noProof/>
              </w:rPr>
            </w:pPr>
            <w:r>
              <w:rPr>
                <w:rStyle w:val="CodeSnippet"/>
                <w:noProof/>
              </w:rPr>
              <w:t xml:space="preserve">  </w:t>
            </w:r>
            <w:r w:rsidRPr="006824F5">
              <w:rPr>
                <w:rStyle w:val="CodeSnippet"/>
                <w:noProof/>
              </w:rPr>
              <w:t>capabilities:</w:t>
            </w:r>
          </w:p>
          <w:p w14:paraId="1722095E" w14:textId="77777777" w:rsidR="002D57C4" w:rsidRPr="006824F5" w:rsidRDefault="002D57C4" w:rsidP="00502E57">
            <w:pPr>
              <w:rPr>
                <w:rStyle w:val="CodeSnippet"/>
                <w:noProof/>
              </w:rPr>
            </w:pPr>
            <w:r w:rsidRPr="006824F5">
              <w:rPr>
                <w:rStyle w:val="CodeSnippet"/>
                <w:noProof/>
              </w:rPr>
              <w:t xml:space="preserve">    </w:t>
            </w:r>
            <w:r>
              <w:rPr>
                <w:rStyle w:val="CodeSnippet"/>
                <w:noProof/>
              </w:rPr>
              <w:t>host</w:t>
            </w:r>
            <w:r w:rsidRPr="006824F5">
              <w:rPr>
                <w:rStyle w:val="CodeSnippet"/>
                <w:noProof/>
              </w:rPr>
              <w:t xml:space="preserve">: </w:t>
            </w:r>
          </w:p>
          <w:p w14:paraId="0FCE204F"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w:t>
            </w:r>
            <w:r w:rsidRPr="00D2349A">
              <w:rPr>
                <w:rStyle w:val="CodeSnippet"/>
              </w:rPr>
              <w:t xml:space="preserve"> </w:t>
            </w:r>
            <w:hyperlink w:anchor="DEFN_TYPE_CAPABILITIES_CONTAINER" w:history="1">
              <w:r w:rsidRPr="00D2349A">
                <w:rPr>
                  <w:rStyle w:val="Hyperlink"/>
                  <w:rFonts w:ascii="Consolas" w:hAnsi="Consolas"/>
                </w:rPr>
                <w:t>tosca.capabilities.Container</w:t>
              </w:r>
            </w:hyperlink>
          </w:p>
          <w:p w14:paraId="71BA4346" w14:textId="77777777" w:rsidR="002D57C4" w:rsidRDefault="002D57C4" w:rsidP="00502E57">
            <w:pPr>
              <w:rPr>
                <w:rStyle w:val="CodeSnippet"/>
                <w:noProof/>
              </w:rPr>
            </w:pPr>
            <w:r w:rsidRPr="006824F5">
              <w:rPr>
                <w:rStyle w:val="CodeSnippet"/>
                <w:noProof/>
              </w:rPr>
              <w:t xml:space="preserve">    </w:t>
            </w:r>
            <w:r>
              <w:rPr>
                <w:rStyle w:val="CodeSnippet"/>
                <w:noProof/>
              </w:rPr>
              <w:t xml:space="preserve">  valid_source_</w:t>
            </w:r>
            <w:r w:rsidRPr="006824F5">
              <w:rPr>
                <w:rStyle w:val="CodeSnippet"/>
                <w:noProof/>
              </w:rPr>
              <w:t>types: [</w:t>
            </w:r>
            <w:hyperlink w:anchor="DEFN_TYPE_NODES_SOFTWARE_COMPONENT" w:history="1">
              <w:r w:rsidRPr="00713BF8">
                <w:rPr>
                  <w:rStyle w:val="Hyperlink"/>
                  <w:rFonts w:ascii="Consolas" w:hAnsi="Consolas"/>
                  <w:noProof/>
                </w:rPr>
                <w:t>tosca.nodes.SoftwareComponent</w:t>
              </w:r>
            </w:hyperlink>
            <w:r w:rsidRPr="006824F5">
              <w:rPr>
                <w:rStyle w:val="CodeSnippet"/>
                <w:noProof/>
              </w:rPr>
              <w:t>]</w:t>
            </w:r>
          </w:p>
          <w:p w14:paraId="11B3C6B3" w14:textId="77777777" w:rsidR="002D57C4" w:rsidRDefault="002D57C4" w:rsidP="00502E57">
            <w:pPr>
              <w:rPr>
                <w:rStyle w:val="CodeSnippet"/>
                <w:noProof/>
              </w:rPr>
            </w:pPr>
            <w:r>
              <w:rPr>
                <w:rStyle w:val="CodeSnippet"/>
                <w:noProof/>
              </w:rPr>
              <w:t xml:space="preserve">    endpoint:</w:t>
            </w:r>
          </w:p>
          <w:p w14:paraId="38DA74A7" w14:textId="77777777" w:rsidR="002D57C4" w:rsidRDefault="002D57C4" w:rsidP="00502E57">
            <w:pPr>
              <w:rPr>
                <w:rStyle w:val="CodeSnippet"/>
                <w:noProof/>
              </w:rPr>
            </w:pPr>
            <w:r>
              <w:rPr>
                <w:rStyle w:val="CodeSnippet"/>
                <w:noProof/>
              </w:rPr>
              <w:t xml:space="preserve">      type: </w:t>
            </w:r>
            <w:hyperlink w:anchor="DEFN_TYPE_CAPABILITIES_ENDPOINT_ADMIN" w:history="1">
              <w:r>
                <w:rPr>
                  <w:rStyle w:val="Hyperlink"/>
                  <w:rFonts w:ascii="Consolas" w:hAnsi="Consolas"/>
                  <w:noProof/>
                </w:rPr>
                <w:t>tosca.capabilities.Endpoint.Admin</w:t>
              </w:r>
            </w:hyperlink>
          </w:p>
          <w:p w14:paraId="2FBA0A47" w14:textId="77777777" w:rsidR="002D57C4" w:rsidRDefault="002D57C4" w:rsidP="00502E57">
            <w:pPr>
              <w:rPr>
                <w:rStyle w:val="CodeSnippet"/>
                <w:noProof/>
              </w:rPr>
            </w:pPr>
            <w:r>
              <w:rPr>
                <w:rStyle w:val="CodeSnippet"/>
                <w:noProof/>
              </w:rPr>
              <w:t xml:space="preserve">    os:</w:t>
            </w:r>
          </w:p>
          <w:p w14:paraId="0F2916F2" w14:textId="77777777" w:rsidR="002D57C4" w:rsidRDefault="002D57C4" w:rsidP="00502E57">
            <w:pPr>
              <w:rPr>
                <w:rStyle w:val="CodeSnippet"/>
                <w:noProof/>
              </w:rPr>
            </w:pPr>
            <w:r>
              <w:rPr>
                <w:rStyle w:val="CodeSnippet"/>
                <w:noProof/>
              </w:rPr>
              <w:t xml:space="preserve">      type: </w:t>
            </w:r>
            <w:hyperlink w:anchor="DEFN_TYPE_CAPABILITIES_OPSYS" w:history="1">
              <w:r w:rsidRPr="00B649DA">
                <w:rPr>
                  <w:rStyle w:val="Hyperlink"/>
                  <w:rFonts w:ascii="Consolas" w:hAnsi="Consolas"/>
                  <w:noProof/>
                </w:rPr>
                <w:t>tosca.capabilit</w:t>
              </w:r>
              <w:r>
                <w:rPr>
                  <w:rStyle w:val="Hyperlink"/>
                  <w:rFonts w:ascii="Consolas" w:hAnsi="Consolas"/>
                  <w:noProof/>
                </w:rPr>
                <w:t>i</w:t>
              </w:r>
              <w:r w:rsidRPr="00B649DA">
                <w:rPr>
                  <w:rStyle w:val="Hyperlink"/>
                  <w:rFonts w:ascii="Consolas" w:hAnsi="Consolas"/>
                  <w:noProof/>
                </w:rPr>
                <w:t>es.OperatingSystem</w:t>
              </w:r>
            </w:hyperlink>
          </w:p>
          <w:p w14:paraId="3661EA87" w14:textId="77777777" w:rsidR="002D57C4" w:rsidRDefault="002D57C4" w:rsidP="00502E57">
            <w:pPr>
              <w:rPr>
                <w:rStyle w:val="CodeSnippet"/>
                <w:noProof/>
              </w:rPr>
            </w:pPr>
            <w:r>
              <w:rPr>
                <w:rStyle w:val="CodeSnippet"/>
                <w:noProof/>
              </w:rPr>
              <w:t xml:space="preserve">    scalable:</w:t>
            </w:r>
          </w:p>
          <w:p w14:paraId="656F01C0" w14:textId="77777777" w:rsidR="002D57C4" w:rsidRDefault="002D57C4" w:rsidP="00502E57">
            <w:pPr>
              <w:rPr>
                <w:rStyle w:val="CodeSnippet"/>
                <w:noProof/>
              </w:rPr>
            </w:pPr>
            <w:r>
              <w:rPr>
                <w:rStyle w:val="CodeSnippet"/>
                <w:noProof/>
              </w:rPr>
              <w:t xml:space="preserve">      type: </w:t>
            </w:r>
            <w:hyperlink w:anchor="DEFN_TYPE_CAPABILITIES_SCALABLE" w:history="1">
              <w:r w:rsidRPr="00273842">
                <w:rPr>
                  <w:rStyle w:val="Hyperlink"/>
                  <w:rFonts w:ascii="Consolas" w:hAnsi="Consolas"/>
                  <w:noProof/>
                </w:rPr>
                <w:t>tosca.capabilities.Scalable</w:t>
              </w:r>
            </w:hyperlink>
          </w:p>
          <w:p w14:paraId="6EA3123E" w14:textId="77777777" w:rsidR="002D57C4" w:rsidRDefault="002D57C4" w:rsidP="00502E57">
            <w:pPr>
              <w:rPr>
                <w:rStyle w:val="CodeSnippet"/>
                <w:noProof/>
              </w:rPr>
            </w:pPr>
            <w:r>
              <w:rPr>
                <w:rStyle w:val="CodeSnippet"/>
                <w:noProof/>
              </w:rPr>
              <w:t xml:space="preserve">    binding:</w:t>
            </w:r>
          </w:p>
          <w:p w14:paraId="00FFB928" w14:textId="77777777" w:rsidR="002D57C4" w:rsidRPr="006824F5" w:rsidRDefault="002D57C4" w:rsidP="00502E57">
            <w:pPr>
              <w:rPr>
                <w:rStyle w:val="CodeSnippet"/>
                <w:noProof/>
              </w:rPr>
            </w:pPr>
            <w:r>
              <w:rPr>
                <w:rStyle w:val="CodeSnippet"/>
                <w:noProof/>
              </w:rPr>
              <w:t xml:space="preserve">      type: </w:t>
            </w:r>
            <w:hyperlink w:anchor="DEFN_TYPE_CAPABILITIES_NETWORK_BINDABLE" w:history="1">
              <w:r w:rsidRPr="00A33203">
                <w:rPr>
                  <w:rStyle w:val="Hyperlink"/>
                  <w:rFonts w:ascii="Consolas" w:hAnsi="Consolas"/>
                  <w:noProof/>
                </w:rPr>
                <w:t>tosca.capabilities.</w:t>
              </w:r>
              <w:r>
                <w:rPr>
                  <w:rStyle w:val="Hyperlink"/>
                  <w:rFonts w:ascii="Consolas" w:hAnsi="Consolas"/>
                  <w:noProof/>
                </w:rPr>
                <w:t>network.</w:t>
              </w:r>
              <w:r w:rsidRPr="00A33203">
                <w:rPr>
                  <w:rStyle w:val="Hyperlink"/>
                  <w:rFonts w:ascii="Consolas" w:hAnsi="Consolas"/>
                  <w:noProof/>
                </w:rPr>
                <w:t>Bindable</w:t>
              </w:r>
            </w:hyperlink>
          </w:p>
        </w:tc>
      </w:tr>
    </w:tbl>
    <w:p w14:paraId="52508D05" w14:textId="77777777" w:rsidR="002D57C4" w:rsidRDefault="002D57C4" w:rsidP="002D57C4">
      <w:pPr>
        <w:pStyle w:val="Heading4"/>
        <w:numPr>
          <w:ilvl w:val="3"/>
          <w:numId w:val="3"/>
        </w:numPr>
      </w:pPr>
      <w:bookmarkStart w:id="534" w:name="_Toc373867875"/>
      <w:bookmarkStart w:id="535" w:name="_Toc379455096"/>
      <w:r>
        <w:lastRenderedPageBreak/>
        <w:t>Additional Requirements</w:t>
      </w:r>
    </w:p>
    <w:p w14:paraId="773EDE0B" w14:textId="77777777" w:rsidR="002D57C4" w:rsidRPr="00EE6FF9" w:rsidRDefault="002D57C4" w:rsidP="002D57C4">
      <w:pPr>
        <w:pStyle w:val="ListParagraph"/>
        <w:numPr>
          <w:ilvl w:val="0"/>
          <w:numId w:val="70"/>
        </w:numPr>
      </w:pPr>
      <w:r>
        <w:t>The underlying implementation of the Compute node SHOULD have the ability to instantiate guest operating systems (either actual or virtualized) based upon the OperatingSystem capability properties if they are supplied in the a node template derived from the Compute node type.</w:t>
      </w:r>
    </w:p>
    <w:p w14:paraId="41D9350C" w14:textId="77777777" w:rsidR="002D57C4" w:rsidRDefault="002D57C4" w:rsidP="002D57C4">
      <w:pPr>
        <w:pStyle w:val="Heading3"/>
        <w:numPr>
          <w:ilvl w:val="2"/>
          <w:numId w:val="3"/>
        </w:numPr>
      </w:pPr>
      <w:bookmarkStart w:id="536" w:name="DEFN_TYPE_NODES_SOFTWARE_COMPONENT"/>
      <w:r w:rsidRPr="00753318">
        <w:t>tosca</w:t>
      </w:r>
      <w:r>
        <w:t>.nodes.S</w:t>
      </w:r>
      <w:r w:rsidRPr="00753318">
        <w:t>oftware</w:t>
      </w:r>
      <w:r>
        <w:t>C</w:t>
      </w:r>
      <w:r w:rsidRPr="00753318">
        <w:t>omponent</w:t>
      </w:r>
    </w:p>
    <w:bookmarkEnd w:id="536"/>
    <w:p w14:paraId="44D4DA50" w14:textId="77777777" w:rsidR="002D57C4" w:rsidRDefault="002D57C4" w:rsidP="002D57C4">
      <w:pPr>
        <w:pStyle w:val="NormalaroundTable"/>
      </w:pPr>
      <w:r>
        <w:t xml:space="preserve">The TOSCA </w:t>
      </w:r>
      <w:r w:rsidRPr="00860225">
        <w:rPr>
          <w:rStyle w:val="CodeSnippetHighlight"/>
        </w:rPr>
        <w:t>SoftwareComponent</w:t>
      </w:r>
      <w:r>
        <w:t xml:space="preserve"> node represents a generic software component that can be managed and run by a TOSCA </w:t>
      </w:r>
      <w:r w:rsidRPr="00860225">
        <w:rPr>
          <w:rStyle w:val="CodeSnippetHighlight"/>
        </w:rPr>
        <w:t>Compute</w:t>
      </w:r>
      <w:r>
        <w:t xml:space="preserve"> Node Type.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3EB8B4B9" w14:textId="77777777" w:rsidTr="00502E57">
        <w:tc>
          <w:tcPr>
            <w:tcW w:w="1177" w:type="pct"/>
            <w:shd w:val="clear" w:color="auto" w:fill="D9D9D9"/>
          </w:tcPr>
          <w:p w14:paraId="34C7F772" w14:textId="77777777" w:rsidR="002D57C4" w:rsidRPr="00422683" w:rsidRDefault="002D57C4" w:rsidP="00502E57">
            <w:pPr>
              <w:pStyle w:val="TableText-Heading"/>
            </w:pPr>
            <w:r w:rsidRPr="00422683">
              <w:t>Shorthand Name</w:t>
            </w:r>
          </w:p>
        </w:tc>
        <w:tc>
          <w:tcPr>
            <w:tcW w:w="3823" w:type="pct"/>
          </w:tcPr>
          <w:p w14:paraId="766C95B8" w14:textId="77777777" w:rsidR="002D57C4" w:rsidRPr="005A5497" w:rsidRDefault="002D57C4" w:rsidP="00502E57">
            <w:pPr>
              <w:pStyle w:val="TableText"/>
              <w:rPr>
                <w:noProof/>
              </w:rPr>
            </w:pPr>
            <w:r>
              <w:rPr>
                <w:noProof/>
              </w:rPr>
              <w:t>SoftwareComponent</w:t>
            </w:r>
          </w:p>
        </w:tc>
      </w:tr>
      <w:tr w:rsidR="002D57C4" w:rsidRPr="004279F4" w14:paraId="7004F1A8" w14:textId="77777777" w:rsidTr="00502E57">
        <w:tc>
          <w:tcPr>
            <w:tcW w:w="1177" w:type="pct"/>
            <w:shd w:val="clear" w:color="auto" w:fill="D9D9D9"/>
          </w:tcPr>
          <w:p w14:paraId="4EF9E0DE" w14:textId="77777777" w:rsidR="002D57C4" w:rsidRPr="00422683" w:rsidRDefault="002D57C4" w:rsidP="00502E57">
            <w:pPr>
              <w:pStyle w:val="TableText-Heading"/>
            </w:pPr>
            <w:r w:rsidRPr="00422683">
              <w:t>Type Qualified Name</w:t>
            </w:r>
          </w:p>
        </w:tc>
        <w:tc>
          <w:tcPr>
            <w:tcW w:w="3823" w:type="pct"/>
          </w:tcPr>
          <w:p w14:paraId="63347F4F" w14:textId="77777777" w:rsidR="002D57C4" w:rsidRDefault="002D57C4" w:rsidP="00502E57">
            <w:pPr>
              <w:pStyle w:val="TableText"/>
              <w:rPr>
                <w:noProof/>
              </w:rPr>
            </w:pPr>
            <w:r>
              <w:rPr>
                <w:noProof/>
              </w:rPr>
              <w:t>tosca:SoftwareComponent</w:t>
            </w:r>
          </w:p>
        </w:tc>
      </w:tr>
      <w:tr w:rsidR="002D57C4" w:rsidRPr="004279F4" w14:paraId="4C1D1ECF" w14:textId="77777777" w:rsidTr="00502E57">
        <w:tc>
          <w:tcPr>
            <w:tcW w:w="1177" w:type="pct"/>
            <w:shd w:val="clear" w:color="auto" w:fill="D9D9D9"/>
          </w:tcPr>
          <w:p w14:paraId="08B7B2D2" w14:textId="77777777" w:rsidR="002D57C4" w:rsidRPr="00422683" w:rsidRDefault="002D57C4" w:rsidP="00502E57">
            <w:pPr>
              <w:pStyle w:val="TableText-Heading"/>
            </w:pPr>
            <w:r w:rsidRPr="00422683">
              <w:t>Type URI</w:t>
            </w:r>
          </w:p>
        </w:tc>
        <w:tc>
          <w:tcPr>
            <w:tcW w:w="3823" w:type="pct"/>
          </w:tcPr>
          <w:p w14:paraId="0A53CE47" w14:textId="77777777" w:rsidR="002D57C4" w:rsidRPr="001C038A" w:rsidRDefault="002D57C4" w:rsidP="00502E57">
            <w:pPr>
              <w:pStyle w:val="TableText"/>
            </w:pPr>
            <w:r w:rsidRPr="001C038A">
              <w:t>tosca.</w:t>
            </w:r>
            <w:r>
              <w:t>nodes.SoftwareComponent</w:t>
            </w:r>
          </w:p>
        </w:tc>
      </w:tr>
    </w:tbl>
    <w:p w14:paraId="1433BAB3"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98"/>
        <w:gridCol w:w="981"/>
        <w:gridCol w:w="987"/>
        <w:gridCol w:w="1540"/>
        <w:gridCol w:w="4844"/>
      </w:tblGrid>
      <w:tr w:rsidR="002D57C4" w:rsidRPr="004279F4" w14:paraId="31FBD0E9" w14:textId="77777777" w:rsidTr="00502E57">
        <w:trPr>
          <w:cantSplit/>
          <w:tblHeader/>
        </w:trPr>
        <w:tc>
          <w:tcPr>
            <w:tcW w:w="845" w:type="pct"/>
            <w:shd w:val="clear" w:color="auto" w:fill="D9D9D9"/>
          </w:tcPr>
          <w:p w14:paraId="1F8E3427" w14:textId="77777777" w:rsidR="002D57C4" w:rsidRPr="00422683" w:rsidRDefault="002D57C4" w:rsidP="00502E57">
            <w:pPr>
              <w:pStyle w:val="TableText-Heading"/>
            </w:pPr>
            <w:r w:rsidRPr="00422683">
              <w:t>Name</w:t>
            </w:r>
          </w:p>
        </w:tc>
        <w:tc>
          <w:tcPr>
            <w:tcW w:w="488" w:type="pct"/>
            <w:shd w:val="clear" w:color="auto" w:fill="D9D9D9"/>
          </w:tcPr>
          <w:p w14:paraId="2D738ED1" w14:textId="77777777" w:rsidR="002D57C4" w:rsidRPr="00422683" w:rsidRDefault="002D57C4" w:rsidP="00502E57">
            <w:pPr>
              <w:pStyle w:val="TableText-Heading"/>
            </w:pPr>
            <w:r w:rsidRPr="00422683">
              <w:t>Required</w:t>
            </w:r>
          </w:p>
        </w:tc>
        <w:tc>
          <w:tcPr>
            <w:tcW w:w="491" w:type="pct"/>
            <w:shd w:val="clear" w:color="auto" w:fill="D9D9D9"/>
          </w:tcPr>
          <w:p w14:paraId="453AA8D0" w14:textId="77777777" w:rsidR="002D57C4" w:rsidRPr="00422683" w:rsidRDefault="002D57C4" w:rsidP="00502E57">
            <w:pPr>
              <w:pStyle w:val="TableText-Heading"/>
            </w:pPr>
            <w:r w:rsidRPr="00422683">
              <w:t>Type</w:t>
            </w:r>
          </w:p>
        </w:tc>
        <w:tc>
          <w:tcPr>
            <w:tcW w:w="766" w:type="pct"/>
            <w:shd w:val="clear" w:color="auto" w:fill="D9D9D9"/>
          </w:tcPr>
          <w:p w14:paraId="766B18F0" w14:textId="77777777" w:rsidR="002D57C4" w:rsidRPr="00422683" w:rsidRDefault="002D57C4" w:rsidP="00502E57">
            <w:pPr>
              <w:pStyle w:val="TableText-Heading"/>
            </w:pPr>
            <w:r w:rsidRPr="00422683">
              <w:t>Constraints</w:t>
            </w:r>
          </w:p>
        </w:tc>
        <w:tc>
          <w:tcPr>
            <w:tcW w:w="2410" w:type="pct"/>
            <w:shd w:val="clear" w:color="auto" w:fill="D9D9D9"/>
          </w:tcPr>
          <w:p w14:paraId="05A8A62D" w14:textId="77777777" w:rsidR="002D57C4" w:rsidRPr="00422683" w:rsidRDefault="002D57C4" w:rsidP="00502E57">
            <w:pPr>
              <w:pStyle w:val="TableText-Heading"/>
            </w:pPr>
            <w:r w:rsidRPr="00422683">
              <w:t>Description</w:t>
            </w:r>
          </w:p>
        </w:tc>
      </w:tr>
      <w:tr w:rsidR="002D57C4" w:rsidRPr="004279F4" w14:paraId="046136F1" w14:textId="77777777" w:rsidTr="00502E57">
        <w:trPr>
          <w:cantSplit/>
        </w:trPr>
        <w:tc>
          <w:tcPr>
            <w:tcW w:w="845" w:type="pct"/>
            <w:shd w:val="clear" w:color="auto" w:fill="FFFFFF"/>
          </w:tcPr>
          <w:p w14:paraId="248A35D7" w14:textId="77777777" w:rsidR="002D57C4" w:rsidRDefault="002D57C4" w:rsidP="00502E57">
            <w:pPr>
              <w:pStyle w:val="TableText"/>
              <w:rPr>
                <w:noProof/>
              </w:rPr>
            </w:pPr>
            <w:r>
              <w:rPr>
                <w:noProof/>
              </w:rPr>
              <w:t>component_version</w:t>
            </w:r>
          </w:p>
        </w:tc>
        <w:tc>
          <w:tcPr>
            <w:tcW w:w="488" w:type="pct"/>
            <w:shd w:val="clear" w:color="auto" w:fill="FFFFFF"/>
          </w:tcPr>
          <w:p w14:paraId="65403F9C" w14:textId="77777777" w:rsidR="002D57C4" w:rsidRDefault="002D57C4" w:rsidP="00502E57">
            <w:pPr>
              <w:pStyle w:val="TableText"/>
            </w:pPr>
            <w:r>
              <w:t>no</w:t>
            </w:r>
          </w:p>
        </w:tc>
        <w:tc>
          <w:tcPr>
            <w:tcW w:w="491" w:type="pct"/>
            <w:shd w:val="clear" w:color="auto" w:fill="FFFFFF"/>
          </w:tcPr>
          <w:p w14:paraId="6CD540F3" w14:textId="77777777" w:rsidR="002D57C4" w:rsidRPr="004279F4" w:rsidRDefault="008C123E" w:rsidP="00502E57">
            <w:pPr>
              <w:pStyle w:val="TableText"/>
            </w:pPr>
            <w:hyperlink w:anchor="TYPE_TOSCA_VERSION" w:history="1">
              <w:r w:rsidR="002D57C4" w:rsidRPr="00D31147">
                <w:rPr>
                  <w:rStyle w:val="Hyperlink"/>
                </w:rPr>
                <w:t>version</w:t>
              </w:r>
            </w:hyperlink>
          </w:p>
        </w:tc>
        <w:tc>
          <w:tcPr>
            <w:tcW w:w="766" w:type="pct"/>
            <w:shd w:val="clear" w:color="auto" w:fill="FFFFFF"/>
          </w:tcPr>
          <w:p w14:paraId="4C299F17" w14:textId="77777777" w:rsidR="002D57C4" w:rsidRPr="00B31902" w:rsidRDefault="002D57C4" w:rsidP="00502E57">
            <w:pPr>
              <w:pStyle w:val="TableText"/>
            </w:pPr>
            <w:r>
              <w:t>None</w:t>
            </w:r>
          </w:p>
        </w:tc>
        <w:tc>
          <w:tcPr>
            <w:tcW w:w="2410" w:type="pct"/>
            <w:shd w:val="clear" w:color="auto" w:fill="FFFFFF"/>
          </w:tcPr>
          <w:p w14:paraId="73C91616" w14:textId="77777777" w:rsidR="002D57C4" w:rsidRDefault="002D57C4" w:rsidP="00502E57">
            <w:pPr>
              <w:pStyle w:val="TableText"/>
            </w:pPr>
            <w:r>
              <w:rPr>
                <w:rFonts w:cstheme="minorHAnsi"/>
              </w:rPr>
              <w:t>The optional software component’s version.</w:t>
            </w:r>
          </w:p>
        </w:tc>
      </w:tr>
      <w:tr w:rsidR="002D57C4" w:rsidRPr="004279F4" w14:paraId="0A8D8540" w14:textId="77777777" w:rsidTr="00502E57">
        <w:trPr>
          <w:cantSplit/>
        </w:trPr>
        <w:tc>
          <w:tcPr>
            <w:tcW w:w="845" w:type="pct"/>
            <w:shd w:val="clear" w:color="auto" w:fill="FFFFFF"/>
          </w:tcPr>
          <w:p w14:paraId="2085733A" w14:textId="77777777" w:rsidR="002D57C4" w:rsidRDefault="002D57C4" w:rsidP="00502E57">
            <w:pPr>
              <w:pStyle w:val="TableText"/>
              <w:rPr>
                <w:noProof/>
              </w:rPr>
            </w:pPr>
            <w:r>
              <w:rPr>
                <w:noProof/>
              </w:rPr>
              <w:t>admin_credential</w:t>
            </w:r>
          </w:p>
        </w:tc>
        <w:tc>
          <w:tcPr>
            <w:tcW w:w="488" w:type="pct"/>
            <w:shd w:val="clear" w:color="auto" w:fill="FFFFFF"/>
          </w:tcPr>
          <w:p w14:paraId="3AA229F9" w14:textId="77777777" w:rsidR="002D57C4" w:rsidRDefault="002D57C4" w:rsidP="00502E57">
            <w:pPr>
              <w:pStyle w:val="TableText"/>
            </w:pPr>
            <w:r>
              <w:t>no</w:t>
            </w:r>
          </w:p>
        </w:tc>
        <w:tc>
          <w:tcPr>
            <w:tcW w:w="491" w:type="pct"/>
            <w:shd w:val="clear" w:color="auto" w:fill="FFFFFF"/>
          </w:tcPr>
          <w:p w14:paraId="7A310E3E" w14:textId="77777777" w:rsidR="002D57C4" w:rsidRDefault="002D57C4" w:rsidP="00502E57">
            <w:pPr>
              <w:pStyle w:val="TableText"/>
            </w:pPr>
            <w:r>
              <w:t>Credential</w:t>
            </w:r>
          </w:p>
        </w:tc>
        <w:tc>
          <w:tcPr>
            <w:tcW w:w="766" w:type="pct"/>
            <w:shd w:val="clear" w:color="auto" w:fill="FFFFFF"/>
          </w:tcPr>
          <w:p w14:paraId="46FC6A17" w14:textId="77777777" w:rsidR="002D57C4" w:rsidRDefault="002D57C4" w:rsidP="00502E57">
            <w:pPr>
              <w:pStyle w:val="TableText"/>
            </w:pPr>
            <w:r>
              <w:t>None</w:t>
            </w:r>
          </w:p>
        </w:tc>
        <w:tc>
          <w:tcPr>
            <w:tcW w:w="2410" w:type="pct"/>
            <w:shd w:val="clear" w:color="auto" w:fill="FFFFFF"/>
          </w:tcPr>
          <w:p w14:paraId="5C7EE113" w14:textId="77777777" w:rsidR="002D57C4" w:rsidRDefault="002D57C4" w:rsidP="00502E57">
            <w:pPr>
              <w:pStyle w:val="TableText"/>
              <w:rPr>
                <w:rFonts w:cstheme="minorHAnsi"/>
              </w:rPr>
            </w:pPr>
            <w:r>
              <w:rPr>
                <w:rFonts w:cstheme="minorHAnsi"/>
              </w:rPr>
              <w:t>The optional credential that can be used to authenticate to the software component.</w:t>
            </w:r>
          </w:p>
        </w:tc>
      </w:tr>
    </w:tbl>
    <w:p w14:paraId="723D9893" w14:textId="77777777" w:rsidR="002D57C4" w:rsidRDefault="002D57C4" w:rsidP="002D57C4">
      <w:pPr>
        <w:pStyle w:val="Heading4"/>
        <w:numPr>
          <w:ilvl w:val="3"/>
          <w:numId w:val="3"/>
        </w:numPr>
      </w:pPr>
      <w:r>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91"/>
        <w:gridCol w:w="716"/>
        <w:gridCol w:w="1172"/>
        <w:gridCol w:w="1528"/>
        <w:gridCol w:w="5043"/>
      </w:tblGrid>
      <w:tr w:rsidR="002D57C4" w:rsidRPr="004279F4" w14:paraId="5098D6EC" w14:textId="77777777" w:rsidTr="00502E57">
        <w:trPr>
          <w:cantSplit/>
          <w:tblHeader/>
        </w:trPr>
        <w:tc>
          <w:tcPr>
            <w:tcW w:w="792" w:type="pct"/>
            <w:shd w:val="clear" w:color="auto" w:fill="D9D9D9"/>
          </w:tcPr>
          <w:p w14:paraId="401345AD" w14:textId="77777777" w:rsidR="002D57C4" w:rsidRPr="00422683" w:rsidRDefault="002D57C4" w:rsidP="00502E57">
            <w:pPr>
              <w:pStyle w:val="TableText-Heading"/>
            </w:pPr>
            <w:r w:rsidRPr="00422683">
              <w:t>Name</w:t>
            </w:r>
          </w:p>
        </w:tc>
        <w:tc>
          <w:tcPr>
            <w:tcW w:w="356" w:type="pct"/>
            <w:shd w:val="clear" w:color="auto" w:fill="D9D9D9"/>
          </w:tcPr>
          <w:p w14:paraId="3E64C481" w14:textId="77777777" w:rsidR="002D57C4" w:rsidRPr="00422683" w:rsidRDefault="002D57C4" w:rsidP="00502E57">
            <w:pPr>
              <w:pStyle w:val="TableText-Heading"/>
            </w:pPr>
            <w:r w:rsidRPr="00422683">
              <w:t>Required</w:t>
            </w:r>
          </w:p>
        </w:tc>
        <w:tc>
          <w:tcPr>
            <w:tcW w:w="583" w:type="pct"/>
            <w:shd w:val="clear" w:color="auto" w:fill="D9D9D9"/>
          </w:tcPr>
          <w:p w14:paraId="3AD36DB8" w14:textId="77777777" w:rsidR="002D57C4" w:rsidRPr="00422683" w:rsidRDefault="002D57C4" w:rsidP="00502E57">
            <w:pPr>
              <w:pStyle w:val="TableText-Heading"/>
            </w:pPr>
            <w:r w:rsidRPr="00422683">
              <w:t>Type</w:t>
            </w:r>
          </w:p>
        </w:tc>
        <w:tc>
          <w:tcPr>
            <w:tcW w:w="760" w:type="pct"/>
            <w:shd w:val="clear" w:color="auto" w:fill="D9D9D9"/>
          </w:tcPr>
          <w:p w14:paraId="5C24F20D" w14:textId="77777777" w:rsidR="002D57C4" w:rsidRPr="00422683" w:rsidRDefault="002D57C4" w:rsidP="00502E57">
            <w:pPr>
              <w:pStyle w:val="TableText-Heading"/>
            </w:pPr>
            <w:r w:rsidRPr="00422683">
              <w:t>Constraints</w:t>
            </w:r>
          </w:p>
        </w:tc>
        <w:tc>
          <w:tcPr>
            <w:tcW w:w="2509" w:type="pct"/>
            <w:shd w:val="clear" w:color="auto" w:fill="D9D9D9"/>
          </w:tcPr>
          <w:p w14:paraId="1066BE22" w14:textId="77777777" w:rsidR="002D57C4" w:rsidRPr="00422683" w:rsidRDefault="002D57C4" w:rsidP="00502E57">
            <w:pPr>
              <w:pStyle w:val="TableText-Heading"/>
            </w:pPr>
            <w:r w:rsidRPr="00422683">
              <w:t>Description</w:t>
            </w:r>
          </w:p>
        </w:tc>
      </w:tr>
      <w:tr w:rsidR="002D57C4" w:rsidRPr="004279F4" w14:paraId="59E2D073" w14:textId="77777777" w:rsidTr="00502E57">
        <w:trPr>
          <w:cantSplit/>
        </w:trPr>
        <w:tc>
          <w:tcPr>
            <w:tcW w:w="792" w:type="pct"/>
            <w:shd w:val="clear" w:color="auto" w:fill="FFFFFF"/>
          </w:tcPr>
          <w:p w14:paraId="1279FAE5" w14:textId="77777777" w:rsidR="002D57C4" w:rsidRDefault="002D57C4" w:rsidP="00502E57">
            <w:pPr>
              <w:pStyle w:val="TableText"/>
              <w:rPr>
                <w:rFonts w:cstheme="minorHAnsi"/>
                <w:noProof/>
              </w:rPr>
            </w:pPr>
            <w:r>
              <w:rPr>
                <w:rFonts w:cstheme="minorHAnsi"/>
                <w:noProof/>
              </w:rPr>
              <w:t>N/A</w:t>
            </w:r>
          </w:p>
        </w:tc>
        <w:tc>
          <w:tcPr>
            <w:tcW w:w="356" w:type="pct"/>
            <w:shd w:val="clear" w:color="auto" w:fill="FFFFFF"/>
          </w:tcPr>
          <w:p w14:paraId="6C9AF0E4" w14:textId="77777777" w:rsidR="002D57C4" w:rsidRDefault="002D57C4" w:rsidP="00502E57">
            <w:pPr>
              <w:pStyle w:val="TableText"/>
              <w:rPr>
                <w:rFonts w:cstheme="minorHAnsi"/>
              </w:rPr>
            </w:pPr>
            <w:r>
              <w:rPr>
                <w:rFonts w:cstheme="minorHAnsi"/>
              </w:rPr>
              <w:t>N/A</w:t>
            </w:r>
          </w:p>
        </w:tc>
        <w:tc>
          <w:tcPr>
            <w:tcW w:w="583" w:type="pct"/>
            <w:shd w:val="clear" w:color="auto" w:fill="FFFFFF"/>
          </w:tcPr>
          <w:p w14:paraId="0F184288" w14:textId="77777777" w:rsidR="002D57C4" w:rsidRDefault="002D57C4" w:rsidP="00502E57">
            <w:pPr>
              <w:pStyle w:val="TableText"/>
            </w:pPr>
            <w:r>
              <w:t>N/A</w:t>
            </w:r>
          </w:p>
        </w:tc>
        <w:tc>
          <w:tcPr>
            <w:tcW w:w="760" w:type="pct"/>
            <w:shd w:val="clear" w:color="auto" w:fill="FFFFFF"/>
          </w:tcPr>
          <w:p w14:paraId="30BD1DDE" w14:textId="77777777" w:rsidR="002D57C4" w:rsidRPr="005D363E" w:rsidRDefault="002D57C4" w:rsidP="00502E57">
            <w:pPr>
              <w:pStyle w:val="TableText"/>
            </w:pPr>
            <w:r>
              <w:t>N/A</w:t>
            </w:r>
          </w:p>
        </w:tc>
        <w:tc>
          <w:tcPr>
            <w:tcW w:w="2509" w:type="pct"/>
            <w:shd w:val="clear" w:color="auto" w:fill="FFFFFF"/>
          </w:tcPr>
          <w:p w14:paraId="622FABE8" w14:textId="77777777" w:rsidR="002D57C4" w:rsidRDefault="002D57C4" w:rsidP="00502E57">
            <w:pPr>
              <w:pStyle w:val="TableText"/>
            </w:pPr>
            <w:r>
              <w:t>N/A</w:t>
            </w:r>
          </w:p>
        </w:tc>
      </w:tr>
    </w:tbl>
    <w:p w14:paraId="6D63BE91" w14:textId="77777777" w:rsidR="002D57C4" w:rsidRDefault="002D57C4" w:rsidP="002D57C4">
      <w:pPr>
        <w:pStyle w:val="Heading4"/>
        <w:numPr>
          <w:ilvl w:val="3"/>
          <w:numId w:val="3"/>
        </w:numPr>
      </w:pPr>
      <w:r>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F0E9B20" w14:textId="77777777" w:rsidTr="00502E57">
        <w:tc>
          <w:tcPr>
            <w:tcW w:w="9576" w:type="dxa"/>
            <w:shd w:val="clear" w:color="auto" w:fill="D9D9D9" w:themeFill="background1" w:themeFillShade="D9"/>
          </w:tcPr>
          <w:p w14:paraId="2692A502" w14:textId="77777777" w:rsidR="002D57C4" w:rsidRPr="006824F5" w:rsidRDefault="002D57C4" w:rsidP="00502E57">
            <w:pPr>
              <w:rPr>
                <w:rStyle w:val="CodeSnippet"/>
                <w:noProof/>
              </w:rPr>
            </w:pPr>
            <w:r w:rsidRPr="006824F5">
              <w:rPr>
                <w:rStyle w:val="CodeSnippet"/>
                <w:noProof/>
              </w:rPr>
              <w:t>tosca.nodes.SoftwareComponent:</w:t>
            </w:r>
          </w:p>
          <w:p w14:paraId="62D0F998" w14:textId="77777777" w:rsidR="002D57C4" w:rsidRPr="006824F5" w:rsidRDefault="002D57C4" w:rsidP="00502E57">
            <w:pPr>
              <w:rPr>
                <w:rStyle w:val="CodeSnippet"/>
                <w:noProof/>
              </w:rPr>
            </w:pPr>
            <w:r w:rsidRPr="006824F5">
              <w:rPr>
                <w:rStyle w:val="CodeSnippet"/>
                <w:noProof/>
              </w:rPr>
              <w:t xml:space="preserve">  derived_from: </w:t>
            </w:r>
            <w:hyperlink w:anchor="DEFN_TYPE_NODES_ROOT" w:history="1">
              <w:r w:rsidRPr="00372D5E">
                <w:rPr>
                  <w:rStyle w:val="Hyperlink"/>
                  <w:rFonts w:ascii="Consolas" w:hAnsi="Consolas"/>
                  <w:noProof/>
                </w:rPr>
                <w:t>tosca.nodes.Root</w:t>
              </w:r>
            </w:hyperlink>
          </w:p>
          <w:p w14:paraId="06041B15" w14:textId="77777777" w:rsidR="002D57C4" w:rsidRPr="006824F5" w:rsidRDefault="002D57C4" w:rsidP="00502E57">
            <w:pPr>
              <w:rPr>
                <w:rStyle w:val="CodeSnippet"/>
                <w:noProof/>
              </w:rPr>
            </w:pPr>
            <w:r w:rsidRPr="006824F5">
              <w:rPr>
                <w:rStyle w:val="CodeSnippet"/>
                <w:noProof/>
              </w:rPr>
              <w:t xml:space="preserve">  properties:</w:t>
            </w:r>
          </w:p>
          <w:p w14:paraId="668FA674" w14:textId="77777777" w:rsidR="002D57C4" w:rsidRPr="006824F5" w:rsidRDefault="002D57C4" w:rsidP="00502E57">
            <w:pPr>
              <w:rPr>
                <w:rStyle w:val="CodeSnippet"/>
                <w:noProof/>
              </w:rPr>
            </w:pPr>
            <w:r w:rsidRPr="006824F5">
              <w:rPr>
                <w:rStyle w:val="CodeSnippet"/>
                <w:noProof/>
              </w:rPr>
              <w:t xml:space="preserve">    # </w:t>
            </w:r>
            <w:r>
              <w:rPr>
                <w:rStyle w:val="CodeSnippet"/>
                <w:noProof/>
              </w:rPr>
              <w:t xml:space="preserve">domain-specific </w:t>
            </w:r>
            <w:r w:rsidRPr="006824F5">
              <w:rPr>
                <w:rStyle w:val="CodeSnippet"/>
                <w:noProof/>
              </w:rPr>
              <w:t>software component version</w:t>
            </w:r>
          </w:p>
          <w:p w14:paraId="2FF1A854" w14:textId="77777777" w:rsidR="002D57C4" w:rsidRDefault="002D57C4" w:rsidP="00502E57">
            <w:pPr>
              <w:rPr>
                <w:rStyle w:val="CodeSnippet"/>
                <w:noProof/>
              </w:rPr>
            </w:pPr>
            <w:r w:rsidRPr="006824F5">
              <w:rPr>
                <w:rStyle w:val="CodeSnippet"/>
                <w:noProof/>
              </w:rPr>
              <w:t xml:space="preserve">    </w:t>
            </w:r>
            <w:r>
              <w:rPr>
                <w:rStyle w:val="CodeSnippet"/>
                <w:noProof/>
              </w:rPr>
              <w:t>component_</w:t>
            </w:r>
            <w:r w:rsidRPr="006824F5">
              <w:rPr>
                <w:rStyle w:val="CodeSnippet"/>
                <w:noProof/>
              </w:rPr>
              <w:t xml:space="preserve">version: </w:t>
            </w:r>
          </w:p>
          <w:p w14:paraId="64D35F7A" w14:textId="77777777" w:rsidR="002D57C4" w:rsidRDefault="002D57C4" w:rsidP="00502E57">
            <w:pPr>
              <w:rPr>
                <w:rStyle w:val="CodeSnippet"/>
                <w:noProof/>
              </w:rPr>
            </w:pPr>
            <w:r>
              <w:rPr>
                <w:rStyle w:val="CodeSnippet"/>
                <w:noProof/>
              </w:rPr>
              <w:t xml:space="preserve">      type: </w:t>
            </w:r>
            <w:hyperlink w:anchor="TYPE_TOSCA_VERSION" w:history="1">
              <w:r w:rsidRPr="00364B06">
                <w:rPr>
                  <w:rStyle w:val="Hyperlink"/>
                  <w:rFonts w:ascii="Consolas" w:hAnsi="Consolas"/>
                  <w:noProof/>
                </w:rPr>
                <w:t>version</w:t>
              </w:r>
            </w:hyperlink>
          </w:p>
          <w:p w14:paraId="1C02B7AB" w14:textId="77777777" w:rsidR="002D57C4" w:rsidRDefault="002D57C4" w:rsidP="00502E57">
            <w:pPr>
              <w:rPr>
                <w:rStyle w:val="CodeSnippet"/>
                <w:noProof/>
              </w:rPr>
            </w:pPr>
            <w:r>
              <w:rPr>
                <w:rStyle w:val="CodeSnippet"/>
                <w:noProof/>
              </w:rPr>
              <w:t xml:space="preserve">      required: false</w:t>
            </w:r>
          </w:p>
          <w:p w14:paraId="2F4CE7A0" w14:textId="77777777" w:rsidR="002D57C4" w:rsidRDefault="002D57C4" w:rsidP="00502E57">
            <w:pPr>
              <w:rPr>
                <w:rStyle w:val="CodeSnippet"/>
                <w:noProof/>
              </w:rPr>
            </w:pPr>
            <w:r w:rsidRPr="006824F5">
              <w:rPr>
                <w:rStyle w:val="CodeSnippet"/>
                <w:noProof/>
              </w:rPr>
              <w:t xml:space="preserve">    </w:t>
            </w:r>
            <w:r>
              <w:rPr>
                <w:rStyle w:val="CodeSnippet"/>
                <w:noProof/>
              </w:rPr>
              <w:t>admin_credential</w:t>
            </w:r>
            <w:r w:rsidRPr="006824F5">
              <w:rPr>
                <w:rStyle w:val="CodeSnippet"/>
                <w:noProof/>
              </w:rPr>
              <w:t xml:space="preserve">: </w:t>
            </w:r>
          </w:p>
          <w:p w14:paraId="345EAA0F" w14:textId="77777777" w:rsidR="002D57C4" w:rsidRDefault="002D57C4" w:rsidP="00502E57">
            <w:pPr>
              <w:rPr>
                <w:rStyle w:val="CodeSnippet"/>
                <w:noProof/>
              </w:rPr>
            </w:pPr>
            <w:r>
              <w:rPr>
                <w:rStyle w:val="CodeSnippet"/>
                <w:noProof/>
              </w:rPr>
              <w:t xml:space="preserve">      type: </w:t>
            </w:r>
            <w:hyperlink w:anchor="TYPE_TOSCA_DATA_CREDENTIAL" w:history="1">
              <w:r w:rsidRPr="00B86C02">
                <w:rPr>
                  <w:rStyle w:val="Hyperlink"/>
                  <w:rFonts w:ascii="Consolas" w:hAnsi="Consolas"/>
                  <w:noProof/>
                </w:rPr>
                <w:t>tosca.datatypes.Credential</w:t>
              </w:r>
            </w:hyperlink>
          </w:p>
          <w:p w14:paraId="2EAEDF7C" w14:textId="77777777" w:rsidR="002D57C4" w:rsidRDefault="002D57C4" w:rsidP="00502E57">
            <w:pPr>
              <w:rPr>
                <w:rStyle w:val="CodeSnippet"/>
                <w:noProof/>
              </w:rPr>
            </w:pPr>
            <w:r>
              <w:rPr>
                <w:rStyle w:val="CodeSnippet"/>
                <w:noProof/>
              </w:rPr>
              <w:t xml:space="preserve">      required: false</w:t>
            </w:r>
          </w:p>
          <w:p w14:paraId="05C07051" w14:textId="77777777" w:rsidR="002D57C4" w:rsidRPr="006824F5" w:rsidRDefault="002D57C4" w:rsidP="00502E57">
            <w:pPr>
              <w:rPr>
                <w:rStyle w:val="CodeSnippet"/>
                <w:noProof/>
              </w:rPr>
            </w:pPr>
            <w:r w:rsidRPr="006824F5">
              <w:rPr>
                <w:rStyle w:val="CodeSnippet"/>
                <w:noProof/>
              </w:rPr>
              <w:t xml:space="preserve">  requirements:</w:t>
            </w:r>
          </w:p>
          <w:p w14:paraId="42A185DA"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host: </w:t>
            </w:r>
          </w:p>
          <w:p w14:paraId="4998DF66" w14:textId="77777777" w:rsidR="002D57C4" w:rsidRDefault="002D57C4" w:rsidP="00502E57">
            <w:pPr>
              <w:rPr>
                <w:rStyle w:val="Hyperlink"/>
                <w:rFonts w:ascii="Consolas" w:hAnsi="Consolas"/>
                <w:noProof/>
              </w:rPr>
            </w:pPr>
            <w:r>
              <w:rPr>
                <w:rStyle w:val="CodeSnippet"/>
                <w:noProof/>
              </w:rPr>
              <w:t xml:space="preserve">        capability: </w:t>
            </w:r>
            <w:hyperlink w:anchor="DEFN_TYPE_CAPABILITIES_CONTAINER" w:history="1">
              <w:r w:rsidRPr="003E7A2C">
                <w:rPr>
                  <w:rStyle w:val="Hyperlink"/>
                  <w:rFonts w:ascii="Consolas" w:hAnsi="Consolas"/>
                  <w:noProof/>
                </w:rPr>
                <w:t>tosca.capabilities.Container</w:t>
              </w:r>
            </w:hyperlink>
          </w:p>
          <w:p w14:paraId="08BF38C8" w14:textId="77777777" w:rsidR="002D57C4" w:rsidRDefault="002D57C4" w:rsidP="00502E57">
            <w:pPr>
              <w:rPr>
                <w:rStyle w:val="CodeSnippet"/>
                <w:noProof/>
              </w:rPr>
            </w:pPr>
            <w:r>
              <w:rPr>
                <w:rStyle w:val="CodeSnippet"/>
                <w:noProof/>
              </w:rPr>
              <w:t xml:space="preserve">        node: </w:t>
            </w:r>
            <w:hyperlink w:anchor="DEFN_TYPE_NODES_COMPUTE" w:history="1">
              <w:r w:rsidRPr="00713BF8">
                <w:rPr>
                  <w:rStyle w:val="Hyperlink"/>
                  <w:rFonts w:ascii="Consolas" w:hAnsi="Consolas"/>
                  <w:noProof/>
                </w:rPr>
                <w:t>tosca.nodes.Compute</w:t>
              </w:r>
            </w:hyperlink>
          </w:p>
          <w:p w14:paraId="2AF1F346" w14:textId="77777777" w:rsidR="002D57C4" w:rsidRPr="006824F5" w:rsidRDefault="002D57C4" w:rsidP="00502E57">
            <w:pPr>
              <w:rPr>
                <w:rStyle w:val="CodeSnippet"/>
                <w:noProof/>
              </w:rPr>
            </w:pPr>
            <w:r>
              <w:rPr>
                <w:rFonts w:ascii="Consolas" w:hAnsi="Consolas" w:cs="Courier New"/>
                <w:noProof/>
                <w:szCs w:val="18"/>
              </w:rPr>
              <w:t xml:space="preserve">        relationship</w:t>
            </w:r>
            <w:r w:rsidRPr="00E85132">
              <w:rPr>
                <w:rFonts w:ascii="Consolas" w:hAnsi="Consolas" w:cs="Courier New"/>
                <w:noProof/>
                <w:szCs w:val="18"/>
              </w:rPr>
              <w:t xml:space="preserve">: </w:t>
            </w:r>
            <w:hyperlink w:anchor="DEFN_TYPE_RELATIONSHIPS_HOSTEDON" w:history="1">
              <w:r w:rsidRPr="00CA0D87">
                <w:rPr>
                  <w:rStyle w:val="Hyperlink"/>
                  <w:rFonts w:ascii="Consolas" w:hAnsi="Consolas" w:cs="Courier New"/>
                  <w:noProof/>
                  <w:szCs w:val="18"/>
                </w:rPr>
                <w:t>tosca.relationships.HostedOn</w:t>
              </w:r>
            </w:hyperlink>
          </w:p>
        </w:tc>
      </w:tr>
    </w:tbl>
    <w:p w14:paraId="0E61D42C" w14:textId="77777777" w:rsidR="002D57C4" w:rsidRDefault="002D57C4" w:rsidP="002D57C4">
      <w:pPr>
        <w:pStyle w:val="Heading4"/>
        <w:numPr>
          <w:ilvl w:val="3"/>
          <w:numId w:val="3"/>
        </w:numPr>
      </w:pPr>
      <w:r>
        <w:t>Additional Requirements</w:t>
      </w:r>
    </w:p>
    <w:p w14:paraId="5A1562A4" w14:textId="77777777" w:rsidR="002D57C4" w:rsidRDefault="002D57C4" w:rsidP="002D57C4">
      <w:pPr>
        <w:pStyle w:val="ListBullet"/>
        <w:numPr>
          <w:ilvl w:val="0"/>
          <w:numId w:val="18"/>
        </w:numPr>
        <w:spacing w:before="120" w:after="0" w:line="276" w:lineRule="auto"/>
        <w:contextualSpacing/>
      </w:pPr>
      <w:r>
        <w:t xml:space="preserve">Nodes that can directly be managed and run by a TOSCA </w:t>
      </w:r>
      <w:r w:rsidRPr="00860225">
        <w:rPr>
          <w:rStyle w:val="CodeSnippetHighlight"/>
        </w:rPr>
        <w:t>Compute</w:t>
      </w:r>
      <w:r>
        <w:t xml:space="preserve"> Node Type </w:t>
      </w:r>
      <w:r w:rsidRPr="00262662">
        <w:rPr>
          <w:b/>
        </w:rPr>
        <w:t>SHOULD</w:t>
      </w:r>
      <w:r>
        <w:t xml:space="preserve"> extend from this type.</w:t>
      </w:r>
    </w:p>
    <w:p w14:paraId="01761270" w14:textId="77777777" w:rsidR="002D57C4" w:rsidRDefault="002D57C4" w:rsidP="002D57C4">
      <w:pPr>
        <w:pStyle w:val="Heading3"/>
        <w:numPr>
          <w:ilvl w:val="2"/>
          <w:numId w:val="3"/>
        </w:numPr>
      </w:pPr>
      <w:bookmarkStart w:id="537" w:name="DEFN_TYPE_NODES_WEBSERVER"/>
      <w:r>
        <w:t>tosca.nodes.WebServer</w:t>
      </w:r>
    </w:p>
    <w:bookmarkEnd w:id="537"/>
    <w:p w14:paraId="29ADF289" w14:textId="77777777" w:rsidR="002D57C4" w:rsidRPr="00BF13E1" w:rsidRDefault="002D57C4" w:rsidP="002D57C4">
      <w:pPr>
        <w:pStyle w:val="NormalaroundTable"/>
      </w:pPr>
      <w:r>
        <w:t xml:space="preserve">This TOSA </w:t>
      </w:r>
      <w:r w:rsidRPr="00E310AD">
        <w:rPr>
          <w:rStyle w:val="CodeSnippetHighlight"/>
        </w:rPr>
        <w:t>WebServer</w:t>
      </w:r>
      <w:r>
        <w:t xml:space="preserve"> Node Type represents an abstract software component or service that is capable of hosting and providing management operations for one or more </w:t>
      </w:r>
      <w:r w:rsidRPr="00BB1154">
        <w:rPr>
          <w:rStyle w:val="CodeSnippetHighlight"/>
        </w:rPr>
        <w:t>WebApplication</w:t>
      </w:r>
      <w:r>
        <w:t xml:space="preserve">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49A15172" w14:textId="77777777" w:rsidTr="00502E57">
        <w:tc>
          <w:tcPr>
            <w:tcW w:w="1177" w:type="pct"/>
            <w:shd w:val="clear" w:color="auto" w:fill="D9D9D9"/>
          </w:tcPr>
          <w:p w14:paraId="113E2CD1" w14:textId="77777777" w:rsidR="002D57C4" w:rsidRPr="00422683" w:rsidRDefault="002D57C4" w:rsidP="00502E57">
            <w:pPr>
              <w:pStyle w:val="TableText-Heading"/>
            </w:pPr>
            <w:r w:rsidRPr="00422683">
              <w:t>Shorthand Name</w:t>
            </w:r>
          </w:p>
        </w:tc>
        <w:tc>
          <w:tcPr>
            <w:tcW w:w="3823" w:type="pct"/>
          </w:tcPr>
          <w:p w14:paraId="194A1200" w14:textId="77777777" w:rsidR="002D57C4" w:rsidRPr="005A5497" w:rsidRDefault="002D57C4" w:rsidP="00502E57">
            <w:pPr>
              <w:pStyle w:val="TableText"/>
              <w:rPr>
                <w:noProof/>
              </w:rPr>
            </w:pPr>
            <w:r>
              <w:rPr>
                <w:noProof/>
              </w:rPr>
              <w:t>WebServer</w:t>
            </w:r>
          </w:p>
        </w:tc>
      </w:tr>
      <w:tr w:rsidR="002D57C4" w:rsidRPr="004279F4" w14:paraId="50DBACF4" w14:textId="77777777" w:rsidTr="00502E57">
        <w:tc>
          <w:tcPr>
            <w:tcW w:w="1177" w:type="pct"/>
            <w:shd w:val="clear" w:color="auto" w:fill="D9D9D9"/>
          </w:tcPr>
          <w:p w14:paraId="4CBE5087" w14:textId="77777777" w:rsidR="002D57C4" w:rsidRPr="00422683" w:rsidRDefault="002D57C4" w:rsidP="00502E57">
            <w:pPr>
              <w:pStyle w:val="TableText-Heading"/>
            </w:pPr>
            <w:r w:rsidRPr="00422683">
              <w:t>Type Qualified Name</w:t>
            </w:r>
          </w:p>
        </w:tc>
        <w:tc>
          <w:tcPr>
            <w:tcW w:w="3823" w:type="pct"/>
          </w:tcPr>
          <w:p w14:paraId="3C241F90" w14:textId="77777777" w:rsidR="002D57C4" w:rsidRDefault="002D57C4" w:rsidP="00502E57">
            <w:pPr>
              <w:pStyle w:val="TableText"/>
              <w:rPr>
                <w:noProof/>
              </w:rPr>
            </w:pPr>
            <w:r>
              <w:rPr>
                <w:noProof/>
              </w:rPr>
              <w:t>tosca:WebServer</w:t>
            </w:r>
          </w:p>
        </w:tc>
      </w:tr>
      <w:tr w:rsidR="002D57C4" w:rsidRPr="004279F4" w14:paraId="2B519E02" w14:textId="77777777" w:rsidTr="00502E57">
        <w:tc>
          <w:tcPr>
            <w:tcW w:w="1177" w:type="pct"/>
            <w:shd w:val="clear" w:color="auto" w:fill="D9D9D9"/>
          </w:tcPr>
          <w:p w14:paraId="1686FE16" w14:textId="77777777" w:rsidR="002D57C4" w:rsidRPr="00422683" w:rsidRDefault="002D57C4" w:rsidP="00502E57">
            <w:pPr>
              <w:pStyle w:val="TableText-Heading"/>
            </w:pPr>
            <w:r w:rsidRPr="00422683">
              <w:t>Type URI</w:t>
            </w:r>
          </w:p>
        </w:tc>
        <w:tc>
          <w:tcPr>
            <w:tcW w:w="3823" w:type="pct"/>
          </w:tcPr>
          <w:p w14:paraId="53CE459E" w14:textId="77777777" w:rsidR="002D57C4" w:rsidRPr="001C038A" w:rsidRDefault="002D57C4" w:rsidP="00502E57">
            <w:pPr>
              <w:pStyle w:val="TableText"/>
            </w:pPr>
            <w:r w:rsidRPr="001C038A">
              <w:t>tosca.</w:t>
            </w:r>
            <w:r>
              <w:t>nodes.WebServer</w:t>
            </w:r>
          </w:p>
        </w:tc>
      </w:tr>
    </w:tbl>
    <w:p w14:paraId="752783DF"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3"/>
        <w:gridCol w:w="1071"/>
        <w:gridCol w:w="983"/>
        <w:gridCol w:w="1650"/>
        <w:gridCol w:w="4943"/>
      </w:tblGrid>
      <w:tr w:rsidR="002D57C4" w:rsidRPr="004279F4" w14:paraId="1A152F3B" w14:textId="77777777" w:rsidTr="00502E57">
        <w:trPr>
          <w:cantSplit/>
          <w:tblHeader/>
        </w:trPr>
        <w:tc>
          <w:tcPr>
            <w:tcW w:w="698" w:type="pct"/>
            <w:shd w:val="clear" w:color="auto" w:fill="D9D9D9"/>
          </w:tcPr>
          <w:p w14:paraId="07FAF75A" w14:textId="77777777" w:rsidR="002D57C4" w:rsidRPr="00422683" w:rsidRDefault="002D57C4" w:rsidP="00502E57">
            <w:pPr>
              <w:pStyle w:val="TableText-Heading"/>
            </w:pPr>
            <w:r w:rsidRPr="00422683">
              <w:t>Name</w:t>
            </w:r>
          </w:p>
        </w:tc>
        <w:tc>
          <w:tcPr>
            <w:tcW w:w="533" w:type="pct"/>
            <w:shd w:val="clear" w:color="auto" w:fill="D9D9D9"/>
          </w:tcPr>
          <w:p w14:paraId="41EFFC8E" w14:textId="77777777" w:rsidR="002D57C4" w:rsidRPr="00422683" w:rsidRDefault="002D57C4" w:rsidP="00502E57">
            <w:pPr>
              <w:pStyle w:val="TableText-Heading"/>
            </w:pPr>
            <w:r w:rsidRPr="00422683">
              <w:t>Required</w:t>
            </w:r>
          </w:p>
        </w:tc>
        <w:tc>
          <w:tcPr>
            <w:tcW w:w="489" w:type="pct"/>
            <w:shd w:val="clear" w:color="auto" w:fill="D9D9D9"/>
          </w:tcPr>
          <w:p w14:paraId="2EB8AAA7" w14:textId="77777777" w:rsidR="002D57C4" w:rsidRPr="00422683" w:rsidRDefault="002D57C4" w:rsidP="00502E57">
            <w:pPr>
              <w:pStyle w:val="TableText-Heading"/>
            </w:pPr>
            <w:r w:rsidRPr="00422683">
              <w:t>Type</w:t>
            </w:r>
          </w:p>
        </w:tc>
        <w:tc>
          <w:tcPr>
            <w:tcW w:w="821" w:type="pct"/>
            <w:shd w:val="clear" w:color="auto" w:fill="D9D9D9"/>
          </w:tcPr>
          <w:p w14:paraId="7D77A50D" w14:textId="77777777" w:rsidR="002D57C4" w:rsidRPr="00422683" w:rsidRDefault="002D57C4" w:rsidP="00502E57">
            <w:pPr>
              <w:pStyle w:val="TableText-Heading"/>
            </w:pPr>
            <w:r w:rsidRPr="00422683">
              <w:t>Constraints</w:t>
            </w:r>
          </w:p>
        </w:tc>
        <w:tc>
          <w:tcPr>
            <w:tcW w:w="2459" w:type="pct"/>
            <w:shd w:val="clear" w:color="auto" w:fill="D9D9D9"/>
          </w:tcPr>
          <w:p w14:paraId="7203E280" w14:textId="77777777" w:rsidR="002D57C4" w:rsidRPr="00422683" w:rsidRDefault="002D57C4" w:rsidP="00502E57">
            <w:pPr>
              <w:pStyle w:val="TableText-Heading"/>
            </w:pPr>
            <w:r w:rsidRPr="00422683">
              <w:t>Description</w:t>
            </w:r>
          </w:p>
        </w:tc>
      </w:tr>
      <w:tr w:rsidR="002D57C4" w:rsidRPr="004279F4" w14:paraId="09547039" w14:textId="77777777" w:rsidTr="00502E57">
        <w:trPr>
          <w:cantSplit/>
        </w:trPr>
        <w:tc>
          <w:tcPr>
            <w:tcW w:w="698" w:type="pct"/>
            <w:shd w:val="clear" w:color="auto" w:fill="FFFFFF"/>
          </w:tcPr>
          <w:p w14:paraId="39C19F1C" w14:textId="77777777" w:rsidR="002D57C4" w:rsidRDefault="002D57C4" w:rsidP="00502E57">
            <w:pPr>
              <w:pStyle w:val="TableText"/>
              <w:rPr>
                <w:noProof/>
              </w:rPr>
            </w:pPr>
            <w:r>
              <w:rPr>
                <w:noProof/>
              </w:rPr>
              <w:t>None</w:t>
            </w:r>
          </w:p>
        </w:tc>
        <w:tc>
          <w:tcPr>
            <w:tcW w:w="533" w:type="pct"/>
            <w:shd w:val="clear" w:color="auto" w:fill="FFFFFF"/>
          </w:tcPr>
          <w:p w14:paraId="5401C33F" w14:textId="77777777" w:rsidR="002D57C4" w:rsidRDefault="002D57C4" w:rsidP="00502E57">
            <w:pPr>
              <w:pStyle w:val="TableText"/>
            </w:pPr>
            <w:r>
              <w:t>N/A</w:t>
            </w:r>
          </w:p>
        </w:tc>
        <w:tc>
          <w:tcPr>
            <w:tcW w:w="489" w:type="pct"/>
            <w:shd w:val="clear" w:color="auto" w:fill="FFFFFF"/>
          </w:tcPr>
          <w:p w14:paraId="62AC2C10" w14:textId="77777777" w:rsidR="002D57C4" w:rsidRPr="004279F4" w:rsidRDefault="002D57C4" w:rsidP="00502E57">
            <w:pPr>
              <w:pStyle w:val="TableText"/>
            </w:pPr>
            <w:r>
              <w:t>N/A</w:t>
            </w:r>
          </w:p>
        </w:tc>
        <w:tc>
          <w:tcPr>
            <w:tcW w:w="821" w:type="pct"/>
            <w:shd w:val="clear" w:color="auto" w:fill="FFFFFF"/>
          </w:tcPr>
          <w:p w14:paraId="02235C66" w14:textId="77777777" w:rsidR="002D57C4" w:rsidRPr="00B31902" w:rsidRDefault="002D57C4" w:rsidP="00502E57">
            <w:pPr>
              <w:pStyle w:val="TableText"/>
            </w:pPr>
            <w:r>
              <w:t>N/A</w:t>
            </w:r>
          </w:p>
        </w:tc>
        <w:tc>
          <w:tcPr>
            <w:tcW w:w="2459" w:type="pct"/>
            <w:shd w:val="clear" w:color="auto" w:fill="FFFFFF"/>
          </w:tcPr>
          <w:p w14:paraId="219C6ED4" w14:textId="77777777" w:rsidR="002D57C4" w:rsidRDefault="002D57C4" w:rsidP="00502E57">
            <w:pPr>
              <w:pStyle w:val="TableText"/>
            </w:pPr>
            <w:r>
              <w:t>N/A</w:t>
            </w:r>
          </w:p>
        </w:tc>
      </w:tr>
    </w:tbl>
    <w:p w14:paraId="0761DD7A" w14:textId="77777777" w:rsidR="002D57C4" w:rsidRDefault="002D57C4" w:rsidP="002D57C4">
      <w:pPr>
        <w:pStyle w:val="Heading4"/>
        <w:numPr>
          <w:ilvl w:val="3"/>
          <w:numId w:val="3"/>
        </w:numPr>
      </w:pPr>
      <w:r>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3329B0C6" w14:textId="77777777" w:rsidTr="00502E57">
        <w:trPr>
          <w:cantSplit/>
        </w:trPr>
        <w:tc>
          <w:tcPr>
            <w:tcW w:w="9576" w:type="dxa"/>
            <w:shd w:val="clear" w:color="auto" w:fill="D9D9D9" w:themeFill="background1" w:themeFillShade="D9"/>
          </w:tcPr>
          <w:p w14:paraId="507A4F96" w14:textId="77777777" w:rsidR="002D57C4" w:rsidRPr="006824F5" w:rsidRDefault="002D57C4" w:rsidP="00502E57">
            <w:pPr>
              <w:rPr>
                <w:rStyle w:val="CodeSnippet"/>
                <w:noProof/>
              </w:rPr>
            </w:pPr>
            <w:r w:rsidRPr="006824F5">
              <w:rPr>
                <w:rStyle w:val="CodeSnippet"/>
                <w:noProof/>
              </w:rPr>
              <w:t>tosca.nodes.WebServer</w:t>
            </w:r>
            <w:r>
              <w:rPr>
                <w:rStyle w:val="CodeSnippet"/>
                <w:noProof/>
              </w:rPr>
              <w:t>:</w:t>
            </w:r>
          </w:p>
          <w:p w14:paraId="7F4C0528" w14:textId="77777777" w:rsidR="002D57C4" w:rsidRPr="006824F5" w:rsidRDefault="002D57C4" w:rsidP="00502E57">
            <w:pPr>
              <w:rPr>
                <w:rStyle w:val="CodeSnippet"/>
                <w:noProof/>
              </w:rPr>
            </w:pPr>
            <w:r w:rsidRPr="006824F5">
              <w:rPr>
                <w:rStyle w:val="CodeSnippet"/>
                <w:noProof/>
              </w:rPr>
              <w:t xml:space="preserve">  derived_from: </w:t>
            </w:r>
            <w:hyperlink w:anchor="DEFN_TYPE_NODES_SOFTWARE_COMPONENT" w:history="1">
              <w:r w:rsidRPr="00372D5E">
                <w:rPr>
                  <w:rStyle w:val="Hyperlink"/>
                  <w:rFonts w:ascii="Consolas" w:hAnsi="Consolas"/>
                  <w:noProof/>
                </w:rPr>
                <w:t>tosca.nodes.SoftwareComponent</w:t>
              </w:r>
            </w:hyperlink>
          </w:p>
          <w:p w14:paraId="226EBD4E" w14:textId="77777777" w:rsidR="002D57C4" w:rsidRDefault="002D57C4" w:rsidP="00502E57">
            <w:pPr>
              <w:rPr>
                <w:rStyle w:val="CodeSnippet"/>
                <w:noProof/>
              </w:rPr>
            </w:pPr>
            <w:r w:rsidRPr="006824F5">
              <w:rPr>
                <w:rStyle w:val="CodeSnippet"/>
                <w:noProof/>
              </w:rPr>
              <w:t xml:space="preserve">  capabilities:</w:t>
            </w:r>
          </w:p>
          <w:p w14:paraId="0D6110DC" w14:textId="77777777" w:rsidR="002D57C4" w:rsidRDefault="002D57C4" w:rsidP="00502E57">
            <w:pPr>
              <w:rPr>
                <w:rStyle w:val="CodeSnippet"/>
                <w:noProof/>
              </w:rPr>
            </w:pPr>
            <w:r>
              <w:rPr>
                <w:rStyle w:val="CodeSnippet"/>
                <w:noProof/>
              </w:rPr>
              <w:t xml:space="preserve">    # Private, layer 4 endpoints </w:t>
            </w:r>
          </w:p>
          <w:p w14:paraId="5FD09240" w14:textId="77777777" w:rsidR="002D57C4" w:rsidRPr="00020826" w:rsidRDefault="002D57C4" w:rsidP="00502E57">
            <w:pPr>
              <w:rPr>
                <w:rStyle w:val="CodeSnippet"/>
                <w:noProof/>
                <w:color w:val="0000FF" w:themeColor="hyperlink"/>
                <w:u w:val="single"/>
              </w:rPr>
            </w:pPr>
            <w:r w:rsidRPr="006824F5">
              <w:rPr>
                <w:rStyle w:val="CodeSnippet"/>
                <w:noProof/>
              </w:rPr>
              <w:t xml:space="preserve">    </w:t>
            </w:r>
            <w:r>
              <w:rPr>
                <w:rStyle w:val="CodeSnippet"/>
                <w:noProof/>
              </w:rPr>
              <w:t>data_</w:t>
            </w:r>
            <w:r w:rsidRPr="006824F5">
              <w:rPr>
                <w:rStyle w:val="CodeSnippet"/>
                <w:noProof/>
              </w:rPr>
              <w:t xml:space="preserve">endpoint: </w:t>
            </w:r>
            <w:hyperlink w:anchor="DEFN_TYPE_CAPABILITIES_ENDPOINT" w:history="1">
              <w:r w:rsidRPr="0063236F">
                <w:rPr>
                  <w:rStyle w:val="Hyperlink"/>
                  <w:rFonts w:ascii="Consolas" w:hAnsi="Consolas"/>
                  <w:noProof/>
                </w:rPr>
                <w:t>tosca.capabilit</w:t>
              </w:r>
              <w:r>
                <w:rPr>
                  <w:rStyle w:val="Hyperlink"/>
                  <w:rFonts w:ascii="Consolas" w:hAnsi="Consolas"/>
                  <w:noProof/>
                </w:rPr>
                <w:t>i</w:t>
              </w:r>
              <w:r w:rsidRPr="0063236F">
                <w:rPr>
                  <w:rStyle w:val="Hyperlink"/>
                  <w:rFonts w:ascii="Consolas" w:hAnsi="Consolas"/>
                  <w:noProof/>
                </w:rPr>
                <w:t>es.Endpoint</w:t>
              </w:r>
            </w:hyperlink>
          </w:p>
          <w:p w14:paraId="5F878248" w14:textId="77777777" w:rsidR="002D57C4" w:rsidRDefault="002D57C4" w:rsidP="00502E57">
            <w:pPr>
              <w:rPr>
                <w:rStyle w:val="Hyperlink"/>
                <w:rFonts w:ascii="Consolas" w:hAnsi="Consolas"/>
                <w:noProof/>
              </w:rPr>
            </w:pPr>
            <w:r w:rsidRPr="006824F5">
              <w:rPr>
                <w:rStyle w:val="CodeSnippet"/>
                <w:noProof/>
              </w:rPr>
              <w:t xml:space="preserve">    </w:t>
            </w:r>
            <w:r>
              <w:rPr>
                <w:rStyle w:val="CodeSnippet"/>
                <w:noProof/>
              </w:rPr>
              <w:t>admin</w:t>
            </w:r>
            <w:r w:rsidRPr="006824F5">
              <w:rPr>
                <w:rStyle w:val="CodeSnippet"/>
                <w:noProof/>
              </w:rPr>
              <w:t xml:space="preserve">_endpoint: </w:t>
            </w:r>
            <w:hyperlink w:anchor="DEFN_TYPE_CAPABILITIES_ENDPOINT_ADMIN" w:history="1">
              <w:r w:rsidRPr="0063236F">
                <w:rPr>
                  <w:rStyle w:val="Hyperlink"/>
                  <w:rFonts w:ascii="Consolas" w:hAnsi="Consolas"/>
                  <w:noProof/>
                </w:rPr>
                <w:t>tosca.capabilities.Endpoint</w:t>
              </w:r>
            </w:hyperlink>
            <w:r>
              <w:rPr>
                <w:rStyle w:val="Hyperlink"/>
                <w:rFonts w:ascii="Consolas" w:hAnsi="Consolas"/>
                <w:noProof/>
              </w:rPr>
              <w:t>.Admin</w:t>
            </w:r>
          </w:p>
          <w:p w14:paraId="6C9DE69C" w14:textId="77777777" w:rsidR="002D57C4" w:rsidRPr="006824F5" w:rsidRDefault="002D57C4" w:rsidP="00502E57">
            <w:pPr>
              <w:rPr>
                <w:rStyle w:val="CodeSnippet"/>
                <w:noProof/>
              </w:rPr>
            </w:pPr>
            <w:r w:rsidRPr="006824F5">
              <w:rPr>
                <w:rStyle w:val="CodeSnippet"/>
                <w:noProof/>
              </w:rPr>
              <w:t xml:space="preserve">    </w:t>
            </w:r>
            <w:r>
              <w:rPr>
                <w:rStyle w:val="CodeSnippet"/>
                <w:noProof/>
              </w:rPr>
              <w:t>host</w:t>
            </w:r>
            <w:r w:rsidRPr="006824F5">
              <w:rPr>
                <w:rStyle w:val="CodeSnippet"/>
                <w:noProof/>
              </w:rPr>
              <w:t xml:space="preserve">: </w:t>
            </w:r>
          </w:p>
          <w:p w14:paraId="00A4E271" w14:textId="77777777" w:rsidR="002D57C4" w:rsidRPr="00F66EF8" w:rsidRDefault="002D57C4" w:rsidP="00502E57">
            <w:pPr>
              <w:rPr>
                <w:rStyle w:val="CodeSnippet"/>
                <w:color w:val="0000FF" w:themeColor="hyperlink"/>
                <w:u w:val="single"/>
              </w:rPr>
            </w:pPr>
            <w:r>
              <w:rPr>
                <w:rStyle w:val="CodeSnippet"/>
                <w:noProof/>
              </w:rPr>
              <w:t xml:space="preserve">      </w:t>
            </w:r>
            <w:r w:rsidRPr="006824F5">
              <w:rPr>
                <w:rStyle w:val="CodeSnippet"/>
                <w:noProof/>
              </w:rPr>
              <w:t>type:</w:t>
            </w:r>
            <w:r w:rsidRPr="00D2349A">
              <w:rPr>
                <w:rStyle w:val="CodeSnippet"/>
              </w:rPr>
              <w:t xml:space="preserve"> </w:t>
            </w:r>
            <w:hyperlink w:anchor="DEFN_TYPE_CAPABILITIES_CONTAINER" w:history="1">
              <w:r w:rsidRPr="00D2349A">
                <w:rPr>
                  <w:rStyle w:val="Hyperlink"/>
                  <w:rFonts w:ascii="Consolas" w:hAnsi="Consolas"/>
                </w:rPr>
                <w:t>tosca.capabilities.Container</w:t>
              </w:r>
            </w:hyperlink>
          </w:p>
          <w:p w14:paraId="508FAE97" w14:textId="77777777" w:rsidR="002D57C4" w:rsidRPr="006824F5" w:rsidRDefault="002D57C4" w:rsidP="00502E57">
            <w:pPr>
              <w:rPr>
                <w:rStyle w:val="CodeSnippet"/>
              </w:rPr>
            </w:pPr>
            <w:r w:rsidRPr="006824F5">
              <w:rPr>
                <w:rStyle w:val="CodeSnippet"/>
                <w:noProof/>
              </w:rPr>
              <w:t xml:space="preserve">      </w:t>
            </w:r>
            <w:r>
              <w:rPr>
                <w:rStyle w:val="CodeSnippet"/>
                <w:noProof/>
              </w:rPr>
              <w:t>valid</w:t>
            </w:r>
            <w:r w:rsidRPr="006824F5">
              <w:rPr>
                <w:rStyle w:val="CodeSnippet"/>
                <w:noProof/>
              </w:rPr>
              <w:t>_</w:t>
            </w:r>
            <w:r>
              <w:rPr>
                <w:rStyle w:val="CodeSnippet"/>
                <w:noProof/>
              </w:rPr>
              <w:t>source_</w:t>
            </w:r>
            <w:r w:rsidRPr="006824F5">
              <w:rPr>
                <w:rStyle w:val="CodeSnippet"/>
                <w:noProof/>
              </w:rPr>
              <w:t>types:</w:t>
            </w:r>
            <w:r>
              <w:rPr>
                <w:rStyle w:val="CodeSnippet"/>
                <w:noProof/>
              </w:rPr>
              <w:t xml:space="preserve"> </w:t>
            </w:r>
            <w:r w:rsidRPr="006824F5">
              <w:rPr>
                <w:rStyle w:val="CodeSnippet"/>
                <w:noProof/>
              </w:rPr>
              <w:t xml:space="preserve">[ </w:t>
            </w:r>
            <w:hyperlink w:anchor="DEFN_TYPE_NODES_WEBAPPLICATION" w:history="1">
              <w:r w:rsidRPr="001D6D62">
                <w:rPr>
                  <w:rStyle w:val="Hyperlink"/>
                  <w:rFonts w:ascii="Consolas" w:hAnsi="Consolas"/>
                  <w:noProof/>
                </w:rPr>
                <w:t>tosca.nodes.WebApplication</w:t>
              </w:r>
            </w:hyperlink>
            <w:r w:rsidRPr="006824F5">
              <w:rPr>
                <w:rStyle w:val="CodeSnippet"/>
                <w:noProof/>
              </w:rPr>
              <w:t xml:space="preserve"> ]</w:t>
            </w:r>
          </w:p>
        </w:tc>
      </w:tr>
    </w:tbl>
    <w:p w14:paraId="616F59AB" w14:textId="77777777" w:rsidR="002D57C4" w:rsidRDefault="002D57C4" w:rsidP="002D57C4">
      <w:pPr>
        <w:pStyle w:val="Heading4"/>
        <w:numPr>
          <w:ilvl w:val="3"/>
          <w:numId w:val="3"/>
        </w:numPr>
      </w:pPr>
      <w:r>
        <w:t>Additional Requirements</w:t>
      </w:r>
    </w:p>
    <w:p w14:paraId="07CFE8BD" w14:textId="77777777" w:rsidR="002D57C4" w:rsidRDefault="002D57C4" w:rsidP="002D57C4">
      <w:pPr>
        <w:pStyle w:val="ListBullet"/>
        <w:numPr>
          <w:ilvl w:val="0"/>
          <w:numId w:val="18"/>
        </w:numPr>
        <w:spacing w:before="120" w:after="0" w:line="276" w:lineRule="auto"/>
        <w:contextualSpacing/>
      </w:pPr>
      <w:r>
        <w:t xml:space="preserve">This node </w:t>
      </w:r>
      <w:r w:rsidRPr="004D2D4E">
        <w:rPr>
          <w:b/>
        </w:rPr>
        <w:t>SHALL</w:t>
      </w:r>
      <w:r>
        <w:t xml:space="preserve"> export both a secure endpoint capability (i.e., </w:t>
      </w:r>
      <w:r>
        <w:rPr>
          <w:rStyle w:val="CodeSnippetHighlight"/>
        </w:rPr>
        <w:t>admin</w:t>
      </w:r>
      <w:r w:rsidRPr="00D20087">
        <w:rPr>
          <w:rStyle w:val="CodeSnippetHighlight"/>
        </w:rPr>
        <w:t>_endpoint</w:t>
      </w:r>
      <w:r>
        <w:t xml:space="preserve">), typically for administration, as well as a regular endpoint (i.e., </w:t>
      </w:r>
      <w:r>
        <w:rPr>
          <w:rStyle w:val="CodeSnippetHighlight"/>
        </w:rPr>
        <w:t>data</w:t>
      </w:r>
      <w:r w:rsidRPr="00F15A7C">
        <w:rPr>
          <w:rStyle w:val="CodeSnippetHighlight"/>
        </w:rPr>
        <w:t>_</w:t>
      </w:r>
      <w:r w:rsidRPr="00D20087">
        <w:rPr>
          <w:rStyle w:val="CodeSnippetHighlight"/>
        </w:rPr>
        <w:t>endpoint</w:t>
      </w:r>
      <w:r>
        <w:t>) for serving data.</w:t>
      </w:r>
    </w:p>
    <w:p w14:paraId="4E20588D" w14:textId="77777777" w:rsidR="002D57C4" w:rsidRPr="00260DE6" w:rsidRDefault="002D57C4" w:rsidP="002D57C4">
      <w:pPr>
        <w:pStyle w:val="Heading3"/>
        <w:numPr>
          <w:ilvl w:val="2"/>
          <w:numId w:val="3"/>
        </w:numPr>
      </w:pPr>
      <w:bookmarkStart w:id="538" w:name="DEFN_TYPE_NODES_WEBAPPLICATION"/>
      <w:r w:rsidRPr="00260DE6">
        <w:t>tosca.nodes.</w:t>
      </w:r>
      <w:r>
        <w:t>WebApplication</w:t>
      </w:r>
    </w:p>
    <w:bookmarkEnd w:id="538"/>
    <w:p w14:paraId="49F1F469" w14:textId="77777777" w:rsidR="002D57C4" w:rsidRPr="00BF13E1" w:rsidRDefault="002D57C4" w:rsidP="002D57C4">
      <w:pPr>
        <w:pStyle w:val="NormalaroundTable"/>
      </w:pPr>
      <w:r w:rsidRPr="00260DE6">
        <w:t xml:space="preserve">The TOSCA </w:t>
      </w:r>
      <w:r w:rsidRPr="00E310AD">
        <w:rPr>
          <w:rStyle w:val="CodeSnippetHighlight"/>
        </w:rPr>
        <w:t>WebApplication</w:t>
      </w:r>
      <w:r w:rsidRPr="00260DE6">
        <w:t xml:space="preserve"> </w:t>
      </w:r>
      <w:r>
        <w:t xml:space="preserve">node </w:t>
      </w:r>
      <w:r w:rsidRPr="00260DE6">
        <w:t>represents a</w:t>
      </w:r>
      <w:r>
        <w:t xml:space="preserve"> software application that can be managed and run by a TOSCA </w:t>
      </w:r>
      <w:r w:rsidRPr="00361F38">
        <w:rPr>
          <w:rStyle w:val="CodeSnippetHighlight"/>
        </w:rPr>
        <w:t>WebServer</w:t>
      </w:r>
      <w:r>
        <w:t xml:space="preserve"> node.  Specific types of web applications such as Java, etc. could be derived from this type.</w:t>
      </w:r>
      <w:r w:rsidRPr="00856063">
        <w:t xml:space="preserv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1F591E91" w14:textId="77777777" w:rsidTr="00502E57">
        <w:tc>
          <w:tcPr>
            <w:tcW w:w="1177" w:type="pct"/>
            <w:shd w:val="clear" w:color="auto" w:fill="D9D9D9"/>
          </w:tcPr>
          <w:p w14:paraId="623A3C28" w14:textId="77777777" w:rsidR="002D57C4" w:rsidRPr="00422683" w:rsidRDefault="002D57C4" w:rsidP="00502E57">
            <w:pPr>
              <w:pStyle w:val="TableText-Heading"/>
            </w:pPr>
            <w:r w:rsidRPr="00422683">
              <w:t>Shorthand Name</w:t>
            </w:r>
          </w:p>
        </w:tc>
        <w:tc>
          <w:tcPr>
            <w:tcW w:w="3823" w:type="pct"/>
          </w:tcPr>
          <w:p w14:paraId="6F22A677" w14:textId="77777777" w:rsidR="002D57C4" w:rsidRPr="005A5497" w:rsidRDefault="002D57C4" w:rsidP="00502E57">
            <w:pPr>
              <w:pStyle w:val="TableText"/>
              <w:rPr>
                <w:noProof/>
              </w:rPr>
            </w:pPr>
            <w:r>
              <w:rPr>
                <w:noProof/>
              </w:rPr>
              <w:t>WebApplication</w:t>
            </w:r>
          </w:p>
        </w:tc>
      </w:tr>
      <w:tr w:rsidR="002D57C4" w:rsidRPr="004279F4" w14:paraId="05431B60" w14:textId="77777777" w:rsidTr="00502E57">
        <w:tc>
          <w:tcPr>
            <w:tcW w:w="1177" w:type="pct"/>
            <w:shd w:val="clear" w:color="auto" w:fill="D9D9D9"/>
          </w:tcPr>
          <w:p w14:paraId="38F6538E" w14:textId="77777777" w:rsidR="002D57C4" w:rsidRPr="00422683" w:rsidRDefault="002D57C4" w:rsidP="00502E57">
            <w:pPr>
              <w:pStyle w:val="TableText-Heading"/>
            </w:pPr>
            <w:r w:rsidRPr="00422683">
              <w:t>Type Qualified Name</w:t>
            </w:r>
          </w:p>
        </w:tc>
        <w:tc>
          <w:tcPr>
            <w:tcW w:w="3823" w:type="pct"/>
          </w:tcPr>
          <w:p w14:paraId="5CF02EDF" w14:textId="77777777" w:rsidR="002D57C4" w:rsidRDefault="002D57C4" w:rsidP="00502E57">
            <w:pPr>
              <w:pStyle w:val="TableText"/>
              <w:rPr>
                <w:noProof/>
              </w:rPr>
            </w:pPr>
            <w:r>
              <w:rPr>
                <w:noProof/>
              </w:rPr>
              <w:t>tosca: WebApplication</w:t>
            </w:r>
          </w:p>
        </w:tc>
      </w:tr>
      <w:tr w:rsidR="002D57C4" w:rsidRPr="004279F4" w14:paraId="558469EF" w14:textId="77777777" w:rsidTr="00502E57">
        <w:tc>
          <w:tcPr>
            <w:tcW w:w="1177" w:type="pct"/>
            <w:shd w:val="clear" w:color="auto" w:fill="D9D9D9"/>
          </w:tcPr>
          <w:p w14:paraId="7A7DD6BD" w14:textId="77777777" w:rsidR="002D57C4" w:rsidRPr="00422683" w:rsidRDefault="002D57C4" w:rsidP="00502E57">
            <w:pPr>
              <w:pStyle w:val="TableText-Heading"/>
            </w:pPr>
            <w:r w:rsidRPr="00422683">
              <w:t>Type URI</w:t>
            </w:r>
          </w:p>
        </w:tc>
        <w:tc>
          <w:tcPr>
            <w:tcW w:w="3823" w:type="pct"/>
          </w:tcPr>
          <w:p w14:paraId="48A3F896" w14:textId="77777777" w:rsidR="002D57C4" w:rsidRPr="001C038A" w:rsidRDefault="002D57C4" w:rsidP="00502E57">
            <w:pPr>
              <w:pStyle w:val="TableText"/>
            </w:pPr>
            <w:r w:rsidRPr="001C038A">
              <w:t>tosca.</w:t>
            </w:r>
            <w:r>
              <w:t>nodes.</w:t>
            </w:r>
            <w:r>
              <w:rPr>
                <w:noProof/>
              </w:rPr>
              <w:t>WebApplication</w:t>
            </w:r>
          </w:p>
        </w:tc>
      </w:tr>
    </w:tbl>
    <w:p w14:paraId="53E0CEB0" w14:textId="77777777" w:rsidR="002D57C4" w:rsidRPr="00260DE6" w:rsidRDefault="002D57C4" w:rsidP="002D57C4">
      <w:pPr>
        <w:pStyle w:val="Heading4"/>
        <w:numPr>
          <w:ilvl w:val="3"/>
          <w:numId w:val="3"/>
        </w:numPr>
      </w:pPr>
      <w:r w:rsidRPr="00260DE6">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96"/>
        <w:gridCol w:w="1097"/>
        <w:gridCol w:w="976"/>
        <w:gridCol w:w="1644"/>
        <w:gridCol w:w="4937"/>
      </w:tblGrid>
      <w:tr w:rsidR="002D57C4" w:rsidRPr="00260DE6" w14:paraId="20C5ADEB" w14:textId="77777777" w:rsidTr="00502E57">
        <w:trPr>
          <w:cantSplit/>
          <w:tblHeader/>
        </w:trPr>
        <w:tc>
          <w:tcPr>
            <w:tcW w:w="698" w:type="pct"/>
            <w:shd w:val="clear" w:color="auto" w:fill="D9D9D9"/>
          </w:tcPr>
          <w:p w14:paraId="7266201C"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Name</w:t>
            </w:r>
          </w:p>
        </w:tc>
        <w:tc>
          <w:tcPr>
            <w:tcW w:w="533" w:type="pct"/>
            <w:shd w:val="clear" w:color="auto" w:fill="D9D9D9"/>
          </w:tcPr>
          <w:p w14:paraId="52EABAC5"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Required</w:t>
            </w:r>
          </w:p>
        </w:tc>
        <w:tc>
          <w:tcPr>
            <w:tcW w:w="489" w:type="pct"/>
            <w:shd w:val="clear" w:color="auto" w:fill="D9D9D9"/>
          </w:tcPr>
          <w:p w14:paraId="120C074A"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Type</w:t>
            </w:r>
          </w:p>
        </w:tc>
        <w:tc>
          <w:tcPr>
            <w:tcW w:w="821" w:type="pct"/>
            <w:shd w:val="clear" w:color="auto" w:fill="D9D9D9"/>
          </w:tcPr>
          <w:p w14:paraId="72804EB0"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Constraints</w:t>
            </w:r>
          </w:p>
        </w:tc>
        <w:tc>
          <w:tcPr>
            <w:tcW w:w="2459" w:type="pct"/>
            <w:shd w:val="clear" w:color="auto" w:fill="D9D9D9"/>
          </w:tcPr>
          <w:p w14:paraId="3F57A79B" w14:textId="77777777" w:rsidR="002D57C4" w:rsidRPr="00422683" w:rsidRDefault="002D57C4" w:rsidP="00502E57">
            <w:pPr>
              <w:keepNext/>
              <w:widowControl w:val="0"/>
              <w:suppressLineNumbers/>
              <w:suppressAutoHyphens/>
              <w:rPr>
                <w:b/>
                <w:color w:val="000000"/>
                <w:kern w:val="2"/>
                <w:szCs w:val="20"/>
                <w:lang w:eastAsia="ja-JP"/>
              </w:rPr>
            </w:pPr>
            <w:r w:rsidRPr="00422683">
              <w:rPr>
                <w:b/>
                <w:color w:val="000000"/>
                <w:kern w:val="2"/>
                <w:szCs w:val="20"/>
                <w:lang w:eastAsia="ja-JP"/>
              </w:rPr>
              <w:t>Description</w:t>
            </w:r>
          </w:p>
        </w:tc>
      </w:tr>
      <w:tr w:rsidR="002D57C4" w:rsidRPr="00260DE6" w14:paraId="0C8AEF6F" w14:textId="77777777" w:rsidTr="00502E57">
        <w:trPr>
          <w:cantSplit/>
        </w:trPr>
        <w:tc>
          <w:tcPr>
            <w:tcW w:w="698" w:type="pct"/>
            <w:shd w:val="clear" w:color="auto" w:fill="FFFFFF"/>
          </w:tcPr>
          <w:p w14:paraId="5AADC438" w14:textId="77777777" w:rsidR="002D57C4" w:rsidRPr="00260DE6" w:rsidRDefault="002D57C4" w:rsidP="00502E57">
            <w:pPr>
              <w:rPr>
                <w:noProof/>
                <w:sz w:val="18"/>
                <w:szCs w:val="20"/>
              </w:rPr>
            </w:pPr>
            <w:r>
              <w:rPr>
                <w:noProof/>
                <w:sz w:val="18"/>
                <w:szCs w:val="20"/>
              </w:rPr>
              <w:t>context_root</w:t>
            </w:r>
          </w:p>
        </w:tc>
        <w:tc>
          <w:tcPr>
            <w:tcW w:w="533" w:type="pct"/>
            <w:shd w:val="clear" w:color="auto" w:fill="FFFFFF"/>
          </w:tcPr>
          <w:p w14:paraId="574D8CDB" w14:textId="77777777" w:rsidR="002D57C4" w:rsidRPr="00260DE6" w:rsidRDefault="002D57C4" w:rsidP="00502E57">
            <w:pPr>
              <w:rPr>
                <w:sz w:val="18"/>
                <w:szCs w:val="20"/>
              </w:rPr>
            </w:pPr>
            <w:r>
              <w:rPr>
                <w:sz w:val="18"/>
                <w:szCs w:val="20"/>
              </w:rPr>
              <w:t>no</w:t>
            </w:r>
          </w:p>
        </w:tc>
        <w:tc>
          <w:tcPr>
            <w:tcW w:w="489" w:type="pct"/>
            <w:shd w:val="clear" w:color="auto" w:fill="FFFFFF"/>
          </w:tcPr>
          <w:p w14:paraId="552198B5" w14:textId="77777777" w:rsidR="002D57C4" w:rsidRPr="00260DE6" w:rsidRDefault="008C123E" w:rsidP="00502E57">
            <w:pPr>
              <w:rPr>
                <w:sz w:val="18"/>
                <w:szCs w:val="20"/>
              </w:rPr>
            </w:pPr>
            <w:hyperlink w:anchor="TYPE_YAML_STRING" w:history="1">
              <w:r w:rsidR="002D57C4" w:rsidRPr="00A23B5F">
                <w:rPr>
                  <w:rStyle w:val="Hyperlink"/>
                  <w:sz w:val="18"/>
                  <w:szCs w:val="20"/>
                </w:rPr>
                <w:t>string</w:t>
              </w:r>
            </w:hyperlink>
          </w:p>
        </w:tc>
        <w:tc>
          <w:tcPr>
            <w:tcW w:w="821" w:type="pct"/>
            <w:shd w:val="clear" w:color="auto" w:fill="FFFFFF"/>
          </w:tcPr>
          <w:p w14:paraId="04EC27DB" w14:textId="77777777" w:rsidR="002D57C4" w:rsidRPr="00260DE6" w:rsidRDefault="002D57C4" w:rsidP="00502E57">
            <w:pPr>
              <w:rPr>
                <w:sz w:val="18"/>
                <w:szCs w:val="20"/>
              </w:rPr>
            </w:pPr>
            <w:r>
              <w:rPr>
                <w:sz w:val="18"/>
                <w:szCs w:val="20"/>
              </w:rPr>
              <w:t>None</w:t>
            </w:r>
          </w:p>
        </w:tc>
        <w:tc>
          <w:tcPr>
            <w:tcW w:w="2459" w:type="pct"/>
            <w:shd w:val="clear" w:color="auto" w:fill="FFFFFF"/>
          </w:tcPr>
          <w:p w14:paraId="72C1B6B3" w14:textId="77777777" w:rsidR="002D57C4" w:rsidRPr="00260DE6" w:rsidRDefault="002D57C4" w:rsidP="00502E57">
            <w:pPr>
              <w:rPr>
                <w:sz w:val="18"/>
                <w:szCs w:val="20"/>
              </w:rPr>
            </w:pPr>
            <w:r>
              <w:rPr>
                <w:sz w:val="18"/>
                <w:szCs w:val="20"/>
              </w:rPr>
              <w:t>The web application’s context root which designates the application’s URL path within the web server it is hosted on.</w:t>
            </w:r>
          </w:p>
        </w:tc>
      </w:tr>
    </w:tbl>
    <w:p w14:paraId="49103949" w14:textId="77777777" w:rsidR="002D57C4" w:rsidRPr="00260DE6" w:rsidRDefault="002D57C4" w:rsidP="002D57C4">
      <w:pPr>
        <w:pStyle w:val="Heading4"/>
        <w:numPr>
          <w:ilvl w:val="3"/>
          <w:numId w:val="3"/>
        </w:numPr>
      </w:pPr>
      <w:r w:rsidRPr="00260DE6">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260DE6" w14:paraId="48D2115A" w14:textId="77777777" w:rsidTr="00502E57">
        <w:tc>
          <w:tcPr>
            <w:tcW w:w="9576" w:type="dxa"/>
            <w:shd w:val="clear" w:color="auto" w:fill="D9D9D9" w:themeFill="background1" w:themeFillShade="D9"/>
          </w:tcPr>
          <w:p w14:paraId="0E7275B2" w14:textId="77777777" w:rsidR="002D57C4" w:rsidRPr="00260DE6" w:rsidRDefault="002D57C4" w:rsidP="00502E57">
            <w:pPr>
              <w:autoSpaceDE w:val="0"/>
              <w:autoSpaceDN w:val="0"/>
              <w:adjustRightInd w:val="0"/>
              <w:rPr>
                <w:rFonts w:ascii="Consolas" w:hAnsi="Consolas" w:cs="Courier New"/>
                <w:noProof/>
                <w:szCs w:val="18"/>
              </w:rPr>
            </w:pPr>
            <w:r w:rsidRPr="00260DE6">
              <w:rPr>
                <w:rFonts w:ascii="Consolas" w:hAnsi="Consolas" w:cs="Courier New"/>
                <w:noProof/>
                <w:szCs w:val="18"/>
              </w:rPr>
              <w:t>tosca.nodes.</w:t>
            </w:r>
            <w:r>
              <w:rPr>
                <w:rFonts w:ascii="Consolas" w:hAnsi="Consolas" w:cs="Courier New"/>
                <w:noProof/>
                <w:szCs w:val="18"/>
              </w:rPr>
              <w:t>WebApplication</w:t>
            </w:r>
            <w:r w:rsidRPr="00260DE6">
              <w:rPr>
                <w:rFonts w:ascii="Consolas" w:hAnsi="Consolas" w:cs="Courier New"/>
                <w:noProof/>
                <w:szCs w:val="18"/>
              </w:rPr>
              <w:t>:</w:t>
            </w:r>
          </w:p>
          <w:p w14:paraId="5819EEC7" w14:textId="77777777" w:rsidR="002D57C4" w:rsidRDefault="002D57C4" w:rsidP="00502E57">
            <w:pPr>
              <w:autoSpaceDE w:val="0"/>
              <w:autoSpaceDN w:val="0"/>
              <w:adjustRightInd w:val="0"/>
              <w:rPr>
                <w:rStyle w:val="Hyperlink"/>
                <w:rFonts w:ascii="Consolas" w:hAnsi="Consolas" w:cs="Courier New"/>
                <w:noProof/>
                <w:szCs w:val="18"/>
              </w:rPr>
            </w:pPr>
            <w:r w:rsidRPr="00260DE6">
              <w:rPr>
                <w:rFonts w:ascii="Consolas" w:hAnsi="Consolas" w:cs="Courier New"/>
                <w:noProof/>
                <w:szCs w:val="18"/>
              </w:rPr>
              <w:t xml:space="preserve">  derived_from: </w:t>
            </w:r>
            <w:hyperlink w:anchor="DEFN_TYPE_NODES_ROOT" w:history="1">
              <w:r w:rsidRPr="00372D5E">
                <w:rPr>
                  <w:rStyle w:val="Hyperlink"/>
                  <w:rFonts w:ascii="Consolas" w:hAnsi="Consolas" w:cs="Courier New"/>
                  <w:noProof/>
                  <w:szCs w:val="18"/>
                </w:rPr>
                <w:t>tosca.nodes.Root</w:t>
              </w:r>
            </w:hyperlink>
          </w:p>
          <w:p w14:paraId="75EA1C36" w14:textId="77777777" w:rsidR="002D57C4" w:rsidRPr="00DF4742" w:rsidRDefault="002D57C4" w:rsidP="00502E57">
            <w:pPr>
              <w:autoSpaceDE w:val="0"/>
              <w:autoSpaceDN w:val="0"/>
              <w:adjustRightInd w:val="0"/>
              <w:rPr>
                <w:rStyle w:val="CodeSnippet"/>
              </w:rPr>
            </w:pPr>
            <w:r w:rsidRPr="00DF4742">
              <w:rPr>
                <w:rStyle w:val="CodeSnippet"/>
              </w:rPr>
              <w:t xml:space="preserve">  properties:</w:t>
            </w:r>
          </w:p>
          <w:p w14:paraId="31492E3E" w14:textId="77777777" w:rsidR="002D57C4" w:rsidRPr="00DF4742" w:rsidRDefault="002D57C4" w:rsidP="00502E57">
            <w:pPr>
              <w:autoSpaceDE w:val="0"/>
              <w:autoSpaceDN w:val="0"/>
              <w:adjustRightInd w:val="0"/>
              <w:rPr>
                <w:rStyle w:val="CodeSnippet"/>
              </w:rPr>
            </w:pPr>
            <w:r w:rsidRPr="00DF4742">
              <w:rPr>
                <w:rStyle w:val="CodeSnippet"/>
              </w:rPr>
              <w:t xml:space="preserve">    context_root:</w:t>
            </w:r>
          </w:p>
          <w:p w14:paraId="5F7FC648" w14:textId="77777777" w:rsidR="002D57C4" w:rsidRPr="00DF4742" w:rsidRDefault="002D57C4" w:rsidP="00502E57">
            <w:pPr>
              <w:autoSpaceDE w:val="0"/>
              <w:autoSpaceDN w:val="0"/>
              <w:adjustRightInd w:val="0"/>
              <w:rPr>
                <w:rStyle w:val="CodeSnippet"/>
              </w:rPr>
            </w:pPr>
            <w:r w:rsidRPr="00DF4742">
              <w:rPr>
                <w:rStyle w:val="CodeSnippet"/>
              </w:rPr>
              <w:t xml:space="preserve">      type: </w:t>
            </w:r>
            <w:hyperlink w:anchor="TYPE_YAML_STRING" w:history="1">
              <w:r w:rsidRPr="00B34F05">
                <w:rPr>
                  <w:rStyle w:val="Hyperlink"/>
                  <w:rFonts w:ascii="Consolas" w:hAnsi="Consolas"/>
                </w:rPr>
                <w:t>string</w:t>
              </w:r>
            </w:hyperlink>
          </w:p>
          <w:p w14:paraId="43E6961E" w14:textId="77777777" w:rsidR="002D57C4" w:rsidRPr="00DF4742" w:rsidRDefault="002D57C4" w:rsidP="00502E57">
            <w:pPr>
              <w:autoSpaceDE w:val="0"/>
              <w:autoSpaceDN w:val="0"/>
              <w:adjustRightInd w:val="0"/>
              <w:rPr>
                <w:rStyle w:val="CodeSnippet"/>
              </w:rPr>
            </w:pPr>
            <w:r w:rsidRPr="00DF4742">
              <w:rPr>
                <w:rStyle w:val="CodeSnippet"/>
              </w:rPr>
              <w:t xml:space="preserve">  capabilities:</w:t>
            </w:r>
          </w:p>
          <w:p w14:paraId="0019CE33" w14:textId="77777777" w:rsidR="002D57C4" w:rsidRDefault="002D57C4" w:rsidP="00502E57">
            <w:pPr>
              <w:autoSpaceDE w:val="0"/>
              <w:autoSpaceDN w:val="0"/>
              <w:adjustRightInd w:val="0"/>
              <w:rPr>
                <w:rStyle w:val="CodeSnippet"/>
              </w:rPr>
            </w:pPr>
            <w:r w:rsidRPr="00DF4742">
              <w:rPr>
                <w:rStyle w:val="CodeSnippet"/>
              </w:rPr>
              <w:t xml:space="preserve">    app_endpoint: </w:t>
            </w:r>
          </w:p>
          <w:p w14:paraId="79083112" w14:textId="77777777" w:rsidR="002D57C4" w:rsidRPr="00DF4742" w:rsidRDefault="002D57C4" w:rsidP="00502E57">
            <w:pPr>
              <w:autoSpaceDE w:val="0"/>
              <w:autoSpaceDN w:val="0"/>
              <w:adjustRightInd w:val="0"/>
              <w:rPr>
                <w:rStyle w:val="CodeSnippet"/>
              </w:rPr>
            </w:pPr>
            <w:r>
              <w:rPr>
                <w:rStyle w:val="CodeSnippet"/>
              </w:rPr>
              <w:t xml:space="preserve">      type: </w:t>
            </w:r>
            <w:hyperlink w:anchor="DEFN_TYPE_CAPABILITIES_ENDPOINT" w:history="1">
              <w:r w:rsidRPr="00DF4742">
                <w:rPr>
                  <w:rStyle w:val="Hyperlink"/>
                  <w:rFonts w:ascii="Consolas" w:hAnsi="Consolas"/>
                </w:rPr>
                <w:t>tosca.capabilities.Endpoint</w:t>
              </w:r>
            </w:hyperlink>
          </w:p>
          <w:p w14:paraId="4A4F88BC" w14:textId="77777777" w:rsidR="002D57C4" w:rsidRPr="00D36F47" w:rsidRDefault="002D57C4" w:rsidP="00502E57">
            <w:pPr>
              <w:autoSpaceDE w:val="0"/>
              <w:autoSpaceDN w:val="0"/>
              <w:adjustRightInd w:val="0"/>
              <w:rPr>
                <w:rFonts w:ascii="Consolas" w:hAnsi="Consolas" w:cs="Courier New"/>
                <w:noProof/>
                <w:szCs w:val="18"/>
              </w:rPr>
            </w:pPr>
            <w:r w:rsidRPr="00D36F47">
              <w:rPr>
                <w:rFonts w:ascii="Consolas" w:hAnsi="Consolas" w:cs="Courier New"/>
                <w:noProof/>
                <w:szCs w:val="18"/>
              </w:rPr>
              <w:t xml:space="preserve">  requirements:</w:t>
            </w:r>
          </w:p>
          <w:p w14:paraId="683D6BE3"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 host: </w:t>
            </w:r>
          </w:p>
          <w:p w14:paraId="1760CA45" w14:textId="77777777" w:rsidR="002D57C4" w:rsidRDefault="002D57C4" w:rsidP="00502E57">
            <w:pPr>
              <w:autoSpaceDE w:val="0"/>
              <w:autoSpaceDN w:val="0"/>
              <w:adjustRightInd w:val="0"/>
              <w:rPr>
                <w:rFonts w:ascii="Consolas" w:hAnsi="Consolas" w:cs="Courier New"/>
                <w:noProof/>
                <w:szCs w:val="18"/>
              </w:rPr>
            </w:pPr>
            <w:r>
              <w:rPr>
                <w:rStyle w:val="CodeSnippet"/>
                <w:noProof/>
              </w:rPr>
              <w:t xml:space="preserve">        capability: </w:t>
            </w:r>
            <w:hyperlink w:anchor="DEFN_TYPE_CAPABILITIES_CONTAINER" w:history="1">
              <w:r w:rsidRPr="003E7A2C">
                <w:rPr>
                  <w:rStyle w:val="Hyperlink"/>
                  <w:rFonts w:ascii="Consolas" w:hAnsi="Consolas"/>
                  <w:noProof/>
                </w:rPr>
                <w:t>tosca.capabilities.Container</w:t>
              </w:r>
            </w:hyperlink>
          </w:p>
          <w:p w14:paraId="773C74A2"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lastRenderedPageBreak/>
              <w:t xml:space="preserve">        node: </w:t>
            </w:r>
            <w:hyperlink w:anchor="DEFN_TYPE_NODES_WEBSERVER" w:history="1">
              <w:r w:rsidRPr="00372D5E">
                <w:rPr>
                  <w:rStyle w:val="Hyperlink"/>
                  <w:rFonts w:ascii="Consolas" w:hAnsi="Consolas" w:cs="Courier New"/>
                  <w:noProof/>
                  <w:szCs w:val="18"/>
                </w:rPr>
                <w:t>tosca.nodes.WebServer</w:t>
              </w:r>
            </w:hyperlink>
          </w:p>
          <w:p w14:paraId="65535433" w14:textId="77777777" w:rsidR="002D57C4" w:rsidRPr="00260DE6"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relationship</w:t>
            </w:r>
            <w:r w:rsidRPr="00E85132">
              <w:rPr>
                <w:rFonts w:ascii="Consolas" w:hAnsi="Consolas" w:cs="Courier New"/>
                <w:noProof/>
                <w:szCs w:val="18"/>
              </w:rPr>
              <w:t xml:space="preserve">: </w:t>
            </w:r>
            <w:hyperlink w:anchor="DEFN_TYPE_RELATIONSHIPS_HOSTEDON" w:history="1">
              <w:r w:rsidRPr="00CA0D87">
                <w:rPr>
                  <w:rStyle w:val="Hyperlink"/>
                  <w:rFonts w:ascii="Consolas" w:hAnsi="Consolas" w:cs="Courier New"/>
                  <w:noProof/>
                  <w:szCs w:val="18"/>
                </w:rPr>
                <w:t>tosca.relationships.HostedOn</w:t>
              </w:r>
            </w:hyperlink>
          </w:p>
        </w:tc>
      </w:tr>
    </w:tbl>
    <w:p w14:paraId="3DF087F5" w14:textId="77777777" w:rsidR="002D57C4" w:rsidRDefault="002D57C4" w:rsidP="002D57C4">
      <w:pPr>
        <w:pStyle w:val="Heading3"/>
        <w:numPr>
          <w:ilvl w:val="2"/>
          <w:numId w:val="3"/>
        </w:numPr>
      </w:pPr>
      <w:bookmarkStart w:id="539" w:name="DEFN_TYPE_NODES_DBMS"/>
      <w:bookmarkStart w:id="540" w:name="_Toc379455084"/>
      <w:bookmarkStart w:id="541" w:name="DEFN_TYPE_NODES_OBJECT_STORAGE"/>
      <w:r>
        <w:lastRenderedPageBreak/>
        <w:t>tosca.nodes.DBMS</w:t>
      </w:r>
    </w:p>
    <w:bookmarkEnd w:id="539"/>
    <w:p w14:paraId="4F9C88CF" w14:textId="77777777" w:rsidR="002D57C4" w:rsidRPr="00BA1E77" w:rsidRDefault="002D57C4" w:rsidP="002D57C4">
      <w:r>
        <w:t xml:space="preserve">The TOSCA </w:t>
      </w:r>
      <w:r w:rsidRPr="00860225">
        <w:rPr>
          <w:rStyle w:val="CodeSnippetHighlight"/>
        </w:rPr>
        <w:t>DBMS</w:t>
      </w:r>
      <w:r w:rsidRPr="0005270B">
        <w:t xml:space="preserve"> </w:t>
      </w:r>
      <w:r>
        <w:t xml:space="preserve">node represents a typical relational, SQL </w:t>
      </w:r>
      <w:r w:rsidRPr="0005270B">
        <w:t>Database Management System</w:t>
      </w:r>
      <w:r>
        <w:t xml:space="preserve"> software component or service.</w:t>
      </w:r>
    </w:p>
    <w:p w14:paraId="43395FFD"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14"/>
        <w:gridCol w:w="1017"/>
        <w:gridCol w:w="931"/>
        <w:gridCol w:w="1598"/>
        <w:gridCol w:w="4890"/>
      </w:tblGrid>
      <w:tr w:rsidR="002D57C4" w:rsidRPr="004279F4" w14:paraId="40530BA9" w14:textId="77777777" w:rsidTr="00502E57">
        <w:trPr>
          <w:cantSplit/>
          <w:tblHeader/>
        </w:trPr>
        <w:tc>
          <w:tcPr>
            <w:tcW w:w="803" w:type="pct"/>
            <w:shd w:val="clear" w:color="auto" w:fill="D9D9D9"/>
          </w:tcPr>
          <w:p w14:paraId="0B24513E" w14:textId="77777777" w:rsidR="002D57C4" w:rsidRPr="00422683" w:rsidRDefault="002D57C4" w:rsidP="00502E57">
            <w:pPr>
              <w:pStyle w:val="TableText-Heading"/>
            </w:pPr>
            <w:r w:rsidRPr="00422683">
              <w:t>Name</w:t>
            </w:r>
          </w:p>
        </w:tc>
        <w:tc>
          <w:tcPr>
            <w:tcW w:w="506" w:type="pct"/>
            <w:shd w:val="clear" w:color="auto" w:fill="D9D9D9"/>
          </w:tcPr>
          <w:p w14:paraId="0B4D7352" w14:textId="77777777" w:rsidR="002D57C4" w:rsidRPr="00422683" w:rsidRDefault="002D57C4" w:rsidP="00502E57">
            <w:pPr>
              <w:pStyle w:val="TableText-Heading"/>
            </w:pPr>
            <w:r w:rsidRPr="00422683">
              <w:t>Required</w:t>
            </w:r>
          </w:p>
        </w:tc>
        <w:tc>
          <w:tcPr>
            <w:tcW w:w="463" w:type="pct"/>
            <w:shd w:val="clear" w:color="auto" w:fill="D9D9D9"/>
          </w:tcPr>
          <w:p w14:paraId="354DC251" w14:textId="77777777" w:rsidR="002D57C4" w:rsidRPr="00422683" w:rsidRDefault="002D57C4" w:rsidP="00502E57">
            <w:pPr>
              <w:pStyle w:val="TableText-Heading"/>
            </w:pPr>
            <w:r w:rsidRPr="00422683">
              <w:t>Type</w:t>
            </w:r>
          </w:p>
        </w:tc>
        <w:tc>
          <w:tcPr>
            <w:tcW w:w="795" w:type="pct"/>
            <w:shd w:val="clear" w:color="auto" w:fill="D9D9D9"/>
          </w:tcPr>
          <w:p w14:paraId="032479BE" w14:textId="77777777" w:rsidR="002D57C4" w:rsidRPr="00422683" w:rsidRDefault="002D57C4" w:rsidP="00502E57">
            <w:pPr>
              <w:pStyle w:val="TableText-Heading"/>
            </w:pPr>
            <w:r w:rsidRPr="00422683">
              <w:t>Constraints</w:t>
            </w:r>
          </w:p>
        </w:tc>
        <w:tc>
          <w:tcPr>
            <w:tcW w:w="2433" w:type="pct"/>
            <w:shd w:val="clear" w:color="auto" w:fill="D9D9D9"/>
          </w:tcPr>
          <w:p w14:paraId="295F191C" w14:textId="77777777" w:rsidR="002D57C4" w:rsidRPr="00422683" w:rsidRDefault="002D57C4" w:rsidP="00502E57">
            <w:pPr>
              <w:pStyle w:val="TableText-Heading"/>
            </w:pPr>
            <w:r w:rsidRPr="00422683">
              <w:t>Description</w:t>
            </w:r>
          </w:p>
        </w:tc>
      </w:tr>
      <w:tr w:rsidR="002D57C4" w:rsidRPr="004279F4" w14:paraId="55DDE1AA" w14:textId="77777777" w:rsidTr="00502E57">
        <w:trPr>
          <w:cantSplit/>
        </w:trPr>
        <w:tc>
          <w:tcPr>
            <w:tcW w:w="803" w:type="pct"/>
            <w:shd w:val="clear" w:color="auto" w:fill="FFFFFF"/>
          </w:tcPr>
          <w:p w14:paraId="4CF31D9F" w14:textId="77777777" w:rsidR="002D57C4" w:rsidRDefault="002D57C4" w:rsidP="00502E57">
            <w:pPr>
              <w:pStyle w:val="TableText"/>
            </w:pPr>
            <w:r>
              <w:t>root_password</w:t>
            </w:r>
          </w:p>
        </w:tc>
        <w:tc>
          <w:tcPr>
            <w:tcW w:w="506" w:type="pct"/>
            <w:shd w:val="clear" w:color="auto" w:fill="FFFFFF"/>
          </w:tcPr>
          <w:p w14:paraId="25C444B0" w14:textId="77777777" w:rsidR="002D57C4" w:rsidRDefault="002D57C4" w:rsidP="00502E57">
            <w:pPr>
              <w:pStyle w:val="TableText"/>
            </w:pPr>
            <w:r>
              <w:t>no</w:t>
            </w:r>
          </w:p>
        </w:tc>
        <w:tc>
          <w:tcPr>
            <w:tcW w:w="463" w:type="pct"/>
            <w:shd w:val="clear" w:color="auto" w:fill="FFFFFF"/>
          </w:tcPr>
          <w:p w14:paraId="758BEB4D" w14:textId="77777777" w:rsidR="002D57C4" w:rsidRDefault="008C123E" w:rsidP="00502E57">
            <w:pPr>
              <w:pStyle w:val="TableText"/>
            </w:pPr>
            <w:hyperlink w:anchor="TYPE_YAML_STRING" w:history="1">
              <w:r w:rsidR="002D57C4" w:rsidRPr="00A23B5F">
                <w:rPr>
                  <w:rStyle w:val="Hyperlink"/>
                </w:rPr>
                <w:t>string</w:t>
              </w:r>
            </w:hyperlink>
          </w:p>
        </w:tc>
        <w:tc>
          <w:tcPr>
            <w:tcW w:w="795" w:type="pct"/>
            <w:shd w:val="clear" w:color="auto" w:fill="FFFFFF"/>
          </w:tcPr>
          <w:p w14:paraId="13CEE13C" w14:textId="77777777" w:rsidR="002D57C4" w:rsidRDefault="002D57C4" w:rsidP="00502E57">
            <w:pPr>
              <w:pStyle w:val="TableText"/>
            </w:pPr>
            <w:r>
              <w:t>None</w:t>
            </w:r>
          </w:p>
        </w:tc>
        <w:tc>
          <w:tcPr>
            <w:tcW w:w="2433" w:type="pct"/>
            <w:shd w:val="clear" w:color="auto" w:fill="FFFFFF"/>
          </w:tcPr>
          <w:p w14:paraId="02A382CF" w14:textId="77777777" w:rsidR="002D57C4" w:rsidRDefault="002D57C4" w:rsidP="00502E57">
            <w:pPr>
              <w:pStyle w:val="TableText"/>
            </w:pPr>
            <w:r>
              <w:t>The optional root password for the DBMS server.</w:t>
            </w:r>
          </w:p>
        </w:tc>
      </w:tr>
      <w:tr w:rsidR="002D57C4" w:rsidRPr="004279F4" w14:paraId="23092E5D" w14:textId="77777777" w:rsidTr="00502E57">
        <w:trPr>
          <w:cantSplit/>
        </w:trPr>
        <w:tc>
          <w:tcPr>
            <w:tcW w:w="803" w:type="pct"/>
            <w:shd w:val="clear" w:color="auto" w:fill="FFFFFF"/>
          </w:tcPr>
          <w:p w14:paraId="3C2725E1" w14:textId="77777777" w:rsidR="002D57C4" w:rsidRDefault="002D57C4" w:rsidP="00502E57">
            <w:pPr>
              <w:pStyle w:val="TableText"/>
            </w:pPr>
            <w:r>
              <w:t>port</w:t>
            </w:r>
          </w:p>
        </w:tc>
        <w:tc>
          <w:tcPr>
            <w:tcW w:w="506" w:type="pct"/>
            <w:shd w:val="clear" w:color="auto" w:fill="FFFFFF"/>
          </w:tcPr>
          <w:p w14:paraId="44E50187" w14:textId="77777777" w:rsidR="002D57C4" w:rsidRDefault="002D57C4" w:rsidP="00502E57">
            <w:pPr>
              <w:pStyle w:val="TableText"/>
            </w:pPr>
            <w:r>
              <w:t>no</w:t>
            </w:r>
          </w:p>
        </w:tc>
        <w:tc>
          <w:tcPr>
            <w:tcW w:w="463" w:type="pct"/>
            <w:shd w:val="clear" w:color="auto" w:fill="FFFFFF"/>
          </w:tcPr>
          <w:p w14:paraId="20787B40" w14:textId="77777777" w:rsidR="002D57C4" w:rsidRDefault="008C123E" w:rsidP="00502E57">
            <w:pPr>
              <w:pStyle w:val="TableText"/>
            </w:pPr>
            <w:hyperlink w:anchor="TYPE_YAML_INTEGER" w:history="1">
              <w:r w:rsidR="002D57C4" w:rsidRPr="00A23B5F">
                <w:rPr>
                  <w:rStyle w:val="Hyperlink"/>
                </w:rPr>
                <w:t>integer</w:t>
              </w:r>
            </w:hyperlink>
          </w:p>
        </w:tc>
        <w:tc>
          <w:tcPr>
            <w:tcW w:w="795" w:type="pct"/>
            <w:shd w:val="clear" w:color="auto" w:fill="FFFFFF"/>
          </w:tcPr>
          <w:p w14:paraId="491D0C9C" w14:textId="77777777" w:rsidR="002D57C4" w:rsidRDefault="002D57C4" w:rsidP="00502E57">
            <w:pPr>
              <w:pStyle w:val="TableText"/>
            </w:pPr>
            <w:r>
              <w:t>None</w:t>
            </w:r>
          </w:p>
        </w:tc>
        <w:tc>
          <w:tcPr>
            <w:tcW w:w="2433" w:type="pct"/>
            <w:shd w:val="clear" w:color="auto" w:fill="FFFFFF"/>
          </w:tcPr>
          <w:p w14:paraId="7A7985A6" w14:textId="77777777" w:rsidR="002D57C4" w:rsidRDefault="002D57C4" w:rsidP="00502E57">
            <w:pPr>
              <w:pStyle w:val="TableText"/>
            </w:pPr>
            <w:r>
              <w:t>The DBMS server’s port.</w:t>
            </w:r>
          </w:p>
        </w:tc>
      </w:tr>
    </w:tbl>
    <w:p w14:paraId="32445F68"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1B0589E" w14:textId="77777777" w:rsidTr="00502E57">
        <w:tc>
          <w:tcPr>
            <w:tcW w:w="9576" w:type="dxa"/>
            <w:shd w:val="clear" w:color="auto" w:fill="D9D9D9" w:themeFill="background1" w:themeFillShade="D9"/>
          </w:tcPr>
          <w:p w14:paraId="040CE669" w14:textId="77777777" w:rsidR="002D57C4" w:rsidRPr="006824F5" w:rsidRDefault="002D57C4" w:rsidP="00502E57">
            <w:pPr>
              <w:rPr>
                <w:rStyle w:val="CodeSnippet"/>
              </w:rPr>
            </w:pPr>
            <w:r w:rsidRPr="006824F5">
              <w:rPr>
                <w:rStyle w:val="CodeSnippet"/>
              </w:rPr>
              <w:t>tosca.nodes.DBMS</w:t>
            </w:r>
            <w:r>
              <w:rPr>
                <w:rStyle w:val="CodeSnippet"/>
              </w:rPr>
              <w:t>:</w:t>
            </w:r>
          </w:p>
          <w:p w14:paraId="7DF00483" w14:textId="77777777" w:rsidR="002D57C4" w:rsidRPr="006824F5" w:rsidRDefault="002D57C4" w:rsidP="00502E57">
            <w:pPr>
              <w:rPr>
                <w:rStyle w:val="CodeSnippet"/>
              </w:rPr>
            </w:pPr>
            <w:r w:rsidRPr="006824F5">
              <w:rPr>
                <w:rStyle w:val="CodeSnippet"/>
              </w:rPr>
              <w:t xml:space="preserve">  derived_from: </w:t>
            </w:r>
            <w:hyperlink w:anchor="DEFN_TYPE_NODES_SOFTWARE_COMPONENT" w:history="1">
              <w:r w:rsidRPr="008F6F8E">
                <w:rPr>
                  <w:rStyle w:val="Hyperlink"/>
                  <w:rFonts w:ascii="Consolas" w:hAnsi="Consolas"/>
                </w:rPr>
                <w:t>tosca.nodes.SoftwareComponent</w:t>
              </w:r>
            </w:hyperlink>
          </w:p>
          <w:p w14:paraId="7BEA0288" w14:textId="77777777" w:rsidR="002D57C4" w:rsidRDefault="002D57C4" w:rsidP="00502E57">
            <w:pPr>
              <w:rPr>
                <w:rStyle w:val="CodeSnippet"/>
              </w:rPr>
            </w:pPr>
            <w:r w:rsidRPr="006824F5">
              <w:rPr>
                <w:rStyle w:val="CodeSnippet"/>
              </w:rPr>
              <w:t xml:space="preserve">  properties:</w:t>
            </w:r>
          </w:p>
          <w:p w14:paraId="5B701FCE" w14:textId="77777777" w:rsidR="002D57C4" w:rsidRPr="006824F5" w:rsidRDefault="002D57C4" w:rsidP="00502E57">
            <w:pPr>
              <w:rPr>
                <w:rStyle w:val="CodeSnippet"/>
              </w:rPr>
            </w:pPr>
            <w:r w:rsidRPr="006824F5">
              <w:rPr>
                <w:rStyle w:val="CodeSnippet"/>
              </w:rPr>
              <w:t xml:space="preserve">    root_password: </w:t>
            </w:r>
          </w:p>
          <w:p w14:paraId="7780FA2C" w14:textId="77777777" w:rsidR="002D57C4" w:rsidRDefault="002D57C4" w:rsidP="00502E57">
            <w:pPr>
              <w:rPr>
                <w:rStyle w:val="CodeSnippet"/>
              </w:rPr>
            </w:pPr>
            <w:r w:rsidRPr="006824F5">
              <w:rPr>
                <w:rStyle w:val="CodeSnippet"/>
              </w:rPr>
              <w:t xml:space="preserve">      type: string</w:t>
            </w:r>
          </w:p>
          <w:p w14:paraId="2A0A701C" w14:textId="77777777" w:rsidR="002D57C4" w:rsidRPr="006824F5" w:rsidRDefault="002D57C4" w:rsidP="00502E57">
            <w:pPr>
              <w:rPr>
                <w:rStyle w:val="CodeSnippet"/>
              </w:rPr>
            </w:pPr>
            <w:r>
              <w:rPr>
                <w:rStyle w:val="CodeSnippet"/>
              </w:rPr>
              <w:t xml:space="preserve">      required: false</w:t>
            </w:r>
          </w:p>
          <w:p w14:paraId="6D7B9B0A" w14:textId="77777777" w:rsidR="002D57C4" w:rsidRPr="006824F5" w:rsidRDefault="002D57C4" w:rsidP="00502E57">
            <w:pPr>
              <w:rPr>
                <w:rStyle w:val="CodeSnippet"/>
              </w:rPr>
            </w:pPr>
            <w:r w:rsidRPr="006824F5">
              <w:rPr>
                <w:rStyle w:val="CodeSnippet"/>
              </w:rPr>
              <w:t xml:space="preserve">      description: the </w:t>
            </w:r>
            <w:r>
              <w:rPr>
                <w:rStyle w:val="CodeSnippet"/>
              </w:rPr>
              <w:t xml:space="preserve">optional </w:t>
            </w:r>
            <w:r w:rsidRPr="006824F5">
              <w:rPr>
                <w:rStyle w:val="CodeSnippet"/>
              </w:rPr>
              <w:t>root password for the DBMS service</w:t>
            </w:r>
          </w:p>
          <w:p w14:paraId="39F7C9AA" w14:textId="77777777" w:rsidR="002D57C4" w:rsidRPr="006824F5" w:rsidRDefault="002D57C4" w:rsidP="00502E57">
            <w:pPr>
              <w:rPr>
                <w:rStyle w:val="CodeSnippet"/>
              </w:rPr>
            </w:pPr>
            <w:r w:rsidRPr="006824F5">
              <w:rPr>
                <w:rStyle w:val="CodeSnippet"/>
              </w:rPr>
              <w:t xml:space="preserve">    port:</w:t>
            </w:r>
          </w:p>
          <w:p w14:paraId="7200627C" w14:textId="77777777" w:rsidR="002D57C4" w:rsidRDefault="002D57C4" w:rsidP="00502E57">
            <w:pPr>
              <w:rPr>
                <w:rStyle w:val="CodeSnippet"/>
              </w:rPr>
            </w:pPr>
            <w:r w:rsidRPr="006824F5">
              <w:rPr>
                <w:rStyle w:val="CodeSnippet"/>
              </w:rPr>
              <w:t xml:space="preserve">      type: integer</w:t>
            </w:r>
          </w:p>
          <w:p w14:paraId="13CF2630" w14:textId="77777777" w:rsidR="002D57C4" w:rsidRPr="006824F5" w:rsidRDefault="002D57C4" w:rsidP="00502E57">
            <w:pPr>
              <w:rPr>
                <w:rStyle w:val="CodeSnippet"/>
              </w:rPr>
            </w:pPr>
            <w:r>
              <w:rPr>
                <w:rStyle w:val="CodeSnippet"/>
              </w:rPr>
              <w:t xml:space="preserve">      required: false</w:t>
            </w:r>
          </w:p>
          <w:p w14:paraId="0CF8ABB9" w14:textId="77777777" w:rsidR="002D57C4" w:rsidRPr="006824F5" w:rsidRDefault="002D57C4" w:rsidP="00502E57">
            <w:pPr>
              <w:rPr>
                <w:rStyle w:val="CodeSnippet"/>
              </w:rPr>
            </w:pPr>
            <w:r w:rsidRPr="006824F5">
              <w:rPr>
                <w:rStyle w:val="CodeSnippet"/>
              </w:rPr>
              <w:t xml:space="preserve">      description: the port the DBMS service will listen to for data and requests</w:t>
            </w:r>
          </w:p>
          <w:p w14:paraId="3AE09918" w14:textId="77777777" w:rsidR="002D57C4" w:rsidRDefault="002D57C4" w:rsidP="00502E57">
            <w:pPr>
              <w:rPr>
                <w:rStyle w:val="CodeSnippet"/>
              </w:rPr>
            </w:pPr>
            <w:r w:rsidRPr="006824F5">
              <w:rPr>
                <w:rStyle w:val="CodeSnippet"/>
              </w:rPr>
              <w:t xml:space="preserve">  capabilities:    </w:t>
            </w:r>
          </w:p>
          <w:p w14:paraId="555E1319" w14:textId="77777777" w:rsidR="002D57C4" w:rsidRPr="006824F5" w:rsidRDefault="002D57C4" w:rsidP="00502E57">
            <w:pPr>
              <w:rPr>
                <w:rStyle w:val="CodeSnippet"/>
              </w:rPr>
            </w:pPr>
            <w:r>
              <w:rPr>
                <w:rStyle w:val="CodeSnippet"/>
              </w:rPr>
              <w:t xml:space="preserve">    </w:t>
            </w:r>
            <w:r w:rsidRPr="006824F5">
              <w:rPr>
                <w:rStyle w:val="CodeSnippet"/>
              </w:rPr>
              <w:t xml:space="preserve">host: </w:t>
            </w:r>
          </w:p>
          <w:p w14:paraId="150F76B5" w14:textId="77777777" w:rsidR="002D57C4" w:rsidRPr="006824F5" w:rsidRDefault="002D57C4" w:rsidP="00502E57">
            <w:pPr>
              <w:rPr>
                <w:rStyle w:val="CodeSnippet"/>
              </w:rPr>
            </w:pPr>
            <w:r w:rsidRPr="006824F5">
              <w:rPr>
                <w:rStyle w:val="CodeSnippet"/>
              </w:rPr>
              <w:t xml:space="preserve">      type: </w:t>
            </w:r>
            <w:hyperlink w:anchor="DEFN_TYPE_CAPABILITIES_CONTAINER" w:history="1">
              <w:r>
                <w:rPr>
                  <w:rStyle w:val="Hyperlink"/>
                  <w:rFonts w:ascii="Consolas" w:hAnsi="Consolas"/>
                </w:rPr>
                <w:t>tosca.capabilities.Container</w:t>
              </w:r>
            </w:hyperlink>
          </w:p>
          <w:p w14:paraId="0D49C251" w14:textId="77777777" w:rsidR="002D57C4" w:rsidRPr="006824F5" w:rsidRDefault="002D57C4" w:rsidP="00502E57">
            <w:pPr>
              <w:rPr>
                <w:rStyle w:val="CodeSnippet"/>
              </w:rPr>
            </w:pPr>
            <w:r>
              <w:rPr>
                <w:rStyle w:val="CodeSnippet"/>
                <w:noProof/>
              </w:rPr>
              <w:t xml:space="preserve">      valid_source_</w:t>
            </w:r>
            <w:r w:rsidRPr="006824F5">
              <w:rPr>
                <w:rStyle w:val="CodeSnippet"/>
              </w:rPr>
              <w:t xml:space="preserve">types: [ </w:t>
            </w:r>
            <w:hyperlink w:anchor="DEFN_TYPE_NODES_DATABASE" w:history="1">
              <w:r w:rsidRPr="00372D5E">
                <w:rPr>
                  <w:rStyle w:val="Hyperlink"/>
                  <w:rFonts w:ascii="Consolas" w:hAnsi="Consolas"/>
                </w:rPr>
                <w:t>tosca.nodes.Database</w:t>
              </w:r>
            </w:hyperlink>
            <w:r w:rsidRPr="006824F5">
              <w:rPr>
                <w:rStyle w:val="CodeSnippet"/>
              </w:rPr>
              <w:t xml:space="preserve"> ]</w:t>
            </w:r>
          </w:p>
        </w:tc>
      </w:tr>
    </w:tbl>
    <w:p w14:paraId="45449245" w14:textId="77777777" w:rsidR="002D57C4" w:rsidRDefault="002D57C4" w:rsidP="002D57C4">
      <w:pPr>
        <w:pStyle w:val="Heading3"/>
        <w:numPr>
          <w:ilvl w:val="2"/>
          <w:numId w:val="3"/>
        </w:numPr>
      </w:pPr>
      <w:bookmarkStart w:id="542" w:name="DEFN_TYPE_NODES_DATABASE"/>
      <w:r>
        <w:t>tosca.nodes.Database</w:t>
      </w:r>
    </w:p>
    <w:bookmarkEnd w:id="542"/>
    <w:p w14:paraId="72AC37FB" w14:textId="77777777" w:rsidR="002D57C4" w:rsidRPr="00BA1E77" w:rsidRDefault="002D57C4" w:rsidP="002D57C4">
      <w:pPr>
        <w:pStyle w:val="NormalaroundTable"/>
      </w:pPr>
      <w:r>
        <w:t xml:space="preserve">The TOSCA </w:t>
      </w:r>
      <w:r w:rsidRPr="00860225">
        <w:rPr>
          <w:rStyle w:val="CodeSnippetHighlight"/>
        </w:rPr>
        <w:t>D</w:t>
      </w:r>
      <w:r>
        <w:rPr>
          <w:rStyle w:val="CodeSnippetHighlight"/>
        </w:rPr>
        <w:t>atabase</w:t>
      </w:r>
      <w:r w:rsidRPr="0005270B">
        <w:t xml:space="preserve"> </w:t>
      </w:r>
      <w:r>
        <w:t xml:space="preserve">node represents a logical database that can be managed and hosted by a TOSCA </w:t>
      </w:r>
      <w:r w:rsidRPr="00B30080">
        <w:rPr>
          <w:rStyle w:val="CodeSnippetHighlight"/>
        </w:rPr>
        <w:t>DBMS</w:t>
      </w:r>
      <w:r>
        <w:t xml:space="preserv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0E2A4A19" w14:textId="77777777" w:rsidTr="00502E57">
        <w:tc>
          <w:tcPr>
            <w:tcW w:w="1177" w:type="pct"/>
            <w:shd w:val="clear" w:color="auto" w:fill="D9D9D9"/>
          </w:tcPr>
          <w:p w14:paraId="53EC8CFF" w14:textId="77777777" w:rsidR="002D57C4" w:rsidRPr="00422683" w:rsidRDefault="002D57C4" w:rsidP="00502E57">
            <w:pPr>
              <w:pStyle w:val="TableText-Heading"/>
            </w:pPr>
            <w:r w:rsidRPr="00422683">
              <w:t>Shorthand Name</w:t>
            </w:r>
          </w:p>
        </w:tc>
        <w:tc>
          <w:tcPr>
            <w:tcW w:w="3823" w:type="pct"/>
          </w:tcPr>
          <w:p w14:paraId="34E9F35F" w14:textId="77777777" w:rsidR="002D57C4" w:rsidRPr="005A5497" w:rsidRDefault="002D57C4" w:rsidP="00502E57">
            <w:pPr>
              <w:pStyle w:val="TableText"/>
              <w:rPr>
                <w:noProof/>
              </w:rPr>
            </w:pPr>
            <w:r>
              <w:rPr>
                <w:noProof/>
              </w:rPr>
              <w:t>Database</w:t>
            </w:r>
          </w:p>
        </w:tc>
      </w:tr>
      <w:tr w:rsidR="002D57C4" w:rsidRPr="004279F4" w14:paraId="0F80DA40" w14:textId="77777777" w:rsidTr="00502E57">
        <w:tc>
          <w:tcPr>
            <w:tcW w:w="1177" w:type="pct"/>
            <w:shd w:val="clear" w:color="auto" w:fill="D9D9D9"/>
          </w:tcPr>
          <w:p w14:paraId="0769589C" w14:textId="77777777" w:rsidR="002D57C4" w:rsidRPr="00422683" w:rsidRDefault="002D57C4" w:rsidP="00502E57">
            <w:pPr>
              <w:pStyle w:val="TableText-Heading"/>
            </w:pPr>
            <w:r w:rsidRPr="00422683">
              <w:t>Type Qualified Name</w:t>
            </w:r>
          </w:p>
        </w:tc>
        <w:tc>
          <w:tcPr>
            <w:tcW w:w="3823" w:type="pct"/>
          </w:tcPr>
          <w:p w14:paraId="6F78FCA3" w14:textId="77777777" w:rsidR="002D57C4" w:rsidRDefault="002D57C4" w:rsidP="00502E57">
            <w:pPr>
              <w:pStyle w:val="TableText"/>
              <w:rPr>
                <w:noProof/>
              </w:rPr>
            </w:pPr>
            <w:r>
              <w:rPr>
                <w:noProof/>
              </w:rPr>
              <w:t>tosca:Database</w:t>
            </w:r>
          </w:p>
        </w:tc>
      </w:tr>
      <w:tr w:rsidR="002D57C4" w:rsidRPr="004279F4" w14:paraId="1002C83C" w14:textId="77777777" w:rsidTr="00502E57">
        <w:tc>
          <w:tcPr>
            <w:tcW w:w="1177" w:type="pct"/>
            <w:shd w:val="clear" w:color="auto" w:fill="D9D9D9"/>
          </w:tcPr>
          <w:p w14:paraId="5D41856A" w14:textId="77777777" w:rsidR="002D57C4" w:rsidRPr="00422683" w:rsidRDefault="002D57C4" w:rsidP="00502E57">
            <w:pPr>
              <w:pStyle w:val="TableText-Heading"/>
            </w:pPr>
            <w:r w:rsidRPr="00422683">
              <w:t>Type URI</w:t>
            </w:r>
          </w:p>
        </w:tc>
        <w:tc>
          <w:tcPr>
            <w:tcW w:w="3823" w:type="pct"/>
          </w:tcPr>
          <w:p w14:paraId="35A82E3E" w14:textId="77777777" w:rsidR="002D57C4" w:rsidRPr="001C038A" w:rsidRDefault="002D57C4" w:rsidP="00502E57">
            <w:pPr>
              <w:pStyle w:val="TableText"/>
            </w:pPr>
            <w:r w:rsidRPr="001C038A">
              <w:t>tosca.</w:t>
            </w:r>
            <w:r>
              <w:t>nodes.Database</w:t>
            </w:r>
          </w:p>
        </w:tc>
      </w:tr>
    </w:tbl>
    <w:p w14:paraId="55C852C1" w14:textId="77777777" w:rsidR="002D57C4" w:rsidRDefault="002D57C4" w:rsidP="002D57C4">
      <w:pPr>
        <w:pStyle w:val="Heading4"/>
        <w:numPr>
          <w:ilvl w:val="3"/>
          <w:numId w:val="3"/>
        </w:numPr>
      </w:pPr>
      <w:bookmarkStart w:id="543" w:name="_Toc379455097"/>
      <w:r>
        <w:t>Properties</w:t>
      </w:r>
      <w:bookmarkEnd w:id="543"/>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3"/>
        <w:gridCol w:w="1071"/>
        <w:gridCol w:w="1007"/>
        <w:gridCol w:w="1626"/>
        <w:gridCol w:w="4943"/>
      </w:tblGrid>
      <w:tr w:rsidR="002D57C4" w:rsidRPr="004279F4" w14:paraId="497460ED" w14:textId="77777777" w:rsidTr="00502E57">
        <w:trPr>
          <w:cantSplit/>
          <w:tblHeader/>
        </w:trPr>
        <w:tc>
          <w:tcPr>
            <w:tcW w:w="698" w:type="pct"/>
            <w:shd w:val="clear" w:color="auto" w:fill="D9D9D9"/>
          </w:tcPr>
          <w:p w14:paraId="011B8F5B" w14:textId="77777777" w:rsidR="002D57C4" w:rsidRPr="00422683" w:rsidRDefault="002D57C4" w:rsidP="00502E57">
            <w:pPr>
              <w:pStyle w:val="TableText-Heading"/>
            </w:pPr>
            <w:r w:rsidRPr="00422683">
              <w:t>Name</w:t>
            </w:r>
          </w:p>
        </w:tc>
        <w:tc>
          <w:tcPr>
            <w:tcW w:w="533" w:type="pct"/>
            <w:shd w:val="clear" w:color="auto" w:fill="D9D9D9"/>
          </w:tcPr>
          <w:p w14:paraId="1957565A" w14:textId="77777777" w:rsidR="002D57C4" w:rsidRPr="00422683" w:rsidRDefault="002D57C4" w:rsidP="00502E57">
            <w:pPr>
              <w:pStyle w:val="TableText-Heading"/>
            </w:pPr>
            <w:r w:rsidRPr="00422683">
              <w:t>Required</w:t>
            </w:r>
          </w:p>
        </w:tc>
        <w:tc>
          <w:tcPr>
            <w:tcW w:w="501" w:type="pct"/>
            <w:shd w:val="clear" w:color="auto" w:fill="D9D9D9"/>
          </w:tcPr>
          <w:p w14:paraId="46986854" w14:textId="77777777" w:rsidR="002D57C4" w:rsidRPr="00422683" w:rsidRDefault="002D57C4" w:rsidP="00502E57">
            <w:pPr>
              <w:pStyle w:val="TableText-Heading"/>
            </w:pPr>
            <w:r w:rsidRPr="00422683">
              <w:t>Type</w:t>
            </w:r>
          </w:p>
        </w:tc>
        <w:tc>
          <w:tcPr>
            <w:tcW w:w="809" w:type="pct"/>
            <w:shd w:val="clear" w:color="auto" w:fill="D9D9D9"/>
          </w:tcPr>
          <w:p w14:paraId="5FE7353E" w14:textId="77777777" w:rsidR="002D57C4" w:rsidRPr="00422683" w:rsidRDefault="002D57C4" w:rsidP="00502E57">
            <w:pPr>
              <w:pStyle w:val="TableText-Heading"/>
            </w:pPr>
            <w:r w:rsidRPr="00422683">
              <w:t>Constraints</w:t>
            </w:r>
          </w:p>
        </w:tc>
        <w:tc>
          <w:tcPr>
            <w:tcW w:w="2459" w:type="pct"/>
            <w:shd w:val="clear" w:color="auto" w:fill="D9D9D9"/>
          </w:tcPr>
          <w:p w14:paraId="43F2820F" w14:textId="77777777" w:rsidR="002D57C4" w:rsidRPr="00422683" w:rsidRDefault="002D57C4" w:rsidP="00502E57">
            <w:pPr>
              <w:pStyle w:val="TableText-Heading"/>
            </w:pPr>
            <w:r w:rsidRPr="00422683">
              <w:t>Description</w:t>
            </w:r>
          </w:p>
        </w:tc>
      </w:tr>
      <w:tr w:rsidR="002D57C4" w:rsidRPr="004279F4" w14:paraId="1A0DE696" w14:textId="77777777" w:rsidTr="00502E57">
        <w:trPr>
          <w:cantSplit/>
        </w:trPr>
        <w:tc>
          <w:tcPr>
            <w:tcW w:w="698" w:type="pct"/>
            <w:shd w:val="clear" w:color="auto" w:fill="FFFFFF"/>
          </w:tcPr>
          <w:p w14:paraId="10B73805" w14:textId="77777777" w:rsidR="002D57C4" w:rsidRDefault="002D57C4" w:rsidP="00502E57">
            <w:pPr>
              <w:pStyle w:val="TableText"/>
            </w:pPr>
            <w:r w:rsidRPr="00097CCC">
              <w:t>name</w:t>
            </w:r>
          </w:p>
        </w:tc>
        <w:tc>
          <w:tcPr>
            <w:tcW w:w="533" w:type="pct"/>
            <w:shd w:val="clear" w:color="auto" w:fill="FFFFFF"/>
          </w:tcPr>
          <w:p w14:paraId="5FECDC13" w14:textId="77777777" w:rsidR="002D57C4" w:rsidRDefault="002D57C4" w:rsidP="00502E57">
            <w:pPr>
              <w:pStyle w:val="TableText"/>
            </w:pPr>
            <w:r w:rsidRPr="00097CCC">
              <w:t>yes</w:t>
            </w:r>
          </w:p>
        </w:tc>
        <w:tc>
          <w:tcPr>
            <w:tcW w:w="501" w:type="pct"/>
            <w:shd w:val="clear" w:color="auto" w:fill="FFFFFF"/>
          </w:tcPr>
          <w:p w14:paraId="1CC3B0F4" w14:textId="77777777" w:rsidR="002D57C4" w:rsidRDefault="008C123E" w:rsidP="00502E57">
            <w:pPr>
              <w:pStyle w:val="TableText"/>
            </w:pPr>
            <w:hyperlink w:anchor="TYPE_YAML_STRING" w:history="1">
              <w:r w:rsidR="002D57C4" w:rsidRPr="00C10F1A">
                <w:rPr>
                  <w:rStyle w:val="Hyperlink"/>
                </w:rPr>
                <w:t>string</w:t>
              </w:r>
            </w:hyperlink>
          </w:p>
        </w:tc>
        <w:tc>
          <w:tcPr>
            <w:tcW w:w="809" w:type="pct"/>
            <w:shd w:val="clear" w:color="auto" w:fill="FFFFFF"/>
          </w:tcPr>
          <w:p w14:paraId="1A683146" w14:textId="77777777" w:rsidR="002D57C4" w:rsidRDefault="002D57C4" w:rsidP="00502E57">
            <w:pPr>
              <w:pStyle w:val="TableText"/>
            </w:pPr>
            <w:r w:rsidRPr="00097CCC">
              <w:t>None</w:t>
            </w:r>
          </w:p>
        </w:tc>
        <w:tc>
          <w:tcPr>
            <w:tcW w:w="2459" w:type="pct"/>
            <w:shd w:val="clear" w:color="auto" w:fill="FFFFFF"/>
          </w:tcPr>
          <w:p w14:paraId="2A36F97C" w14:textId="77777777" w:rsidR="002D57C4" w:rsidRDefault="002D57C4" w:rsidP="00502E57">
            <w:pPr>
              <w:pStyle w:val="TableText"/>
            </w:pPr>
            <w:r w:rsidRPr="00097CCC">
              <w:t>The logical database Name</w:t>
            </w:r>
          </w:p>
        </w:tc>
      </w:tr>
      <w:tr w:rsidR="002D57C4" w:rsidRPr="004279F4" w14:paraId="1BA33746" w14:textId="77777777" w:rsidTr="00502E57">
        <w:trPr>
          <w:cantSplit/>
        </w:trPr>
        <w:tc>
          <w:tcPr>
            <w:tcW w:w="698" w:type="pct"/>
            <w:shd w:val="clear" w:color="auto" w:fill="FFFFFF"/>
          </w:tcPr>
          <w:p w14:paraId="2253C87C" w14:textId="77777777" w:rsidR="002D57C4" w:rsidRDefault="002D57C4" w:rsidP="00502E57">
            <w:pPr>
              <w:pStyle w:val="TableText"/>
            </w:pPr>
            <w:r w:rsidRPr="00097CCC">
              <w:t>port</w:t>
            </w:r>
          </w:p>
        </w:tc>
        <w:tc>
          <w:tcPr>
            <w:tcW w:w="533" w:type="pct"/>
            <w:shd w:val="clear" w:color="auto" w:fill="FFFFFF"/>
          </w:tcPr>
          <w:p w14:paraId="033EF52C" w14:textId="77777777" w:rsidR="002D57C4" w:rsidRDefault="002D57C4" w:rsidP="00502E57">
            <w:pPr>
              <w:pStyle w:val="TableText"/>
            </w:pPr>
            <w:r>
              <w:t>no</w:t>
            </w:r>
          </w:p>
        </w:tc>
        <w:tc>
          <w:tcPr>
            <w:tcW w:w="501" w:type="pct"/>
            <w:shd w:val="clear" w:color="auto" w:fill="FFFFFF"/>
          </w:tcPr>
          <w:p w14:paraId="21504E56" w14:textId="77777777" w:rsidR="002D57C4" w:rsidRDefault="008C123E" w:rsidP="00502E57">
            <w:pPr>
              <w:pStyle w:val="TableText"/>
            </w:pPr>
            <w:hyperlink w:anchor="TYPE_YAML_INTEGER" w:history="1">
              <w:r w:rsidR="002D57C4" w:rsidRPr="00A23B5F">
                <w:rPr>
                  <w:rStyle w:val="Hyperlink"/>
                </w:rPr>
                <w:t>integer</w:t>
              </w:r>
            </w:hyperlink>
          </w:p>
        </w:tc>
        <w:tc>
          <w:tcPr>
            <w:tcW w:w="809" w:type="pct"/>
            <w:shd w:val="clear" w:color="auto" w:fill="FFFFFF"/>
          </w:tcPr>
          <w:p w14:paraId="20D9F94F" w14:textId="77777777" w:rsidR="002D57C4" w:rsidRDefault="002D57C4" w:rsidP="00502E57">
            <w:pPr>
              <w:pStyle w:val="TableText"/>
            </w:pPr>
            <w:r w:rsidRPr="00097CCC">
              <w:t>None</w:t>
            </w:r>
          </w:p>
        </w:tc>
        <w:tc>
          <w:tcPr>
            <w:tcW w:w="2459" w:type="pct"/>
            <w:shd w:val="clear" w:color="auto" w:fill="FFFFFF"/>
          </w:tcPr>
          <w:p w14:paraId="653E21CA" w14:textId="77777777" w:rsidR="002D57C4" w:rsidRDefault="002D57C4" w:rsidP="00502E57">
            <w:pPr>
              <w:pStyle w:val="TableText"/>
            </w:pPr>
            <w:r w:rsidRPr="00097CCC">
              <w:t>The port the database service will use to listen for incoming data and requests.</w:t>
            </w:r>
          </w:p>
        </w:tc>
      </w:tr>
      <w:tr w:rsidR="002D57C4" w:rsidRPr="004279F4" w14:paraId="0B8F1193" w14:textId="77777777" w:rsidTr="00502E57">
        <w:trPr>
          <w:cantSplit/>
        </w:trPr>
        <w:tc>
          <w:tcPr>
            <w:tcW w:w="698" w:type="pct"/>
            <w:shd w:val="clear" w:color="auto" w:fill="FFFFFF"/>
          </w:tcPr>
          <w:p w14:paraId="5F8C39B1" w14:textId="77777777" w:rsidR="002D57C4" w:rsidRPr="00DD158E" w:rsidRDefault="002D57C4" w:rsidP="00502E57">
            <w:pPr>
              <w:pStyle w:val="TableText"/>
            </w:pPr>
            <w:r w:rsidRPr="00097CCC">
              <w:lastRenderedPageBreak/>
              <w:t>user</w:t>
            </w:r>
          </w:p>
        </w:tc>
        <w:tc>
          <w:tcPr>
            <w:tcW w:w="533" w:type="pct"/>
            <w:shd w:val="clear" w:color="auto" w:fill="FFFFFF"/>
          </w:tcPr>
          <w:p w14:paraId="218E1D29" w14:textId="77777777" w:rsidR="002D57C4" w:rsidRPr="00DD158E" w:rsidRDefault="002D57C4" w:rsidP="00502E57">
            <w:pPr>
              <w:pStyle w:val="TableText"/>
            </w:pPr>
            <w:r>
              <w:t>no</w:t>
            </w:r>
          </w:p>
        </w:tc>
        <w:tc>
          <w:tcPr>
            <w:tcW w:w="501" w:type="pct"/>
            <w:shd w:val="clear" w:color="auto" w:fill="FFFFFF"/>
          </w:tcPr>
          <w:p w14:paraId="640169E9" w14:textId="77777777" w:rsidR="002D57C4" w:rsidRPr="00DD158E" w:rsidRDefault="008C123E" w:rsidP="00502E57">
            <w:pPr>
              <w:pStyle w:val="TableText"/>
            </w:pPr>
            <w:hyperlink w:anchor="TYPE_YAML_STRING" w:history="1">
              <w:r w:rsidR="002D57C4" w:rsidRPr="00C10F1A">
                <w:rPr>
                  <w:rStyle w:val="Hyperlink"/>
                </w:rPr>
                <w:t>string</w:t>
              </w:r>
            </w:hyperlink>
          </w:p>
        </w:tc>
        <w:tc>
          <w:tcPr>
            <w:tcW w:w="809" w:type="pct"/>
            <w:shd w:val="clear" w:color="auto" w:fill="FFFFFF"/>
          </w:tcPr>
          <w:p w14:paraId="2548FC71" w14:textId="77777777" w:rsidR="002D57C4" w:rsidRPr="00DD158E" w:rsidRDefault="002D57C4" w:rsidP="00502E57">
            <w:pPr>
              <w:pStyle w:val="TableText"/>
            </w:pPr>
            <w:r w:rsidRPr="00097CCC">
              <w:t>None</w:t>
            </w:r>
          </w:p>
        </w:tc>
        <w:tc>
          <w:tcPr>
            <w:tcW w:w="2459" w:type="pct"/>
            <w:shd w:val="clear" w:color="auto" w:fill="FFFFFF"/>
          </w:tcPr>
          <w:p w14:paraId="7C094AFF" w14:textId="77777777" w:rsidR="002D57C4" w:rsidRPr="00DD158E" w:rsidRDefault="002D57C4" w:rsidP="00502E57">
            <w:pPr>
              <w:pStyle w:val="TableText"/>
            </w:pPr>
            <w:r w:rsidRPr="00097CCC">
              <w:t>The special user account used for database administration.</w:t>
            </w:r>
          </w:p>
        </w:tc>
      </w:tr>
      <w:tr w:rsidR="002D57C4" w:rsidRPr="004279F4" w14:paraId="3C56EA41" w14:textId="77777777" w:rsidTr="00502E57">
        <w:trPr>
          <w:cantSplit/>
        </w:trPr>
        <w:tc>
          <w:tcPr>
            <w:tcW w:w="698" w:type="pct"/>
            <w:shd w:val="clear" w:color="auto" w:fill="FFFFFF"/>
          </w:tcPr>
          <w:p w14:paraId="0AA1EE7A" w14:textId="77777777" w:rsidR="002D57C4" w:rsidRDefault="002D57C4" w:rsidP="00502E57">
            <w:pPr>
              <w:pStyle w:val="TableText"/>
            </w:pPr>
            <w:r w:rsidRPr="00097CCC">
              <w:t>password</w:t>
            </w:r>
          </w:p>
        </w:tc>
        <w:tc>
          <w:tcPr>
            <w:tcW w:w="533" w:type="pct"/>
            <w:shd w:val="clear" w:color="auto" w:fill="FFFFFF"/>
          </w:tcPr>
          <w:p w14:paraId="01466909" w14:textId="77777777" w:rsidR="002D57C4" w:rsidRDefault="002D57C4" w:rsidP="00502E57">
            <w:pPr>
              <w:pStyle w:val="TableText"/>
            </w:pPr>
            <w:r>
              <w:t>no</w:t>
            </w:r>
          </w:p>
        </w:tc>
        <w:tc>
          <w:tcPr>
            <w:tcW w:w="501" w:type="pct"/>
            <w:shd w:val="clear" w:color="auto" w:fill="FFFFFF"/>
          </w:tcPr>
          <w:p w14:paraId="05381FEB" w14:textId="77777777" w:rsidR="002D57C4" w:rsidRDefault="008C123E" w:rsidP="00502E57">
            <w:pPr>
              <w:pStyle w:val="TableText"/>
            </w:pPr>
            <w:hyperlink w:anchor="TYPE_YAML_STRING" w:history="1">
              <w:r w:rsidR="002D57C4" w:rsidRPr="00C10F1A">
                <w:rPr>
                  <w:rStyle w:val="Hyperlink"/>
                </w:rPr>
                <w:t>string</w:t>
              </w:r>
            </w:hyperlink>
          </w:p>
        </w:tc>
        <w:tc>
          <w:tcPr>
            <w:tcW w:w="809" w:type="pct"/>
            <w:shd w:val="clear" w:color="auto" w:fill="FFFFFF"/>
          </w:tcPr>
          <w:p w14:paraId="552D1CD7" w14:textId="77777777" w:rsidR="002D57C4" w:rsidRDefault="002D57C4" w:rsidP="00502E57">
            <w:pPr>
              <w:pStyle w:val="TableText"/>
            </w:pPr>
            <w:r w:rsidRPr="00097CCC">
              <w:t>None</w:t>
            </w:r>
          </w:p>
        </w:tc>
        <w:tc>
          <w:tcPr>
            <w:tcW w:w="2459" w:type="pct"/>
            <w:shd w:val="clear" w:color="auto" w:fill="FFFFFF"/>
          </w:tcPr>
          <w:p w14:paraId="3EB8385C" w14:textId="77777777" w:rsidR="002D57C4" w:rsidRDefault="002D57C4" w:rsidP="00502E57">
            <w:pPr>
              <w:pStyle w:val="TableText"/>
            </w:pPr>
            <w:r w:rsidRPr="00097CCC">
              <w:t>The password associated with the user account provided in the ‘user’ property.</w:t>
            </w:r>
          </w:p>
        </w:tc>
      </w:tr>
    </w:tbl>
    <w:p w14:paraId="6D65885E" w14:textId="77777777" w:rsidR="002D57C4" w:rsidRDefault="002D57C4" w:rsidP="002D57C4">
      <w:pPr>
        <w:pStyle w:val="Heading4"/>
        <w:numPr>
          <w:ilvl w:val="3"/>
          <w:numId w:val="3"/>
        </w:numPr>
      </w:pPr>
      <w:bookmarkStart w:id="544" w:name="_Toc379455098"/>
      <w:bookmarkStart w:id="545" w:name="_Toc373867876"/>
      <w:r>
        <w:t>Definition</w:t>
      </w:r>
      <w:bookmarkEnd w:id="54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9F4DFAD" w14:textId="77777777" w:rsidTr="00502E57">
        <w:trPr>
          <w:cantSplit/>
        </w:trPr>
        <w:tc>
          <w:tcPr>
            <w:tcW w:w="9576" w:type="dxa"/>
            <w:shd w:val="clear" w:color="auto" w:fill="D9D9D9" w:themeFill="background1" w:themeFillShade="D9"/>
          </w:tcPr>
          <w:p w14:paraId="6B2D664C" w14:textId="77777777" w:rsidR="002D57C4" w:rsidRPr="006824F5" w:rsidRDefault="002D57C4" w:rsidP="00502E57">
            <w:pPr>
              <w:rPr>
                <w:rStyle w:val="CodeSnippet"/>
              </w:rPr>
            </w:pPr>
            <w:r w:rsidRPr="006824F5">
              <w:rPr>
                <w:rStyle w:val="CodeSnippet"/>
              </w:rPr>
              <w:t>tosca.nodes.Database:</w:t>
            </w:r>
          </w:p>
          <w:p w14:paraId="47BA5E08" w14:textId="77777777" w:rsidR="002D57C4" w:rsidRPr="006824F5" w:rsidRDefault="002D57C4" w:rsidP="00502E57">
            <w:pPr>
              <w:rPr>
                <w:rStyle w:val="CodeSnippet"/>
              </w:rPr>
            </w:pPr>
            <w:r w:rsidRPr="006824F5">
              <w:rPr>
                <w:rStyle w:val="CodeSnippet"/>
              </w:rPr>
              <w:t xml:space="preserve">  derived_from: </w:t>
            </w:r>
            <w:hyperlink w:anchor="DEFN_TYPE_NODES_ROOT" w:history="1">
              <w:r w:rsidRPr="008F6F8E">
                <w:rPr>
                  <w:rStyle w:val="Hyperlink"/>
                  <w:rFonts w:ascii="Consolas" w:hAnsi="Consolas"/>
                </w:rPr>
                <w:t>tosca.nodes.Root</w:t>
              </w:r>
            </w:hyperlink>
          </w:p>
          <w:p w14:paraId="53B62C73" w14:textId="77777777" w:rsidR="002D57C4" w:rsidRDefault="002D57C4" w:rsidP="00502E57">
            <w:pPr>
              <w:rPr>
                <w:rStyle w:val="CodeSnippet"/>
              </w:rPr>
            </w:pPr>
            <w:r w:rsidRPr="006824F5">
              <w:rPr>
                <w:rStyle w:val="CodeSnippet"/>
              </w:rPr>
              <w:t xml:space="preserve">  properties:</w:t>
            </w:r>
          </w:p>
          <w:p w14:paraId="0ED425ED" w14:textId="77777777" w:rsidR="002D57C4" w:rsidRPr="006824F5" w:rsidRDefault="002D57C4" w:rsidP="00502E57">
            <w:pPr>
              <w:rPr>
                <w:rStyle w:val="CodeSnippet"/>
              </w:rPr>
            </w:pPr>
            <w:r w:rsidRPr="006824F5">
              <w:rPr>
                <w:rStyle w:val="CodeSnippet"/>
              </w:rPr>
              <w:t xml:space="preserve">    name:</w:t>
            </w:r>
          </w:p>
          <w:p w14:paraId="7BBFA905" w14:textId="77777777" w:rsidR="002D57C4" w:rsidRPr="006824F5" w:rsidRDefault="002D57C4" w:rsidP="00502E57">
            <w:pPr>
              <w:rPr>
                <w:rStyle w:val="CodeSnippet"/>
              </w:rPr>
            </w:pPr>
            <w:r w:rsidRPr="006824F5">
              <w:rPr>
                <w:rStyle w:val="CodeSnippet"/>
              </w:rPr>
              <w:t xml:space="preserve">      type: string</w:t>
            </w:r>
          </w:p>
          <w:p w14:paraId="02C4204D" w14:textId="77777777" w:rsidR="002D57C4" w:rsidRDefault="002D57C4" w:rsidP="00502E57">
            <w:pPr>
              <w:rPr>
                <w:rStyle w:val="CodeSnippet"/>
              </w:rPr>
            </w:pPr>
            <w:r w:rsidRPr="006824F5">
              <w:rPr>
                <w:rStyle w:val="CodeSnippet"/>
              </w:rPr>
              <w:t xml:space="preserve">      description: the logical name of the database</w:t>
            </w:r>
          </w:p>
          <w:p w14:paraId="3917EAA3" w14:textId="77777777" w:rsidR="002D57C4" w:rsidRPr="006824F5" w:rsidRDefault="002D57C4" w:rsidP="00502E57">
            <w:pPr>
              <w:rPr>
                <w:rStyle w:val="CodeSnippet"/>
              </w:rPr>
            </w:pPr>
            <w:r w:rsidRPr="006824F5">
              <w:rPr>
                <w:rStyle w:val="CodeSnippet"/>
              </w:rPr>
              <w:t xml:space="preserve">    port:</w:t>
            </w:r>
          </w:p>
          <w:p w14:paraId="65913FB0" w14:textId="77777777" w:rsidR="002D57C4" w:rsidRPr="006824F5" w:rsidRDefault="002D57C4" w:rsidP="00502E57">
            <w:pPr>
              <w:rPr>
                <w:rStyle w:val="CodeSnippet"/>
              </w:rPr>
            </w:pPr>
            <w:r w:rsidRPr="006824F5">
              <w:rPr>
                <w:rStyle w:val="CodeSnippet"/>
              </w:rPr>
              <w:t xml:space="preserve">      type: integer</w:t>
            </w:r>
          </w:p>
          <w:p w14:paraId="104536EE" w14:textId="77777777" w:rsidR="002D57C4" w:rsidRPr="006824F5" w:rsidRDefault="002D57C4" w:rsidP="00502E57">
            <w:pPr>
              <w:rPr>
                <w:rStyle w:val="CodeSnippet"/>
              </w:rPr>
            </w:pPr>
            <w:r w:rsidRPr="006824F5">
              <w:rPr>
                <w:rStyle w:val="CodeSnippet"/>
              </w:rPr>
              <w:t xml:space="preserve">      description: the port the underlying database service will listen to </w:t>
            </w:r>
            <w:r>
              <w:rPr>
                <w:rStyle w:val="CodeSnippet"/>
              </w:rPr>
              <w:t xml:space="preserve">for </w:t>
            </w:r>
            <w:r w:rsidRPr="006824F5">
              <w:rPr>
                <w:rStyle w:val="CodeSnippet"/>
              </w:rPr>
              <w:t>data</w:t>
            </w:r>
          </w:p>
          <w:p w14:paraId="4A5902D4" w14:textId="77777777" w:rsidR="002D57C4" w:rsidRPr="006824F5" w:rsidRDefault="002D57C4" w:rsidP="00502E57">
            <w:pPr>
              <w:rPr>
                <w:rStyle w:val="CodeSnippet"/>
              </w:rPr>
            </w:pPr>
            <w:r w:rsidRPr="006824F5">
              <w:rPr>
                <w:rStyle w:val="CodeSnippet"/>
              </w:rPr>
              <w:t xml:space="preserve">    user:</w:t>
            </w:r>
          </w:p>
          <w:p w14:paraId="53CE6BF6" w14:textId="77777777" w:rsidR="002D57C4" w:rsidRPr="006824F5" w:rsidRDefault="002D57C4" w:rsidP="00502E57">
            <w:pPr>
              <w:rPr>
                <w:rStyle w:val="CodeSnippet"/>
              </w:rPr>
            </w:pPr>
            <w:r w:rsidRPr="006824F5">
              <w:rPr>
                <w:rStyle w:val="CodeSnippet"/>
              </w:rPr>
              <w:t xml:space="preserve">      type: string</w:t>
            </w:r>
          </w:p>
          <w:p w14:paraId="31109A41" w14:textId="77777777" w:rsidR="002D57C4" w:rsidRDefault="002D57C4" w:rsidP="00502E57">
            <w:pPr>
              <w:rPr>
                <w:rStyle w:val="CodeSnippet"/>
              </w:rPr>
            </w:pPr>
            <w:r w:rsidRPr="006824F5">
              <w:rPr>
                <w:rStyle w:val="CodeSnippet"/>
              </w:rPr>
              <w:t xml:space="preserve">      description: </w:t>
            </w:r>
            <w:r>
              <w:rPr>
                <w:rStyle w:val="CodeSnippet"/>
              </w:rPr>
              <w:t xml:space="preserve">the optional </w:t>
            </w:r>
            <w:r w:rsidRPr="006824F5">
              <w:rPr>
                <w:rStyle w:val="CodeSnippet"/>
              </w:rPr>
              <w:t>user account name for DB administration</w:t>
            </w:r>
          </w:p>
          <w:p w14:paraId="64FA79F1" w14:textId="77777777" w:rsidR="002D57C4" w:rsidRPr="006824F5" w:rsidRDefault="002D57C4" w:rsidP="00502E57">
            <w:pPr>
              <w:rPr>
                <w:rStyle w:val="CodeSnippet"/>
              </w:rPr>
            </w:pPr>
            <w:r>
              <w:rPr>
                <w:rStyle w:val="CodeSnippet"/>
              </w:rPr>
              <w:t xml:space="preserve">      required: false</w:t>
            </w:r>
          </w:p>
          <w:p w14:paraId="7824F394" w14:textId="77777777" w:rsidR="002D57C4" w:rsidRPr="006824F5" w:rsidRDefault="002D57C4" w:rsidP="00502E57">
            <w:pPr>
              <w:rPr>
                <w:rStyle w:val="CodeSnippet"/>
              </w:rPr>
            </w:pPr>
            <w:r w:rsidRPr="006824F5">
              <w:rPr>
                <w:rStyle w:val="CodeSnippet"/>
              </w:rPr>
              <w:t xml:space="preserve">    password:</w:t>
            </w:r>
          </w:p>
          <w:p w14:paraId="3CA17D96" w14:textId="77777777" w:rsidR="002D57C4" w:rsidRPr="006824F5" w:rsidRDefault="002D57C4" w:rsidP="00502E57">
            <w:pPr>
              <w:rPr>
                <w:rStyle w:val="CodeSnippet"/>
              </w:rPr>
            </w:pPr>
            <w:r w:rsidRPr="006824F5">
              <w:rPr>
                <w:rStyle w:val="CodeSnippet"/>
              </w:rPr>
              <w:t xml:space="preserve">      type: string</w:t>
            </w:r>
          </w:p>
          <w:p w14:paraId="1A5BB10C" w14:textId="77777777" w:rsidR="002D57C4" w:rsidRDefault="002D57C4" w:rsidP="00502E57">
            <w:pPr>
              <w:rPr>
                <w:rStyle w:val="CodeSnippet"/>
              </w:rPr>
            </w:pPr>
            <w:r w:rsidRPr="006824F5">
              <w:rPr>
                <w:rStyle w:val="CodeSnippet"/>
              </w:rPr>
              <w:t xml:space="preserve">      description: the </w:t>
            </w:r>
            <w:r>
              <w:rPr>
                <w:rStyle w:val="CodeSnippet"/>
              </w:rPr>
              <w:t xml:space="preserve">optional </w:t>
            </w:r>
            <w:r w:rsidRPr="006824F5">
              <w:rPr>
                <w:rStyle w:val="CodeSnippet"/>
              </w:rPr>
              <w:t>password for the DB user account</w:t>
            </w:r>
          </w:p>
          <w:p w14:paraId="4AA3CCC3" w14:textId="77777777" w:rsidR="002D57C4" w:rsidRPr="006824F5" w:rsidRDefault="002D57C4" w:rsidP="00502E57">
            <w:pPr>
              <w:rPr>
                <w:rStyle w:val="CodeSnippet"/>
              </w:rPr>
            </w:pPr>
            <w:r>
              <w:rPr>
                <w:rStyle w:val="CodeSnippet"/>
              </w:rPr>
              <w:t xml:space="preserve">      required: false</w:t>
            </w:r>
          </w:p>
          <w:p w14:paraId="08F31F8C" w14:textId="77777777" w:rsidR="002D57C4" w:rsidRPr="006824F5" w:rsidRDefault="002D57C4" w:rsidP="00502E57">
            <w:pPr>
              <w:rPr>
                <w:rStyle w:val="CodeSnippet"/>
              </w:rPr>
            </w:pPr>
            <w:r w:rsidRPr="006824F5">
              <w:rPr>
                <w:rStyle w:val="CodeSnippet"/>
              </w:rPr>
              <w:t xml:space="preserve">  requirements:</w:t>
            </w:r>
          </w:p>
          <w:p w14:paraId="720DF501" w14:textId="77777777" w:rsidR="002D57C4" w:rsidRDefault="002D57C4" w:rsidP="00502E57">
            <w:pPr>
              <w:rPr>
                <w:rStyle w:val="CodeSnippet"/>
              </w:rPr>
            </w:pPr>
            <w:r w:rsidRPr="006824F5">
              <w:rPr>
                <w:rStyle w:val="CodeSnippet"/>
              </w:rPr>
              <w:t xml:space="preserve">    - host:</w:t>
            </w:r>
          </w:p>
          <w:p w14:paraId="1C7D1B94" w14:textId="77777777" w:rsidR="002D57C4" w:rsidRDefault="002D57C4" w:rsidP="00502E57">
            <w:pPr>
              <w:autoSpaceDE w:val="0"/>
              <w:autoSpaceDN w:val="0"/>
              <w:adjustRightInd w:val="0"/>
              <w:rPr>
                <w:rFonts w:ascii="Consolas" w:hAnsi="Consolas" w:cs="Courier New"/>
                <w:noProof/>
                <w:szCs w:val="18"/>
              </w:rPr>
            </w:pPr>
            <w:r>
              <w:rPr>
                <w:rStyle w:val="CodeSnippet"/>
                <w:noProof/>
              </w:rPr>
              <w:t xml:space="preserve">        capability: </w:t>
            </w:r>
            <w:hyperlink w:anchor="DEFN_TYPE_CAPABILITIES_CONTAINER" w:history="1">
              <w:r w:rsidRPr="003E7A2C">
                <w:rPr>
                  <w:rStyle w:val="Hyperlink"/>
                  <w:rFonts w:ascii="Consolas" w:hAnsi="Consolas"/>
                  <w:noProof/>
                </w:rPr>
                <w:t>tosca.capabilities.Container</w:t>
              </w:r>
            </w:hyperlink>
          </w:p>
          <w:p w14:paraId="0697CC1E" w14:textId="77777777" w:rsidR="002D57C4" w:rsidRPr="00372D5E" w:rsidRDefault="002D57C4" w:rsidP="00502E57">
            <w:pPr>
              <w:rPr>
                <w:rStyle w:val="Emphasis"/>
              </w:rPr>
            </w:pPr>
            <w:r>
              <w:rPr>
                <w:rStyle w:val="CodeSnippet"/>
              </w:rPr>
              <w:t xml:space="preserve">        node: </w:t>
            </w:r>
            <w:hyperlink w:anchor="DEFN_TYPE_NODES_DBMS" w:history="1">
              <w:r w:rsidRPr="00372D5E">
                <w:rPr>
                  <w:rStyle w:val="Hyperlink"/>
                  <w:rFonts w:ascii="Consolas" w:hAnsi="Consolas"/>
                </w:rPr>
                <w:t>tosca.nodes.DBMS</w:t>
              </w:r>
            </w:hyperlink>
          </w:p>
          <w:p w14:paraId="087E5C17" w14:textId="77777777" w:rsidR="002D57C4" w:rsidRPr="006824F5" w:rsidRDefault="002D57C4" w:rsidP="00502E57">
            <w:pPr>
              <w:rPr>
                <w:rStyle w:val="CodeSnippet"/>
              </w:rPr>
            </w:pPr>
            <w:r>
              <w:rPr>
                <w:rFonts w:ascii="Consolas" w:hAnsi="Consolas" w:cs="Courier New"/>
                <w:noProof/>
                <w:szCs w:val="18"/>
              </w:rPr>
              <w:t xml:space="preserve">        relationship</w:t>
            </w:r>
            <w:r w:rsidRPr="00E85132">
              <w:rPr>
                <w:rFonts w:ascii="Consolas" w:hAnsi="Consolas" w:cs="Courier New"/>
                <w:noProof/>
                <w:szCs w:val="18"/>
              </w:rPr>
              <w:t xml:space="preserve">: </w:t>
            </w:r>
            <w:hyperlink w:anchor="DEFN_TYPE_RELATIONSHIPS_HOSTEDON" w:history="1">
              <w:r w:rsidRPr="00CA0D87">
                <w:rPr>
                  <w:rStyle w:val="Hyperlink"/>
                  <w:rFonts w:ascii="Consolas" w:hAnsi="Consolas" w:cs="Courier New"/>
                  <w:noProof/>
                  <w:szCs w:val="18"/>
                </w:rPr>
                <w:t>tosca.relationships.HostedOn</w:t>
              </w:r>
            </w:hyperlink>
          </w:p>
          <w:p w14:paraId="729F92E1" w14:textId="77777777" w:rsidR="002D57C4" w:rsidRPr="006824F5" w:rsidRDefault="002D57C4" w:rsidP="00502E57">
            <w:pPr>
              <w:rPr>
                <w:rStyle w:val="CodeSnippet"/>
              </w:rPr>
            </w:pPr>
            <w:r w:rsidRPr="006824F5">
              <w:rPr>
                <w:rStyle w:val="CodeSnippet"/>
              </w:rPr>
              <w:t xml:space="preserve">  capabilities:</w:t>
            </w:r>
          </w:p>
          <w:p w14:paraId="6ED2A83D" w14:textId="77777777" w:rsidR="002D57C4" w:rsidRDefault="002D57C4" w:rsidP="00502E57">
            <w:pPr>
              <w:rPr>
                <w:rStyle w:val="CodeSnippet"/>
              </w:rPr>
            </w:pPr>
            <w:r w:rsidRPr="006824F5">
              <w:rPr>
                <w:rStyle w:val="CodeSnippet"/>
              </w:rPr>
              <w:t xml:space="preserve">    database_endpoint: </w:t>
            </w:r>
          </w:p>
          <w:p w14:paraId="228D1895" w14:textId="77777777" w:rsidR="002D57C4" w:rsidRPr="00876724" w:rsidRDefault="002D57C4" w:rsidP="00502E57">
            <w:pPr>
              <w:rPr>
                <w:rStyle w:val="CodeSnippet"/>
                <w:color w:val="0000FF" w:themeColor="hyperlink"/>
                <w:u w:val="single"/>
              </w:rPr>
            </w:pPr>
            <w:r>
              <w:rPr>
                <w:rStyle w:val="CodeSnippet"/>
              </w:rPr>
              <w:t xml:space="preserve">      type: </w:t>
            </w:r>
            <w:hyperlink w:anchor="DEFN_TYPE_CAPABILITIES_ENDPOINT_DATABASE" w:history="1">
              <w:r w:rsidRPr="0013683C">
                <w:rPr>
                  <w:rStyle w:val="Hyperlink"/>
                  <w:rFonts w:ascii="Consolas" w:hAnsi="Consolas"/>
                </w:rPr>
                <w:t>tosca.capabilities.Endpoint.Database</w:t>
              </w:r>
            </w:hyperlink>
          </w:p>
        </w:tc>
      </w:tr>
    </w:tbl>
    <w:bookmarkEnd w:id="545"/>
    <w:p w14:paraId="6235B7A1" w14:textId="77777777" w:rsidR="002D57C4" w:rsidRDefault="002D57C4" w:rsidP="002D57C4">
      <w:pPr>
        <w:pStyle w:val="Heading3"/>
        <w:numPr>
          <w:ilvl w:val="2"/>
          <w:numId w:val="3"/>
        </w:numPr>
      </w:pPr>
      <w:r>
        <w:t>tosca.nodes.ObjectStorage</w:t>
      </w:r>
      <w:bookmarkEnd w:id="540"/>
    </w:p>
    <w:p w14:paraId="41D275C7" w14:textId="77777777" w:rsidR="002D57C4" w:rsidRDefault="002D57C4" w:rsidP="002D57C4">
      <w:pPr>
        <w:pStyle w:val="NormalaroundTable"/>
      </w:pPr>
      <w:r>
        <w:t xml:space="preserve">The TOSCA </w:t>
      </w:r>
      <w:r w:rsidRPr="00860225">
        <w:rPr>
          <w:rStyle w:val="CodeSnippetHighlight"/>
        </w:rPr>
        <w:t>ObjectStorage</w:t>
      </w:r>
      <w:r>
        <w:t xml:space="preserve"> node represents storage that provides the ability to store data as objects (or BLOBs of data) without consideration for the underlying filesystem or devices.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42F90775" w14:textId="77777777" w:rsidTr="00502E57">
        <w:tc>
          <w:tcPr>
            <w:tcW w:w="1177" w:type="pct"/>
            <w:shd w:val="clear" w:color="auto" w:fill="D9D9D9"/>
          </w:tcPr>
          <w:p w14:paraId="41FD2869" w14:textId="77777777" w:rsidR="002D57C4" w:rsidRPr="00422683" w:rsidRDefault="002D57C4" w:rsidP="00502E57">
            <w:pPr>
              <w:pStyle w:val="TableText-Heading"/>
            </w:pPr>
            <w:r w:rsidRPr="00422683">
              <w:lastRenderedPageBreak/>
              <w:t>Shorthand Name</w:t>
            </w:r>
          </w:p>
        </w:tc>
        <w:tc>
          <w:tcPr>
            <w:tcW w:w="3823" w:type="pct"/>
          </w:tcPr>
          <w:p w14:paraId="28042B2C" w14:textId="77777777" w:rsidR="002D57C4" w:rsidRPr="005A5497" w:rsidRDefault="002D57C4" w:rsidP="00502E57">
            <w:pPr>
              <w:pStyle w:val="TableText"/>
              <w:rPr>
                <w:noProof/>
              </w:rPr>
            </w:pPr>
            <w:r>
              <w:rPr>
                <w:noProof/>
              </w:rPr>
              <w:t>ObjectStorage</w:t>
            </w:r>
          </w:p>
        </w:tc>
      </w:tr>
      <w:tr w:rsidR="002D57C4" w:rsidRPr="004279F4" w14:paraId="5FD53E60" w14:textId="77777777" w:rsidTr="00502E57">
        <w:tc>
          <w:tcPr>
            <w:tcW w:w="1177" w:type="pct"/>
            <w:shd w:val="clear" w:color="auto" w:fill="D9D9D9"/>
          </w:tcPr>
          <w:p w14:paraId="669FF07D" w14:textId="77777777" w:rsidR="002D57C4" w:rsidRPr="00422683" w:rsidRDefault="002D57C4" w:rsidP="00502E57">
            <w:pPr>
              <w:pStyle w:val="TableText-Heading"/>
            </w:pPr>
            <w:r w:rsidRPr="00422683">
              <w:t>Type Qualified Name</w:t>
            </w:r>
          </w:p>
        </w:tc>
        <w:tc>
          <w:tcPr>
            <w:tcW w:w="3823" w:type="pct"/>
          </w:tcPr>
          <w:p w14:paraId="20D9D536" w14:textId="77777777" w:rsidR="002D57C4" w:rsidRDefault="002D57C4" w:rsidP="00502E57">
            <w:pPr>
              <w:pStyle w:val="TableText"/>
              <w:rPr>
                <w:noProof/>
              </w:rPr>
            </w:pPr>
            <w:r>
              <w:rPr>
                <w:noProof/>
              </w:rPr>
              <w:t>tosca:ObjectStorage</w:t>
            </w:r>
          </w:p>
        </w:tc>
      </w:tr>
      <w:tr w:rsidR="002D57C4" w:rsidRPr="004279F4" w14:paraId="5C4E498B" w14:textId="77777777" w:rsidTr="00502E57">
        <w:tc>
          <w:tcPr>
            <w:tcW w:w="1177" w:type="pct"/>
            <w:shd w:val="clear" w:color="auto" w:fill="D9D9D9"/>
          </w:tcPr>
          <w:p w14:paraId="12C6C6D7" w14:textId="77777777" w:rsidR="002D57C4" w:rsidRPr="00422683" w:rsidRDefault="002D57C4" w:rsidP="00502E57">
            <w:pPr>
              <w:pStyle w:val="TableText-Heading"/>
            </w:pPr>
            <w:r w:rsidRPr="00422683">
              <w:t>Type URI</w:t>
            </w:r>
          </w:p>
        </w:tc>
        <w:tc>
          <w:tcPr>
            <w:tcW w:w="3823" w:type="pct"/>
          </w:tcPr>
          <w:p w14:paraId="6EC6D109" w14:textId="77777777" w:rsidR="002D57C4" w:rsidRPr="001C038A" w:rsidRDefault="002D57C4" w:rsidP="00502E57">
            <w:pPr>
              <w:pStyle w:val="TableText"/>
            </w:pPr>
            <w:r w:rsidRPr="001C038A">
              <w:t>tosca.</w:t>
            </w:r>
            <w:r>
              <w:t>nodes.</w:t>
            </w:r>
            <w:r w:rsidRPr="006A21F0">
              <w:t>ObjectStorage</w:t>
            </w:r>
          </w:p>
        </w:tc>
      </w:tr>
    </w:tbl>
    <w:p w14:paraId="42683C54" w14:textId="77777777" w:rsidR="002D57C4" w:rsidRDefault="002D57C4" w:rsidP="002D57C4">
      <w:pPr>
        <w:pStyle w:val="Heading4"/>
        <w:numPr>
          <w:ilvl w:val="3"/>
          <w:numId w:val="3"/>
        </w:numPr>
      </w:pPr>
      <w:bookmarkStart w:id="546" w:name="_Toc379455085"/>
      <w:bookmarkEnd w:id="541"/>
      <w:r>
        <w:t>Properties</w:t>
      </w:r>
      <w:bookmarkEnd w:id="546"/>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23"/>
        <w:gridCol w:w="989"/>
        <w:gridCol w:w="1079"/>
        <w:gridCol w:w="2225"/>
        <w:gridCol w:w="4434"/>
      </w:tblGrid>
      <w:tr w:rsidR="002D57C4" w:rsidRPr="004279F4" w14:paraId="3720DE0D" w14:textId="77777777" w:rsidTr="00502E57">
        <w:trPr>
          <w:cantSplit/>
          <w:tblHeader/>
        </w:trPr>
        <w:tc>
          <w:tcPr>
            <w:tcW w:w="658" w:type="pct"/>
            <w:shd w:val="clear" w:color="auto" w:fill="D9D9D9"/>
          </w:tcPr>
          <w:p w14:paraId="33DF2C65" w14:textId="77777777" w:rsidR="002D57C4" w:rsidRPr="00422683" w:rsidRDefault="002D57C4" w:rsidP="00502E57">
            <w:pPr>
              <w:pStyle w:val="TableText-Heading"/>
            </w:pPr>
            <w:r w:rsidRPr="00422683">
              <w:t>Name</w:t>
            </w:r>
          </w:p>
        </w:tc>
        <w:tc>
          <w:tcPr>
            <w:tcW w:w="492" w:type="pct"/>
            <w:shd w:val="clear" w:color="auto" w:fill="D9D9D9"/>
          </w:tcPr>
          <w:p w14:paraId="13B6FC48" w14:textId="77777777" w:rsidR="002D57C4" w:rsidRPr="00422683" w:rsidRDefault="002D57C4" w:rsidP="00502E57">
            <w:pPr>
              <w:pStyle w:val="TableText-Heading"/>
            </w:pPr>
            <w:r w:rsidRPr="00422683">
              <w:t>Required</w:t>
            </w:r>
          </w:p>
        </w:tc>
        <w:tc>
          <w:tcPr>
            <w:tcW w:w="537" w:type="pct"/>
            <w:shd w:val="clear" w:color="auto" w:fill="D9D9D9"/>
          </w:tcPr>
          <w:p w14:paraId="6DF9049C" w14:textId="77777777" w:rsidR="002D57C4" w:rsidRPr="00422683" w:rsidRDefault="002D57C4" w:rsidP="00502E57">
            <w:pPr>
              <w:pStyle w:val="TableText-Heading"/>
            </w:pPr>
            <w:r w:rsidRPr="00422683">
              <w:t>Type</w:t>
            </w:r>
          </w:p>
        </w:tc>
        <w:tc>
          <w:tcPr>
            <w:tcW w:w="1107" w:type="pct"/>
            <w:shd w:val="clear" w:color="auto" w:fill="D9D9D9"/>
          </w:tcPr>
          <w:p w14:paraId="0532C631" w14:textId="77777777" w:rsidR="002D57C4" w:rsidRPr="00422683" w:rsidRDefault="002D57C4" w:rsidP="00502E57">
            <w:pPr>
              <w:pStyle w:val="TableText-Heading"/>
            </w:pPr>
            <w:r w:rsidRPr="00422683">
              <w:t>Constraints</w:t>
            </w:r>
          </w:p>
        </w:tc>
        <w:tc>
          <w:tcPr>
            <w:tcW w:w="2206" w:type="pct"/>
            <w:shd w:val="clear" w:color="auto" w:fill="D9D9D9"/>
          </w:tcPr>
          <w:p w14:paraId="07EA0079" w14:textId="77777777" w:rsidR="002D57C4" w:rsidRPr="00422683" w:rsidRDefault="002D57C4" w:rsidP="00502E57">
            <w:pPr>
              <w:pStyle w:val="TableText-Heading"/>
            </w:pPr>
            <w:r w:rsidRPr="00422683">
              <w:t>Description</w:t>
            </w:r>
          </w:p>
        </w:tc>
      </w:tr>
      <w:tr w:rsidR="002D57C4" w:rsidRPr="004279F4" w14:paraId="1AE05E49" w14:textId="77777777" w:rsidTr="00502E57">
        <w:trPr>
          <w:cantSplit/>
        </w:trPr>
        <w:tc>
          <w:tcPr>
            <w:tcW w:w="658" w:type="pct"/>
            <w:shd w:val="clear" w:color="auto" w:fill="FFFFFF"/>
          </w:tcPr>
          <w:p w14:paraId="02F36621" w14:textId="77777777" w:rsidR="002D57C4" w:rsidRDefault="002D57C4" w:rsidP="00502E57">
            <w:pPr>
              <w:pStyle w:val="TableText"/>
              <w:rPr>
                <w:noProof/>
              </w:rPr>
            </w:pPr>
            <w:r>
              <w:rPr>
                <w:noProof/>
              </w:rPr>
              <w:t>name</w:t>
            </w:r>
          </w:p>
        </w:tc>
        <w:tc>
          <w:tcPr>
            <w:tcW w:w="492" w:type="pct"/>
            <w:shd w:val="clear" w:color="auto" w:fill="FFFFFF"/>
          </w:tcPr>
          <w:p w14:paraId="4EA1A574" w14:textId="77777777" w:rsidR="002D57C4" w:rsidRDefault="002D57C4" w:rsidP="00502E57">
            <w:pPr>
              <w:pStyle w:val="TableText"/>
            </w:pPr>
            <w:r>
              <w:t>yes</w:t>
            </w:r>
          </w:p>
        </w:tc>
        <w:tc>
          <w:tcPr>
            <w:tcW w:w="537" w:type="pct"/>
            <w:shd w:val="clear" w:color="auto" w:fill="FFFFFF"/>
          </w:tcPr>
          <w:p w14:paraId="2A552617" w14:textId="77777777" w:rsidR="002D57C4" w:rsidRPr="004279F4" w:rsidRDefault="008C123E" w:rsidP="00502E57">
            <w:pPr>
              <w:pStyle w:val="TableText"/>
            </w:pPr>
            <w:hyperlink w:anchor="TYPE_YAML_STRING" w:history="1">
              <w:r w:rsidR="002D57C4" w:rsidRPr="0096655F">
                <w:rPr>
                  <w:rStyle w:val="Hyperlink"/>
                </w:rPr>
                <w:t>string</w:t>
              </w:r>
            </w:hyperlink>
          </w:p>
        </w:tc>
        <w:tc>
          <w:tcPr>
            <w:tcW w:w="1107" w:type="pct"/>
            <w:shd w:val="clear" w:color="auto" w:fill="FFFFFF"/>
          </w:tcPr>
          <w:p w14:paraId="1FA30DC2" w14:textId="77777777" w:rsidR="002D57C4" w:rsidRPr="00B31902" w:rsidRDefault="002D57C4" w:rsidP="00502E57">
            <w:pPr>
              <w:pStyle w:val="TableText"/>
            </w:pPr>
            <w:r>
              <w:t>None</w:t>
            </w:r>
          </w:p>
        </w:tc>
        <w:tc>
          <w:tcPr>
            <w:tcW w:w="2206" w:type="pct"/>
            <w:shd w:val="clear" w:color="auto" w:fill="FFFFFF"/>
          </w:tcPr>
          <w:p w14:paraId="4D53974E" w14:textId="77777777" w:rsidR="002D57C4" w:rsidRDefault="002D57C4" w:rsidP="00502E57">
            <w:pPr>
              <w:pStyle w:val="TableText"/>
            </w:pPr>
            <w:r>
              <w:t>The logical name of the object store (or container).</w:t>
            </w:r>
          </w:p>
        </w:tc>
      </w:tr>
      <w:tr w:rsidR="002D57C4" w:rsidRPr="004279F4" w14:paraId="4EE04B60" w14:textId="77777777" w:rsidTr="00502E57">
        <w:trPr>
          <w:cantSplit/>
        </w:trPr>
        <w:tc>
          <w:tcPr>
            <w:tcW w:w="658" w:type="pct"/>
            <w:shd w:val="clear" w:color="auto" w:fill="FFFFFF"/>
          </w:tcPr>
          <w:p w14:paraId="2C8DCCEB" w14:textId="77777777" w:rsidR="002D57C4" w:rsidRDefault="002D57C4" w:rsidP="00502E57">
            <w:pPr>
              <w:pStyle w:val="TableText"/>
              <w:rPr>
                <w:noProof/>
              </w:rPr>
            </w:pPr>
            <w:r>
              <w:rPr>
                <w:noProof/>
              </w:rPr>
              <w:t>size</w:t>
            </w:r>
          </w:p>
        </w:tc>
        <w:tc>
          <w:tcPr>
            <w:tcW w:w="492" w:type="pct"/>
            <w:shd w:val="clear" w:color="auto" w:fill="FFFFFF"/>
          </w:tcPr>
          <w:p w14:paraId="56FB2844" w14:textId="77777777" w:rsidR="002D57C4" w:rsidRDefault="002D57C4" w:rsidP="00502E57">
            <w:pPr>
              <w:pStyle w:val="TableText"/>
            </w:pPr>
            <w:r>
              <w:t>no</w:t>
            </w:r>
          </w:p>
        </w:tc>
        <w:tc>
          <w:tcPr>
            <w:tcW w:w="537" w:type="pct"/>
            <w:shd w:val="clear" w:color="auto" w:fill="FFFFFF"/>
          </w:tcPr>
          <w:p w14:paraId="7C448AD2" w14:textId="77777777" w:rsidR="002D57C4" w:rsidRDefault="008C123E" w:rsidP="00502E57">
            <w:pPr>
              <w:pStyle w:val="TableText"/>
            </w:pPr>
            <w:hyperlink w:anchor="TYPE_TOSCA_SCALAR_UNIT_SIZE" w:history="1">
              <w:r w:rsidR="002D57C4" w:rsidRPr="00962AD0">
                <w:rPr>
                  <w:rStyle w:val="Hyperlink"/>
                </w:rPr>
                <w:t>scalar-unit.size</w:t>
              </w:r>
            </w:hyperlink>
          </w:p>
        </w:tc>
        <w:tc>
          <w:tcPr>
            <w:tcW w:w="1107" w:type="pct"/>
            <w:shd w:val="clear" w:color="auto" w:fill="FFFFFF"/>
          </w:tcPr>
          <w:p w14:paraId="6C8E9D7C" w14:textId="77777777" w:rsidR="002D57C4" w:rsidRDefault="002D57C4" w:rsidP="00502E57">
            <w:pPr>
              <w:pStyle w:val="TableText"/>
            </w:pPr>
            <w:r w:rsidRPr="000B5D0F">
              <w:rPr>
                <w:rStyle w:val="CodeSnippet"/>
              </w:rPr>
              <w:t xml:space="preserve">greater_or_equal: </w:t>
            </w:r>
            <w:r>
              <w:t>0 GB</w:t>
            </w:r>
          </w:p>
        </w:tc>
        <w:tc>
          <w:tcPr>
            <w:tcW w:w="2206" w:type="pct"/>
            <w:shd w:val="clear" w:color="auto" w:fill="FFFFFF"/>
          </w:tcPr>
          <w:p w14:paraId="363CA059" w14:textId="77777777" w:rsidR="002D57C4" w:rsidRDefault="002D57C4" w:rsidP="00502E57">
            <w:pPr>
              <w:pStyle w:val="TableText"/>
            </w:pPr>
            <w:r>
              <w:t>The requested initial storage size (default unit is in Gigabytes).</w:t>
            </w:r>
          </w:p>
        </w:tc>
      </w:tr>
      <w:tr w:rsidR="002D57C4" w:rsidRPr="004279F4" w14:paraId="128D7288" w14:textId="77777777" w:rsidTr="00502E57">
        <w:trPr>
          <w:cantSplit/>
        </w:trPr>
        <w:tc>
          <w:tcPr>
            <w:tcW w:w="658" w:type="pct"/>
            <w:shd w:val="clear" w:color="auto" w:fill="FFFFFF"/>
          </w:tcPr>
          <w:p w14:paraId="0DB881F0" w14:textId="77777777" w:rsidR="002D57C4" w:rsidRDefault="002D57C4" w:rsidP="00502E57">
            <w:pPr>
              <w:pStyle w:val="TableText"/>
              <w:rPr>
                <w:noProof/>
              </w:rPr>
            </w:pPr>
            <w:r>
              <w:rPr>
                <w:noProof/>
              </w:rPr>
              <w:t>maxsize</w:t>
            </w:r>
          </w:p>
        </w:tc>
        <w:tc>
          <w:tcPr>
            <w:tcW w:w="492" w:type="pct"/>
            <w:shd w:val="clear" w:color="auto" w:fill="FFFFFF"/>
          </w:tcPr>
          <w:p w14:paraId="7A5D826A" w14:textId="77777777" w:rsidR="002D57C4" w:rsidRDefault="002D57C4" w:rsidP="00502E57">
            <w:pPr>
              <w:pStyle w:val="TableText"/>
            </w:pPr>
            <w:r>
              <w:t>no</w:t>
            </w:r>
          </w:p>
        </w:tc>
        <w:tc>
          <w:tcPr>
            <w:tcW w:w="537" w:type="pct"/>
            <w:shd w:val="clear" w:color="auto" w:fill="FFFFFF"/>
          </w:tcPr>
          <w:p w14:paraId="70611F7B" w14:textId="77777777" w:rsidR="002D57C4" w:rsidRDefault="008C123E" w:rsidP="00502E57">
            <w:pPr>
              <w:pStyle w:val="TableText"/>
            </w:pPr>
            <w:hyperlink w:anchor="TYPE_TOSCA_SCALAR_UNIT_SIZE" w:history="1">
              <w:r w:rsidR="002D57C4" w:rsidRPr="00962AD0">
                <w:rPr>
                  <w:rStyle w:val="Hyperlink"/>
                </w:rPr>
                <w:t>scalar-unit.size</w:t>
              </w:r>
            </w:hyperlink>
          </w:p>
        </w:tc>
        <w:tc>
          <w:tcPr>
            <w:tcW w:w="1107" w:type="pct"/>
            <w:shd w:val="clear" w:color="auto" w:fill="FFFFFF"/>
          </w:tcPr>
          <w:p w14:paraId="59019F01" w14:textId="77777777" w:rsidR="002D57C4" w:rsidRDefault="002D57C4" w:rsidP="00502E57">
            <w:pPr>
              <w:pStyle w:val="TableText"/>
            </w:pPr>
            <w:r w:rsidRPr="000B5D0F">
              <w:rPr>
                <w:rStyle w:val="CodeSnippet"/>
              </w:rPr>
              <w:t xml:space="preserve">greater_or_equal: </w:t>
            </w:r>
            <w:r>
              <w:t>0 GB</w:t>
            </w:r>
          </w:p>
        </w:tc>
        <w:tc>
          <w:tcPr>
            <w:tcW w:w="2206" w:type="pct"/>
            <w:shd w:val="clear" w:color="auto" w:fill="FFFFFF"/>
          </w:tcPr>
          <w:p w14:paraId="2E3DC3CE" w14:textId="77777777" w:rsidR="002D57C4" w:rsidRDefault="002D57C4" w:rsidP="00502E57">
            <w:pPr>
              <w:pStyle w:val="TableText"/>
            </w:pPr>
            <w:r>
              <w:t>The requested maximum storage size (default unit is in Gigabytes).</w:t>
            </w:r>
          </w:p>
        </w:tc>
      </w:tr>
    </w:tbl>
    <w:p w14:paraId="576F83D3" w14:textId="77777777" w:rsidR="002D57C4" w:rsidRDefault="002D57C4" w:rsidP="002D57C4">
      <w:pPr>
        <w:pStyle w:val="Heading4"/>
        <w:numPr>
          <w:ilvl w:val="3"/>
          <w:numId w:val="3"/>
        </w:numPr>
      </w:pPr>
      <w:bookmarkStart w:id="547" w:name="_Toc379455086"/>
      <w:r>
        <w:t>Definition</w:t>
      </w:r>
      <w:bookmarkEnd w:id="547"/>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C54D46B" w14:textId="77777777" w:rsidTr="00502E57">
        <w:trPr>
          <w:cantSplit/>
        </w:trPr>
        <w:tc>
          <w:tcPr>
            <w:tcW w:w="9576" w:type="dxa"/>
            <w:shd w:val="clear" w:color="auto" w:fill="D9D9D9" w:themeFill="background1" w:themeFillShade="D9"/>
          </w:tcPr>
          <w:p w14:paraId="6C212D3C" w14:textId="77777777" w:rsidR="002D57C4" w:rsidRPr="006824F5" w:rsidRDefault="002D57C4" w:rsidP="00502E57">
            <w:pPr>
              <w:rPr>
                <w:rStyle w:val="CodeSnippet"/>
                <w:noProof/>
              </w:rPr>
            </w:pPr>
            <w:r w:rsidRPr="006824F5">
              <w:rPr>
                <w:rStyle w:val="CodeSnippet"/>
                <w:noProof/>
              </w:rPr>
              <w:t>tosca.nodes.ObjectStorage</w:t>
            </w:r>
            <w:r>
              <w:rPr>
                <w:rStyle w:val="CodeSnippet"/>
                <w:noProof/>
              </w:rPr>
              <w:t>:</w:t>
            </w:r>
          </w:p>
          <w:p w14:paraId="4FD1531A" w14:textId="77777777" w:rsidR="002D57C4" w:rsidRPr="006824F5" w:rsidRDefault="002D57C4" w:rsidP="00502E57">
            <w:pPr>
              <w:rPr>
                <w:rStyle w:val="CodeSnippet"/>
                <w:noProof/>
              </w:rPr>
            </w:pPr>
            <w:r w:rsidRPr="006824F5">
              <w:rPr>
                <w:rStyle w:val="CodeSnippet"/>
                <w:noProof/>
              </w:rPr>
              <w:t xml:space="preserve">  derived_from: </w:t>
            </w:r>
            <w:hyperlink w:anchor="DEFN_TYPE_NODES_ROOT" w:history="1">
              <w:r w:rsidRPr="00120A25">
                <w:rPr>
                  <w:rStyle w:val="Hyperlink"/>
                  <w:rFonts w:ascii="Consolas" w:hAnsi="Consolas"/>
                  <w:noProof/>
                </w:rPr>
                <w:t>tosca.nodes.Root</w:t>
              </w:r>
            </w:hyperlink>
          </w:p>
          <w:p w14:paraId="2C6DF379" w14:textId="77777777" w:rsidR="002D57C4" w:rsidRPr="006824F5" w:rsidRDefault="002D57C4" w:rsidP="00502E57">
            <w:pPr>
              <w:rPr>
                <w:rStyle w:val="CodeSnippet"/>
                <w:noProof/>
              </w:rPr>
            </w:pPr>
            <w:r w:rsidRPr="006824F5">
              <w:rPr>
                <w:rStyle w:val="CodeSnippet"/>
                <w:noProof/>
              </w:rPr>
              <w:t xml:space="preserve">  properties:</w:t>
            </w:r>
          </w:p>
          <w:p w14:paraId="1122396F" w14:textId="77777777" w:rsidR="002D57C4" w:rsidRPr="006824F5" w:rsidRDefault="002D57C4" w:rsidP="00502E57">
            <w:pPr>
              <w:rPr>
                <w:rStyle w:val="CodeSnippet"/>
                <w:noProof/>
              </w:rPr>
            </w:pPr>
            <w:r w:rsidRPr="006824F5">
              <w:rPr>
                <w:rStyle w:val="CodeSnippet"/>
                <w:noProof/>
              </w:rPr>
              <w:t xml:space="preserve">    name: </w:t>
            </w:r>
          </w:p>
          <w:p w14:paraId="69020DF2" w14:textId="77777777" w:rsidR="002D57C4" w:rsidRPr="006824F5" w:rsidRDefault="002D57C4" w:rsidP="00502E57">
            <w:pPr>
              <w:rPr>
                <w:rStyle w:val="CodeSnippet"/>
                <w:noProof/>
              </w:rPr>
            </w:pPr>
            <w:r w:rsidRPr="006824F5">
              <w:rPr>
                <w:rStyle w:val="CodeSnippet"/>
                <w:noProof/>
              </w:rPr>
              <w:t xml:space="preserve">      type: string</w:t>
            </w:r>
          </w:p>
          <w:p w14:paraId="0EDDE6B7" w14:textId="77777777" w:rsidR="002D57C4" w:rsidRPr="006824F5" w:rsidRDefault="002D57C4" w:rsidP="00502E57">
            <w:pPr>
              <w:rPr>
                <w:rStyle w:val="CodeSnippet"/>
                <w:noProof/>
              </w:rPr>
            </w:pPr>
            <w:r w:rsidRPr="006824F5">
              <w:rPr>
                <w:rStyle w:val="CodeSnippet"/>
                <w:noProof/>
              </w:rPr>
              <w:t xml:space="preserve">    size: </w:t>
            </w:r>
          </w:p>
          <w:p w14:paraId="71E8C03C" w14:textId="77777777" w:rsidR="002D57C4" w:rsidRPr="006824F5" w:rsidRDefault="002D57C4" w:rsidP="00502E57">
            <w:pPr>
              <w:rPr>
                <w:rStyle w:val="CodeSnippet"/>
                <w:noProof/>
              </w:rPr>
            </w:pPr>
            <w:r w:rsidRPr="006824F5">
              <w:rPr>
                <w:rStyle w:val="CodeSnippet"/>
                <w:noProof/>
              </w:rPr>
              <w:t xml:space="preserve">      type: </w:t>
            </w:r>
            <w:hyperlink w:anchor="TYPE_TOSCA_SCALAR_UNIT_SIZE" w:history="1">
              <w:r w:rsidRPr="006449C3">
                <w:rPr>
                  <w:rStyle w:val="Hyperlink"/>
                  <w:rFonts w:ascii="Consolas" w:hAnsi="Consolas" w:cs="Consolas"/>
                </w:rPr>
                <w:t>scalar-unit.size</w:t>
              </w:r>
            </w:hyperlink>
          </w:p>
          <w:p w14:paraId="0923C220" w14:textId="77777777" w:rsidR="002D57C4" w:rsidRPr="006824F5" w:rsidRDefault="002D57C4" w:rsidP="00502E57">
            <w:pPr>
              <w:rPr>
                <w:rStyle w:val="CodeSnippet"/>
                <w:noProof/>
              </w:rPr>
            </w:pPr>
            <w:r w:rsidRPr="006824F5">
              <w:rPr>
                <w:rStyle w:val="CodeSnippet"/>
                <w:noProof/>
              </w:rPr>
              <w:t xml:space="preserve">      constraints:</w:t>
            </w:r>
          </w:p>
          <w:p w14:paraId="3BDAF0B6" w14:textId="77777777" w:rsidR="002D57C4" w:rsidRPr="006824F5" w:rsidRDefault="002D57C4" w:rsidP="00502E57">
            <w:pPr>
              <w:rPr>
                <w:rStyle w:val="CodeSnippet"/>
                <w:noProof/>
              </w:rPr>
            </w:pPr>
            <w:r w:rsidRPr="006824F5">
              <w:rPr>
                <w:rStyle w:val="CodeSnippet"/>
                <w:noProof/>
              </w:rPr>
              <w:t xml:space="preserve">        - greater_or_equal: 0</w:t>
            </w:r>
            <w:r>
              <w:rPr>
                <w:rStyle w:val="CodeSnippet"/>
                <w:noProof/>
              </w:rPr>
              <w:t xml:space="preserve"> GB</w:t>
            </w:r>
          </w:p>
          <w:p w14:paraId="59513A9A" w14:textId="77777777" w:rsidR="002D57C4" w:rsidRPr="006824F5" w:rsidRDefault="002D57C4" w:rsidP="00502E57">
            <w:pPr>
              <w:rPr>
                <w:rStyle w:val="CodeSnippet"/>
                <w:noProof/>
              </w:rPr>
            </w:pPr>
            <w:r w:rsidRPr="006824F5">
              <w:rPr>
                <w:rStyle w:val="CodeSnippet"/>
                <w:noProof/>
              </w:rPr>
              <w:t xml:space="preserve">    maxsize:</w:t>
            </w:r>
          </w:p>
          <w:p w14:paraId="1C420089" w14:textId="77777777" w:rsidR="002D57C4" w:rsidRPr="006824F5" w:rsidRDefault="002D57C4" w:rsidP="00502E57">
            <w:pPr>
              <w:rPr>
                <w:rStyle w:val="CodeSnippet"/>
                <w:noProof/>
              </w:rPr>
            </w:pPr>
            <w:r w:rsidRPr="006824F5">
              <w:rPr>
                <w:rStyle w:val="CodeSnippet"/>
                <w:noProof/>
              </w:rPr>
              <w:t xml:space="preserve">      type: </w:t>
            </w:r>
            <w:hyperlink w:anchor="TYPE_TOSCA_SCALAR_UNIT_SIZE" w:history="1">
              <w:r w:rsidRPr="006449C3">
                <w:rPr>
                  <w:rStyle w:val="Hyperlink"/>
                  <w:rFonts w:ascii="Consolas" w:hAnsi="Consolas" w:cs="Consolas"/>
                </w:rPr>
                <w:t>scalar-unit.size</w:t>
              </w:r>
            </w:hyperlink>
          </w:p>
          <w:p w14:paraId="2B1B5266" w14:textId="77777777" w:rsidR="002D57C4" w:rsidRPr="006824F5" w:rsidRDefault="002D57C4" w:rsidP="00502E57">
            <w:pPr>
              <w:rPr>
                <w:rStyle w:val="CodeSnippet"/>
                <w:noProof/>
              </w:rPr>
            </w:pPr>
            <w:r w:rsidRPr="006824F5">
              <w:rPr>
                <w:rStyle w:val="CodeSnippet"/>
                <w:noProof/>
              </w:rPr>
              <w:t xml:space="preserve">      constraints:</w:t>
            </w:r>
          </w:p>
          <w:p w14:paraId="5234E999"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greater_or_equal: 0</w:t>
            </w:r>
            <w:r>
              <w:rPr>
                <w:rStyle w:val="CodeSnippet"/>
                <w:noProof/>
              </w:rPr>
              <w:t xml:space="preserve"> GB</w:t>
            </w:r>
          </w:p>
          <w:p w14:paraId="52F2648E" w14:textId="77777777" w:rsidR="002D57C4" w:rsidRDefault="002D57C4" w:rsidP="00502E57">
            <w:pPr>
              <w:rPr>
                <w:rStyle w:val="CodeSnippet"/>
                <w:noProof/>
              </w:rPr>
            </w:pPr>
            <w:r>
              <w:rPr>
                <w:rStyle w:val="CodeSnippet"/>
                <w:noProof/>
              </w:rPr>
              <w:t xml:space="preserve">  capabilities:</w:t>
            </w:r>
          </w:p>
          <w:p w14:paraId="38086A7C" w14:textId="77777777" w:rsidR="002D57C4" w:rsidRDefault="002D57C4" w:rsidP="00502E57">
            <w:pPr>
              <w:rPr>
                <w:rStyle w:val="CodeSnippet"/>
                <w:noProof/>
              </w:rPr>
            </w:pPr>
            <w:r>
              <w:rPr>
                <w:rStyle w:val="CodeSnippet"/>
                <w:noProof/>
              </w:rPr>
              <w:t xml:space="preserve">    storage_endpoint:</w:t>
            </w:r>
          </w:p>
          <w:p w14:paraId="35E9FB27" w14:textId="77777777" w:rsidR="002D57C4" w:rsidRPr="006824F5" w:rsidRDefault="002D57C4" w:rsidP="00502E57">
            <w:pPr>
              <w:rPr>
                <w:rStyle w:val="CodeSnippet"/>
              </w:rPr>
            </w:pPr>
            <w:r>
              <w:rPr>
                <w:rStyle w:val="CodeSnippet"/>
                <w:noProof/>
              </w:rPr>
              <w:t xml:space="preserve">      type: </w:t>
            </w:r>
            <w:hyperlink w:anchor="DEFN_TYPE_CAPABILITIES_ENDPOINT" w:history="1">
              <w:r w:rsidRPr="00AA595D">
                <w:rPr>
                  <w:rStyle w:val="Hyperlink"/>
                  <w:rFonts w:ascii="Consolas" w:hAnsi="Consolas"/>
                  <w:noProof/>
                </w:rPr>
                <w:t>tosca.capabilities.Endpoint</w:t>
              </w:r>
            </w:hyperlink>
          </w:p>
        </w:tc>
      </w:tr>
    </w:tbl>
    <w:p w14:paraId="0D65F121" w14:textId="77777777" w:rsidR="002D57C4" w:rsidRDefault="002D57C4" w:rsidP="002D57C4">
      <w:pPr>
        <w:pStyle w:val="Heading4"/>
        <w:numPr>
          <w:ilvl w:val="3"/>
          <w:numId w:val="3"/>
        </w:numPr>
      </w:pPr>
      <w:r>
        <w:t>Notes:</w:t>
      </w:r>
    </w:p>
    <w:p w14:paraId="1AE033F7" w14:textId="77777777" w:rsidR="002D57C4" w:rsidRPr="0069112A" w:rsidRDefault="002D57C4" w:rsidP="002D57C4">
      <w:pPr>
        <w:pStyle w:val="ListParagraph"/>
        <w:numPr>
          <w:ilvl w:val="0"/>
          <w:numId w:val="18"/>
        </w:numPr>
      </w:pPr>
      <w:r>
        <w:t xml:space="preserve">Subclasses of the </w:t>
      </w:r>
      <w:r w:rsidRPr="008338D2">
        <w:rPr>
          <w:rStyle w:val="CodeSnippet"/>
        </w:rPr>
        <w:t>tosca.nodes.ObjectStorage</w:t>
      </w:r>
      <w:r>
        <w:t xml:space="preserve"> node type may impose further constraints on properties.  For example, a subclass may constrain the (minimum or maximum) length of the ‘</w:t>
      </w:r>
      <w:r w:rsidRPr="00860225">
        <w:rPr>
          <w:rStyle w:val="CodeSnippetHighlight"/>
        </w:rPr>
        <w:t>name</w:t>
      </w:r>
      <w:r>
        <w:rPr>
          <w:rStyle w:val="CodeSnippetHighlight"/>
        </w:rPr>
        <w:t>’</w:t>
      </w:r>
      <w:r>
        <w:t xml:space="preserve"> property or include a regular expression to constrain allowed characters used in the ‘</w:t>
      </w:r>
      <w:r w:rsidRPr="009517CE">
        <w:rPr>
          <w:rStyle w:val="CodeSnippetHighlight"/>
        </w:rPr>
        <w:t>name’</w:t>
      </w:r>
      <w:r>
        <w:t xml:space="preserve"> property.</w:t>
      </w:r>
    </w:p>
    <w:p w14:paraId="26364E51" w14:textId="77777777" w:rsidR="002D57C4" w:rsidRDefault="002D57C4" w:rsidP="002D57C4">
      <w:pPr>
        <w:pStyle w:val="Heading3"/>
        <w:numPr>
          <w:ilvl w:val="2"/>
          <w:numId w:val="3"/>
        </w:numPr>
      </w:pPr>
      <w:bookmarkStart w:id="548" w:name="_Toc379455088"/>
      <w:bookmarkStart w:id="549" w:name="DEFN_TYPE_NODES_BLOCK_STORAGE"/>
      <w:bookmarkStart w:id="550" w:name="_Toc373867873"/>
      <w:r>
        <w:t>tosca.nodes.BlockStorage</w:t>
      </w:r>
      <w:bookmarkEnd w:id="548"/>
    </w:p>
    <w:p w14:paraId="0C674D20" w14:textId="77777777" w:rsidR="002D57C4" w:rsidRDefault="002D57C4" w:rsidP="002D57C4">
      <w:r>
        <w:t xml:space="preserve">The TOSCA </w:t>
      </w:r>
      <w:r w:rsidRPr="00860225">
        <w:rPr>
          <w:rStyle w:val="CodeSnippetHighlight"/>
        </w:rPr>
        <w:t>BlockStorage</w:t>
      </w:r>
      <w:r>
        <w:t xml:space="preserve"> node currently represents a server-local block storage device (i.e., not shared) offering evenly sized blocks of data from which raw storage volumes can be created. </w:t>
      </w:r>
    </w:p>
    <w:p w14:paraId="720673FA" w14:textId="77777777" w:rsidR="002D57C4" w:rsidRPr="006A21F0" w:rsidRDefault="002D57C4" w:rsidP="002D57C4">
      <w:pPr>
        <w:pStyle w:val="NormalaroundTable"/>
      </w:pPr>
      <w:r w:rsidRPr="00F029CB">
        <w:rPr>
          <w:b/>
        </w:rPr>
        <w:t>Note</w:t>
      </w:r>
      <w:r>
        <w:t xml:space="preserve">: </w:t>
      </w:r>
      <w:r w:rsidRPr="00F029CB">
        <w:t>In this draft of the TOSCA Simple Profile, distributed or Network Attached Storage (NAS) are not yet considered (nor are clustered file systems), but the TC plans to do so in future drafts.</w:t>
      </w:r>
      <w:r w:rsidRPr="006A21F0">
        <w:t xml:space="preserv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6A21F0" w14:paraId="1E2D88E7" w14:textId="77777777" w:rsidTr="00502E57">
        <w:tc>
          <w:tcPr>
            <w:tcW w:w="1177" w:type="pct"/>
            <w:shd w:val="clear" w:color="auto" w:fill="D9D9D9"/>
          </w:tcPr>
          <w:p w14:paraId="7C9C363A" w14:textId="77777777" w:rsidR="002D57C4" w:rsidRPr="00422683" w:rsidRDefault="002D57C4" w:rsidP="00502E57">
            <w:pPr>
              <w:pStyle w:val="TableText-Heading"/>
            </w:pPr>
            <w:r w:rsidRPr="00422683">
              <w:lastRenderedPageBreak/>
              <w:t>Shorthand Name</w:t>
            </w:r>
          </w:p>
        </w:tc>
        <w:tc>
          <w:tcPr>
            <w:tcW w:w="3823" w:type="pct"/>
          </w:tcPr>
          <w:p w14:paraId="0FD94B61" w14:textId="77777777" w:rsidR="002D57C4" w:rsidRPr="006A21F0" w:rsidRDefault="002D57C4" w:rsidP="00502E57">
            <w:pPr>
              <w:pStyle w:val="TableText"/>
            </w:pPr>
            <w:r>
              <w:t>BlockStorage</w:t>
            </w:r>
          </w:p>
        </w:tc>
      </w:tr>
      <w:tr w:rsidR="002D57C4" w:rsidRPr="006A21F0" w14:paraId="4603C1DC" w14:textId="77777777" w:rsidTr="00502E57">
        <w:tc>
          <w:tcPr>
            <w:tcW w:w="1177" w:type="pct"/>
            <w:shd w:val="clear" w:color="auto" w:fill="D9D9D9"/>
          </w:tcPr>
          <w:p w14:paraId="53E9D664" w14:textId="77777777" w:rsidR="002D57C4" w:rsidRPr="00422683" w:rsidRDefault="002D57C4" w:rsidP="00502E57">
            <w:pPr>
              <w:pStyle w:val="TableText-Heading"/>
            </w:pPr>
            <w:r w:rsidRPr="00422683">
              <w:t>Type Qualified Name</w:t>
            </w:r>
          </w:p>
        </w:tc>
        <w:tc>
          <w:tcPr>
            <w:tcW w:w="3823" w:type="pct"/>
          </w:tcPr>
          <w:p w14:paraId="4CD29750" w14:textId="77777777" w:rsidR="002D57C4" w:rsidRPr="006A21F0" w:rsidRDefault="002D57C4" w:rsidP="00502E57">
            <w:pPr>
              <w:pStyle w:val="TableText"/>
            </w:pPr>
            <w:r w:rsidRPr="006A21F0">
              <w:t>tosca:BlockStorage</w:t>
            </w:r>
          </w:p>
        </w:tc>
      </w:tr>
      <w:tr w:rsidR="002D57C4" w:rsidRPr="006A21F0" w14:paraId="4B1FE84D" w14:textId="77777777" w:rsidTr="00502E57">
        <w:tc>
          <w:tcPr>
            <w:tcW w:w="1177" w:type="pct"/>
            <w:shd w:val="clear" w:color="auto" w:fill="D9D9D9"/>
          </w:tcPr>
          <w:p w14:paraId="1931010C" w14:textId="77777777" w:rsidR="002D57C4" w:rsidRPr="00422683" w:rsidRDefault="002D57C4" w:rsidP="00502E57">
            <w:pPr>
              <w:pStyle w:val="TableText-Heading"/>
            </w:pPr>
            <w:r w:rsidRPr="00422683">
              <w:t>Type URI</w:t>
            </w:r>
          </w:p>
        </w:tc>
        <w:tc>
          <w:tcPr>
            <w:tcW w:w="3823" w:type="pct"/>
          </w:tcPr>
          <w:p w14:paraId="0801E0F6" w14:textId="77777777" w:rsidR="002D57C4" w:rsidRPr="006A21F0" w:rsidRDefault="002D57C4" w:rsidP="00502E57">
            <w:pPr>
              <w:pStyle w:val="TableText"/>
            </w:pPr>
            <w:r w:rsidRPr="006A21F0">
              <w:t>tosca.nodes.BlockStorage</w:t>
            </w:r>
          </w:p>
        </w:tc>
      </w:tr>
    </w:tbl>
    <w:p w14:paraId="221FAEE3" w14:textId="77777777" w:rsidR="002D57C4" w:rsidRDefault="002D57C4" w:rsidP="002D57C4">
      <w:pPr>
        <w:pStyle w:val="Heading4"/>
        <w:numPr>
          <w:ilvl w:val="3"/>
          <w:numId w:val="3"/>
        </w:numPr>
      </w:pPr>
      <w:bookmarkStart w:id="551" w:name="_Toc379455089"/>
      <w:bookmarkEnd w:id="549"/>
      <w:r>
        <w:t>Properties</w:t>
      </w:r>
      <w:bookmarkEnd w:id="551"/>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41"/>
        <w:gridCol w:w="990"/>
        <w:gridCol w:w="1080"/>
        <w:gridCol w:w="2070"/>
        <w:gridCol w:w="3713"/>
      </w:tblGrid>
      <w:tr w:rsidR="002D57C4" w:rsidRPr="004279F4" w14:paraId="642CFFC8" w14:textId="77777777" w:rsidTr="00502E57">
        <w:trPr>
          <w:cantSplit/>
          <w:tblHeader/>
        </w:trPr>
        <w:tc>
          <w:tcPr>
            <w:tcW w:w="634" w:type="pct"/>
            <w:shd w:val="clear" w:color="auto" w:fill="D9D9D9"/>
          </w:tcPr>
          <w:p w14:paraId="3484F6EF" w14:textId="77777777" w:rsidR="002D57C4" w:rsidRPr="00422683" w:rsidRDefault="002D57C4" w:rsidP="00502E57">
            <w:pPr>
              <w:pStyle w:val="TableText-Heading"/>
            </w:pPr>
            <w:r w:rsidRPr="00422683">
              <w:t>Name</w:t>
            </w:r>
          </w:p>
        </w:tc>
        <w:tc>
          <w:tcPr>
            <w:tcW w:w="550" w:type="pct"/>
            <w:shd w:val="clear" w:color="auto" w:fill="D9D9D9"/>
          </w:tcPr>
          <w:p w14:paraId="6C01F8B3" w14:textId="77777777" w:rsidR="002D57C4" w:rsidRPr="00422683" w:rsidRDefault="002D57C4" w:rsidP="00502E57">
            <w:pPr>
              <w:pStyle w:val="TableText-Heading"/>
            </w:pPr>
            <w:r w:rsidRPr="00422683">
              <w:t>Required</w:t>
            </w:r>
          </w:p>
        </w:tc>
        <w:tc>
          <w:tcPr>
            <w:tcW w:w="600" w:type="pct"/>
            <w:shd w:val="clear" w:color="auto" w:fill="D9D9D9"/>
          </w:tcPr>
          <w:p w14:paraId="22AEEEFA" w14:textId="77777777" w:rsidR="002D57C4" w:rsidRPr="00422683" w:rsidRDefault="002D57C4" w:rsidP="00502E57">
            <w:pPr>
              <w:pStyle w:val="TableText-Heading"/>
            </w:pPr>
            <w:r w:rsidRPr="00422683">
              <w:t>Type</w:t>
            </w:r>
          </w:p>
        </w:tc>
        <w:tc>
          <w:tcPr>
            <w:tcW w:w="1151" w:type="pct"/>
            <w:shd w:val="clear" w:color="auto" w:fill="D9D9D9"/>
          </w:tcPr>
          <w:p w14:paraId="2C12C1B7" w14:textId="77777777" w:rsidR="002D57C4" w:rsidRPr="00422683" w:rsidRDefault="002D57C4" w:rsidP="00502E57">
            <w:pPr>
              <w:pStyle w:val="TableText-Heading"/>
            </w:pPr>
            <w:r w:rsidRPr="00422683">
              <w:t>Constraints</w:t>
            </w:r>
          </w:p>
        </w:tc>
        <w:tc>
          <w:tcPr>
            <w:tcW w:w="2064" w:type="pct"/>
            <w:shd w:val="clear" w:color="auto" w:fill="D9D9D9"/>
          </w:tcPr>
          <w:p w14:paraId="669E5B9A" w14:textId="77777777" w:rsidR="002D57C4" w:rsidRPr="00422683" w:rsidRDefault="002D57C4" w:rsidP="00502E57">
            <w:pPr>
              <w:pStyle w:val="TableText-Heading"/>
            </w:pPr>
            <w:r w:rsidRPr="00422683">
              <w:t>Description</w:t>
            </w:r>
          </w:p>
        </w:tc>
      </w:tr>
      <w:tr w:rsidR="002D57C4" w:rsidRPr="004279F4" w14:paraId="0D67ACAD" w14:textId="77777777" w:rsidTr="00502E57">
        <w:trPr>
          <w:cantSplit/>
        </w:trPr>
        <w:tc>
          <w:tcPr>
            <w:tcW w:w="634" w:type="pct"/>
            <w:shd w:val="clear" w:color="auto" w:fill="FFFFFF"/>
          </w:tcPr>
          <w:p w14:paraId="2D5D7785" w14:textId="77777777" w:rsidR="002D57C4" w:rsidRDefault="002D57C4" w:rsidP="00502E57">
            <w:pPr>
              <w:pStyle w:val="TableText"/>
              <w:rPr>
                <w:noProof/>
              </w:rPr>
            </w:pPr>
            <w:r>
              <w:rPr>
                <w:noProof/>
              </w:rPr>
              <w:t>size</w:t>
            </w:r>
          </w:p>
        </w:tc>
        <w:tc>
          <w:tcPr>
            <w:tcW w:w="550" w:type="pct"/>
            <w:shd w:val="clear" w:color="auto" w:fill="FFFFFF"/>
          </w:tcPr>
          <w:p w14:paraId="75BEF750" w14:textId="77777777" w:rsidR="002D57C4" w:rsidRDefault="002D57C4" w:rsidP="00502E57">
            <w:pPr>
              <w:pStyle w:val="TableText"/>
            </w:pPr>
            <w:r>
              <w:t>yes *</w:t>
            </w:r>
          </w:p>
        </w:tc>
        <w:tc>
          <w:tcPr>
            <w:tcW w:w="600" w:type="pct"/>
            <w:shd w:val="clear" w:color="auto" w:fill="FFFFFF"/>
          </w:tcPr>
          <w:p w14:paraId="3A22BBA3" w14:textId="77777777" w:rsidR="002D57C4" w:rsidRDefault="008C123E" w:rsidP="00502E57">
            <w:pPr>
              <w:pStyle w:val="TableText"/>
            </w:pPr>
            <w:hyperlink w:anchor="TYPE_TOSCA_SCALAR_UNIT_SIZE" w:history="1">
              <w:r w:rsidR="002D57C4" w:rsidRPr="00962AD0">
                <w:rPr>
                  <w:rStyle w:val="Hyperlink"/>
                </w:rPr>
                <w:t>scalar-unit.size</w:t>
              </w:r>
            </w:hyperlink>
          </w:p>
        </w:tc>
        <w:tc>
          <w:tcPr>
            <w:tcW w:w="1151" w:type="pct"/>
            <w:shd w:val="clear" w:color="auto" w:fill="FFFFFF"/>
          </w:tcPr>
          <w:p w14:paraId="6185348E" w14:textId="77777777" w:rsidR="002D57C4" w:rsidRPr="000B5D0F" w:rsidRDefault="002D57C4" w:rsidP="00502E57">
            <w:pPr>
              <w:pStyle w:val="TableText"/>
            </w:pPr>
            <w:r w:rsidRPr="000B5D0F">
              <w:rPr>
                <w:rStyle w:val="CodeSnippet"/>
              </w:rPr>
              <w:t>greater_or_equal: 1</w:t>
            </w:r>
            <w:r>
              <w:rPr>
                <w:rStyle w:val="CodeSnippet"/>
              </w:rPr>
              <w:t xml:space="preserve"> MB</w:t>
            </w:r>
          </w:p>
        </w:tc>
        <w:tc>
          <w:tcPr>
            <w:tcW w:w="2064" w:type="pct"/>
            <w:shd w:val="clear" w:color="auto" w:fill="FFFFFF"/>
          </w:tcPr>
          <w:p w14:paraId="4E3E0B58" w14:textId="77777777" w:rsidR="002D57C4" w:rsidRDefault="002D57C4" w:rsidP="00502E57">
            <w:pPr>
              <w:pStyle w:val="TableText"/>
            </w:pPr>
            <w:r>
              <w:t>The requested storage size (default unit is MB).</w:t>
            </w:r>
          </w:p>
          <w:p w14:paraId="3D460E0E" w14:textId="77777777" w:rsidR="002D57C4" w:rsidRDefault="002D57C4" w:rsidP="00502E57">
            <w:pPr>
              <w:pStyle w:val="TableText"/>
            </w:pPr>
          </w:p>
          <w:p w14:paraId="4395F5D1" w14:textId="77777777" w:rsidR="002D57C4" w:rsidRDefault="002D57C4" w:rsidP="00502E57">
            <w:pPr>
              <w:pStyle w:val="TableText"/>
            </w:pPr>
            <w:r>
              <w:t>* Note:</w:t>
            </w:r>
          </w:p>
          <w:p w14:paraId="6B043EBF" w14:textId="77777777" w:rsidR="002D57C4" w:rsidRDefault="002D57C4" w:rsidP="002D57C4">
            <w:pPr>
              <w:pStyle w:val="TableText"/>
              <w:numPr>
                <w:ilvl w:val="0"/>
                <w:numId w:val="18"/>
              </w:numPr>
            </w:pPr>
            <w:r w:rsidRPr="00EA4287">
              <w:rPr>
                <w:b/>
              </w:rPr>
              <w:t>Required</w:t>
            </w:r>
            <w:r>
              <w:t xml:space="preserve"> when an existing volume (i.e., volume_id) is not available.</w:t>
            </w:r>
          </w:p>
          <w:p w14:paraId="1CE80DD7" w14:textId="77777777" w:rsidR="002D57C4" w:rsidRDefault="002D57C4" w:rsidP="002D57C4">
            <w:pPr>
              <w:pStyle w:val="TableText"/>
              <w:numPr>
                <w:ilvl w:val="0"/>
                <w:numId w:val="18"/>
              </w:numPr>
            </w:pPr>
            <w:r>
              <w:t>If volume_id is provided, size is ignored.  Resize of existing volumes is not considered at this time.</w:t>
            </w:r>
          </w:p>
        </w:tc>
      </w:tr>
      <w:tr w:rsidR="002D57C4" w:rsidRPr="004279F4" w14:paraId="5AD53B7A" w14:textId="77777777" w:rsidTr="00502E57">
        <w:trPr>
          <w:cantSplit/>
        </w:trPr>
        <w:tc>
          <w:tcPr>
            <w:tcW w:w="634" w:type="pct"/>
            <w:shd w:val="clear" w:color="auto" w:fill="FFFFFF"/>
          </w:tcPr>
          <w:p w14:paraId="5D582BD5" w14:textId="77777777" w:rsidR="002D57C4" w:rsidDel="00F542CE" w:rsidRDefault="002D57C4" w:rsidP="00502E57">
            <w:pPr>
              <w:pStyle w:val="TableText"/>
              <w:rPr>
                <w:noProof/>
              </w:rPr>
            </w:pPr>
            <w:r>
              <w:rPr>
                <w:noProof/>
              </w:rPr>
              <w:t>volume_id</w:t>
            </w:r>
          </w:p>
        </w:tc>
        <w:tc>
          <w:tcPr>
            <w:tcW w:w="550" w:type="pct"/>
            <w:shd w:val="clear" w:color="auto" w:fill="FFFFFF"/>
          </w:tcPr>
          <w:p w14:paraId="1A96730E" w14:textId="77777777" w:rsidR="002D57C4" w:rsidRDefault="002D57C4" w:rsidP="00502E57">
            <w:pPr>
              <w:pStyle w:val="TableText"/>
            </w:pPr>
            <w:r>
              <w:t xml:space="preserve">no </w:t>
            </w:r>
          </w:p>
        </w:tc>
        <w:tc>
          <w:tcPr>
            <w:tcW w:w="600" w:type="pct"/>
            <w:shd w:val="clear" w:color="auto" w:fill="FFFFFF"/>
          </w:tcPr>
          <w:p w14:paraId="18C8B069" w14:textId="77777777" w:rsidR="002D57C4" w:rsidRDefault="008C123E" w:rsidP="00502E57">
            <w:pPr>
              <w:pStyle w:val="TableText"/>
            </w:pPr>
            <w:hyperlink w:anchor="TYPE_YAML_STRING" w:history="1">
              <w:r w:rsidR="002D57C4" w:rsidRPr="0059400F">
                <w:rPr>
                  <w:rStyle w:val="Hyperlink"/>
                </w:rPr>
                <w:t>string</w:t>
              </w:r>
            </w:hyperlink>
          </w:p>
        </w:tc>
        <w:tc>
          <w:tcPr>
            <w:tcW w:w="1151" w:type="pct"/>
            <w:shd w:val="clear" w:color="auto" w:fill="FFFFFF"/>
          </w:tcPr>
          <w:p w14:paraId="66247B31" w14:textId="77777777" w:rsidR="002D57C4" w:rsidRPr="000B5D0F" w:rsidDel="004B5A93" w:rsidRDefault="002D57C4" w:rsidP="00502E57">
            <w:pPr>
              <w:pStyle w:val="TableText"/>
            </w:pPr>
            <w:r>
              <w:t>None</w:t>
            </w:r>
          </w:p>
        </w:tc>
        <w:tc>
          <w:tcPr>
            <w:tcW w:w="2064" w:type="pct"/>
            <w:shd w:val="clear" w:color="auto" w:fill="FFFFFF"/>
          </w:tcPr>
          <w:p w14:paraId="2096F8D8" w14:textId="77777777" w:rsidR="002D57C4" w:rsidRDefault="002D57C4" w:rsidP="00502E57">
            <w:pPr>
              <w:pStyle w:val="TableText"/>
            </w:pPr>
            <w:r>
              <w:t>ID of an existing volume (that is in the accessible scope of the requesting application).</w:t>
            </w:r>
          </w:p>
        </w:tc>
      </w:tr>
      <w:tr w:rsidR="002D57C4" w:rsidRPr="004279F4" w14:paraId="606A6506" w14:textId="77777777" w:rsidTr="00502E57">
        <w:trPr>
          <w:cantSplit/>
        </w:trPr>
        <w:tc>
          <w:tcPr>
            <w:tcW w:w="634" w:type="pct"/>
            <w:shd w:val="clear" w:color="auto" w:fill="FFFFFF"/>
          </w:tcPr>
          <w:p w14:paraId="41579C53" w14:textId="77777777" w:rsidR="002D57C4" w:rsidRDefault="002D57C4" w:rsidP="00502E57">
            <w:pPr>
              <w:pStyle w:val="TableText"/>
              <w:rPr>
                <w:noProof/>
              </w:rPr>
            </w:pPr>
            <w:r>
              <w:rPr>
                <w:noProof/>
              </w:rPr>
              <w:t>snapshot_id</w:t>
            </w:r>
          </w:p>
        </w:tc>
        <w:tc>
          <w:tcPr>
            <w:tcW w:w="550" w:type="pct"/>
            <w:shd w:val="clear" w:color="auto" w:fill="FFFFFF"/>
          </w:tcPr>
          <w:p w14:paraId="5914F04C" w14:textId="77777777" w:rsidR="002D57C4" w:rsidRDefault="002D57C4" w:rsidP="00502E57">
            <w:pPr>
              <w:pStyle w:val="TableText"/>
            </w:pPr>
            <w:r>
              <w:t>no</w:t>
            </w:r>
          </w:p>
        </w:tc>
        <w:tc>
          <w:tcPr>
            <w:tcW w:w="600" w:type="pct"/>
            <w:shd w:val="clear" w:color="auto" w:fill="FFFFFF"/>
          </w:tcPr>
          <w:p w14:paraId="13536CC7" w14:textId="77777777" w:rsidR="002D57C4" w:rsidRDefault="008C123E" w:rsidP="00502E57">
            <w:pPr>
              <w:pStyle w:val="TableText"/>
            </w:pPr>
            <w:hyperlink w:anchor="TYPE_YAML_STRING" w:history="1">
              <w:r w:rsidR="002D57C4" w:rsidRPr="0059400F">
                <w:rPr>
                  <w:rStyle w:val="Hyperlink"/>
                </w:rPr>
                <w:t>string</w:t>
              </w:r>
            </w:hyperlink>
          </w:p>
        </w:tc>
        <w:tc>
          <w:tcPr>
            <w:tcW w:w="1151" w:type="pct"/>
            <w:shd w:val="clear" w:color="auto" w:fill="FFFFFF"/>
          </w:tcPr>
          <w:p w14:paraId="0280C79E" w14:textId="77777777" w:rsidR="002D57C4" w:rsidRDefault="002D57C4" w:rsidP="00502E57">
            <w:pPr>
              <w:pStyle w:val="TableText"/>
            </w:pPr>
            <w:r>
              <w:t>None</w:t>
            </w:r>
          </w:p>
        </w:tc>
        <w:tc>
          <w:tcPr>
            <w:tcW w:w="2064" w:type="pct"/>
            <w:shd w:val="clear" w:color="auto" w:fill="FFFFFF"/>
          </w:tcPr>
          <w:p w14:paraId="2176AA27" w14:textId="77777777" w:rsidR="002D57C4" w:rsidRDefault="002D57C4" w:rsidP="00502E57">
            <w:pPr>
              <w:pStyle w:val="TableText"/>
            </w:pPr>
            <w:r>
              <w:t>Some identifier that represents an existing snapshot that should be used when creating the block storage (volume).</w:t>
            </w:r>
          </w:p>
        </w:tc>
      </w:tr>
    </w:tbl>
    <w:p w14:paraId="6CB27344" w14:textId="77777777" w:rsidR="002D57C4" w:rsidRDefault="002D57C4" w:rsidP="002D57C4">
      <w:pPr>
        <w:pStyle w:val="Heading4"/>
        <w:numPr>
          <w:ilvl w:val="3"/>
          <w:numId w:val="3"/>
        </w:numPr>
      </w:pPr>
      <w:bookmarkStart w:id="552" w:name="_Toc379455090"/>
      <w:r>
        <w:t>Attributes</w:t>
      </w:r>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41"/>
        <w:gridCol w:w="990"/>
        <w:gridCol w:w="1080"/>
        <w:gridCol w:w="1799"/>
        <w:gridCol w:w="3984"/>
      </w:tblGrid>
      <w:tr w:rsidR="002D57C4" w:rsidRPr="004279F4" w14:paraId="651BA65E" w14:textId="77777777" w:rsidTr="00502E57">
        <w:trPr>
          <w:cantSplit/>
          <w:tblHeader/>
        </w:trPr>
        <w:tc>
          <w:tcPr>
            <w:tcW w:w="634" w:type="pct"/>
            <w:shd w:val="clear" w:color="auto" w:fill="D9D9D9"/>
          </w:tcPr>
          <w:p w14:paraId="14FCDA9D" w14:textId="77777777" w:rsidR="002D57C4" w:rsidRPr="00422683" w:rsidRDefault="002D57C4" w:rsidP="00502E57">
            <w:pPr>
              <w:pStyle w:val="TableText-Heading"/>
            </w:pPr>
            <w:r w:rsidRPr="00422683">
              <w:t>Name</w:t>
            </w:r>
          </w:p>
        </w:tc>
        <w:tc>
          <w:tcPr>
            <w:tcW w:w="550" w:type="pct"/>
            <w:shd w:val="clear" w:color="auto" w:fill="D9D9D9"/>
          </w:tcPr>
          <w:p w14:paraId="435B6385" w14:textId="77777777" w:rsidR="002D57C4" w:rsidRPr="00422683" w:rsidRDefault="002D57C4" w:rsidP="00502E57">
            <w:pPr>
              <w:pStyle w:val="TableText-Heading"/>
            </w:pPr>
            <w:r w:rsidRPr="00422683">
              <w:t>Required</w:t>
            </w:r>
          </w:p>
        </w:tc>
        <w:tc>
          <w:tcPr>
            <w:tcW w:w="600" w:type="pct"/>
            <w:shd w:val="clear" w:color="auto" w:fill="D9D9D9"/>
          </w:tcPr>
          <w:p w14:paraId="2405BEC8" w14:textId="77777777" w:rsidR="002D57C4" w:rsidRPr="00422683" w:rsidRDefault="002D57C4" w:rsidP="00502E57">
            <w:pPr>
              <w:pStyle w:val="TableText-Heading"/>
            </w:pPr>
            <w:r w:rsidRPr="00422683">
              <w:t>Type</w:t>
            </w:r>
          </w:p>
        </w:tc>
        <w:tc>
          <w:tcPr>
            <w:tcW w:w="1000" w:type="pct"/>
            <w:shd w:val="clear" w:color="auto" w:fill="D9D9D9"/>
          </w:tcPr>
          <w:p w14:paraId="0B74D3DA" w14:textId="77777777" w:rsidR="002D57C4" w:rsidRPr="00422683" w:rsidRDefault="002D57C4" w:rsidP="00502E57">
            <w:pPr>
              <w:pStyle w:val="TableText-Heading"/>
            </w:pPr>
            <w:r w:rsidRPr="00422683">
              <w:t>Constraints</w:t>
            </w:r>
          </w:p>
        </w:tc>
        <w:tc>
          <w:tcPr>
            <w:tcW w:w="2215" w:type="pct"/>
            <w:shd w:val="clear" w:color="auto" w:fill="D9D9D9"/>
          </w:tcPr>
          <w:p w14:paraId="1BF019D4" w14:textId="77777777" w:rsidR="002D57C4" w:rsidRPr="00422683" w:rsidRDefault="002D57C4" w:rsidP="00502E57">
            <w:pPr>
              <w:pStyle w:val="TableText-Heading"/>
            </w:pPr>
            <w:r w:rsidRPr="00422683">
              <w:t>Description</w:t>
            </w:r>
          </w:p>
        </w:tc>
      </w:tr>
      <w:tr w:rsidR="002D57C4" w:rsidRPr="004279F4" w14:paraId="7B25BD08" w14:textId="77777777" w:rsidTr="00502E57">
        <w:trPr>
          <w:cantSplit/>
        </w:trPr>
        <w:tc>
          <w:tcPr>
            <w:tcW w:w="634" w:type="pct"/>
            <w:shd w:val="clear" w:color="auto" w:fill="FFFFFF"/>
          </w:tcPr>
          <w:p w14:paraId="70CA4182" w14:textId="77777777" w:rsidR="002D57C4" w:rsidRDefault="002D57C4" w:rsidP="00502E57">
            <w:pPr>
              <w:pStyle w:val="TableText"/>
              <w:rPr>
                <w:noProof/>
              </w:rPr>
            </w:pPr>
            <w:r>
              <w:rPr>
                <w:noProof/>
              </w:rPr>
              <w:t>N/A</w:t>
            </w:r>
          </w:p>
        </w:tc>
        <w:tc>
          <w:tcPr>
            <w:tcW w:w="550" w:type="pct"/>
            <w:shd w:val="clear" w:color="auto" w:fill="FFFFFF"/>
          </w:tcPr>
          <w:p w14:paraId="1A3FFE82" w14:textId="77777777" w:rsidR="002D57C4" w:rsidRDefault="002D57C4" w:rsidP="00502E57">
            <w:pPr>
              <w:pStyle w:val="TableText"/>
            </w:pPr>
            <w:r>
              <w:t>N/A</w:t>
            </w:r>
          </w:p>
        </w:tc>
        <w:tc>
          <w:tcPr>
            <w:tcW w:w="600" w:type="pct"/>
            <w:shd w:val="clear" w:color="auto" w:fill="FFFFFF"/>
          </w:tcPr>
          <w:p w14:paraId="24137275" w14:textId="77777777" w:rsidR="002D57C4" w:rsidRDefault="002D57C4" w:rsidP="00502E57">
            <w:pPr>
              <w:pStyle w:val="TableText"/>
            </w:pPr>
            <w:r>
              <w:t>N/A</w:t>
            </w:r>
          </w:p>
        </w:tc>
        <w:tc>
          <w:tcPr>
            <w:tcW w:w="1000" w:type="pct"/>
            <w:shd w:val="clear" w:color="auto" w:fill="FFFFFF"/>
          </w:tcPr>
          <w:p w14:paraId="191AB2F2" w14:textId="77777777" w:rsidR="002D57C4" w:rsidRDefault="002D57C4" w:rsidP="00502E57">
            <w:pPr>
              <w:pStyle w:val="TableText"/>
            </w:pPr>
            <w:r>
              <w:t>N/A</w:t>
            </w:r>
          </w:p>
        </w:tc>
        <w:tc>
          <w:tcPr>
            <w:tcW w:w="2215" w:type="pct"/>
            <w:shd w:val="clear" w:color="auto" w:fill="FFFFFF"/>
          </w:tcPr>
          <w:p w14:paraId="304FA97C" w14:textId="77777777" w:rsidR="002D57C4" w:rsidRDefault="002D57C4" w:rsidP="00502E57">
            <w:pPr>
              <w:pStyle w:val="TableText"/>
            </w:pPr>
            <w:r>
              <w:t>N/A</w:t>
            </w:r>
          </w:p>
        </w:tc>
      </w:tr>
    </w:tbl>
    <w:p w14:paraId="71D1C494" w14:textId="77777777" w:rsidR="002D57C4" w:rsidRDefault="002D57C4" w:rsidP="002D57C4">
      <w:pPr>
        <w:pStyle w:val="Heading4"/>
        <w:numPr>
          <w:ilvl w:val="3"/>
          <w:numId w:val="3"/>
        </w:numPr>
      </w:pPr>
      <w:r>
        <w:t>Definition</w:t>
      </w:r>
      <w:bookmarkEnd w:id="55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B72A11B" w14:textId="77777777" w:rsidTr="00502E57">
        <w:trPr>
          <w:cantSplit/>
        </w:trPr>
        <w:tc>
          <w:tcPr>
            <w:tcW w:w="9576" w:type="dxa"/>
            <w:shd w:val="clear" w:color="auto" w:fill="D9D9D9" w:themeFill="background1" w:themeFillShade="D9"/>
          </w:tcPr>
          <w:p w14:paraId="176F5888" w14:textId="77777777" w:rsidR="002D57C4" w:rsidRPr="006824F5" w:rsidRDefault="002D57C4" w:rsidP="00502E57">
            <w:pPr>
              <w:rPr>
                <w:rStyle w:val="CodeSnippet"/>
                <w:noProof/>
              </w:rPr>
            </w:pPr>
            <w:r w:rsidRPr="006824F5">
              <w:rPr>
                <w:rStyle w:val="CodeSnippet"/>
                <w:noProof/>
              </w:rPr>
              <w:t>tosca.nodes.BlockStorage</w:t>
            </w:r>
            <w:r>
              <w:rPr>
                <w:rStyle w:val="CodeSnippet"/>
                <w:noProof/>
              </w:rPr>
              <w:t>:</w:t>
            </w:r>
          </w:p>
          <w:p w14:paraId="25A40923" w14:textId="77777777" w:rsidR="002D57C4" w:rsidRPr="006824F5" w:rsidRDefault="002D57C4" w:rsidP="00502E57">
            <w:pPr>
              <w:rPr>
                <w:rStyle w:val="CodeSnippet"/>
                <w:noProof/>
              </w:rPr>
            </w:pPr>
            <w:r w:rsidRPr="006824F5">
              <w:rPr>
                <w:rStyle w:val="CodeSnippet"/>
                <w:noProof/>
              </w:rPr>
              <w:t xml:space="preserve">  derived_from: </w:t>
            </w:r>
            <w:hyperlink w:anchor="DEFN_TYPE_NODES_ROOT" w:history="1">
              <w:r w:rsidRPr="00120A25">
                <w:rPr>
                  <w:rStyle w:val="Hyperlink"/>
                  <w:rFonts w:ascii="Consolas" w:hAnsi="Consolas"/>
                  <w:noProof/>
                </w:rPr>
                <w:t>tosca.nodes.Root</w:t>
              </w:r>
            </w:hyperlink>
          </w:p>
          <w:p w14:paraId="20FF523E" w14:textId="77777777" w:rsidR="002D57C4" w:rsidRDefault="002D57C4" w:rsidP="00502E57">
            <w:pPr>
              <w:rPr>
                <w:rStyle w:val="CodeSnippet"/>
                <w:noProof/>
              </w:rPr>
            </w:pPr>
            <w:r w:rsidRPr="006824F5">
              <w:rPr>
                <w:rStyle w:val="CodeSnippet"/>
                <w:noProof/>
              </w:rPr>
              <w:t xml:space="preserve">  properties:</w:t>
            </w:r>
          </w:p>
          <w:p w14:paraId="7E02D5C8" w14:textId="77777777" w:rsidR="002D57C4" w:rsidRDefault="002D57C4" w:rsidP="00502E57">
            <w:pPr>
              <w:rPr>
                <w:rStyle w:val="CodeSnippet"/>
                <w:noProof/>
              </w:rPr>
            </w:pPr>
            <w:r>
              <w:rPr>
                <w:rStyle w:val="CodeSnippet"/>
                <w:noProof/>
              </w:rPr>
              <w:t xml:space="preserve">    size: </w:t>
            </w:r>
          </w:p>
          <w:p w14:paraId="4DD061E0" w14:textId="77777777" w:rsidR="002D57C4" w:rsidRDefault="002D57C4" w:rsidP="00502E57">
            <w:pPr>
              <w:rPr>
                <w:rStyle w:val="CodeSnippet"/>
                <w:noProof/>
              </w:rPr>
            </w:pPr>
            <w:r>
              <w:rPr>
                <w:rStyle w:val="CodeSnippet"/>
                <w:noProof/>
              </w:rPr>
              <w:t xml:space="preserve">      type: </w:t>
            </w:r>
            <w:hyperlink w:anchor="TYPE_TOSCA_SCALAR_UNIT_SIZE" w:history="1">
              <w:r w:rsidRPr="001F10FC">
                <w:rPr>
                  <w:rStyle w:val="Hyperlink"/>
                  <w:rFonts w:ascii="Consolas" w:hAnsi="Consolas"/>
                </w:rPr>
                <w:t>scalar-unit.size</w:t>
              </w:r>
            </w:hyperlink>
          </w:p>
          <w:p w14:paraId="4E47B0E8" w14:textId="77777777" w:rsidR="002D57C4" w:rsidRDefault="002D57C4" w:rsidP="00502E57">
            <w:pPr>
              <w:rPr>
                <w:rStyle w:val="CodeSnippet"/>
                <w:noProof/>
              </w:rPr>
            </w:pPr>
            <w:r>
              <w:rPr>
                <w:rStyle w:val="CodeSnippet"/>
                <w:noProof/>
              </w:rPr>
              <w:t xml:space="preserve">      constraints:</w:t>
            </w:r>
          </w:p>
          <w:p w14:paraId="2F5A88A7" w14:textId="77777777" w:rsidR="002D57C4" w:rsidRDefault="002D57C4" w:rsidP="00502E57">
            <w:pPr>
              <w:rPr>
                <w:rStyle w:val="CodeSnippet"/>
                <w:noProof/>
              </w:rPr>
            </w:pPr>
            <w:r>
              <w:rPr>
                <w:rStyle w:val="CodeSnippet"/>
                <w:noProof/>
              </w:rPr>
              <w:t xml:space="preserve">        - greater_or_</w:t>
            </w:r>
            <w:r w:rsidRPr="00120A25">
              <w:rPr>
                <w:rStyle w:val="CodeSnippet"/>
                <w:noProof/>
              </w:rPr>
              <w:t>equal</w:t>
            </w:r>
            <w:r>
              <w:rPr>
                <w:rStyle w:val="CodeSnippet"/>
                <w:noProof/>
              </w:rPr>
              <w:t>: 1 MB</w:t>
            </w:r>
          </w:p>
          <w:p w14:paraId="3F393660" w14:textId="77777777" w:rsidR="002D57C4" w:rsidRDefault="002D57C4" w:rsidP="00502E57">
            <w:pPr>
              <w:rPr>
                <w:rStyle w:val="CodeSnippet"/>
                <w:noProof/>
              </w:rPr>
            </w:pPr>
            <w:r>
              <w:rPr>
                <w:rStyle w:val="CodeSnippet"/>
                <w:noProof/>
              </w:rPr>
              <w:t xml:space="preserve">    volume_id:</w:t>
            </w:r>
          </w:p>
          <w:p w14:paraId="10E7D433" w14:textId="77777777" w:rsidR="002D57C4" w:rsidRDefault="002D57C4" w:rsidP="00502E57">
            <w:pPr>
              <w:rPr>
                <w:rStyle w:val="CodeSnippet"/>
                <w:noProof/>
              </w:rPr>
            </w:pPr>
            <w:r>
              <w:rPr>
                <w:rStyle w:val="CodeSnippet"/>
                <w:noProof/>
              </w:rPr>
              <w:t xml:space="preserve">      type: string</w:t>
            </w:r>
          </w:p>
          <w:p w14:paraId="28C45B68" w14:textId="77777777" w:rsidR="002D57C4" w:rsidRDefault="002D57C4" w:rsidP="00502E57">
            <w:pPr>
              <w:rPr>
                <w:rStyle w:val="CodeSnippet"/>
                <w:noProof/>
              </w:rPr>
            </w:pPr>
            <w:r>
              <w:rPr>
                <w:rStyle w:val="CodeSnippet"/>
                <w:noProof/>
              </w:rPr>
              <w:t xml:space="preserve">      required: false</w:t>
            </w:r>
          </w:p>
          <w:p w14:paraId="0FF36513" w14:textId="77777777" w:rsidR="002D57C4" w:rsidRDefault="002D57C4" w:rsidP="00502E57">
            <w:pPr>
              <w:rPr>
                <w:rStyle w:val="CodeSnippet"/>
                <w:noProof/>
              </w:rPr>
            </w:pPr>
            <w:r>
              <w:rPr>
                <w:rStyle w:val="CodeSnippet"/>
                <w:noProof/>
              </w:rPr>
              <w:t xml:space="preserve">    snapshot_id:</w:t>
            </w:r>
          </w:p>
          <w:p w14:paraId="0779378A" w14:textId="77777777" w:rsidR="002D57C4" w:rsidRDefault="002D57C4" w:rsidP="00502E57">
            <w:pPr>
              <w:rPr>
                <w:rStyle w:val="CodeSnippet"/>
                <w:noProof/>
              </w:rPr>
            </w:pPr>
            <w:r>
              <w:rPr>
                <w:rStyle w:val="CodeSnippet"/>
                <w:noProof/>
              </w:rPr>
              <w:t xml:space="preserve">      type: string</w:t>
            </w:r>
          </w:p>
          <w:p w14:paraId="50544DFF" w14:textId="77777777" w:rsidR="002D57C4" w:rsidRDefault="002D57C4" w:rsidP="00502E57">
            <w:pPr>
              <w:rPr>
                <w:rStyle w:val="CodeSnippet"/>
                <w:noProof/>
              </w:rPr>
            </w:pPr>
            <w:r>
              <w:rPr>
                <w:rStyle w:val="CodeSnippet"/>
                <w:noProof/>
              </w:rPr>
              <w:t xml:space="preserve">      required: false</w:t>
            </w:r>
          </w:p>
          <w:p w14:paraId="4D411790" w14:textId="77777777" w:rsidR="002D57C4" w:rsidRPr="006824F5" w:rsidRDefault="002D57C4" w:rsidP="00502E57">
            <w:pPr>
              <w:rPr>
                <w:rStyle w:val="CodeSnippet"/>
                <w:noProof/>
              </w:rPr>
            </w:pPr>
            <w:r w:rsidRPr="006824F5">
              <w:rPr>
                <w:rStyle w:val="CodeSnippet"/>
                <w:noProof/>
              </w:rPr>
              <w:t xml:space="preserve">  capabilities:</w:t>
            </w:r>
          </w:p>
          <w:p w14:paraId="5531C6AE" w14:textId="77777777" w:rsidR="002D57C4" w:rsidRDefault="002D57C4" w:rsidP="00502E57">
            <w:pPr>
              <w:rPr>
                <w:rStyle w:val="CodeSnippet"/>
                <w:noProof/>
              </w:rPr>
            </w:pPr>
            <w:r>
              <w:rPr>
                <w:rStyle w:val="CodeSnippet"/>
                <w:noProof/>
              </w:rPr>
              <w:t xml:space="preserve">    attachment</w:t>
            </w:r>
            <w:r w:rsidRPr="006824F5">
              <w:rPr>
                <w:rStyle w:val="CodeSnippet"/>
                <w:noProof/>
              </w:rPr>
              <w:t xml:space="preserve">: </w:t>
            </w:r>
          </w:p>
          <w:p w14:paraId="719FD31B" w14:textId="77777777" w:rsidR="002D57C4" w:rsidRPr="006824F5" w:rsidRDefault="002D57C4" w:rsidP="00502E57">
            <w:pPr>
              <w:rPr>
                <w:rStyle w:val="CodeSnippet"/>
                <w:noProof/>
              </w:rPr>
            </w:pPr>
            <w:r>
              <w:rPr>
                <w:rStyle w:val="CodeSnippet"/>
                <w:noProof/>
              </w:rPr>
              <w:t xml:space="preserve">      type: </w:t>
            </w:r>
            <w:hyperlink w:anchor="DEFN_TYPE_CAPABILITIES_ATTACHMENT" w:history="1">
              <w:r w:rsidRPr="00120A25">
                <w:rPr>
                  <w:rStyle w:val="Hyperlink"/>
                  <w:rFonts w:ascii="Consolas" w:hAnsi="Consolas"/>
                  <w:noProof/>
                </w:rPr>
                <w:t>tosca.capabilities.Attachment</w:t>
              </w:r>
            </w:hyperlink>
          </w:p>
        </w:tc>
      </w:tr>
    </w:tbl>
    <w:p w14:paraId="179B4AAC" w14:textId="77777777" w:rsidR="002D57C4" w:rsidRDefault="002D57C4" w:rsidP="002D57C4">
      <w:pPr>
        <w:pStyle w:val="Heading4"/>
        <w:numPr>
          <w:ilvl w:val="3"/>
          <w:numId w:val="3"/>
        </w:numPr>
      </w:pPr>
      <w:r>
        <w:lastRenderedPageBreak/>
        <w:t>Additional Requirements</w:t>
      </w:r>
    </w:p>
    <w:p w14:paraId="3B8C755D" w14:textId="77777777" w:rsidR="002D57C4" w:rsidRDefault="002D57C4" w:rsidP="002D57C4">
      <w:pPr>
        <w:pStyle w:val="ListParagraph"/>
        <w:numPr>
          <w:ilvl w:val="0"/>
          <w:numId w:val="31"/>
        </w:numPr>
      </w:pPr>
      <w:r w:rsidRPr="003A17BC">
        <w:t xml:space="preserve">The </w:t>
      </w:r>
      <w:r w:rsidRPr="00A4326D">
        <w:rPr>
          <w:rStyle w:val="CodeSnippetHighlight"/>
        </w:rPr>
        <w:t>size</w:t>
      </w:r>
      <w:r w:rsidRPr="003A17BC">
        <w:t xml:space="preserve"> property is required when an existing volume (i.e., </w:t>
      </w:r>
      <w:r w:rsidRPr="003A17BC">
        <w:rPr>
          <w:rStyle w:val="CodeSnippetHighlight"/>
        </w:rPr>
        <w:t>volume</w:t>
      </w:r>
      <w:r>
        <w:rPr>
          <w:rStyle w:val="CodeSnippetHighlight"/>
        </w:rPr>
        <w:t>_i</w:t>
      </w:r>
      <w:r w:rsidRPr="003A17BC">
        <w:rPr>
          <w:rStyle w:val="CodeSnippetHighlight"/>
        </w:rPr>
        <w:t>d</w:t>
      </w:r>
      <w:r w:rsidRPr="003A17BC">
        <w:t xml:space="preserve">) is not available. However, if the property </w:t>
      </w:r>
      <w:r w:rsidRPr="003A17BC">
        <w:rPr>
          <w:rStyle w:val="CodeSnippetHighlight"/>
        </w:rPr>
        <w:t>volume</w:t>
      </w:r>
      <w:r>
        <w:rPr>
          <w:rStyle w:val="CodeSnippetHighlight"/>
        </w:rPr>
        <w:t>_i</w:t>
      </w:r>
      <w:r w:rsidRPr="003A17BC">
        <w:rPr>
          <w:rStyle w:val="CodeSnippetHighlight"/>
        </w:rPr>
        <w:t>d</w:t>
      </w:r>
      <w:r w:rsidRPr="003A17BC">
        <w:t xml:space="preserve"> is provided,</w:t>
      </w:r>
      <w:r>
        <w:t xml:space="preserve"> the</w:t>
      </w:r>
      <w:r w:rsidRPr="003A17BC">
        <w:t xml:space="preserve"> </w:t>
      </w:r>
      <w:r w:rsidRPr="003A17BC">
        <w:rPr>
          <w:rStyle w:val="CodeSnippetHighlight"/>
        </w:rPr>
        <w:t>size</w:t>
      </w:r>
      <w:r>
        <w:rPr>
          <w:rStyle w:val="CodeSnippetHighlight"/>
        </w:rPr>
        <w:t xml:space="preserve"> </w:t>
      </w:r>
      <w:r w:rsidRPr="003A17BC">
        <w:t xml:space="preserve">property is ignored.  </w:t>
      </w:r>
    </w:p>
    <w:p w14:paraId="167F3233" w14:textId="77777777" w:rsidR="002D57C4" w:rsidRDefault="002D57C4" w:rsidP="002D57C4">
      <w:pPr>
        <w:pStyle w:val="Heading4"/>
        <w:numPr>
          <w:ilvl w:val="3"/>
          <w:numId w:val="3"/>
        </w:numPr>
      </w:pPr>
      <w:r>
        <w:t>Notes</w:t>
      </w:r>
    </w:p>
    <w:p w14:paraId="28B597F5" w14:textId="77777777" w:rsidR="002D57C4" w:rsidRDefault="002D57C4" w:rsidP="002D57C4">
      <w:pPr>
        <w:pStyle w:val="ListParagraph"/>
        <w:numPr>
          <w:ilvl w:val="0"/>
          <w:numId w:val="31"/>
        </w:numPr>
      </w:pPr>
      <w:r w:rsidRPr="003A17BC">
        <w:t>Resize is of existing volumes is not considered at this time.</w:t>
      </w:r>
    </w:p>
    <w:p w14:paraId="59936C24" w14:textId="77777777" w:rsidR="002D57C4" w:rsidRPr="00835400" w:rsidRDefault="002D57C4" w:rsidP="002D57C4">
      <w:pPr>
        <w:pStyle w:val="ListParagraph"/>
        <w:numPr>
          <w:ilvl w:val="0"/>
          <w:numId w:val="31"/>
        </w:numPr>
      </w:pPr>
      <w:r w:rsidRPr="00835400">
        <w:t>It is assumed that the volume contains a single filesystem that the operating system (that is hosting an associate application) can recognize and mount without additional information (i.e., it is operating system independent).</w:t>
      </w:r>
    </w:p>
    <w:p w14:paraId="07A88EA1" w14:textId="77777777" w:rsidR="002D57C4" w:rsidRDefault="002D57C4" w:rsidP="002D57C4">
      <w:pPr>
        <w:pStyle w:val="ListParagraph"/>
        <w:numPr>
          <w:ilvl w:val="0"/>
          <w:numId w:val="31"/>
        </w:numPr>
      </w:pPr>
      <w:r w:rsidRPr="00835400">
        <w:t>Currently, this version of the Simple Profile does not consider regions (or availability zones) when modeling storage.</w:t>
      </w:r>
    </w:p>
    <w:p w14:paraId="68745907" w14:textId="77777777" w:rsidR="002D57C4" w:rsidRDefault="002D57C4" w:rsidP="002D57C4">
      <w:pPr>
        <w:pStyle w:val="Heading3"/>
        <w:numPr>
          <w:ilvl w:val="2"/>
          <w:numId w:val="3"/>
        </w:numPr>
      </w:pPr>
      <w:bookmarkStart w:id="553" w:name="DEFN_TYPE_NODES_CONTAINER_RUNTIME"/>
      <w:bookmarkStart w:id="554" w:name="_Toc379455112"/>
      <w:bookmarkStart w:id="555" w:name="DEFN_TYPE_NODES_NETWORK"/>
      <w:bookmarkStart w:id="556" w:name="_Toc373867865"/>
      <w:bookmarkStart w:id="557" w:name="_Toc373867877"/>
      <w:bookmarkEnd w:id="534"/>
      <w:bookmarkEnd w:id="535"/>
      <w:bookmarkEnd w:id="550"/>
      <w:bookmarkEnd w:id="553"/>
      <w:r>
        <w:t>tosca.nodes.Container.Runtime</w:t>
      </w:r>
    </w:p>
    <w:p w14:paraId="528857A1" w14:textId="77777777" w:rsidR="002D57C4" w:rsidRDefault="002D57C4" w:rsidP="002D57C4">
      <w:pPr>
        <w:pStyle w:val="NormalaroundTable"/>
      </w:pPr>
      <w:r>
        <w:t xml:space="preserve">The TOSCA </w:t>
      </w:r>
      <w:r w:rsidRPr="00860225">
        <w:rPr>
          <w:rStyle w:val="CodeSnippetHighlight"/>
        </w:rPr>
        <w:t>Co</w:t>
      </w:r>
      <w:r>
        <w:rPr>
          <w:rStyle w:val="CodeSnippetHighlight"/>
        </w:rPr>
        <w:t>ntainer</w:t>
      </w:r>
      <w:r>
        <w:t xml:space="preserve"> Runtime node </w:t>
      </w:r>
      <w:r w:rsidRPr="009C14A0">
        <w:t>represents</w:t>
      </w:r>
      <w:r>
        <w:t xml:space="preserve"> </w:t>
      </w:r>
      <w:r w:rsidRPr="009C14A0">
        <w:t xml:space="preserve">operating system-level virtualization </w:t>
      </w:r>
      <w:r>
        <w:t>technology</w:t>
      </w:r>
      <w:r w:rsidRPr="009C14A0">
        <w:t xml:space="preserve"> </w:t>
      </w:r>
      <w:r>
        <w:t>used to run multiple application services</w:t>
      </w:r>
      <w:r w:rsidRPr="009C14A0">
        <w:t xml:space="preserve"> on a single </w:t>
      </w:r>
      <w:r>
        <w:t>Compute</w:t>
      </w:r>
      <w:r w:rsidRPr="009C14A0">
        <w:t xml:space="preserve"> host.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466310F5" w14:textId="77777777" w:rsidTr="00502E57">
        <w:tc>
          <w:tcPr>
            <w:tcW w:w="1177" w:type="pct"/>
            <w:shd w:val="clear" w:color="auto" w:fill="D9D9D9"/>
          </w:tcPr>
          <w:p w14:paraId="53969F84" w14:textId="77777777" w:rsidR="002D57C4" w:rsidRPr="00422683" w:rsidRDefault="002D57C4" w:rsidP="00502E57">
            <w:pPr>
              <w:pStyle w:val="TableText-Heading"/>
            </w:pPr>
            <w:r w:rsidRPr="00422683">
              <w:t>Shorthand Name</w:t>
            </w:r>
          </w:p>
        </w:tc>
        <w:tc>
          <w:tcPr>
            <w:tcW w:w="3823" w:type="pct"/>
          </w:tcPr>
          <w:p w14:paraId="54727799" w14:textId="77777777" w:rsidR="002D57C4" w:rsidRPr="005A5497" w:rsidRDefault="002D57C4" w:rsidP="00502E57">
            <w:pPr>
              <w:pStyle w:val="TableText"/>
              <w:rPr>
                <w:noProof/>
              </w:rPr>
            </w:pPr>
            <w:r>
              <w:rPr>
                <w:noProof/>
              </w:rPr>
              <w:t>Container.Runtime</w:t>
            </w:r>
          </w:p>
        </w:tc>
      </w:tr>
      <w:tr w:rsidR="002D57C4" w:rsidRPr="004279F4" w14:paraId="1ED96F0C" w14:textId="77777777" w:rsidTr="00502E57">
        <w:tc>
          <w:tcPr>
            <w:tcW w:w="1177" w:type="pct"/>
            <w:shd w:val="clear" w:color="auto" w:fill="D9D9D9"/>
          </w:tcPr>
          <w:p w14:paraId="618E61D1" w14:textId="77777777" w:rsidR="002D57C4" w:rsidRPr="00422683" w:rsidRDefault="002D57C4" w:rsidP="00502E57">
            <w:pPr>
              <w:pStyle w:val="TableText-Heading"/>
            </w:pPr>
            <w:r w:rsidRPr="00422683">
              <w:t>Type Qualified Name</w:t>
            </w:r>
          </w:p>
        </w:tc>
        <w:tc>
          <w:tcPr>
            <w:tcW w:w="3823" w:type="pct"/>
          </w:tcPr>
          <w:p w14:paraId="2E4B6E76" w14:textId="77777777" w:rsidR="002D57C4" w:rsidRDefault="002D57C4" w:rsidP="00502E57">
            <w:pPr>
              <w:pStyle w:val="TableText"/>
              <w:rPr>
                <w:noProof/>
              </w:rPr>
            </w:pPr>
            <w:r>
              <w:rPr>
                <w:noProof/>
              </w:rPr>
              <w:t>tosca:Container.Runtime</w:t>
            </w:r>
          </w:p>
        </w:tc>
      </w:tr>
      <w:tr w:rsidR="002D57C4" w:rsidRPr="004279F4" w14:paraId="154BA2C3" w14:textId="77777777" w:rsidTr="00502E57">
        <w:tc>
          <w:tcPr>
            <w:tcW w:w="1177" w:type="pct"/>
            <w:shd w:val="clear" w:color="auto" w:fill="D9D9D9"/>
          </w:tcPr>
          <w:p w14:paraId="1685F275" w14:textId="77777777" w:rsidR="002D57C4" w:rsidRPr="00422683" w:rsidRDefault="002D57C4" w:rsidP="00502E57">
            <w:pPr>
              <w:pStyle w:val="TableText-Heading"/>
            </w:pPr>
            <w:r w:rsidRPr="00422683">
              <w:t>Type URI</w:t>
            </w:r>
          </w:p>
        </w:tc>
        <w:tc>
          <w:tcPr>
            <w:tcW w:w="3823" w:type="pct"/>
          </w:tcPr>
          <w:p w14:paraId="2BB336D7" w14:textId="77777777" w:rsidR="002D57C4" w:rsidRPr="001C038A" w:rsidRDefault="002D57C4" w:rsidP="00502E57">
            <w:pPr>
              <w:pStyle w:val="TableText"/>
            </w:pPr>
            <w:r w:rsidRPr="001C038A">
              <w:t>tosca.</w:t>
            </w:r>
            <w:r>
              <w:t>nodes.Container.Runtime</w:t>
            </w:r>
          </w:p>
        </w:tc>
      </w:tr>
    </w:tbl>
    <w:p w14:paraId="11AFBF5A"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27820552" w14:textId="77777777" w:rsidTr="00502E57">
        <w:tc>
          <w:tcPr>
            <w:tcW w:w="9576" w:type="dxa"/>
            <w:shd w:val="clear" w:color="auto" w:fill="D9D9D9" w:themeFill="background1" w:themeFillShade="D9"/>
          </w:tcPr>
          <w:p w14:paraId="1E4C8F21" w14:textId="77777777" w:rsidR="002D57C4" w:rsidRPr="006824F5" w:rsidRDefault="002D57C4" w:rsidP="00502E57">
            <w:pPr>
              <w:rPr>
                <w:rStyle w:val="CodeSnippet"/>
                <w:noProof/>
              </w:rPr>
            </w:pPr>
            <w:r w:rsidRPr="006824F5">
              <w:rPr>
                <w:rStyle w:val="CodeSnippet"/>
                <w:noProof/>
              </w:rPr>
              <w:t>tosca.nodes.Co</w:t>
            </w:r>
            <w:r>
              <w:rPr>
                <w:rStyle w:val="CodeSnippet"/>
                <w:noProof/>
              </w:rPr>
              <w:t>ntainer.Runtime:</w:t>
            </w:r>
          </w:p>
          <w:p w14:paraId="7A1B97A3" w14:textId="77777777" w:rsidR="002D57C4" w:rsidRPr="006824F5" w:rsidRDefault="002D57C4" w:rsidP="00502E57">
            <w:pPr>
              <w:rPr>
                <w:rStyle w:val="CodeSnippet"/>
                <w:noProof/>
              </w:rPr>
            </w:pPr>
            <w:r w:rsidRPr="006824F5">
              <w:rPr>
                <w:rStyle w:val="CodeSnippet"/>
                <w:noProof/>
              </w:rPr>
              <w:t xml:space="preserve">  derived_from: </w:t>
            </w:r>
            <w:hyperlink w:anchor="DEFN_TYPE_NODES_SOFTWARE_COMPONENT" w:history="1">
              <w:r w:rsidRPr="00D2349A">
                <w:rPr>
                  <w:rStyle w:val="Hyperlink"/>
                  <w:rFonts w:ascii="Consolas" w:hAnsi="Consolas"/>
                  <w:noProof/>
                </w:rPr>
                <w:t>tosca.nodes.</w:t>
              </w:r>
              <w:r>
                <w:rPr>
                  <w:rStyle w:val="Hyperlink"/>
                  <w:rFonts w:ascii="Consolas" w:hAnsi="Consolas"/>
                  <w:noProof/>
                </w:rPr>
                <w:t>SoftwareComponent</w:t>
              </w:r>
            </w:hyperlink>
          </w:p>
          <w:p w14:paraId="0F954054" w14:textId="77777777" w:rsidR="002D57C4" w:rsidRPr="006824F5" w:rsidRDefault="002D57C4" w:rsidP="00502E57">
            <w:pPr>
              <w:rPr>
                <w:rStyle w:val="CodeSnippet"/>
                <w:noProof/>
              </w:rPr>
            </w:pPr>
            <w:r w:rsidRPr="006824F5">
              <w:rPr>
                <w:rStyle w:val="CodeSnippet"/>
                <w:noProof/>
              </w:rPr>
              <w:t xml:space="preserve">  capabilities:</w:t>
            </w:r>
          </w:p>
          <w:p w14:paraId="6BD19095" w14:textId="77777777" w:rsidR="002D57C4" w:rsidRPr="006824F5" w:rsidRDefault="002D57C4" w:rsidP="00502E57">
            <w:pPr>
              <w:rPr>
                <w:rStyle w:val="CodeSnippet"/>
                <w:noProof/>
              </w:rPr>
            </w:pPr>
            <w:r w:rsidRPr="006824F5">
              <w:rPr>
                <w:rStyle w:val="CodeSnippet"/>
                <w:noProof/>
              </w:rPr>
              <w:t xml:space="preserve">    </w:t>
            </w:r>
            <w:r>
              <w:rPr>
                <w:rStyle w:val="CodeSnippet"/>
                <w:noProof/>
              </w:rPr>
              <w:t>host</w:t>
            </w:r>
            <w:r w:rsidRPr="006824F5">
              <w:rPr>
                <w:rStyle w:val="CodeSnippet"/>
                <w:noProof/>
              </w:rPr>
              <w:t xml:space="preserve">: </w:t>
            </w:r>
          </w:p>
          <w:p w14:paraId="61A49B90" w14:textId="77777777" w:rsidR="002D57C4"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w:t>
            </w:r>
            <w:r w:rsidRPr="00D2349A">
              <w:rPr>
                <w:rStyle w:val="CodeSnippet"/>
              </w:rPr>
              <w:t xml:space="preserve"> </w:t>
            </w:r>
            <w:hyperlink w:anchor="DEFN_TYPE_CAPABILITIES_CONTAINER" w:history="1">
              <w:r w:rsidRPr="00D2349A">
                <w:rPr>
                  <w:rStyle w:val="Hyperlink"/>
                  <w:rFonts w:ascii="Consolas" w:hAnsi="Consolas"/>
                </w:rPr>
                <w:t>tosca.capabilities.Container</w:t>
              </w:r>
            </w:hyperlink>
          </w:p>
          <w:p w14:paraId="02F0D1D6" w14:textId="77777777" w:rsidR="002D57C4" w:rsidRDefault="002D57C4" w:rsidP="00502E57">
            <w:pPr>
              <w:rPr>
                <w:rStyle w:val="CodeSnippet"/>
                <w:noProof/>
              </w:rPr>
            </w:pPr>
            <w:r>
              <w:rPr>
                <w:rStyle w:val="CodeSnippet"/>
                <w:noProof/>
              </w:rPr>
              <w:t xml:space="preserve">    scalable:</w:t>
            </w:r>
          </w:p>
          <w:p w14:paraId="6BAEAF25" w14:textId="77777777" w:rsidR="002D57C4" w:rsidRPr="006824F5" w:rsidRDefault="002D57C4" w:rsidP="00502E57">
            <w:pPr>
              <w:rPr>
                <w:rStyle w:val="CodeSnippet"/>
                <w:noProof/>
              </w:rPr>
            </w:pPr>
            <w:r>
              <w:rPr>
                <w:rStyle w:val="CodeSnippet"/>
                <w:noProof/>
              </w:rPr>
              <w:t xml:space="preserve">      type: </w:t>
            </w:r>
            <w:hyperlink w:anchor="DEFN_TYPE_CAPABILITIES_SCALABLE" w:history="1">
              <w:r w:rsidRPr="00273842">
                <w:rPr>
                  <w:rStyle w:val="Hyperlink"/>
                  <w:rFonts w:ascii="Consolas" w:hAnsi="Consolas"/>
                  <w:noProof/>
                </w:rPr>
                <w:t>tosca.capabilities.Scalable</w:t>
              </w:r>
            </w:hyperlink>
          </w:p>
        </w:tc>
      </w:tr>
    </w:tbl>
    <w:p w14:paraId="4212F454" w14:textId="77777777" w:rsidR="002D57C4" w:rsidRDefault="002D57C4" w:rsidP="002D57C4">
      <w:pPr>
        <w:pStyle w:val="Heading3"/>
        <w:numPr>
          <w:ilvl w:val="2"/>
          <w:numId w:val="3"/>
        </w:numPr>
      </w:pPr>
      <w:bookmarkStart w:id="558" w:name="DEFN_TYPE_NODES_CONTAINER_APP"/>
      <w:bookmarkEnd w:id="558"/>
      <w:r>
        <w:t>tosca.nodes.Container.Application</w:t>
      </w:r>
    </w:p>
    <w:p w14:paraId="6C3416AD" w14:textId="77777777" w:rsidR="002D57C4" w:rsidRPr="00E97078" w:rsidRDefault="002D57C4" w:rsidP="002D57C4">
      <w:pPr>
        <w:pStyle w:val="NormalaroundTable"/>
      </w:pPr>
      <w:r w:rsidRPr="00E97078">
        <w:t xml:space="preserve">The TOSCA </w:t>
      </w:r>
      <w:r w:rsidRPr="00E97078">
        <w:rPr>
          <w:rStyle w:val="CodeSnippetHighlight"/>
        </w:rPr>
        <w:t>Containe</w:t>
      </w:r>
      <w:r>
        <w:rPr>
          <w:rStyle w:val="CodeSnippetHighlight"/>
        </w:rPr>
        <w:t>r</w:t>
      </w:r>
      <w:r w:rsidRPr="00E97078">
        <w:t xml:space="preserve"> </w:t>
      </w:r>
      <w:r>
        <w:t xml:space="preserve">Application </w:t>
      </w:r>
      <w:r w:rsidRPr="00E97078">
        <w:t xml:space="preserve">node represents </w:t>
      </w:r>
      <w:r>
        <w:t xml:space="preserve">an application that requires </w:t>
      </w:r>
      <w:r w:rsidRPr="00E97078">
        <w:rPr>
          <w:rStyle w:val="CodeSnippetHighlight"/>
        </w:rPr>
        <w:t>Container</w:t>
      </w:r>
      <w:r>
        <w:t>-level virtualization</w:t>
      </w:r>
      <w:r w:rsidRPr="00E97078">
        <w:t xml:space="preserve"> technology.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145A4F89" w14:textId="77777777" w:rsidTr="00502E57">
        <w:tc>
          <w:tcPr>
            <w:tcW w:w="1177" w:type="pct"/>
            <w:shd w:val="clear" w:color="auto" w:fill="D9D9D9"/>
          </w:tcPr>
          <w:p w14:paraId="2556D4B9" w14:textId="77777777" w:rsidR="002D57C4" w:rsidRPr="00422683" w:rsidRDefault="002D57C4" w:rsidP="00502E57">
            <w:pPr>
              <w:pStyle w:val="TableText-Heading"/>
            </w:pPr>
            <w:r w:rsidRPr="00422683">
              <w:t>Shorthand Name</w:t>
            </w:r>
          </w:p>
        </w:tc>
        <w:tc>
          <w:tcPr>
            <w:tcW w:w="3823" w:type="pct"/>
          </w:tcPr>
          <w:p w14:paraId="0F2B8A03" w14:textId="77777777" w:rsidR="002D57C4" w:rsidRPr="005A5497" w:rsidRDefault="002D57C4" w:rsidP="00502E57">
            <w:pPr>
              <w:pStyle w:val="TableText"/>
              <w:rPr>
                <w:noProof/>
              </w:rPr>
            </w:pPr>
            <w:r>
              <w:rPr>
                <w:noProof/>
              </w:rPr>
              <w:t>Container.Application</w:t>
            </w:r>
          </w:p>
        </w:tc>
      </w:tr>
      <w:tr w:rsidR="002D57C4" w:rsidRPr="004279F4" w14:paraId="12DE114B" w14:textId="77777777" w:rsidTr="00502E57">
        <w:tc>
          <w:tcPr>
            <w:tcW w:w="1177" w:type="pct"/>
            <w:shd w:val="clear" w:color="auto" w:fill="D9D9D9"/>
          </w:tcPr>
          <w:p w14:paraId="67AA0851" w14:textId="77777777" w:rsidR="002D57C4" w:rsidRPr="00422683" w:rsidRDefault="002D57C4" w:rsidP="00502E57">
            <w:pPr>
              <w:pStyle w:val="TableText-Heading"/>
            </w:pPr>
            <w:r w:rsidRPr="00422683">
              <w:t>Type Qualified Name</w:t>
            </w:r>
          </w:p>
        </w:tc>
        <w:tc>
          <w:tcPr>
            <w:tcW w:w="3823" w:type="pct"/>
          </w:tcPr>
          <w:p w14:paraId="010E0B8F" w14:textId="77777777" w:rsidR="002D57C4" w:rsidRDefault="002D57C4" w:rsidP="00502E57">
            <w:pPr>
              <w:pStyle w:val="TableText"/>
              <w:rPr>
                <w:noProof/>
              </w:rPr>
            </w:pPr>
            <w:r>
              <w:rPr>
                <w:noProof/>
              </w:rPr>
              <w:t>tosca:Container.Application</w:t>
            </w:r>
          </w:p>
        </w:tc>
      </w:tr>
      <w:tr w:rsidR="002D57C4" w:rsidRPr="004279F4" w14:paraId="7B31F907" w14:textId="77777777" w:rsidTr="00502E57">
        <w:tc>
          <w:tcPr>
            <w:tcW w:w="1177" w:type="pct"/>
            <w:shd w:val="clear" w:color="auto" w:fill="D9D9D9"/>
          </w:tcPr>
          <w:p w14:paraId="6C4A2164" w14:textId="77777777" w:rsidR="002D57C4" w:rsidRPr="00422683" w:rsidRDefault="002D57C4" w:rsidP="00502E57">
            <w:pPr>
              <w:pStyle w:val="TableText-Heading"/>
            </w:pPr>
            <w:r w:rsidRPr="00422683">
              <w:t>Type URI</w:t>
            </w:r>
          </w:p>
        </w:tc>
        <w:tc>
          <w:tcPr>
            <w:tcW w:w="3823" w:type="pct"/>
          </w:tcPr>
          <w:p w14:paraId="72EFF90A" w14:textId="77777777" w:rsidR="002D57C4" w:rsidRPr="001C038A" w:rsidRDefault="002D57C4" w:rsidP="00502E57">
            <w:pPr>
              <w:pStyle w:val="TableText"/>
            </w:pPr>
            <w:r w:rsidRPr="001C038A">
              <w:t>tosca.</w:t>
            </w:r>
            <w:r>
              <w:t>nodes.Container.Application</w:t>
            </w:r>
          </w:p>
        </w:tc>
      </w:tr>
    </w:tbl>
    <w:p w14:paraId="472B803F"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6E1C454" w14:textId="77777777" w:rsidTr="00502E57">
        <w:tc>
          <w:tcPr>
            <w:tcW w:w="9576" w:type="dxa"/>
            <w:shd w:val="clear" w:color="auto" w:fill="D9D9D9" w:themeFill="background1" w:themeFillShade="D9"/>
          </w:tcPr>
          <w:p w14:paraId="6AE3D0B8" w14:textId="77777777" w:rsidR="002D57C4" w:rsidRPr="006824F5" w:rsidRDefault="002D57C4" w:rsidP="00502E57">
            <w:pPr>
              <w:rPr>
                <w:rStyle w:val="CodeSnippet"/>
                <w:noProof/>
              </w:rPr>
            </w:pPr>
            <w:r w:rsidRPr="006824F5">
              <w:rPr>
                <w:rStyle w:val="CodeSnippet"/>
                <w:noProof/>
              </w:rPr>
              <w:t>tosca.nodes.Co</w:t>
            </w:r>
            <w:r>
              <w:rPr>
                <w:rStyle w:val="CodeSnippet"/>
                <w:noProof/>
              </w:rPr>
              <w:t>ntainer.Application:</w:t>
            </w:r>
          </w:p>
          <w:p w14:paraId="40CB08E5" w14:textId="77777777" w:rsidR="002D57C4" w:rsidRPr="006824F5" w:rsidRDefault="002D57C4" w:rsidP="00502E57">
            <w:pPr>
              <w:rPr>
                <w:rStyle w:val="CodeSnippet"/>
                <w:noProof/>
              </w:rPr>
            </w:pPr>
            <w:r w:rsidRPr="006824F5">
              <w:rPr>
                <w:rStyle w:val="CodeSnippet"/>
                <w:noProof/>
              </w:rPr>
              <w:t xml:space="preserve">  derived_from: </w:t>
            </w:r>
            <w:hyperlink w:anchor="DEFN_TYPE_NODES_ROOT" w:history="1">
              <w:r w:rsidRPr="00D2349A">
                <w:rPr>
                  <w:rStyle w:val="Hyperlink"/>
                  <w:rFonts w:ascii="Consolas" w:hAnsi="Consolas"/>
                  <w:noProof/>
                </w:rPr>
                <w:t>tosca.nodes.Root</w:t>
              </w:r>
            </w:hyperlink>
          </w:p>
          <w:p w14:paraId="48212251" w14:textId="77777777" w:rsidR="002D57C4" w:rsidRPr="00D36F47" w:rsidRDefault="002D57C4" w:rsidP="00502E57">
            <w:pPr>
              <w:autoSpaceDE w:val="0"/>
              <w:autoSpaceDN w:val="0"/>
              <w:adjustRightInd w:val="0"/>
              <w:rPr>
                <w:rFonts w:ascii="Consolas" w:hAnsi="Consolas" w:cs="Courier New"/>
                <w:noProof/>
                <w:szCs w:val="18"/>
              </w:rPr>
            </w:pPr>
            <w:r w:rsidRPr="00D36F47">
              <w:rPr>
                <w:rFonts w:ascii="Consolas" w:hAnsi="Consolas" w:cs="Courier New"/>
                <w:noProof/>
                <w:szCs w:val="18"/>
              </w:rPr>
              <w:t xml:space="preserve">  requirements:</w:t>
            </w:r>
          </w:p>
          <w:p w14:paraId="3A2E5132"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 host: </w:t>
            </w:r>
          </w:p>
          <w:p w14:paraId="1DEDC7DA" w14:textId="77777777" w:rsidR="002D57C4" w:rsidRDefault="002D57C4" w:rsidP="00502E57">
            <w:pPr>
              <w:autoSpaceDE w:val="0"/>
              <w:autoSpaceDN w:val="0"/>
              <w:adjustRightInd w:val="0"/>
              <w:rPr>
                <w:rFonts w:ascii="Consolas" w:hAnsi="Consolas" w:cs="Courier New"/>
                <w:noProof/>
                <w:szCs w:val="18"/>
              </w:rPr>
            </w:pPr>
            <w:r>
              <w:rPr>
                <w:rStyle w:val="CodeSnippet"/>
                <w:noProof/>
              </w:rPr>
              <w:lastRenderedPageBreak/>
              <w:t xml:space="preserve">        capability: </w:t>
            </w:r>
            <w:hyperlink w:anchor="DEFN_TYPE_CAPABILITIES_CONTAINER" w:history="1">
              <w:r w:rsidRPr="003E7A2C">
                <w:rPr>
                  <w:rStyle w:val="Hyperlink"/>
                  <w:rFonts w:ascii="Consolas" w:hAnsi="Consolas"/>
                  <w:noProof/>
                </w:rPr>
                <w:t>tosca.capabilities.Container</w:t>
              </w:r>
            </w:hyperlink>
          </w:p>
          <w:p w14:paraId="4618C41F"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node: </w:t>
            </w:r>
            <w:hyperlink w:anchor="DEFN_TYPE_NODES_WEBSERVER" w:history="1">
              <w:r w:rsidRPr="00372D5E">
                <w:rPr>
                  <w:rStyle w:val="Hyperlink"/>
                  <w:rFonts w:ascii="Consolas" w:hAnsi="Consolas" w:cs="Courier New"/>
                  <w:noProof/>
                  <w:szCs w:val="18"/>
                </w:rPr>
                <w:t>tosca.nodes.</w:t>
              </w:r>
              <w:r>
                <w:rPr>
                  <w:rStyle w:val="Hyperlink"/>
                  <w:rFonts w:ascii="Consolas" w:hAnsi="Consolas" w:cs="Courier New"/>
                  <w:noProof/>
                  <w:szCs w:val="18"/>
                </w:rPr>
                <w:t>Container</w:t>
              </w:r>
            </w:hyperlink>
          </w:p>
          <w:p w14:paraId="3F28AF81" w14:textId="77777777" w:rsidR="002D57C4" w:rsidRPr="006824F5" w:rsidRDefault="002D57C4" w:rsidP="00502E57">
            <w:pPr>
              <w:rPr>
                <w:rStyle w:val="CodeSnippet"/>
                <w:noProof/>
              </w:rPr>
            </w:pPr>
            <w:r>
              <w:rPr>
                <w:rFonts w:ascii="Consolas" w:hAnsi="Consolas" w:cs="Courier New"/>
                <w:noProof/>
                <w:szCs w:val="18"/>
              </w:rPr>
              <w:t xml:space="preserve">        relationship</w:t>
            </w:r>
            <w:r w:rsidRPr="00E85132">
              <w:rPr>
                <w:rFonts w:ascii="Consolas" w:hAnsi="Consolas" w:cs="Courier New"/>
                <w:noProof/>
                <w:szCs w:val="18"/>
              </w:rPr>
              <w:t xml:space="preserve">: </w:t>
            </w:r>
            <w:hyperlink w:anchor="DEFN_TYPE_RELATIONSHIPS_HOSTEDON" w:history="1">
              <w:r w:rsidRPr="00CA0D87">
                <w:rPr>
                  <w:rStyle w:val="Hyperlink"/>
                  <w:rFonts w:ascii="Consolas" w:hAnsi="Consolas" w:cs="Courier New"/>
                  <w:noProof/>
                  <w:szCs w:val="18"/>
                </w:rPr>
                <w:t>tosca.relationships.HostedOn</w:t>
              </w:r>
            </w:hyperlink>
          </w:p>
        </w:tc>
      </w:tr>
    </w:tbl>
    <w:p w14:paraId="6E358389" w14:textId="77777777" w:rsidR="002D57C4" w:rsidRDefault="002D57C4" w:rsidP="002D57C4">
      <w:pPr>
        <w:pStyle w:val="Heading3"/>
        <w:numPr>
          <w:ilvl w:val="2"/>
          <w:numId w:val="3"/>
        </w:numPr>
      </w:pPr>
      <w:bookmarkStart w:id="559" w:name="_Toc405975268"/>
      <w:bookmarkStart w:id="560" w:name="_Toc405986541"/>
      <w:bookmarkStart w:id="561" w:name="_Toc406056010"/>
      <w:bookmarkStart w:id="562" w:name="_Toc406056307"/>
      <w:bookmarkStart w:id="563" w:name="_Toc406056723"/>
      <w:bookmarkStart w:id="564" w:name="_Toc405975269"/>
      <w:bookmarkStart w:id="565" w:name="_Toc405986542"/>
      <w:bookmarkStart w:id="566" w:name="_Toc406056011"/>
      <w:bookmarkStart w:id="567" w:name="_Toc406056308"/>
      <w:bookmarkStart w:id="568" w:name="_Toc406056724"/>
      <w:bookmarkStart w:id="569" w:name="_Toc405975297"/>
      <w:bookmarkStart w:id="570" w:name="_Toc405986570"/>
      <w:bookmarkStart w:id="571" w:name="_Toc406056039"/>
      <w:bookmarkStart w:id="572" w:name="_Toc406056336"/>
      <w:bookmarkStart w:id="573" w:name="_Toc406056752"/>
      <w:bookmarkStart w:id="574" w:name="_Toc379543893"/>
      <w:bookmarkStart w:id="575" w:name="_Toc379544037"/>
      <w:bookmarkStart w:id="576" w:name="_Toc379548321"/>
      <w:bookmarkStart w:id="577" w:name="_Toc379543894"/>
      <w:bookmarkStart w:id="578" w:name="_Toc379544038"/>
      <w:bookmarkStart w:id="579" w:name="_Toc379548322"/>
      <w:bookmarkStart w:id="580" w:name="_Toc379543904"/>
      <w:bookmarkStart w:id="581" w:name="_Toc379544048"/>
      <w:bookmarkStart w:id="582" w:name="_Toc379548332"/>
      <w:bookmarkStart w:id="583" w:name="_Toc379455131"/>
      <w:bookmarkStart w:id="584" w:name="_Toc397688817"/>
      <w:bookmarkEnd w:id="554"/>
      <w:bookmarkEnd w:id="555"/>
      <w:bookmarkEnd w:id="556"/>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r>
        <w:lastRenderedPageBreak/>
        <w:t>tosca.nodes.LoadBalancer</w:t>
      </w:r>
    </w:p>
    <w:p w14:paraId="16040161" w14:textId="77777777" w:rsidR="002D57C4" w:rsidRPr="00E97078" w:rsidRDefault="002D57C4" w:rsidP="002D57C4">
      <w:pPr>
        <w:pStyle w:val="NormalaroundTable"/>
      </w:pPr>
      <w:r w:rsidRPr="00E97078">
        <w:t xml:space="preserve">The TOSCA </w:t>
      </w:r>
      <w:r>
        <w:rPr>
          <w:rStyle w:val="CodeSnippetHighlight"/>
        </w:rPr>
        <w:t>Load Balancer</w:t>
      </w:r>
      <w:r w:rsidRPr="00E97078">
        <w:t xml:space="preserve"> node represents </w:t>
      </w:r>
      <w:r>
        <w:t>logical function that be used in conjunction with a Floating Address to distribute an application’s traffic (load) across a number of instances of the application (e.g., for a clustered or scaled application).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18EF9E60" w14:textId="77777777" w:rsidTr="00502E57">
        <w:tc>
          <w:tcPr>
            <w:tcW w:w="1177" w:type="pct"/>
            <w:shd w:val="clear" w:color="auto" w:fill="D9D9D9"/>
          </w:tcPr>
          <w:p w14:paraId="32B59B37" w14:textId="77777777" w:rsidR="002D57C4" w:rsidRPr="00422683" w:rsidRDefault="002D57C4" w:rsidP="00502E57">
            <w:pPr>
              <w:pStyle w:val="TableText-Heading"/>
            </w:pPr>
            <w:r w:rsidRPr="00422683">
              <w:t>Shorthand Name</w:t>
            </w:r>
          </w:p>
        </w:tc>
        <w:tc>
          <w:tcPr>
            <w:tcW w:w="3823" w:type="pct"/>
          </w:tcPr>
          <w:p w14:paraId="7C105090" w14:textId="77777777" w:rsidR="002D57C4" w:rsidRPr="005A5497" w:rsidRDefault="002D57C4" w:rsidP="00502E57">
            <w:pPr>
              <w:pStyle w:val="TableText"/>
              <w:rPr>
                <w:noProof/>
              </w:rPr>
            </w:pPr>
            <w:r>
              <w:rPr>
                <w:noProof/>
              </w:rPr>
              <w:t>LoadBalancer</w:t>
            </w:r>
          </w:p>
        </w:tc>
      </w:tr>
      <w:tr w:rsidR="002D57C4" w:rsidRPr="004279F4" w14:paraId="34034B71" w14:textId="77777777" w:rsidTr="00502E57">
        <w:tc>
          <w:tcPr>
            <w:tcW w:w="1177" w:type="pct"/>
            <w:shd w:val="clear" w:color="auto" w:fill="D9D9D9"/>
          </w:tcPr>
          <w:p w14:paraId="3B9B784E" w14:textId="77777777" w:rsidR="002D57C4" w:rsidRPr="00422683" w:rsidRDefault="002D57C4" w:rsidP="00502E57">
            <w:pPr>
              <w:pStyle w:val="TableText-Heading"/>
            </w:pPr>
            <w:r w:rsidRPr="00422683">
              <w:t>Type Qualified Name</w:t>
            </w:r>
          </w:p>
        </w:tc>
        <w:tc>
          <w:tcPr>
            <w:tcW w:w="3823" w:type="pct"/>
          </w:tcPr>
          <w:p w14:paraId="5663215A" w14:textId="77777777" w:rsidR="002D57C4" w:rsidRDefault="002D57C4" w:rsidP="00502E57">
            <w:pPr>
              <w:pStyle w:val="TableText"/>
              <w:rPr>
                <w:noProof/>
              </w:rPr>
            </w:pPr>
            <w:r>
              <w:rPr>
                <w:noProof/>
              </w:rPr>
              <w:t>tosca:LoadBalancer</w:t>
            </w:r>
          </w:p>
        </w:tc>
      </w:tr>
      <w:tr w:rsidR="002D57C4" w:rsidRPr="004279F4" w14:paraId="553A0F73" w14:textId="77777777" w:rsidTr="00502E57">
        <w:tc>
          <w:tcPr>
            <w:tcW w:w="1177" w:type="pct"/>
            <w:shd w:val="clear" w:color="auto" w:fill="D9D9D9"/>
          </w:tcPr>
          <w:p w14:paraId="7D720E68" w14:textId="77777777" w:rsidR="002D57C4" w:rsidRPr="00422683" w:rsidRDefault="002D57C4" w:rsidP="00502E57">
            <w:pPr>
              <w:pStyle w:val="TableText-Heading"/>
            </w:pPr>
            <w:r w:rsidRPr="00422683">
              <w:t>Type URI</w:t>
            </w:r>
          </w:p>
        </w:tc>
        <w:tc>
          <w:tcPr>
            <w:tcW w:w="3823" w:type="pct"/>
          </w:tcPr>
          <w:p w14:paraId="1B9F9C40" w14:textId="77777777" w:rsidR="002D57C4" w:rsidRPr="001C038A" w:rsidRDefault="002D57C4" w:rsidP="00502E57">
            <w:pPr>
              <w:pStyle w:val="TableText"/>
            </w:pPr>
            <w:r w:rsidRPr="001C038A">
              <w:t>tosca.</w:t>
            </w:r>
            <w:r>
              <w:t>nodes.LoadBalancer</w:t>
            </w:r>
          </w:p>
        </w:tc>
      </w:tr>
    </w:tbl>
    <w:p w14:paraId="2F6FA491"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6590EBB" w14:textId="77777777" w:rsidTr="00502E57">
        <w:tc>
          <w:tcPr>
            <w:tcW w:w="9576" w:type="dxa"/>
            <w:shd w:val="clear" w:color="auto" w:fill="D9D9D9" w:themeFill="background1" w:themeFillShade="D9"/>
          </w:tcPr>
          <w:p w14:paraId="690916D4" w14:textId="77777777" w:rsidR="002D57C4" w:rsidRPr="006824F5" w:rsidRDefault="002D57C4" w:rsidP="00502E57">
            <w:pPr>
              <w:rPr>
                <w:rStyle w:val="CodeSnippet"/>
                <w:noProof/>
              </w:rPr>
            </w:pPr>
            <w:r w:rsidRPr="006824F5">
              <w:rPr>
                <w:rStyle w:val="CodeSnippet"/>
                <w:noProof/>
              </w:rPr>
              <w:t>tosca.nodes.</w:t>
            </w:r>
            <w:r>
              <w:rPr>
                <w:rStyle w:val="CodeSnippet"/>
                <w:noProof/>
              </w:rPr>
              <w:t>LoadBalancer:</w:t>
            </w:r>
          </w:p>
          <w:p w14:paraId="1CBDC026" w14:textId="77777777" w:rsidR="002D57C4" w:rsidRDefault="002D57C4" w:rsidP="00502E57">
            <w:pPr>
              <w:rPr>
                <w:rStyle w:val="Hyperlink"/>
                <w:rFonts w:ascii="Consolas" w:hAnsi="Consolas"/>
                <w:noProof/>
              </w:rPr>
            </w:pPr>
            <w:r w:rsidRPr="006824F5">
              <w:rPr>
                <w:rStyle w:val="CodeSnippet"/>
                <w:noProof/>
              </w:rPr>
              <w:t xml:space="preserve">  derived_from: </w:t>
            </w:r>
            <w:hyperlink w:anchor="DEFN_TYPE_NODES_ROOT" w:history="1">
              <w:r w:rsidRPr="00D2349A">
                <w:rPr>
                  <w:rStyle w:val="Hyperlink"/>
                  <w:rFonts w:ascii="Consolas" w:hAnsi="Consolas"/>
                  <w:noProof/>
                </w:rPr>
                <w:t>tosca.nodes.Root</w:t>
              </w:r>
            </w:hyperlink>
          </w:p>
          <w:p w14:paraId="36813252" w14:textId="77777777" w:rsidR="002D57C4" w:rsidRPr="00AC688C" w:rsidRDefault="002D57C4" w:rsidP="00502E57">
            <w:pPr>
              <w:rPr>
                <w:rStyle w:val="CodeSnippet"/>
              </w:rPr>
            </w:pPr>
            <w:r w:rsidRPr="00AC688C">
              <w:rPr>
                <w:rStyle w:val="CodeSnippet"/>
              </w:rPr>
              <w:t xml:space="preserve">  properties:</w:t>
            </w:r>
          </w:p>
          <w:p w14:paraId="15743654" w14:textId="77777777" w:rsidR="002D57C4" w:rsidRPr="00AC688C" w:rsidRDefault="002D57C4" w:rsidP="00502E57">
            <w:pPr>
              <w:rPr>
                <w:rStyle w:val="CodeSnippet"/>
              </w:rPr>
            </w:pPr>
            <w:r>
              <w:rPr>
                <w:rStyle w:val="CodeSnippet"/>
              </w:rPr>
              <w:t xml:space="preserve">    </w:t>
            </w:r>
            <w:r w:rsidRPr="00AC688C">
              <w:rPr>
                <w:rStyle w:val="CodeSnippet"/>
              </w:rPr>
              <w:t>algorithm:</w:t>
            </w:r>
          </w:p>
          <w:p w14:paraId="2654F362" w14:textId="77777777" w:rsidR="002D57C4" w:rsidRPr="00AC688C" w:rsidRDefault="002D57C4" w:rsidP="00502E57">
            <w:pPr>
              <w:rPr>
                <w:rStyle w:val="CodeSnippet"/>
              </w:rPr>
            </w:pPr>
            <w:r w:rsidRPr="00AC688C">
              <w:rPr>
                <w:rStyle w:val="CodeSnippet"/>
              </w:rPr>
              <w:t xml:space="preserve">      type: </w:t>
            </w:r>
            <w:hyperlink w:anchor="TYPE_YAML_STRING" w:history="1">
              <w:r w:rsidRPr="00AC688C">
                <w:rPr>
                  <w:rStyle w:val="Hyperlink"/>
                  <w:rFonts w:ascii="Consolas" w:hAnsi="Consolas"/>
                </w:rPr>
                <w:t>string</w:t>
              </w:r>
            </w:hyperlink>
          </w:p>
          <w:p w14:paraId="2409B94A" w14:textId="77777777" w:rsidR="002D57C4" w:rsidRPr="00AC688C" w:rsidRDefault="002D57C4" w:rsidP="00502E57">
            <w:pPr>
              <w:rPr>
                <w:rStyle w:val="CodeSnippet"/>
              </w:rPr>
            </w:pPr>
            <w:r w:rsidRPr="00AC688C">
              <w:rPr>
                <w:rStyle w:val="CodeSnippet"/>
              </w:rPr>
              <w:t xml:space="preserve">      required: false</w:t>
            </w:r>
          </w:p>
          <w:p w14:paraId="241618B0" w14:textId="77777777" w:rsidR="002D57C4" w:rsidRPr="00AC688C" w:rsidRDefault="002D57C4" w:rsidP="00502E57">
            <w:pPr>
              <w:rPr>
                <w:rStyle w:val="CodeSnippet"/>
              </w:rPr>
            </w:pPr>
            <w:r w:rsidRPr="00AC688C">
              <w:rPr>
                <w:rStyle w:val="CodeSnippet"/>
              </w:rPr>
              <w:t xml:space="preserve">      status: experimental</w:t>
            </w:r>
          </w:p>
          <w:p w14:paraId="7EBDD261" w14:textId="77777777" w:rsidR="002D57C4" w:rsidRPr="00AC688C" w:rsidRDefault="002D57C4" w:rsidP="00502E57">
            <w:pPr>
              <w:rPr>
                <w:rStyle w:val="CodeSnippet"/>
              </w:rPr>
            </w:pPr>
            <w:r w:rsidRPr="00AC688C">
              <w:rPr>
                <w:rStyle w:val="CodeSnippet"/>
              </w:rPr>
              <w:t xml:space="preserve">  capabilities:</w:t>
            </w:r>
          </w:p>
          <w:p w14:paraId="533CC727" w14:textId="77777777" w:rsidR="002D57C4" w:rsidRPr="00AC688C" w:rsidRDefault="002D57C4" w:rsidP="00502E57">
            <w:pPr>
              <w:rPr>
                <w:rStyle w:val="CodeSnippet"/>
              </w:rPr>
            </w:pPr>
            <w:r w:rsidRPr="00AC688C">
              <w:rPr>
                <w:rStyle w:val="CodeSnippet"/>
              </w:rPr>
              <w:t xml:space="preserve">    client: </w:t>
            </w:r>
          </w:p>
          <w:p w14:paraId="5DB0FD01" w14:textId="77777777" w:rsidR="002D57C4" w:rsidRDefault="002D57C4" w:rsidP="00502E57">
            <w:pPr>
              <w:rPr>
                <w:rStyle w:val="Hyperlink"/>
                <w:rFonts w:ascii="Consolas" w:hAnsi="Consolas"/>
              </w:rPr>
            </w:pPr>
            <w:r w:rsidRPr="00AC688C">
              <w:rPr>
                <w:rStyle w:val="CodeSnippet"/>
              </w:rPr>
              <w:t xml:space="preserve">      type: </w:t>
            </w:r>
            <w:hyperlink w:anchor="DEFN_TYPE_CAPABILITIES_ENDPOINT_PUBLIC" w:history="1">
              <w:r w:rsidRPr="00AC688C">
                <w:rPr>
                  <w:rStyle w:val="Hyperlink"/>
                  <w:rFonts w:ascii="Consolas" w:hAnsi="Consolas"/>
                </w:rPr>
                <w:t>tosca.capabilities.Endpoint.Public</w:t>
              </w:r>
            </w:hyperlink>
          </w:p>
          <w:p w14:paraId="69E70765" w14:textId="77777777" w:rsidR="002D57C4" w:rsidRDefault="002D57C4" w:rsidP="00502E57">
            <w:pPr>
              <w:rPr>
                <w:rStyle w:val="CodeSnippet"/>
                <w:noProof/>
              </w:rPr>
            </w:pPr>
            <w:r>
              <w:rPr>
                <w:rStyle w:val="CodeSnippet"/>
                <w:noProof/>
              </w:rPr>
              <w:t xml:space="preserve">      occurrences: [0, UNBOUNDED]  </w:t>
            </w:r>
          </w:p>
          <w:p w14:paraId="5F13AD71" w14:textId="77777777" w:rsidR="002D57C4" w:rsidRPr="006824F5" w:rsidRDefault="002D57C4" w:rsidP="00502E57">
            <w:pPr>
              <w:rPr>
                <w:rStyle w:val="CodeSnippet"/>
              </w:rPr>
            </w:pPr>
            <w:r w:rsidRPr="006824F5">
              <w:rPr>
                <w:rStyle w:val="CodeSnippet"/>
              </w:rPr>
              <w:t xml:space="preserve">      description: the </w:t>
            </w:r>
            <w:r>
              <w:rPr>
                <w:rStyle w:val="CodeSnippet"/>
              </w:rPr>
              <w:t>Floating (IP) client’s on the public network can connect to</w:t>
            </w:r>
          </w:p>
          <w:p w14:paraId="10F1BCA4" w14:textId="77777777" w:rsidR="002D57C4" w:rsidRPr="00D36F47" w:rsidRDefault="002D57C4" w:rsidP="00502E57">
            <w:pPr>
              <w:autoSpaceDE w:val="0"/>
              <w:autoSpaceDN w:val="0"/>
              <w:adjustRightInd w:val="0"/>
              <w:rPr>
                <w:rFonts w:ascii="Consolas" w:hAnsi="Consolas" w:cs="Courier New"/>
                <w:noProof/>
                <w:szCs w:val="18"/>
              </w:rPr>
            </w:pPr>
            <w:r w:rsidRPr="00D36F47">
              <w:rPr>
                <w:rFonts w:ascii="Consolas" w:hAnsi="Consolas" w:cs="Courier New"/>
                <w:noProof/>
                <w:szCs w:val="18"/>
              </w:rPr>
              <w:t xml:space="preserve">  requirements:</w:t>
            </w:r>
          </w:p>
          <w:p w14:paraId="24DEAB55"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 application: </w:t>
            </w:r>
          </w:p>
          <w:p w14:paraId="0D5FA7DC" w14:textId="77777777" w:rsidR="002D57C4" w:rsidRDefault="002D57C4" w:rsidP="00502E57">
            <w:pPr>
              <w:autoSpaceDE w:val="0"/>
              <w:autoSpaceDN w:val="0"/>
              <w:adjustRightInd w:val="0"/>
              <w:rPr>
                <w:rFonts w:ascii="Consolas" w:hAnsi="Consolas" w:cs="Courier New"/>
                <w:noProof/>
                <w:szCs w:val="18"/>
              </w:rPr>
            </w:pPr>
            <w:r>
              <w:rPr>
                <w:rStyle w:val="CodeSnippet"/>
                <w:noProof/>
              </w:rPr>
              <w:t xml:space="preserve">        capability: </w:t>
            </w:r>
            <w:hyperlink w:anchor="DEFN_TYPE_CAPABILITIES_CONTAINER" w:history="1">
              <w:r w:rsidRPr="003E7A2C">
                <w:rPr>
                  <w:rStyle w:val="Hyperlink"/>
                  <w:rFonts w:ascii="Consolas" w:hAnsi="Consolas"/>
                  <w:noProof/>
                </w:rPr>
                <w:t>tosca.capabilities.</w:t>
              </w:r>
              <w:r>
                <w:rPr>
                  <w:rStyle w:val="Hyperlink"/>
                  <w:rFonts w:ascii="Consolas" w:hAnsi="Consolas"/>
                  <w:noProof/>
                </w:rPr>
                <w:t>Endpoint</w:t>
              </w:r>
            </w:hyperlink>
          </w:p>
          <w:p w14:paraId="29B75D71" w14:textId="77777777" w:rsidR="002D57C4" w:rsidRDefault="002D57C4" w:rsidP="00502E57">
            <w:pPr>
              <w:rPr>
                <w:rStyle w:val="Hyperlink"/>
                <w:rFonts w:ascii="Consolas" w:hAnsi="Consolas" w:cs="Courier New"/>
                <w:noProof/>
                <w:szCs w:val="18"/>
              </w:rPr>
            </w:pPr>
            <w:r>
              <w:rPr>
                <w:rFonts w:ascii="Consolas" w:hAnsi="Consolas" w:cs="Courier New"/>
                <w:noProof/>
                <w:szCs w:val="18"/>
              </w:rPr>
              <w:t xml:space="preserve">        relationship</w:t>
            </w:r>
            <w:r w:rsidRPr="00E85132">
              <w:rPr>
                <w:rFonts w:ascii="Consolas" w:hAnsi="Consolas" w:cs="Courier New"/>
                <w:noProof/>
                <w:szCs w:val="18"/>
              </w:rPr>
              <w:t xml:space="preserve">: </w:t>
            </w:r>
            <w:hyperlink w:anchor="DEFN_TYPE_RELATIONSHIPS_HOSTEDON" w:history="1">
              <w:r w:rsidRPr="00CA0D87">
                <w:rPr>
                  <w:rStyle w:val="Hyperlink"/>
                  <w:rFonts w:ascii="Consolas" w:hAnsi="Consolas" w:cs="Courier New"/>
                  <w:noProof/>
                  <w:szCs w:val="18"/>
                </w:rPr>
                <w:t>tosca.relationships.</w:t>
              </w:r>
              <w:r>
                <w:rPr>
                  <w:rStyle w:val="Hyperlink"/>
                  <w:rFonts w:ascii="Consolas" w:hAnsi="Consolas" w:cs="Courier New"/>
                  <w:noProof/>
                  <w:szCs w:val="18"/>
                </w:rPr>
                <w:t>RoutesTo</w:t>
              </w:r>
            </w:hyperlink>
          </w:p>
          <w:p w14:paraId="7A888C91" w14:textId="77777777" w:rsidR="002D57C4" w:rsidRDefault="002D57C4" w:rsidP="00502E57">
            <w:pPr>
              <w:rPr>
                <w:rStyle w:val="CodeSnippet"/>
                <w:noProof/>
              </w:rPr>
            </w:pPr>
            <w:r>
              <w:rPr>
                <w:rStyle w:val="CodeSnippet"/>
                <w:noProof/>
              </w:rPr>
              <w:t xml:space="preserve">        occurrences: [0, UNBOUNDED]  </w:t>
            </w:r>
          </w:p>
          <w:p w14:paraId="638592AE" w14:textId="77777777" w:rsidR="002D57C4" w:rsidRPr="006824F5" w:rsidRDefault="002D57C4" w:rsidP="00502E57">
            <w:pPr>
              <w:rPr>
                <w:rStyle w:val="CodeSnippet"/>
                <w:noProof/>
              </w:rPr>
            </w:pPr>
            <w:r>
              <w:rPr>
                <w:rStyle w:val="CodeSnippet"/>
                <w:noProof/>
              </w:rPr>
              <w:t xml:space="preserve">        description: Connection to one or more load balanced applications</w:t>
            </w:r>
          </w:p>
        </w:tc>
      </w:tr>
    </w:tbl>
    <w:p w14:paraId="7196D686" w14:textId="77777777" w:rsidR="002D57C4" w:rsidRDefault="002D57C4" w:rsidP="002D57C4">
      <w:pPr>
        <w:pStyle w:val="Heading4"/>
        <w:numPr>
          <w:ilvl w:val="3"/>
          <w:numId w:val="3"/>
        </w:numPr>
      </w:pPr>
      <w:r>
        <w:t>Notes:</w:t>
      </w:r>
    </w:p>
    <w:p w14:paraId="42B0D488" w14:textId="77777777" w:rsidR="002D57C4" w:rsidRPr="004C0C9B" w:rsidRDefault="002D57C4" w:rsidP="002D57C4">
      <w:pPr>
        <w:pStyle w:val="ListParagraph"/>
        <w:numPr>
          <w:ilvl w:val="0"/>
          <w:numId w:val="62"/>
        </w:numPr>
      </w:pPr>
      <w:r>
        <w:t xml:space="preserve">A </w:t>
      </w:r>
      <w:r w:rsidRPr="004C0C9B">
        <w:rPr>
          <w:rStyle w:val="CodeSnippetHighlight"/>
        </w:rPr>
        <w:t>LoadBalancer</w:t>
      </w:r>
      <w:r>
        <w:t xml:space="preserve"> node can still be instantiated and managed independently of any applications it would serve; therefore, the load balancer’s </w:t>
      </w:r>
      <w:r w:rsidRPr="004C0C9B">
        <w:rPr>
          <w:rStyle w:val="CodeSnippetHighlight"/>
        </w:rPr>
        <w:t>application</w:t>
      </w:r>
      <w:r>
        <w:t xml:space="preserve"> requirement allows for zero occurrences.</w:t>
      </w:r>
    </w:p>
    <w:p w14:paraId="14D63702" w14:textId="77777777" w:rsidR="002D57C4" w:rsidRDefault="002D57C4" w:rsidP="002D57C4">
      <w:pPr>
        <w:pStyle w:val="Heading2"/>
        <w:numPr>
          <w:ilvl w:val="1"/>
          <w:numId w:val="3"/>
        </w:numPr>
      </w:pPr>
      <w:bookmarkStart w:id="585" w:name="_Toc302251716"/>
      <w:bookmarkStart w:id="586" w:name="_Toc445238270"/>
      <w:bookmarkStart w:id="587" w:name="_Toc397688818"/>
      <w:bookmarkStart w:id="588" w:name="_Toc379455141"/>
      <w:bookmarkEnd w:id="557"/>
      <w:bookmarkEnd w:id="583"/>
      <w:bookmarkEnd w:id="584"/>
      <w:r>
        <w:t>Group Types</w:t>
      </w:r>
      <w:bookmarkEnd w:id="585"/>
      <w:bookmarkEnd w:id="586"/>
    </w:p>
    <w:p w14:paraId="7908F3C8" w14:textId="77777777" w:rsidR="002D57C4" w:rsidRDefault="002D57C4" w:rsidP="002D57C4">
      <w:r w:rsidRPr="00934EC2">
        <w:t xml:space="preserve">TOSCA </w:t>
      </w:r>
      <w:r>
        <w:t>Group Types represent logical groupings of TOSCA nodes that have an implied membership relationship and may need to be orchestrated or managed together to achieve some result.  Some use cases being developed by the TOSCA TC use groups to apply TOSCA policies for software placement and scaling while other use cases show groups can be used to describe cluster relationships.</w:t>
      </w:r>
    </w:p>
    <w:p w14:paraId="677D385D" w14:textId="77777777" w:rsidR="002D57C4" w:rsidRDefault="002D57C4" w:rsidP="002D57C4"/>
    <w:p w14:paraId="49E8399A" w14:textId="77777777" w:rsidR="002D57C4" w:rsidRPr="00934EC2" w:rsidRDefault="002D57C4" w:rsidP="002D57C4">
      <w:r w:rsidRPr="00FD63BE">
        <w:rPr>
          <w:b/>
        </w:rPr>
        <w:lastRenderedPageBreak/>
        <w:t>Note</w:t>
      </w:r>
      <w:r>
        <w:t>: Additional normative TOSCA Group Types and use cases for them will be developed in future drafts of this specification.</w:t>
      </w:r>
    </w:p>
    <w:p w14:paraId="6CF69F69" w14:textId="77777777" w:rsidR="002D57C4" w:rsidRDefault="002D57C4" w:rsidP="002D57C4">
      <w:pPr>
        <w:pStyle w:val="Heading3"/>
        <w:numPr>
          <w:ilvl w:val="2"/>
          <w:numId w:val="3"/>
        </w:numPr>
      </w:pPr>
      <w:r>
        <w:t>tosca.groups.Root</w:t>
      </w:r>
    </w:p>
    <w:p w14:paraId="4C4E7083" w14:textId="77777777" w:rsidR="002D57C4" w:rsidRDefault="002D57C4" w:rsidP="002D57C4">
      <w:pPr>
        <w:pStyle w:val="NormalaroundTable"/>
      </w:pPr>
      <w:r>
        <w:t xml:space="preserve">This is the default (root) TOSCA </w:t>
      </w:r>
      <w:hyperlink w:anchor="DEFN_ENTITY_ARTIFACT_TYPE" w:history="1">
        <w:r>
          <w:rPr>
            <w:rStyle w:val="Hyperlink"/>
          </w:rPr>
          <w:t>Group</w:t>
        </w:r>
        <w:r w:rsidRPr="00047290">
          <w:rPr>
            <w:rStyle w:val="Hyperlink"/>
          </w:rPr>
          <w:t xml:space="preserve"> Type</w:t>
        </w:r>
      </w:hyperlink>
      <w:r>
        <w:t xml:space="preserve"> definition that all other TOSCA base Group Types derive from.  </w:t>
      </w:r>
    </w:p>
    <w:p w14:paraId="783F24AF"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30221817" w14:textId="77777777" w:rsidTr="00502E57">
        <w:tc>
          <w:tcPr>
            <w:tcW w:w="9576" w:type="dxa"/>
            <w:shd w:val="clear" w:color="auto" w:fill="D9D9D9" w:themeFill="background1" w:themeFillShade="D9"/>
          </w:tcPr>
          <w:p w14:paraId="296F3846" w14:textId="77777777" w:rsidR="002D57C4" w:rsidRDefault="002D57C4" w:rsidP="00502E57">
            <w:pPr>
              <w:rPr>
                <w:rStyle w:val="CodeSnippet"/>
                <w:noProof/>
              </w:rPr>
            </w:pPr>
            <w:r w:rsidRPr="006824F5">
              <w:rPr>
                <w:rStyle w:val="CodeSnippet"/>
                <w:noProof/>
              </w:rPr>
              <w:t>tosca.</w:t>
            </w:r>
            <w:r>
              <w:rPr>
                <w:rStyle w:val="CodeSnippet"/>
                <w:noProof/>
              </w:rPr>
              <w:t>groups.Root</w:t>
            </w:r>
            <w:r w:rsidRPr="006824F5">
              <w:rPr>
                <w:rStyle w:val="CodeSnippet"/>
                <w:noProof/>
              </w:rPr>
              <w:t>:</w:t>
            </w:r>
          </w:p>
          <w:p w14:paraId="2ACEA215" w14:textId="77777777" w:rsidR="002D57C4" w:rsidRDefault="002D57C4" w:rsidP="00502E57">
            <w:pPr>
              <w:rPr>
                <w:rStyle w:val="CodeSnippet"/>
                <w:noProof/>
              </w:rPr>
            </w:pPr>
            <w:r>
              <w:rPr>
                <w:rStyle w:val="CodeSnippet"/>
                <w:noProof/>
              </w:rPr>
              <w:t xml:space="preserve">  description: The TOSCA Group Type all other TOSCA Group Types derive from</w:t>
            </w:r>
          </w:p>
          <w:p w14:paraId="542CD280" w14:textId="77777777" w:rsidR="002D57C4" w:rsidRDefault="002D57C4" w:rsidP="00502E57">
            <w:pPr>
              <w:rPr>
                <w:rStyle w:val="CodeSnippet"/>
                <w:noProof/>
              </w:rPr>
            </w:pPr>
            <w:r w:rsidRPr="006824F5">
              <w:rPr>
                <w:rStyle w:val="CodeSnippet"/>
                <w:noProof/>
              </w:rPr>
              <w:t xml:space="preserve">  interfaces: </w:t>
            </w:r>
          </w:p>
          <w:p w14:paraId="56944E4B" w14:textId="77777777" w:rsidR="002D57C4" w:rsidRDefault="002D57C4" w:rsidP="00502E57">
            <w:pPr>
              <w:rPr>
                <w:rStyle w:val="CodeSnippet"/>
                <w:noProof/>
              </w:rPr>
            </w:pPr>
            <w:r>
              <w:rPr>
                <w:rStyle w:val="CodeSnippet"/>
                <w:noProof/>
              </w:rPr>
              <w:t xml:space="preserve">    Standard:</w:t>
            </w:r>
          </w:p>
          <w:p w14:paraId="128C6C44" w14:textId="77777777" w:rsidR="002D57C4" w:rsidRPr="006824F5" w:rsidRDefault="002D57C4" w:rsidP="00502E57">
            <w:pPr>
              <w:rPr>
                <w:rStyle w:val="CodeSnippet"/>
                <w:noProof/>
              </w:rPr>
            </w:pPr>
            <w:r>
              <w:rPr>
                <w:rStyle w:val="CodeSnippet"/>
                <w:noProof/>
              </w:rPr>
              <w:t xml:space="preserve">      type: </w:t>
            </w:r>
            <w:hyperlink w:anchor="DEFN_TYPE_ITFC_NODE_LIFECYCLE_STANDARD" w:history="1">
              <w:r w:rsidRPr="00B737F6">
                <w:rPr>
                  <w:rStyle w:val="Hyperlink"/>
                  <w:rFonts w:ascii="Consolas" w:hAnsi="Consolas"/>
                  <w:noProof/>
                </w:rPr>
                <w:t>tosca.interfaces.node.lifecycle.Standard</w:t>
              </w:r>
            </w:hyperlink>
          </w:p>
        </w:tc>
      </w:tr>
    </w:tbl>
    <w:p w14:paraId="2702E45A" w14:textId="77777777" w:rsidR="002D57C4" w:rsidRDefault="002D57C4" w:rsidP="002D57C4">
      <w:pPr>
        <w:pStyle w:val="Heading4"/>
        <w:numPr>
          <w:ilvl w:val="3"/>
          <w:numId w:val="3"/>
        </w:numPr>
      </w:pPr>
      <w:r>
        <w:t>Notes:</w:t>
      </w:r>
    </w:p>
    <w:p w14:paraId="34FF1ACD" w14:textId="77777777" w:rsidR="002D57C4" w:rsidRDefault="002D57C4" w:rsidP="002D57C4">
      <w:pPr>
        <w:pStyle w:val="ListParagraph"/>
        <w:numPr>
          <w:ilvl w:val="0"/>
          <w:numId w:val="69"/>
        </w:numPr>
      </w:pPr>
      <w:r>
        <w:t xml:space="preserve">Group operations are not necessarily tied directly to member nodes that are part of a group.  </w:t>
      </w:r>
    </w:p>
    <w:p w14:paraId="39B3F69A" w14:textId="77777777" w:rsidR="002D57C4" w:rsidRPr="00B07F4E" w:rsidRDefault="002D57C4" w:rsidP="002D57C4">
      <w:pPr>
        <w:pStyle w:val="ListParagraph"/>
        <w:numPr>
          <w:ilvl w:val="0"/>
          <w:numId w:val="69"/>
        </w:numPr>
      </w:pPr>
      <w:r>
        <w:t xml:space="preserve">Future versions of this specification will create sub types of the </w:t>
      </w:r>
      <w:r w:rsidRPr="00707EDC">
        <w:rPr>
          <w:rStyle w:val="CodeSnippetHighlight"/>
        </w:rPr>
        <w:t>tosca.groups.Root</w:t>
      </w:r>
      <w:r>
        <w:t xml:space="preserve"> type that will describe how Group Type operations are to be orchestrated.</w:t>
      </w:r>
    </w:p>
    <w:p w14:paraId="48083A67" w14:textId="77777777" w:rsidR="002D57C4" w:rsidRDefault="002D57C4" w:rsidP="002D57C4">
      <w:pPr>
        <w:pStyle w:val="Heading2"/>
        <w:numPr>
          <w:ilvl w:val="1"/>
          <w:numId w:val="3"/>
        </w:numPr>
      </w:pPr>
      <w:bookmarkStart w:id="589" w:name="_Toc302251717"/>
      <w:bookmarkStart w:id="590" w:name="_Toc445238271"/>
      <w:r>
        <w:t>Policy Types</w:t>
      </w:r>
      <w:bookmarkEnd w:id="589"/>
      <w:bookmarkEnd w:id="590"/>
    </w:p>
    <w:p w14:paraId="7EB54DB1" w14:textId="77777777" w:rsidR="002D57C4" w:rsidRPr="00E24B93" w:rsidRDefault="002D57C4" w:rsidP="002D57C4">
      <w:r w:rsidRPr="00E24B93">
        <w:t xml:space="preserve">TOSCA Policy Types represent logical grouping of TOSCA nodes that have an implied relationship and need to be orchestrated or managed together to achieve some result.  Some use cases being developed by the TOSCA TC use groups to apply TOSCA policies for software placement and scaling while other use cases show groups can be used to describe cluster relationships. </w:t>
      </w:r>
    </w:p>
    <w:p w14:paraId="0C727C0F" w14:textId="77777777" w:rsidR="002D57C4" w:rsidRDefault="002D57C4" w:rsidP="002D57C4">
      <w:pPr>
        <w:pStyle w:val="Heading3"/>
        <w:numPr>
          <w:ilvl w:val="2"/>
          <w:numId w:val="3"/>
        </w:numPr>
      </w:pPr>
      <w:bookmarkStart w:id="591" w:name="DEFN_TYPE_POLICIES_ROOT"/>
      <w:r>
        <w:t>tosca.policies.Root</w:t>
      </w:r>
    </w:p>
    <w:bookmarkEnd w:id="591"/>
    <w:p w14:paraId="1F0E0F90" w14:textId="77777777" w:rsidR="002D57C4" w:rsidRDefault="002D57C4" w:rsidP="002D57C4">
      <w:pPr>
        <w:pStyle w:val="NormalaroundTable"/>
      </w:pPr>
      <w:r>
        <w:t>This is the default (root) TOSCA Policy</w:t>
      </w:r>
      <w:r w:rsidRPr="00E24B93">
        <w:t xml:space="preserve"> Type</w:t>
      </w:r>
      <w:r>
        <w:t xml:space="preserve"> definition that all other TOSCA base Policy Types derive from.  </w:t>
      </w:r>
    </w:p>
    <w:p w14:paraId="7977BF0E"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7F06CF9" w14:textId="77777777" w:rsidTr="00502E57">
        <w:tc>
          <w:tcPr>
            <w:tcW w:w="9576" w:type="dxa"/>
            <w:shd w:val="clear" w:color="auto" w:fill="D9D9D9" w:themeFill="background1" w:themeFillShade="D9"/>
          </w:tcPr>
          <w:p w14:paraId="01E981B0" w14:textId="77777777" w:rsidR="002D57C4" w:rsidRDefault="002D57C4" w:rsidP="00502E57">
            <w:pPr>
              <w:rPr>
                <w:rStyle w:val="CodeSnippet"/>
                <w:noProof/>
              </w:rPr>
            </w:pPr>
            <w:r w:rsidRPr="006824F5">
              <w:rPr>
                <w:rStyle w:val="CodeSnippet"/>
                <w:noProof/>
              </w:rPr>
              <w:t>tosca.</w:t>
            </w:r>
            <w:r>
              <w:rPr>
                <w:rStyle w:val="CodeSnippet"/>
                <w:noProof/>
              </w:rPr>
              <w:t>policies.Root</w:t>
            </w:r>
            <w:r w:rsidRPr="006824F5">
              <w:rPr>
                <w:rStyle w:val="CodeSnippet"/>
                <w:noProof/>
              </w:rPr>
              <w:t>:</w:t>
            </w:r>
          </w:p>
          <w:p w14:paraId="7620EB51" w14:textId="77777777" w:rsidR="002D57C4" w:rsidRPr="006824F5" w:rsidRDefault="002D57C4" w:rsidP="00502E57">
            <w:pPr>
              <w:rPr>
                <w:rStyle w:val="CodeSnippet"/>
                <w:noProof/>
              </w:rPr>
            </w:pPr>
            <w:r>
              <w:rPr>
                <w:rStyle w:val="CodeSnippet"/>
                <w:noProof/>
              </w:rPr>
              <w:t xml:space="preserve">  description: The TOSCA Policy Type all other TOSCA Policy Types derive from</w:t>
            </w:r>
          </w:p>
        </w:tc>
      </w:tr>
    </w:tbl>
    <w:p w14:paraId="0D91889E" w14:textId="77777777" w:rsidR="002D57C4" w:rsidRDefault="002D57C4" w:rsidP="002D57C4">
      <w:pPr>
        <w:pStyle w:val="Heading3"/>
        <w:numPr>
          <w:ilvl w:val="2"/>
          <w:numId w:val="3"/>
        </w:numPr>
      </w:pPr>
      <w:bookmarkStart w:id="592" w:name="DEFN_TYPE_POLICIES_PLACEMENT"/>
      <w:r>
        <w:t>tosca.policies.Placement</w:t>
      </w:r>
    </w:p>
    <w:bookmarkEnd w:id="592"/>
    <w:p w14:paraId="2332C80D" w14:textId="77777777" w:rsidR="002D57C4" w:rsidRDefault="002D57C4" w:rsidP="002D57C4">
      <w:pPr>
        <w:pStyle w:val="NormalaroundTable"/>
      </w:pPr>
      <w:r>
        <w:t>This is the default (root) TOSCA Policy</w:t>
      </w:r>
      <w:r w:rsidRPr="00E24B93">
        <w:t xml:space="preserve"> Type</w:t>
      </w:r>
      <w:r>
        <w:t xml:space="preserve"> definition that is used to govern placement of TOSCA nodes or groups of nodes.  </w:t>
      </w:r>
    </w:p>
    <w:p w14:paraId="6E316C78"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74F400F" w14:textId="77777777" w:rsidTr="00502E57">
        <w:tc>
          <w:tcPr>
            <w:tcW w:w="9576" w:type="dxa"/>
            <w:shd w:val="clear" w:color="auto" w:fill="D9D9D9" w:themeFill="background1" w:themeFillShade="D9"/>
          </w:tcPr>
          <w:p w14:paraId="791B17F3" w14:textId="77777777" w:rsidR="002D57C4" w:rsidRPr="00DA545E" w:rsidRDefault="002D57C4" w:rsidP="00502E57">
            <w:pPr>
              <w:rPr>
                <w:rStyle w:val="CodeSnippet"/>
              </w:rPr>
            </w:pPr>
            <w:r w:rsidRPr="00DA545E">
              <w:rPr>
                <w:rStyle w:val="CodeSnippet"/>
              </w:rPr>
              <w:t>tosca.policies.Placement:</w:t>
            </w:r>
          </w:p>
          <w:p w14:paraId="1F72B5E6" w14:textId="77777777" w:rsidR="002D57C4" w:rsidRPr="00DA545E" w:rsidRDefault="002D57C4" w:rsidP="00502E57">
            <w:pPr>
              <w:rPr>
                <w:rStyle w:val="CodeSnippet"/>
              </w:rPr>
            </w:pPr>
            <w:r w:rsidRPr="00DA545E">
              <w:rPr>
                <w:rStyle w:val="CodeSnippet"/>
              </w:rPr>
              <w:t xml:space="preserve">  derived_from: </w:t>
            </w:r>
            <w:hyperlink w:anchor="DEFN_TYPE_POLICIES_ROOT" w:history="1">
              <w:r w:rsidRPr="004464AE">
                <w:rPr>
                  <w:rStyle w:val="Hyperlink"/>
                  <w:rFonts w:ascii="Consolas" w:hAnsi="Consolas"/>
                </w:rPr>
                <w:t>tosca.policies.Root</w:t>
              </w:r>
            </w:hyperlink>
          </w:p>
          <w:p w14:paraId="0EB8EC55" w14:textId="77777777" w:rsidR="002D57C4" w:rsidRPr="00DA545E" w:rsidRDefault="002D57C4" w:rsidP="00502E57">
            <w:pPr>
              <w:rPr>
                <w:rStyle w:val="CodeSnippet"/>
              </w:rPr>
            </w:pPr>
            <w:r w:rsidRPr="00DA545E">
              <w:rPr>
                <w:rStyle w:val="CodeSnippet"/>
              </w:rPr>
              <w:t xml:space="preserve">  description: The TOSCA Policy Type definition that is used to govern placement of TOSCA nodes or groups of nodes.  </w:t>
            </w:r>
          </w:p>
        </w:tc>
      </w:tr>
    </w:tbl>
    <w:p w14:paraId="66596EB7" w14:textId="77777777" w:rsidR="002D57C4" w:rsidRDefault="002D57C4" w:rsidP="002D57C4">
      <w:pPr>
        <w:pStyle w:val="Heading3"/>
        <w:numPr>
          <w:ilvl w:val="2"/>
          <w:numId w:val="3"/>
        </w:numPr>
      </w:pPr>
      <w:bookmarkStart w:id="593" w:name="DEFN_TYPE_POLICIES_SCALING"/>
      <w:r>
        <w:lastRenderedPageBreak/>
        <w:t>tosca.policies.Scaling</w:t>
      </w:r>
    </w:p>
    <w:bookmarkEnd w:id="593"/>
    <w:p w14:paraId="0FF95892" w14:textId="77777777" w:rsidR="002D57C4" w:rsidRDefault="002D57C4" w:rsidP="002D57C4">
      <w:pPr>
        <w:pStyle w:val="NormalaroundTable"/>
      </w:pPr>
      <w:r>
        <w:t>This is the default (root) TOSCA Policy</w:t>
      </w:r>
      <w:r w:rsidRPr="00E24B93">
        <w:t xml:space="preserve"> Type</w:t>
      </w:r>
      <w:r>
        <w:t xml:space="preserve"> definition that is used to govern scaling of TOSCA nodes or groups of nodes.  </w:t>
      </w:r>
    </w:p>
    <w:p w14:paraId="6BC796B4"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7C46606D" w14:textId="77777777" w:rsidTr="00502E57">
        <w:tc>
          <w:tcPr>
            <w:tcW w:w="9576" w:type="dxa"/>
            <w:shd w:val="clear" w:color="auto" w:fill="D9D9D9" w:themeFill="background1" w:themeFillShade="D9"/>
          </w:tcPr>
          <w:p w14:paraId="62ED6409" w14:textId="77777777" w:rsidR="002D57C4" w:rsidRPr="00DA545E" w:rsidRDefault="002D57C4" w:rsidP="00502E57">
            <w:pPr>
              <w:rPr>
                <w:rStyle w:val="CodeSnippet"/>
              </w:rPr>
            </w:pPr>
            <w:r w:rsidRPr="00DA545E">
              <w:rPr>
                <w:rStyle w:val="CodeSnippet"/>
              </w:rPr>
              <w:t>tosca.policies.</w:t>
            </w:r>
            <w:r>
              <w:rPr>
                <w:rStyle w:val="CodeSnippet"/>
              </w:rPr>
              <w:t>Scaling</w:t>
            </w:r>
            <w:r w:rsidRPr="00DA545E">
              <w:rPr>
                <w:rStyle w:val="CodeSnippet"/>
              </w:rPr>
              <w:t>:</w:t>
            </w:r>
          </w:p>
          <w:p w14:paraId="482395CB" w14:textId="77777777" w:rsidR="002D57C4" w:rsidRPr="00DA545E" w:rsidRDefault="002D57C4" w:rsidP="00502E57">
            <w:pPr>
              <w:rPr>
                <w:rStyle w:val="CodeSnippet"/>
              </w:rPr>
            </w:pPr>
            <w:r w:rsidRPr="00DA545E">
              <w:rPr>
                <w:rStyle w:val="CodeSnippet"/>
              </w:rPr>
              <w:t xml:space="preserve">  derived_from: </w:t>
            </w:r>
            <w:hyperlink w:anchor="DEFN_TYPE_POLICIES_ROOT" w:history="1">
              <w:r w:rsidRPr="004464AE">
                <w:rPr>
                  <w:rStyle w:val="Hyperlink"/>
                  <w:rFonts w:ascii="Consolas" w:hAnsi="Consolas"/>
                </w:rPr>
                <w:t>tosca.policies.Root</w:t>
              </w:r>
            </w:hyperlink>
          </w:p>
          <w:p w14:paraId="18367580" w14:textId="77777777" w:rsidR="002D57C4" w:rsidRPr="00DA545E" w:rsidRDefault="002D57C4" w:rsidP="00502E57">
            <w:pPr>
              <w:rPr>
                <w:rStyle w:val="CodeSnippet"/>
              </w:rPr>
            </w:pPr>
            <w:r w:rsidRPr="00DA545E">
              <w:rPr>
                <w:rStyle w:val="CodeSnippet"/>
              </w:rPr>
              <w:t xml:space="preserve">  description: The TOSCA Policy Type definition that is used to govern </w:t>
            </w:r>
            <w:r>
              <w:rPr>
                <w:rStyle w:val="CodeSnippet"/>
              </w:rPr>
              <w:t>scaling</w:t>
            </w:r>
            <w:r w:rsidRPr="00DA545E">
              <w:rPr>
                <w:rStyle w:val="CodeSnippet"/>
              </w:rPr>
              <w:t xml:space="preserve"> of TOSCA nodes or groups of nodes.  </w:t>
            </w:r>
          </w:p>
        </w:tc>
      </w:tr>
    </w:tbl>
    <w:p w14:paraId="32EE26E4" w14:textId="77777777" w:rsidR="002D57C4" w:rsidRDefault="002D57C4" w:rsidP="002D57C4">
      <w:pPr>
        <w:pStyle w:val="Heading3"/>
        <w:numPr>
          <w:ilvl w:val="2"/>
          <w:numId w:val="3"/>
        </w:numPr>
      </w:pPr>
      <w:bookmarkStart w:id="594" w:name="DEFN_TYPE_POLICIES_UPDATE"/>
      <w:r>
        <w:t>tosca.policies.Update</w:t>
      </w:r>
    </w:p>
    <w:bookmarkEnd w:id="594"/>
    <w:p w14:paraId="7556C4E1" w14:textId="77777777" w:rsidR="002D57C4" w:rsidRDefault="002D57C4" w:rsidP="002D57C4">
      <w:pPr>
        <w:pStyle w:val="NormalaroundTable"/>
      </w:pPr>
      <w:r>
        <w:t>This is the default (root) TOSCA Policy</w:t>
      </w:r>
      <w:r w:rsidRPr="00E24B93">
        <w:t xml:space="preserve"> Type</w:t>
      </w:r>
      <w:r>
        <w:t xml:space="preserve"> definition that is used to govern update of TOSCA nodes or groups of nodes.  </w:t>
      </w:r>
    </w:p>
    <w:p w14:paraId="1CCBD397"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9C51AEF" w14:textId="77777777" w:rsidTr="00502E57">
        <w:tc>
          <w:tcPr>
            <w:tcW w:w="9576" w:type="dxa"/>
            <w:shd w:val="clear" w:color="auto" w:fill="D9D9D9" w:themeFill="background1" w:themeFillShade="D9"/>
          </w:tcPr>
          <w:p w14:paraId="52811867" w14:textId="77777777" w:rsidR="002D57C4" w:rsidRPr="00DA545E" w:rsidRDefault="002D57C4" w:rsidP="00502E57">
            <w:pPr>
              <w:rPr>
                <w:rStyle w:val="CodeSnippet"/>
              </w:rPr>
            </w:pPr>
            <w:r w:rsidRPr="00DA545E">
              <w:rPr>
                <w:rStyle w:val="CodeSnippet"/>
              </w:rPr>
              <w:t>tosca.policies.</w:t>
            </w:r>
            <w:r>
              <w:rPr>
                <w:rStyle w:val="CodeSnippet"/>
              </w:rPr>
              <w:t>Update</w:t>
            </w:r>
            <w:r w:rsidRPr="00DA545E">
              <w:rPr>
                <w:rStyle w:val="CodeSnippet"/>
              </w:rPr>
              <w:t>:</w:t>
            </w:r>
          </w:p>
          <w:p w14:paraId="3D920B5F" w14:textId="77777777" w:rsidR="002D57C4" w:rsidRPr="00DA545E" w:rsidRDefault="002D57C4" w:rsidP="00502E57">
            <w:pPr>
              <w:rPr>
                <w:rStyle w:val="CodeSnippet"/>
              </w:rPr>
            </w:pPr>
            <w:r w:rsidRPr="00DA545E">
              <w:rPr>
                <w:rStyle w:val="CodeSnippet"/>
              </w:rPr>
              <w:t xml:space="preserve">  derived_from: </w:t>
            </w:r>
            <w:hyperlink w:anchor="DEFN_TYPE_POLICIES_ROOT" w:history="1">
              <w:r w:rsidRPr="004464AE">
                <w:rPr>
                  <w:rStyle w:val="Hyperlink"/>
                  <w:rFonts w:ascii="Consolas" w:hAnsi="Consolas"/>
                </w:rPr>
                <w:t>tosca.policies.Root</w:t>
              </w:r>
            </w:hyperlink>
          </w:p>
          <w:p w14:paraId="26CB2131" w14:textId="77777777" w:rsidR="002D57C4" w:rsidRPr="00DA545E" w:rsidRDefault="002D57C4" w:rsidP="00502E57">
            <w:pPr>
              <w:rPr>
                <w:rStyle w:val="CodeSnippet"/>
              </w:rPr>
            </w:pPr>
            <w:r w:rsidRPr="00DA545E">
              <w:rPr>
                <w:rStyle w:val="CodeSnippet"/>
              </w:rPr>
              <w:t xml:space="preserve">  description: The TOSCA Policy Type definition that is used to govern </w:t>
            </w:r>
            <w:r>
              <w:rPr>
                <w:rStyle w:val="CodeSnippet"/>
              </w:rPr>
              <w:t>update</w:t>
            </w:r>
            <w:r w:rsidRPr="00DA545E">
              <w:rPr>
                <w:rStyle w:val="CodeSnippet"/>
              </w:rPr>
              <w:t xml:space="preserve"> of TOSCA nodes or groups of nodes.  </w:t>
            </w:r>
          </w:p>
        </w:tc>
      </w:tr>
    </w:tbl>
    <w:p w14:paraId="79A71D42" w14:textId="77777777" w:rsidR="002D57C4" w:rsidRDefault="002D57C4" w:rsidP="002D57C4">
      <w:pPr>
        <w:pStyle w:val="Heading3"/>
        <w:numPr>
          <w:ilvl w:val="2"/>
          <w:numId w:val="3"/>
        </w:numPr>
      </w:pPr>
      <w:bookmarkStart w:id="595" w:name="DEFN_TYPE_POLICIES_PERFORMANCE"/>
      <w:r>
        <w:t>tosca.policies.Performance</w:t>
      </w:r>
    </w:p>
    <w:bookmarkEnd w:id="595"/>
    <w:p w14:paraId="1B1A7666" w14:textId="77777777" w:rsidR="002D57C4" w:rsidRDefault="002D57C4" w:rsidP="002D57C4">
      <w:pPr>
        <w:pStyle w:val="NormalaroundTable"/>
      </w:pPr>
      <w:r>
        <w:t>This is the default (root) TOSCA Policy</w:t>
      </w:r>
      <w:r w:rsidRPr="00E24B93">
        <w:t xml:space="preserve"> Type</w:t>
      </w:r>
      <w:r>
        <w:t xml:space="preserve"> definition that is used to declare performance requirements for TOSCA nodes or groups of nodes.  </w:t>
      </w:r>
    </w:p>
    <w:p w14:paraId="613CDFA0"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6AB84B2" w14:textId="77777777" w:rsidTr="00502E57">
        <w:tc>
          <w:tcPr>
            <w:tcW w:w="9576" w:type="dxa"/>
            <w:shd w:val="clear" w:color="auto" w:fill="D9D9D9" w:themeFill="background1" w:themeFillShade="D9"/>
          </w:tcPr>
          <w:p w14:paraId="775BDC48" w14:textId="77777777" w:rsidR="002D57C4" w:rsidRPr="00DA545E" w:rsidRDefault="002D57C4" w:rsidP="00502E57">
            <w:pPr>
              <w:rPr>
                <w:rStyle w:val="CodeSnippet"/>
              </w:rPr>
            </w:pPr>
            <w:r w:rsidRPr="00DA545E">
              <w:rPr>
                <w:rStyle w:val="CodeSnippet"/>
              </w:rPr>
              <w:t>tosca.policies.</w:t>
            </w:r>
            <w:r>
              <w:rPr>
                <w:rStyle w:val="CodeSnippet"/>
              </w:rPr>
              <w:t>Performance</w:t>
            </w:r>
            <w:r w:rsidRPr="00DA545E">
              <w:rPr>
                <w:rStyle w:val="CodeSnippet"/>
              </w:rPr>
              <w:t>:</w:t>
            </w:r>
          </w:p>
          <w:p w14:paraId="1A1EAA39" w14:textId="77777777" w:rsidR="002D57C4" w:rsidRPr="00DA545E" w:rsidRDefault="002D57C4" w:rsidP="00502E57">
            <w:pPr>
              <w:rPr>
                <w:rStyle w:val="CodeSnippet"/>
              </w:rPr>
            </w:pPr>
            <w:r w:rsidRPr="00DA545E">
              <w:rPr>
                <w:rStyle w:val="CodeSnippet"/>
              </w:rPr>
              <w:t xml:space="preserve">  derived_from: </w:t>
            </w:r>
            <w:hyperlink w:anchor="DEFN_TYPE_POLICIES_ROOT" w:history="1">
              <w:r w:rsidRPr="004464AE">
                <w:rPr>
                  <w:rStyle w:val="Hyperlink"/>
                  <w:rFonts w:ascii="Consolas" w:hAnsi="Consolas"/>
                </w:rPr>
                <w:t>tosca.policies.Root</w:t>
              </w:r>
            </w:hyperlink>
          </w:p>
          <w:p w14:paraId="25750E1F" w14:textId="77777777" w:rsidR="002D57C4" w:rsidRPr="00DA545E" w:rsidRDefault="002D57C4" w:rsidP="00502E57">
            <w:pPr>
              <w:rPr>
                <w:rStyle w:val="CodeSnippet"/>
              </w:rPr>
            </w:pPr>
            <w:r w:rsidRPr="00DA545E">
              <w:rPr>
                <w:rStyle w:val="CodeSnippet"/>
              </w:rPr>
              <w:t xml:space="preserve">  description: The TOSCA Policy Type definition that is used to </w:t>
            </w:r>
            <w:r>
              <w:rPr>
                <w:rStyle w:val="CodeSnippet"/>
              </w:rPr>
              <w:t xml:space="preserve">declare performance requirements for </w:t>
            </w:r>
            <w:r w:rsidRPr="00DA545E">
              <w:rPr>
                <w:rStyle w:val="CodeSnippet"/>
              </w:rPr>
              <w:t xml:space="preserve">TOSCA nodes or groups of nodes.  </w:t>
            </w:r>
          </w:p>
        </w:tc>
      </w:tr>
    </w:tbl>
    <w:p w14:paraId="4D0E5470" w14:textId="77777777" w:rsidR="002D57C4" w:rsidRPr="00CE1217" w:rsidRDefault="002D57C4" w:rsidP="002D57C4"/>
    <w:p w14:paraId="39CA3A3C" w14:textId="77777777" w:rsidR="002D57C4" w:rsidRDefault="002D57C4" w:rsidP="002D57C4">
      <w:pPr>
        <w:pStyle w:val="Heading1"/>
        <w:numPr>
          <w:ilvl w:val="0"/>
          <w:numId w:val="3"/>
        </w:numPr>
      </w:pPr>
      <w:bookmarkStart w:id="596" w:name="_Toc302251718"/>
      <w:bookmarkStart w:id="597" w:name="_Toc445238272"/>
      <w:bookmarkStart w:id="598" w:name="_Toc397688821"/>
      <w:bookmarkStart w:id="599" w:name="_Toc373867886"/>
      <w:bookmarkStart w:id="600" w:name="_Toc379455142"/>
      <w:bookmarkEnd w:id="587"/>
      <w:bookmarkEnd w:id="588"/>
      <w:r>
        <w:lastRenderedPageBreak/>
        <w:t>TOSCA Cloud Service Archive (CSAR) format</w:t>
      </w:r>
      <w:bookmarkEnd w:id="596"/>
      <w:bookmarkEnd w:id="597"/>
    </w:p>
    <w:p w14:paraId="1E28D8B4" w14:textId="77777777" w:rsidR="002D57C4" w:rsidRDefault="002D57C4" w:rsidP="002D57C4">
      <w:r>
        <w:t xml:space="preserve">Except for the examples, this section is </w:t>
      </w:r>
      <w:r w:rsidRPr="00344FD7">
        <w:rPr>
          <w:b/>
        </w:rPr>
        <w:t>normative</w:t>
      </w:r>
      <w:r>
        <w:t xml:space="preserve"> and defines changes to the TOSCA archive format relative to the TOSCA v1.0 XML specification.</w:t>
      </w:r>
    </w:p>
    <w:p w14:paraId="200E411E" w14:textId="77777777" w:rsidR="002D57C4" w:rsidRDefault="002D57C4" w:rsidP="002D57C4"/>
    <w:p w14:paraId="5DE4D990" w14:textId="77777777" w:rsidR="002D57C4" w:rsidRDefault="002D57C4" w:rsidP="002D57C4">
      <w:r>
        <w:t>TOSCA Simple Profile definitions along with all accompanying artifacts (e.g. scripts, binaries, configuration files) can be packaged together in a CSAR file as already defined in the TOSCA version 1.0 specification [</w:t>
      </w:r>
      <w:r>
        <w:fldChar w:fldCharType="begin"/>
      </w:r>
      <w:r>
        <w:instrText xml:space="preserve"> REF REF_TOSCA_1_0 \h </w:instrText>
      </w:r>
      <w:r>
        <w:fldChar w:fldCharType="separate"/>
      </w:r>
      <w:r w:rsidR="008C123E">
        <w:rPr>
          <w:rStyle w:val="Refterm"/>
        </w:rPr>
        <w:t>TOSCA-1.0</w:t>
      </w:r>
      <w:r>
        <w:fldChar w:fldCharType="end"/>
      </w:r>
      <w:r>
        <w:t>]. In contrast to the TOSCA 1.0 CSAR file specification (see chapter 16 in [</w:t>
      </w:r>
      <w:r>
        <w:fldChar w:fldCharType="begin"/>
      </w:r>
      <w:r>
        <w:instrText xml:space="preserve"> REF REF_TOSCA_1_0 \h </w:instrText>
      </w:r>
      <w:r>
        <w:fldChar w:fldCharType="separate"/>
      </w:r>
      <w:r w:rsidR="008C123E">
        <w:rPr>
          <w:rStyle w:val="Refterm"/>
        </w:rPr>
        <w:t>TOSCA-1.0</w:t>
      </w:r>
      <w:r>
        <w:fldChar w:fldCharType="end"/>
      </w:r>
      <w:r>
        <w:t>]), this simple profile makes a few simplifications both in terms of overall CSAR file structure as well as meta-file content as described below.</w:t>
      </w:r>
    </w:p>
    <w:p w14:paraId="2F7B55F6" w14:textId="77777777" w:rsidR="002D57C4" w:rsidRDefault="002D57C4" w:rsidP="002D57C4">
      <w:pPr>
        <w:pStyle w:val="Heading2"/>
        <w:numPr>
          <w:ilvl w:val="1"/>
          <w:numId w:val="3"/>
        </w:numPr>
      </w:pPr>
      <w:bookmarkStart w:id="601" w:name="_Toc302251719"/>
      <w:bookmarkStart w:id="602" w:name="_Toc445238273"/>
      <w:r>
        <w:t>Overall Structure of a CSAR</w:t>
      </w:r>
      <w:bookmarkEnd w:id="601"/>
      <w:bookmarkEnd w:id="602"/>
    </w:p>
    <w:p w14:paraId="299D8061" w14:textId="77777777" w:rsidR="002D57C4" w:rsidRDefault="002D57C4" w:rsidP="002D57C4">
      <w:r>
        <w:t xml:space="preserve">A CSAR zip file is required to contain a </w:t>
      </w:r>
      <w:r w:rsidRPr="00107F46">
        <w:rPr>
          <w:rFonts w:ascii="Consolas" w:hAnsi="Consolas"/>
          <w:b/>
        </w:rPr>
        <w:t>TOSCA-Metadata</w:t>
      </w:r>
      <w:r>
        <w:t xml:space="preserve"> directory, which in turn contains the </w:t>
      </w:r>
      <w:r w:rsidRPr="00107F46">
        <w:rPr>
          <w:rFonts w:ascii="Consolas" w:hAnsi="Consolas"/>
          <w:b/>
        </w:rPr>
        <w:t>TOSCA.meta</w:t>
      </w:r>
      <w:r>
        <w:t xml:space="preserve"> metadata file that provides entry information for a TOSCA orchestrator processing the CSAR file.</w:t>
      </w:r>
    </w:p>
    <w:p w14:paraId="1A52E40E" w14:textId="77777777" w:rsidR="002D57C4" w:rsidRDefault="002D57C4" w:rsidP="002D57C4">
      <w:r>
        <w:t>The CSAR file may contain other directories with arbitrary names and contents. Note that in contrast to the TOSCA 1.0 specification, it is not required to put TOSCA definitions files into a special “Definitions” directory, but definitions YAML files can be placed into any directory within the CSAR file.</w:t>
      </w:r>
    </w:p>
    <w:p w14:paraId="7903A641" w14:textId="77777777" w:rsidR="002D57C4" w:rsidRDefault="002D57C4" w:rsidP="002D57C4">
      <w:pPr>
        <w:pStyle w:val="Heading2"/>
        <w:numPr>
          <w:ilvl w:val="1"/>
          <w:numId w:val="3"/>
        </w:numPr>
      </w:pPr>
      <w:bookmarkStart w:id="603" w:name="_Toc302251720"/>
      <w:bookmarkStart w:id="604" w:name="_Toc445238274"/>
      <w:r>
        <w:t>TOSCA Meta File</w:t>
      </w:r>
      <w:bookmarkEnd w:id="603"/>
      <w:bookmarkEnd w:id="604"/>
    </w:p>
    <w:p w14:paraId="1C0DFC28" w14:textId="77777777" w:rsidR="002D57C4" w:rsidRDefault="002D57C4" w:rsidP="002D57C4">
      <w:r>
        <w:t xml:space="preserve">The </w:t>
      </w:r>
      <w:r w:rsidRPr="004A62E6">
        <w:rPr>
          <w:rFonts w:ascii="Consolas" w:hAnsi="Consolas"/>
          <w:b/>
        </w:rPr>
        <w:t>TOSCA.meta</w:t>
      </w:r>
      <w:r>
        <w:t xml:space="preserve"> file structure follows the exact same syntax as defined in the TOSCA 1.0 specification. However, it is only required to include </w:t>
      </w:r>
      <w:r w:rsidRPr="004A62E6">
        <w:rPr>
          <w:i/>
        </w:rPr>
        <w:t>block_0</w:t>
      </w:r>
      <w:r>
        <w:t xml:space="preserve"> (see section 16.2 in [</w:t>
      </w:r>
      <w:r>
        <w:fldChar w:fldCharType="begin"/>
      </w:r>
      <w:r>
        <w:instrText xml:space="preserve"> REF REF_TOSCA_1_0 \h </w:instrText>
      </w:r>
      <w:r>
        <w:fldChar w:fldCharType="separate"/>
      </w:r>
      <w:r w:rsidR="008C123E">
        <w:rPr>
          <w:rStyle w:val="Refterm"/>
        </w:rPr>
        <w:t>TOSCA-1.0</w:t>
      </w:r>
      <w:r>
        <w:fldChar w:fldCharType="end"/>
      </w:r>
      <w:r>
        <w:t xml:space="preserve">]) with the </w:t>
      </w:r>
      <w:r w:rsidRPr="004A62E6">
        <w:rPr>
          <w:rFonts w:ascii="Consolas" w:hAnsi="Consolas"/>
          <w:b/>
        </w:rPr>
        <w:t>Entry-Definitions</w:t>
      </w:r>
      <w:r>
        <w:t xml:space="preserve"> keyword pointing to a valid TOSCA definitions YAML file that a TOSCA orchestrator should use as entry for parsing the contents of the overall CSAR file.</w:t>
      </w:r>
    </w:p>
    <w:p w14:paraId="5F8F5DC6" w14:textId="77777777" w:rsidR="002D57C4" w:rsidRDefault="002D57C4" w:rsidP="002D57C4">
      <w:r>
        <w:t xml:space="preserve">Note that it is not required to explicitly list TOSCA definitions files in subsequent blocks of the </w:t>
      </w:r>
      <w:r w:rsidRPr="004A62E6">
        <w:rPr>
          <w:rFonts w:ascii="Consolas" w:hAnsi="Consolas"/>
          <w:b/>
        </w:rPr>
        <w:t>TOSCA.meta</w:t>
      </w:r>
      <w:r>
        <w:t xml:space="preserve"> file, but any TOSCA definitions files besides the one denoted by the </w:t>
      </w:r>
      <w:r w:rsidRPr="004A62E6">
        <w:rPr>
          <w:rFonts w:ascii="Consolas" w:hAnsi="Consolas"/>
          <w:b/>
        </w:rPr>
        <w:t>Entry-Definitions</w:t>
      </w:r>
      <w:r>
        <w:t xml:space="preserve"> keyword can be found by a TOSCA orchestrator by processing respective </w:t>
      </w:r>
      <w:r w:rsidRPr="004A62E6">
        <w:rPr>
          <w:rFonts w:ascii="Consolas" w:hAnsi="Consolas"/>
          <w:b/>
        </w:rPr>
        <w:t>imports</w:t>
      </w:r>
      <w:r>
        <w:t xml:space="preserve"> statements in the entry definitions file (or in recursively imported files).</w:t>
      </w:r>
    </w:p>
    <w:p w14:paraId="1A0D6D91" w14:textId="77777777" w:rsidR="002D57C4" w:rsidRDefault="002D57C4" w:rsidP="002D57C4">
      <w:r>
        <w:t xml:space="preserve">Note also that any additional artifact files (e.g. scripts, binaries, configuration files) do not have to be declared explicitly through blocks in the </w:t>
      </w:r>
      <w:r w:rsidRPr="004A62E6">
        <w:rPr>
          <w:rFonts w:ascii="Consolas" w:hAnsi="Consolas"/>
          <w:b/>
        </w:rPr>
        <w:t>TOSCA.meta</w:t>
      </w:r>
      <w:r>
        <w:t xml:space="preserve"> file. Instead, such artifacts will be fully described and pointed to by relative path names through artifact definitions in one of the TOSCA definitions files contained in the CSAR.</w:t>
      </w:r>
    </w:p>
    <w:p w14:paraId="10311817" w14:textId="77777777" w:rsidR="002D57C4" w:rsidRDefault="002D57C4" w:rsidP="002D57C4"/>
    <w:p w14:paraId="4675D79D" w14:textId="77777777" w:rsidR="002D57C4" w:rsidRDefault="002D57C4" w:rsidP="002D57C4">
      <w:r>
        <w:t xml:space="preserve">Due to the simplified structure of the CSAR file and </w:t>
      </w:r>
      <w:r w:rsidRPr="00376856">
        <w:rPr>
          <w:rFonts w:ascii="Consolas" w:hAnsi="Consolas"/>
          <w:b/>
        </w:rPr>
        <w:t>TOSCA.meta</w:t>
      </w:r>
      <w:r>
        <w:t xml:space="preserve"> file compared to TOSCA 1.0, the </w:t>
      </w:r>
      <w:r w:rsidRPr="00376856">
        <w:rPr>
          <w:rFonts w:ascii="Consolas" w:hAnsi="Consolas"/>
          <w:b/>
        </w:rPr>
        <w:t>CSAR-Version</w:t>
      </w:r>
      <w:r>
        <w:t xml:space="preserve"> keyword listed in </w:t>
      </w:r>
      <w:r w:rsidRPr="00376856">
        <w:rPr>
          <w:i/>
        </w:rPr>
        <w:t>block_0</w:t>
      </w:r>
      <w:r>
        <w:t xml:space="preserve"> of the meta-file is required to denote version </w:t>
      </w:r>
      <w:r w:rsidRPr="00376856">
        <w:rPr>
          <w:b/>
        </w:rPr>
        <w:t>1.1</w:t>
      </w:r>
      <w:r>
        <w:t>.</w:t>
      </w:r>
    </w:p>
    <w:p w14:paraId="31DD70C9" w14:textId="77777777" w:rsidR="002D57C4" w:rsidRDefault="002D57C4" w:rsidP="002D57C4">
      <w:pPr>
        <w:pStyle w:val="Heading3"/>
        <w:numPr>
          <w:ilvl w:val="2"/>
          <w:numId w:val="3"/>
        </w:numPr>
      </w:pPr>
      <w:r>
        <w:t>Example</w:t>
      </w:r>
    </w:p>
    <w:p w14:paraId="173CA531" w14:textId="77777777" w:rsidR="002D57C4" w:rsidRDefault="002D57C4" w:rsidP="002D57C4">
      <w:r>
        <w:t xml:space="preserve">The following listing represents a valid </w:t>
      </w:r>
      <w:r w:rsidRPr="00FD05DF">
        <w:rPr>
          <w:rFonts w:ascii="Consolas" w:hAnsi="Consolas"/>
          <w:b/>
        </w:rPr>
        <w:t>TOSCA.meta</w:t>
      </w:r>
      <w:r>
        <w:t xml:space="preserve"> file according to this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576"/>
      </w:tblGrid>
      <w:tr w:rsidR="002D57C4" w:rsidRPr="006C45A8" w14:paraId="327B0A43" w14:textId="77777777" w:rsidTr="00502E57">
        <w:trPr>
          <w:trHeight w:val="256"/>
        </w:trPr>
        <w:tc>
          <w:tcPr>
            <w:tcW w:w="9576" w:type="dxa"/>
            <w:shd w:val="clear" w:color="auto" w:fill="D9D9D9" w:themeFill="background1" w:themeFillShade="D9"/>
          </w:tcPr>
          <w:p w14:paraId="0C99F7EF" w14:textId="77777777" w:rsidR="002D57C4" w:rsidRPr="00FD05DF" w:rsidRDefault="002D57C4" w:rsidP="00502E57">
            <w:pPr>
              <w:rPr>
                <w:rStyle w:val="CodeSnippet"/>
              </w:rPr>
            </w:pPr>
            <w:r w:rsidRPr="00FD05DF">
              <w:rPr>
                <w:rStyle w:val="CodeSnippet"/>
              </w:rPr>
              <w:t>TOSCA-Meta-File-Version: 1.0</w:t>
            </w:r>
          </w:p>
          <w:p w14:paraId="09C948F8" w14:textId="77777777" w:rsidR="002D57C4" w:rsidRPr="00FD05DF" w:rsidRDefault="002D57C4" w:rsidP="00502E57">
            <w:pPr>
              <w:rPr>
                <w:rStyle w:val="CodeSnippet"/>
              </w:rPr>
            </w:pPr>
            <w:r w:rsidRPr="00FD05DF">
              <w:rPr>
                <w:rStyle w:val="CodeSnippet"/>
              </w:rPr>
              <w:t>CSAR-Version: 1.1</w:t>
            </w:r>
          </w:p>
          <w:p w14:paraId="0A010DF7" w14:textId="77777777" w:rsidR="002D57C4" w:rsidRPr="00FD05DF" w:rsidRDefault="002D57C4" w:rsidP="00502E57">
            <w:pPr>
              <w:rPr>
                <w:rStyle w:val="CodeSnippet"/>
              </w:rPr>
            </w:pPr>
            <w:r w:rsidRPr="00FD05DF">
              <w:rPr>
                <w:rStyle w:val="CodeSnippet"/>
              </w:rPr>
              <w:t>Created-By: OASIS TOSCA TC</w:t>
            </w:r>
          </w:p>
          <w:p w14:paraId="65817539" w14:textId="77777777" w:rsidR="002D57C4" w:rsidRPr="006824F5" w:rsidRDefault="002D57C4" w:rsidP="00502E57">
            <w:pPr>
              <w:rPr>
                <w:rStyle w:val="CodeSnippet"/>
              </w:rPr>
            </w:pPr>
            <w:r>
              <w:rPr>
                <w:rStyle w:val="CodeSnippet"/>
              </w:rPr>
              <w:t>Entry-Definitions: d</w:t>
            </w:r>
            <w:r w:rsidRPr="00FD05DF">
              <w:rPr>
                <w:rStyle w:val="CodeSnippet"/>
              </w:rPr>
              <w:t>efinitions/tosca_elk.yaml</w:t>
            </w:r>
          </w:p>
        </w:tc>
      </w:tr>
    </w:tbl>
    <w:p w14:paraId="35457E2A" w14:textId="77777777" w:rsidR="002D57C4" w:rsidRDefault="002D57C4" w:rsidP="002D57C4"/>
    <w:p w14:paraId="4605D238" w14:textId="77777777" w:rsidR="002D57C4" w:rsidRPr="00C44EEB" w:rsidRDefault="002D57C4" w:rsidP="002D57C4">
      <w:r>
        <w:t xml:space="preserve">This </w:t>
      </w:r>
      <w:r w:rsidRPr="00FD05DF">
        <w:rPr>
          <w:rFonts w:ascii="Consolas" w:hAnsi="Consolas"/>
          <w:b/>
        </w:rPr>
        <w:t>TOSCA.meta</w:t>
      </w:r>
      <w:r>
        <w:t xml:space="preserve"> file indicates its simplified TOSCA Simple Profile structure by means of the </w:t>
      </w:r>
      <w:r w:rsidRPr="00FD05DF">
        <w:rPr>
          <w:rFonts w:ascii="Consolas" w:hAnsi="Consolas"/>
          <w:b/>
        </w:rPr>
        <w:t>CSAR-Version</w:t>
      </w:r>
      <w:r>
        <w:t xml:space="preserve"> keyword with value </w:t>
      </w:r>
      <w:r w:rsidRPr="00FD05DF">
        <w:rPr>
          <w:rFonts w:ascii="Consolas" w:hAnsi="Consolas"/>
          <w:b/>
        </w:rPr>
        <w:t>1.1</w:t>
      </w:r>
      <w:r>
        <w:t xml:space="preserve">. The </w:t>
      </w:r>
      <w:r w:rsidRPr="00FD05DF">
        <w:rPr>
          <w:rFonts w:ascii="Consolas" w:hAnsi="Consolas"/>
          <w:b/>
        </w:rPr>
        <w:t>Entry-Definitions</w:t>
      </w:r>
      <w:r>
        <w:t xml:space="preserve"> keyword points to a TOSCA definitions YAML file with the name </w:t>
      </w:r>
      <w:r w:rsidRPr="00FD05DF">
        <w:rPr>
          <w:rFonts w:ascii="Consolas" w:hAnsi="Consolas"/>
          <w:b/>
        </w:rPr>
        <w:t>tosca_elk.yaml</w:t>
      </w:r>
      <w:r>
        <w:t xml:space="preserve"> which is contained in a directory called </w:t>
      </w:r>
      <w:r w:rsidRPr="00FD05DF">
        <w:rPr>
          <w:rFonts w:ascii="Consolas" w:hAnsi="Consolas"/>
          <w:b/>
        </w:rPr>
        <w:t>definitions</w:t>
      </w:r>
      <w:r>
        <w:t xml:space="preserve"> within the root of the CSAR file.</w:t>
      </w:r>
    </w:p>
    <w:p w14:paraId="685E9AB0" w14:textId="77777777" w:rsidR="002D57C4" w:rsidRDefault="002D57C4" w:rsidP="002D57C4">
      <w:pPr>
        <w:pStyle w:val="Heading1"/>
        <w:numPr>
          <w:ilvl w:val="0"/>
          <w:numId w:val="3"/>
        </w:numPr>
      </w:pPr>
      <w:bookmarkStart w:id="605" w:name="_Toc302251721"/>
      <w:bookmarkStart w:id="606" w:name="_Toc445238275"/>
      <w:r>
        <w:lastRenderedPageBreak/>
        <w:t>TOSCA networking</w:t>
      </w:r>
      <w:bookmarkEnd w:id="598"/>
      <w:bookmarkEnd w:id="605"/>
      <w:bookmarkEnd w:id="606"/>
    </w:p>
    <w:p w14:paraId="106144CE" w14:textId="77777777" w:rsidR="002D57C4" w:rsidRDefault="002D57C4" w:rsidP="002D57C4">
      <w:r w:rsidRPr="00BB4851">
        <w:t xml:space="preserve"> </w:t>
      </w:r>
      <w:r>
        <w:t xml:space="preserve">Except for the examples, this section is </w:t>
      </w:r>
      <w:r w:rsidRPr="00344FD7">
        <w:rPr>
          <w:b/>
        </w:rPr>
        <w:t>normative</w:t>
      </w:r>
      <w:r>
        <w:t xml:space="preserve"> and describes how to express and control the application centric network semantics available in TOSCA. </w:t>
      </w:r>
    </w:p>
    <w:p w14:paraId="7E9957C4" w14:textId="77777777" w:rsidR="002D57C4" w:rsidRDefault="002D57C4" w:rsidP="002D57C4">
      <w:pPr>
        <w:pStyle w:val="Heading2"/>
        <w:numPr>
          <w:ilvl w:val="1"/>
          <w:numId w:val="3"/>
        </w:numPr>
      </w:pPr>
      <w:bookmarkStart w:id="607" w:name="_Toc397688822"/>
      <w:bookmarkStart w:id="608" w:name="_Toc302251722"/>
      <w:bookmarkStart w:id="609" w:name="_Toc445238276"/>
      <w:r>
        <w:t>Networking and Service Template Portability</w:t>
      </w:r>
      <w:bookmarkEnd w:id="607"/>
      <w:bookmarkEnd w:id="608"/>
      <w:bookmarkEnd w:id="609"/>
    </w:p>
    <w:p w14:paraId="5BC8FE9A" w14:textId="77777777" w:rsidR="002D57C4" w:rsidRDefault="002D57C4" w:rsidP="002D57C4">
      <w:r>
        <w:t>TOSCA Service Templates are application centric in the sense that they focus on describing application components in terms of their requirements and interrelationships. In order to provide cloud portability, it is important that a TOSCA Service Template avoid cloud specific requirements and details. However, at the same time, TOSCA must provide the expressiveness to control the mapping of software component connectivity to the network constructs of the hosting cloud.</w:t>
      </w:r>
    </w:p>
    <w:p w14:paraId="48DC3249" w14:textId="77777777" w:rsidR="002D57C4" w:rsidRDefault="002D57C4" w:rsidP="002D57C4">
      <w:r>
        <w:t>TOSCA Networking takes the following approach.</w:t>
      </w:r>
    </w:p>
    <w:p w14:paraId="4281FA47" w14:textId="77777777" w:rsidR="002D57C4" w:rsidRDefault="002D57C4" w:rsidP="002D57C4">
      <w:pPr>
        <w:pStyle w:val="ListParagraph"/>
        <w:numPr>
          <w:ilvl w:val="0"/>
          <w:numId w:val="35"/>
        </w:numPr>
      </w:pPr>
      <w:r>
        <w:t>The application component connectivity semantics and expressed in terms of Requirements and Capabilities and the relationships between these. Service Template authors are able to express the interconnectivity requirements of their software components in an abstract, declarative, and thus highly portable manner.</w:t>
      </w:r>
    </w:p>
    <w:p w14:paraId="0F6B54E1" w14:textId="77777777" w:rsidR="002D57C4" w:rsidRDefault="002D57C4" w:rsidP="002D57C4">
      <w:pPr>
        <w:pStyle w:val="ListParagraph"/>
        <w:numPr>
          <w:ilvl w:val="0"/>
          <w:numId w:val="35"/>
        </w:numPr>
      </w:pPr>
      <w:r>
        <w:t>The information provided in TOSCA is complete enough for a TOSCA implementation to fulfill the application component network requirements declaratively (i.e., it contains information such as communication initiation and layer 4 port specifications) so that the required network semantics can be realized on arbitrary network infrastructures.</w:t>
      </w:r>
    </w:p>
    <w:p w14:paraId="23A40279" w14:textId="77777777" w:rsidR="002D57C4" w:rsidRDefault="002D57C4" w:rsidP="002D57C4">
      <w:pPr>
        <w:pStyle w:val="ListParagraph"/>
        <w:numPr>
          <w:ilvl w:val="0"/>
          <w:numId w:val="35"/>
        </w:numPr>
      </w:pPr>
      <w:r>
        <w:t>TOSCA Networking provides full control of the mapping of software component interconnectivity to the networking constructs of the hosting cloud network independently of the Service Template, providing the required separation between application and network semantics to preserve Service Template portability.</w:t>
      </w:r>
    </w:p>
    <w:p w14:paraId="65FFA16A" w14:textId="77777777" w:rsidR="002D57C4" w:rsidRDefault="002D57C4" w:rsidP="002D57C4">
      <w:pPr>
        <w:pStyle w:val="ListParagraph"/>
        <w:numPr>
          <w:ilvl w:val="0"/>
          <w:numId w:val="35"/>
        </w:numPr>
      </w:pPr>
      <w:r>
        <w:t>Service Template authors have the choice of specifying application component networking requirements in the Service Template or completely separating the application component to network mapping into a separate document. This allows application components with explicit network requirements to express them while allowing users to control the complete mapping for all software components which may not have specific requirements. Usage of these two approaches is possible simultaneously and required to avoid having to re-write components network semantics as arbitrary sets of components are assembled into Service Templates.</w:t>
      </w:r>
    </w:p>
    <w:p w14:paraId="1AE047F6" w14:textId="77777777" w:rsidR="002D57C4" w:rsidRPr="00EB1613" w:rsidRDefault="002D57C4" w:rsidP="002D57C4">
      <w:pPr>
        <w:pStyle w:val="ListParagraph"/>
        <w:numPr>
          <w:ilvl w:val="0"/>
          <w:numId w:val="35"/>
        </w:numPr>
      </w:pPr>
      <w:r>
        <w:t>Defining a set of network semantics which are expressive enough to address the most common application connectivity requirements while avoiding dependencies on specific network technologies and constructs. Service Template authors and cloud providers are able to express unique/non-portable semantics by defining their own specialized network Requirements and Capabilities.</w:t>
      </w:r>
    </w:p>
    <w:p w14:paraId="293563C9" w14:textId="77777777" w:rsidR="002D57C4" w:rsidRDefault="002D57C4" w:rsidP="002D57C4">
      <w:pPr>
        <w:pStyle w:val="Heading2"/>
        <w:numPr>
          <w:ilvl w:val="1"/>
          <w:numId w:val="3"/>
        </w:numPr>
      </w:pPr>
      <w:bookmarkStart w:id="610" w:name="_Toc397688823"/>
      <w:bookmarkStart w:id="611" w:name="_Toc302251723"/>
      <w:bookmarkStart w:id="612" w:name="_Toc445238277"/>
      <w:r>
        <w:t>Connectivity Semantics</w:t>
      </w:r>
      <w:bookmarkEnd w:id="610"/>
      <w:bookmarkEnd w:id="611"/>
      <w:bookmarkEnd w:id="612"/>
    </w:p>
    <w:p w14:paraId="0041F170" w14:textId="77777777" w:rsidR="002D57C4" w:rsidRDefault="002D57C4" w:rsidP="002D57C4">
      <w:r>
        <w:t xml:space="preserve">TOSCA’s application centric approach includes the modeling of network connectivity semantics from an application component connectivity perspective. The basic premise is that applications contain components which need to communicate with other components using one or more endpoints over a network stack such as TCP/IP, where connectivity between two components is expressed as a &lt;source component, source address, source port, target component, target address, target port&gt; tuple. Note that source and target components are added to the traditional 4 tuple to provide the application centric information, mapping the network to the source or target component involved in the connectivity. </w:t>
      </w:r>
    </w:p>
    <w:p w14:paraId="7CD7F9E0" w14:textId="77777777" w:rsidR="002D57C4" w:rsidRDefault="002D57C4" w:rsidP="002D57C4"/>
    <w:p w14:paraId="0499FC51" w14:textId="77777777" w:rsidR="002D57C4" w:rsidRDefault="002D57C4" w:rsidP="002D57C4">
      <w:r>
        <w:lastRenderedPageBreak/>
        <w:t xml:space="preserve">Software components are expressed as Node Types in TOSCA which can express virtually any kind of concept in a TOSCA model. Node Types offering network based functions can model their connectivity using a special Endpoint Capability, </w:t>
      </w:r>
      <w:hyperlink w:anchor="DEFN_TYPE_CAPABILITIES_ENDPOINT" w:history="1">
        <w:r w:rsidRPr="001B6428">
          <w:rPr>
            <w:rStyle w:val="Hyperlink"/>
          </w:rPr>
          <w:t>tosca.capabilities.Endpoint</w:t>
        </w:r>
      </w:hyperlink>
      <w:r>
        <w:t xml:space="preserve">, designed for this purpose. Node Types which require an Endpoint can specify this as a TOSCA requirement. A special Relationship Type, </w:t>
      </w:r>
      <w:r w:rsidRPr="00BA389D">
        <w:t>tosca</w:t>
      </w:r>
      <w:r>
        <w:t>.</w:t>
      </w:r>
      <w:r w:rsidRPr="00BA389D">
        <w:t>relations</w:t>
      </w:r>
      <w:r>
        <w:t>hips</w:t>
      </w:r>
      <w:r w:rsidRPr="00BA389D">
        <w:t>.ConnectsTo</w:t>
      </w:r>
      <w:r>
        <w:t xml:space="preserve">, is used to implicitly or explicitly relate the source Node Type’s endpoint to the required endpoint in the target node type. Since tosca.capabilities.Endpoint and </w:t>
      </w:r>
      <w:r w:rsidRPr="00BA389D">
        <w:t>tosca</w:t>
      </w:r>
      <w:r>
        <w:t>.</w:t>
      </w:r>
      <w:r w:rsidRPr="00BA389D">
        <w:t>relations</w:t>
      </w:r>
      <w:r>
        <w:t>hips</w:t>
      </w:r>
      <w:r w:rsidRPr="00BA389D">
        <w:t>.ConnectsTo</w:t>
      </w:r>
      <w:r>
        <w:t xml:space="preserve"> are TOSCA types, they can be used in templates and extended by subclassing in the usual ways, thus allowing the expression of additional semantics as needed.</w:t>
      </w:r>
    </w:p>
    <w:p w14:paraId="22716D8B" w14:textId="77777777" w:rsidR="002D57C4" w:rsidRDefault="002D57C4" w:rsidP="002D57C4">
      <w:pPr>
        <w:pStyle w:val="NormalaroundTable"/>
      </w:pPr>
      <w:r>
        <w:rPr>
          <w:noProof/>
        </w:rPr>
        <w:drawing>
          <wp:anchor distT="0" distB="0" distL="114300" distR="114300" simplePos="0" relativeHeight="251662336" behindDoc="0" locked="0" layoutInCell="1" allowOverlap="1" wp14:anchorId="373C2B50" wp14:editId="1A566425">
            <wp:simplePos x="0" y="0"/>
            <wp:positionH relativeFrom="column">
              <wp:posOffset>99060</wp:posOffset>
            </wp:positionH>
            <wp:positionV relativeFrom="paragraph">
              <wp:posOffset>776605</wp:posOffset>
            </wp:positionV>
            <wp:extent cx="5549900" cy="238506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49900" cy="2385060"/>
                    </a:xfrm>
                    <a:prstGeom prst="rect">
                      <a:avLst/>
                    </a:prstGeom>
                    <a:noFill/>
                  </pic:spPr>
                </pic:pic>
              </a:graphicData>
            </a:graphic>
            <wp14:sizeRelH relativeFrom="page">
              <wp14:pctWidth>0</wp14:pctWidth>
            </wp14:sizeRelH>
            <wp14:sizeRelV relativeFrom="page">
              <wp14:pctHeight>0</wp14:pctHeight>
            </wp14:sizeRelV>
          </wp:anchor>
        </w:drawing>
      </w:r>
      <w:r>
        <w:t xml:space="preserve">The following diagram shows how the TOSCA node, capability and relationship types enable modeling the  application layer decoupled from the network model intersecting at the Compute node using the </w:t>
      </w:r>
      <w:hyperlink w:anchor="DEFN_TYPE_CAPABILITIES_NETWORK_BINDABLE" w:history="1">
        <w:r w:rsidRPr="001D5974">
          <w:rPr>
            <w:rStyle w:val="Hyperlink"/>
          </w:rPr>
          <w:t>Bindable</w:t>
        </w:r>
      </w:hyperlink>
      <w:r>
        <w:t xml:space="preserve"> capability type.</w:t>
      </w:r>
    </w:p>
    <w:p w14:paraId="74843739" w14:textId="77777777" w:rsidR="002D57C4" w:rsidRPr="00CF0E00" w:rsidRDefault="002D57C4" w:rsidP="002D57C4">
      <w:pPr>
        <w:pStyle w:val="NormalaroundTable"/>
        <w:spacing w:before="240"/>
      </w:pPr>
      <w:r>
        <w:t>As you can see, the Port node type effectively acts a broker node between the Network node description and a host Compute node of an application.</w:t>
      </w:r>
    </w:p>
    <w:p w14:paraId="0F477BB9" w14:textId="77777777" w:rsidR="002D57C4" w:rsidRDefault="002D57C4" w:rsidP="002D57C4">
      <w:pPr>
        <w:pStyle w:val="Heading2"/>
        <w:numPr>
          <w:ilvl w:val="1"/>
          <w:numId w:val="3"/>
        </w:numPr>
      </w:pPr>
      <w:bookmarkStart w:id="613" w:name="_Toc397688824"/>
      <w:bookmarkStart w:id="614" w:name="_Toc302251724"/>
      <w:bookmarkStart w:id="615" w:name="_Toc445238278"/>
      <w:r>
        <w:t>Expressing connectivity semantics</w:t>
      </w:r>
      <w:bookmarkEnd w:id="613"/>
      <w:bookmarkEnd w:id="614"/>
      <w:bookmarkEnd w:id="615"/>
    </w:p>
    <w:p w14:paraId="44621EFB" w14:textId="77777777" w:rsidR="002D57C4" w:rsidRPr="001100C7" w:rsidRDefault="002D57C4" w:rsidP="002D57C4">
      <w:r>
        <w:t>This section describes how TOSCA supports the typical client/server and group communication semantics found in application architectures.</w:t>
      </w:r>
    </w:p>
    <w:p w14:paraId="034B548F" w14:textId="77777777" w:rsidR="002D57C4" w:rsidRDefault="002D57C4" w:rsidP="002D57C4">
      <w:pPr>
        <w:pStyle w:val="Heading3"/>
        <w:numPr>
          <w:ilvl w:val="2"/>
          <w:numId w:val="3"/>
        </w:numPr>
      </w:pPr>
      <w:r>
        <w:t>Connection initiation semantics</w:t>
      </w:r>
    </w:p>
    <w:p w14:paraId="7BF7AF76" w14:textId="77777777" w:rsidR="002D57C4" w:rsidRDefault="002D57C4" w:rsidP="002D57C4">
      <w:r>
        <w:t>The tosca.relationships.ConnectsTo expresses that requirement that a source application component needs to be able to communicate with a target software component to consume the services of the target. ConnectTo is a component interdependency semantic in the most general sense and does not try imply how the communication between the source and target components is physically realized.</w:t>
      </w:r>
    </w:p>
    <w:p w14:paraId="681346F1" w14:textId="77777777" w:rsidR="002D57C4" w:rsidRDefault="002D57C4" w:rsidP="002D57C4"/>
    <w:p w14:paraId="46956CE2" w14:textId="77777777" w:rsidR="002D57C4" w:rsidRDefault="002D57C4" w:rsidP="002D57C4">
      <w:r>
        <w:t xml:space="preserve">Application component intercommunication typically has conventions regarding which component(s) initiate the communication. Connection initiation semantics are specified in </w:t>
      </w:r>
      <w:hyperlink w:anchor="DEFN_TYPE_CAPABILITIES_ENDPOINT" w:history="1">
        <w:r w:rsidRPr="004E4337">
          <w:rPr>
            <w:rStyle w:val="Hyperlink"/>
          </w:rPr>
          <w:t>tosca.capabilities.Endpoint</w:t>
        </w:r>
      </w:hyperlink>
      <w:r>
        <w:t xml:space="preserve">.  Endpoints at each end of the </w:t>
      </w:r>
      <w:hyperlink w:anchor="DEFN_TYPE_RELATIONSHIPS_CONNECTSTO" w:history="1">
        <w:r w:rsidRPr="004E4337">
          <w:rPr>
            <w:rStyle w:val="Hyperlink"/>
          </w:rPr>
          <w:t>tosca.relationships.ConnectsTo</w:t>
        </w:r>
      </w:hyperlink>
      <w:r>
        <w:t xml:space="preserve"> must indicate identical connection initiation semantics.</w:t>
      </w:r>
    </w:p>
    <w:p w14:paraId="6D7EF211" w14:textId="77777777" w:rsidR="002D57C4" w:rsidRDefault="002D57C4" w:rsidP="002D57C4"/>
    <w:p w14:paraId="3A195975" w14:textId="77777777" w:rsidR="002D57C4" w:rsidRPr="003464E6" w:rsidRDefault="002D57C4" w:rsidP="002D57C4">
      <w:r>
        <w:t>The following sections describe the normative connection initiation semantics for the tosca.relationships.ConnectsTo Relationship Type.</w:t>
      </w:r>
    </w:p>
    <w:p w14:paraId="7989AAE7" w14:textId="77777777" w:rsidR="002D57C4" w:rsidRDefault="002D57C4" w:rsidP="002D57C4">
      <w:pPr>
        <w:pStyle w:val="Heading4"/>
        <w:numPr>
          <w:ilvl w:val="3"/>
          <w:numId w:val="3"/>
        </w:numPr>
      </w:pPr>
      <w:r>
        <w:t>Source to Target</w:t>
      </w:r>
    </w:p>
    <w:p w14:paraId="316E521C" w14:textId="77777777" w:rsidR="002D57C4" w:rsidRDefault="002D57C4" w:rsidP="002D57C4">
      <w:r>
        <w:t xml:space="preserve">The Source to Target communication initiation semantic is the most common case where the source component initiates communication with the target component in order to fulfill an instance of the tosca.relationships.ConnectsTo relationship. The typical case is a “client” component connecting to a “server” </w:t>
      </w:r>
      <w:r>
        <w:lastRenderedPageBreak/>
        <w:t>component where the client initiates a stream oriented connection to a pre-defined transport specific port or set of ports.</w:t>
      </w:r>
    </w:p>
    <w:p w14:paraId="7050CF1D" w14:textId="77777777" w:rsidR="002D57C4" w:rsidRDefault="002D57C4" w:rsidP="002D57C4"/>
    <w:p w14:paraId="67268EA8" w14:textId="77777777" w:rsidR="002D57C4" w:rsidRDefault="002D57C4" w:rsidP="002D57C4">
      <w:r>
        <w:t xml:space="preserve">It is the responsibility of the TOSCA implementation to ensure the source component has a suitable network path to the target component and that the ports specified in the respective </w:t>
      </w:r>
      <w:hyperlink w:anchor="DEFN_TYPE_CAPABILITIES_ENDPOINT" w:history="1">
        <w:r w:rsidRPr="00AB57E0">
          <w:rPr>
            <w:rStyle w:val="Hyperlink"/>
          </w:rPr>
          <w:t>tosca.capabilities.Endpoint</w:t>
        </w:r>
      </w:hyperlink>
      <w:r>
        <w:t xml:space="preserve"> are not blocked. The TOSCA implementation may only represent state of the tosca.relationships.ConnectsTo relationship as fulfilled after the actual network communication is enabled and the source and target components are in their operational states.</w:t>
      </w:r>
    </w:p>
    <w:p w14:paraId="4D3BBE70" w14:textId="77777777" w:rsidR="002D57C4" w:rsidRDefault="002D57C4" w:rsidP="002D57C4"/>
    <w:p w14:paraId="0805AEC0" w14:textId="77777777" w:rsidR="002D57C4" w:rsidRPr="00CB1CAB" w:rsidRDefault="002D57C4" w:rsidP="002D57C4">
      <w:r>
        <w:t>Note that the connection initiation semantic only impacts the fulfillment of the actual connectivity and does not impact the node traversal order implied by the tosca.relationships.ConnectsTo Relationship Type.</w:t>
      </w:r>
    </w:p>
    <w:p w14:paraId="5D0DA9FB" w14:textId="77777777" w:rsidR="002D57C4" w:rsidRDefault="002D57C4" w:rsidP="002D57C4">
      <w:pPr>
        <w:pStyle w:val="Heading4"/>
        <w:numPr>
          <w:ilvl w:val="3"/>
          <w:numId w:val="3"/>
        </w:numPr>
      </w:pPr>
      <w:r>
        <w:t>Target to Source</w:t>
      </w:r>
    </w:p>
    <w:p w14:paraId="703EDECB" w14:textId="77777777" w:rsidR="002D57C4" w:rsidRDefault="002D57C4" w:rsidP="002D57C4">
      <w:r>
        <w:t>The Target to Source communication initiation semantic is a less common case where the target component initiates communication with the source comment in order to fulfill an instance of the tosca.relationships.ConnectsTo relationship. This “reverse” connection initiation direction is typically required due to some technical requirements of the components or protocols involved, such as the requirement that SSH mush only be initiated from target component in order to fulfill the services required by the source component.</w:t>
      </w:r>
    </w:p>
    <w:p w14:paraId="36F5FF11" w14:textId="77777777" w:rsidR="002D57C4" w:rsidRDefault="002D57C4" w:rsidP="002D57C4"/>
    <w:p w14:paraId="1647099E" w14:textId="77777777" w:rsidR="002D57C4" w:rsidRDefault="002D57C4" w:rsidP="002D57C4">
      <w:r>
        <w:t xml:space="preserve">It is the responsibility of the TOSCA implementation to ensure the source component has a suitable network path to the target component and that the ports specified in the respective tosca.capabilities.Endpoint are not blocked. The TOSCA implementation may only represent state of the tosca.relationships.ConnectsTo relationship as fulfilled after the actual network communication is enabled and the source and target components are in their operational states. </w:t>
      </w:r>
    </w:p>
    <w:p w14:paraId="3E48AF17" w14:textId="77777777" w:rsidR="002D57C4" w:rsidRDefault="002D57C4" w:rsidP="002D57C4"/>
    <w:p w14:paraId="0571E425" w14:textId="77777777" w:rsidR="002D57C4" w:rsidRPr="00CB1CAB" w:rsidRDefault="002D57C4" w:rsidP="002D57C4">
      <w:r>
        <w:t>Note that the connection initiation semantic only impacts the fulfillment of the actual connectivity and does not impact the node traversal order implied by the tosca.relationships.ConnectsTo Relationship Type.</w:t>
      </w:r>
    </w:p>
    <w:p w14:paraId="7D4A0A4C" w14:textId="77777777" w:rsidR="002D57C4" w:rsidRPr="00CB1CAB" w:rsidRDefault="002D57C4" w:rsidP="002D57C4"/>
    <w:p w14:paraId="1C7A01EB" w14:textId="77777777" w:rsidR="002D57C4" w:rsidRDefault="002D57C4" w:rsidP="002D57C4">
      <w:pPr>
        <w:pStyle w:val="Heading4"/>
        <w:numPr>
          <w:ilvl w:val="3"/>
          <w:numId w:val="3"/>
        </w:numPr>
      </w:pPr>
      <w:r>
        <w:t>Peer-to-Peer</w:t>
      </w:r>
    </w:p>
    <w:p w14:paraId="0FA8550A" w14:textId="77777777" w:rsidR="002D57C4" w:rsidRDefault="002D57C4" w:rsidP="002D57C4">
      <w:r>
        <w:t>The Peer-to-Peer communication initiation semantic allows any member of a group to initiate communication with any other member of the same group at any time. This semantic typically appears in clustering and distributed services where there is redundancy of components or services.</w:t>
      </w:r>
    </w:p>
    <w:p w14:paraId="47D30ABE" w14:textId="77777777" w:rsidR="002D57C4" w:rsidRDefault="002D57C4" w:rsidP="002D57C4"/>
    <w:p w14:paraId="064FF803" w14:textId="77777777" w:rsidR="002D57C4" w:rsidRDefault="002D57C4" w:rsidP="002D57C4">
      <w:r>
        <w:t>It is the responsibility of the TOSCA implementation to ensure the source component has a suitable network path between all the member component instances and that the ports specified in the respective tosca.capabilities.Endpoint are not blocked, and the appropriate multicast communication, if necessary, enabled. The TOSCA implementation may only represent state of the tosca.relationships.ConnectsTo relationship as fulfilled after the actual network communication is enabled such that at least one member component of the group may reach any other member component of the group.</w:t>
      </w:r>
    </w:p>
    <w:p w14:paraId="44EA4E86" w14:textId="77777777" w:rsidR="002D57C4" w:rsidRDefault="002D57C4" w:rsidP="002D57C4"/>
    <w:p w14:paraId="6BD356CD" w14:textId="77777777" w:rsidR="002D57C4" w:rsidRDefault="002D57C4" w:rsidP="002D57C4">
      <w:r>
        <w:t xml:space="preserve">Endpoints specifying the Peer-to-Peer initiation semantic need not be related with a tosca.relationships.ConnectsTo relationship for the common case where the same set of component instances must communicate with each other. </w:t>
      </w:r>
    </w:p>
    <w:p w14:paraId="25B5D46F" w14:textId="77777777" w:rsidR="002D57C4" w:rsidRDefault="002D57C4" w:rsidP="002D57C4"/>
    <w:p w14:paraId="4BA377C5" w14:textId="77777777" w:rsidR="002D57C4" w:rsidRPr="00CB1CAB" w:rsidRDefault="002D57C4" w:rsidP="002D57C4">
      <w:r>
        <w:t>Note that the connection initiation semantic only impacts the fulfillment of the actual connectivity and does not impact the node traversal order implied by the tosca.relationships.ConnectsTo Relationship Type.</w:t>
      </w:r>
    </w:p>
    <w:p w14:paraId="5936AB6A" w14:textId="77777777" w:rsidR="002D57C4" w:rsidRDefault="002D57C4" w:rsidP="002D57C4">
      <w:pPr>
        <w:pStyle w:val="Heading3"/>
        <w:numPr>
          <w:ilvl w:val="2"/>
          <w:numId w:val="3"/>
        </w:numPr>
      </w:pPr>
      <w:r>
        <w:t>Specifying layer 4 ports</w:t>
      </w:r>
    </w:p>
    <w:p w14:paraId="215ADC19" w14:textId="77777777" w:rsidR="002D57C4" w:rsidRDefault="002D57C4" w:rsidP="002D57C4">
      <w:r>
        <w:t xml:space="preserve">TOSCA Service Templates must express enough details about application component intercommunication to enable TOSCA implementations to fulfill these communication semantics in the network infrastructure. TOSCA currently focuses on TCP/IP as this is the most pervasive in today’s cloud infrastructures. The layer 4 ports </w:t>
      </w:r>
      <w:r>
        <w:lastRenderedPageBreak/>
        <w:t xml:space="preserve">required for application component intercommunication are specified in tosca.capabilities.Endpoint. The union of the port specifications of both the source and target tosca.capabilities.Endpoint which are part of the tosca.relationships.ConnectsTo Relationship Template are interpreted as the effective set of ports which must be allowed in the network communication. </w:t>
      </w:r>
    </w:p>
    <w:p w14:paraId="35BA75B6" w14:textId="77777777" w:rsidR="002D57C4" w:rsidRDefault="002D57C4" w:rsidP="002D57C4"/>
    <w:p w14:paraId="4D429DA9" w14:textId="77777777" w:rsidR="002D57C4" w:rsidRPr="00C9057E" w:rsidRDefault="002D57C4" w:rsidP="002D57C4">
      <w:r>
        <w:t>The meaning of Source and Target port(s) corresponds to the direction of the respective tosca.relationships.ConnectsTo.</w:t>
      </w:r>
    </w:p>
    <w:p w14:paraId="0FA72E5F" w14:textId="77777777" w:rsidR="002D57C4" w:rsidRDefault="002D57C4" w:rsidP="002D57C4">
      <w:pPr>
        <w:pStyle w:val="Heading2"/>
        <w:numPr>
          <w:ilvl w:val="1"/>
          <w:numId w:val="3"/>
        </w:numPr>
      </w:pPr>
      <w:bookmarkStart w:id="616" w:name="_Toc397688825"/>
      <w:bookmarkStart w:id="617" w:name="_Toc302251725"/>
      <w:bookmarkStart w:id="618" w:name="_Toc445238279"/>
      <w:r>
        <w:t>Network provisioning</w:t>
      </w:r>
      <w:bookmarkEnd w:id="616"/>
      <w:bookmarkEnd w:id="617"/>
      <w:bookmarkEnd w:id="618"/>
    </w:p>
    <w:p w14:paraId="1BAA9B0D" w14:textId="77777777" w:rsidR="002D57C4" w:rsidRDefault="002D57C4" w:rsidP="002D57C4">
      <w:pPr>
        <w:pStyle w:val="Heading3"/>
        <w:numPr>
          <w:ilvl w:val="2"/>
          <w:numId w:val="3"/>
        </w:numPr>
      </w:pPr>
      <w:r>
        <w:t>Declarative network provisioning</w:t>
      </w:r>
    </w:p>
    <w:p w14:paraId="7B0AFF76" w14:textId="77777777" w:rsidR="002D57C4" w:rsidRDefault="002D57C4" w:rsidP="002D57C4">
      <w:r>
        <w:t>TOSCA orchestrators are responsible for the provisioning of the network connectivity for declarative TOCSA Service Templates (Declarative TOCSA Service Templates don’t contain explicit plans). This means that the TOSCA orchestrator must be able to infer a suitable logical connectivity model from the Service Template and then decide how to provision the logical connectivity, referred to as “fulfillment”, on the available underlying infrastructure. In order to enable fulfillment, sufficient technical details still must be specified, such as the required protocols, ports and QOS information. TOSCA connectivity types, such as tosca.capabilities.Endpoint, provide well defined means to express these details.</w:t>
      </w:r>
    </w:p>
    <w:p w14:paraId="6FF7457B" w14:textId="77777777" w:rsidR="002D57C4" w:rsidRDefault="002D57C4" w:rsidP="002D57C4">
      <w:pPr>
        <w:pStyle w:val="Heading3"/>
        <w:numPr>
          <w:ilvl w:val="2"/>
          <w:numId w:val="3"/>
        </w:numPr>
      </w:pPr>
      <w:r>
        <w:t>Implicit network fulfillment</w:t>
      </w:r>
    </w:p>
    <w:p w14:paraId="7C316402" w14:textId="77777777" w:rsidR="002D57C4" w:rsidRDefault="002D57C4" w:rsidP="002D57C4">
      <w:r>
        <w:t>TOSCA Service Templates are by default network agnostic. TOSCA’s application centric approach only requires that a TOSCA Service Template contain enough information for a TOSCA orchestrator to infer suitable network connectivity to meet the needs of the application components. Thus Service Template designers are not required to be aware of or provide specific requirements for underlying networks. This approach yields the most portable Service Templates, allowing them to be deployed into any infrastructure which can provide the necessary component interconnectivity.</w:t>
      </w:r>
    </w:p>
    <w:p w14:paraId="0DD6A953" w14:textId="77777777" w:rsidR="002D57C4" w:rsidRDefault="002D57C4" w:rsidP="002D57C4">
      <w:pPr>
        <w:pStyle w:val="Heading3"/>
        <w:numPr>
          <w:ilvl w:val="2"/>
          <w:numId w:val="3"/>
        </w:numPr>
      </w:pPr>
      <w:r>
        <w:t>Controlling network fulfillment</w:t>
      </w:r>
    </w:p>
    <w:p w14:paraId="7F2A8DB8" w14:textId="77777777" w:rsidR="002D57C4" w:rsidRDefault="002D57C4" w:rsidP="002D57C4">
      <w:r>
        <w:t xml:space="preserve">TOSCA provides mechanisms for providing control over network fulfillment. </w:t>
      </w:r>
    </w:p>
    <w:p w14:paraId="1E8BD15E" w14:textId="77777777" w:rsidR="002D57C4" w:rsidRDefault="002D57C4" w:rsidP="002D57C4">
      <w:r>
        <w:t>This mechanism allows the application network designer to express in service template or network template how the networks should be provisioned.</w:t>
      </w:r>
    </w:p>
    <w:p w14:paraId="74EBD0FF" w14:textId="77777777" w:rsidR="002D57C4" w:rsidRDefault="002D57C4" w:rsidP="002D57C4"/>
    <w:p w14:paraId="15BDBC47" w14:textId="77777777" w:rsidR="002D57C4" w:rsidRDefault="002D57C4" w:rsidP="002D57C4">
      <w:r>
        <w:t>For the use cases described below let’s assume we have a typical 3-tier application which is consisting of FE (frontend), BE (backend) and DB (database) tiers. The simple application topology diagram can be shown below:</w:t>
      </w:r>
    </w:p>
    <w:p w14:paraId="2AECAA2A" w14:textId="77777777" w:rsidR="002D57C4" w:rsidRDefault="002D57C4" w:rsidP="002D57C4"/>
    <w:p w14:paraId="5448D3D7" w14:textId="642DE9ED" w:rsidR="002D57C4" w:rsidRDefault="002D57C4" w:rsidP="002D57C4">
      <w:pPr>
        <w:keepNext/>
        <w:jc w:val="center"/>
      </w:pPr>
      <w:r>
        <w:rPr>
          <w:noProof/>
        </w:rPr>
        <w:lastRenderedPageBreak/>
        <w:drawing>
          <wp:inline distT="0" distB="0" distL="0" distR="0" wp14:anchorId="0ABDE9B1" wp14:editId="796CF633">
            <wp:extent cx="1765300" cy="3111500"/>
            <wp:effectExtent l="0" t="0" r="12700" b="1270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65300" cy="3111500"/>
                    </a:xfrm>
                    <a:prstGeom prst="rect">
                      <a:avLst/>
                    </a:prstGeom>
                    <a:noFill/>
                    <a:ln>
                      <a:noFill/>
                    </a:ln>
                  </pic:spPr>
                </pic:pic>
              </a:graphicData>
            </a:graphic>
          </wp:inline>
        </w:drawing>
      </w:r>
    </w:p>
    <w:p w14:paraId="08F3BCFF" w14:textId="77777777" w:rsidR="002D57C4" w:rsidRDefault="002D57C4" w:rsidP="002D57C4">
      <w:pPr>
        <w:pStyle w:val="Caption"/>
        <w:jc w:val="center"/>
      </w:pPr>
      <w:bookmarkStart w:id="619" w:name="_Toc443660682"/>
      <w:r>
        <w:t>Figure</w:t>
      </w:r>
      <w:r>
        <w:noBreakHyphen/>
      </w:r>
      <w:fldSimple w:instr=" SEQ Figure \* ARABIC \s 0 ">
        <w:r w:rsidR="008C123E">
          <w:rPr>
            <w:noProof/>
          </w:rPr>
          <w:t>5</w:t>
        </w:r>
      </w:fldSimple>
      <w:r>
        <w:t>: Typical 3-Tier Network</w:t>
      </w:r>
      <w:bookmarkEnd w:id="619"/>
    </w:p>
    <w:p w14:paraId="09A6269B" w14:textId="77777777" w:rsidR="002D57C4" w:rsidRDefault="002D57C4" w:rsidP="002D57C4">
      <w:pPr>
        <w:pStyle w:val="Heading4"/>
        <w:numPr>
          <w:ilvl w:val="3"/>
          <w:numId w:val="3"/>
        </w:numPr>
      </w:pPr>
      <w:r>
        <w:t>Use case: OAM Network</w:t>
      </w:r>
    </w:p>
    <w:p w14:paraId="4623C2FA" w14:textId="77777777" w:rsidR="002D57C4" w:rsidRDefault="002D57C4" w:rsidP="002D57C4">
      <w:r>
        <w:t>When deploying an application in service provider’s on-premise cloud, it’s very common that one or more of the application’s services should be accessible from an ad-hoc OAM (</w:t>
      </w:r>
      <w:r w:rsidRPr="00593F23">
        <w:t>Operations,</w:t>
      </w:r>
      <w:r>
        <w:t xml:space="preserve"> A</w:t>
      </w:r>
      <w:r w:rsidRPr="00593F23">
        <w:t>dministration</w:t>
      </w:r>
      <w:r>
        <w:t xml:space="preserve"> </w:t>
      </w:r>
      <w:r w:rsidRPr="00593F23">
        <w:t>and</w:t>
      </w:r>
      <w:r>
        <w:t xml:space="preserve"> M</w:t>
      </w:r>
      <w:r w:rsidRPr="00593F23">
        <w:t>anagement</w:t>
      </w:r>
      <w:r>
        <w:t xml:space="preserve">) network which exists in the service provider backbone. </w:t>
      </w:r>
    </w:p>
    <w:p w14:paraId="64FBD346" w14:textId="77777777" w:rsidR="002D57C4" w:rsidRDefault="002D57C4" w:rsidP="002D57C4"/>
    <w:p w14:paraId="2BE51832" w14:textId="77777777" w:rsidR="002D57C4" w:rsidRDefault="002D57C4" w:rsidP="002D57C4">
      <w:r>
        <w:t>As an application network designer, I’d like to express in my TOSCA network template (which corresponds to my TOSCA service template) the network CIDR block, start ip, end ip and segmentation ID (e.g. VLAN id).</w:t>
      </w:r>
    </w:p>
    <w:p w14:paraId="0EDE01FF" w14:textId="77777777" w:rsidR="002D57C4" w:rsidRDefault="002D57C4" w:rsidP="002D57C4">
      <w:r>
        <w:t>The diagram below depicts a typical 3-tiers application with specific networking requirements for its FE tier server cluster:</w:t>
      </w:r>
    </w:p>
    <w:p w14:paraId="75FF4037" w14:textId="77777777" w:rsidR="002D57C4" w:rsidRDefault="002D57C4" w:rsidP="002D57C4"/>
    <w:p w14:paraId="5C4F811B" w14:textId="70F0EE89" w:rsidR="002D57C4" w:rsidRDefault="002D57C4" w:rsidP="002D57C4">
      <w:pPr>
        <w:jc w:val="center"/>
      </w:pPr>
      <w:r>
        <w:rPr>
          <w:noProof/>
        </w:rPr>
        <w:lastRenderedPageBreak/>
        <w:drawing>
          <wp:inline distT="0" distB="0" distL="0" distR="0" wp14:anchorId="32BAEB84" wp14:editId="3FC48361">
            <wp:extent cx="4064000" cy="4533900"/>
            <wp:effectExtent l="25400" t="25400" r="25400" b="3810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64000" cy="4533900"/>
                    </a:xfrm>
                    <a:prstGeom prst="rect">
                      <a:avLst/>
                    </a:prstGeom>
                    <a:noFill/>
                    <a:ln w="6350" cmpd="sng">
                      <a:solidFill>
                        <a:srgbClr val="000000"/>
                      </a:solidFill>
                      <a:miter lim="800000"/>
                      <a:headEnd/>
                      <a:tailEnd/>
                    </a:ln>
                    <a:effectLst/>
                  </pic:spPr>
                </pic:pic>
              </a:graphicData>
            </a:graphic>
          </wp:inline>
        </w:drawing>
      </w:r>
    </w:p>
    <w:p w14:paraId="7118BDD9" w14:textId="77777777" w:rsidR="002D57C4" w:rsidRDefault="002D57C4" w:rsidP="002D57C4">
      <w:pPr>
        <w:pStyle w:val="Heading4"/>
        <w:numPr>
          <w:ilvl w:val="3"/>
          <w:numId w:val="3"/>
        </w:numPr>
      </w:pPr>
      <w:r>
        <w:t>Use case: Data Traffic network</w:t>
      </w:r>
    </w:p>
    <w:p w14:paraId="5D383440" w14:textId="77777777" w:rsidR="002D57C4" w:rsidRDefault="002D57C4" w:rsidP="002D57C4">
      <w:r>
        <w:t xml:space="preserve">The diagram below defines a set of networking requirements for the backend and DB tiers of the 3-tier app mentioned above. </w:t>
      </w:r>
    </w:p>
    <w:p w14:paraId="5039765B" w14:textId="2E99AAF5" w:rsidR="002D57C4" w:rsidRPr="008B1F39" w:rsidRDefault="002D57C4" w:rsidP="002D57C4">
      <w:pPr>
        <w:jc w:val="center"/>
      </w:pPr>
      <w:r>
        <w:rPr>
          <w:noProof/>
        </w:rPr>
        <w:lastRenderedPageBreak/>
        <w:drawing>
          <wp:inline distT="0" distB="0" distL="0" distR="0" wp14:anchorId="47E9F3FB" wp14:editId="00008276">
            <wp:extent cx="4521200" cy="3784600"/>
            <wp:effectExtent l="25400" t="25400" r="25400" b="25400"/>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21200" cy="3784600"/>
                    </a:xfrm>
                    <a:prstGeom prst="rect">
                      <a:avLst/>
                    </a:prstGeom>
                    <a:noFill/>
                    <a:ln w="6350" cmpd="sng">
                      <a:solidFill>
                        <a:srgbClr val="000000"/>
                      </a:solidFill>
                      <a:miter lim="800000"/>
                      <a:headEnd/>
                      <a:tailEnd/>
                    </a:ln>
                    <a:effectLst/>
                  </pic:spPr>
                </pic:pic>
              </a:graphicData>
            </a:graphic>
          </wp:inline>
        </w:drawing>
      </w:r>
    </w:p>
    <w:p w14:paraId="477E6B9B" w14:textId="77777777" w:rsidR="002D57C4" w:rsidRDefault="002D57C4" w:rsidP="002D57C4">
      <w:pPr>
        <w:pStyle w:val="Heading4"/>
        <w:numPr>
          <w:ilvl w:val="3"/>
          <w:numId w:val="3"/>
        </w:numPr>
      </w:pPr>
      <w:r>
        <w:t>Use case: Bring my own DHCP</w:t>
      </w:r>
    </w:p>
    <w:p w14:paraId="57F2FE63" w14:textId="77777777" w:rsidR="002D57C4" w:rsidRDefault="002D57C4" w:rsidP="002D57C4">
      <w:r>
        <w:t xml:space="preserve">The same 3-tier app requires for its admin traffic network to manage the IP allocation by its own DHCP which runs autonomously as part of application domain. </w:t>
      </w:r>
    </w:p>
    <w:p w14:paraId="2015F714" w14:textId="77777777" w:rsidR="002D57C4" w:rsidRDefault="002D57C4" w:rsidP="002D57C4"/>
    <w:p w14:paraId="05B48F50" w14:textId="77777777" w:rsidR="002D57C4" w:rsidRDefault="002D57C4" w:rsidP="002D57C4">
      <w:r>
        <w:t>For this purpose, the app network designer would like to express in TOSCA that the underlying provisioned network will be set with DHCP_ENABLED=false.  See this illustrated in the figure below:</w:t>
      </w:r>
    </w:p>
    <w:p w14:paraId="7AEAA9C1" w14:textId="3A6E9F82" w:rsidR="002D57C4" w:rsidRPr="008E0337" w:rsidRDefault="002D57C4" w:rsidP="002D57C4">
      <w:pPr>
        <w:jc w:val="center"/>
      </w:pPr>
      <w:r>
        <w:rPr>
          <w:noProof/>
        </w:rPr>
        <w:lastRenderedPageBreak/>
        <w:drawing>
          <wp:inline distT="0" distB="0" distL="0" distR="0" wp14:anchorId="7541B388" wp14:editId="46B8CBC8">
            <wp:extent cx="5359400" cy="4457700"/>
            <wp:effectExtent l="25400" t="25400" r="25400" b="3810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59400" cy="4457700"/>
                    </a:xfrm>
                    <a:prstGeom prst="rect">
                      <a:avLst/>
                    </a:prstGeom>
                    <a:noFill/>
                    <a:ln w="6350" cmpd="sng">
                      <a:solidFill>
                        <a:srgbClr val="000000"/>
                      </a:solidFill>
                      <a:miter lim="800000"/>
                      <a:headEnd/>
                      <a:tailEnd/>
                    </a:ln>
                    <a:effectLst/>
                  </pic:spPr>
                </pic:pic>
              </a:graphicData>
            </a:graphic>
          </wp:inline>
        </w:drawing>
      </w:r>
    </w:p>
    <w:p w14:paraId="177F4C13" w14:textId="77777777" w:rsidR="002D57C4" w:rsidRDefault="002D57C4" w:rsidP="002D57C4">
      <w:pPr>
        <w:pStyle w:val="Heading2"/>
        <w:numPr>
          <w:ilvl w:val="1"/>
          <w:numId w:val="3"/>
        </w:numPr>
      </w:pPr>
      <w:bookmarkStart w:id="620" w:name="_Toc302251726"/>
      <w:bookmarkStart w:id="621" w:name="_Toc445238280"/>
      <w:r>
        <w:t>Network Types</w:t>
      </w:r>
      <w:bookmarkEnd w:id="620"/>
      <w:bookmarkEnd w:id="621"/>
    </w:p>
    <w:p w14:paraId="09962B3B" w14:textId="77777777" w:rsidR="002D57C4" w:rsidRDefault="002D57C4" w:rsidP="002D57C4">
      <w:pPr>
        <w:pStyle w:val="Heading3"/>
        <w:numPr>
          <w:ilvl w:val="2"/>
          <w:numId w:val="3"/>
        </w:numPr>
      </w:pPr>
      <w:r>
        <w:t>tosca.nodes.network.Network</w:t>
      </w:r>
    </w:p>
    <w:p w14:paraId="61051DFE" w14:textId="77777777" w:rsidR="002D57C4" w:rsidRDefault="002D57C4" w:rsidP="002D57C4">
      <w:pPr>
        <w:pStyle w:val="NormalaroundTable"/>
      </w:pPr>
      <w:r w:rsidRPr="00934EC2">
        <w:t xml:space="preserve">The TOSCA </w:t>
      </w:r>
      <w:r w:rsidRPr="00EF00F1">
        <w:rPr>
          <w:rStyle w:val="CodeSnippetHighlight"/>
        </w:rPr>
        <w:t>Network</w:t>
      </w:r>
      <w:r w:rsidRPr="00934EC2">
        <w:t xml:space="preserve"> node represents</w:t>
      </w:r>
      <w:r>
        <w:t xml:space="preserve"> a simple, logical network service.</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625902" w14:paraId="2EAA44EA" w14:textId="77777777" w:rsidTr="00502E57">
        <w:tc>
          <w:tcPr>
            <w:tcW w:w="1177" w:type="pct"/>
            <w:shd w:val="clear" w:color="auto" w:fill="D9D9D9"/>
          </w:tcPr>
          <w:p w14:paraId="1C5C95E2" w14:textId="77777777" w:rsidR="002D57C4" w:rsidRPr="00422683" w:rsidRDefault="002D57C4" w:rsidP="00502E57">
            <w:pPr>
              <w:pStyle w:val="TableText-Heading"/>
            </w:pPr>
            <w:r w:rsidRPr="00422683">
              <w:t>Shorthand Name</w:t>
            </w:r>
          </w:p>
        </w:tc>
        <w:tc>
          <w:tcPr>
            <w:tcW w:w="3823" w:type="pct"/>
          </w:tcPr>
          <w:p w14:paraId="26EEB534" w14:textId="77777777" w:rsidR="002D57C4" w:rsidRPr="00625902" w:rsidRDefault="002D57C4" w:rsidP="00502E57">
            <w:pPr>
              <w:pStyle w:val="TableText"/>
            </w:pPr>
            <w:r>
              <w:t>Network</w:t>
            </w:r>
          </w:p>
        </w:tc>
      </w:tr>
      <w:tr w:rsidR="002D57C4" w:rsidRPr="00625902" w14:paraId="578B1771" w14:textId="77777777" w:rsidTr="00502E57">
        <w:tc>
          <w:tcPr>
            <w:tcW w:w="1177" w:type="pct"/>
            <w:shd w:val="clear" w:color="auto" w:fill="D9D9D9"/>
          </w:tcPr>
          <w:p w14:paraId="55228140" w14:textId="77777777" w:rsidR="002D57C4" w:rsidRPr="00422683" w:rsidRDefault="002D57C4" w:rsidP="00502E57">
            <w:pPr>
              <w:pStyle w:val="TableText-Heading"/>
            </w:pPr>
            <w:r w:rsidRPr="00422683">
              <w:t>Type Qualified Name</w:t>
            </w:r>
          </w:p>
        </w:tc>
        <w:tc>
          <w:tcPr>
            <w:tcW w:w="3823" w:type="pct"/>
          </w:tcPr>
          <w:p w14:paraId="27C54F97" w14:textId="77777777" w:rsidR="002D57C4" w:rsidRPr="00625902" w:rsidRDefault="002D57C4" w:rsidP="00502E57">
            <w:pPr>
              <w:pStyle w:val="TableText"/>
            </w:pPr>
            <w:r w:rsidRPr="00625902">
              <w:t>tosca:</w:t>
            </w:r>
            <w:r>
              <w:t>Network</w:t>
            </w:r>
          </w:p>
        </w:tc>
      </w:tr>
      <w:tr w:rsidR="002D57C4" w:rsidRPr="00625902" w14:paraId="75C523DA" w14:textId="77777777" w:rsidTr="00502E57">
        <w:tc>
          <w:tcPr>
            <w:tcW w:w="1177" w:type="pct"/>
            <w:shd w:val="clear" w:color="auto" w:fill="D9D9D9"/>
          </w:tcPr>
          <w:p w14:paraId="0E0F1DC0" w14:textId="77777777" w:rsidR="002D57C4" w:rsidRPr="00422683" w:rsidRDefault="002D57C4" w:rsidP="00502E57">
            <w:pPr>
              <w:pStyle w:val="TableText-Heading"/>
            </w:pPr>
            <w:r w:rsidRPr="00422683">
              <w:t>Type URI</w:t>
            </w:r>
          </w:p>
        </w:tc>
        <w:tc>
          <w:tcPr>
            <w:tcW w:w="3823" w:type="pct"/>
          </w:tcPr>
          <w:p w14:paraId="74F4FE1A" w14:textId="77777777" w:rsidR="002D57C4" w:rsidRPr="00625902" w:rsidRDefault="002D57C4" w:rsidP="00502E57">
            <w:pPr>
              <w:pStyle w:val="TableText"/>
            </w:pPr>
            <w:r>
              <w:t>tosca.nodes.network.Network</w:t>
            </w:r>
          </w:p>
        </w:tc>
      </w:tr>
    </w:tbl>
    <w:p w14:paraId="26FD5E81"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76"/>
        <w:gridCol w:w="1055"/>
        <w:gridCol w:w="913"/>
        <w:gridCol w:w="1608"/>
        <w:gridCol w:w="4898"/>
      </w:tblGrid>
      <w:tr w:rsidR="002D57C4" w:rsidRPr="004279F4" w14:paraId="09B1BF16" w14:textId="77777777" w:rsidTr="00502E57">
        <w:trPr>
          <w:cantSplit/>
          <w:tblHeader/>
        </w:trPr>
        <w:tc>
          <w:tcPr>
            <w:tcW w:w="784" w:type="pct"/>
            <w:shd w:val="clear" w:color="auto" w:fill="D9D9D9"/>
          </w:tcPr>
          <w:p w14:paraId="611F3B86" w14:textId="77777777" w:rsidR="002D57C4" w:rsidRPr="00422683" w:rsidRDefault="002D57C4" w:rsidP="00502E57">
            <w:pPr>
              <w:pStyle w:val="TableText-Heading"/>
            </w:pPr>
            <w:r w:rsidRPr="00422683">
              <w:t>Name</w:t>
            </w:r>
          </w:p>
        </w:tc>
        <w:tc>
          <w:tcPr>
            <w:tcW w:w="525" w:type="pct"/>
            <w:shd w:val="clear" w:color="auto" w:fill="D9D9D9"/>
          </w:tcPr>
          <w:p w14:paraId="063B7A85" w14:textId="77777777" w:rsidR="002D57C4" w:rsidRPr="00422683" w:rsidRDefault="002D57C4" w:rsidP="00502E57">
            <w:pPr>
              <w:pStyle w:val="TableText-Heading"/>
            </w:pPr>
            <w:r w:rsidRPr="00422683">
              <w:t>Required</w:t>
            </w:r>
          </w:p>
        </w:tc>
        <w:tc>
          <w:tcPr>
            <w:tcW w:w="454" w:type="pct"/>
            <w:shd w:val="clear" w:color="auto" w:fill="D9D9D9"/>
          </w:tcPr>
          <w:p w14:paraId="32D7F6F1" w14:textId="77777777" w:rsidR="002D57C4" w:rsidRPr="00422683" w:rsidRDefault="002D57C4" w:rsidP="00502E57">
            <w:pPr>
              <w:pStyle w:val="TableText-Heading"/>
            </w:pPr>
            <w:r w:rsidRPr="00422683">
              <w:t>Type</w:t>
            </w:r>
          </w:p>
        </w:tc>
        <w:tc>
          <w:tcPr>
            <w:tcW w:w="800" w:type="pct"/>
            <w:shd w:val="clear" w:color="auto" w:fill="D9D9D9"/>
          </w:tcPr>
          <w:p w14:paraId="22293EFD" w14:textId="77777777" w:rsidR="002D57C4" w:rsidRPr="00422683" w:rsidRDefault="002D57C4" w:rsidP="00502E57">
            <w:pPr>
              <w:pStyle w:val="TableText-Heading"/>
            </w:pPr>
            <w:r w:rsidRPr="00422683">
              <w:t>Constraints</w:t>
            </w:r>
          </w:p>
        </w:tc>
        <w:tc>
          <w:tcPr>
            <w:tcW w:w="2437" w:type="pct"/>
            <w:shd w:val="clear" w:color="auto" w:fill="D9D9D9"/>
          </w:tcPr>
          <w:p w14:paraId="236235AC" w14:textId="77777777" w:rsidR="002D57C4" w:rsidRPr="00422683" w:rsidRDefault="002D57C4" w:rsidP="00502E57">
            <w:pPr>
              <w:pStyle w:val="TableText-Heading"/>
            </w:pPr>
            <w:r w:rsidRPr="00422683">
              <w:t>Description</w:t>
            </w:r>
          </w:p>
        </w:tc>
      </w:tr>
      <w:tr w:rsidR="002D57C4" w:rsidRPr="004279F4" w14:paraId="7418C2AD" w14:textId="77777777" w:rsidTr="00502E57">
        <w:trPr>
          <w:cantSplit/>
        </w:trPr>
        <w:tc>
          <w:tcPr>
            <w:tcW w:w="784" w:type="pct"/>
            <w:shd w:val="clear" w:color="auto" w:fill="FFFFFF"/>
          </w:tcPr>
          <w:p w14:paraId="02FC59EE" w14:textId="77777777" w:rsidR="002D57C4" w:rsidRDefault="002D57C4" w:rsidP="00502E57">
            <w:pPr>
              <w:pStyle w:val="TableText"/>
              <w:rPr>
                <w:noProof/>
              </w:rPr>
            </w:pPr>
            <w:r w:rsidRPr="00874F99">
              <w:rPr>
                <w:noProof/>
              </w:rPr>
              <w:t>ip_version</w:t>
            </w:r>
          </w:p>
        </w:tc>
        <w:tc>
          <w:tcPr>
            <w:tcW w:w="525" w:type="pct"/>
            <w:shd w:val="clear" w:color="auto" w:fill="FFFFFF"/>
          </w:tcPr>
          <w:p w14:paraId="2612B603" w14:textId="77777777" w:rsidR="002D57C4" w:rsidRDefault="002D57C4" w:rsidP="00502E57">
            <w:pPr>
              <w:pStyle w:val="TableText"/>
            </w:pPr>
            <w:r>
              <w:t>no</w:t>
            </w:r>
          </w:p>
        </w:tc>
        <w:tc>
          <w:tcPr>
            <w:tcW w:w="454" w:type="pct"/>
            <w:shd w:val="clear" w:color="auto" w:fill="FFFFFF"/>
          </w:tcPr>
          <w:p w14:paraId="36DD4D8F" w14:textId="77777777" w:rsidR="002D57C4" w:rsidRPr="004279F4" w:rsidRDefault="008C123E" w:rsidP="00502E57">
            <w:pPr>
              <w:pStyle w:val="TableText"/>
            </w:pPr>
            <w:hyperlink w:anchor="TYPE_YAML_INTEGER" w:history="1">
              <w:r w:rsidR="002D57C4" w:rsidRPr="0096655F">
                <w:rPr>
                  <w:rStyle w:val="Hyperlink"/>
                </w:rPr>
                <w:t>integer</w:t>
              </w:r>
            </w:hyperlink>
          </w:p>
        </w:tc>
        <w:tc>
          <w:tcPr>
            <w:tcW w:w="800" w:type="pct"/>
            <w:shd w:val="clear" w:color="auto" w:fill="FFFFFF"/>
          </w:tcPr>
          <w:p w14:paraId="62F547D4" w14:textId="77777777" w:rsidR="002D57C4" w:rsidRDefault="002D57C4" w:rsidP="00502E57">
            <w:pPr>
              <w:pStyle w:val="TableText"/>
            </w:pPr>
            <w:r w:rsidRPr="00DF1371">
              <w:t>valid_values: [</w:t>
            </w:r>
            <w:r>
              <w:t>4, 6]</w:t>
            </w:r>
          </w:p>
          <w:p w14:paraId="76D18AE5" w14:textId="77777777" w:rsidR="002D57C4" w:rsidRPr="00B31902" w:rsidRDefault="002D57C4" w:rsidP="00502E57">
            <w:pPr>
              <w:pStyle w:val="TableText"/>
            </w:pPr>
            <w:r>
              <w:t>default: 4</w:t>
            </w:r>
          </w:p>
        </w:tc>
        <w:tc>
          <w:tcPr>
            <w:tcW w:w="2437" w:type="pct"/>
            <w:shd w:val="clear" w:color="auto" w:fill="FFFFFF"/>
          </w:tcPr>
          <w:p w14:paraId="5FCA6F32" w14:textId="77777777" w:rsidR="002D57C4" w:rsidRDefault="002D57C4" w:rsidP="00502E57">
            <w:pPr>
              <w:pStyle w:val="TableText"/>
            </w:pPr>
            <w:r>
              <w:t xml:space="preserve">The IP version of the requested network </w:t>
            </w:r>
          </w:p>
        </w:tc>
      </w:tr>
      <w:tr w:rsidR="002D57C4" w:rsidRPr="004279F4" w14:paraId="1D2604DB" w14:textId="77777777" w:rsidTr="00502E57">
        <w:trPr>
          <w:cantSplit/>
        </w:trPr>
        <w:tc>
          <w:tcPr>
            <w:tcW w:w="784" w:type="pct"/>
            <w:shd w:val="clear" w:color="auto" w:fill="FFFFFF"/>
          </w:tcPr>
          <w:p w14:paraId="74F16E2A" w14:textId="77777777" w:rsidR="002D57C4" w:rsidRPr="00306900" w:rsidRDefault="002D57C4" w:rsidP="00502E57">
            <w:pPr>
              <w:pStyle w:val="TableText"/>
              <w:rPr>
                <w:noProof/>
              </w:rPr>
            </w:pPr>
            <w:r w:rsidRPr="00306900">
              <w:rPr>
                <w:noProof/>
              </w:rPr>
              <w:t>cidr</w:t>
            </w:r>
          </w:p>
        </w:tc>
        <w:tc>
          <w:tcPr>
            <w:tcW w:w="525" w:type="pct"/>
            <w:shd w:val="clear" w:color="auto" w:fill="FFFFFF"/>
          </w:tcPr>
          <w:p w14:paraId="6D1C4342" w14:textId="77777777" w:rsidR="002D57C4" w:rsidRDefault="002D57C4" w:rsidP="00502E57">
            <w:pPr>
              <w:pStyle w:val="TableText"/>
            </w:pPr>
            <w:r>
              <w:t>no</w:t>
            </w:r>
          </w:p>
        </w:tc>
        <w:tc>
          <w:tcPr>
            <w:tcW w:w="454" w:type="pct"/>
            <w:shd w:val="clear" w:color="auto" w:fill="FFFFFF"/>
          </w:tcPr>
          <w:p w14:paraId="704D1A82" w14:textId="77777777" w:rsidR="002D57C4" w:rsidRDefault="008C123E" w:rsidP="00502E57">
            <w:pPr>
              <w:pStyle w:val="TableText"/>
            </w:pPr>
            <w:hyperlink w:anchor="TYPE_YAML_STRING" w:history="1">
              <w:r w:rsidR="002D57C4" w:rsidRPr="003227DB">
                <w:rPr>
                  <w:rStyle w:val="Hyperlink"/>
                </w:rPr>
                <w:t>string</w:t>
              </w:r>
            </w:hyperlink>
          </w:p>
        </w:tc>
        <w:tc>
          <w:tcPr>
            <w:tcW w:w="800" w:type="pct"/>
            <w:shd w:val="clear" w:color="auto" w:fill="FFFFFF"/>
          </w:tcPr>
          <w:p w14:paraId="58FEDDD8" w14:textId="77777777" w:rsidR="002D57C4" w:rsidRPr="00DF1371" w:rsidRDefault="002D57C4" w:rsidP="00502E57">
            <w:pPr>
              <w:pStyle w:val="TableText"/>
            </w:pPr>
            <w:r>
              <w:t>None</w:t>
            </w:r>
          </w:p>
        </w:tc>
        <w:tc>
          <w:tcPr>
            <w:tcW w:w="2437" w:type="pct"/>
            <w:shd w:val="clear" w:color="auto" w:fill="FFFFFF"/>
          </w:tcPr>
          <w:p w14:paraId="4491819C" w14:textId="77777777" w:rsidR="002D57C4" w:rsidRDefault="002D57C4" w:rsidP="00502E57">
            <w:pPr>
              <w:pStyle w:val="TableText"/>
            </w:pPr>
            <w:r>
              <w:t>The cidr block of the requested network</w:t>
            </w:r>
          </w:p>
        </w:tc>
      </w:tr>
      <w:tr w:rsidR="002D57C4" w:rsidRPr="004279F4" w14:paraId="5B8B9D52" w14:textId="77777777" w:rsidTr="00502E57">
        <w:trPr>
          <w:cantSplit/>
        </w:trPr>
        <w:tc>
          <w:tcPr>
            <w:tcW w:w="784" w:type="pct"/>
            <w:shd w:val="clear" w:color="auto" w:fill="FFFFFF"/>
          </w:tcPr>
          <w:p w14:paraId="56950E76" w14:textId="77777777" w:rsidR="002D57C4" w:rsidRPr="00306900" w:rsidRDefault="002D57C4" w:rsidP="00502E57">
            <w:pPr>
              <w:pStyle w:val="TableText"/>
              <w:rPr>
                <w:noProof/>
              </w:rPr>
            </w:pPr>
            <w:r w:rsidRPr="00306900">
              <w:rPr>
                <w:noProof/>
              </w:rPr>
              <w:t>start_ip</w:t>
            </w:r>
          </w:p>
        </w:tc>
        <w:tc>
          <w:tcPr>
            <w:tcW w:w="525" w:type="pct"/>
            <w:shd w:val="clear" w:color="auto" w:fill="FFFFFF"/>
          </w:tcPr>
          <w:p w14:paraId="2F58BAF5" w14:textId="77777777" w:rsidR="002D57C4" w:rsidRDefault="002D57C4" w:rsidP="00502E57">
            <w:pPr>
              <w:pStyle w:val="TableText"/>
            </w:pPr>
            <w:r>
              <w:t>no</w:t>
            </w:r>
          </w:p>
        </w:tc>
        <w:tc>
          <w:tcPr>
            <w:tcW w:w="454" w:type="pct"/>
            <w:shd w:val="clear" w:color="auto" w:fill="FFFFFF"/>
          </w:tcPr>
          <w:p w14:paraId="7A0906AB" w14:textId="77777777" w:rsidR="002D57C4" w:rsidRDefault="008C123E" w:rsidP="00502E57">
            <w:pPr>
              <w:pStyle w:val="TableText"/>
            </w:pPr>
            <w:hyperlink w:anchor="TYPE_YAML_STRING" w:history="1">
              <w:r w:rsidR="002D57C4" w:rsidRPr="003227DB">
                <w:rPr>
                  <w:rStyle w:val="Hyperlink"/>
                </w:rPr>
                <w:t>string</w:t>
              </w:r>
            </w:hyperlink>
          </w:p>
        </w:tc>
        <w:tc>
          <w:tcPr>
            <w:tcW w:w="800" w:type="pct"/>
            <w:shd w:val="clear" w:color="auto" w:fill="FFFFFF"/>
          </w:tcPr>
          <w:p w14:paraId="4751BAC4" w14:textId="77777777" w:rsidR="002D57C4" w:rsidRDefault="002D57C4" w:rsidP="00502E57">
            <w:pPr>
              <w:pStyle w:val="TableText"/>
            </w:pPr>
            <w:r>
              <w:t>None</w:t>
            </w:r>
          </w:p>
        </w:tc>
        <w:tc>
          <w:tcPr>
            <w:tcW w:w="2437" w:type="pct"/>
            <w:shd w:val="clear" w:color="auto" w:fill="FFFFFF"/>
          </w:tcPr>
          <w:p w14:paraId="2576D9BB" w14:textId="77777777" w:rsidR="002D57C4" w:rsidRDefault="002D57C4" w:rsidP="00502E57">
            <w:pPr>
              <w:pStyle w:val="TableText"/>
            </w:pPr>
            <w:r>
              <w:t>The IP address to be used as the 1</w:t>
            </w:r>
            <w:r w:rsidRPr="00043171">
              <w:rPr>
                <w:vertAlign w:val="superscript"/>
              </w:rPr>
              <w:t>st</w:t>
            </w:r>
            <w:r>
              <w:t xml:space="preserve"> one in a pool of addresses derived from the cidr block full IP range</w:t>
            </w:r>
          </w:p>
        </w:tc>
      </w:tr>
      <w:tr w:rsidR="002D57C4" w:rsidRPr="004279F4" w14:paraId="55D79F3C" w14:textId="77777777" w:rsidTr="00502E57">
        <w:trPr>
          <w:cantSplit/>
        </w:trPr>
        <w:tc>
          <w:tcPr>
            <w:tcW w:w="784" w:type="pct"/>
            <w:shd w:val="clear" w:color="auto" w:fill="FFFFFF"/>
          </w:tcPr>
          <w:p w14:paraId="161F2A15" w14:textId="77777777" w:rsidR="002D57C4" w:rsidRPr="00306900" w:rsidRDefault="002D57C4" w:rsidP="00502E57">
            <w:pPr>
              <w:pStyle w:val="TableText"/>
              <w:rPr>
                <w:noProof/>
              </w:rPr>
            </w:pPr>
            <w:r>
              <w:rPr>
                <w:noProof/>
              </w:rPr>
              <w:t>end_ip</w:t>
            </w:r>
          </w:p>
        </w:tc>
        <w:tc>
          <w:tcPr>
            <w:tcW w:w="525" w:type="pct"/>
            <w:shd w:val="clear" w:color="auto" w:fill="FFFFFF"/>
          </w:tcPr>
          <w:p w14:paraId="449E328F" w14:textId="77777777" w:rsidR="002D57C4" w:rsidRDefault="002D57C4" w:rsidP="00502E57">
            <w:pPr>
              <w:pStyle w:val="TableText"/>
            </w:pPr>
            <w:r>
              <w:t>no</w:t>
            </w:r>
          </w:p>
        </w:tc>
        <w:tc>
          <w:tcPr>
            <w:tcW w:w="454" w:type="pct"/>
            <w:shd w:val="clear" w:color="auto" w:fill="FFFFFF"/>
          </w:tcPr>
          <w:p w14:paraId="04066401" w14:textId="77777777" w:rsidR="002D57C4" w:rsidRPr="003227DB" w:rsidRDefault="008C123E" w:rsidP="00502E57">
            <w:hyperlink w:anchor="TYPE_YAML_STRING" w:history="1">
              <w:r w:rsidR="002D57C4" w:rsidRPr="003227DB">
                <w:rPr>
                  <w:rStyle w:val="Hyperlink"/>
                </w:rPr>
                <w:t>string</w:t>
              </w:r>
            </w:hyperlink>
          </w:p>
        </w:tc>
        <w:tc>
          <w:tcPr>
            <w:tcW w:w="800" w:type="pct"/>
            <w:shd w:val="clear" w:color="auto" w:fill="FFFFFF"/>
          </w:tcPr>
          <w:p w14:paraId="04373BDB" w14:textId="77777777" w:rsidR="002D57C4" w:rsidRDefault="002D57C4" w:rsidP="00502E57">
            <w:pPr>
              <w:pStyle w:val="TableText"/>
            </w:pPr>
            <w:r>
              <w:t>None</w:t>
            </w:r>
          </w:p>
        </w:tc>
        <w:tc>
          <w:tcPr>
            <w:tcW w:w="2437" w:type="pct"/>
            <w:shd w:val="clear" w:color="auto" w:fill="FFFFFF"/>
          </w:tcPr>
          <w:p w14:paraId="55FFEA98" w14:textId="77777777" w:rsidR="002D57C4" w:rsidRDefault="002D57C4" w:rsidP="00502E57">
            <w:pPr>
              <w:pStyle w:val="TableText"/>
            </w:pPr>
            <w:r>
              <w:t>The IP address to be used as the last one in a pool of addresses derived from the cidr block full IP range</w:t>
            </w:r>
          </w:p>
        </w:tc>
      </w:tr>
      <w:tr w:rsidR="002D57C4" w:rsidRPr="004279F4" w14:paraId="6806DCE8" w14:textId="77777777" w:rsidTr="00502E57">
        <w:trPr>
          <w:cantSplit/>
        </w:trPr>
        <w:tc>
          <w:tcPr>
            <w:tcW w:w="784" w:type="pct"/>
            <w:shd w:val="clear" w:color="auto" w:fill="FFFFFF"/>
          </w:tcPr>
          <w:p w14:paraId="4C04AEB7" w14:textId="77777777" w:rsidR="002D57C4" w:rsidRDefault="002D57C4" w:rsidP="00502E57">
            <w:pPr>
              <w:pStyle w:val="TableText"/>
              <w:rPr>
                <w:noProof/>
              </w:rPr>
            </w:pPr>
            <w:r>
              <w:rPr>
                <w:noProof/>
              </w:rPr>
              <w:t>gateway_ip</w:t>
            </w:r>
          </w:p>
        </w:tc>
        <w:tc>
          <w:tcPr>
            <w:tcW w:w="525" w:type="pct"/>
            <w:shd w:val="clear" w:color="auto" w:fill="FFFFFF"/>
          </w:tcPr>
          <w:p w14:paraId="6AAF8E3A" w14:textId="77777777" w:rsidR="002D57C4" w:rsidRDefault="002D57C4" w:rsidP="00502E57">
            <w:pPr>
              <w:pStyle w:val="TableText"/>
            </w:pPr>
            <w:r>
              <w:t>no</w:t>
            </w:r>
          </w:p>
        </w:tc>
        <w:tc>
          <w:tcPr>
            <w:tcW w:w="454" w:type="pct"/>
            <w:shd w:val="clear" w:color="auto" w:fill="FFFFFF"/>
          </w:tcPr>
          <w:p w14:paraId="6BF0288D" w14:textId="77777777" w:rsidR="002D57C4" w:rsidRDefault="008C123E" w:rsidP="00502E57">
            <w:pPr>
              <w:pStyle w:val="TableText"/>
            </w:pPr>
            <w:hyperlink w:anchor="TYPE_YAML_STRING" w:history="1">
              <w:r w:rsidR="002D57C4" w:rsidRPr="003227DB">
                <w:rPr>
                  <w:rStyle w:val="Hyperlink"/>
                </w:rPr>
                <w:t>string</w:t>
              </w:r>
            </w:hyperlink>
          </w:p>
        </w:tc>
        <w:tc>
          <w:tcPr>
            <w:tcW w:w="800" w:type="pct"/>
            <w:shd w:val="clear" w:color="auto" w:fill="FFFFFF"/>
          </w:tcPr>
          <w:p w14:paraId="77508F1F" w14:textId="77777777" w:rsidR="002D57C4" w:rsidRDefault="002D57C4" w:rsidP="00502E57">
            <w:pPr>
              <w:pStyle w:val="TableText"/>
            </w:pPr>
            <w:r>
              <w:t>None</w:t>
            </w:r>
          </w:p>
        </w:tc>
        <w:tc>
          <w:tcPr>
            <w:tcW w:w="2437" w:type="pct"/>
            <w:shd w:val="clear" w:color="auto" w:fill="FFFFFF"/>
          </w:tcPr>
          <w:p w14:paraId="688F99A9" w14:textId="77777777" w:rsidR="002D57C4" w:rsidRDefault="002D57C4" w:rsidP="00502E57">
            <w:pPr>
              <w:pStyle w:val="TableText"/>
            </w:pPr>
            <w:r>
              <w:t xml:space="preserve">The gateway IP address. </w:t>
            </w:r>
          </w:p>
        </w:tc>
      </w:tr>
      <w:tr w:rsidR="002D57C4" w:rsidRPr="004279F4" w14:paraId="3DAB947C" w14:textId="77777777" w:rsidTr="00502E57">
        <w:trPr>
          <w:cantSplit/>
        </w:trPr>
        <w:tc>
          <w:tcPr>
            <w:tcW w:w="784" w:type="pct"/>
            <w:shd w:val="clear" w:color="auto" w:fill="FFFFFF"/>
          </w:tcPr>
          <w:p w14:paraId="6A559B6D" w14:textId="77777777" w:rsidR="002D57C4" w:rsidRDefault="002D57C4" w:rsidP="00502E57">
            <w:pPr>
              <w:pStyle w:val="TableText"/>
              <w:rPr>
                <w:noProof/>
              </w:rPr>
            </w:pPr>
            <w:r>
              <w:rPr>
                <w:noProof/>
              </w:rPr>
              <w:lastRenderedPageBreak/>
              <w:t>network_name</w:t>
            </w:r>
          </w:p>
        </w:tc>
        <w:tc>
          <w:tcPr>
            <w:tcW w:w="525" w:type="pct"/>
            <w:shd w:val="clear" w:color="auto" w:fill="FFFFFF"/>
          </w:tcPr>
          <w:p w14:paraId="71389B0E" w14:textId="77777777" w:rsidR="002D57C4" w:rsidRDefault="002D57C4" w:rsidP="00502E57">
            <w:pPr>
              <w:pStyle w:val="TableText"/>
            </w:pPr>
            <w:r>
              <w:t>no</w:t>
            </w:r>
          </w:p>
        </w:tc>
        <w:tc>
          <w:tcPr>
            <w:tcW w:w="454" w:type="pct"/>
            <w:shd w:val="clear" w:color="auto" w:fill="FFFFFF"/>
          </w:tcPr>
          <w:p w14:paraId="23A16EF5" w14:textId="77777777" w:rsidR="002D57C4" w:rsidRDefault="008C123E" w:rsidP="00502E57">
            <w:pPr>
              <w:pStyle w:val="TableText"/>
            </w:pPr>
            <w:hyperlink w:anchor="TYPE_YAML_STRING" w:history="1">
              <w:r w:rsidR="002D57C4" w:rsidRPr="003227DB">
                <w:rPr>
                  <w:rStyle w:val="Hyperlink"/>
                </w:rPr>
                <w:t>string</w:t>
              </w:r>
            </w:hyperlink>
          </w:p>
        </w:tc>
        <w:tc>
          <w:tcPr>
            <w:tcW w:w="800" w:type="pct"/>
            <w:shd w:val="clear" w:color="auto" w:fill="FFFFFF"/>
          </w:tcPr>
          <w:p w14:paraId="032A850C" w14:textId="77777777" w:rsidR="002D57C4" w:rsidRDefault="002D57C4" w:rsidP="00502E57">
            <w:pPr>
              <w:pStyle w:val="TableText"/>
            </w:pPr>
            <w:r>
              <w:t>None</w:t>
            </w:r>
          </w:p>
        </w:tc>
        <w:tc>
          <w:tcPr>
            <w:tcW w:w="2437" w:type="pct"/>
            <w:shd w:val="clear" w:color="auto" w:fill="FFFFFF"/>
          </w:tcPr>
          <w:p w14:paraId="113EE13F" w14:textId="77777777" w:rsidR="002D57C4" w:rsidRDefault="002D57C4" w:rsidP="00502E57">
            <w:pPr>
              <w:pStyle w:val="TableText"/>
            </w:pPr>
            <w:r>
              <w:t>An Identifier that represents an existing Network instance in the underlying cloud infrastructure – OR – be used as the name of the new created network.</w:t>
            </w:r>
          </w:p>
          <w:p w14:paraId="3453F718" w14:textId="77777777" w:rsidR="002D57C4" w:rsidRDefault="002D57C4" w:rsidP="002D57C4">
            <w:pPr>
              <w:pStyle w:val="TableText"/>
              <w:numPr>
                <w:ilvl w:val="0"/>
                <w:numId w:val="36"/>
              </w:numPr>
              <w:ind w:left="284" w:hanging="180"/>
            </w:pPr>
            <w:r>
              <w:t xml:space="preserve">If </w:t>
            </w:r>
            <w:r w:rsidRPr="001B6428">
              <w:rPr>
                <w:rStyle w:val="CodeSnippetHighlight"/>
              </w:rPr>
              <w:t>network_name</w:t>
            </w:r>
            <w:r>
              <w:t xml:space="preserve"> is provided along with </w:t>
            </w:r>
            <w:r w:rsidRPr="00647B91">
              <w:rPr>
                <w:rStyle w:val="CodeSnippetHighlight"/>
              </w:rPr>
              <w:t>network_id</w:t>
            </w:r>
            <w:r>
              <w:t xml:space="preserve"> they will be used to uniquely identify an existing network and not creating a new one, means all other possible properties are not allowed.</w:t>
            </w:r>
          </w:p>
          <w:p w14:paraId="143B2FF5" w14:textId="77777777" w:rsidR="002D57C4" w:rsidRDefault="002D57C4" w:rsidP="002D57C4">
            <w:pPr>
              <w:pStyle w:val="TableText"/>
              <w:numPr>
                <w:ilvl w:val="0"/>
                <w:numId w:val="36"/>
              </w:numPr>
              <w:ind w:left="284" w:hanging="180"/>
            </w:pPr>
            <w:r w:rsidRPr="00647B91">
              <w:rPr>
                <w:rStyle w:val="CodeSnippetHighlight"/>
              </w:rPr>
              <w:t>network_name</w:t>
            </w:r>
            <w:r>
              <w:t xml:space="preserve"> should be more convenient for using. But in case that network name uniqueness is not guaranteed then one should provide a </w:t>
            </w:r>
            <w:r w:rsidRPr="00CB1325">
              <w:rPr>
                <w:rStyle w:val="CodeSnippetHighlight"/>
              </w:rPr>
              <w:t>network_id</w:t>
            </w:r>
            <w:r>
              <w:t xml:space="preserve"> as well. </w:t>
            </w:r>
          </w:p>
        </w:tc>
      </w:tr>
      <w:tr w:rsidR="002D57C4" w:rsidRPr="004279F4" w14:paraId="60B1402B" w14:textId="77777777" w:rsidTr="00502E57">
        <w:trPr>
          <w:cantSplit/>
        </w:trPr>
        <w:tc>
          <w:tcPr>
            <w:tcW w:w="784" w:type="pct"/>
            <w:shd w:val="clear" w:color="auto" w:fill="FFFFFF"/>
          </w:tcPr>
          <w:p w14:paraId="7A6C21A6" w14:textId="77777777" w:rsidR="002D57C4" w:rsidRDefault="002D57C4" w:rsidP="00502E57">
            <w:pPr>
              <w:pStyle w:val="TableText"/>
              <w:rPr>
                <w:noProof/>
              </w:rPr>
            </w:pPr>
            <w:r>
              <w:rPr>
                <w:noProof/>
              </w:rPr>
              <w:t>network_id</w:t>
            </w:r>
          </w:p>
        </w:tc>
        <w:tc>
          <w:tcPr>
            <w:tcW w:w="525" w:type="pct"/>
            <w:shd w:val="clear" w:color="auto" w:fill="FFFFFF"/>
          </w:tcPr>
          <w:p w14:paraId="2153DDE2" w14:textId="77777777" w:rsidR="002D57C4" w:rsidRDefault="002D57C4" w:rsidP="00502E57">
            <w:pPr>
              <w:pStyle w:val="TableText"/>
            </w:pPr>
            <w:r>
              <w:t>no</w:t>
            </w:r>
          </w:p>
        </w:tc>
        <w:tc>
          <w:tcPr>
            <w:tcW w:w="454" w:type="pct"/>
            <w:shd w:val="clear" w:color="auto" w:fill="FFFFFF"/>
          </w:tcPr>
          <w:p w14:paraId="2973F541" w14:textId="77777777" w:rsidR="002D57C4" w:rsidRDefault="008C123E" w:rsidP="00502E57">
            <w:pPr>
              <w:pStyle w:val="TableText"/>
            </w:pPr>
            <w:hyperlink w:anchor="TYPE_YAML_STRING" w:history="1">
              <w:r w:rsidR="002D57C4" w:rsidRPr="003227DB">
                <w:rPr>
                  <w:rStyle w:val="Hyperlink"/>
                </w:rPr>
                <w:t>string</w:t>
              </w:r>
            </w:hyperlink>
          </w:p>
        </w:tc>
        <w:tc>
          <w:tcPr>
            <w:tcW w:w="800" w:type="pct"/>
            <w:shd w:val="clear" w:color="auto" w:fill="FFFFFF"/>
          </w:tcPr>
          <w:p w14:paraId="60948365" w14:textId="77777777" w:rsidR="002D57C4" w:rsidRDefault="002D57C4" w:rsidP="00502E57">
            <w:pPr>
              <w:pStyle w:val="TableText"/>
            </w:pPr>
            <w:r>
              <w:t>None</w:t>
            </w:r>
          </w:p>
        </w:tc>
        <w:tc>
          <w:tcPr>
            <w:tcW w:w="2437" w:type="pct"/>
            <w:shd w:val="clear" w:color="auto" w:fill="FFFFFF"/>
          </w:tcPr>
          <w:p w14:paraId="3C81B027" w14:textId="77777777" w:rsidR="002D57C4" w:rsidRDefault="002D57C4" w:rsidP="00502E57">
            <w:pPr>
              <w:pStyle w:val="TableText"/>
            </w:pPr>
            <w:r>
              <w:t>An Identifier that represents an existing Network instance in the underlying cloud infrastructure.</w:t>
            </w:r>
          </w:p>
          <w:p w14:paraId="564FA8AD" w14:textId="77777777" w:rsidR="002D57C4" w:rsidRDefault="002D57C4" w:rsidP="00502E57">
            <w:pPr>
              <w:pStyle w:val="TableText"/>
            </w:pPr>
            <w:r>
              <w:t>This property is mutually exclusive with all other properties except network_name.</w:t>
            </w:r>
          </w:p>
          <w:p w14:paraId="4906CCE3" w14:textId="77777777" w:rsidR="002D57C4" w:rsidRDefault="002D57C4" w:rsidP="002D57C4">
            <w:pPr>
              <w:pStyle w:val="TableText"/>
              <w:numPr>
                <w:ilvl w:val="0"/>
                <w:numId w:val="37"/>
              </w:numPr>
              <w:ind w:left="284" w:hanging="180"/>
            </w:pPr>
            <w:r>
              <w:t xml:space="preserve">Appearance of </w:t>
            </w:r>
            <w:r w:rsidRPr="002625D0">
              <w:rPr>
                <w:rStyle w:val="CodeSnippetHighlight"/>
              </w:rPr>
              <w:t>network_id</w:t>
            </w:r>
            <w:r>
              <w:t xml:space="preserve"> in network template instructs the Tosca container to use an existing network instead of creating a new one.</w:t>
            </w:r>
          </w:p>
          <w:p w14:paraId="24EF0AB7" w14:textId="77777777" w:rsidR="002D57C4" w:rsidRDefault="002D57C4" w:rsidP="002D57C4">
            <w:pPr>
              <w:pStyle w:val="TableText"/>
              <w:numPr>
                <w:ilvl w:val="0"/>
                <w:numId w:val="37"/>
              </w:numPr>
              <w:ind w:left="284" w:hanging="180"/>
            </w:pPr>
            <w:r w:rsidRPr="002625D0">
              <w:rPr>
                <w:rStyle w:val="CodeSnippetHighlight"/>
              </w:rPr>
              <w:t>network_name</w:t>
            </w:r>
            <w:r>
              <w:t xml:space="preserve"> should be more convenient for using. But in case that network name uniqueness is not guaranteed then one should add a </w:t>
            </w:r>
            <w:r w:rsidRPr="00146873">
              <w:rPr>
                <w:rStyle w:val="CodeSnippetHighlight"/>
              </w:rPr>
              <w:t>network_id</w:t>
            </w:r>
            <w:r>
              <w:t xml:space="preserve"> as well. </w:t>
            </w:r>
          </w:p>
          <w:p w14:paraId="017AD7B1" w14:textId="77777777" w:rsidR="002D57C4" w:rsidRDefault="002D57C4" w:rsidP="002D57C4">
            <w:pPr>
              <w:pStyle w:val="TableText"/>
              <w:numPr>
                <w:ilvl w:val="0"/>
                <w:numId w:val="37"/>
              </w:numPr>
              <w:ind w:left="284" w:hanging="180"/>
            </w:pPr>
            <w:r w:rsidRPr="00146873">
              <w:rPr>
                <w:rStyle w:val="CodeSnippetHighlight"/>
              </w:rPr>
              <w:t>network_name</w:t>
            </w:r>
            <w:r>
              <w:t xml:space="preserve"> and </w:t>
            </w:r>
            <w:r w:rsidRPr="00146873">
              <w:rPr>
                <w:rStyle w:val="CodeSnippetHighlight"/>
              </w:rPr>
              <w:t>network_id</w:t>
            </w:r>
            <w:r>
              <w:t xml:space="preserve"> can be still used together to achieve both uniqueness and convenient.</w:t>
            </w:r>
          </w:p>
        </w:tc>
      </w:tr>
      <w:tr w:rsidR="002D57C4" w:rsidRPr="004279F4" w14:paraId="10422C89" w14:textId="77777777" w:rsidTr="00502E57">
        <w:trPr>
          <w:cantSplit/>
        </w:trPr>
        <w:tc>
          <w:tcPr>
            <w:tcW w:w="784" w:type="pct"/>
            <w:shd w:val="clear" w:color="auto" w:fill="FFFFFF"/>
          </w:tcPr>
          <w:p w14:paraId="0AF7AB89" w14:textId="77777777" w:rsidR="002D57C4" w:rsidRDefault="002D57C4" w:rsidP="00502E57">
            <w:pPr>
              <w:pStyle w:val="TableText"/>
              <w:rPr>
                <w:noProof/>
              </w:rPr>
            </w:pPr>
            <w:r>
              <w:rPr>
                <w:noProof/>
              </w:rPr>
              <w:t>segmentation_id</w:t>
            </w:r>
          </w:p>
        </w:tc>
        <w:tc>
          <w:tcPr>
            <w:tcW w:w="525" w:type="pct"/>
            <w:shd w:val="clear" w:color="auto" w:fill="FFFFFF"/>
          </w:tcPr>
          <w:p w14:paraId="5A7C53A6" w14:textId="77777777" w:rsidR="002D57C4" w:rsidRDefault="002D57C4" w:rsidP="00502E57">
            <w:pPr>
              <w:pStyle w:val="TableText"/>
            </w:pPr>
            <w:r>
              <w:t>no</w:t>
            </w:r>
          </w:p>
        </w:tc>
        <w:tc>
          <w:tcPr>
            <w:tcW w:w="454" w:type="pct"/>
            <w:shd w:val="clear" w:color="auto" w:fill="FFFFFF"/>
          </w:tcPr>
          <w:p w14:paraId="6EA1FFF0" w14:textId="77777777" w:rsidR="002D57C4" w:rsidRDefault="008C123E" w:rsidP="00502E57">
            <w:pPr>
              <w:pStyle w:val="TableText"/>
            </w:pPr>
            <w:hyperlink w:anchor="TYPE_YAML_STRING" w:history="1">
              <w:r w:rsidR="002D57C4" w:rsidRPr="003227DB">
                <w:rPr>
                  <w:rStyle w:val="Hyperlink"/>
                </w:rPr>
                <w:t>string</w:t>
              </w:r>
            </w:hyperlink>
          </w:p>
        </w:tc>
        <w:tc>
          <w:tcPr>
            <w:tcW w:w="800" w:type="pct"/>
            <w:shd w:val="clear" w:color="auto" w:fill="FFFFFF"/>
          </w:tcPr>
          <w:p w14:paraId="57E484F6" w14:textId="77777777" w:rsidR="002D57C4" w:rsidRDefault="002D57C4" w:rsidP="00502E57">
            <w:pPr>
              <w:pStyle w:val="TableText"/>
            </w:pPr>
            <w:r>
              <w:t>None</w:t>
            </w:r>
          </w:p>
        </w:tc>
        <w:tc>
          <w:tcPr>
            <w:tcW w:w="2437" w:type="pct"/>
            <w:shd w:val="clear" w:color="auto" w:fill="FFFFFF"/>
          </w:tcPr>
          <w:p w14:paraId="74CDA50F" w14:textId="77777777" w:rsidR="002D57C4" w:rsidRDefault="002D57C4" w:rsidP="00502E57">
            <w:pPr>
              <w:pStyle w:val="TableText"/>
            </w:pPr>
            <w:r>
              <w:t xml:space="preserve">A segmentation identifier in the underlying cloud infrastructure </w:t>
            </w:r>
            <w:r>
              <w:rPr>
                <w:rFonts w:ascii="Calibri" w:hAnsi="Calibri"/>
                <w:color w:val="000000"/>
                <w:szCs w:val="18"/>
              </w:rPr>
              <w:t xml:space="preserve">(e.g., VLAN id, GRE tunnel id). If the </w:t>
            </w:r>
            <w:r w:rsidRPr="00AF4A1A">
              <w:rPr>
                <w:rStyle w:val="CodeSnippetHighlight"/>
              </w:rPr>
              <w:t>segmentation_id</w:t>
            </w:r>
            <w:r w:rsidRPr="00AF4A1A">
              <w:rPr>
                <w:rFonts w:ascii="Calibri" w:hAnsi="Calibri"/>
                <w:color w:val="000000"/>
                <w:sz w:val="16"/>
                <w:szCs w:val="18"/>
              </w:rPr>
              <w:t xml:space="preserve"> </w:t>
            </w:r>
            <w:r>
              <w:rPr>
                <w:rFonts w:ascii="Calibri" w:hAnsi="Calibri"/>
                <w:color w:val="000000"/>
                <w:szCs w:val="18"/>
              </w:rPr>
              <w:t xml:space="preserve">is specified, the </w:t>
            </w:r>
            <w:r w:rsidRPr="00AF4A1A">
              <w:rPr>
                <w:rStyle w:val="CodeSnippetHighlight"/>
              </w:rPr>
              <w:t>network_type</w:t>
            </w:r>
            <w:r>
              <w:rPr>
                <w:rFonts w:ascii="Calibri" w:hAnsi="Calibri"/>
                <w:color w:val="000000"/>
                <w:szCs w:val="18"/>
              </w:rPr>
              <w:t xml:space="preserve"> or </w:t>
            </w:r>
            <w:r w:rsidRPr="00AF4A1A">
              <w:rPr>
                <w:rStyle w:val="CodeSnippetHighlight"/>
              </w:rPr>
              <w:t>physical_network</w:t>
            </w:r>
            <w:r>
              <w:rPr>
                <w:rFonts w:ascii="Calibri" w:hAnsi="Calibri"/>
                <w:color w:val="000000"/>
                <w:szCs w:val="18"/>
              </w:rPr>
              <w:t xml:space="preserve"> properties should be provided as well.</w:t>
            </w:r>
          </w:p>
        </w:tc>
      </w:tr>
      <w:tr w:rsidR="002D57C4" w:rsidRPr="004279F4" w14:paraId="731F300E" w14:textId="77777777" w:rsidTr="00502E57">
        <w:trPr>
          <w:cantSplit/>
        </w:trPr>
        <w:tc>
          <w:tcPr>
            <w:tcW w:w="784" w:type="pct"/>
            <w:shd w:val="clear" w:color="auto" w:fill="FFFFFF"/>
          </w:tcPr>
          <w:p w14:paraId="55B32F74" w14:textId="77777777" w:rsidR="002D57C4" w:rsidRDefault="002D57C4" w:rsidP="00502E57">
            <w:pPr>
              <w:pStyle w:val="TableText"/>
              <w:rPr>
                <w:noProof/>
              </w:rPr>
            </w:pPr>
            <w:r>
              <w:rPr>
                <w:rFonts w:ascii="Calibri" w:hAnsi="Calibri"/>
                <w:szCs w:val="18"/>
              </w:rPr>
              <w:t>network_type</w:t>
            </w:r>
          </w:p>
        </w:tc>
        <w:tc>
          <w:tcPr>
            <w:tcW w:w="525" w:type="pct"/>
            <w:shd w:val="clear" w:color="auto" w:fill="FFFFFF"/>
          </w:tcPr>
          <w:p w14:paraId="56304B02" w14:textId="77777777" w:rsidR="002D57C4" w:rsidRDefault="002D57C4" w:rsidP="00502E57">
            <w:pPr>
              <w:pStyle w:val="TableText"/>
            </w:pPr>
            <w:r>
              <w:rPr>
                <w:rFonts w:ascii="Calibri" w:hAnsi="Calibri"/>
                <w:color w:val="000000"/>
                <w:szCs w:val="18"/>
              </w:rPr>
              <w:t>no</w:t>
            </w:r>
          </w:p>
        </w:tc>
        <w:tc>
          <w:tcPr>
            <w:tcW w:w="454" w:type="pct"/>
            <w:shd w:val="clear" w:color="auto" w:fill="FFFFFF"/>
          </w:tcPr>
          <w:p w14:paraId="15BA6BB6" w14:textId="77777777" w:rsidR="002D57C4" w:rsidRDefault="008C123E" w:rsidP="00502E57">
            <w:pPr>
              <w:pStyle w:val="TableText"/>
            </w:pPr>
            <w:hyperlink w:anchor="TYPE_YAML_STRING" w:history="1">
              <w:r w:rsidR="002D57C4" w:rsidRPr="00255CC3">
                <w:rPr>
                  <w:rStyle w:val="Hyperlink"/>
                  <w:rFonts w:ascii="Calibri" w:hAnsi="Calibri"/>
                  <w:szCs w:val="18"/>
                </w:rPr>
                <w:t>string</w:t>
              </w:r>
            </w:hyperlink>
          </w:p>
        </w:tc>
        <w:tc>
          <w:tcPr>
            <w:tcW w:w="800" w:type="pct"/>
            <w:shd w:val="clear" w:color="auto" w:fill="FFFFFF"/>
          </w:tcPr>
          <w:p w14:paraId="2BC2F2BF" w14:textId="77777777" w:rsidR="002D57C4" w:rsidRDefault="002D57C4" w:rsidP="00502E57">
            <w:pPr>
              <w:pStyle w:val="TableText"/>
            </w:pPr>
            <w:r>
              <w:rPr>
                <w:rFonts w:ascii="Calibri" w:hAnsi="Calibri"/>
                <w:color w:val="000000"/>
                <w:szCs w:val="18"/>
              </w:rPr>
              <w:t>None</w:t>
            </w:r>
          </w:p>
        </w:tc>
        <w:tc>
          <w:tcPr>
            <w:tcW w:w="2437" w:type="pct"/>
            <w:shd w:val="clear" w:color="auto" w:fill="FFFFFF"/>
          </w:tcPr>
          <w:p w14:paraId="70E743C1" w14:textId="77777777" w:rsidR="002D57C4" w:rsidRDefault="002D57C4" w:rsidP="00502E57">
            <w:pPr>
              <w:pStyle w:val="TableText"/>
            </w:pPr>
            <w:r>
              <w:rPr>
                <w:rFonts w:ascii="Calibri" w:hAnsi="Calibri"/>
                <w:color w:val="000000"/>
                <w:szCs w:val="18"/>
              </w:rPr>
              <w:t xml:space="preserve">Optionally, specifies the nature of the physical network in the underlying cloud infrastructure. Examples are flat, vlan, gre or vxlan. For flat and vlan types, </w:t>
            </w:r>
            <w:r w:rsidRPr="004E5C07">
              <w:rPr>
                <w:rStyle w:val="CodeSnippetHighlight"/>
              </w:rPr>
              <w:t>physical_network</w:t>
            </w:r>
            <w:r w:rsidRPr="004E5C07">
              <w:rPr>
                <w:rFonts w:ascii="Calibri" w:hAnsi="Calibri"/>
                <w:color w:val="000000"/>
                <w:sz w:val="16"/>
                <w:szCs w:val="18"/>
              </w:rPr>
              <w:t xml:space="preserve"> </w:t>
            </w:r>
            <w:r>
              <w:rPr>
                <w:rFonts w:ascii="Calibri" w:hAnsi="Calibri"/>
                <w:color w:val="000000"/>
                <w:szCs w:val="18"/>
              </w:rPr>
              <w:t>should be provided too.</w:t>
            </w:r>
          </w:p>
        </w:tc>
      </w:tr>
      <w:tr w:rsidR="002D57C4" w:rsidRPr="004279F4" w14:paraId="5D3FE0A4" w14:textId="77777777" w:rsidTr="00502E57">
        <w:trPr>
          <w:cantSplit/>
        </w:trPr>
        <w:tc>
          <w:tcPr>
            <w:tcW w:w="784" w:type="pct"/>
            <w:shd w:val="clear" w:color="auto" w:fill="FFFFFF"/>
          </w:tcPr>
          <w:p w14:paraId="0E838D7D" w14:textId="77777777" w:rsidR="002D57C4" w:rsidRDefault="002D57C4" w:rsidP="00502E57">
            <w:pPr>
              <w:pStyle w:val="TableText"/>
              <w:rPr>
                <w:noProof/>
              </w:rPr>
            </w:pPr>
            <w:r>
              <w:rPr>
                <w:rFonts w:ascii="Calibri" w:hAnsi="Calibri"/>
                <w:szCs w:val="18"/>
              </w:rPr>
              <w:t>physical_network</w:t>
            </w:r>
          </w:p>
        </w:tc>
        <w:tc>
          <w:tcPr>
            <w:tcW w:w="525" w:type="pct"/>
            <w:shd w:val="clear" w:color="auto" w:fill="FFFFFF"/>
          </w:tcPr>
          <w:p w14:paraId="67D7A663" w14:textId="77777777" w:rsidR="002D57C4" w:rsidRDefault="002D57C4" w:rsidP="00502E57">
            <w:pPr>
              <w:pStyle w:val="TableText"/>
            </w:pPr>
            <w:r>
              <w:rPr>
                <w:rFonts w:ascii="Calibri" w:hAnsi="Calibri"/>
                <w:color w:val="000000"/>
                <w:szCs w:val="18"/>
              </w:rPr>
              <w:t>no</w:t>
            </w:r>
          </w:p>
        </w:tc>
        <w:tc>
          <w:tcPr>
            <w:tcW w:w="454" w:type="pct"/>
            <w:shd w:val="clear" w:color="auto" w:fill="FFFFFF"/>
          </w:tcPr>
          <w:p w14:paraId="571703B9" w14:textId="77777777" w:rsidR="002D57C4" w:rsidRDefault="008C123E" w:rsidP="00502E57">
            <w:pPr>
              <w:pStyle w:val="TableText"/>
            </w:pPr>
            <w:hyperlink w:anchor="TYPE_YAML_STRING" w:history="1">
              <w:r w:rsidR="002D57C4" w:rsidRPr="00255CC3">
                <w:rPr>
                  <w:rStyle w:val="Hyperlink"/>
                  <w:rFonts w:ascii="Calibri" w:hAnsi="Calibri"/>
                  <w:szCs w:val="18"/>
                </w:rPr>
                <w:t>string</w:t>
              </w:r>
            </w:hyperlink>
          </w:p>
        </w:tc>
        <w:tc>
          <w:tcPr>
            <w:tcW w:w="800" w:type="pct"/>
            <w:shd w:val="clear" w:color="auto" w:fill="FFFFFF"/>
          </w:tcPr>
          <w:p w14:paraId="28F6AF4B" w14:textId="77777777" w:rsidR="002D57C4" w:rsidRDefault="002D57C4" w:rsidP="00502E57">
            <w:pPr>
              <w:pStyle w:val="TableText"/>
            </w:pPr>
            <w:r>
              <w:rPr>
                <w:rFonts w:ascii="Calibri" w:hAnsi="Calibri"/>
                <w:color w:val="000000"/>
                <w:szCs w:val="18"/>
              </w:rPr>
              <w:t>None</w:t>
            </w:r>
          </w:p>
        </w:tc>
        <w:tc>
          <w:tcPr>
            <w:tcW w:w="2437" w:type="pct"/>
            <w:shd w:val="clear" w:color="auto" w:fill="FFFFFF"/>
          </w:tcPr>
          <w:p w14:paraId="1AAF96FB" w14:textId="77777777" w:rsidR="002D57C4" w:rsidRDefault="002D57C4" w:rsidP="00502E57">
            <w:pPr>
              <w:pStyle w:val="TableText"/>
            </w:pPr>
            <w:r>
              <w:rPr>
                <w:rFonts w:ascii="Calibri" w:hAnsi="Calibri"/>
                <w:color w:val="000000"/>
                <w:szCs w:val="18"/>
              </w:rPr>
              <w:t xml:space="preserve">Optionally, identifies the physical network on top of which the network is implemented, e.g. physnet1. This property is required if </w:t>
            </w:r>
            <w:r w:rsidRPr="004E5C07">
              <w:rPr>
                <w:rStyle w:val="CodeSnippetHighlight"/>
              </w:rPr>
              <w:t>network_type</w:t>
            </w:r>
            <w:r>
              <w:rPr>
                <w:rFonts w:ascii="Calibri" w:hAnsi="Calibri"/>
                <w:color w:val="000000"/>
                <w:szCs w:val="18"/>
              </w:rPr>
              <w:t xml:space="preserve"> is flat or vlan.</w:t>
            </w:r>
          </w:p>
        </w:tc>
      </w:tr>
      <w:tr w:rsidR="002D57C4" w:rsidRPr="004279F4" w14:paraId="0F84FC06" w14:textId="77777777" w:rsidTr="00502E57">
        <w:trPr>
          <w:cantSplit/>
        </w:trPr>
        <w:tc>
          <w:tcPr>
            <w:tcW w:w="784" w:type="pct"/>
            <w:shd w:val="clear" w:color="auto" w:fill="FFFFFF"/>
          </w:tcPr>
          <w:p w14:paraId="7699DC06" w14:textId="77777777" w:rsidR="002D57C4" w:rsidRDefault="002D57C4" w:rsidP="00502E57">
            <w:pPr>
              <w:pStyle w:val="TableText"/>
              <w:rPr>
                <w:noProof/>
              </w:rPr>
            </w:pPr>
            <w:r>
              <w:rPr>
                <w:noProof/>
              </w:rPr>
              <w:t>dhcp_enabled</w:t>
            </w:r>
          </w:p>
        </w:tc>
        <w:tc>
          <w:tcPr>
            <w:tcW w:w="525" w:type="pct"/>
            <w:shd w:val="clear" w:color="auto" w:fill="FFFFFF"/>
          </w:tcPr>
          <w:p w14:paraId="079ADA54" w14:textId="77777777" w:rsidR="002D57C4" w:rsidRDefault="002D57C4" w:rsidP="00502E57">
            <w:pPr>
              <w:pStyle w:val="TableText"/>
            </w:pPr>
            <w:r>
              <w:t>no</w:t>
            </w:r>
          </w:p>
        </w:tc>
        <w:tc>
          <w:tcPr>
            <w:tcW w:w="454" w:type="pct"/>
            <w:shd w:val="clear" w:color="auto" w:fill="FFFFFF"/>
          </w:tcPr>
          <w:p w14:paraId="5AB67DA3" w14:textId="77777777" w:rsidR="002D57C4" w:rsidRDefault="008C123E" w:rsidP="00502E57">
            <w:pPr>
              <w:pStyle w:val="TableText"/>
            </w:pPr>
            <w:hyperlink w:anchor="TYPE_YAML_BOOLEAN" w:history="1">
              <w:r w:rsidR="002D57C4" w:rsidRPr="003227DB">
                <w:rPr>
                  <w:rStyle w:val="Hyperlink"/>
                </w:rPr>
                <w:t>boolean</w:t>
              </w:r>
            </w:hyperlink>
          </w:p>
        </w:tc>
        <w:tc>
          <w:tcPr>
            <w:tcW w:w="800" w:type="pct"/>
            <w:shd w:val="clear" w:color="auto" w:fill="FFFFFF"/>
          </w:tcPr>
          <w:p w14:paraId="25FECE1A" w14:textId="77777777" w:rsidR="002D57C4" w:rsidRDefault="002D57C4" w:rsidP="00502E57">
            <w:pPr>
              <w:pStyle w:val="TableText"/>
            </w:pPr>
            <w:r>
              <w:t>default: true</w:t>
            </w:r>
          </w:p>
        </w:tc>
        <w:tc>
          <w:tcPr>
            <w:tcW w:w="2437" w:type="pct"/>
            <w:shd w:val="clear" w:color="auto" w:fill="FFFFFF"/>
          </w:tcPr>
          <w:p w14:paraId="3B3586E6" w14:textId="77777777" w:rsidR="002D57C4" w:rsidRDefault="002D57C4" w:rsidP="00502E57">
            <w:pPr>
              <w:pStyle w:val="TableText"/>
            </w:pPr>
            <w:r>
              <w:t xml:space="preserve">Indicates the TOSCA container to create a virtual network instance with or without a DHCP service. </w:t>
            </w:r>
          </w:p>
        </w:tc>
      </w:tr>
    </w:tbl>
    <w:p w14:paraId="7BC53D2E" w14:textId="77777777" w:rsidR="002D57C4" w:rsidRDefault="002D57C4" w:rsidP="002D57C4">
      <w:pPr>
        <w:pStyle w:val="Heading4"/>
        <w:numPr>
          <w:ilvl w:val="3"/>
          <w:numId w:val="3"/>
        </w:numPr>
      </w:pPr>
      <w:r>
        <w:t>Attributes</w:t>
      </w:r>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648"/>
        <w:gridCol w:w="1067"/>
        <w:gridCol w:w="761"/>
        <w:gridCol w:w="1534"/>
        <w:gridCol w:w="3984"/>
      </w:tblGrid>
      <w:tr w:rsidR="002D57C4" w:rsidRPr="004279F4" w14:paraId="5867E626" w14:textId="77777777" w:rsidTr="00502E57">
        <w:trPr>
          <w:cantSplit/>
          <w:tblHeader/>
        </w:trPr>
        <w:tc>
          <w:tcPr>
            <w:tcW w:w="916" w:type="pct"/>
            <w:shd w:val="clear" w:color="auto" w:fill="D9D9D9"/>
          </w:tcPr>
          <w:p w14:paraId="58C90718" w14:textId="77777777" w:rsidR="002D57C4" w:rsidRPr="00422683" w:rsidRDefault="002D57C4" w:rsidP="00502E57">
            <w:pPr>
              <w:pStyle w:val="TableText-Heading"/>
            </w:pPr>
            <w:r w:rsidRPr="00422683">
              <w:t>Name</w:t>
            </w:r>
          </w:p>
        </w:tc>
        <w:tc>
          <w:tcPr>
            <w:tcW w:w="593" w:type="pct"/>
            <w:shd w:val="clear" w:color="auto" w:fill="D9D9D9"/>
          </w:tcPr>
          <w:p w14:paraId="33220773" w14:textId="77777777" w:rsidR="002D57C4" w:rsidRPr="00422683" w:rsidRDefault="002D57C4" w:rsidP="00502E57">
            <w:pPr>
              <w:pStyle w:val="TableText-Heading"/>
            </w:pPr>
            <w:r w:rsidRPr="00422683">
              <w:t>Required</w:t>
            </w:r>
          </w:p>
        </w:tc>
        <w:tc>
          <w:tcPr>
            <w:tcW w:w="423" w:type="pct"/>
            <w:shd w:val="clear" w:color="auto" w:fill="D9D9D9"/>
          </w:tcPr>
          <w:p w14:paraId="3B84978D" w14:textId="77777777" w:rsidR="002D57C4" w:rsidRPr="00422683" w:rsidRDefault="002D57C4" w:rsidP="00502E57">
            <w:pPr>
              <w:pStyle w:val="TableText-Heading"/>
            </w:pPr>
            <w:r w:rsidRPr="00422683">
              <w:t>Type</w:t>
            </w:r>
          </w:p>
        </w:tc>
        <w:tc>
          <w:tcPr>
            <w:tcW w:w="853" w:type="pct"/>
            <w:shd w:val="clear" w:color="auto" w:fill="D9D9D9"/>
          </w:tcPr>
          <w:p w14:paraId="68B6CEB7" w14:textId="77777777" w:rsidR="002D57C4" w:rsidRPr="00422683" w:rsidRDefault="002D57C4" w:rsidP="00502E57">
            <w:pPr>
              <w:pStyle w:val="TableText-Heading"/>
            </w:pPr>
            <w:r w:rsidRPr="00422683">
              <w:t>Constraints</w:t>
            </w:r>
          </w:p>
        </w:tc>
        <w:tc>
          <w:tcPr>
            <w:tcW w:w="2215" w:type="pct"/>
            <w:shd w:val="clear" w:color="auto" w:fill="D9D9D9"/>
          </w:tcPr>
          <w:p w14:paraId="48254228" w14:textId="77777777" w:rsidR="002D57C4" w:rsidRPr="00422683" w:rsidRDefault="002D57C4" w:rsidP="00502E57">
            <w:pPr>
              <w:pStyle w:val="TableText-Heading"/>
            </w:pPr>
            <w:r w:rsidRPr="00422683">
              <w:t>Description</w:t>
            </w:r>
          </w:p>
        </w:tc>
      </w:tr>
      <w:tr w:rsidR="002D57C4" w:rsidRPr="004279F4" w14:paraId="15A7CC2C" w14:textId="77777777" w:rsidTr="00502E57">
        <w:trPr>
          <w:cantSplit/>
        </w:trPr>
        <w:tc>
          <w:tcPr>
            <w:tcW w:w="916" w:type="pct"/>
            <w:shd w:val="clear" w:color="auto" w:fill="FFFFFF"/>
          </w:tcPr>
          <w:p w14:paraId="24F5360B" w14:textId="77777777" w:rsidR="002D57C4" w:rsidRDefault="002D57C4" w:rsidP="00502E57">
            <w:pPr>
              <w:pStyle w:val="TableText"/>
              <w:rPr>
                <w:noProof/>
              </w:rPr>
            </w:pPr>
            <w:r>
              <w:rPr>
                <w:noProof/>
              </w:rPr>
              <w:t>segmentation_id</w:t>
            </w:r>
          </w:p>
        </w:tc>
        <w:tc>
          <w:tcPr>
            <w:tcW w:w="593" w:type="pct"/>
            <w:shd w:val="clear" w:color="auto" w:fill="FFFFFF"/>
          </w:tcPr>
          <w:p w14:paraId="6E270F99" w14:textId="77777777" w:rsidR="002D57C4" w:rsidRDefault="002D57C4" w:rsidP="00502E57">
            <w:pPr>
              <w:pStyle w:val="TableText"/>
            </w:pPr>
            <w:r>
              <w:t>no</w:t>
            </w:r>
          </w:p>
        </w:tc>
        <w:tc>
          <w:tcPr>
            <w:tcW w:w="423" w:type="pct"/>
            <w:shd w:val="clear" w:color="auto" w:fill="FFFFFF"/>
          </w:tcPr>
          <w:p w14:paraId="6B8E44FC" w14:textId="77777777" w:rsidR="002D57C4" w:rsidRDefault="008C123E" w:rsidP="00502E57">
            <w:pPr>
              <w:pStyle w:val="TableText"/>
            </w:pPr>
            <w:hyperlink w:anchor="TYPE_YAML_STRING" w:history="1">
              <w:r w:rsidR="002D57C4" w:rsidRPr="003227DB">
                <w:rPr>
                  <w:rStyle w:val="Hyperlink"/>
                </w:rPr>
                <w:t>string</w:t>
              </w:r>
            </w:hyperlink>
          </w:p>
        </w:tc>
        <w:tc>
          <w:tcPr>
            <w:tcW w:w="853" w:type="pct"/>
            <w:shd w:val="clear" w:color="auto" w:fill="FFFFFF"/>
          </w:tcPr>
          <w:p w14:paraId="4BF960AC" w14:textId="77777777" w:rsidR="002D57C4" w:rsidRDefault="002D57C4" w:rsidP="00502E57">
            <w:pPr>
              <w:pStyle w:val="TableText"/>
            </w:pPr>
            <w:r>
              <w:t>None</w:t>
            </w:r>
          </w:p>
        </w:tc>
        <w:tc>
          <w:tcPr>
            <w:tcW w:w="2215" w:type="pct"/>
            <w:shd w:val="clear" w:color="auto" w:fill="FFFFFF"/>
          </w:tcPr>
          <w:p w14:paraId="38FE7A54" w14:textId="77777777" w:rsidR="002D57C4" w:rsidRDefault="002D57C4" w:rsidP="00502E57">
            <w:pPr>
              <w:pStyle w:val="TableText"/>
            </w:pPr>
            <w:r>
              <w:t xml:space="preserve">The actual </w:t>
            </w:r>
            <w:r w:rsidRPr="0077417A">
              <w:rPr>
                <w:i/>
                <w:iCs/>
              </w:rPr>
              <w:t>segmentation_id</w:t>
            </w:r>
            <w:r>
              <w:t xml:space="preserve"> that is been assigned to the network by the underlying cloud infrastructure. </w:t>
            </w:r>
          </w:p>
        </w:tc>
      </w:tr>
    </w:tbl>
    <w:p w14:paraId="61507DC9"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43B5207" w14:textId="77777777" w:rsidTr="00502E57">
        <w:tc>
          <w:tcPr>
            <w:tcW w:w="9576" w:type="dxa"/>
            <w:shd w:val="clear" w:color="auto" w:fill="D9D9D9" w:themeFill="background1" w:themeFillShade="D9"/>
          </w:tcPr>
          <w:p w14:paraId="67F684FF" w14:textId="77777777" w:rsidR="002D57C4" w:rsidRPr="006824F5" w:rsidRDefault="002D57C4" w:rsidP="00502E57">
            <w:pPr>
              <w:rPr>
                <w:rStyle w:val="CodeSnippet"/>
              </w:rPr>
            </w:pPr>
            <w:r w:rsidRPr="006824F5">
              <w:rPr>
                <w:rStyle w:val="CodeSnippet"/>
              </w:rPr>
              <w:t xml:space="preserve">  tosca.nodes.</w:t>
            </w:r>
            <w:r>
              <w:rPr>
                <w:rStyle w:val="CodeSnippet"/>
              </w:rPr>
              <w:t>network.</w:t>
            </w:r>
            <w:r w:rsidRPr="006824F5">
              <w:rPr>
                <w:rStyle w:val="CodeSnippet"/>
              </w:rPr>
              <w:t>Network:</w:t>
            </w:r>
          </w:p>
          <w:p w14:paraId="775929F0" w14:textId="77777777" w:rsidR="002D57C4" w:rsidRDefault="002D57C4" w:rsidP="00502E57">
            <w:r w:rsidRPr="006824F5">
              <w:rPr>
                <w:rStyle w:val="CodeSnippet"/>
              </w:rPr>
              <w:t xml:space="preserve">    derived_from: </w:t>
            </w:r>
            <w:hyperlink w:anchor="DEFN_TYPE_NODES_ROOT" w:history="1">
              <w:r w:rsidRPr="00EB7C4C">
                <w:rPr>
                  <w:rStyle w:val="Hyperlink"/>
                  <w:rFonts w:ascii="Consolas" w:hAnsi="Consolas"/>
                </w:rPr>
                <w:t>tosca.nodes.Root</w:t>
              </w:r>
            </w:hyperlink>
          </w:p>
          <w:p w14:paraId="32AACD55" w14:textId="77777777" w:rsidR="002D57C4" w:rsidRPr="008A2B7B" w:rsidRDefault="002D57C4" w:rsidP="00502E57">
            <w:pPr>
              <w:rPr>
                <w:rStyle w:val="CodeSnippet"/>
              </w:rPr>
            </w:pPr>
            <w:r>
              <w:rPr>
                <w:rStyle w:val="CodeSnippet"/>
              </w:rPr>
              <w:t xml:space="preserve">    </w:t>
            </w:r>
            <w:r w:rsidRPr="008A2B7B">
              <w:rPr>
                <w:rStyle w:val="CodeSnippet"/>
              </w:rPr>
              <w:t>properties:</w:t>
            </w:r>
          </w:p>
          <w:p w14:paraId="5D93F425" w14:textId="77777777" w:rsidR="002D57C4" w:rsidRPr="008A2B7B" w:rsidRDefault="002D57C4" w:rsidP="00502E57">
            <w:pPr>
              <w:rPr>
                <w:rStyle w:val="CodeSnippet"/>
              </w:rPr>
            </w:pPr>
            <w:r w:rsidRPr="008A2B7B">
              <w:rPr>
                <w:rStyle w:val="CodeSnippet"/>
              </w:rPr>
              <w:t xml:space="preserve">      ip_version:</w:t>
            </w:r>
          </w:p>
          <w:p w14:paraId="100A071C" w14:textId="77777777" w:rsidR="002D57C4" w:rsidRPr="008A2B7B" w:rsidRDefault="002D57C4" w:rsidP="00502E57">
            <w:pPr>
              <w:rPr>
                <w:rStyle w:val="CodeSnippet"/>
              </w:rPr>
            </w:pPr>
            <w:r w:rsidRPr="008A2B7B">
              <w:rPr>
                <w:rStyle w:val="CodeSnippet"/>
              </w:rPr>
              <w:t xml:space="preserve">        type: integer</w:t>
            </w:r>
          </w:p>
          <w:p w14:paraId="6BBF8494" w14:textId="77777777" w:rsidR="002D57C4" w:rsidRDefault="002D57C4" w:rsidP="00502E57">
            <w:pPr>
              <w:rPr>
                <w:rStyle w:val="CodeSnippet"/>
              </w:rPr>
            </w:pPr>
            <w:r w:rsidRPr="008A2B7B">
              <w:rPr>
                <w:rStyle w:val="CodeSnippet"/>
              </w:rPr>
              <w:t xml:space="preserve">        </w:t>
            </w:r>
            <w:r>
              <w:rPr>
                <w:rStyle w:val="CodeSnippet"/>
              </w:rPr>
              <w:t>required: false</w:t>
            </w:r>
          </w:p>
          <w:p w14:paraId="2D4DFF94" w14:textId="77777777" w:rsidR="002D57C4" w:rsidRDefault="002D57C4" w:rsidP="00502E57">
            <w:pPr>
              <w:rPr>
                <w:rStyle w:val="CodeSnippet"/>
              </w:rPr>
            </w:pPr>
            <w:r>
              <w:rPr>
                <w:rStyle w:val="CodeSnippet"/>
              </w:rPr>
              <w:lastRenderedPageBreak/>
              <w:t xml:space="preserve">        default: 4</w:t>
            </w:r>
          </w:p>
          <w:p w14:paraId="24529421" w14:textId="77777777" w:rsidR="002D57C4" w:rsidRPr="006824F5" w:rsidRDefault="002D57C4" w:rsidP="00502E57">
            <w:pPr>
              <w:rPr>
                <w:rStyle w:val="CodeSnippet"/>
                <w:noProof/>
              </w:rPr>
            </w:pPr>
            <w:r>
              <w:rPr>
                <w:rStyle w:val="CodeSnippet"/>
              </w:rPr>
              <w:t xml:space="preserve">        </w:t>
            </w:r>
            <w:r w:rsidRPr="006824F5">
              <w:rPr>
                <w:rStyle w:val="CodeSnippet"/>
                <w:noProof/>
              </w:rPr>
              <w:t>constraints:</w:t>
            </w:r>
          </w:p>
          <w:p w14:paraId="0F0974C8" w14:textId="77777777" w:rsidR="002D57C4" w:rsidRPr="008A2B7B" w:rsidRDefault="002D57C4" w:rsidP="00502E57">
            <w:pPr>
              <w:rPr>
                <w:rStyle w:val="CodeSnippet"/>
              </w:rPr>
            </w:pPr>
            <w:r w:rsidRPr="006824F5">
              <w:rPr>
                <w:rStyle w:val="CodeSnippet"/>
                <w:noProof/>
              </w:rPr>
              <w:t xml:space="preserve">      </w:t>
            </w:r>
            <w:r>
              <w:rPr>
                <w:rStyle w:val="CodeSnippet"/>
                <w:noProof/>
              </w:rPr>
              <w:t xml:space="preserve">    - valid_values: [ 4</w:t>
            </w:r>
            <w:r w:rsidRPr="006824F5">
              <w:rPr>
                <w:rStyle w:val="CodeSnippet"/>
                <w:noProof/>
              </w:rPr>
              <w:t xml:space="preserve">, </w:t>
            </w:r>
            <w:r>
              <w:rPr>
                <w:rStyle w:val="CodeSnippet"/>
                <w:noProof/>
              </w:rPr>
              <w:t>6 ]</w:t>
            </w:r>
          </w:p>
          <w:p w14:paraId="78D1D85F" w14:textId="77777777" w:rsidR="002D57C4" w:rsidRPr="008A2B7B" w:rsidRDefault="002D57C4" w:rsidP="00502E57">
            <w:pPr>
              <w:rPr>
                <w:rStyle w:val="CodeSnippet"/>
              </w:rPr>
            </w:pPr>
            <w:r w:rsidRPr="008A2B7B">
              <w:rPr>
                <w:rStyle w:val="CodeSnippet"/>
              </w:rPr>
              <w:t xml:space="preserve">      cidr:</w:t>
            </w:r>
          </w:p>
          <w:p w14:paraId="2566ABCD" w14:textId="77777777" w:rsidR="002D57C4" w:rsidRPr="008A2B7B" w:rsidRDefault="002D57C4" w:rsidP="00502E57">
            <w:pPr>
              <w:rPr>
                <w:rStyle w:val="CodeSnippet"/>
              </w:rPr>
            </w:pPr>
            <w:r w:rsidRPr="008A2B7B">
              <w:rPr>
                <w:rStyle w:val="CodeSnippet"/>
              </w:rPr>
              <w:t xml:space="preserve">        type: string</w:t>
            </w:r>
          </w:p>
          <w:p w14:paraId="6ED9918A" w14:textId="77777777" w:rsidR="002D57C4" w:rsidRDefault="002D57C4" w:rsidP="00502E57">
            <w:pPr>
              <w:rPr>
                <w:rStyle w:val="CodeSnippet"/>
              </w:rPr>
            </w:pPr>
            <w:r w:rsidRPr="008A2B7B">
              <w:rPr>
                <w:rStyle w:val="CodeSnippet"/>
              </w:rPr>
              <w:t xml:space="preserve">        required: false</w:t>
            </w:r>
          </w:p>
          <w:p w14:paraId="2BB15292" w14:textId="77777777" w:rsidR="002D57C4" w:rsidRPr="008A2B7B" w:rsidRDefault="002D57C4" w:rsidP="00502E57">
            <w:pPr>
              <w:rPr>
                <w:rStyle w:val="CodeSnippet"/>
              </w:rPr>
            </w:pPr>
            <w:r w:rsidRPr="008A2B7B">
              <w:rPr>
                <w:rStyle w:val="CodeSnippet"/>
              </w:rPr>
              <w:t xml:space="preserve">      start_ip:</w:t>
            </w:r>
          </w:p>
          <w:p w14:paraId="4CB97332" w14:textId="77777777" w:rsidR="002D57C4" w:rsidRPr="008A2B7B" w:rsidRDefault="002D57C4" w:rsidP="00502E57">
            <w:pPr>
              <w:rPr>
                <w:rStyle w:val="CodeSnippet"/>
              </w:rPr>
            </w:pPr>
            <w:r w:rsidRPr="008A2B7B">
              <w:rPr>
                <w:rStyle w:val="CodeSnippet"/>
              </w:rPr>
              <w:tab/>
              <w:t xml:space="preserve"> type: string</w:t>
            </w:r>
          </w:p>
          <w:p w14:paraId="01851BEF" w14:textId="77777777" w:rsidR="002D57C4" w:rsidRPr="008A2B7B" w:rsidRDefault="002D57C4" w:rsidP="00502E57">
            <w:pPr>
              <w:rPr>
                <w:rStyle w:val="CodeSnippet"/>
              </w:rPr>
            </w:pPr>
            <w:r w:rsidRPr="008A2B7B">
              <w:rPr>
                <w:rStyle w:val="CodeSnippet"/>
              </w:rPr>
              <w:t xml:space="preserve">        required: false</w:t>
            </w:r>
          </w:p>
          <w:p w14:paraId="6A8D6056" w14:textId="77777777" w:rsidR="002D57C4" w:rsidRPr="008A2B7B" w:rsidRDefault="002D57C4" w:rsidP="00502E57">
            <w:pPr>
              <w:rPr>
                <w:rStyle w:val="CodeSnippet"/>
              </w:rPr>
            </w:pPr>
            <w:r w:rsidRPr="008A2B7B">
              <w:rPr>
                <w:rStyle w:val="CodeSnippet"/>
              </w:rPr>
              <w:t xml:space="preserve">      end_ip:</w:t>
            </w:r>
          </w:p>
          <w:p w14:paraId="4CB5AC24" w14:textId="77777777" w:rsidR="002D57C4" w:rsidRPr="008A2B7B" w:rsidRDefault="002D57C4" w:rsidP="00502E57">
            <w:pPr>
              <w:rPr>
                <w:rStyle w:val="CodeSnippet"/>
              </w:rPr>
            </w:pPr>
            <w:r w:rsidRPr="008A2B7B">
              <w:rPr>
                <w:rStyle w:val="CodeSnippet"/>
              </w:rPr>
              <w:tab/>
              <w:t xml:space="preserve"> type: string</w:t>
            </w:r>
          </w:p>
          <w:p w14:paraId="7099D1C5" w14:textId="77777777" w:rsidR="002D57C4" w:rsidRDefault="002D57C4" w:rsidP="00502E57">
            <w:pPr>
              <w:rPr>
                <w:rStyle w:val="CodeSnippet"/>
              </w:rPr>
            </w:pPr>
            <w:r w:rsidRPr="008A2B7B">
              <w:rPr>
                <w:rStyle w:val="CodeSnippet"/>
              </w:rPr>
              <w:t xml:space="preserve">        required: false</w:t>
            </w:r>
          </w:p>
          <w:p w14:paraId="58115399" w14:textId="77777777" w:rsidR="002D57C4" w:rsidRDefault="002D57C4" w:rsidP="00502E57">
            <w:pPr>
              <w:rPr>
                <w:rStyle w:val="CodeSnippet"/>
              </w:rPr>
            </w:pPr>
            <w:r>
              <w:rPr>
                <w:rStyle w:val="CodeSnippet"/>
              </w:rPr>
              <w:t xml:space="preserve">      gateway_ip:</w:t>
            </w:r>
          </w:p>
          <w:p w14:paraId="2BC0F71D" w14:textId="77777777" w:rsidR="002D57C4" w:rsidRDefault="002D57C4" w:rsidP="00502E57">
            <w:pPr>
              <w:rPr>
                <w:rStyle w:val="CodeSnippet"/>
              </w:rPr>
            </w:pPr>
            <w:r>
              <w:rPr>
                <w:rStyle w:val="CodeSnippet"/>
              </w:rPr>
              <w:t xml:space="preserve">        type: string</w:t>
            </w:r>
          </w:p>
          <w:p w14:paraId="24D4E7E8" w14:textId="77777777" w:rsidR="002D57C4" w:rsidRDefault="002D57C4" w:rsidP="00502E57">
            <w:pPr>
              <w:rPr>
                <w:rStyle w:val="CodeSnippet"/>
              </w:rPr>
            </w:pPr>
            <w:r>
              <w:rPr>
                <w:rStyle w:val="CodeSnippet"/>
              </w:rPr>
              <w:t xml:space="preserve">        required: false</w:t>
            </w:r>
          </w:p>
          <w:p w14:paraId="16D176FE" w14:textId="77777777" w:rsidR="002D57C4" w:rsidRDefault="002D57C4" w:rsidP="00502E57">
            <w:pPr>
              <w:rPr>
                <w:rStyle w:val="CodeSnippet"/>
              </w:rPr>
            </w:pPr>
            <w:r>
              <w:rPr>
                <w:rStyle w:val="CodeSnippet"/>
              </w:rPr>
              <w:t xml:space="preserve">      network_name:</w:t>
            </w:r>
          </w:p>
          <w:p w14:paraId="7CCE9B3A" w14:textId="77777777" w:rsidR="002D57C4" w:rsidRDefault="002D57C4" w:rsidP="00502E57">
            <w:pPr>
              <w:rPr>
                <w:rStyle w:val="CodeSnippet"/>
              </w:rPr>
            </w:pPr>
            <w:r>
              <w:rPr>
                <w:rStyle w:val="CodeSnippet"/>
              </w:rPr>
              <w:t xml:space="preserve">        type: string</w:t>
            </w:r>
          </w:p>
          <w:p w14:paraId="1D25FFAD" w14:textId="77777777" w:rsidR="002D57C4" w:rsidRDefault="002D57C4" w:rsidP="00502E57">
            <w:pPr>
              <w:rPr>
                <w:rStyle w:val="CodeSnippet"/>
              </w:rPr>
            </w:pPr>
            <w:r>
              <w:rPr>
                <w:rStyle w:val="CodeSnippet"/>
              </w:rPr>
              <w:t xml:space="preserve">        required: false</w:t>
            </w:r>
          </w:p>
          <w:p w14:paraId="55CE5036" w14:textId="77777777" w:rsidR="002D57C4" w:rsidRDefault="002D57C4" w:rsidP="00502E57">
            <w:pPr>
              <w:rPr>
                <w:rStyle w:val="CodeSnippet"/>
              </w:rPr>
            </w:pPr>
            <w:r>
              <w:rPr>
                <w:rStyle w:val="CodeSnippet"/>
              </w:rPr>
              <w:t xml:space="preserve">      network_id:</w:t>
            </w:r>
          </w:p>
          <w:p w14:paraId="66E80294" w14:textId="77777777" w:rsidR="002D57C4" w:rsidRDefault="002D57C4" w:rsidP="00502E57">
            <w:pPr>
              <w:rPr>
                <w:rStyle w:val="CodeSnippet"/>
              </w:rPr>
            </w:pPr>
            <w:r>
              <w:rPr>
                <w:rStyle w:val="CodeSnippet"/>
              </w:rPr>
              <w:t xml:space="preserve">        type: string</w:t>
            </w:r>
          </w:p>
          <w:p w14:paraId="6DB7D53C" w14:textId="77777777" w:rsidR="002D57C4" w:rsidRDefault="002D57C4" w:rsidP="00502E57">
            <w:pPr>
              <w:rPr>
                <w:rStyle w:val="CodeSnippet"/>
              </w:rPr>
            </w:pPr>
            <w:r>
              <w:rPr>
                <w:rStyle w:val="CodeSnippet"/>
              </w:rPr>
              <w:t xml:space="preserve">        required: false</w:t>
            </w:r>
          </w:p>
          <w:p w14:paraId="407C4719" w14:textId="77777777" w:rsidR="002D57C4" w:rsidRDefault="002D57C4" w:rsidP="00502E57">
            <w:pPr>
              <w:rPr>
                <w:rStyle w:val="CodeSnippet"/>
              </w:rPr>
            </w:pPr>
            <w:r>
              <w:rPr>
                <w:rStyle w:val="CodeSnippet"/>
              </w:rPr>
              <w:t xml:space="preserve">      segmentation_id:</w:t>
            </w:r>
          </w:p>
          <w:p w14:paraId="7AC05DEC" w14:textId="77777777" w:rsidR="002D57C4" w:rsidRDefault="002D57C4" w:rsidP="00502E57">
            <w:pPr>
              <w:rPr>
                <w:rStyle w:val="CodeSnippet"/>
              </w:rPr>
            </w:pPr>
            <w:r>
              <w:rPr>
                <w:rStyle w:val="CodeSnippet"/>
              </w:rPr>
              <w:t xml:space="preserve">        type: string</w:t>
            </w:r>
          </w:p>
          <w:p w14:paraId="40E030C1" w14:textId="77777777" w:rsidR="002D57C4" w:rsidRDefault="002D57C4" w:rsidP="00502E57">
            <w:pPr>
              <w:rPr>
                <w:rStyle w:val="CodeSnippet"/>
              </w:rPr>
            </w:pPr>
            <w:r>
              <w:rPr>
                <w:rStyle w:val="CodeSnippet"/>
              </w:rPr>
              <w:t xml:space="preserve">        required: false </w:t>
            </w:r>
          </w:p>
          <w:p w14:paraId="73BB2611" w14:textId="77777777" w:rsidR="002D57C4" w:rsidRDefault="002D57C4" w:rsidP="00502E57">
            <w:pPr>
              <w:rPr>
                <w:rStyle w:val="CodeSnippet"/>
              </w:rPr>
            </w:pPr>
            <w:r>
              <w:rPr>
                <w:rStyle w:val="CodeSnippet"/>
              </w:rPr>
              <w:t xml:space="preserve">      network_type:</w:t>
            </w:r>
          </w:p>
          <w:p w14:paraId="6DB03EBA" w14:textId="77777777" w:rsidR="002D57C4" w:rsidRDefault="002D57C4" w:rsidP="00502E57">
            <w:pPr>
              <w:rPr>
                <w:rStyle w:val="CodeSnippet"/>
              </w:rPr>
            </w:pPr>
            <w:r>
              <w:rPr>
                <w:rStyle w:val="CodeSnippet"/>
              </w:rPr>
              <w:t xml:space="preserve">        type: string</w:t>
            </w:r>
          </w:p>
          <w:p w14:paraId="1D635CC9" w14:textId="77777777" w:rsidR="002D57C4" w:rsidRDefault="002D57C4" w:rsidP="00502E57">
            <w:pPr>
              <w:rPr>
                <w:rStyle w:val="CodeSnippet"/>
              </w:rPr>
            </w:pPr>
            <w:r>
              <w:rPr>
                <w:rStyle w:val="CodeSnippet"/>
              </w:rPr>
              <w:t xml:space="preserve">        required: false </w:t>
            </w:r>
          </w:p>
          <w:p w14:paraId="07EB3E33" w14:textId="77777777" w:rsidR="002D57C4" w:rsidRDefault="002D57C4" w:rsidP="00502E57">
            <w:pPr>
              <w:rPr>
                <w:rStyle w:val="CodeSnippet"/>
              </w:rPr>
            </w:pPr>
            <w:r>
              <w:rPr>
                <w:rStyle w:val="CodeSnippet"/>
              </w:rPr>
              <w:t xml:space="preserve">      physical_network:</w:t>
            </w:r>
          </w:p>
          <w:p w14:paraId="66BDE053" w14:textId="77777777" w:rsidR="002D57C4" w:rsidRDefault="002D57C4" w:rsidP="00502E57">
            <w:pPr>
              <w:rPr>
                <w:rStyle w:val="CodeSnippet"/>
              </w:rPr>
            </w:pPr>
            <w:r>
              <w:rPr>
                <w:rStyle w:val="CodeSnippet"/>
              </w:rPr>
              <w:t xml:space="preserve">        type: string</w:t>
            </w:r>
          </w:p>
          <w:p w14:paraId="1D53BA07" w14:textId="77777777" w:rsidR="002D57C4" w:rsidRDefault="002D57C4" w:rsidP="00502E57">
            <w:pPr>
              <w:rPr>
                <w:rStyle w:val="CodeSnippet"/>
              </w:rPr>
            </w:pPr>
            <w:r>
              <w:rPr>
                <w:rStyle w:val="CodeSnippet"/>
              </w:rPr>
              <w:t xml:space="preserve">        required: false </w:t>
            </w:r>
          </w:p>
          <w:p w14:paraId="30146B45" w14:textId="77777777" w:rsidR="002D57C4" w:rsidRPr="00560A38" w:rsidRDefault="002D57C4" w:rsidP="00502E57">
            <w:pPr>
              <w:rPr>
                <w:rStyle w:val="CodeSnippet"/>
              </w:rPr>
            </w:pPr>
            <w:r>
              <w:rPr>
                <w:rStyle w:val="CodeSnippet"/>
              </w:rPr>
              <w:t xml:space="preserve">    </w:t>
            </w:r>
            <w:r w:rsidRPr="00560A38">
              <w:rPr>
                <w:rStyle w:val="CodeSnippet"/>
              </w:rPr>
              <w:t>capabilities:</w:t>
            </w:r>
          </w:p>
          <w:p w14:paraId="1A640FE8" w14:textId="77777777" w:rsidR="002D57C4" w:rsidRPr="00560A38" w:rsidRDefault="002D57C4" w:rsidP="00502E57">
            <w:pPr>
              <w:rPr>
                <w:rStyle w:val="CodeSnippet"/>
              </w:rPr>
            </w:pPr>
            <w:r w:rsidRPr="00560A38">
              <w:rPr>
                <w:rStyle w:val="CodeSnippet"/>
              </w:rPr>
              <w:t xml:space="preserve">    </w:t>
            </w:r>
            <w:r>
              <w:rPr>
                <w:rStyle w:val="CodeSnippet"/>
              </w:rPr>
              <w:t xml:space="preserve">  link</w:t>
            </w:r>
            <w:r w:rsidRPr="00560A38">
              <w:rPr>
                <w:rStyle w:val="CodeSnippet"/>
              </w:rPr>
              <w:t>:</w:t>
            </w:r>
          </w:p>
          <w:p w14:paraId="0BC308F5" w14:textId="77777777" w:rsidR="002D57C4" w:rsidRPr="006824F5" w:rsidRDefault="002D57C4" w:rsidP="00502E57">
            <w:pPr>
              <w:rPr>
                <w:rStyle w:val="CodeSnippet"/>
              </w:rPr>
            </w:pPr>
            <w:r>
              <w:rPr>
                <w:rStyle w:val="CodeSnippet"/>
              </w:rPr>
              <w:t xml:space="preserve">        </w:t>
            </w:r>
            <w:r w:rsidRPr="00560A38">
              <w:rPr>
                <w:rStyle w:val="CodeSnippet"/>
              </w:rPr>
              <w:t xml:space="preserve">type: </w:t>
            </w:r>
            <w:hyperlink w:anchor="DEFN_TYPE_CAPABILITIES_NETWORK_LINKABLE" w:history="1">
              <w:r w:rsidRPr="007C3410">
                <w:rPr>
                  <w:rStyle w:val="Hyperlink"/>
                  <w:rFonts w:ascii="Consolas" w:hAnsi="Consolas"/>
                </w:rPr>
                <w:t>tosca.capabilities.</w:t>
              </w:r>
              <w:r>
                <w:rPr>
                  <w:rStyle w:val="Hyperlink"/>
                  <w:rFonts w:ascii="Consolas" w:hAnsi="Consolas"/>
                </w:rPr>
                <w:t>network.Linkable</w:t>
              </w:r>
            </w:hyperlink>
            <w:r w:rsidRPr="00560A38">
              <w:rPr>
                <w:rStyle w:val="CodeSnippet"/>
              </w:rPr>
              <w:t xml:space="preserve"> </w:t>
            </w:r>
          </w:p>
        </w:tc>
      </w:tr>
    </w:tbl>
    <w:p w14:paraId="02C6CB23" w14:textId="77777777" w:rsidR="002D57C4" w:rsidRDefault="002D57C4" w:rsidP="002D57C4">
      <w:pPr>
        <w:pStyle w:val="Heading3"/>
        <w:numPr>
          <w:ilvl w:val="2"/>
          <w:numId w:val="3"/>
        </w:numPr>
      </w:pPr>
      <w:r>
        <w:lastRenderedPageBreak/>
        <w:t>tosca.nodes.network.Port</w:t>
      </w:r>
    </w:p>
    <w:p w14:paraId="1F6BA31B" w14:textId="77777777" w:rsidR="002D57C4" w:rsidRDefault="002D57C4" w:rsidP="002D57C4">
      <w:r w:rsidRPr="00934EC2">
        <w:t xml:space="preserve">The TOSCA </w:t>
      </w:r>
      <w:r>
        <w:rPr>
          <w:rStyle w:val="CodeSnippetHighlight"/>
        </w:rPr>
        <w:t>Port</w:t>
      </w:r>
      <w:r w:rsidRPr="00934EC2">
        <w:t xml:space="preserve"> node represents</w:t>
      </w:r>
      <w:r>
        <w:t xml:space="preserve"> a logical entity that associates between Compute and Network normative types.</w:t>
      </w:r>
    </w:p>
    <w:p w14:paraId="7F5D0EC9" w14:textId="77777777" w:rsidR="002D57C4" w:rsidRDefault="002D57C4" w:rsidP="002D57C4">
      <w:pPr>
        <w:pStyle w:val="NormalaroundTable"/>
      </w:pPr>
      <w:r>
        <w:t xml:space="preserve">The Port node type effectively represents a single virtual NIC on the Compute node instance. </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625902" w14:paraId="527D81C3" w14:textId="77777777" w:rsidTr="00502E57">
        <w:tc>
          <w:tcPr>
            <w:tcW w:w="1177" w:type="pct"/>
            <w:shd w:val="clear" w:color="auto" w:fill="D9D9D9"/>
          </w:tcPr>
          <w:p w14:paraId="300D2CE8" w14:textId="77777777" w:rsidR="002D57C4" w:rsidRPr="00422683" w:rsidRDefault="002D57C4" w:rsidP="00502E57">
            <w:pPr>
              <w:pStyle w:val="TableText-Heading"/>
            </w:pPr>
            <w:r w:rsidRPr="00422683">
              <w:lastRenderedPageBreak/>
              <w:t>Shorthand Name</w:t>
            </w:r>
          </w:p>
        </w:tc>
        <w:tc>
          <w:tcPr>
            <w:tcW w:w="3823" w:type="pct"/>
          </w:tcPr>
          <w:p w14:paraId="04808BBD" w14:textId="77777777" w:rsidR="002D57C4" w:rsidRPr="00625902" w:rsidRDefault="002D57C4" w:rsidP="00502E57">
            <w:pPr>
              <w:pStyle w:val="TableText"/>
            </w:pPr>
            <w:r>
              <w:t>Port</w:t>
            </w:r>
          </w:p>
        </w:tc>
      </w:tr>
      <w:tr w:rsidR="002D57C4" w:rsidRPr="00625902" w14:paraId="4E131429" w14:textId="77777777" w:rsidTr="00502E57">
        <w:tc>
          <w:tcPr>
            <w:tcW w:w="1177" w:type="pct"/>
            <w:shd w:val="clear" w:color="auto" w:fill="D9D9D9"/>
          </w:tcPr>
          <w:p w14:paraId="33E80735" w14:textId="77777777" w:rsidR="002D57C4" w:rsidRPr="00422683" w:rsidRDefault="002D57C4" w:rsidP="00502E57">
            <w:pPr>
              <w:pStyle w:val="TableText-Heading"/>
            </w:pPr>
            <w:r w:rsidRPr="00422683">
              <w:t>Type Qualified Name</w:t>
            </w:r>
          </w:p>
        </w:tc>
        <w:tc>
          <w:tcPr>
            <w:tcW w:w="3823" w:type="pct"/>
          </w:tcPr>
          <w:p w14:paraId="67694F46" w14:textId="77777777" w:rsidR="002D57C4" w:rsidRPr="00625902" w:rsidRDefault="002D57C4" w:rsidP="00502E57">
            <w:pPr>
              <w:pStyle w:val="TableText"/>
            </w:pPr>
            <w:r w:rsidRPr="00625902">
              <w:t>tosca:</w:t>
            </w:r>
            <w:r>
              <w:t>Port</w:t>
            </w:r>
          </w:p>
        </w:tc>
      </w:tr>
      <w:tr w:rsidR="002D57C4" w:rsidRPr="00625902" w14:paraId="22CAB1B7" w14:textId="77777777" w:rsidTr="00502E57">
        <w:tc>
          <w:tcPr>
            <w:tcW w:w="1177" w:type="pct"/>
            <w:shd w:val="clear" w:color="auto" w:fill="D9D9D9"/>
          </w:tcPr>
          <w:p w14:paraId="4CF939AB" w14:textId="77777777" w:rsidR="002D57C4" w:rsidRPr="00422683" w:rsidRDefault="002D57C4" w:rsidP="00502E57">
            <w:pPr>
              <w:pStyle w:val="TableText-Heading"/>
            </w:pPr>
            <w:r w:rsidRPr="00422683">
              <w:t>Type URI</w:t>
            </w:r>
          </w:p>
        </w:tc>
        <w:tc>
          <w:tcPr>
            <w:tcW w:w="3823" w:type="pct"/>
          </w:tcPr>
          <w:p w14:paraId="1026279F" w14:textId="77777777" w:rsidR="002D57C4" w:rsidRPr="00625902" w:rsidRDefault="002D57C4" w:rsidP="00502E57">
            <w:pPr>
              <w:pStyle w:val="TableText"/>
            </w:pPr>
            <w:r w:rsidRPr="00625902">
              <w:t>tosca.nodes.</w:t>
            </w:r>
            <w:r>
              <w:t>network.Port</w:t>
            </w:r>
          </w:p>
        </w:tc>
      </w:tr>
    </w:tbl>
    <w:p w14:paraId="551080BC"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58"/>
        <w:gridCol w:w="1056"/>
        <w:gridCol w:w="969"/>
        <w:gridCol w:w="1745"/>
        <w:gridCol w:w="4822"/>
      </w:tblGrid>
      <w:tr w:rsidR="002D57C4" w:rsidRPr="004279F4" w14:paraId="1AF03527" w14:textId="77777777" w:rsidTr="00502E57">
        <w:trPr>
          <w:cantSplit/>
          <w:tblHeader/>
        </w:trPr>
        <w:tc>
          <w:tcPr>
            <w:tcW w:w="725" w:type="pct"/>
            <w:shd w:val="clear" w:color="auto" w:fill="D9D9D9"/>
          </w:tcPr>
          <w:p w14:paraId="7527A288" w14:textId="77777777" w:rsidR="002D57C4" w:rsidRPr="00422683" w:rsidRDefault="002D57C4" w:rsidP="00502E57">
            <w:pPr>
              <w:pStyle w:val="TableText-Heading"/>
            </w:pPr>
            <w:r w:rsidRPr="00422683">
              <w:t>Name</w:t>
            </w:r>
          </w:p>
        </w:tc>
        <w:tc>
          <w:tcPr>
            <w:tcW w:w="525" w:type="pct"/>
            <w:shd w:val="clear" w:color="auto" w:fill="D9D9D9"/>
          </w:tcPr>
          <w:p w14:paraId="0C932D60" w14:textId="77777777" w:rsidR="002D57C4" w:rsidRPr="00422683" w:rsidRDefault="002D57C4" w:rsidP="00502E57">
            <w:pPr>
              <w:pStyle w:val="TableText-Heading"/>
            </w:pPr>
            <w:r w:rsidRPr="00422683">
              <w:t>Required</w:t>
            </w:r>
          </w:p>
        </w:tc>
        <w:tc>
          <w:tcPr>
            <w:tcW w:w="482" w:type="pct"/>
            <w:shd w:val="clear" w:color="auto" w:fill="D9D9D9"/>
          </w:tcPr>
          <w:p w14:paraId="054079FF" w14:textId="77777777" w:rsidR="002D57C4" w:rsidRPr="00422683" w:rsidRDefault="002D57C4" w:rsidP="00502E57">
            <w:pPr>
              <w:pStyle w:val="TableText-Heading"/>
            </w:pPr>
            <w:r w:rsidRPr="00422683">
              <w:t>Type</w:t>
            </w:r>
          </w:p>
        </w:tc>
        <w:tc>
          <w:tcPr>
            <w:tcW w:w="868" w:type="pct"/>
            <w:shd w:val="clear" w:color="auto" w:fill="D9D9D9"/>
          </w:tcPr>
          <w:p w14:paraId="1594CF01" w14:textId="77777777" w:rsidR="002D57C4" w:rsidRPr="00422683" w:rsidRDefault="002D57C4" w:rsidP="00502E57">
            <w:pPr>
              <w:pStyle w:val="TableText-Heading"/>
            </w:pPr>
            <w:r w:rsidRPr="00422683">
              <w:t>Constraints</w:t>
            </w:r>
          </w:p>
        </w:tc>
        <w:tc>
          <w:tcPr>
            <w:tcW w:w="2399" w:type="pct"/>
            <w:shd w:val="clear" w:color="auto" w:fill="D9D9D9"/>
          </w:tcPr>
          <w:p w14:paraId="08D62904" w14:textId="77777777" w:rsidR="002D57C4" w:rsidRPr="00422683" w:rsidRDefault="002D57C4" w:rsidP="00502E57">
            <w:pPr>
              <w:pStyle w:val="TableText-Heading"/>
            </w:pPr>
            <w:r w:rsidRPr="00422683">
              <w:t>Description</w:t>
            </w:r>
          </w:p>
        </w:tc>
      </w:tr>
      <w:tr w:rsidR="002D57C4" w:rsidRPr="004279F4" w14:paraId="4E939469" w14:textId="77777777" w:rsidTr="00502E57">
        <w:trPr>
          <w:cantSplit/>
        </w:trPr>
        <w:tc>
          <w:tcPr>
            <w:tcW w:w="725" w:type="pct"/>
            <w:shd w:val="clear" w:color="auto" w:fill="FFFFFF"/>
          </w:tcPr>
          <w:p w14:paraId="0C33E393" w14:textId="77777777" w:rsidR="002D57C4" w:rsidRDefault="002D57C4" w:rsidP="00502E57">
            <w:pPr>
              <w:pStyle w:val="TableText"/>
              <w:rPr>
                <w:noProof/>
              </w:rPr>
            </w:pPr>
            <w:r>
              <w:rPr>
                <w:noProof/>
              </w:rPr>
              <w:t>ip_address</w:t>
            </w:r>
          </w:p>
        </w:tc>
        <w:tc>
          <w:tcPr>
            <w:tcW w:w="525" w:type="pct"/>
            <w:shd w:val="clear" w:color="auto" w:fill="FFFFFF"/>
          </w:tcPr>
          <w:p w14:paraId="3DAE400A" w14:textId="77777777" w:rsidR="002D57C4" w:rsidRDefault="002D57C4" w:rsidP="00502E57">
            <w:pPr>
              <w:pStyle w:val="TableText"/>
            </w:pPr>
            <w:r>
              <w:t>no</w:t>
            </w:r>
          </w:p>
        </w:tc>
        <w:tc>
          <w:tcPr>
            <w:tcW w:w="482" w:type="pct"/>
            <w:shd w:val="clear" w:color="auto" w:fill="FFFFFF"/>
          </w:tcPr>
          <w:p w14:paraId="60DB9DF7" w14:textId="77777777" w:rsidR="002D57C4" w:rsidRPr="004279F4" w:rsidRDefault="008C123E" w:rsidP="00502E57">
            <w:pPr>
              <w:pStyle w:val="TableText"/>
            </w:pPr>
            <w:hyperlink w:anchor="TYPE_YAML_INTEGER" w:history="1">
              <w:r w:rsidR="002D57C4">
                <w:rPr>
                  <w:rStyle w:val="Hyperlink"/>
                </w:rPr>
                <w:t>string</w:t>
              </w:r>
            </w:hyperlink>
          </w:p>
        </w:tc>
        <w:tc>
          <w:tcPr>
            <w:tcW w:w="868" w:type="pct"/>
            <w:shd w:val="clear" w:color="auto" w:fill="FFFFFF"/>
          </w:tcPr>
          <w:p w14:paraId="644800DE" w14:textId="77777777" w:rsidR="002D57C4" w:rsidRPr="00B31902" w:rsidRDefault="002D57C4" w:rsidP="00502E57">
            <w:pPr>
              <w:pStyle w:val="TableText"/>
            </w:pPr>
            <w:r>
              <w:t>None</w:t>
            </w:r>
          </w:p>
        </w:tc>
        <w:tc>
          <w:tcPr>
            <w:tcW w:w="2399" w:type="pct"/>
            <w:shd w:val="clear" w:color="auto" w:fill="FFFFFF"/>
          </w:tcPr>
          <w:p w14:paraId="39563351" w14:textId="77777777" w:rsidR="002D57C4" w:rsidRDefault="002D57C4" w:rsidP="00502E57">
            <w:pPr>
              <w:pStyle w:val="TableText"/>
            </w:pPr>
            <w:r>
              <w:t xml:space="preserve">Allow the user to </w:t>
            </w:r>
            <w:r w:rsidRPr="008302A2">
              <w:t xml:space="preserve">set a </w:t>
            </w:r>
            <w:r>
              <w:t xml:space="preserve">fixed </w:t>
            </w:r>
            <w:r w:rsidRPr="008302A2">
              <w:t>IP</w:t>
            </w:r>
            <w:r>
              <w:t xml:space="preserve"> address</w:t>
            </w:r>
            <w:r w:rsidRPr="008302A2">
              <w:t>.</w:t>
            </w:r>
            <w:r>
              <w:t xml:space="preserve"> </w:t>
            </w:r>
          </w:p>
          <w:p w14:paraId="3AFB8F21" w14:textId="77777777" w:rsidR="002D57C4" w:rsidRDefault="002D57C4" w:rsidP="00502E57">
            <w:pPr>
              <w:pStyle w:val="TableText"/>
            </w:pPr>
          </w:p>
          <w:p w14:paraId="5FAEC39F" w14:textId="77777777" w:rsidR="002D57C4" w:rsidRDefault="002D57C4" w:rsidP="00502E57">
            <w:pPr>
              <w:pStyle w:val="TableText"/>
            </w:pPr>
            <w:r>
              <w:t>Note that this address is a request to the provider which they will attempt to fulfill but may not be able to dependent on the network the port is associated with.</w:t>
            </w:r>
          </w:p>
        </w:tc>
      </w:tr>
      <w:tr w:rsidR="002D57C4" w:rsidRPr="004279F4" w14:paraId="21290C2F" w14:textId="77777777" w:rsidTr="00502E57">
        <w:trPr>
          <w:cantSplit/>
        </w:trPr>
        <w:tc>
          <w:tcPr>
            <w:tcW w:w="725" w:type="pct"/>
            <w:shd w:val="clear" w:color="auto" w:fill="FFFFFF"/>
          </w:tcPr>
          <w:p w14:paraId="0EB15E55" w14:textId="77777777" w:rsidR="002D57C4" w:rsidRPr="00306900" w:rsidRDefault="002D57C4" w:rsidP="00502E57">
            <w:pPr>
              <w:pStyle w:val="TableText"/>
              <w:rPr>
                <w:noProof/>
              </w:rPr>
            </w:pPr>
            <w:r>
              <w:rPr>
                <w:noProof/>
              </w:rPr>
              <w:t>order</w:t>
            </w:r>
          </w:p>
        </w:tc>
        <w:tc>
          <w:tcPr>
            <w:tcW w:w="525" w:type="pct"/>
            <w:shd w:val="clear" w:color="auto" w:fill="FFFFFF"/>
          </w:tcPr>
          <w:p w14:paraId="457CA2B8" w14:textId="77777777" w:rsidR="002D57C4" w:rsidRDefault="002D57C4" w:rsidP="00502E57">
            <w:pPr>
              <w:pStyle w:val="TableText"/>
            </w:pPr>
            <w:r>
              <w:t>no</w:t>
            </w:r>
          </w:p>
        </w:tc>
        <w:tc>
          <w:tcPr>
            <w:tcW w:w="482" w:type="pct"/>
            <w:shd w:val="clear" w:color="auto" w:fill="FFFFFF"/>
          </w:tcPr>
          <w:p w14:paraId="597B3D64" w14:textId="77777777" w:rsidR="002D57C4" w:rsidRDefault="008C123E" w:rsidP="00502E57">
            <w:pPr>
              <w:pStyle w:val="TableText"/>
            </w:pPr>
            <w:hyperlink w:anchor="TYPE_YAML_INTEGER" w:history="1">
              <w:r w:rsidR="002D57C4" w:rsidRPr="00734767">
                <w:rPr>
                  <w:rStyle w:val="Hyperlink"/>
                </w:rPr>
                <w:t>integer</w:t>
              </w:r>
            </w:hyperlink>
          </w:p>
        </w:tc>
        <w:tc>
          <w:tcPr>
            <w:tcW w:w="868" w:type="pct"/>
            <w:shd w:val="clear" w:color="auto" w:fill="FFFFFF"/>
          </w:tcPr>
          <w:p w14:paraId="67EF0948" w14:textId="77777777" w:rsidR="002D57C4" w:rsidRDefault="002D57C4" w:rsidP="00502E57">
            <w:pPr>
              <w:pStyle w:val="TableText"/>
            </w:pPr>
            <w:r w:rsidRPr="00140DC6">
              <w:t>greater_or_equal: 0</w:t>
            </w:r>
          </w:p>
          <w:p w14:paraId="5843F4D5" w14:textId="77777777" w:rsidR="002D57C4" w:rsidRPr="00DF1371" w:rsidRDefault="002D57C4" w:rsidP="00502E57">
            <w:pPr>
              <w:pStyle w:val="TableText"/>
            </w:pPr>
            <w:r>
              <w:t>default: 0</w:t>
            </w:r>
          </w:p>
        </w:tc>
        <w:tc>
          <w:tcPr>
            <w:tcW w:w="2399" w:type="pct"/>
            <w:shd w:val="clear" w:color="auto" w:fill="FFFFFF"/>
          </w:tcPr>
          <w:p w14:paraId="42147BE0" w14:textId="77777777" w:rsidR="002D57C4" w:rsidRDefault="002D57C4" w:rsidP="00502E57">
            <w:pPr>
              <w:pStyle w:val="TableText"/>
            </w:pPr>
            <w:r w:rsidRPr="001E584E">
              <w:t>The order of the NIC on the compute instance (e.g. eth2)</w:t>
            </w:r>
            <w:r>
              <w:t>.</w:t>
            </w:r>
          </w:p>
          <w:p w14:paraId="26E11AD1" w14:textId="77777777" w:rsidR="002D57C4" w:rsidRDefault="002D57C4" w:rsidP="00502E57">
            <w:pPr>
              <w:pStyle w:val="TableText"/>
            </w:pPr>
          </w:p>
          <w:p w14:paraId="24CE809F" w14:textId="77777777" w:rsidR="002D57C4" w:rsidRDefault="002D57C4" w:rsidP="00502E57">
            <w:pPr>
              <w:pStyle w:val="TableText"/>
            </w:pPr>
            <w:r>
              <w:t xml:space="preserve">Note: when binding more than one port to a single compute (aka multi vNICs) and ordering is desired, it is *mandatory* that all ports will be set with an order value and. The </w:t>
            </w:r>
            <w:r w:rsidRPr="00121608">
              <w:rPr>
                <w:i/>
                <w:iCs/>
              </w:rPr>
              <w:t>order</w:t>
            </w:r>
            <w:r>
              <w:t xml:space="preserve"> values must represent a positive, </w:t>
            </w:r>
            <w:r w:rsidRPr="00CB0D50">
              <w:t>arithmetic progression</w:t>
            </w:r>
            <w:r>
              <w:t xml:space="preserve"> that starts with 0 (e.g. 0, 1, 2, …, n).     </w:t>
            </w:r>
          </w:p>
        </w:tc>
      </w:tr>
      <w:tr w:rsidR="002D57C4" w:rsidRPr="004279F4" w14:paraId="161C0872" w14:textId="77777777" w:rsidTr="00502E57">
        <w:trPr>
          <w:cantSplit/>
        </w:trPr>
        <w:tc>
          <w:tcPr>
            <w:tcW w:w="725" w:type="pct"/>
            <w:shd w:val="clear" w:color="auto" w:fill="FFFFFF"/>
          </w:tcPr>
          <w:p w14:paraId="3EC5384C" w14:textId="77777777" w:rsidR="002D57C4" w:rsidRDefault="002D57C4" w:rsidP="00502E57">
            <w:pPr>
              <w:pStyle w:val="TableText"/>
              <w:rPr>
                <w:noProof/>
              </w:rPr>
            </w:pPr>
            <w:r>
              <w:rPr>
                <w:noProof/>
              </w:rPr>
              <w:t>is_default</w:t>
            </w:r>
          </w:p>
        </w:tc>
        <w:tc>
          <w:tcPr>
            <w:tcW w:w="525" w:type="pct"/>
            <w:shd w:val="clear" w:color="auto" w:fill="FFFFFF"/>
          </w:tcPr>
          <w:p w14:paraId="2F0D918E" w14:textId="77777777" w:rsidR="002D57C4" w:rsidRDefault="002D57C4" w:rsidP="00502E57">
            <w:pPr>
              <w:pStyle w:val="TableText"/>
            </w:pPr>
            <w:r>
              <w:t>no</w:t>
            </w:r>
          </w:p>
        </w:tc>
        <w:tc>
          <w:tcPr>
            <w:tcW w:w="482" w:type="pct"/>
            <w:shd w:val="clear" w:color="auto" w:fill="FFFFFF"/>
          </w:tcPr>
          <w:p w14:paraId="3695B52D" w14:textId="77777777" w:rsidR="002D57C4" w:rsidRDefault="008C123E" w:rsidP="00502E57">
            <w:pPr>
              <w:pStyle w:val="TableText"/>
            </w:pPr>
            <w:hyperlink w:anchor="TYPE_YAML_BOOLEAN" w:history="1">
              <w:r w:rsidR="002D57C4" w:rsidRPr="00734767">
                <w:rPr>
                  <w:rStyle w:val="Hyperlink"/>
                </w:rPr>
                <w:t>boolean</w:t>
              </w:r>
            </w:hyperlink>
          </w:p>
        </w:tc>
        <w:tc>
          <w:tcPr>
            <w:tcW w:w="868" w:type="pct"/>
            <w:shd w:val="clear" w:color="auto" w:fill="FFFFFF"/>
          </w:tcPr>
          <w:p w14:paraId="285448DB" w14:textId="77777777" w:rsidR="002D57C4" w:rsidRPr="00140DC6" w:rsidRDefault="002D57C4" w:rsidP="00502E57">
            <w:pPr>
              <w:pStyle w:val="TableText"/>
            </w:pPr>
            <w:r>
              <w:t>default: false</w:t>
            </w:r>
          </w:p>
        </w:tc>
        <w:tc>
          <w:tcPr>
            <w:tcW w:w="2399" w:type="pct"/>
            <w:shd w:val="clear" w:color="auto" w:fill="FFFFFF"/>
          </w:tcPr>
          <w:p w14:paraId="447BB44D" w14:textId="77777777" w:rsidR="002D57C4" w:rsidRDefault="002D57C4" w:rsidP="00502E57">
            <w:pPr>
              <w:pStyle w:val="TableText"/>
            </w:pPr>
            <w:r>
              <w:t xml:space="preserve">Set </w:t>
            </w:r>
            <w:r w:rsidRPr="00266BFC">
              <w:rPr>
                <w:rStyle w:val="CodeSnippetHighlight"/>
                <w:szCs w:val="18"/>
              </w:rPr>
              <w:t>is_default</w:t>
            </w:r>
            <w:r>
              <w:t xml:space="preserve">=true to apply a default gateway route on the running compute instance to the associated network gateway. </w:t>
            </w:r>
          </w:p>
          <w:p w14:paraId="58C0D765" w14:textId="77777777" w:rsidR="002D57C4" w:rsidRDefault="002D57C4" w:rsidP="00502E57">
            <w:pPr>
              <w:pStyle w:val="TableText"/>
            </w:pPr>
          </w:p>
          <w:p w14:paraId="79142D55" w14:textId="77777777" w:rsidR="002D57C4" w:rsidRPr="001E584E" w:rsidRDefault="002D57C4" w:rsidP="00502E57">
            <w:pPr>
              <w:pStyle w:val="TableText"/>
            </w:pPr>
            <w:r>
              <w:t>Only one port that is associated to single compute node can set as default=true.</w:t>
            </w:r>
          </w:p>
        </w:tc>
      </w:tr>
      <w:tr w:rsidR="002D57C4" w:rsidRPr="004279F4" w14:paraId="4C11025F" w14:textId="77777777" w:rsidTr="00502E57">
        <w:trPr>
          <w:cantSplit/>
        </w:trPr>
        <w:tc>
          <w:tcPr>
            <w:tcW w:w="725" w:type="pct"/>
            <w:shd w:val="clear" w:color="auto" w:fill="FFFFFF"/>
          </w:tcPr>
          <w:p w14:paraId="4C7CCCEA" w14:textId="77777777" w:rsidR="002D57C4" w:rsidRDefault="002D57C4" w:rsidP="00502E57">
            <w:pPr>
              <w:pStyle w:val="TableText"/>
              <w:rPr>
                <w:noProof/>
              </w:rPr>
            </w:pPr>
            <w:r>
              <w:rPr>
                <w:noProof/>
              </w:rPr>
              <w:t>ip_range_start</w:t>
            </w:r>
          </w:p>
        </w:tc>
        <w:tc>
          <w:tcPr>
            <w:tcW w:w="525" w:type="pct"/>
            <w:shd w:val="clear" w:color="auto" w:fill="FFFFFF"/>
          </w:tcPr>
          <w:p w14:paraId="6ACDFC21" w14:textId="77777777" w:rsidR="002D57C4" w:rsidRDefault="002D57C4" w:rsidP="00502E57">
            <w:pPr>
              <w:pStyle w:val="TableText"/>
            </w:pPr>
            <w:r>
              <w:t>no</w:t>
            </w:r>
          </w:p>
        </w:tc>
        <w:tc>
          <w:tcPr>
            <w:tcW w:w="482" w:type="pct"/>
            <w:shd w:val="clear" w:color="auto" w:fill="FFFFFF"/>
          </w:tcPr>
          <w:p w14:paraId="7B4E76FF" w14:textId="77777777" w:rsidR="002D57C4" w:rsidRDefault="008C123E" w:rsidP="00502E57">
            <w:pPr>
              <w:pStyle w:val="TableText"/>
            </w:pPr>
            <w:hyperlink w:anchor="TYPE_YAML_STRING" w:history="1">
              <w:r w:rsidR="002D57C4" w:rsidRPr="00C10F1A">
                <w:rPr>
                  <w:rStyle w:val="Hyperlink"/>
                </w:rPr>
                <w:t>string</w:t>
              </w:r>
            </w:hyperlink>
          </w:p>
        </w:tc>
        <w:tc>
          <w:tcPr>
            <w:tcW w:w="868" w:type="pct"/>
            <w:shd w:val="clear" w:color="auto" w:fill="FFFFFF"/>
          </w:tcPr>
          <w:p w14:paraId="0C37FBF7" w14:textId="77777777" w:rsidR="002D57C4" w:rsidRDefault="002D57C4" w:rsidP="00502E57">
            <w:pPr>
              <w:pStyle w:val="TableText"/>
            </w:pPr>
            <w:r>
              <w:t>None</w:t>
            </w:r>
          </w:p>
        </w:tc>
        <w:tc>
          <w:tcPr>
            <w:tcW w:w="2399" w:type="pct"/>
            <w:shd w:val="clear" w:color="auto" w:fill="FFFFFF"/>
          </w:tcPr>
          <w:p w14:paraId="5AC9F8CA" w14:textId="77777777" w:rsidR="002D57C4" w:rsidRDefault="002D57C4" w:rsidP="00502E57">
            <w:pPr>
              <w:pStyle w:val="TableText"/>
            </w:pPr>
            <w:r>
              <w:t>Defines the starting IP of a range to be allocated for the compute instances that are associated by this Port.</w:t>
            </w:r>
          </w:p>
          <w:p w14:paraId="115A30DB" w14:textId="77777777" w:rsidR="002D57C4" w:rsidRDefault="002D57C4" w:rsidP="00502E57">
            <w:pPr>
              <w:pStyle w:val="TableText"/>
            </w:pPr>
            <w:r>
              <w:t>Without setting this property the IP allocation is done from the entire CIDR block of the network.</w:t>
            </w:r>
          </w:p>
        </w:tc>
      </w:tr>
      <w:tr w:rsidR="002D57C4" w:rsidRPr="004279F4" w14:paraId="79584A74" w14:textId="77777777" w:rsidTr="00502E57">
        <w:trPr>
          <w:cantSplit/>
        </w:trPr>
        <w:tc>
          <w:tcPr>
            <w:tcW w:w="725" w:type="pct"/>
            <w:shd w:val="clear" w:color="auto" w:fill="FFFFFF"/>
          </w:tcPr>
          <w:p w14:paraId="4394D4EC" w14:textId="77777777" w:rsidR="002D57C4" w:rsidRDefault="002D57C4" w:rsidP="00502E57">
            <w:pPr>
              <w:pStyle w:val="TableText"/>
              <w:rPr>
                <w:noProof/>
              </w:rPr>
            </w:pPr>
            <w:r>
              <w:rPr>
                <w:noProof/>
              </w:rPr>
              <w:t>ip_range_end</w:t>
            </w:r>
          </w:p>
        </w:tc>
        <w:tc>
          <w:tcPr>
            <w:tcW w:w="525" w:type="pct"/>
            <w:shd w:val="clear" w:color="auto" w:fill="FFFFFF"/>
          </w:tcPr>
          <w:p w14:paraId="3FB9367B" w14:textId="77777777" w:rsidR="002D57C4" w:rsidRDefault="002D57C4" w:rsidP="00502E57">
            <w:pPr>
              <w:pStyle w:val="TableText"/>
            </w:pPr>
            <w:r>
              <w:t>no</w:t>
            </w:r>
          </w:p>
        </w:tc>
        <w:tc>
          <w:tcPr>
            <w:tcW w:w="482" w:type="pct"/>
            <w:shd w:val="clear" w:color="auto" w:fill="FFFFFF"/>
          </w:tcPr>
          <w:p w14:paraId="3F6BD0DE" w14:textId="77777777" w:rsidR="002D57C4" w:rsidRDefault="008C123E" w:rsidP="00502E57">
            <w:pPr>
              <w:pStyle w:val="TableText"/>
            </w:pPr>
            <w:hyperlink w:anchor="TYPE_YAML_STRING" w:history="1">
              <w:r w:rsidR="002D57C4" w:rsidRPr="00C10F1A">
                <w:rPr>
                  <w:rStyle w:val="Hyperlink"/>
                </w:rPr>
                <w:t>string</w:t>
              </w:r>
            </w:hyperlink>
          </w:p>
        </w:tc>
        <w:tc>
          <w:tcPr>
            <w:tcW w:w="868" w:type="pct"/>
            <w:shd w:val="clear" w:color="auto" w:fill="FFFFFF"/>
          </w:tcPr>
          <w:p w14:paraId="2638B9BB" w14:textId="77777777" w:rsidR="002D57C4" w:rsidRDefault="002D57C4" w:rsidP="00502E57">
            <w:pPr>
              <w:pStyle w:val="TableText"/>
            </w:pPr>
            <w:r>
              <w:t>None</w:t>
            </w:r>
          </w:p>
        </w:tc>
        <w:tc>
          <w:tcPr>
            <w:tcW w:w="2399" w:type="pct"/>
            <w:shd w:val="clear" w:color="auto" w:fill="FFFFFF"/>
          </w:tcPr>
          <w:p w14:paraId="6939EFAE" w14:textId="77777777" w:rsidR="002D57C4" w:rsidRDefault="002D57C4" w:rsidP="00502E57">
            <w:pPr>
              <w:pStyle w:val="TableText"/>
            </w:pPr>
            <w:r>
              <w:t>Defines the ending IP of a range to be allocated for the compute instances that are associated by this Port.</w:t>
            </w:r>
          </w:p>
          <w:p w14:paraId="6EACE19E" w14:textId="77777777" w:rsidR="002D57C4" w:rsidRDefault="002D57C4" w:rsidP="00502E57">
            <w:pPr>
              <w:pStyle w:val="TableText"/>
            </w:pPr>
            <w:r>
              <w:t>Without setting this property the IP allocation is done from the entire CIDR block of the network.</w:t>
            </w:r>
          </w:p>
        </w:tc>
      </w:tr>
    </w:tbl>
    <w:p w14:paraId="4B2D3F3F" w14:textId="77777777" w:rsidR="002D57C4" w:rsidRDefault="002D57C4" w:rsidP="002D57C4">
      <w:pPr>
        <w:pStyle w:val="Heading4"/>
        <w:numPr>
          <w:ilvl w:val="3"/>
          <w:numId w:val="3"/>
        </w:numPr>
      </w:pPr>
      <w:r>
        <w:t>Attributes</w:t>
      </w:r>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33"/>
        <w:gridCol w:w="991"/>
        <w:gridCol w:w="709"/>
        <w:gridCol w:w="1777"/>
        <w:gridCol w:w="3984"/>
      </w:tblGrid>
      <w:tr w:rsidR="002D57C4" w:rsidRPr="004279F4" w14:paraId="03616D52" w14:textId="77777777" w:rsidTr="00502E57">
        <w:trPr>
          <w:cantSplit/>
          <w:tblHeader/>
        </w:trPr>
        <w:tc>
          <w:tcPr>
            <w:tcW w:w="852" w:type="pct"/>
            <w:shd w:val="clear" w:color="auto" w:fill="D9D9D9"/>
          </w:tcPr>
          <w:p w14:paraId="21E03E83" w14:textId="77777777" w:rsidR="002D57C4" w:rsidRPr="00422683" w:rsidRDefault="002D57C4" w:rsidP="00502E57">
            <w:pPr>
              <w:pStyle w:val="TableText-Heading"/>
            </w:pPr>
            <w:r w:rsidRPr="00422683">
              <w:t>Name</w:t>
            </w:r>
          </w:p>
        </w:tc>
        <w:tc>
          <w:tcPr>
            <w:tcW w:w="551" w:type="pct"/>
            <w:shd w:val="clear" w:color="auto" w:fill="D9D9D9"/>
          </w:tcPr>
          <w:p w14:paraId="32CAED46" w14:textId="77777777" w:rsidR="002D57C4" w:rsidRPr="00422683" w:rsidRDefault="002D57C4" w:rsidP="00502E57">
            <w:pPr>
              <w:pStyle w:val="TableText-Heading"/>
            </w:pPr>
            <w:r w:rsidRPr="00422683">
              <w:t>Required</w:t>
            </w:r>
          </w:p>
        </w:tc>
        <w:tc>
          <w:tcPr>
            <w:tcW w:w="394" w:type="pct"/>
            <w:shd w:val="clear" w:color="auto" w:fill="D9D9D9"/>
          </w:tcPr>
          <w:p w14:paraId="2DFD6D6C" w14:textId="77777777" w:rsidR="002D57C4" w:rsidRPr="00422683" w:rsidRDefault="002D57C4" w:rsidP="00502E57">
            <w:pPr>
              <w:pStyle w:val="TableText-Heading"/>
            </w:pPr>
            <w:r w:rsidRPr="00422683">
              <w:t>Type</w:t>
            </w:r>
          </w:p>
        </w:tc>
        <w:tc>
          <w:tcPr>
            <w:tcW w:w="988" w:type="pct"/>
            <w:shd w:val="clear" w:color="auto" w:fill="D9D9D9"/>
          </w:tcPr>
          <w:p w14:paraId="6E5B9DA6" w14:textId="77777777" w:rsidR="002D57C4" w:rsidRPr="00422683" w:rsidRDefault="002D57C4" w:rsidP="00502E57">
            <w:pPr>
              <w:pStyle w:val="TableText-Heading"/>
            </w:pPr>
            <w:r w:rsidRPr="00422683">
              <w:t>Constraints</w:t>
            </w:r>
          </w:p>
        </w:tc>
        <w:tc>
          <w:tcPr>
            <w:tcW w:w="2215" w:type="pct"/>
            <w:shd w:val="clear" w:color="auto" w:fill="D9D9D9"/>
          </w:tcPr>
          <w:p w14:paraId="4BBBEC34" w14:textId="77777777" w:rsidR="002D57C4" w:rsidRPr="00422683" w:rsidRDefault="002D57C4" w:rsidP="00502E57">
            <w:pPr>
              <w:pStyle w:val="TableText-Heading"/>
            </w:pPr>
            <w:r w:rsidRPr="00422683">
              <w:t>Description</w:t>
            </w:r>
          </w:p>
        </w:tc>
      </w:tr>
      <w:tr w:rsidR="002D57C4" w:rsidRPr="004279F4" w14:paraId="29B28475" w14:textId="77777777" w:rsidTr="00502E57">
        <w:trPr>
          <w:cantSplit/>
        </w:trPr>
        <w:tc>
          <w:tcPr>
            <w:tcW w:w="852" w:type="pct"/>
            <w:shd w:val="clear" w:color="auto" w:fill="FFFFFF"/>
          </w:tcPr>
          <w:p w14:paraId="4BABA1E1" w14:textId="77777777" w:rsidR="002D57C4" w:rsidRDefault="002D57C4" w:rsidP="00502E57">
            <w:pPr>
              <w:pStyle w:val="TableText"/>
              <w:rPr>
                <w:noProof/>
              </w:rPr>
            </w:pPr>
            <w:r>
              <w:rPr>
                <w:noProof/>
              </w:rPr>
              <w:t>ip_address</w:t>
            </w:r>
          </w:p>
        </w:tc>
        <w:tc>
          <w:tcPr>
            <w:tcW w:w="551" w:type="pct"/>
            <w:shd w:val="clear" w:color="auto" w:fill="FFFFFF"/>
          </w:tcPr>
          <w:p w14:paraId="126E0C55" w14:textId="77777777" w:rsidR="002D57C4" w:rsidRDefault="002D57C4" w:rsidP="00502E57">
            <w:pPr>
              <w:pStyle w:val="TableText"/>
            </w:pPr>
            <w:r>
              <w:t>no</w:t>
            </w:r>
          </w:p>
        </w:tc>
        <w:tc>
          <w:tcPr>
            <w:tcW w:w="394" w:type="pct"/>
            <w:shd w:val="clear" w:color="auto" w:fill="FFFFFF"/>
          </w:tcPr>
          <w:p w14:paraId="22DBD952" w14:textId="77777777" w:rsidR="002D57C4" w:rsidRDefault="008C123E" w:rsidP="00502E57">
            <w:pPr>
              <w:pStyle w:val="TableText"/>
            </w:pPr>
            <w:hyperlink w:anchor="TYPE_YAML_STRING" w:history="1">
              <w:r w:rsidR="002D57C4" w:rsidRPr="00C10F1A">
                <w:rPr>
                  <w:rStyle w:val="Hyperlink"/>
                </w:rPr>
                <w:t>string</w:t>
              </w:r>
            </w:hyperlink>
          </w:p>
        </w:tc>
        <w:tc>
          <w:tcPr>
            <w:tcW w:w="988" w:type="pct"/>
            <w:shd w:val="clear" w:color="auto" w:fill="FFFFFF"/>
          </w:tcPr>
          <w:p w14:paraId="672CDA5B" w14:textId="77777777" w:rsidR="002D57C4" w:rsidRDefault="002D57C4" w:rsidP="00502E57">
            <w:pPr>
              <w:pStyle w:val="TableText"/>
            </w:pPr>
            <w:r>
              <w:t>None</w:t>
            </w:r>
          </w:p>
        </w:tc>
        <w:tc>
          <w:tcPr>
            <w:tcW w:w="2215" w:type="pct"/>
            <w:shd w:val="clear" w:color="auto" w:fill="FFFFFF"/>
          </w:tcPr>
          <w:p w14:paraId="3EC1BE68" w14:textId="77777777" w:rsidR="002D57C4" w:rsidRDefault="002D57C4" w:rsidP="00502E57">
            <w:pPr>
              <w:pStyle w:val="TableText"/>
            </w:pPr>
            <w:r>
              <w:t>The IP address would be assigned to the associated compute instance.</w:t>
            </w:r>
          </w:p>
        </w:tc>
      </w:tr>
    </w:tbl>
    <w:p w14:paraId="40904CD4"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9BB54E8" w14:textId="77777777" w:rsidTr="00502E57">
        <w:tc>
          <w:tcPr>
            <w:tcW w:w="9576" w:type="dxa"/>
            <w:shd w:val="clear" w:color="auto" w:fill="D9D9D9" w:themeFill="background1" w:themeFillShade="D9"/>
          </w:tcPr>
          <w:p w14:paraId="7AE03010" w14:textId="77777777" w:rsidR="002D57C4" w:rsidRPr="007D521F" w:rsidRDefault="002D57C4" w:rsidP="00502E57">
            <w:pPr>
              <w:rPr>
                <w:rStyle w:val="CodeSnippet"/>
              </w:rPr>
            </w:pPr>
            <w:r>
              <w:rPr>
                <w:rStyle w:val="CodeSnippet"/>
              </w:rPr>
              <w:t xml:space="preserve">  tosca.nodes.network.Port</w:t>
            </w:r>
            <w:r w:rsidRPr="007D521F">
              <w:rPr>
                <w:rStyle w:val="CodeSnippet"/>
              </w:rPr>
              <w:t>:</w:t>
            </w:r>
          </w:p>
          <w:p w14:paraId="05A0C7DB" w14:textId="77777777" w:rsidR="002D57C4" w:rsidRPr="007D521F" w:rsidRDefault="002D57C4" w:rsidP="00502E57">
            <w:pPr>
              <w:rPr>
                <w:rStyle w:val="CodeSnippet"/>
              </w:rPr>
            </w:pPr>
            <w:r w:rsidRPr="007D521F">
              <w:rPr>
                <w:rStyle w:val="CodeSnippet"/>
              </w:rPr>
              <w:t xml:space="preserve">    derived_from: tosca.nodes.Root</w:t>
            </w:r>
          </w:p>
          <w:p w14:paraId="041FE1B9" w14:textId="77777777" w:rsidR="002D57C4" w:rsidRPr="007D521F" w:rsidRDefault="002D57C4" w:rsidP="00502E57">
            <w:pPr>
              <w:rPr>
                <w:rStyle w:val="CodeSnippet"/>
              </w:rPr>
            </w:pPr>
            <w:r w:rsidRPr="007D521F">
              <w:rPr>
                <w:rStyle w:val="CodeSnippet"/>
              </w:rPr>
              <w:t xml:space="preserve">    properties:</w:t>
            </w:r>
          </w:p>
          <w:p w14:paraId="56231C6B" w14:textId="77777777" w:rsidR="002D57C4" w:rsidRPr="007D521F" w:rsidRDefault="002D57C4" w:rsidP="00502E57">
            <w:pPr>
              <w:rPr>
                <w:rStyle w:val="CodeSnippet"/>
              </w:rPr>
            </w:pPr>
            <w:r w:rsidRPr="007D521F">
              <w:rPr>
                <w:rStyle w:val="CodeSnippet"/>
              </w:rPr>
              <w:t xml:space="preserve">      </w:t>
            </w:r>
            <w:r>
              <w:rPr>
                <w:rStyle w:val="CodeSnippet"/>
              </w:rPr>
              <w:t>ip_address</w:t>
            </w:r>
            <w:r w:rsidRPr="007D521F">
              <w:rPr>
                <w:rStyle w:val="CodeSnippet"/>
              </w:rPr>
              <w:t>:</w:t>
            </w:r>
          </w:p>
          <w:p w14:paraId="1C062724" w14:textId="77777777" w:rsidR="002D57C4" w:rsidRPr="007D521F" w:rsidRDefault="002D57C4" w:rsidP="00502E57">
            <w:pPr>
              <w:rPr>
                <w:rStyle w:val="CodeSnippet"/>
              </w:rPr>
            </w:pPr>
            <w:r w:rsidRPr="007D521F">
              <w:rPr>
                <w:rStyle w:val="CodeSnippet"/>
              </w:rPr>
              <w:t xml:space="preserve">        type: string</w:t>
            </w:r>
          </w:p>
          <w:p w14:paraId="331843A1" w14:textId="77777777" w:rsidR="002D57C4" w:rsidRPr="007D521F" w:rsidRDefault="002D57C4" w:rsidP="00502E57">
            <w:pPr>
              <w:rPr>
                <w:rStyle w:val="CodeSnippet"/>
              </w:rPr>
            </w:pPr>
            <w:r w:rsidRPr="007D521F">
              <w:rPr>
                <w:rStyle w:val="CodeSnippet"/>
              </w:rPr>
              <w:t xml:space="preserve">        required: false</w:t>
            </w:r>
          </w:p>
          <w:p w14:paraId="44E75021" w14:textId="77777777" w:rsidR="002D57C4" w:rsidRPr="007D521F" w:rsidRDefault="002D57C4" w:rsidP="00502E57">
            <w:pPr>
              <w:rPr>
                <w:rStyle w:val="CodeSnippet"/>
              </w:rPr>
            </w:pPr>
            <w:r w:rsidRPr="007D521F">
              <w:rPr>
                <w:rStyle w:val="CodeSnippet"/>
              </w:rPr>
              <w:t xml:space="preserve">    </w:t>
            </w:r>
            <w:r>
              <w:rPr>
                <w:rStyle w:val="CodeSnippet"/>
              </w:rPr>
              <w:t xml:space="preserve">  </w:t>
            </w:r>
            <w:r w:rsidRPr="007D521F">
              <w:rPr>
                <w:rStyle w:val="CodeSnippet"/>
              </w:rPr>
              <w:t>order:</w:t>
            </w:r>
          </w:p>
          <w:p w14:paraId="78F9D741" w14:textId="77777777" w:rsidR="002D57C4" w:rsidRPr="007D521F" w:rsidRDefault="002D57C4" w:rsidP="00502E57">
            <w:pPr>
              <w:rPr>
                <w:rStyle w:val="CodeSnippet"/>
              </w:rPr>
            </w:pPr>
            <w:r w:rsidRPr="007D521F">
              <w:rPr>
                <w:rStyle w:val="CodeSnippet"/>
              </w:rPr>
              <w:t xml:space="preserve">        type: integer</w:t>
            </w:r>
          </w:p>
          <w:p w14:paraId="23C3CD94" w14:textId="77777777" w:rsidR="002D57C4" w:rsidRPr="007D521F" w:rsidRDefault="002D57C4" w:rsidP="00502E57">
            <w:pPr>
              <w:rPr>
                <w:rStyle w:val="CodeSnippet"/>
              </w:rPr>
            </w:pPr>
            <w:r w:rsidRPr="007D521F">
              <w:rPr>
                <w:rStyle w:val="CodeSnippet"/>
              </w:rPr>
              <w:t xml:space="preserve">        required: true</w:t>
            </w:r>
          </w:p>
          <w:p w14:paraId="29B26F13" w14:textId="77777777" w:rsidR="002D57C4" w:rsidRPr="007D521F" w:rsidRDefault="002D57C4" w:rsidP="00502E57">
            <w:pPr>
              <w:rPr>
                <w:rStyle w:val="CodeSnippet"/>
              </w:rPr>
            </w:pPr>
            <w:r w:rsidRPr="007D521F">
              <w:rPr>
                <w:rStyle w:val="CodeSnippet"/>
              </w:rPr>
              <w:lastRenderedPageBreak/>
              <w:t xml:space="preserve">        default: 0 </w:t>
            </w:r>
          </w:p>
          <w:p w14:paraId="3D5BEA3E" w14:textId="77777777" w:rsidR="002D57C4" w:rsidRPr="007D521F" w:rsidRDefault="002D57C4" w:rsidP="00502E57">
            <w:pPr>
              <w:rPr>
                <w:rStyle w:val="CodeSnippet"/>
              </w:rPr>
            </w:pPr>
            <w:r w:rsidRPr="007D521F">
              <w:rPr>
                <w:rStyle w:val="CodeSnippet"/>
              </w:rPr>
              <w:t xml:space="preserve">        constraints:</w:t>
            </w:r>
          </w:p>
          <w:p w14:paraId="0A362B29" w14:textId="77777777" w:rsidR="002D57C4" w:rsidRDefault="002D57C4" w:rsidP="00502E57">
            <w:pPr>
              <w:rPr>
                <w:rStyle w:val="CodeSnippet"/>
              </w:rPr>
            </w:pPr>
            <w:r w:rsidRPr="007D521F">
              <w:rPr>
                <w:rStyle w:val="CodeSnippet"/>
              </w:rPr>
              <w:t xml:space="preserve">        </w:t>
            </w:r>
            <w:r>
              <w:rPr>
                <w:rStyle w:val="CodeSnippet"/>
              </w:rPr>
              <w:t xml:space="preserve">  </w:t>
            </w:r>
            <w:r w:rsidRPr="007D521F">
              <w:rPr>
                <w:rStyle w:val="CodeSnippet"/>
              </w:rPr>
              <w:t>- greater_or_equal: 0</w:t>
            </w:r>
          </w:p>
          <w:p w14:paraId="5B22872E" w14:textId="77777777" w:rsidR="002D57C4" w:rsidRDefault="002D57C4" w:rsidP="00502E57">
            <w:pPr>
              <w:rPr>
                <w:rStyle w:val="CodeSnippet"/>
              </w:rPr>
            </w:pPr>
            <w:r>
              <w:rPr>
                <w:rStyle w:val="CodeSnippet"/>
              </w:rPr>
              <w:t xml:space="preserve">      is_default:</w:t>
            </w:r>
          </w:p>
          <w:p w14:paraId="56A8CDE5" w14:textId="77777777" w:rsidR="002D57C4" w:rsidRDefault="002D57C4" w:rsidP="00502E57">
            <w:pPr>
              <w:rPr>
                <w:rStyle w:val="CodeSnippet"/>
              </w:rPr>
            </w:pPr>
            <w:r>
              <w:rPr>
                <w:rStyle w:val="CodeSnippet"/>
              </w:rPr>
              <w:t xml:space="preserve">        type: boolean</w:t>
            </w:r>
          </w:p>
          <w:p w14:paraId="24EFB065" w14:textId="77777777" w:rsidR="002D57C4" w:rsidRDefault="002D57C4" w:rsidP="00502E57">
            <w:pPr>
              <w:rPr>
                <w:rStyle w:val="CodeSnippet"/>
              </w:rPr>
            </w:pPr>
            <w:r>
              <w:rPr>
                <w:rStyle w:val="CodeSnippet"/>
              </w:rPr>
              <w:t xml:space="preserve">        required: false</w:t>
            </w:r>
          </w:p>
          <w:p w14:paraId="1A4EE33E" w14:textId="77777777" w:rsidR="002D57C4" w:rsidRDefault="002D57C4" w:rsidP="00502E57">
            <w:pPr>
              <w:rPr>
                <w:rStyle w:val="CodeSnippet"/>
              </w:rPr>
            </w:pPr>
            <w:r>
              <w:rPr>
                <w:rStyle w:val="CodeSnippet"/>
              </w:rPr>
              <w:t xml:space="preserve">        default: false</w:t>
            </w:r>
          </w:p>
          <w:p w14:paraId="5F707F1D" w14:textId="77777777" w:rsidR="002D57C4" w:rsidRDefault="002D57C4" w:rsidP="00502E57">
            <w:pPr>
              <w:rPr>
                <w:rStyle w:val="CodeSnippet"/>
              </w:rPr>
            </w:pPr>
            <w:r>
              <w:rPr>
                <w:rStyle w:val="CodeSnippet"/>
              </w:rPr>
              <w:t xml:space="preserve">      ip_range_start:</w:t>
            </w:r>
          </w:p>
          <w:p w14:paraId="79C96136" w14:textId="77777777" w:rsidR="002D57C4" w:rsidRDefault="002D57C4" w:rsidP="00502E57">
            <w:pPr>
              <w:rPr>
                <w:rStyle w:val="CodeSnippet"/>
              </w:rPr>
            </w:pPr>
            <w:r>
              <w:rPr>
                <w:rStyle w:val="CodeSnippet"/>
              </w:rPr>
              <w:t xml:space="preserve">        type: string</w:t>
            </w:r>
          </w:p>
          <w:p w14:paraId="3DA3411D" w14:textId="77777777" w:rsidR="002D57C4" w:rsidRDefault="002D57C4" w:rsidP="00502E57">
            <w:pPr>
              <w:rPr>
                <w:rStyle w:val="CodeSnippet"/>
              </w:rPr>
            </w:pPr>
            <w:r>
              <w:rPr>
                <w:rStyle w:val="CodeSnippet"/>
              </w:rPr>
              <w:t xml:space="preserve">        required: false</w:t>
            </w:r>
          </w:p>
          <w:p w14:paraId="3B05CFF9" w14:textId="77777777" w:rsidR="002D57C4" w:rsidRDefault="002D57C4" w:rsidP="00502E57">
            <w:pPr>
              <w:rPr>
                <w:rStyle w:val="CodeSnippet"/>
              </w:rPr>
            </w:pPr>
            <w:r>
              <w:rPr>
                <w:rStyle w:val="CodeSnippet"/>
              </w:rPr>
              <w:t xml:space="preserve">      ip_range_end:</w:t>
            </w:r>
          </w:p>
          <w:p w14:paraId="69086683" w14:textId="77777777" w:rsidR="002D57C4" w:rsidRDefault="002D57C4" w:rsidP="00502E57">
            <w:pPr>
              <w:rPr>
                <w:rStyle w:val="CodeSnippet"/>
              </w:rPr>
            </w:pPr>
            <w:r>
              <w:rPr>
                <w:rStyle w:val="CodeSnippet"/>
              </w:rPr>
              <w:t xml:space="preserve">        type: string</w:t>
            </w:r>
          </w:p>
          <w:p w14:paraId="02518E61" w14:textId="77777777" w:rsidR="002D57C4" w:rsidRDefault="002D57C4" w:rsidP="00502E57">
            <w:pPr>
              <w:rPr>
                <w:rStyle w:val="CodeSnippet"/>
              </w:rPr>
            </w:pPr>
            <w:r>
              <w:rPr>
                <w:rStyle w:val="CodeSnippet"/>
              </w:rPr>
              <w:t xml:space="preserve">        required: false  </w:t>
            </w:r>
          </w:p>
          <w:p w14:paraId="0DCFCA1A" w14:textId="77777777" w:rsidR="002D57C4" w:rsidRDefault="002D57C4" w:rsidP="00502E57">
            <w:pPr>
              <w:rPr>
                <w:rStyle w:val="CodeSnippet"/>
              </w:rPr>
            </w:pPr>
            <w:r>
              <w:rPr>
                <w:rStyle w:val="CodeSnippet"/>
              </w:rPr>
              <w:t xml:space="preserve">    requirements:</w:t>
            </w:r>
          </w:p>
          <w:p w14:paraId="7788F706"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 link</w:t>
            </w:r>
            <w:r w:rsidRPr="006824F5">
              <w:rPr>
                <w:rStyle w:val="CodeSnippet"/>
                <w:noProof/>
              </w:rPr>
              <w:t xml:space="preserve">: </w:t>
            </w:r>
          </w:p>
          <w:p w14:paraId="5C799F22" w14:textId="77777777" w:rsidR="002D57C4" w:rsidRDefault="002D57C4" w:rsidP="00502E57">
            <w:pPr>
              <w:rPr>
                <w:rStyle w:val="Hyperlink"/>
                <w:rFonts w:ascii="Consolas" w:hAnsi="Consolas"/>
              </w:rPr>
            </w:pPr>
            <w:r w:rsidRPr="006824F5">
              <w:rPr>
                <w:rStyle w:val="CodeSnippet"/>
                <w:noProof/>
              </w:rPr>
              <w:t xml:space="preserve">    </w:t>
            </w:r>
            <w:r>
              <w:rPr>
                <w:rStyle w:val="CodeSnippet"/>
                <w:noProof/>
              </w:rPr>
              <w:t xml:space="preserve">    capability</w:t>
            </w:r>
            <w:r w:rsidRPr="006824F5">
              <w:rPr>
                <w:rStyle w:val="CodeSnippet"/>
                <w:noProof/>
              </w:rPr>
              <w:t>:</w:t>
            </w:r>
            <w:r w:rsidRPr="00D2349A">
              <w:rPr>
                <w:rStyle w:val="CodeSnippet"/>
              </w:rPr>
              <w:t xml:space="preserve"> </w:t>
            </w:r>
            <w:hyperlink w:anchor="DEFN_TYPE_CAPABILITIES_NETWORK_LINKABLE" w:history="1">
              <w:r w:rsidRPr="00D2349A">
                <w:rPr>
                  <w:rStyle w:val="Hyperlink"/>
                  <w:rFonts w:ascii="Consolas" w:hAnsi="Consolas"/>
                </w:rPr>
                <w:t>tosca.capabilities.</w:t>
              </w:r>
              <w:r>
                <w:rPr>
                  <w:rStyle w:val="Hyperlink"/>
                  <w:rFonts w:ascii="Consolas" w:hAnsi="Consolas"/>
                </w:rPr>
                <w:t>network.Linkable</w:t>
              </w:r>
            </w:hyperlink>
          </w:p>
          <w:p w14:paraId="40DAC23A" w14:textId="77777777" w:rsidR="002D57C4" w:rsidRDefault="002D57C4" w:rsidP="00502E57">
            <w:pPr>
              <w:rPr>
                <w:rStyle w:val="CodeSnippet"/>
              </w:rPr>
            </w:pPr>
            <w:r w:rsidRPr="006A533E">
              <w:rPr>
                <w:rStyle w:val="CodeSnippet"/>
              </w:rPr>
              <w:t xml:space="preserve">        relationship: </w:t>
            </w:r>
            <w:hyperlink w:anchor="DEFN_TYPE_RELATIONSHIPS_NETWORK_LINKSTO" w:history="1">
              <w:r w:rsidRPr="00061A3F">
                <w:rPr>
                  <w:rStyle w:val="Hyperlink"/>
                  <w:rFonts w:ascii="Consolas" w:hAnsi="Consolas"/>
                </w:rPr>
                <w:t>tosca.relationships.network.LinksTo</w:t>
              </w:r>
            </w:hyperlink>
          </w:p>
          <w:p w14:paraId="235A13F9" w14:textId="77777777" w:rsidR="002D57C4" w:rsidRDefault="002D57C4" w:rsidP="00502E57">
            <w:pPr>
              <w:rPr>
                <w:rStyle w:val="CodeSnippet"/>
              </w:rPr>
            </w:pPr>
            <w:r>
              <w:rPr>
                <w:rStyle w:val="CodeSnippet"/>
              </w:rPr>
              <w:t xml:space="preserve">     - binding:</w:t>
            </w:r>
          </w:p>
          <w:p w14:paraId="51BCF652" w14:textId="77777777" w:rsidR="002D57C4" w:rsidRDefault="002D57C4" w:rsidP="00502E57">
            <w:pPr>
              <w:rPr>
                <w:rStyle w:val="Hyperlink"/>
                <w:rFonts w:ascii="Consolas" w:hAnsi="Consolas"/>
              </w:rPr>
            </w:pPr>
            <w:r>
              <w:rPr>
                <w:rStyle w:val="CodeSnippet"/>
              </w:rPr>
              <w:t xml:space="preserve">        capability: </w:t>
            </w:r>
            <w:hyperlink w:anchor="DEFN_TYPE_CAPABILITIES_NETWORK_BINDABLE" w:history="1">
              <w:r w:rsidRPr="00DE2763">
                <w:rPr>
                  <w:rStyle w:val="Hyperlink"/>
                  <w:rFonts w:ascii="Consolas" w:hAnsi="Consolas"/>
                </w:rPr>
                <w:t>tosca.capabilities.</w:t>
              </w:r>
              <w:r>
                <w:rPr>
                  <w:rStyle w:val="Hyperlink"/>
                  <w:rFonts w:ascii="Consolas" w:hAnsi="Consolas"/>
                </w:rPr>
                <w:t>network.</w:t>
              </w:r>
              <w:r w:rsidRPr="00DE2763">
                <w:rPr>
                  <w:rStyle w:val="Hyperlink"/>
                  <w:rFonts w:ascii="Consolas" w:hAnsi="Consolas"/>
                </w:rPr>
                <w:t>Bindable</w:t>
              </w:r>
            </w:hyperlink>
          </w:p>
          <w:p w14:paraId="594290D6" w14:textId="77777777" w:rsidR="002D57C4" w:rsidRPr="006824F5" w:rsidRDefault="002D57C4" w:rsidP="00502E57">
            <w:pPr>
              <w:rPr>
                <w:rStyle w:val="CodeSnippet"/>
                <w:noProof/>
              </w:rPr>
            </w:pPr>
            <w:r w:rsidRPr="006A533E">
              <w:rPr>
                <w:rStyle w:val="CodeSnippet"/>
              </w:rPr>
              <w:t xml:space="preserve">        relationship: </w:t>
            </w:r>
            <w:hyperlink w:anchor="DEFN_TYPE_RELATIONSHIPS_NETWORK_BINDTO" w:history="1">
              <w:r w:rsidRPr="00061A3F">
                <w:rPr>
                  <w:rStyle w:val="Hyperlink"/>
                  <w:rFonts w:ascii="Consolas" w:hAnsi="Consolas"/>
                </w:rPr>
                <w:t>tosca.relationships.network.BindsTo</w:t>
              </w:r>
            </w:hyperlink>
          </w:p>
        </w:tc>
      </w:tr>
    </w:tbl>
    <w:p w14:paraId="52B52916" w14:textId="77777777" w:rsidR="002D57C4" w:rsidRDefault="002D57C4" w:rsidP="002D57C4">
      <w:pPr>
        <w:pStyle w:val="Heading3"/>
        <w:numPr>
          <w:ilvl w:val="2"/>
          <w:numId w:val="3"/>
        </w:numPr>
      </w:pPr>
      <w:bookmarkStart w:id="622" w:name="DEFN_TYPE_CAPABILITIES_NETWORK_LINKABLE"/>
      <w:r>
        <w:lastRenderedPageBreak/>
        <w:t>tosca.capabilities.network.Linkable</w:t>
      </w:r>
    </w:p>
    <w:bookmarkEnd w:id="622"/>
    <w:p w14:paraId="0AF624E9" w14:textId="77777777" w:rsidR="002D57C4" w:rsidRDefault="002D57C4" w:rsidP="002D57C4">
      <w:pPr>
        <w:pStyle w:val="NormalaroundTable"/>
      </w:pPr>
      <w:r>
        <w:t>A node type that includes t</w:t>
      </w:r>
      <w:r w:rsidRPr="00DB24E9">
        <w:t>h</w:t>
      </w:r>
      <w:r>
        <w:t xml:space="preserve">e Linkable capability indicates that it can be pointed by </w:t>
      </w:r>
      <w:hyperlink w:anchor="DEFN_TYPE_RELATIONSHIPS_NETWORK_CONNECTS" w:history="1">
        <w:r w:rsidRPr="00F0056F">
          <w:rPr>
            <w:rStyle w:val="Hyperlink"/>
          </w:rPr>
          <w:t>tosca.relationships.</w:t>
        </w:r>
        <w:r>
          <w:rPr>
            <w:rStyle w:val="Hyperlink"/>
          </w:rPr>
          <w:t>network.LinksTo</w:t>
        </w:r>
      </w:hyperlink>
      <w:r>
        <w:t xml:space="preserve"> relationship type.</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2ABDE053" w14:textId="77777777" w:rsidTr="00502E57">
        <w:tc>
          <w:tcPr>
            <w:tcW w:w="1177" w:type="pct"/>
            <w:shd w:val="clear" w:color="auto" w:fill="D9D9D9"/>
          </w:tcPr>
          <w:p w14:paraId="1FF2B20C" w14:textId="77777777" w:rsidR="002D57C4" w:rsidRPr="00422683" w:rsidRDefault="002D57C4" w:rsidP="00502E57">
            <w:pPr>
              <w:pStyle w:val="TableText-Heading"/>
            </w:pPr>
            <w:r w:rsidRPr="00422683">
              <w:t>Shorthand Name</w:t>
            </w:r>
          </w:p>
        </w:tc>
        <w:tc>
          <w:tcPr>
            <w:tcW w:w="3823" w:type="pct"/>
          </w:tcPr>
          <w:p w14:paraId="3CA54110" w14:textId="77777777" w:rsidR="002D57C4" w:rsidRPr="005A5497" w:rsidRDefault="002D57C4" w:rsidP="00502E57">
            <w:pPr>
              <w:pStyle w:val="TableText"/>
              <w:rPr>
                <w:noProof/>
              </w:rPr>
            </w:pPr>
            <w:r>
              <w:rPr>
                <w:noProof/>
              </w:rPr>
              <w:t>Linkable</w:t>
            </w:r>
          </w:p>
        </w:tc>
      </w:tr>
      <w:tr w:rsidR="002D57C4" w:rsidRPr="004279F4" w14:paraId="53855CCC" w14:textId="77777777" w:rsidTr="00502E57">
        <w:tc>
          <w:tcPr>
            <w:tcW w:w="1177" w:type="pct"/>
            <w:shd w:val="clear" w:color="auto" w:fill="D9D9D9"/>
          </w:tcPr>
          <w:p w14:paraId="51539E01" w14:textId="77777777" w:rsidR="002D57C4" w:rsidRPr="00422683" w:rsidRDefault="002D57C4" w:rsidP="00502E57">
            <w:pPr>
              <w:pStyle w:val="TableText-Heading"/>
            </w:pPr>
            <w:r w:rsidRPr="00422683">
              <w:t>Type Qualified Name</w:t>
            </w:r>
          </w:p>
        </w:tc>
        <w:tc>
          <w:tcPr>
            <w:tcW w:w="3823" w:type="pct"/>
          </w:tcPr>
          <w:p w14:paraId="0FE15BA4" w14:textId="77777777" w:rsidR="002D57C4" w:rsidRDefault="002D57C4" w:rsidP="00502E57">
            <w:pPr>
              <w:pStyle w:val="TableText"/>
              <w:rPr>
                <w:noProof/>
              </w:rPr>
            </w:pPr>
            <w:r>
              <w:rPr>
                <w:noProof/>
              </w:rPr>
              <w:t>tosca:.Linkable</w:t>
            </w:r>
          </w:p>
        </w:tc>
      </w:tr>
      <w:tr w:rsidR="002D57C4" w:rsidRPr="004279F4" w14:paraId="61610C1F" w14:textId="77777777" w:rsidTr="00502E57">
        <w:tc>
          <w:tcPr>
            <w:tcW w:w="1177" w:type="pct"/>
            <w:shd w:val="clear" w:color="auto" w:fill="D9D9D9"/>
          </w:tcPr>
          <w:p w14:paraId="3E45DD1E" w14:textId="77777777" w:rsidR="002D57C4" w:rsidRPr="00422683" w:rsidRDefault="002D57C4" w:rsidP="00502E57">
            <w:pPr>
              <w:pStyle w:val="TableText-Heading"/>
            </w:pPr>
            <w:r w:rsidRPr="00422683">
              <w:t>Type URI</w:t>
            </w:r>
          </w:p>
        </w:tc>
        <w:tc>
          <w:tcPr>
            <w:tcW w:w="3823" w:type="pct"/>
          </w:tcPr>
          <w:p w14:paraId="1940AE07" w14:textId="77777777" w:rsidR="002D57C4" w:rsidRPr="001C038A" w:rsidRDefault="002D57C4" w:rsidP="00502E57">
            <w:pPr>
              <w:pStyle w:val="TableText"/>
            </w:pPr>
            <w:r w:rsidRPr="001C038A">
              <w:t>tosca.</w:t>
            </w:r>
            <w:r>
              <w:t>capabilities</w:t>
            </w:r>
            <w:r w:rsidRPr="001C038A">
              <w:t>.</w:t>
            </w:r>
            <w:r>
              <w:t>network.Linkable</w:t>
            </w:r>
          </w:p>
        </w:tc>
      </w:tr>
    </w:tbl>
    <w:p w14:paraId="631AE956"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8"/>
        <w:gridCol w:w="987"/>
        <w:gridCol w:w="896"/>
        <w:gridCol w:w="1799"/>
        <w:gridCol w:w="4860"/>
      </w:tblGrid>
      <w:tr w:rsidR="002D57C4" w:rsidRPr="00E5427A" w14:paraId="11604223" w14:textId="77777777" w:rsidTr="00502E57">
        <w:trPr>
          <w:cantSplit/>
          <w:tblHeader/>
        </w:trPr>
        <w:tc>
          <w:tcPr>
            <w:tcW w:w="750" w:type="pct"/>
            <w:shd w:val="clear" w:color="auto" w:fill="D9D9D9"/>
          </w:tcPr>
          <w:p w14:paraId="1A766D8C" w14:textId="77777777" w:rsidR="002D57C4" w:rsidRPr="00422683" w:rsidRDefault="002D57C4" w:rsidP="00502E57">
            <w:pPr>
              <w:pStyle w:val="TableText-Heading"/>
              <w:rPr>
                <w:rFonts w:cstheme="minorHAnsi"/>
              </w:rPr>
            </w:pPr>
            <w:r w:rsidRPr="00422683">
              <w:rPr>
                <w:rFonts w:cstheme="minorHAnsi"/>
              </w:rPr>
              <w:t>Name</w:t>
            </w:r>
          </w:p>
        </w:tc>
        <w:tc>
          <w:tcPr>
            <w:tcW w:w="491" w:type="pct"/>
            <w:shd w:val="clear" w:color="auto" w:fill="D9D9D9"/>
          </w:tcPr>
          <w:p w14:paraId="4C555D83" w14:textId="77777777" w:rsidR="002D57C4" w:rsidRPr="00422683" w:rsidRDefault="002D57C4" w:rsidP="00502E57">
            <w:pPr>
              <w:pStyle w:val="TableText-Heading"/>
              <w:rPr>
                <w:rFonts w:cstheme="minorHAnsi"/>
              </w:rPr>
            </w:pPr>
            <w:r w:rsidRPr="00422683">
              <w:rPr>
                <w:rFonts w:cstheme="minorHAnsi"/>
              </w:rPr>
              <w:t>Required</w:t>
            </w:r>
          </w:p>
        </w:tc>
        <w:tc>
          <w:tcPr>
            <w:tcW w:w="446" w:type="pct"/>
            <w:shd w:val="clear" w:color="auto" w:fill="D9D9D9"/>
          </w:tcPr>
          <w:p w14:paraId="01F159A3" w14:textId="77777777" w:rsidR="002D57C4" w:rsidRPr="00422683" w:rsidRDefault="002D57C4" w:rsidP="00502E57">
            <w:pPr>
              <w:pStyle w:val="TableText-Heading"/>
              <w:rPr>
                <w:rFonts w:cstheme="minorHAnsi"/>
              </w:rPr>
            </w:pPr>
            <w:r w:rsidRPr="00422683">
              <w:rPr>
                <w:rFonts w:cstheme="minorHAnsi"/>
              </w:rPr>
              <w:t>Type</w:t>
            </w:r>
          </w:p>
        </w:tc>
        <w:tc>
          <w:tcPr>
            <w:tcW w:w="895" w:type="pct"/>
            <w:shd w:val="clear" w:color="auto" w:fill="D9D9D9"/>
          </w:tcPr>
          <w:p w14:paraId="23087D09" w14:textId="77777777" w:rsidR="002D57C4" w:rsidRPr="00422683" w:rsidRDefault="002D57C4" w:rsidP="00502E57">
            <w:pPr>
              <w:pStyle w:val="TableText-Heading"/>
              <w:rPr>
                <w:rFonts w:cstheme="minorHAnsi"/>
              </w:rPr>
            </w:pPr>
            <w:r w:rsidRPr="00422683">
              <w:rPr>
                <w:rFonts w:cstheme="minorHAnsi"/>
              </w:rPr>
              <w:t>Constraints</w:t>
            </w:r>
          </w:p>
        </w:tc>
        <w:tc>
          <w:tcPr>
            <w:tcW w:w="2418" w:type="pct"/>
            <w:shd w:val="clear" w:color="auto" w:fill="D9D9D9"/>
          </w:tcPr>
          <w:p w14:paraId="17B18C4E"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60A58858" w14:textId="77777777" w:rsidTr="00502E57">
        <w:trPr>
          <w:cantSplit/>
        </w:trPr>
        <w:tc>
          <w:tcPr>
            <w:tcW w:w="750" w:type="pct"/>
            <w:shd w:val="clear" w:color="auto" w:fill="FFFFFF"/>
          </w:tcPr>
          <w:p w14:paraId="34D5FC3A" w14:textId="77777777" w:rsidR="002D57C4" w:rsidRDefault="002D57C4" w:rsidP="00502E57">
            <w:pPr>
              <w:pStyle w:val="TableText"/>
              <w:rPr>
                <w:noProof/>
              </w:rPr>
            </w:pPr>
            <w:r>
              <w:rPr>
                <w:noProof/>
              </w:rPr>
              <w:t>N/A</w:t>
            </w:r>
          </w:p>
        </w:tc>
        <w:tc>
          <w:tcPr>
            <w:tcW w:w="491" w:type="pct"/>
            <w:shd w:val="clear" w:color="auto" w:fill="FFFFFF"/>
          </w:tcPr>
          <w:p w14:paraId="103A09CD" w14:textId="77777777" w:rsidR="002D57C4" w:rsidRDefault="002D57C4" w:rsidP="00502E57">
            <w:pPr>
              <w:pStyle w:val="TableText"/>
            </w:pPr>
            <w:r>
              <w:t>N/A</w:t>
            </w:r>
          </w:p>
        </w:tc>
        <w:tc>
          <w:tcPr>
            <w:tcW w:w="446" w:type="pct"/>
            <w:shd w:val="clear" w:color="auto" w:fill="FFFFFF"/>
          </w:tcPr>
          <w:p w14:paraId="1D96B0F3" w14:textId="77777777" w:rsidR="002D57C4" w:rsidRDefault="002D57C4" w:rsidP="00502E57">
            <w:pPr>
              <w:pStyle w:val="TableText"/>
            </w:pPr>
            <w:r>
              <w:t>N/A</w:t>
            </w:r>
          </w:p>
        </w:tc>
        <w:tc>
          <w:tcPr>
            <w:tcW w:w="895" w:type="pct"/>
            <w:shd w:val="clear" w:color="auto" w:fill="FFFFFF"/>
          </w:tcPr>
          <w:p w14:paraId="390F2BF3" w14:textId="77777777" w:rsidR="002D57C4" w:rsidRDefault="002D57C4" w:rsidP="00502E57">
            <w:pPr>
              <w:pStyle w:val="TableText"/>
            </w:pPr>
            <w:r>
              <w:t>N/A</w:t>
            </w:r>
          </w:p>
        </w:tc>
        <w:tc>
          <w:tcPr>
            <w:tcW w:w="2418" w:type="pct"/>
            <w:shd w:val="clear" w:color="auto" w:fill="FFFFFF"/>
          </w:tcPr>
          <w:p w14:paraId="1615E2AB" w14:textId="77777777" w:rsidR="002D57C4" w:rsidRDefault="002D57C4" w:rsidP="00502E57">
            <w:pPr>
              <w:pStyle w:val="TableText"/>
            </w:pPr>
            <w:r>
              <w:t>N/A</w:t>
            </w:r>
          </w:p>
        </w:tc>
      </w:tr>
    </w:tbl>
    <w:p w14:paraId="496C8A16" w14:textId="77777777" w:rsidR="002D57C4" w:rsidRPr="005E360B" w:rsidRDefault="002D57C4" w:rsidP="002D57C4">
      <w:pPr>
        <w:pStyle w:val="Heading4"/>
        <w:numPr>
          <w:ilvl w:val="3"/>
          <w:numId w:val="3"/>
        </w:numPr>
      </w:pPr>
      <w:r>
        <w:t>Definition</w:t>
      </w:r>
    </w:p>
    <w:tbl>
      <w:tblPr>
        <w:tblW w:w="9576" w:type="dxa"/>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2C67AE57" w14:textId="77777777" w:rsidTr="00502E57">
        <w:tc>
          <w:tcPr>
            <w:tcW w:w="9576" w:type="dxa"/>
            <w:shd w:val="clear" w:color="auto" w:fill="D9D9D9" w:themeFill="background1" w:themeFillShade="D9"/>
          </w:tcPr>
          <w:p w14:paraId="63FA39F8" w14:textId="77777777" w:rsidR="002D57C4" w:rsidRPr="00BA0C53" w:rsidRDefault="002D57C4" w:rsidP="00502E57">
            <w:pPr>
              <w:rPr>
                <w:rStyle w:val="CodeSnippet"/>
              </w:rPr>
            </w:pPr>
            <w:r w:rsidRPr="00BA0C53">
              <w:rPr>
                <w:rStyle w:val="CodeSnippet"/>
              </w:rPr>
              <w:t>tosca.capabilities.</w:t>
            </w:r>
            <w:r>
              <w:rPr>
                <w:rStyle w:val="CodeSnippet"/>
              </w:rPr>
              <w:t>network.Linkable</w:t>
            </w:r>
            <w:r w:rsidRPr="00BA0C53">
              <w:rPr>
                <w:rStyle w:val="CodeSnippet"/>
              </w:rPr>
              <w:t>:</w:t>
            </w:r>
          </w:p>
          <w:p w14:paraId="118EBFFB" w14:textId="77777777" w:rsidR="002D57C4" w:rsidRPr="00BA0C53" w:rsidRDefault="002D57C4" w:rsidP="00502E57">
            <w:pPr>
              <w:rPr>
                <w:rStyle w:val="CodeSnippet"/>
              </w:rPr>
            </w:pPr>
            <w:r w:rsidRPr="00BA0C53">
              <w:rPr>
                <w:rStyle w:val="CodeSnippet"/>
              </w:rPr>
              <w:t xml:space="preserve">  derived_from: </w:t>
            </w:r>
            <w:hyperlink w:anchor="DEFN_TYPE_CAPABILITIES_NODE" w:history="1">
              <w:r>
                <w:rPr>
                  <w:rStyle w:val="Hyperlink"/>
                  <w:rFonts w:ascii="Consolas" w:hAnsi="Consolas"/>
                </w:rPr>
                <w:t>tosca.capabilities.Node</w:t>
              </w:r>
            </w:hyperlink>
          </w:p>
        </w:tc>
      </w:tr>
    </w:tbl>
    <w:p w14:paraId="20981540" w14:textId="77777777" w:rsidR="002D57C4" w:rsidRDefault="002D57C4" w:rsidP="002D57C4">
      <w:pPr>
        <w:pStyle w:val="Heading3"/>
        <w:numPr>
          <w:ilvl w:val="2"/>
          <w:numId w:val="3"/>
        </w:numPr>
      </w:pPr>
      <w:bookmarkStart w:id="623" w:name="DEFN_TYPE_RELATIONSHIPS_NETWORK_LINKSTO"/>
      <w:r w:rsidRPr="00BA389D">
        <w:t>tosca</w:t>
      </w:r>
      <w:r>
        <w:t>.</w:t>
      </w:r>
      <w:r w:rsidRPr="00BA389D">
        <w:t>relations</w:t>
      </w:r>
      <w:r>
        <w:t>hips</w:t>
      </w:r>
      <w:r w:rsidRPr="00BA389D">
        <w:t>.</w:t>
      </w:r>
      <w:r>
        <w:t>network.LinksTo</w:t>
      </w:r>
    </w:p>
    <w:bookmarkEnd w:id="623"/>
    <w:p w14:paraId="05740355" w14:textId="77777777" w:rsidR="002D57C4" w:rsidRDefault="002D57C4" w:rsidP="002D57C4">
      <w:pPr>
        <w:pStyle w:val="NormalaroundTable"/>
      </w:pPr>
      <w:r>
        <w:t>This relationship type represents an association relationship between Port and Network node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12CED61C" w14:textId="77777777" w:rsidTr="00502E57">
        <w:tc>
          <w:tcPr>
            <w:tcW w:w="1177" w:type="pct"/>
            <w:shd w:val="clear" w:color="auto" w:fill="D9D9D9"/>
          </w:tcPr>
          <w:p w14:paraId="4EB08781" w14:textId="77777777" w:rsidR="002D57C4" w:rsidRPr="00422683" w:rsidRDefault="002D57C4" w:rsidP="00502E57">
            <w:pPr>
              <w:pStyle w:val="TableText-Heading"/>
            </w:pPr>
            <w:r w:rsidRPr="00422683">
              <w:lastRenderedPageBreak/>
              <w:t>Shorthand Name</w:t>
            </w:r>
          </w:p>
        </w:tc>
        <w:tc>
          <w:tcPr>
            <w:tcW w:w="3823" w:type="pct"/>
          </w:tcPr>
          <w:p w14:paraId="654B3F78" w14:textId="77777777" w:rsidR="002D57C4" w:rsidRPr="005A5497" w:rsidRDefault="002D57C4" w:rsidP="00502E57">
            <w:pPr>
              <w:pStyle w:val="TableText"/>
              <w:rPr>
                <w:noProof/>
              </w:rPr>
            </w:pPr>
            <w:r>
              <w:rPr>
                <w:noProof/>
              </w:rPr>
              <w:t>LinksTo</w:t>
            </w:r>
          </w:p>
        </w:tc>
      </w:tr>
      <w:tr w:rsidR="002D57C4" w:rsidRPr="004279F4" w14:paraId="05D69E11" w14:textId="77777777" w:rsidTr="00502E57">
        <w:tc>
          <w:tcPr>
            <w:tcW w:w="1177" w:type="pct"/>
            <w:shd w:val="clear" w:color="auto" w:fill="D9D9D9"/>
          </w:tcPr>
          <w:p w14:paraId="23F898C9" w14:textId="77777777" w:rsidR="002D57C4" w:rsidRPr="00422683" w:rsidRDefault="002D57C4" w:rsidP="00502E57">
            <w:pPr>
              <w:pStyle w:val="TableText-Heading"/>
            </w:pPr>
            <w:r w:rsidRPr="00422683">
              <w:t>Type Qualified Name</w:t>
            </w:r>
          </w:p>
        </w:tc>
        <w:tc>
          <w:tcPr>
            <w:tcW w:w="3823" w:type="pct"/>
          </w:tcPr>
          <w:p w14:paraId="130A1BBB" w14:textId="77777777" w:rsidR="002D57C4" w:rsidRDefault="002D57C4" w:rsidP="00502E57">
            <w:pPr>
              <w:pStyle w:val="TableText"/>
              <w:rPr>
                <w:noProof/>
              </w:rPr>
            </w:pPr>
            <w:r>
              <w:rPr>
                <w:noProof/>
              </w:rPr>
              <w:t>tosca:LinksTo</w:t>
            </w:r>
          </w:p>
        </w:tc>
      </w:tr>
      <w:tr w:rsidR="002D57C4" w:rsidRPr="004279F4" w14:paraId="21A17841" w14:textId="77777777" w:rsidTr="00502E57">
        <w:tc>
          <w:tcPr>
            <w:tcW w:w="1177" w:type="pct"/>
            <w:shd w:val="clear" w:color="auto" w:fill="D9D9D9"/>
          </w:tcPr>
          <w:p w14:paraId="157AB072" w14:textId="77777777" w:rsidR="002D57C4" w:rsidRPr="00422683" w:rsidRDefault="002D57C4" w:rsidP="00502E57">
            <w:pPr>
              <w:pStyle w:val="TableText-Heading"/>
            </w:pPr>
            <w:r w:rsidRPr="00422683">
              <w:t>Type URI</w:t>
            </w:r>
          </w:p>
        </w:tc>
        <w:tc>
          <w:tcPr>
            <w:tcW w:w="3823" w:type="pct"/>
          </w:tcPr>
          <w:p w14:paraId="1ECFB6B8" w14:textId="77777777" w:rsidR="002D57C4" w:rsidRPr="001C038A" w:rsidRDefault="002D57C4" w:rsidP="00502E57">
            <w:pPr>
              <w:pStyle w:val="TableText"/>
            </w:pPr>
            <w:r w:rsidRPr="001C038A">
              <w:t>tosca.relationships.</w:t>
            </w:r>
            <w:r>
              <w:t>network.LinksTo</w:t>
            </w:r>
          </w:p>
        </w:tc>
      </w:tr>
    </w:tbl>
    <w:p w14:paraId="4A8F0D0F"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417551C6" w14:textId="77777777" w:rsidTr="00502E57">
        <w:tc>
          <w:tcPr>
            <w:tcW w:w="9576" w:type="dxa"/>
            <w:shd w:val="clear" w:color="auto" w:fill="D9D9D9" w:themeFill="background1" w:themeFillShade="D9"/>
          </w:tcPr>
          <w:p w14:paraId="6CF4E22C" w14:textId="77777777" w:rsidR="002D57C4" w:rsidRPr="006824F5" w:rsidRDefault="002D57C4" w:rsidP="00502E57">
            <w:pPr>
              <w:rPr>
                <w:rStyle w:val="CodeSnippet"/>
              </w:rPr>
            </w:pPr>
            <w:r w:rsidRPr="006824F5">
              <w:rPr>
                <w:rStyle w:val="CodeSnippet"/>
              </w:rPr>
              <w:t>tosca.relations</w:t>
            </w:r>
            <w:r>
              <w:rPr>
                <w:rStyle w:val="CodeSnippet"/>
              </w:rPr>
              <w:t>hips</w:t>
            </w:r>
            <w:r w:rsidRPr="006824F5">
              <w:rPr>
                <w:rStyle w:val="CodeSnippet"/>
              </w:rPr>
              <w:t>.</w:t>
            </w:r>
            <w:r>
              <w:rPr>
                <w:rStyle w:val="CodeSnippet"/>
              </w:rPr>
              <w:t>network.LinksTo</w:t>
            </w:r>
            <w:r w:rsidRPr="006824F5">
              <w:rPr>
                <w:rStyle w:val="CodeSnippet"/>
              </w:rPr>
              <w:t>:</w:t>
            </w:r>
          </w:p>
          <w:p w14:paraId="09959724" w14:textId="77777777" w:rsidR="002D57C4" w:rsidRPr="006824F5" w:rsidRDefault="002D57C4" w:rsidP="00502E57">
            <w:pPr>
              <w:rPr>
                <w:rStyle w:val="CodeSnippet"/>
              </w:rPr>
            </w:pPr>
            <w:r w:rsidRPr="006824F5">
              <w:rPr>
                <w:rStyle w:val="CodeSnippet"/>
              </w:rPr>
              <w:t xml:space="preserve">  derived_from: </w:t>
            </w:r>
            <w:hyperlink w:anchor="DEFN_TYPE_RELATIONSHIPS_DEPENDSON" w:history="1">
              <w:r w:rsidRPr="004D2F69">
                <w:rPr>
                  <w:rStyle w:val="Hyperlink"/>
                  <w:rFonts w:ascii="Consolas" w:hAnsi="Consolas"/>
                </w:rPr>
                <w:t>tosca.relationships.</w:t>
              </w:r>
              <w:r>
                <w:rPr>
                  <w:rStyle w:val="Hyperlink"/>
                  <w:rFonts w:ascii="Consolas" w:hAnsi="Consolas"/>
                </w:rPr>
                <w:t>DependsOn</w:t>
              </w:r>
            </w:hyperlink>
          </w:p>
          <w:p w14:paraId="4AD3FBF2" w14:textId="77777777" w:rsidR="002D57C4" w:rsidRPr="006824F5" w:rsidRDefault="002D57C4" w:rsidP="00502E57">
            <w:pPr>
              <w:rPr>
                <w:rStyle w:val="CodeSnippet"/>
              </w:rPr>
            </w:pPr>
            <w:r w:rsidRPr="006824F5">
              <w:rPr>
                <w:rStyle w:val="CodeSnippet"/>
              </w:rPr>
              <w:t xml:space="preserve">  valid_target</w:t>
            </w:r>
            <w:r>
              <w:rPr>
                <w:rStyle w:val="CodeSnippet"/>
              </w:rPr>
              <w:t>_type</w:t>
            </w:r>
            <w:r w:rsidRPr="006824F5">
              <w:rPr>
                <w:rStyle w:val="CodeSnippet"/>
              </w:rPr>
              <w:t xml:space="preserve">s: [ </w:t>
            </w:r>
            <w:hyperlink w:anchor="DEFN_TYPE_CAPABILITIES_NETWORK_LINKABLE" w:history="1">
              <w:r w:rsidRPr="00BD5590">
                <w:rPr>
                  <w:rStyle w:val="Hyperlink"/>
                  <w:rFonts w:ascii="Consolas" w:hAnsi="Consolas"/>
                </w:rPr>
                <w:t>tosca.capabilities.</w:t>
              </w:r>
              <w:r>
                <w:rPr>
                  <w:rStyle w:val="Hyperlink"/>
                  <w:rFonts w:ascii="Consolas" w:hAnsi="Consolas"/>
                </w:rPr>
                <w:t>network.Linkable</w:t>
              </w:r>
            </w:hyperlink>
            <w:r w:rsidRPr="006824F5">
              <w:rPr>
                <w:rStyle w:val="CodeSnippet"/>
              </w:rPr>
              <w:t xml:space="preserve"> ]</w:t>
            </w:r>
          </w:p>
        </w:tc>
      </w:tr>
    </w:tbl>
    <w:p w14:paraId="4CCEF11F" w14:textId="77777777" w:rsidR="002D57C4" w:rsidRDefault="002D57C4" w:rsidP="002D57C4">
      <w:pPr>
        <w:pStyle w:val="Heading3"/>
        <w:numPr>
          <w:ilvl w:val="2"/>
          <w:numId w:val="3"/>
        </w:numPr>
      </w:pPr>
      <w:bookmarkStart w:id="624" w:name="DEFN_TYPE_RELATIONSHIPS_NETWORK_BINDTO"/>
      <w:r w:rsidRPr="00BA389D">
        <w:t>tosca</w:t>
      </w:r>
      <w:r>
        <w:t>.</w:t>
      </w:r>
      <w:r w:rsidRPr="00BA389D">
        <w:t>relations</w:t>
      </w:r>
      <w:r>
        <w:t>hips</w:t>
      </w:r>
      <w:r w:rsidRPr="00BA389D">
        <w:t>.</w:t>
      </w:r>
      <w:r>
        <w:t>network.BindsTo</w:t>
      </w:r>
    </w:p>
    <w:bookmarkEnd w:id="624"/>
    <w:p w14:paraId="3A050416" w14:textId="77777777" w:rsidR="002D57C4" w:rsidRDefault="002D57C4" w:rsidP="002D57C4">
      <w:pPr>
        <w:pStyle w:val="NormalaroundTable"/>
      </w:pPr>
      <w:r>
        <w:t>This type represents a network association relationship between Port and Compute node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3A434290" w14:textId="77777777" w:rsidTr="00502E57">
        <w:tc>
          <w:tcPr>
            <w:tcW w:w="1177" w:type="pct"/>
            <w:shd w:val="clear" w:color="auto" w:fill="D9D9D9"/>
          </w:tcPr>
          <w:p w14:paraId="6D7A80F4" w14:textId="77777777" w:rsidR="002D57C4" w:rsidRPr="00422683" w:rsidRDefault="002D57C4" w:rsidP="00502E57">
            <w:pPr>
              <w:pStyle w:val="TableText-Heading"/>
            </w:pPr>
            <w:r w:rsidRPr="00422683">
              <w:t>Shorthand Name</w:t>
            </w:r>
          </w:p>
        </w:tc>
        <w:tc>
          <w:tcPr>
            <w:tcW w:w="3823" w:type="pct"/>
          </w:tcPr>
          <w:p w14:paraId="0FB1FCFD" w14:textId="77777777" w:rsidR="002D57C4" w:rsidRPr="005A5497" w:rsidRDefault="002D57C4" w:rsidP="00502E57">
            <w:pPr>
              <w:pStyle w:val="TableText"/>
              <w:rPr>
                <w:noProof/>
              </w:rPr>
            </w:pPr>
            <w:r>
              <w:rPr>
                <w:noProof/>
              </w:rPr>
              <w:t>network.BindsTo</w:t>
            </w:r>
          </w:p>
        </w:tc>
      </w:tr>
      <w:tr w:rsidR="002D57C4" w:rsidRPr="004279F4" w14:paraId="0694A6AB" w14:textId="77777777" w:rsidTr="00502E57">
        <w:tc>
          <w:tcPr>
            <w:tcW w:w="1177" w:type="pct"/>
            <w:shd w:val="clear" w:color="auto" w:fill="D9D9D9"/>
          </w:tcPr>
          <w:p w14:paraId="415D612F" w14:textId="77777777" w:rsidR="002D57C4" w:rsidRPr="00422683" w:rsidRDefault="002D57C4" w:rsidP="00502E57">
            <w:pPr>
              <w:pStyle w:val="TableText-Heading"/>
            </w:pPr>
            <w:r w:rsidRPr="00422683">
              <w:t>Type Qualified Name</w:t>
            </w:r>
          </w:p>
        </w:tc>
        <w:tc>
          <w:tcPr>
            <w:tcW w:w="3823" w:type="pct"/>
          </w:tcPr>
          <w:p w14:paraId="36661DDE" w14:textId="77777777" w:rsidR="002D57C4" w:rsidRDefault="002D57C4" w:rsidP="00502E57">
            <w:pPr>
              <w:pStyle w:val="TableText"/>
              <w:rPr>
                <w:noProof/>
              </w:rPr>
            </w:pPr>
            <w:r>
              <w:rPr>
                <w:noProof/>
              </w:rPr>
              <w:t>tosca:BindsTo</w:t>
            </w:r>
          </w:p>
        </w:tc>
      </w:tr>
      <w:tr w:rsidR="002D57C4" w:rsidRPr="004279F4" w14:paraId="5DADB6CF" w14:textId="77777777" w:rsidTr="00502E57">
        <w:tc>
          <w:tcPr>
            <w:tcW w:w="1177" w:type="pct"/>
            <w:shd w:val="clear" w:color="auto" w:fill="D9D9D9"/>
          </w:tcPr>
          <w:p w14:paraId="0FCA9982" w14:textId="77777777" w:rsidR="002D57C4" w:rsidRPr="00422683" w:rsidRDefault="002D57C4" w:rsidP="00502E57">
            <w:pPr>
              <w:pStyle w:val="TableText-Heading"/>
            </w:pPr>
            <w:r w:rsidRPr="00422683">
              <w:t>Type URI</w:t>
            </w:r>
          </w:p>
        </w:tc>
        <w:tc>
          <w:tcPr>
            <w:tcW w:w="3823" w:type="pct"/>
          </w:tcPr>
          <w:p w14:paraId="6A6FCA38" w14:textId="77777777" w:rsidR="002D57C4" w:rsidRPr="001C038A" w:rsidRDefault="002D57C4" w:rsidP="00502E57">
            <w:pPr>
              <w:pStyle w:val="TableText"/>
            </w:pPr>
            <w:r w:rsidRPr="001C038A">
              <w:t>tosca.relationships.</w:t>
            </w:r>
            <w:r>
              <w:t>network.Binds</w:t>
            </w:r>
            <w:r w:rsidRPr="001C038A">
              <w:t>To</w:t>
            </w:r>
          </w:p>
        </w:tc>
      </w:tr>
    </w:tbl>
    <w:p w14:paraId="6C4B15B0"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3E971C4D" w14:textId="77777777" w:rsidTr="00502E57">
        <w:tc>
          <w:tcPr>
            <w:tcW w:w="9576" w:type="dxa"/>
            <w:shd w:val="clear" w:color="auto" w:fill="D9D9D9" w:themeFill="background1" w:themeFillShade="D9"/>
          </w:tcPr>
          <w:p w14:paraId="178BEFC2" w14:textId="77777777" w:rsidR="002D57C4" w:rsidRPr="006824F5" w:rsidRDefault="002D57C4" w:rsidP="00502E57">
            <w:pPr>
              <w:rPr>
                <w:rStyle w:val="CodeSnippet"/>
              </w:rPr>
            </w:pPr>
            <w:r w:rsidRPr="006824F5">
              <w:rPr>
                <w:rStyle w:val="CodeSnippet"/>
              </w:rPr>
              <w:t>tosca.relations</w:t>
            </w:r>
            <w:r>
              <w:rPr>
                <w:rStyle w:val="CodeSnippet"/>
              </w:rPr>
              <w:t>hips</w:t>
            </w:r>
            <w:r w:rsidRPr="006824F5">
              <w:rPr>
                <w:rStyle w:val="CodeSnippet"/>
              </w:rPr>
              <w:t>.</w:t>
            </w:r>
            <w:r>
              <w:rPr>
                <w:rStyle w:val="CodeSnippet"/>
              </w:rPr>
              <w:t>network.Binds</w:t>
            </w:r>
            <w:r w:rsidRPr="006824F5">
              <w:rPr>
                <w:rStyle w:val="CodeSnippet"/>
              </w:rPr>
              <w:t>To:</w:t>
            </w:r>
          </w:p>
          <w:p w14:paraId="6E79B1D3" w14:textId="77777777" w:rsidR="002D57C4" w:rsidRDefault="002D57C4" w:rsidP="00502E57">
            <w:r>
              <w:rPr>
                <w:rStyle w:val="CodeSnippet"/>
              </w:rPr>
              <w:t xml:space="preserve">  </w:t>
            </w:r>
            <w:r w:rsidRPr="006824F5">
              <w:rPr>
                <w:rStyle w:val="CodeSnippet"/>
              </w:rPr>
              <w:t xml:space="preserve">derived_from: </w:t>
            </w:r>
            <w:hyperlink w:anchor="DEFN_TYPE_RELATIONSHIPS_DEPENDSON" w:history="1">
              <w:r w:rsidRPr="004D2F69">
                <w:rPr>
                  <w:rStyle w:val="Hyperlink"/>
                  <w:rFonts w:ascii="Consolas" w:hAnsi="Consolas"/>
                </w:rPr>
                <w:t>tosca.relationships.</w:t>
              </w:r>
              <w:r>
                <w:rPr>
                  <w:rStyle w:val="Hyperlink"/>
                  <w:rFonts w:ascii="Consolas" w:hAnsi="Consolas"/>
                </w:rPr>
                <w:t>DependsOn</w:t>
              </w:r>
            </w:hyperlink>
          </w:p>
          <w:p w14:paraId="4DA7EF60" w14:textId="77777777" w:rsidR="002D57C4" w:rsidRPr="006824F5" w:rsidRDefault="002D57C4" w:rsidP="00502E57">
            <w:pPr>
              <w:rPr>
                <w:rStyle w:val="CodeSnippet"/>
              </w:rPr>
            </w:pPr>
            <w:r>
              <w:t xml:space="preserve">    </w:t>
            </w:r>
            <w:r w:rsidRPr="006824F5">
              <w:rPr>
                <w:rStyle w:val="CodeSnippet"/>
              </w:rPr>
              <w:t>valid_target</w:t>
            </w:r>
            <w:r>
              <w:rPr>
                <w:rStyle w:val="CodeSnippet"/>
              </w:rPr>
              <w:t>_type</w:t>
            </w:r>
            <w:r w:rsidRPr="006824F5">
              <w:rPr>
                <w:rStyle w:val="CodeSnippet"/>
              </w:rPr>
              <w:t xml:space="preserve">s: [ </w:t>
            </w:r>
            <w:hyperlink w:anchor="DEFN_TYPE_CAPABILITIES_NETWORK_BINDABLE" w:history="1">
              <w:r w:rsidRPr="0013063A">
                <w:rPr>
                  <w:rStyle w:val="Hyperlink"/>
                  <w:rFonts w:ascii="Consolas" w:hAnsi="Consolas"/>
                </w:rPr>
                <w:t>tosca.capabilities.</w:t>
              </w:r>
              <w:r>
                <w:rPr>
                  <w:rStyle w:val="Hyperlink"/>
                  <w:rFonts w:ascii="Consolas" w:hAnsi="Consolas"/>
                </w:rPr>
                <w:t>network.Bindable</w:t>
              </w:r>
            </w:hyperlink>
            <w:r w:rsidRPr="006824F5">
              <w:rPr>
                <w:rStyle w:val="CodeSnippet"/>
              </w:rPr>
              <w:t xml:space="preserve"> ]</w:t>
            </w:r>
          </w:p>
        </w:tc>
      </w:tr>
    </w:tbl>
    <w:p w14:paraId="46259B6D" w14:textId="77777777" w:rsidR="002D57C4" w:rsidRDefault="002D57C4" w:rsidP="002D57C4">
      <w:pPr>
        <w:pStyle w:val="Heading2"/>
        <w:numPr>
          <w:ilvl w:val="1"/>
          <w:numId w:val="3"/>
        </w:numPr>
      </w:pPr>
      <w:bookmarkStart w:id="625" w:name="_Toc302251727"/>
      <w:bookmarkStart w:id="626" w:name="_Toc445238281"/>
      <w:bookmarkStart w:id="627" w:name="_Toc397688826"/>
      <w:r>
        <w:t>Network modeling approaches</w:t>
      </w:r>
      <w:bookmarkEnd w:id="625"/>
      <w:bookmarkEnd w:id="626"/>
    </w:p>
    <w:p w14:paraId="2BC87C31" w14:textId="77777777" w:rsidR="002D57C4" w:rsidRDefault="002D57C4" w:rsidP="002D57C4">
      <w:pPr>
        <w:pStyle w:val="Heading3"/>
        <w:numPr>
          <w:ilvl w:val="2"/>
          <w:numId w:val="3"/>
        </w:numPr>
      </w:pPr>
      <w:r>
        <w:t>Option 1: Specifying a network outside the application’s Service Template</w:t>
      </w:r>
    </w:p>
    <w:p w14:paraId="4551243D" w14:textId="77777777" w:rsidR="002D57C4" w:rsidRDefault="002D57C4" w:rsidP="002D57C4">
      <w:r>
        <w:t>This approach allows someone who understands the application’s networking requirements, mapping the details of the underlying network to the appropriate node templates in the application.</w:t>
      </w:r>
    </w:p>
    <w:p w14:paraId="54E81A17" w14:textId="77777777" w:rsidR="002D57C4" w:rsidRDefault="002D57C4" w:rsidP="002D57C4"/>
    <w:p w14:paraId="673DCDB4" w14:textId="77777777" w:rsidR="002D57C4" w:rsidRDefault="002D57C4" w:rsidP="002D57C4">
      <w:r>
        <w:t>The motivation for this approach is providing the application network designer a fine-grained control on how networks are provisioned and stitched to its application by the TOSCA orchestrator and underlying cloud infrastructure while still preserving the portability of his service template. Preserving the portability means here not doing any modification in service template but just “plug-in” the desired network modeling. The network modeling can reside in the same service template file but the best practice should be placing it in a separated self-contained network template file.</w:t>
      </w:r>
    </w:p>
    <w:p w14:paraId="49095B11" w14:textId="77777777" w:rsidR="002D57C4" w:rsidRDefault="002D57C4" w:rsidP="002D57C4"/>
    <w:p w14:paraId="06F76B81" w14:textId="77777777" w:rsidR="002D57C4" w:rsidRDefault="002D57C4" w:rsidP="002D57C4">
      <w:r>
        <w:t xml:space="preserve">This “pluggable” network template approach introduces a new normative node type called Port, capability called </w:t>
      </w:r>
      <w:hyperlink w:anchor="DEFN_TYPE_CAPABILITIES_NETWORK_LINKABLE" w:history="1">
        <w:r w:rsidRPr="00AD5D36">
          <w:rPr>
            <w:rStyle w:val="Hyperlink"/>
          </w:rPr>
          <w:t>tosca.capabilities.</w:t>
        </w:r>
        <w:r>
          <w:rPr>
            <w:rStyle w:val="Hyperlink"/>
          </w:rPr>
          <w:t>network.Linkable</w:t>
        </w:r>
      </w:hyperlink>
      <w:r>
        <w:rPr>
          <w:i/>
          <w:iCs/>
        </w:rPr>
        <w:t xml:space="preserve"> </w:t>
      </w:r>
      <w:r>
        <w:t xml:space="preserve">and relationship type called </w:t>
      </w:r>
      <w:hyperlink w:anchor="DEFN_TYPE_RELATIONSHIPS_NETWORK_LINKSTO" w:history="1">
        <w:r w:rsidRPr="00AD5D36">
          <w:rPr>
            <w:rStyle w:val="Hyperlink"/>
          </w:rPr>
          <w:t>tosca.relationships.</w:t>
        </w:r>
        <w:r>
          <w:rPr>
            <w:rStyle w:val="Hyperlink"/>
          </w:rPr>
          <w:t>network.LinksTo</w:t>
        </w:r>
      </w:hyperlink>
      <w:r>
        <w:t>.</w:t>
      </w:r>
    </w:p>
    <w:p w14:paraId="5CE3DC8C" w14:textId="77777777" w:rsidR="002D57C4" w:rsidRDefault="002D57C4" w:rsidP="002D57C4">
      <w:r>
        <w:t>The idea of the Port is to elegantly associate the desired compute nodes with the desired network nodes while not “touching” the compute itself.</w:t>
      </w:r>
    </w:p>
    <w:p w14:paraId="2C90D8E7" w14:textId="77777777" w:rsidR="002D57C4" w:rsidRDefault="002D57C4" w:rsidP="002D57C4"/>
    <w:p w14:paraId="4BDDDAED" w14:textId="77777777" w:rsidR="002D57C4" w:rsidRDefault="002D57C4" w:rsidP="002D57C4">
      <w:r>
        <w:t>The following diagram series demonstrate the plug-ability strength of this approach.</w:t>
      </w:r>
    </w:p>
    <w:p w14:paraId="19249B1B" w14:textId="77777777" w:rsidR="002D57C4" w:rsidRDefault="002D57C4" w:rsidP="002D57C4">
      <w:pPr>
        <w:pStyle w:val="NormalaroundTable"/>
      </w:pPr>
      <w:r>
        <w:t xml:space="preserve">Let’s assume an application designer has modeled a service template as shown in Figure 1 that describes the application topology nodes (compute, storage, software components, etc.) with their relationships.  The designer ideally wants to preserve this service template and use it in any cloud provider environment without any change. </w:t>
      </w:r>
    </w:p>
    <w:p w14:paraId="2C5F0897" w14:textId="77777777" w:rsidR="002D57C4" w:rsidRDefault="002D57C4" w:rsidP="002D57C4">
      <w:pPr>
        <w:keepNext/>
      </w:pPr>
      <w:r>
        <w:rPr>
          <w:noProof/>
        </w:rPr>
        <w:lastRenderedPageBreak/>
        <mc:AlternateContent>
          <mc:Choice Requires="wpg">
            <w:drawing>
              <wp:inline distT="0" distB="0" distL="0" distR="0" wp14:anchorId="7F4CAF3D" wp14:editId="3BEBA229">
                <wp:extent cx="6134100" cy="1161536"/>
                <wp:effectExtent l="0" t="76200" r="0" b="19685"/>
                <wp:docPr id="24" name="Group 24"/>
                <wp:cNvGraphicFramePr/>
                <a:graphic xmlns:a="http://schemas.openxmlformats.org/drawingml/2006/main">
                  <a:graphicData uri="http://schemas.microsoft.com/office/word/2010/wordprocessingGroup">
                    <wpg:wgp>
                      <wpg:cNvGrpSpPr/>
                      <wpg:grpSpPr>
                        <a:xfrm>
                          <a:off x="0" y="0"/>
                          <a:ext cx="6134100" cy="1161536"/>
                          <a:chOff x="606425" y="1136823"/>
                          <a:chExt cx="6134100" cy="1161536"/>
                        </a:xfrm>
                      </wpg:grpSpPr>
                      <wps:wsp>
                        <wps:cNvPr id="25" name="Left Brace 25"/>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74914FF4" w14:textId="77777777" w:rsidR="00502E57" w:rsidRDefault="00502E57" w:rsidP="002D57C4"/>
                          </w:txbxContent>
                        </wps:txbx>
                        <wps:bodyPr rtlCol="0" anchor="ctr"/>
                      </wps:wsp>
                      <pic:pic xmlns:pic="http://schemas.openxmlformats.org/drawingml/2006/picture">
                        <pic:nvPicPr>
                          <pic:cNvPr id="26" name="Picture 26"/>
                          <pic:cNvPicPr>
                            <a:picLocks noChangeAspect="1" noChangeArrowheads="1"/>
                          </pic:cNvPicPr>
                        </pic:nvPicPr>
                        <pic:blipFill>
                          <a:blip r:embed="rId87" cstate="print"/>
                          <a:srcRect/>
                          <a:stretch>
                            <a:fillRect/>
                          </a:stretch>
                        </pic:blipFill>
                        <pic:spPr bwMode="auto">
                          <a:xfrm>
                            <a:off x="2564156" y="1428241"/>
                            <a:ext cx="4176369" cy="671884"/>
                          </a:xfrm>
                          <a:prstGeom prst="rect">
                            <a:avLst/>
                          </a:prstGeom>
                          <a:noFill/>
                          <a:ln w="9525">
                            <a:noFill/>
                            <a:miter lim="800000"/>
                            <a:headEnd/>
                            <a:tailEnd/>
                          </a:ln>
                        </pic:spPr>
                      </pic:pic>
                      <pic:pic xmlns:pic="http://schemas.openxmlformats.org/drawingml/2006/picture">
                        <pic:nvPicPr>
                          <pic:cNvPr id="27" name="Object 2"/>
                          <pic:cNvPicPr>
                            <a:picLocks noChangeAspect="1" noChangeArrowheads="1"/>
                          </pic:cNvPicPr>
                        </pic:nvPicPr>
                        <pic:blipFill>
                          <a:blip r:embed="rId88"/>
                          <a:srcRect/>
                          <a:stretch>
                            <a:fillRect/>
                          </a:stretch>
                        </pic:blipFill>
                        <pic:spPr bwMode="auto">
                          <a:xfrm>
                            <a:off x="606425" y="1276350"/>
                            <a:ext cx="1003300" cy="760413"/>
                          </a:xfrm>
                          <a:prstGeom prst="rect">
                            <a:avLst/>
                          </a:prstGeom>
                          <a:noFill/>
                          <a:ln w="9525">
                            <a:miter lim="800000"/>
                            <a:headEnd/>
                            <a:tailEnd/>
                          </a:ln>
                          <a:effectLst/>
                        </pic:spPr>
                      </pic:pic>
                    </wpg:wgp>
                  </a:graphicData>
                </a:graphic>
              </wp:inline>
            </w:drawing>
          </mc:Choice>
          <mc:Fallback xmlns:mo="http://schemas.microsoft.com/office/mac/office/2008/main" xmlns:mv="urn:schemas-microsoft-com:mac:vml">
            <w:pict>
              <v:group id="Group 24" o:spid="_x0000_s1026" style="width:483pt;height:91.45pt;mso-position-horizontal-relative:char;mso-position-vertical-relative:line" coordorigin="6064,11368" coordsize="61341,1161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5" o:spid="_x0000_s1027" type="#_x0000_t87" style="position:absolute;left:18205;top:11368;width:2389;height:11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A2sEA&#10;AADbAAAADwAAAGRycy9kb3ducmV2LnhtbESPS4vCMBSF98L8h3CF2WmqMiLVVIZRYZa+qNtLc6ct&#10;bW5qE7X992ZAcHk4j4+zWnemFndqXWlZwWQcgSDOrC45V3A+7UYLEM4ja6wtk4KeHKyTj8EKY20f&#10;fKD70ecijLCLUUHhfRNL6bKCDLqxbYiD92dbgz7INpe6xUcYN7WcRtFcGiw5EAps6KegrDreTIDs&#10;botcXman62Zfpdu0T6nuU6U+h933EoSnzr/Dr/avVjD9gv8v4QfI5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rQNrBAAAA2wAAAA8AAAAAAAAAAAAAAAAAmAIAAGRycy9kb3du&#10;cmV2LnhtbFBLBQYAAAAABAAEAPUAAACGAwAAAAA=&#10;" adj="370" strokecolor="#c0504d [3205]" strokeweight="1.5pt">
                  <v:stroke endarrow="open"/>
                  <v:textbox>
                    <w:txbxContent>
                      <w:p w14:paraId="74914FF4" w14:textId="77777777" w:rsidR="00502E57" w:rsidRDefault="00502E57" w:rsidP="002D57C4"/>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left:25641;top:14282;width:41764;height:6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QFyTFAAAA2wAAAA8AAABkcnMvZG93bnJldi54bWxEj09rAjEUxO+FfofwCt5qVvEfq1GsIOhJ&#10;ahXx9tg8d5fdvGyTqKufvikUehxm5jfMbNGaWtzI+dKygl43AUGcWV1yruDwtX6fgPABWWNtmRQ8&#10;yMNi/voyw1TbO3/SbR9yESHsU1RQhNCkUvqsIIO+axvi6F2sMxiidLnUDu8RbmrZT5KRNFhyXCiw&#10;oVVBWbW/GgXV92n99Mfq+tE7PzI3CMPdeLlVqvPWLqcgArXhP/zX3mgF/RH8fok/QM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UBckxQAAANsAAAAPAAAAAAAAAAAAAAAA&#10;AJ8CAABkcnMvZG93bnJldi54bWxQSwUGAAAAAAQABAD3AAAAkQMAAAAA&#10;">
                  <v:imagedata r:id="rId89" o:title=""/>
                </v:shape>
                <v:shape id="Object 2" o:spid="_x0000_s1029" type="#_x0000_t75" style="position:absolute;left:6064;top:12763;width:10033;height:7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8dxLBAAAA2wAAAA8AAABkcnMvZG93bnJldi54bWxEj0FrAjEUhO8F/0N4grea7SKtrEYpguJJ&#10;qBW9Pjavm6WblyXJavz3Rij0OMzMN8xynWwnruRD61jB27QAQVw73XKj4PS9fZ2DCBFZY+eYFNwp&#10;wHo1ellipd2Nv+h6jI3IEA4VKjAx9pWUoTZkMUxdT5y9H+ctxix9I7XHW4bbTpZF8S4ttpwXDPa0&#10;MVT/HgerYLcvSzPolPpwmF0Odgjns58rNRmnzwWISCn+h//ae62g/IDnl/wD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78dxLBAAAA2wAAAA8AAAAAAAAAAAAAAAAAnwIA&#10;AGRycy9kb3ducmV2LnhtbFBLBQYAAAAABAAEAPcAAACNAwAAAAA=&#10;">
                  <v:imagedata r:id="rId90" o:title=""/>
                </v:shape>
                <w10:anchorlock/>
              </v:group>
            </w:pict>
          </mc:Fallback>
        </mc:AlternateContent>
      </w:r>
    </w:p>
    <w:p w14:paraId="54D96205" w14:textId="77777777" w:rsidR="002D57C4" w:rsidRDefault="002D57C4" w:rsidP="002D57C4">
      <w:pPr>
        <w:pStyle w:val="Caption"/>
        <w:jc w:val="center"/>
      </w:pPr>
      <w:bookmarkStart w:id="628" w:name="_Toc443660683"/>
      <w:r>
        <w:t>Figure</w:t>
      </w:r>
      <w:r>
        <w:noBreakHyphen/>
      </w:r>
      <w:fldSimple w:instr=" SEQ Figure \* ARABIC \s 0 ">
        <w:r w:rsidR="008C123E">
          <w:rPr>
            <w:noProof/>
          </w:rPr>
          <w:t>6</w:t>
        </w:r>
      </w:fldSimple>
      <w:r>
        <w:t>: Generic Service Template</w:t>
      </w:r>
      <w:bookmarkEnd w:id="628"/>
    </w:p>
    <w:p w14:paraId="32923980" w14:textId="77777777" w:rsidR="002D57C4" w:rsidRDefault="002D57C4" w:rsidP="002D57C4">
      <w:pPr>
        <w:pStyle w:val="NormalaroundTable"/>
      </w:pPr>
      <w:r>
        <w:t xml:space="preserve">When the application designer comes to consider its application networking requirement they typically call the network architect/designer from their company (who has the correct expertise). </w:t>
      </w:r>
    </w:p>
    <w:p w14:paraId="2EB4BB9E" w14:textId="77777777" w:rsidR="002D57C4" w:rsidRDefault="002D57C4" w:rsidP="002D57C4">
      <w:pPr>
        <w:pStyle w:val="NormalaroundTable"/>
      </w:pPr>
      <w:r>
        <w:t>The network designer, after understanding the application connectivity requirements and optionally the target cloud provider environment, is able to model the network template and plug it to the service template as shown in Figure 2:</w:t>
      </w:r>
    </w:p>
    <w:p w14:paraId="668E6740" w14:textId="77777777" w:rsidR="002D57C4" w:rsidRDefault="002D57C4" w:rsidP="002D57C4">
      <w:pPr>
        <w:keepNext/>
      </w:pPr>
      <w:r>
        <w:rPr>
          <w:noProof/>
        </w:rPr>
        <mc:AlternateContent>
          <mc:Choice Requires="wpg">
            <w:drawing>
              <wp:inline distT="0" distB="0" distL="0" distR="0" wp14:anchorId="59B8C10E" wp14:editId="1FD31ED7">
                <wp:extent cx="5087694" cy="2842260"/>
                <wp:effectExtent l="0" t="76200" r="0" b="15240"/>
                <wp:docPr id="28" name="Group 28"/>
                <wp:cNvGraphicFramePr/>
                <a:graphic xmlns:a="http://schemas.openxmlformats.org/drawingml/2006/main">
                  <a:graphicData uri="http://schemas.microsoft.com/office/word/2010/wordprocessingGroup">
                    <wpg:wgp>
                      <wpg:cNvGrpSpPr/>
                      <wpg:grpSpPr>
                        <a:xfrm>
                          <a:off x="0" y="0"/>
                          <a:ext cx="5087694" cy="2842260"/>
                          <a:chOff x="606425" y="1136823"/>
                          <a:chExt cx="7226471" cy="4036545"/>
                        </a:xfrm>
                      </wpg:grpSpPr>
                      <wps:wsp>
                        <wps:cNvPr id="29" name="Left Brace 29"/>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16268526" w14:textId="77777777" w:rsidR="00502E57" w:rsidRDefault="00502E57" w:rsidP="002D57C4"/>
                          </w:txbxContent>
                        </wps:txbx>
                        <wps:bodyPr rtlCol="0" anchor="ctr"/>
                      </wps:wsp>
                      <pic:pic xmlns:pic="http://schemas.openxmlformats.org/drawingml/2006/picture">
                        <pic:nvPicPr>
                          <pic:cNvPr id="30" name="Picture 30"/>
                          <pic:cNvPicPr>
                            <a:picLocks noChangeAspect="1" noChangeArrowheads="1"/>
                          </pic:cNvPicPr>
                        </pic:nvPicPr>
                        <pic:blipFill>
                          <a:blip r:embed="rId87" cstate="print"/>
                          <a:srcRect/>
                          <a:stretch>
                            <a:fillRect/>
                          </a:stretch>
                        </pic:blipFill>
                        <pic:spPr bwMode="auto">
                          <a:xfrm>
                            <a:off x="2564156" y="1428241"/>
                            <a:ext cx="5210175" cy="838200"/>
                          </a:xfrm>
                          <a:prstGeom prst="rect">
                            <a:avLst/>
                          </a:prstGeom>
                          <a:noFill/>
                          <a:ln w="9525">
                            <a:noFill/>
                            <a:miter lim="800000"/>
                            <a:headEnd/>
                            <a:tailEnd/>
                          </a:ln>
                        </pic:spPr>
                      </pic:pic>
                      <pic:pic xmlns:pic="http://schemas.openxmlformats.org/drawingml/2006/picture">
                        <pic:nvPicPr>
                          <pic:cNvPr id="31" name="Picture 31"/>
                          <pic:cNvPicPr>
                            <a:picLocks noChangeAspect="1" noChangeArrowheads="1"/>
                          </pic:cNvPicPr>
                        </pic:nvPicPr>
                        <pic:blipFill>
                          <a:blip r:embed="rId91" cstate="print"/>
                          <a:srcRect/>
                          <a:stretch>
                            <a:fillRect/>
                          </a:stretch>
                        </pic:blipFill>
                        <pic:spPr bwMode="auto">
                          <a:xfrm>
                            <a:off x="2060746" y="2456682"/>
                            <a:ext cx="5772150" cy="2686050"/>
                          </a:xfrm>
                          <a:prstGeom prst="rect">
                            <a:avLst/>
                          </a:prstGeom>
                          <a:noFill/>
                          <a:ln w="9525">
                            <a:noFill/>
                            <a:miter lim="800000"/>
                            <a:headEnd/>
                            <a:tailEnd/>
                          </a:ln>
                        </pic:spPr>
                      </pic:pic>
                      <pic:pic xmlns:pic="http://schemas.openxmlformats.org/drawingml/2006/picture">
                        <pic:nvPicPr>
                          <pic:cNvPr id="32" name="Object 2"/>
                          <pic:cNvPicPr>
                            <a:picLocks noChangeAspect="1" noChangeArrowheads="1"/>
                          </pic:cNvPicPr>
                        </pic:nvPicPr>
                        <pic:blipFill>
                          <a:blip r:embed="rId88"/>
                          <a:srcRect/>
                          <a:stretch>
                            <a:fillRect/>
                          </a:stretch>
                        </pic:blipFill>
                        <pic:spPr bwMode="auto">
                          <a:xfrm>
                            <a:off x="606425" y="1276350"/>
                            <a:ext cx="1003300" cy="760413"/>
                          </a:xfrm>
                          <a:prstGeom prst="rect">
                            <a:avLst/>
                          </a:prstGeom>
                          <a:noFill/>
                          <a:ln w="9525">
                            <a:miter lim="800000"/>
                            <a:headEnd/>
                            <a:tailEnd/>
                          </a:ln>
                          <a:effectLst/>
                        </pic:spPr>
                      </pic:pic>
                      <wps:wsp>
                        <wps:cNvPr id="33" name="Left Brace 33"/>
                        <wps:cNvSpPr/>
                        <wps:spPr bwMode="auto">
                          <a:xfrm>
                            <a:off x="1824682" y="2557850"/>
                            <a:ext cx="238897" cy="2615518"/>
                          </a:xfrm>
                          <a:prstGeom prst="leftBrace">
                            <a:avLst/>
                          </a:prstGeom>
                          <a:noFill/>
                          <a:ln w="19050" cap="flat" cmpd="sng" algn="ctr">
                            <a:solidFill>
                              <a:schemeClr val="accent2"/>
                            </a:solidFill>
                            <a:prstDash val="solid"/>
                            <a:round/>
                            <a:headEnd type="none" w="med" len="med"/>
                            <a:tailEnd type="arrow" w="med" len="med"/>
                          </a:ln>
                          <a:effectLst/>
                        </wps:spPr>
                        <wps:txbx>
                          <w:txbxContent>
                            <w:p w14:paraId="3DCBBBF4" w14:textId="77777777" w:rsidR="00502E57" w:rsidRDefault="00502E57" w:rsidP="002D57C4"/>
                          </w:txbxContent>
                        </wps:txbx>
                        <wps:bodyPr rtlCol="0" anchor="ctr"/>
                      </wps:wsp>
                      <pic:pic xmlns:pic="http://schemas.openxmlformats.org/drawingml/2006/picture">
                        <pic:nvPicPr>
                          <pic:cNvPr id="34" name="Object 3"/>
                          <pic:cNvPicPr>
                            <a:picLocks noChangeAspect="1" noChangeArrowheads="1"/>
                          </pic:cNvPicPr>
                        </pic:nvPicPr>
                        <pic:blipFill>
                          <a:blip r:embed="rId92"/>
                          <a:srcRect/>
                          <a:stretch>
                            <a:fillRect/>
                          </a:stretch>
                        </pic:blipFill>
                        <pic:spPr bwMode="auto">
                          <a:xfrm>
                            <a:off x="688975" y="2959100"/>
                            <a:ext cx="1003300" cy="773113"/>
                          </a:xfrm>
                          <a:prstGeom prst="rect">
                            <a:avLst/>
                          </a:prstGeom>
                          <a:noFill/>
                          <a:ln w="9525">
                            <a:miter lim="800000"/>
                            <a:headEnd/>
                            <a:tailEnd/>
                          </a:ln>
                          <a:effectLst/>
                        </pic:spPr>
                      </pic:pic>
                    </wpg:wgp>
                  </a:graphicData>
                </a:graphic>
              </wp:inline>
            </w:drawing>
          </mc:Choice>
          <mc:Fallback xmlns:mo="http://schemas.microsoft.com/office/mac/office/2008/main" xmlns:mv="urn:schemas-microsoft-com:mac:vml">
            <w:pict>
              <v:group id="Group 28" o:spid="_x0000_s1030" style="width:400.6pt;height:223.8pt;mso-position-horizontal-relative:char;mso-position-vertical-relative:line" coordorigin="6064,11368" coordsize="72264,4036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">
                <v:shape id="Left Brace 29" o:spid="_x0000_s1031" type="#_x0000_t87" style="position:absolute;left:18205;top:11368;width:2389;height:11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ZK38MA&#10;AADbAAAADwAAAGRycy9kb3ducmV2LnhtbESPzWqDQBSF94G8w3AD3SVjLYTUZiKlbSDL1AS7vTi3&#10;Kjp3rDNGfftModDl4fx8nH06mVbcqHe1ZQWPmwgEcWF1zaWC6+W43oFwHllja5kUzOQgPSwXe0y0&#10;HfmTbpkvRRhhl6CCyvsukdIVFRl0G9sRB+/b9gZ9kH0pdY9jGDetjKNoKw3WHAgVdvRWUdFkgwmQ&#10;47Ar5dfT5ef93OQf+ZxTO+dKPaym1xcQnib/H/5rn7SC+Bl+v4Qf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ZK38MAAADbAAAADwAAAAAAAAAAAAAAAACYAgAAZHJzL2Rv&#10;d25yZXYueG1sUEsFBgAAAAAEAAQA9QAAAIgDAAAAAA==&#10;" adj="370" strokecolor="#c0504d [3205]" strokeweight="1.5pt">
                  <v:stroke endarrow="open"/>
                  <v:textbox>
                    <w:txbxContent>
                      <w:p w14:paraId="16268526" w14:textId="77777777" w:rsidR="00502E57" w:rsidRDefault="00502E57" w:rsidP="002D57C4"/>
                    </w:txbxContent>
                  </v:textbox>
                </v:shape>
                <v:shape id="Picture 30" o:spid="_x0000_s1032" type="#_x0000_t75" style="position:absolute;left:25641;top:14282;width:52102;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svBbCAAAA2wAAAA8AAABkcnMvZG93bnJldi54bWxET89rwjAUvg/8H8ITvM3UOad0RlFBmKeh&#10;U8Tbo3lrS5uXLola/euXg+Dx4/s9nbemFhdyvrSsYNBPQBBnVpecK9j/rF8nIHxA1lhbJgU38jCf&#10;dV6mmGp75S1ddiEXMYR9igqKEJpUSp8VZND3bUMcuV/rDIYIXS61w2sMN7V8S5IPabDk2FBgQ6uC&#10;smp3Ngqqv+P67g/VeTk43TL3Hkbf48VGqV63XXyCCNSGp/jh/tIKhnF9/BJ/gJz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LLwWwgAAANsAAAAPAAAAAAAAAAAAAAAAAJ8C&#10;AABkcnMvZG93bnJldi54bWxQSwUGAAAAAAQABAD3AAAAjgMAAAAA&#10;">
                  <v:imagedata r:id="rId89" o:title=""/>
                </v:shape>
                <v:shape id="Picture 31" o:spid="_x0000_s1033" type="#_x0000_t75" style="position:absolute;left:20607;top:24566;width:57721;height:26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TCvnFAAAA2wAAAA8AAABkcnMvZG93bnJldi54bWxEj0FrwkAUhO+F/oflFbyUuomFIqkbKUJB&#10;BA+mBa/P7DMbkn0bs1tN8uvdQqHHYWa+YVbrwbbiSr2vHStI5wkI4tLpmisF31+fL0sQPiBrbB2T&#10;gpE8rPPHhxVm2t34QNciVCJC2GeowITQZVL60pBFP3cdcfTOrrcYouwrqXu8Rbht5SJJ3qTFmuOC&#10;wY42hsqm+LEK9tNwGo/jsTL1+dmfpuVu36QXpWZPw8c7iEBD+A//tbdawWsKv1/iD5D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Ewr5xQAAANsAAAAPAAAAAAAAAAAAAAAA&#10;AJ8CAABkcnMvZG93bnJldi54bWxQSwUGAAAAAAQABAD3AAAAkQMAAAAA&#10;">
                  <v:imagedata r:id="rId93" o:title=""/>
                </v:shape>
                <v:shape id="Object 2" o:spid="_x0000_s1034" type="#_x0000_t75" style="position:absolute;left:6064;top:12763;width:10033;height:7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SQlfBAAAA2wAAAA8AAABkcnMvZG93bnJldi54bWxEj0FrAjEUhO8F/0N4grea7VqKrEYpguJJ&#10;qBW9Pjavm6WblyXJavz3Rij0OMzMN8xynWwnruRD61jB27QAQVw73XKj4PS9fZ2DCBFZY+eYFNwp&#10;wHo1ellipd2Nv+h6jI3IEA4VKjAx9pWUoTZkMUxdT5y9H+ctxix9I7XHW4bbTpZF8SEttpwXDPa0&#10;MVT/HgerYLcvSzPolPpweL8c7BDOZz9XajJOnwsQkVL8D/+191rBrITnl/wD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SQlfBAAAA2wAAAA8AAAAAAAAAAAAAAAAAnwIA&#10;AGRycy9kb3ducmV2LnhtbFBLBQYAAAAABAAEAPcAAACNAwAAAAA=&#10;">
                  <v:imagedata r:id="rId90" o:title=""/>
                </v:shape>
                <v:shape id="Left Brace 33" o:spid="_x0000_s1035" type="#_x0000_t87" style="position:absolute;left:18246;top:25578;width:2389;height:261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4LGcMA&#10;AADbAAAADwAAAGRycy9kb3ducmV2LnhtbESPQWsCMRSE70L/Q3gFL6JZFUrdGkUKRYun1Xp/bl43&#10;SzcvyyZdo7++EQoeh5n5hlmuo21ET52vHSuYTjIQxKXTNVcKvo4f41cQPiBrbByTgit5WK+eBkvM&#10;tbtwQf0hVCJB2OeowITQ5lL60pBFP3EtcfK+XWcxJNlVUnd4SXDbyFmWvUiLNacFgy29Gyp/Dr9W&#10;QbFvFjqOirgNm5vrpyfzefZGqeFz3LyBCBTDI/zf3mkF8zncv6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4LGcMAAADbAAAADwAAAAAAAAAAAAAAAACYAgAAZHJzL2Rv&#10;d25yZXYueG1sUEsFBgAAAAAEAAQA9QAAAIgDAAAAAA==&#10;" adj="164" strokecolor="#c0504d [3205]" strokeweight="1.5pt">
                  <v:stroke endarrow="open"/>
                  <v:textbox>
                    <w:txbxContent>
                      <w:p w14:paraId="3DCBBBF4" w14:textId="77777777" w:rsidR="00502E57" w:rsidRDefault="00502E57" w:rsidP="002D57C4"/>
                    </w:txbxContent>
                  </v:textbox>
                </v:shape>
                <v:shape id="Object 3" o:spid="_x0000_s1036" type="#_x0000_t75" style="position:absolute;left:6889;top:29591;width:10033;height:7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z0jDGAAAA2wAAAA8AAABkcnMvZG93bnJldi54bWxEj1FLw0AQhN+F/odjC30Re7FaW2KvpVRF&#10;ESq2KbSPS25Ngrm9kFvT+O89QfBxmJlvmMWqd7XqqA2VZwPX4wQUce5txYWBQ/Z0NQcVBNli7ZkM&#10;fFOA1XJwscDU+jPvqNtLoSKEQ4oGSpEm1TrkJTkMY98QR+/Dtw4lyrbQtsVzhLtaT5LkTjusOC6U&#10;2NCmpPxz/+UMWDm+dif/vqPL6aNkz28Ps+0xM2Y07Nf3oIR6+Q//tV+sgZtb+P0Sf4Be/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bPSMMYAAADbAAAADwAAAAAAAAAAAAAA&#10;AACfAgAAZHJzL2Rvd25yZXYueG1sUEsFBgAAAAAEAAQA9wAAAJIDAAAAAA==&#10;">
                  <v:imagedata r:id="rId94" o:title=""/>
                </v:shape>
                <w10:anchorlock/>
              </v:group>
            </w:pict>
          </mc:Fallback>
        </mc:AlternateContent>
      </w:r>
    </w:p>
    <w:p w14:paraId="001BEDB4" w14:textId="77777777" w:rsidR="002D57C4" w:rsidRDefault="002D57C4" w:rsidP="002D57C4">
      <w:pPr>
        <w:pStyle w:val="Caption"/>
        <w:jc w:val="center"/>
      </w:pPr>
      <w:bookmarkStart w:id="629" w:name="_Toc443660684"/>
      <w:r>
        <w:t>Figure</w:t>
      </w:r>
      <w:r>
        <w:noBreakHyphen/>
      </w:r>
      <w:fldSimple w:instr=" SEQ Figure \* ARABIC \s 0 ">
        <w:r w:rsidR="008C123E">
          <w:rPr>
            <w:noProof/>
          </w:rPr>
          <w:t>7</w:t>
        </w:r>
      </w:fldSimple>
      <w:r>
        <w:t>: Service template with network template A</w:t>
      </w:r>
      <w:bookmarkEnd w:id="629"/>
    </w:p>
    <w:p w14:paraId="4A7AB1A3" w14:textId="77777777" w:rsidR="002D57C4" w:rsidRDefault="002D57C4" w:rsidP="002D57C4">
      <w:pPr>
        <w:pStyle w:val="NormalaroundTable"/>
      </w:pPr>
      <w:r>
        <w:t>When there’s a new target cloud environment to run the application on, the network designer is simply creates a new network template B that corresponds to the new environmental conditions and provide it to the application designer which packs it into the application CSAR.</w:t>
      </w:r>
    </w:p>
    <w:p w14:paraId="5FFD8A3D" w14:textId="77777777" w:rsidR="002D57C4" w:rsidRDefault="002D57C4" w:rsidP="002D57C4">
      <w:pPr>
        <w:keepNext/>
      </w:pPr>
      <w:r>
        <w:rPr>
          <w:noProof/>
        </w:rPr>
        <w:lastRenderedPageBreak/>
        <mc:AlternateContent>
          <mc:Choice Requires="wpg">
            <w:drawing>
              <wp:inline distT="0" distB="0" distL="0" distR="0" wp14:anchorId="0152CF0A" wp14:editId="60DD5732">
                <wp:extent cx="5473262" cy="3482340"/>
                <wp:effectExtent l="0" t="76200" r="0" b="3810"/>
                <wp:docPr id="35" name="Group 35"/>
                <wp:cNvGraphicFramePr/>
                <a:graphic xmlns:a="http://schemas.openxmlformats.org/drawingml/2006/main">
                  <a:graphicData uri="http://schemas.microsoft.com/office/word/2010/wordprocessingGroup">
                    <wpg:wgp>
                      <wpg:cNvGrpSpPr/>
                      <wpg:grpSpPr>
                        <a:xfrm>
                          <a:off x="0" y="0"/>
                          <a:ext cx="5473262" cy="3482340"/>
                          <a:chOff x="606425" y="1136823"/>
                          <a:chExt cx="7239472" cy="4605986"/>
                        </a:xfrm>
                      </wpg:grpSpPr>
                      <wps:wsp>
                        <wps:cNvPr id="36" name="Left Brace 36"/>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45D369D8" w14:textId="77777777" w:rsidR="00502E57" w:rsidRDefault="00502E57" w:rsidP="002D57C4"/>
                          </w:txbxContent>
                        </wps:txbx>
                        <wps:bodyPr rtlCol="0" anchor="ctr"/>
                      </wps:wsp>
                      <pic:pic xmlns:pic="http://schemas.openxmlformats.org/drawingml/2006/picture">
                        <pic:nvPicPr>
                          <pic:cNvPr id="37" name="Picture 37"/>
                          <pic:cNvPicPr>
                            <a:picLocks noChangeAspect="1" noChangeArrowheads="1"/>
                          </pic:cNvPicPr>
                        </pic:nvPicPr>
                        <pic:blipFill>
                          <a:blip r:embed="rId87" cstate="print"/>
                          <a:srcRect/>
                          <a:stretch>
                            <a:fillRect/>
                          </a:stretch>
                        </pic:blipFill>
                        <pic:spPr bwMode="auto">
                          <a:xfrm>
                            <a:off x="2564156" y="1428241"/>
                            <a:ext cx="5210175" cy="838200"/>
                          </a:xfrm>
                          <a:prstGeom prst="rect">
                            <a:avLst/>
                          </a:prstGeom>
                          <a:noFill/>
                          <a:ln w="9525">
                            <a:noFill/>
                            <a:miter lim="800000"/>
                            <a:headEnd/>
                            <a:tailEnd/>
                          </a:ln>
                        </pic:spPr>
                      </pic:pic>
                      <pic:pic xmlns:pic="http://schemas.openxmlformats.org/drawingml/2006/picture">
                        <pic:nvPicPr>
                          <pic:cNvPr id="38" name="Object 2"/>
                          <pic:cNvPicPr>
                            <a:picLocks noChangeAspect="1" noChangeArrowheads="1"/>
                          </pic:cNvPicPr>
                        </pic:nvPicPr>
                        <pic:blipFill>
                          <a:blip r:embed="rId88"/>
                          <a:srcRect/>
                          <a:stretch>
                            <a:fillRect/>
                          </a:stretch>
                        </pic:blipFill>
                        <pic:spPr bwMode="auto">
                          <a:xfrm>
                            <a:off x="606425" y="1276350"/>
                            <a:ext cx="1003300" cy="760413"/>
                          </a:xfrm>
                          <a:prstGeom prst="rect">
                            <a:avLst/>
                          </a:prstGeom>
                          <a:noFill/>
                          <a:ln w="9525">
                            <a:miter lim="800000"/>
                            <a:headEnd/>
                            <a:tailEnd/>
                          </a:ln>
                          <a:effectLst/>
                        </pic:spPr>
                      </pic:pic>
                      <wps:wsp>
                        <wps:cNvPr id="39" name="Left Brace 39"/>
                        <wps:cNvSpPr/>
                        <wps:spPr bwMode="auto">
                          <a:xfrm>
                            <a:off x="1824682" y="2557850"/>
                            <a:ext cx="238897" cy="2615518"/>
                          </a:xfrm>
                          <a:prstGeom prst="leftBrace">
                            <a:avLst/>
                          </a:prstGeom>
                          <a:noFill/>
                          <a:ln w="19050" cap="flat" cmpd="sng" algn="ctr">
                            <a:solidFill>
                              <a:schemeClr val="accent2"/>
                            </a:solidFill>
                            <a:prstDash val="solid"/>
                            <a:round/>
                            <a:headEnd type="none" w="med" len="med"/>
                            <a:tailEnd type="arrow" w="med" len="med"/>
                          </a:ln>
                          <a:effectLst/>
                        </wps:spPr>
                        <wps:txbx>
                          <w:txbxContent>
                            <w:p w14:paraId="71CDF50C" w14:textId="77777777" w:rsidR="00502E57" w:rsidRDefault="00502E57" w:rsidP="002D57C4"/>
                          </w:txbxContent>
                        </wps:txbx>
                        <wps:bodyPr rtlCol="0" anchor="ctr"/>
                      </wps:wsp>
                      <pic:pic xmlns:pic="http://schemas.openxmlformats.org/drawingml/2006/picture">
                        <pic:nvPicPr>
                          <pic:cNvPr id="40" name="Picture 40"/>
                          <pic:cNvPicPr>
                            <a:picLocks noChangeAspect="1" noChangeArrowheads="1"/>
                          </pic:cNvPicPr>
                        </pic:nvPicPr>
                        <pic:blipFill>
                          <a:blip r:embed="rId95" cstate="print"/>
                          <a:srcRect/>
                          <a:stretch>
                            <a:fillRect/>
                          </a:stretch>
                        </pic:blipFill>
                        <pic:spPr bwMode="auto">
                          <a:xfrm>
                            <a:off x="2064222" y="2466209"/>
                            <a:ext cx="5781675" cy="3276600"/>
                          </a:xfrm>
                          <a:prstGeom prst="rect">
                            <a:avLst/>
                          </a:prstGeom>
                          <a:noFill/>
                          <a:ln w="9525">
                            <a:noFill/>
                            <a:miter lim="800000"/>
                            <a:headEnd/>
                            <a:tailEnd/>
                          </a:ln>
                        </pic:spPr>
                      </pic:pic>
                      <pic:pic xmlns:pic="http://schemas.openxmlformats.org/drawingml/2006/picture">
                        <pic:nvPicPr>
                          <pic:cNvPr id="41" name="Object 3"/>
                          <pic:cNvPicPr>
                            <a:picLocks noChangeAspect="1" noChangeArrowheads="1"/>
                          </pic:cNvPicPr>
                        </pic:nvPicPr>
                        <pic:blipFill>
                          <a:blip r:embed="rId96"/>
                          <a:srcRect/>
                          <a:stretch>
                            <a:fillRect/>
                          </a:stretch>
                        </pic:blipFill>
                        <pic:spPr bwMode="auto">
                          <a:xfrm>
                            <a:off x="704850" y="3930650"/>
                            <a:ext cx="1003300" cy="773113"/>
                          </a:xfrm>
                          <a:prstGeom prst="rect">
                            <a:avLst/>
                          </a:prstGeom>
                          <a:noFill/>
                          <a:ln w="9525">
                            <a:miter lim="800000"/>
                            <a:headEnd/>
                            <a:tailEnd/>
                          </a:ln>
                          <a:effectLst/>
                        </pic:spPr>
                      </pic:pic>
                    </wpg:wgp>
                  </a:graphicData>
                </a:graphic>
              </wp:inline>
            </w:drawing>
          </mc:Choice>
          <mc:Fallback xmlns:mo="http://schemas.microsoft.com/office/mac/office/2008/main" xmlns:mv="urn:schemas-microsoft-com:mac:vml">
            <w:pict>
              <v:group id="Group 35" o:spid="_x0000_s1037" style="width:430.95pt;height:274.2pt;mso-position-horizontal-relative:char;mso-position-vertical-relative:line" coordorigin="6064,11368" coordsize="72394,4605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">
                <v:shape id="Left Brace 36" o:spid="_x0000_s1038" type="#_x0000_t87" style="position:absolute;left:18205;top:11368;width:2389;height:11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IcMIA&#10;AADbAAAADwAAAGRycy9kb3ducmV2LnhtbESPzWqDQBSF94G8w3AD3cWxDYRgHaU0Fbpsk2C3F+dW&#10;ReeOccZE375TKHR5OD8fJ81n04sbja61rOAxikEQV1a3XCu4nIvtAYTzyBp7y6RgIQd5tl6lmGh7&#10;50+6nXwtwgi7BBU03g+JlK5qyKCL7EAcvG87GvRBjrXUI97DuOnlUxzvpcGWA6HBgV4bqrrTZAKk&#10;mA61/Nqdr8ePrnwrl5L6pVTqYTO/PIPwNPv/8F/7XSvY7eH3S/gBMv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hwwgAAANsAAAAPAAAAAAAAAAAAAAAAAJgCAABkcnMvZG93&#10;bnJldi54bWxQSwUGAAAAAAQABAD1AAAAhwMAAAAA&#10;" adj="370" strokecolor="#c0504d [3205]" strokeweight="1.5pt">
                  <v:stroke endarrow="open"/>
                  <v:textbox>
                    <w:txbxContent>
                      <w:p w14:paraId="45D369D8" w14:textId="77777777" w:rsidR="00502E57" w:rsidRDefault="00502E57" w:rsidP="002D57C4"/>
                    </w:txbxContent>
                  </v:textbox>
                </v:shape>
                <v:shape id="Picture 37" o:spid="_x0000_s1039" type="#_x0000_t75" style="position:absolute;left:25641;top:14282;width:52102;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FJGLGAAAA2wAAAA8AAABkcnMvZG93bnJldi54bWxEj0FrwkAUhO+F/oflFXprNrZaJXUVLQj1&#10;JFpFentkX5OQ7Nu4u2rsr+8KgsdhZr5hxtPONOJEzleWFfSSFARxbnXFhYLt9+JlBMIHZI2NZVJw&#10;IQ/TyePDGDNtz7ym0yYUIkLYZ6igDKHNpPR5SQZ9Ylvi6P1aZzBE6QqpHZ4j3DTyNU3fpcGK40KJ&#10;LX2WlNebo1FQH/aLP7+rj/PezyV3/TBYDWdLpZ6futkHiEBduIdv7S+t4G0I1y/xB8jJ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MUkYsYAAADbAAAADwAAAAAAAAAAAAAA&#10;AACfAgAAZHJzL2Rvd25yZXYueG1sUEsFBgAAAAAEAAQA9wAAAJIDAAAAAA==&#10;">
                  <v:imagedata r:id="rId89" o:title=""/>
                </v:shape>
                <v:shape id="Object 2" o:spid="_x0000_s1040" type="#_x0000_t75" style="position:absolute;left:6064;top:12763;width:10033;height:7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6db2/AAAA2wAAAA8AAABkcnMvZG93bnJldi54bWxET89rwjAUvgv7H8ITvGlqlVE6o8hgw5Og&#10;E70+mrem2LyUJNXsv18Ogx0/vt+bXbK9eJAPnWMFy0UBgrhxuuNWweXrY16BCBFZY++YFPxQgN32&#10;ZbLBWrsnn+hxjq3IIRxqVGBiHGopQ2PIYli4gThz385bjBn6VmqPzxxue1kWxau02HFuMDjQu6Hm&#10;fh6tgs9DWZpRpzSE4/p2tGO4Xn2l1Gya9m8gIqX4L/5zH7SCVR6bv+QfIL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KunW9vwAAANsAAAAPAAAAAAAAAAAAAAAAAJ8CAABk&#10;cnMvZG93bnJldi54bWxQSwUGAAAAAAQABAD3AAAAiwMAAAAA&#10;">
                  <v:imagedata r:id="rId90" o:title=""/>
                </v:shape>
                <v:shape id="Left Brace 39" o:spid="_x0000_s1041" type="#_x0000_t87" style="position:absolute;left:18246;top:25578;width:2389;height:261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888MA&#10;AADbAAAADwAAAGRycy9kb3ducmV2LnhtbESPQWsCMRSE74X+h/AKXkrNqiDdrVGkUFR6Wm3vr5vX&#10;zdLNy7KJa/TXm4LgcZiZb5jFKtpWDNT7xrGCyTgDQVw53XCt4Ovw8fIKwgdkja1jUnAmD6vl48MC&#10;C+1OXNKwD7VIEPYFKjAhdIWUvjJk0Y9dR5y8X9dbDEn2tdQ9nhLctnKaZXNpseG0YLCjd0PV3/5o&#10;FZSfba7jcxk3YX1xw+Tb7H68UWr0FNdvIALFcA/f2lutYJbD/5f0A+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Y888MAAADbAAAADwAAAAAAAAAAAAAAAACYAgAAZHJzL2Rv&#10;d25yZXYueG1sUEsFBgAAAAAEAAQA9QAAAIgDAAAAAA==&#10;" adj="164" strokecolor="#c0504d [3205]" strokeweight="1.5pt">
                  <v:stroke endarrow="open"/>
                  <v:textbox>
                    <w:txbxContent>
                      <w:p w14:paraId="71CDF50C" w14:textId="77777777" w:rsidR="00502E57" w:rsidRDefault="00502E57" w:rsidP="002D57C4"/>
                    </w:txbxContent>
                  </v:textbox>
                </v:shape>
                <v:shape id="Picture 40" o:spid="_x0000_s1042" type="#_x0000_t75" style="position:absolute;left:20642;top:24662;width:57816;height:32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tQU7BAAAA2wAAAA8AAABkcnMvZG93bnJldi54bWxET8tqAjEU3Qv9h3AL7jTjAy1ToxRBEFcd&#10;tZTuLpPbmaGTm5BEZ+zXm4Xg8nDeq01vWnElHxrLCibjDARxaXXDlYLzaTd6AxEissbWMim4UYDN&#10;+mWwwlzbjgu6HmMlUgiHHBXUMbpcylDWZDCMrSNO3K/1BmOCvpLaY5fCTSunWbaQBhtODTU62tZU&#10;/h0vRsGpuP3PJ0UbD+5r9h185z6X1Y9Sw9f+4x1EpD4+xQ/3XiuYp/XpS/oBcn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ctQU7BAAAA2wAAAA8AAAAAAAAAAAAAAAAAnwIA&#10;AGRycy9kb3ducmV2LnhtbFBLBQYAAAAABAAEAPcAAACNAwAAAAA=&#10;">
                  <v:imagedata r:id="rId97" o:title=""/>
                </v:shape>
                <v:shape id="Object 3" o:spid="_x0000_s1043" type="#_x0000_t75" style="position:absolute;left:7048;top:39306;width:10033;height:7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6diDCAAAA2wAAAA8AAABkcnMvZG93bnJldi54bWxEj9FqAjEURN8L/kO4gm81q5aiq1FEEEQK&#10;peoHXJPr7uLmZkniuvbrm4Lg4zAzZ5jFqrO1aMmHyrGC0TADQaydqbhQcDpu36cgQkQ2WDsmBQ8K&#10;sFr23haYG3fnH2oPsRAJwiFHBWWMTS5l0CVZDEPXECfv4rzFmKQvpPF4T3Bby3GWfUqLFaeFEhva&#10;lKSvh5tVMNmtN17vv37P37qbSm/icdvOlBr0u/UcRKQuvsLP9s4o+BjB/5f0A+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enYgwgAAANsAAAAPAAAAAAAAAAAAAAAAAJ8C&#10;AABkcnMvZG93bnJldi54bWxQSwUGAAAAAAQABAD3AAAAjgMAAAAA&#10;">
                  <v:imagedata r:id="rId98" o:title=""/>
                </v:shape>
                <w10:anchorlock/>
              </v:group>
            </w:pict>
          </mc:Fallback>
        </mc:AlternateContent>
      </w:r>
    </w:p>
    <w:p w14:paraId="1CAD2E17" w14:textId="77777777" w:rsidR="002D57C4" w:rsidRDefault="002D57C4" w:rsidP="002D57C4">
      <w:pPr>
        <w:pStyle w:val="Caption"/>
        <w:jc w:val="center"/>
      </w:pPr>
      <w:bookmarkStart w:id="630" w:name="_Toc443660685"/>
      <w:r>
        <w:t>Figure</w:t>
      </w:r>
      <w:r>
        <w:noBreakHyphen/>
      </w:r>
      <w:fldSimple w:instr=" SEQ Figure \* ARABIC \s 0 ">
        <w:r w:rsidR="008C123E">
          <w:rPr>
            <w:noProof/>
          </w:rPr>
          <w:t>8</w:t>
        </w:r>
      </w:fldSimple>
      <w:r>
        <w:t>: Service template with network template B</w:t>
      </w:r>
      <w:bookmarkEnd w:id="630"/>
    </w:p>
    <w:p w14:paraId="3ACDD95C" w14:textId="77777777" w:rsidR="002D57C4" w:rsidRDefault="002D57C4" w:rsidP="002D57C4">
      <w:pPr>
        <w:pStyle w:val="NormalaroundTable"/>
      </w:pPr>
      <w:r>
        <w:t>The node templates for these three networks would be defined as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4E33C68B" w14:textId="77777777" w:rsidTr="00502E57">
        <w:tc>
          <w:tcPr>
            <w:tcW w:w="9576" w:type="dxa"/>
            <w:shd w:val="clear" w:color="auto" w:fill="D9D9D9" w:themeFill="background1" w:themeFillShade="D9"/>
          </w:tcPr>
          <w:p w14:paraId="06187053" w14:textId="77777777" w:rsidR="002D57C4" w:rsidRPr="001422A0" w:rsidRDefault="002D57C4" w:rsidP="00502E57">
            <w:pPr>
              <w:rPr>
                <w:rStyle w:val="CodeSnippet"/>
              </w:rPr>
            </w:pPr>
            <w:r w:rsidRPr="001422A0">
              <w:rPr>
                <w:rStyle w:val="CodeSnippet"/>
              </w:rPr>
              <w:t>node_templates:</w:t>
            </w:r>
          </w:p>
          <w:p w14:paraId="7299C1B8" w14:textId="77777777" w:rsidR="002D57C4" w:rsidRPr="001422A0" w:rsidRDefault="002D57C4" w:rsidP="00502E57">
            <w:pPr>
              <w:rPr>
                <w:rStyle w:val="CodeSnippet"/>
              </w:rPr>
            </w:pPr>
            <w:r w:rsidRPr="001422A0">
              <w:rPr>
                <w:rStyle w:val="CodeSnippet"/>
              </w:rPr>
              <w:t xml:space="preserve">  frontend:</w:t>
            </w:r>
          </w:p>
          <w:p w14:paraId="0FA99813" w14:textId="77777777" w:rsidR="002D57C4" w:rsidRPr="001422A0" w:rsidRDefault="002D57C4" w:rsidP="00502E57">
            <w:pPr>
              <w:rPr>
                <w:rStyle w:val="CodeSnippet"/>
              </w:rPr>
            </w:pPr>
            <w:r w:rsidRPr="001422A0">
              <w:rPr>
                <w:rStyle w:val="CodeSnippet"/>
              </w:rPr>
              <w:t xml:space="preserve">    type: tosca.nodes.Compute</w:t>
            </w:r>
          </w:p>
          <w:p w14:paraId="783BB77D" w14:textId="77777777" w:rsidR="002D57C4" w:rsidRDefault="002D57C4" w:rsidP="00502E57">
            <w:pPr>
              <w:rPr>
                <w:rStyle w:val="CodeSnippet"/>
              </w:rPr>
            </w:pPr>
            <w:r w:rsidRPr="001422A0">
              <w:rPr>
                <w:rStyle w:val="CodeSnippet"/>
              </w:rPr>
              <w:t xml:space="preserve">    properties: # omitted for brevity</w:t>
            </w:r>
          </w:p>
          <w:p w14:paraId="25FB2528" w14:textId="77777777" w:rsidR="002D57C4" w:rsidRDefault="002D57C4" w:rsidP="00502E57">
            <w:pPr>
              <w:rPr>
                <w:rStyle w:val="CodeSnippet"/>
              </w:rPr>
            </w:pPr>
          </w:p>
          <w:p w14:paraId="2ECD34FE" w14:textId="77777777" w:rsidR="002D57C4" w:rsidRPr="001422A0" w:rsidRDefault="002D57C4" w:rsidP="00502E57">
            <w:pPr>
              <w:rPr>
                <w:rStyle w:val="CodeSnippet"/>
              </w:rPr>
            </w:pPr>
            <w:r>
              <w:rPr>
                <w:rStyle w:val="CodeSnippet"/>
              </w:rPr>
              <w:t xml:space="preserve">  </w:t>
            </w:r>
            <w:r w:rsidRPr="001422A0">
              <w:rPr>
                <w:rStyle w:val="CodeSnippet"/>
              </w:rPr>
              <w:t>backend:</w:t>
            </w:r>
          </w:p>
          <w:p w14:paraId="1176B65D" w14:textId="77777777" w:rsidR="002D57C4" w:rsidRPr="001422A0" w:rsidRDefault="002D57C4" w:rsidP="00502E57">
            <w:pPr>
              <w:rPr>
                <w:rStyle w:val="CodeSnippet"/>
              </w:rPr>
            </w:pPr>
            <w:r w:rsidRPr="001422A0">
              <w:rPr>
                <w:rStyle w:val="CodeSnippet"/>
              </w:rPr>
              <w:t xml:space="preserve">    type: tosca.nodes.Compute</w:t>
            </w:r>
          </w:p>
          <w:p w14:paraId="123EC935" w14:textId="77777777" w:rsidR="002D57C4" w:rsidRDefault="002D57C4" w:rsidP="00502E57">
            <w:pPr>
              <w:rPr>
                <w:rStyle w:val="CodeSnippet"/>
              </w:rPr>
            </w:pPr>
            <w:r w:rsidRPr="001422A0">
              <w:rPr>
                <w:rStyle w:val="CodeSnippet"/>
              </w:rPr>
              <w:t xml:space="preserve">    properties: # omitted for brevity</w:t>
            </w:r>
          </w:p>
          <w:p w14:paraId="0DB9AB4E" w14:textId="77777777" w:rsidR="002D57C4" w:rsidRDefault="002D57C4" w:rsidP="00502E57">
            <w:pPr>
              <w:rPr>
                <w:rStyle w:val="CodeSnippet"/>
              </w:rPr>
            </w:pPr>
          </w:p>
          <w:p w14:paraId="26ED99E4" w14:textId="77777777" w:rsidR="002D57C4" w:rsidRPr="001422A0" w:rsidRDefault="002D57C4" w:rsidP="00502E57">
            <w:pPr>
              <w:rPr>
                <w:rStyle w:val="CodeSnippet"/>
              </w:rPr>
            </w:pPr>
            <w:r>
              <w:rPr>
                <w:rStyle w:val="CodeSnippet"/>
              </w:rPr>
              <w:t xml:space="preserve">  </w:t>
            </w:r>
            <w:r w:rsidRPr="001422A0">
              <w:rPr>
                <w:rStyle w:val="CodeSnippet"/>
              </w:rPr>
              <w:t>database:</w:t>
            </w:r>
          </w:p>
          <w:p w14:paraId="04358F68" w14:textId="77777777" w:rsidR="002D57C4" w:rsidRPr="001422A0" w:rsidRDefault="002D57C4" w:rsidP="00502E57">
            <w:pPr>
              <w:rPr>
                <w:rStyle w:val="CodeSnippet"/>
              </w:rPr>
            </w:pPr>
            <w:r w:rsidRPr="001422A0">
              <w:rPr>
                <w:rStyle w:val="CodeSnippet"/>
              </w:rPr>
              <w:t xml:space="preserve">    type: tosca.nodes.Compute</w:t>
            </w:r>
          </w:p>
          <w:p w14:paraId="15CB3883" w14:textId="77777777" w:rsidR="002D57C4" w:rsidRDefault="002D57C4" w:rsidP="00502E57">
            <w:pPr>
              <w:rPr>
                <w:rStyle w:val="CodeSnippet"/>
              </w:rPr>
            </w:pPr>
            <w:r w:rsidRPr="001422A0">
              <w:rPr>
                <w:rStyle w:val="CodeSnippet"/>
              </w:rPr>
              <w:t xml:space="preserve">    properties: # omitted for brevity</w:t>
            </w:r>
          </w:p>
          <w:p w14:paraId="3043C81E" w14:textId="77777777" w:rsidR="002D57C4" w:rsidRDefault="002D57C4" w:rsidP="00502E57">
            <w:pPr>
              <w:rPr>
                <w:rStyle w:val="CodeSnippet"/>
              </w:rPr>
            </w:pPr>
          </w:p>
          <w:p w14:paraId="3360E829" w14:textId="77777777" w:rsidR="002D57C4" w:rsidRPr="001422A0" w:rsidRDefault="002D57C4" w:rsidP="00502E57">
            <w:pPr>
              <w:rPr>
                <w:rStyle w:val="CodeSnippet"/>
              </w:rPr>
            </w:pPr>
            <w:r>
              <w:rPr>
                <w:rStyle w:val="CodeSnippet"/>
              </w:rPr>
              <w:t xml:space="preserve">  </w:t>
            </w:r>
            <w:r w:rsidRPr="001422A0">
              <w:rPr>
                <w:rStyle w:val="CodeSnippet"/>
              </w:rPr>
              <w:t>oam_network:</w:t>
            </w:r>
          </w:p>
          <w:p w14:paraId="27B74EC1" w14:textId="77777777" w:rsidR="002D57C4" w:rsidRPr="001422A0" w:rsidRDefault="002D57C4" w:rsidP="00502E57">
            <w:pPr>
              <w:rPr>
                <w:rStyle w:val="CodeSnippet"/>
              </w:rPr>
            </w:pPr>
            <w:r w:rsidRPr="001422A0">
              <w:rPr>
                <w:rStyle w:val="CodeSnippet"/>
              </w:rPr>
              <w:t xml:space="preserve">    type: tosca.nodes.</w:t>
            </w:r>
            <w:r>
              <w:rPr>
                <w:rStyle w:val="CodeSnippet"/>
              </w:rPr>
              <w:t>network.</w:t>
            </w:r>
            <w:r w:rsidRPr="001422A0">
              <w:rPr>
                <w:rStyle w:val="CodeSnippet"/>
              </w:rPr>
              <w:t>Network</w:t>
            </w:r>
          </w:p>
          <w:p w14:paraId="3E54FE22" w14:textId="77777777" w:rsidR="002D57C4" w:rsidRDefault="002D57C4" w:rsidP="00502E57">
            <w:pPr>
              <w:rPr>
                <w:rStyle w:val="CodeSnippet"/>
              </w:rPr>
            </w:pPr>
            <w:r w:rsidRPr="001422A0">
              <w:rPr>
                <w:rStyle w:val="CodeSnippet"/>
              </w:rPr>
              <w:t xml:space="preserve">    properties:</w:t>
            </w:r>
            <w:r>
              <w:rPr>
                <w:rStyle w:val="CodeSnippet"/>
              </w:rPr>
              <w:t xml:space="preserve"> </w:t>
            </w:r>
            <w:r w:rsidRPr="001422A0">
              <w:rPr>
                <w:rStyle w:val="CodeSnippet"/>
              </w:rPr>
              <w:t xml:space="preserve"># omitted for brevity </w:t>
            </w:r>
          </w:p>
          <w:p w14:paraId="5DA624C8" w14:textId="77777777" w:rsidR="002D57C4" w:rsidRPr="001422A0" w:rsidRDefault="002D57C4" w:rsidP="00502E57">
            <w:pPr>
              <w:rPr>
                <w:rStyle w:val="CodeSnippet"/>
              </w:rPr>
            </w:pPr>
          </w:p>
          <w:p w14:paraId="49DE02F8" w14:textId="77777777" w:rsidR="002D57C4" w:rsidRPr="001422A0" w:rsidRDefault="002D57C4" w:rsidP="00502E57">
            <w:pPr>
              <w:rPr>
                <w:rStyle w:val="CodeSnippet"/>
              </w:rPr>
            </w:pPr>
            <w:r>
              <w:rPr>
                <w:rStyle w:val="CodeSnippet"/>
              </w:rPr>
              <w:t xml:space="preserve">  </w:t>
            </w:r>
            <w:r w:rsidRPr="001422A0">
              <w:rPr>
                <w:rStyle w:val="CodeSnippet"/>
              </w:rPr>
              <w:t>admin_network:</w:t>
            </w:r>
          </w:p>
          <w:p w14:paraId="6524B6AA" w14:textId="77777777" w:rsidR="002D57C4" w:rsidRPr="001422A0" w:rsidRDefault="002D57C4" w:rsidP="00502E57">
            <w:pPr>
              <w:rPr>
                <w:rStyle w:val="CodeSnippet"/>
              </w:rPr>
            </w:pPr>
            <w:r w:rsidRPr="001422A0">
              <w:rPr>
                <w:rStyle w:val="CodeSnippet"/>
              </w:rPr>
              <w:t xml:space="preserve">    type: tosca.nodes.</w:t>
            </w:r>
            <w:r>
              <w:rPr>
                <w:rStyle w:val="CodeSnippet"/>
              </w:rPr>
              <w:t>network.</w:t>
            </w:r>
            <w:r w:rsidRPr="001422A0">
              <w:rPr>
                <w:rStyle w:val="CodeSnippet"/>
              </w:rPr>
              <w:t>Network</w:t>
            </w:r>
          </w:p>
          <w:p w14:paraId="4C80780A" w14:textId="77777777" w:rsidR="002D57C4" w:rsidRDefault="002D57C4" w:rsidP="00502E57">
            <w:pPr>
              <w:rPr>
                <w:rStyle w:val="CodeSnippet"/>
              </w:rPr>
            </w:pPr>
            <w:r w:rsidRPr="001422A0">
              <w:rPr>
                <w:rStyle w:val="CodeSnippet"/>
              </w:rPr>
              <w:t xml:space="preserve">    properties:</w:t>
            </w:r>
            <w:r>
              <w:rPr>
                <w:rStyle w:val="CodeSnippet"/>
              </w:rPr>
              <w:t xml:space="preserve"> </w:t>
            </w:r>
            <w:r w:rsidRPr="001422A0">
              <w:rPr>
                <w:rStyle w:val="CodeSnippet"/>
              </w:rPr>
              <w:t xml:space="preserve"># omitted for brevity  </w:t>
            </w:r>
          </w:p>
          <w:p w14:paraId="778A0121" w14:textId="77777777" w:rsidR="002D57C4" w:rsidRPr="001422A0" w:rsidRDefault="002D57C4" w:rsidP="00502E57">
            <w:pPr>
              <w:rPr>
                <w:rStyle w:val="CodeSnippet"/>
              </w:rPr>
            </w:pPr>
          </w:p>
          <w:p w14:paraId="045A459B" w14:textId="77777777" w:rsidR="002D57C4" w:rsidRPr="001422A0" w:rsidRDefault="002D57C4" w:rsidP="00502E57">
            <w:pPr>
              <w:rPr>
                <w:rStyle w:val="CodeSnippet"/>
              </w:rPr>
            </w:pPr>
            <w:r w:rsidRPr="001422A0">
              <w:rPr>
                <w:rStyle w:val="CodeSnippet"/>
              </w:rPr>
              <w:t xml:space="preserve"> </w:t>
            </w:r>
            <w:r>
              <w:rPr>
                <w:rStyle w:val="CodeSnippet"/>
              </w:rPr>
              <w:t xml:space="preserve"> </w:t>
            </w:r>
            <w:r w:rsidRPr="001422A0">
              <w:rPr>
                <w:rStyle w:val="CodeSnippet"/>
              </w:rPr>
              <w:t>data_network:</w:t>
            </w:r>
          </w:p>
          <w:p w14:paraId="162CED1B" w14:textId="77777777" w:rsidR="002D57C4" w:rsidRPr="001422A0" w:rsidRDefault="002D57C4" w:rsidP="00502E57">
            <w:pPr>
              <w:rPr>
                <w:rStyle w:val="CodeSnippet"/>
              </w:rPr>
            </w:pPr>
            <w:r w:rsidRPr="001422A0">
              <w:rPr>
                <w:rStyle w:val="CodeSnippet"/>
              </w:rPr>
              <w:lastRenderedPageBreak/>
              <w:t xml:space="preserve">    type: tosca.nodes.</w:t>
            </w:r>
            <w:r>
              <w:rPr>
                <w:rStyle w:val="CodeSnippet"/>
              </w:rPr>
              <w:t>network.</w:t>
            </w:r>
            <w:r w:rsidRPr="001422A0">
              <w:rPr>
                <w:rStyle w:val="CodeSnippet"/>
              </w:rPr>
              <w:t>Network</w:t>
            </w:r>
          </w:p>
          <w:p w14:paraId="5490D536" w14:textId="77777777" w:rsidR="002D57C4" w:rsidRPr="001422A0" w:rsidRDefault="002D57C4" w:rsidP="00502E57">
            <w:pPr>
              <w:rPr>
                <w:rStyle w:val="CodeSnippet"/>
              </w:rPr>
            </w:pPr>
            <w:r w:rsidRPr="001422A0">
              <w:rPr>
                <w:rStyle w:val="CodeSnippet"/>
              </w:rPr>
              <w:t xml:space="preserve">    properties:</w:t>
            </w:r>
            <w:r>
              <w:rPr>
                <w:rStyle w:val="CodeSnippet"/>
              </w:rPr>
              <w:t xml:space="preserve"> </w:t>
            </w:r>
            <w:r w:rsidRPr="001422A0">
              <w:rPr>
                <w:rStyle w:val="CodeSnippet"/>
              </w:rPr>
              <w:t xml:space="preserve"># omitted for brevity </w:t>
            </w:r>
          </w:p>
          <w:p w14:paraId="53505F7E" w14:textId="77777777" w:rsidR="002D57C4" w:rsidRDefault="002D57C4" w:rsidP="00502E57">
            <w:pPr>
              <w:rPr>
                <w:rStyle w:val="CodeSnippet"/>
              </w:rPr>
            </w:pPr>
            <w:r>
              <w:rPr>
                <w:rStyle w:val="CodeSnippet"/>
              </w:rPr>
              <w:t xml:space="preserve">  </w:t>
            </w:r>
          </w:p>
          <w:p w14:paraId="4D6C4DAC" w14:textId="77777777" w:rsidR="002D57C4" w:rsidRDefault="002D57C4" w:rsidP="00502E57">
            <w:pPr>
              <w:rPr>
                <w:rStyle w:val="CodeSnippet"/>
              </w:rPr>
            </w:pPr>
            <w:r>
              <w:rPr>
                <w:rStyle w:val="CodeSnippet"/>
              </w:rPr>
              <w:t xml:space="preserve">  # ports definition</w:t>
            </w:r>
          </w:p>
          <w:p w14:paraId="4EECA4B6" w14:textId="77777777" w:rsidR="002D57C4" w:rsidRPr="009B5610" w:rsidRDefault="002D57C4" w:rsidP="00502E57">
            <w:pPr>
              <w:rPr>
                <w:rStyle w:val="CodeSnippet"/>
              </w:rPr>
            </w:pPr>
            <w:r>
              <w:rPr>
                <w:rStyle w:val="CodeSnippet"/>
              </w:rPr>
              <w:t xml:space="preserve">  </w:t>
            </w:r>
            <w:r w:rsidRPr="009B5610">
              <w:rPr>
                <w:rStyle w:val="CodeSnippet"/>
              </w:rPr>
              <w:t>fe_oam_net_port:</w:t>
            </w:r>
          </w:p>
          <w:p w14:paraId="6777C32A" w14:textId="77777777" w:rsidR="002D57C4" w:rsidRPr="009B5610" w:rsidRDefault="002D57C4" w:rsidP="00502E57">
            <w:pPr>
              <w:rPr>
                <w:rStyle w:val="CodeSnippet"/>
              </w:rPr>
            </w:pPr>
            <w:r w:rsidRPr="009B5610">
              <w:rPr>
                <w:rStyle w:val="CodeSnippet"/>
              </w:rPr>
              <w:t xml:space="preserve">    type: tosca.nodes.</w:t>
            </w:r>
            <w:r>
              <w:rPr>
                <w:rStyle w:val="CodeSnippet"/>
              </w:rPr>
              <w:t>network.</w:t>
            </w:r>
            <w:r w:rsidRPr="009B5610">
              <w:rPr>
                <w:rStyle w:val="CodeSnippet"/>
              </w:rPr>
              <w:t>Port</w:t>
            </w:r>
          </w:p>
          <w:p w14:paraId="7887156B" w14:textId="77777777" w:rsidR="002D57C4" w:rsidRPr="009B5610" w:rsidRDefault="002D57C4" w:rsidP="00502E57">
            <w:pPr>
              <w:rPr>
                <w:rStyle w:val="CodeSnippet"/>
              </w:rPr>
            </w:pPr>
            <w:r w:rsidRPr="009B5610">
              <w:rPr>
                <w:rStyle w:val="CodeSnippet"/>
              </w:rPr>
              <w:t xml:space="preserve">    properties:</w:t>
            </w:r>
          </w:p>
          <w:p w14:paraId="714DB10A" w14:textId="77777777" w:rsidR="002D57C4" w:rsidRDefault="002D57C4" w:rsidP="00502E57">
            <w:pPr>
              <w:rPr>
                <w:rStyle w:val="CodeSnippet"/>
              </w:rPr>
            </w:pPr>
            <w:r>
              <w:rPr>
                <w:rStyle w:val="CodeSnippet"/>
              </w:rPr>
              <w:t xml:space="preserve">      is_default: true</w:t>
            </w:r>
          </w:p>
          <w:p w14:paraId="4C8DC08C" w14:textId="77777777" w:rsidR="002D57C4" w:rsidRDefault="002D57C4" w:rsidP="00502E57">
            <w:pPr>
              <w:rPr>
                <w:rStyle w:val="CodeSnippet"/>
              </w:rPr>
            </w:pPr>
            <w:r>
              <w:rPr>
                <w:rStyle w:val="CodeSnippet"/>
              </w:rPr>
              <w:t xml:space="preserve">      ip_range_start: { get_input: fe_oam_net_ip_range_start }</w:t>
            </w:r>
          </w:p>
          <w:p w14:paraId="752094B2" w14:textId="77777777" w:rsidR="002D57C4" w:rsidRPr="009B5610" w:rsidRDefault="002D57C4" w:rsidP="00502E57">
            <w:pPr>
              <w:rPr>
                <w:rStyle w:val="CodeSnippet"/>
              </w:rPr>
            </w:pPr>
            <w:r>
              <w:rPr>
                <w:rStyle w:val="CodeSnippet"/>
              </w:rPr>
              <w:t xml:space="preserve">      ip_range_end: { get_input: fe_oam_net_ip_range_end } </w:t>
            </w:r>
          </w:p>
          <w:p w14:paraId="7DF568B2" w14:textId="77777777" w:rsidR="002D57C4" w:rsidRPr="009B5610" w:rsidRDefault="002D57C4" w:rsidP="00502E57">
            <w:pPr>
              <w:rPr>
                <w:rStyle w:val="CodeSnippet"/>
              </w:rPr>
            </w:pPr>
            <w:r w:rsidRPr="009B5610">
              <w:rPr>
                <w:rStyle w:val="CodeSnippet"/>
              </w:rPr>
              <w:t xml:space="preserve">    requirements:</w:t>
            </w:r>
          </w:p>
          <w:p w14:paraId="4ABE7491" w14:textId="77777777" w:rsidR="002D57C4" w:rsidRDefault="002D57C4" w:rsidP="00502E57">
            <w:pPr>
              <w:rPr>
                <w:rStyle w:val="CodeSnippet"/>
              </w:rPr>
            </w:pPr>
            <w:r w:rsidRPr="009B5610">
              <w:rPr>
                <w:rStyle w:val="CodeSnippet"/>
              </w:rPr>
              <w:t xml:space="preserve">      - </w:t>
            </w:r>
            <w:r>
              <w:rPr>
                <w:rStyle w:val="CodeSnippet"/>
              </w:rPr>
              <w:t>link</w:t>
            </w:r>
            <w:r w:rsidRPr="009B5610">
              <w:rPr>
                <w:rStyle w:val="CodeSnippet"/>
              </w:rPr>
              <w:t xml:space="preserve">: oam_network </w:t>
            </w:r>
          </w:p>
          <w:p w14:paraId="078ABAEB" w14:textId="77777777" w:rsidR="002D57C4" w:rsidRPr="009B5610" w:rsidRDefault="002D57C4" w:rsidP="00502E57">
            <w:pPr>
              <w:rPr>
                <w:rStyle w:val="CodeSnippet"/>
              </w:rPr>
            </w:pPr>
            <w:r>
              <w:rPr>
                <w:rStyle w:val="CodeSnippet"/>
              </w:rPr>
              <w:t xml:space="preserve">      </w:t>
            </w:r>
            <w:r w:rsidRPr="009B5610">
              <w:rPr>
                <w:rStyle w:val="CodeSnippet"/>
              </w:rPr>
              <w:t xml:space="preserve">- </w:t>
            </w:r>
            <w:r>
              <w:rPr>
                <w:rStyle w:val="CodeSnippet"/>
              </w:rPr>
              <w:t>binding</w:t>
            </w:r>
            <w:r w:rsidRPr="009B5610">
              <w:rPr>
                <w:rStyle w:val="CodeSnippet"/>
              </w:rPr>
              <w:t>: frontend</w:t>
            </w:r>
          </w:p>
          <w:p w14:paraId="70316D7C" w14:textId="77777777" w:rsidR="002D57C4" w:rsidRPr="009B5610" w:rsidRDefault="002D57C4" w:rsidP="00502E57">
            <w:pPr>
              <w:rPr>
                <w:rStyle w:val="CodeSnippet"/>
              </w:rPr>
            </w:pPr>
            <w:r w:rsidRPr="009B5610">
              <w:rPr>
                <w:rStyle w:val="CodeSnippet"/>
              </w:rPr>
              <w:t xml:space="preserve">      </w:t>
            </w:r>
          </w:p>
          <w:p w14:paraId="33421D04" w14:textId="77777777" w:rsidR="002D57C4" w:rsidRPr="009B5610" w:rsidRDefault="002D57C4" w:rsidP="00502E57">
            <w:pPr>
              <w:rPr>
                <w:rStyle w:val="CodeSnippet"/>
              </w:rPr>
            </w:pPr>
            <w:r w:rsidRPr="009B5610">
              <w:rPr>
                <w:rStyle w:val="CodeSnippet"/>
              </w:rPr>
              <w:t xml:space="preserve">  fe_admin_net_port:</w:t>
            </w:r>
          </w:p>
          <w:p w14:paraId="0A5FFCBF" w14:textId="77777777" w:rsidR="002D57C4" w:rsidRPr="009B5610" w:rsidRDefault="002D57C4" w:rsidP="00502E57">
            <w:pPr>
              <w:rPr>
                <w:rStyle w:val="CodeSnippet"/>
              </w:rPr>
            </w:pPr>
            <w:r w:rsidRPr="009B5610">
              <w:rPr>
                <w:rStyle w:val="CodeSnippet"/>
              </w:rPr>
              <w:t xml:space="preserve">    type: tosca.nodes.</w:t>
            </w:r>
            <w:r>
              <w:rPr>
                <w:rStyle w:val="CodeSnippet"/>
              </w:rPr>
              <w:t>network.</w:t>
            </w:r>
            <w:r w:rsidRPr="009B5610">
              <w:rPr>
                <w:rStyle w:val="CodeSnippet"/>
              </w:rPr>
              <w:t>Port</w:t>
            </w:r>
          </w:p>
          <w:p w14:paraId="1F6FDA25" w14:textId="77777777" w:rsidR="002D57C4" w:rsidRPr="009B5610" w:rsidRDefault="002D57C4" w:rsidP="00502E57">
            <w:pPr>
              <w:rPr>
                <w:rStyle w:val="CodeSnippet"/>
              </w:rPr>
            </w:pPr>
            <w:r w:rsidRPr="009B5610">
              <w:rPr>
                <w:rStyle w:val="CodeSnippet"/>
              </w:rPr>
              <w:t xml:space="preserve">    requirements:</w:t>
            </w:r>
          </w:p>
          <w:p w14:paraId="21107E1B" w14:textId="77777777" w:rsidR="002D57C4" w:rsidRDefault="002D57C4" w:rsidP="00502E57">
            <w:pPr>
              <w:rPr>
                <w:rStyle w:val="CodeSnippet"/>
              </w:rPr>
            </w:pPr>
            <w:r w:rsidRPr="009B5610">
              <w:rPr>
                <w:rStyle w:val="CodeSnippet"/>
              </w:rPr>
              <w:t xml:space="preserve">      - </w:t>
            </w:r>
            <w:r>
              <w:rPr>
                <w:rStyle w:val="CodeSnippet"/>
              </w:rPr>
              <w:t>link</w:t>
            </w:r>
            <w:r w:rsidRPr="009B5610">
              <w:rPr>
                <w:rStyle w:val="CodeSnippet"/>
              </w:rPr>
              <w:t xml:space="preserve">: admin_network </w:t>
            </w:r>
          </w:p>
          <w:p w14:paraId="10C2A249" w14:textId="77777777" w:rsidR="002D57C4" w:rsidRPr="009B5610" w:rsidRDefault="002D57C4" w:rsidP="00502E57">
            <w:pPr>
              <w:rPr>
                <w:rStyle w:val="CodeSnippet"/>
              </w:rPr>
            </w:pPr>
            <w:r>
              <w:rPr>
                <w:rStyle w:val="CodeSnippet"/>
              </w:rPr>
              <w:t xml:space="preserve">      </w:t>
            </w:r>
            <w:r w:rsidRPr="009B5610">
              <w:rPr>
                <w:rStyle w:val="CodeSnippet"/>
              </w:rPr>
              <w:t xml:space="preserve">- </w:t>
            </w:r>
            <w:r>
              <w:rPr>
                <w:rStyle w:val="CodeSnippet"/>
              </w:rPr>
              <w:t>binding</w:t>
            </w:r>
            <w:r w:rsidRPr="009B5610">
              <w:rPr>
                <w:rStyle w:val="CodeSnippet"/>
              </w:rPr>
              <w:t>: frontend</w:t>
            </w:r>
          </w:p>
          <w:p w14:paraId="15D88125" w14:textId="77777777" w:rsidR="002D57C4" w:rsidRDefault="002D57C4" w:rsidP="00502E57">
            <w:pPr>
              <w:rPr>
                <w:rStyle w:val="CodeSnippet"/>
              </w:rPr>
            </w:pPr>
            <w:r w:rsidRPr="009B5610">
              <w:rPr>
                <w:rStyle w:val="CodeSnippet"/>
              </w:rPr>
              <w:t xml:space="preserve">      </w:t>
            </w:r>
          </w:p>
          <w:p w14:paraId="2DDF2BE1" w14:textId="77777777" w:rsidR="002D57C4" w:rsidRPr="009B5610" w:rsidRDefault="002D57C4" w:rsidP="00502E57">
            <w:pPr>
              <w:rPr>
                <w:rStyle w:val="CodeSnippet"/>
              </w:rPr>
            </w:pPr>
            <w:r w:rsidRPr="009B5610">
              <w:rPr>
                <w:rStyle w:val="CodeSnippet"/>
              </w:rPr>
              <w:t xml:space="preserve">  be_admin_net_port:</w:t>
            </w:r>
          </w:p>
          <w:p w14:paraId="65A31C7F" w14:textId="77777777" w:rsidR="002D57C4" w:rsidRPr="009B5610" w:rsidRDefault="002D57C4" w:rsidP="00502E57">
            <w:pPr>
              <w:rPr>
                <w:rStyle w:val="CodeSnippet"/>
              </w:rPr>
            </w:pPr>
            <w:r w:rsidRPr="009B5610">
              <w:rPr>
                <w:rStyle w:val="CodeSnippet"/>
              </w:rPr>
              <w:t xml:space="preserve">    type: tosca.nodes.</w:t>
            </w:r>
            <w:r>
              <w:rPr>
                <w:rStyle w:val="CodeSnippet"/>
              </w:rPr>
              <w:t>network.</w:t>
            </w:r>
            <w:r w:rsidRPr="009B5610">
              <w:rPr>
                <w:rStyle w:val="CodeSnippet"/>
              </w:rPr>
              <w:t>Port</w:t>
            </w:r>
          </w:p>
          <w:p w14:paraId="3D891219" w14:textId="77777777" w:rsidR="002D57C4" w:rsidRPr="009B5610" w:rsidRDefault="002D57C4" w:rsidP="00502E57">
            <w:pPr>
              <w:rPr>
                <w:rStyle w:val="CodeSnippet"/>
              </w:rPr>
            </w:pPr>
            <w:r w:rsidRPr="009B5610">
              <w:rPr>
                <w:rStyle w:val="CodeSnippet"/>
              </w:rPr>
              <w:t xml:space="preserve">    properties:</w:t>
            </w:r>
          </w:p>
          <w:p w14:paraId="4E881A61" w14:textId="77777777" w:rsidR="002D57C4" w:rsidRPr="009B5610" w:rsidRDefault="002D57C4" w:rsidP="00502E57">
            <w:pPr>
              <w:rPr>
                <w:rStyle w:val="CodeSnippet"/>
              </w:rPr>
            </w:pPr>
            <w:r w:rsidRPr="009B5610">
              <w:rPr>
                <w:rStyle w:val="CodeSnippet"/>
              </w:rPr>
              <w:t xml:space="preserve">       order: 0</w:t>
            </w:r>
          </w:p>
          <w:p w14:paraId="5668D826" w14:textId="77777777" w:rsidR="002D57C4" w:rsidRPr="009B5610" w:rsidRDefault="002D57C4" w:rsidP="00502E57">
            <w:pPr>
              <w:rPr>
                <w:rStyle w:val="CodeSnippet"/>
              </w:rPr>
            </w:pPr>
            <w:r w:rsidRPr="009B5610">
              <w:rPr>
                <w:rStyle w:val="CodeSnippet"/>
              </w:rPr>
              <w:t xml:space="preserve">    requirements:</w:t>
            </w:r>
          </w:p>
          <w:p w14:paraId="0F390CA3" w14:textId="77777777" w:rsidR="002D57C4" w:rsidRDefault="002D57C4" w:rsidP="00502E57">
            <w:pPr>
              <w:rPr>
                <w:rStyle w:val="CodeSnippet"/>
              </w:rPr>
            </w:pPr>
            <w:r w:rsidRPr="009B5610">
              <w:rPr>
                <w:rStyle w:val="CodeSnippet"/>
              </w:rPr>
              <w:t xml:space="preserve">      - </w:t>
            </w:r>
            <w:r>
              <w:rPr>
                <w:rStyle w:val="CodeSnippet"/>
              </w:rPr>
              <w:t>link</w:t>
            </w:r>
            <w:r w:rsidRPr="009B5610">
              <w:rPr>
                <w:rStyle w:val="CodeSnippet"/>
              </w:rPr>
              <w:t xml:space="preserve">: admin_network </w:t>
            </w:r>
          </w:p>
          <w:p w14:paraId="1AA69319" w14:textId="77777777" w:rsidR="002D57C4" w:rsidRPr="009B5610" w:rsidRDefault="002D57C4" w:rsidP="00502E57">
            <w:pPr>
              <w:rPr>
                <w:rStyle w:val="CodeSnippet"/>
              </w:rPr>
            </w:pPr>
            <w:r>
              <w:rPr>
                <w:rStyle w:val="CodeSnippet"/>
              </w:rPr>
              <w:t xml:space="preserve">      </w:t>
            </w:r>
            <w:r w:rsidRPr="009B5610">
              <w:rPr>
                <w:rStyle w:val="CodeSnippet"/>
              </w:rPr>
              <w:t xml:space="preserve">- </w:t>
            </w:r>
            <w:r>
              <w:rPr>
                <w:rStyle w:val="CodeSnippet"/>
              </w:rPr>
              <w:t>binding</w:t>
            </w:r>
            <w:r w:rsidRPr="009B5610">
              <w:rPr>
                <w:rStyle w:val="CodeSnippet"/>
              </w:rPr>
              <w:t>: backend</w:t>
            </w:r>
          </w:p>
          <w:p w14:paraId="0365DD4F" w14:textId="77777777" w:rsidR="002D57C4" w:rsidRPr="009B5610" w:rsidRDefault="002D57C4" w:rsidP="00502E57">
            <w:pPr>
              <w:rPr>
                <w:rStyle w:val="CodeSnippet"/>
              </w:rPr>
            </w:pPr>
            <w:r w:rsidRPr="009B5610">
              <w:rPr>
                <w:rStyle w:val="CodeSnippet"/>
              </w:rPr>
              <w:t xml:space="preserve">      </w:t>
            </w:r>
          </w:p>
          <w:p w14:paraId="75E7CE27" w14:textId="77777777" w:rsidR="002D57C4" w:rsidRPr="009B5610" w:rsidRDefault="002D57C4" w:rsidP="00502E57">
            <w:pPr>
              <w:rPr>
                <w:rStyle w:val="CodeSnippet"/>
              </w:rPr>
            </w:pPr>
            <w:r w:rsidRPr="009B5610">
              <w:rPr>
                <w:rStyle w:val="CodeSnippet"/>
              </w:rPr>
              <w:t xml:space="preserve">  be_data_net_port:</w:t>
            </w:r>
          </w:p>
          <w:p w14:paraId="58DC9FAF" w14:textId="77777777" w:rsidR="002D57C4" w:rsidRPr="009B5610" w:rsidRDefault="002D57C4" w:rsidP="00502E57">
            <w:pPr>
              <w:rPr>
                <w:rStyle w:val="CodeSnippet"/>
              </w:rPr>
            </w:pPr>
            <w:r w:rsidRPr="009B5610">
              <w:rPr>
                <w:rStyle w:val="CodeSnippet"/>
              </w:rPr>
              <w:t xml:space="preserve">    type: tosca.nodes.</w:t>
            </w:r>
            <w:r>
              <w:rPr>
                <w:rStyle w:val="CodeSnippet"/>
              </w:rPr>
              <w:t>network.</w:t>
            </w:r>
            <w:r w:rsidRPr="009B5610">
              <w:rPr>
                <w:rStyle w:val="CodeSnippet"/>
              </w:rPr>
              <w:t>Port</w:t>
            </w:r>
          </w:p>
          <w:p w14:paraId="22E6DD9C" w14:textId="77777777" w:rsidR="002D57C4" w:rsidRPr="009B5610" w:rsidRDefault="002D57C4" w:rsidP="00502E57">
            <w:pPr>
              <w:rPr>
                <w:rStyle w:val="CodeSnippet"/>
              </w:rPr>
            </w:pPr>
            <w:r w:rsidRPr="009B5610">
              <w:rPr>
                <w:rStyle w:val="CodeSnippet"/>
              </w:rPr>
              <w:t xml:space="preserve">    properties:</w:t>
            </w:r>
          </w:p>
          <w:p w14:paraId="0DD065C5" w14:textId="77777777" w:rsidR="002D57C4" w:rsidRPr="009B5610" w:rsidRDefault="002D57C4" w:rsidP="00502E57">
            <w:pPr>
              <w:rPr>
                <w:rStyle w:val="CodeSnippet"/>
              </w:rPr>
            </w:pPr>
            <w:r w:rsidRPr="009B5610">
              <w:rPr>
                <w:rStyle w:val="CodeSnippet"/>
              </w:rPr>
              <w:t xml:space="preserve">       order: 1</w:t>
            </w:r>
          </w:p>
          <w:p w14:paraId="0EDCDD9B" w14:textId="77777777" w:rsidR="002D57C4" w:rsidRPr="009B5610" w:rsidRDefault="002D57C4" w:rsidP="00502E57">
            <w:pPr>
              <w:rPr>
                <w:rStyle w:val="CodeSnippet"/>
              </w:rPr>
            </w:pPr>
            <w:r w:rsidRPr="009B5610">
              <w:rPr>
                <w:rStyle w:val="CodeSnippet"/>
              </w:rPr>
              <w:t xml:space="preserve">    requirements:</w:t>
            </w:r>
          </w:p>
          <w:p w14:paraId="4A2E4F23" w14:textId="77777777" w:rsidR="002D57C4" w:rsidRDefault="002D57C4" w:rsidP="00502E57">
            <w:pPr>
              <w:rPr>
                <w:rStyle w:val="CodeSnippet"/>
              </w:rPr>
            </w:pPr>
            <w:r w:rsidRPr="009B5610">
              <w:rPr>
                <w:rStyle w:val="CodeSnippet"/>
              </w:rPr>
              <w:t xml:space="preserve">      - </w:t>
            </w:r>
            <w:r>
              <w:rPr>
                <w:rStyle w:val="CodeSnippet"/>
              </w:rPr>
              <w:t>link</w:t>
            </w:r>
            <w:r w:rsidRPr="009B5610">
              <w:rPr>
                <w:rStyle w:val="CodeSnippet"/>
              </w:rPr>
              <w:t xml:space="preserve">: data_network </w:t>
            </w:r>
          </w:p>
          <w:p w14:paraId="6D9EC4A8" w14:textId="77777777" w:rsidR="002D57C4" w:rsidRPr="009B5610" w:rsidRDefault="002D57C4" w:rsidP="00502E57">
            <w:pPr>
              <w:rPr>
                <w:rStyle w:val="CodeSnippet"/>
              </w:rPr>
            </w:pPr>
            <w:r>
              <w:rPr>
                <w:rStyle w:val="CodeSnippet"/>
              </w:rPr>
              <w:t xml:space="preserve">     </w:t>
            </w:r>
            <w:r w:rsidRPr="009B5610">
              <w:rPr>
                <w:rStyle w:val="CodeSnippet"/>
              </w:rPr>
              <w:t xml:space="preserve"> - </w:t>
            </w:r>
            <w:r>
              <w:rPr>
                <w:rStyle w:val="CodeSnippet"/>
              </w:rPr>
              <w:t>binding</w:t>
            </w:r>
            <w:r w:rsidRPr="009B5610">
              <w:rPr>
                <w:rStyle w:val="CodeSnippet"/>
              </w:rPr>
              <w:t>: backend</w:t>
            </w:r>
          </w:p>
          <w:p w14:paraId="7EEB6427" w14:textId="77777777" w:rsidR="002D57C4" w:rsidRPr="009B5610" w:rsidRDefault="002D57C4" w:rsidP="00502E57">
            <w:pPr>
              <w:rPr>
                <w:rStyle w:val="CodeSnippet"/>
              </w:rPr>
            </w:pPr>
          </w:p>
          <w:p w14:paraId="276E2794" w14:textId="77777777" w:rsidR="002D57C4" w:rsidRPr="009B5610" w:rsidRDefault="002D57C4" w:rsidP="00502E57">
            <w:pPr>
              <w:rPr>
                <w:rStyle w:val="CodeSnippet"/>
              </w:rPr>
            </w:pPr>
            <w:r>
              <w:rPr>
                <w:rStyle w:val="CodeSnippet"/>
              </w:rPr>
              <w:t xml:space="preserve">  </w:t>
            </w:r>
            <w:r w:rsidRPr="009B5610">
              <w:rPr>
                <w:rStyle w:val="CodeSnippet"/>
              </w:rPr>
              <w:t>db_data_net_port:</w:t>
            </w:r>
          </w:p>
          <w:p w14:paraId="47F11289" w14:textId="77777777" w:rsidR="002D57C4" w:rsidRPr="009B5610" w:rsidRDefault="002D57C4" w:rsidP="00502E57">
            <w:pPr>
              <w:rPr>
                <w:rStyle w:val="CodeSnippet"/>
              </w:rPr>
            </w:pPr>
            <w:r w:rsidRPr="009B5610">
              <w:rPr>
                <w:rStyle w:val="CodeSnippet"/>
              </w:rPr>
              <w:t xml:space="preserve">    type: tosca.nodes.</w:t>
            </w:r>
            <w:r>
              <w:rPr>
                <w:rStyle w:val="CodeSnippet"/>
              </w:rPr>
              <w:t>network.</w:t>
            </w:r>
            <w:r w:rsidRPr="009B5610">
              <w:rPr>
                <w:rStyle w:val="CodeSnippet"/>
              </w:rPr>
              <w:t>Port</w:t>
            </w:r>
          </w:p>
          <w:p w14:paraId="0660ED56" w14:textId="77777777" w:rsidR="002D57C4" w:rsidRDefault="002D57C4" w:rsidP="00502E57">
            <w:pPr>
              <w:rPr>
                <w:rStyle w:val="CodeSnippet"/>
              </w:rPr>
            </w:pPr>
            <w:r w:rsidRPr="009B5610">
              <w:rPr>
                <w:rStyle w:val="CodeSnippet"/>
              </w:rPr>
              <w:t xml:space="preserve">    requirements:      </w:t>
            </w:r>
          </w:p>
          <w:p w14:paraId="4F7DAE5E" w14:textId="77777777" w:rsidR="002D57C4" w:rsidRPr="009B5610" w:rsidRDefault="002D57C4" w:rsidP="00502E57">
            <w:pPr>
              <w:rPr>
                <w:rStyle w:val="CodeSnippet"/>
              </w:rPr>
            </w:pPr>
            <w:r>
              <w:rPr>
                <w:rStyle w:val="CodeSnippet"/>
              </w:rPr>
              <w:t xml:space="preserve">      </w:t>
            </w:r>
            <w:r w:rsidRPr="009B5610">
              <w:rPr>
                <w:rStyle w:val="CodeSnippet"/>
              </w:rPr>
              <w:t xml:space="preserve">- </w:t>
            </w:r>
            <w:r>
              <w:rPr>
                <w:rStyle w:val="CodeSnippet"/>
              </w:rPr>
              <w:t>link</w:t>
            </w:r>
            <w:r w:rsidRPr="009B5610">
              <w:rPr>
                <w:rStyle w:val="CodeSnippet"/>
              </w:rPr>
              <w:t>: data_network</w:t>
            </w:r>
          </w:p>
          <w:p w14:paraId="239739D8" w14:textId="77777777" w:rsidR="002D57C4" w:rsidRPr="009B5610" w:rsidRDefault="002D57C4" w:rsidP="00502E57">
            <w:pPr>
              <w:rPr>
                <w:rStyle w:val="CodeSnippet"/>
              </w:rPr>
            </w:pPr>
            <w:r w:rsidRPr="009B5610">
              <w:rPr>
                <w:rStyle w:val="CodeSnippet"/>
              </w:rPr>
              <w:t xml:space="preserve">      - </w:t>
            </w:r>
            <w:r>
              <w:rPr>
                <w:rStyle w:val="CodeSnippet"/>
              </w:rPr>
              <w:t>binding</w:t>
            </w:r>
            <w:r w:rsidRPr="009B5610">
              <w:rPr>
                <w:rStyle w:val="CodeSnippet"/>
              </w:rPr>
              <w:t>: database</w:t>
            </w:r>
          </w:p>
          <w:p w14:paraId="7B92EA4F" w14:textId="77777777" w:rsidR="002D57C4" w:rsidRPr="006824F5" w:rsidRDefault="002D57C4" w:rsidP="00502E57">
            <w:pPr>
              <w:rPr>
                <w:rStyle w:val="CodeSnippet"/>
              </w:rPr>
            </w:pPr>
          </w:p>
        </w:tc>
      </w:tr>
    </w:tbl>
    <w:p w14:paraId="3354A76D" w14:textId="77777777" w:rsidR="002D57C4" w:rsidRDefault="002D57C4" w:rsidP="002D57C4">
      <w:pPr>
        <w:pStyle w:val="Heading3"/>
        <w:numPr>
          <w:ilvl w:val="2"/>
          <w:numId w:val="3"/>
        </w:numPr>
      </w:pPr>
      <w:r>
        <w:lastRenderedPageBreak/>
        <w:t>Option 2: Specifying network requirements within the application’s Service Template</w:t>
      </w:r>
    </w:p>
    <w:p w14:paraId="51A7CDC6" w14:textId="77777777" w:rsidR="002D57C4" w:rsidRDefault="002D57C4" w:rsidP="002D57C4">
      <w:r>
        <w:t>This approach allows the Service Template designer to map an endpoint to a logical network.</w:t>
      </w:r>
    </w:p>
    <w:p w14:paraId="2D8E0238" w14:textId="77777777" w:rsidR="002D57C4" w:rsidRDefault="002D57C4" w:rsidP="002D57C4">
      <w:pPr>
        <w:pStyle w:val="NormalaroundTable"/>
      </w:pPr>
      <w:r>
        <w:t>The use case shown below examines a way to express in the TOSCA YAML service template a typical 3-tier application with their required networking modeling:</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763204AD" w14:textId="77777777" w:rsidTr="00502E57">
        <w:tc>
          <w:tcPr>
            <w:tcW w:w="9576" w:type="dxa"/>
            <w:shd w:val="clear" w:color="auto" w:fill="D9D9D9" w:themeFill="background1" w:themeFillShade="D9"/>
          </w:tcPr>
          <w:p w14:paraId="3BF7D74A" w14:textId="77777777" w:rsidR="002D57C4" w:rsidRPr="001422A0" w:rsidRDefault="002D57C4" w:rsidP="00502E57">
            <w:pPr>
              <w:rPr>
                <w:rStyle w:val="CodeSnippet"/>
              </w:rPr>
            </w:pPr>
            <w:r w:rsidRPr="001422A0">
              <w:rPr>
                <w:rStyle w:val="CodeSnippet"/>
              </w:rPr>
              <w:t>node_templates:</w:t>
            </w:r>
          </w:p>
          <w:p w14:paraId="2E0B0D86" w14:textId="77777777" w:rsidR="002D57C4" w:rsidRPr="001422A0" w:rsidRDefault="002D57C4" w:rsidP="00502E57">
            <w:pPr>
              <w:rPr>
                <w:rStyle w:val="CodeSnippet"/>
              </w:rPr>
            </w:pPr>
            <w:r w:rsidRPr="001422A0">
              <w:rPr>
                <w:rStyle w:val="CodeSnippet"/>
              </w:rPr>
              <w:t xml:space="preserve">  frontend:</w:t>
            </w:r>
          </w:p>
          <w:p w14:paraId="791286C6" w14:textId="77777777" w:rsidR="002D57C4" w:rsidRPr="001422A0" w:rsidRDefault="002D57C4" w:rsidP="00502E57">
            <w:pPr>
              <w:rPr>
                <w:rStyle w:val="CodeSnippet"/>
              </w:rPr>
            </w:pPr>
            <w:r w:rsidRPr="001422A0">
              <w:rPr>
                <w:rStyle w:val="CodeSnippet"/>
              </w:rPr>
              <w:t xml:space="preserve">    type: tosca.nodes.Compute</w:t>
            </w:r>
          </w:p>
          <w:p w14:paraId="56C94381" w14:textId="77777777" w:rsidR="002D57C4" w:rsidRDefault="002D57C4" w:rsidP="00502E57">
            <w:pPr>
              <w:rPr>
                <w:rStyle w:val="CodeSnippet"/>
              </w:rPr>
            </w:pPr>
            <w:r w:rsidRPr="001422A0">
              <w:rPr>
                <w:rStyle w:val="CodeSnippet"/>
              </w:rPr>
              <w:t xml:space="preserve">    properties: # omitted for brevity</w:t>
            </w:r>
          </w:p>
          <w:p w14:paraId="022F8329" w14:textId="77777777" w:rsidR="002D57C4" w:rsidRDefault="002D57C4" w:rsidP="00502E57">
            <w:pPr>
              <w:rPr>
                <w:rStyle w:val="CodeSnippet"/>
              </w:rPr>
            </w:pPr>
            <w:r>
              <w:rPr>
                <w:rStyle w:val="CodeSnippet"/>
              </w:rPr>
              <w:t xml:space="preserve">    requirements:</w:t>
            </w:r>
          </w:p>
          <w:p w14:paraId="73C76075" w14:textId="77777777" w:rsidR="002D57C4" w:rsidRDefault="002D57C4" w:rsidP="00502E57">
            <w:pPr>
              <w:rPr>
                <w:rStyle w:val="CodeSnippet"/>
              </w:rPr>
            </w:pPr>
            <w:r>
              <w:rPr>
                <w:rStyle w:val="CodeSnippet"/>
              </w:rPr>
              <w:t xml:space="preserve">      - network_oam: oam_network</w:t>
            </w:r>
          </w:p>
          <w:p w14:paraId="42CC5AEC" w14:textId="77777777" w:rsidR="002D57C4" w:rsidRPr="001422A0" w:rsidRDefault="002D57C4" w:rsidP="00502E57">
            <w:pPr>
              <w:rPr>
                <w:rStyle w:val="CodeSnippet"/>
              </w:rPr>
            </w:pPr>
            <w:r>
              <w:rPr>
                <w:rStyle w:val="CodeSnippet"/>
              </w:rPr>
              <w:t xml:space="preserve">      - network_admin: admin_network</w:t>
            </w:r>
          </w:p>
          <w:p w14:paraId="34C8E83A" w14:textId="77777777" w:rsidR="002D57C4" w:rsidRPr="001422A0" w:rsidRDefault="002D57C4" w:rsidP="00502E57">
            <w:pPr>
              <w:rPr>
                <w:rStyle w:val="CodeSnippet"/>
              </w:rPr>
            </w:pPr>
            <w:r>
              <w:rPr>
                <w:rStyle w:val="CodeSnippet"/>
              </w:rPr>
              <w:t xml:space="preserve">  </w:t>
            </w:r>
            <w:r w:rsidRPr="001422A0">
              <w:rPr>
                <w:rStyle w:val="CodeSnippet"/>
              </w:rPr>
              <w:t>backend:</w:t>
            </w:r>
          </w:p>
          <w:p w14:paraId="1A81C068" w14:textId="77777777" w:rsidR="002D57C4" w:rsidRPr="001422A0" w:rsidRDefault="002D57C4" w:rsidP="00502E57">
            <w:pPr>
              <w:rPr>
                <w:rStyle w:val="CodeSnippet"/>
              </w:rPr>
            </w:pPr>
            <w:r w:rsidRPr="001422A0">
              <w:rPr>
                <w:rStyle w:val="CodeSnippet"/>
              </w:rPr>
              <w:t xml:space="preserve">    type: tosca.nodes.Compute</w:t>
            </w:r>
          </w:p>
          <w:p w14:paraId="7EBF0642" w14:textId="77777777" w:rsidR="002D57C4" w:rsidRDefault="002D57C4" w:rsidP="00502E57">
            <w:pPr>
              <w:rPr>
                <w:rStyle w:val="CodeSnippet"/>
              </w:rPr>
            </w:pPr>
            <w:r w:rsidRPr="001422A0">
              <w:rPr>
                <w:rStyle w:val="CodeSnippet"/>
              </w:rPr>
              <w:t xml:space="preserve">    properties: # omitted for brevity</w:t>
            </w:r>
          </w:p>
          <w:p w14:paraId="015FFFD3" w14:textId="77777777" w:rsidR="002D57C4" w:rsidRDefault="002D57C4" w:rsidP="00502E57">
            <w:pPr>
              <w:rPr>
                <w:rStyle w:val="CodeSnippet"/>
              </w:rPr>
            </w:pPr>
            <w:r>
              <w:rPr>
                <w:rStyle w:val="CodeSnippet"/>
              </w:rPr>
              <w:t xml:space="preserve">    requirements:</w:t>
            </w:r>
          </w:p>
          <w:p w14:paraId="5AE60037" w14:textId="77777777" w:rsidR="002D57C4" w:rsidRDefault="002D57C4" w:rsidP="00502E57">
            <w:pPr>
              <w:rPr>
                <w:rStyle w:val="CodeSnippet"/>
              </w:rPr>
            </w:pPr>
            <w:r>
              <w:rPr>
                <w:rStyle w:val="CodeSnippet"/>
              </w:rPr>
              <w:t xml:space="preserve">      - network_admin: admin_network </w:t>
            </w:r>
          </w:p>
          <w:p w14:paraId="44A33185" w14:textId="77777777" w:rsidR="002D57C4" w:rsidRDefault="002D57C4" w:rsidP="00502E57">
            <w:pPr>
              <w:rPr>
                <w:rStyle w:val="CodeSnippet"/>
              </w:rPr>
            </w:pPr>
            <w:r>
              <w:rPr>
                <w:rStyle w:val="CodeSnippet"/>
              </w:rPr>
              <w:t xml:space="preserve">      - network_data: data_network</w:t>
            </w:r>
          </w:p>
          <w:p w14:paraId="43AFA411" w14:textId="77777777" w:rsidR="002D57C4" w:rsidRPr="001422A0" w:rsidRDefault="002D57C4" w:rsidP="00502E57">
            <w:pPr>
              <w:rPr>
                <w:rStyle w:val="CodeSnippet"/>
              </w:rPr>
            </w:pPr>
          </w:p>
          <w:p w14:paraId="4435F778" w14:textId="77777777" w:rsidR="002D57C4" w:rsidRPr="001422A0" w:rsidRDefault="002D57C4" w:rsidP="00502E57">
            <w:pPr>
              <w:rPr>
                <w:rStyle w:val="CodeSnippet"/>
              </w:rPr>
            </w:pPr>
            <w:r>
              <w:rPr>
                <w:rStyle w:val="CodeSnippet"/>
              </w:rPr>
              <w:t xml:space="preserve">  </w:t>
            </w:r>
            <w:r w:rsidRPr="001422A0">
              <w:rPr>
                <w:rStyle w:val="CodeSnippet"/>
              </w:rPr>
              <w:t>database:</w:t>
            </w:r>
          </w:p>
          <w:p w14:paraId="65638185" w14:textId="77777777" w:rsidR="002D57C4" w:rsidRPr="001422A0" w:rsidRDefault="002D57C4" w:rsidP="00502E57">
            <w:pPr>
              <w:rPr>
                <w:rStyle w:val="CodeSnippet"/>
              </w:rPr>
            </w:pPr>
            <w:r w:rsidRPr="001422A0">
              <w:rPr>
                <w:rStyle w:val="CodeSnippet"/>
              </w:rPr>
              <w:t xml:space="preserve">    type: tosca.nodes.Compute</w:t>
            </w:r>
          </w:p>
          <w:p w14:paraId="356CBDBC" w14:textId="77777777" w:rsidR="002D57C4" w:rsidRDefault="002D57C4" w:rsidP="00502E57">
            <w:pPr>
              <w:rPr>
                <w:rStyle w:val="CodeSnippet"/>
              </w:rPr>
            </w:pPr>
            <w:r w:rsidRPr="001422A0">
              <w:rPr>
                <w:rStyle w:val="CodeSnippet"/>
              </w:rPr>
              <w:t xml:space="preserve">    properties: # omitted for brevity</w:t>
            </w:r>
          </w:p>
          <w:p w14:paraId="27B796C9" w14:textId="77777777" w:rsidR="002D57C4" w:rsidRDefault="002D57C4" w:rsidP="00502E57">
            <w:pPr>
              <w:rPr>
                <w:rStyle w:val="CodeSnippet"/>
              </w:rPr>
            </w:pPr>
            <w:r>
              <w:rPr>
                <w:rStyle w:val="CodeSnippet"/>
              </w:rPr>
              <w:t xml:space="preserve">    requirements:</w:t>
            </w:r>
          </w:p>
          <w:p w14:paraId="49206D6B" w14:textId="77777777" w:rsidR="002D57C4" w:rsidRDefault="002D57C4" w:rsidP="00502E57">
            <w:pPr>
              <w:rPr>
                <w:rStyle w:val="CodeSnippet"/>
              </w:rPr>
            </w:pPr>
            <w:r>
              <w:rPr>
                <w:rStyle w:val="CodeSnippet"/>
              </w:rPr>
              <w:t xml:space="preserve">      - network_data: data_network </w:t>
            </w:r>
          </w:p>
          <w:p w14:paraId="7C1277E3" w14:textId="77777777" w:rsidR="002D57C4" w:rsidRDefault="002D57C4" w:rsidP="00502E57">
            <w:pPr>
              <w:rPr>
                <w:rStyle w:val="CodeSnippet"/>
              </w:rPr>
            </w:pPr>
          </w:p>
          <w:p w14:paraId="6B8E2D62" w14:textId="77777777" w:rsidR="002D57C4" w:rsidRPr="001422A0" w:rsidRDefault="002D57C4" w:rsidP="00502E57">
            <w:pPr>
              <w:rPr>
                <w:rStyle w:val="CodeSnippet"/>
              </w:rPr>
            </w:pPr>
            <w:r>
              <w:rPr>
                <w:rStyle w:val="CodeSnippet"/>
              </w:rPr>
              <w:t xml:space="preserve">  </w:t>
            </w:r>
            <w:r w:rsidRPr="001422A0">
              <w:rPr>
                <w:rStyle w:val="CodeSnippet"/>
              </w:rPr>
              <w:t>oam_network:</w:t>
            </w:r>
          </w:p>
          <w:p w14:paraId="486FF46C" w14:textId="77777777" w:rsidR="002D57C4" w:rsidRPr="001422A0" w:rsidRDefault="002D57C4" w:rsidP="00502E57">
            <w:pPr>
              <w:rPr>
                <w:rStyle w:val="CodeSnippet"/>
              </w:rPr>
            </w:pPr>
            <w:r w:rsidRPr="001422A0">
              <w:rPr>
                <w:rStyle w:val="CodeSnippet"/>
              </w:rPr>
              <w:t xml:space="preserve">    type: tosca.nodes.</w:t>
            </w:r>
            <w:r>
              <w:rPr>
                <w:rStyle w:val="CodeSnippet"/>
              </w:rPr>
              <w:t>network.</w:t>
            </w:r>
            <w:r w:rsidRPr="001422A0">
              <w:rPr>
                <w:rStyle w:val="CodeSnippet"/>
              </w:rPr>
              <w:t>Network</w:t>
            </w:r>
          </w:p>
          <w:p w14:paraId="0A00BBC3" w14:textId="77777777" w:rsidR="002D57C4" w:rsidRPr="001422A0" w:rsidRDefault="002D57C4" w:rsidP="00502E57">
            <w:pPr>
              <w:rPr>
                <w:rStyle w:val="CodeSnippet"/>
              </w:rPr>
            </w:pPr>
            <w:r w:rsidRPr="001422A0">
              <w:rPr>
                <w:rStyle w:val="CodeSnippet"/>
              </w:rPr>
              <w:t xml:space="preserve">    properties:</w:t>
            </w:r>
          </w:p>
          <w:p w14:paraId="592FEA3A" w14:textId="77777777" w:rsidR="002D57C4" w:rsidRPr="001422A0" w:rsidRDefault="002D57C4" w:rsidP="00502E57">
            <w:pPr>
              <w:rPr>
                <w:rStyle w:val="CodeSnippet"/>
              </w:rPr>
            </w:pPr>
            <w:r w:rsidRPr="001422A0">
              <w:rPr>
                <w:rStyle w:val="CodeSnippet"/>
              </w:rPr>
              <w:t xml:space="preserve">      ip_version:  { get_input: oam_network_ip_version } </w:t>
            </w:r>
          </w:p>
          <w:p w14:paraId="1E398A5D" w14:textId="77777777" w:rsidR="002D57C4" w:rsidRPr="001422A0" w:rsidRDefault="002D57C4" w:rsidP="00502E57">
            <w:pPr>
              <w:rPr>
                <w:rStyle w:val="CodeSnippet"/>
              </w:rPr>
            </w:pPr>
            <w:r w:rsidRPr="001422A0">
              <w:rPr>
                <w:rStyle w:val="CodeSnippet"/>
              </w:rPr>
              <w:t xml:space="preserve">      cidr: { get_input: oam_network_cidr }</w:t>
            </w:r>
          </w:p>
          <w:p w14:paraId="207DDCB7" w14:textId="77777777" w:rsidR="002D57C4" w:rsidRPr="001422A0" w:rsidRDefault="002D57C4" w:rsidP="00502E57">
            <w:pPr>
              <w:rPr>
                <w:rStyle w:val="CodeSnippet"/>
              </w:rPr>
            </w:pPr>
            <w:r w:rsidRPr="001422A0">
              <w:rPr>
                <w:rStyle w:val="CodeSnippet"/>
              </w:rPr>
              <w:t xml:space="preserve">      start_ip: { get_input: oam_network_start_ip }</w:t>
            </w:r>
          </w:p>
          <w:p w14:paraId="17892489" w14:textId="77777777" w:rsidR="002D57C4" w:rsidRDefault="002D57C4" w:rsidP="00502E57">
            <w:pPr>
              <w:rPr>
                <w:rStyle w:val="CodeSnippet"/>
              </w:rPr>
            </w:pPr>
            <w:r w:rsidRPr="001422A0">
              <w:rPr>
                <w:rStyle w:val="CodeSnippet"/>
              </w:rPr>
              <w:t xml:space="preserve">      end_ip: { get_input: oam_network_end_ip }</w:t>
            </w:r>
          </w:p>
          <w:p w14:paraId="034B5D43" w14:textId="77777777" w:rsidR="002D57C4" w:rsidRPr="001422A0" w:rsidRDefault="002D57C4" w:rsidP="00502E57">
            <w:pPr>
              <w:rPr>
                <w:rStyle w:val="CodeSnippet"/>
              </w:rPr>
            </w:pPr>
          </w:p>
          <w:p w14:paraId="7D457D5F" w14:textId="77777777" w:rsidR="002D57C4" w:rsidRPr="001422A0" w:rsidRDefault="002D57C4" w:rsidP="00502E57">
            <w:pPr>
              <w:rPr>
                <w:rStyle w:val="CodeSnippet"/>
              </w:rPr>
            </w:pPr>
            <w:r>
              <w:rPr>
                <w:rStyle w:val="CodeSnippet"/>
              </w:rPr>
              <w:t xml:space="preserve">  </w:t>
            </w:r>
            <w:r w:rsidRPr="001422A0">
              <w:rPr>
                <w:rStyle w:val="CodeSnippet"/>
              </w:rPr>
              <w:t>admin_network:</w:t>
            </w:r>
          </w:p>
          <w:p w14:paraId="6DE7A1E4" w14:textId="77777777" w:rsidR="002D57C4" w:rsidRPr="001422A0" w:rsidRDefault="002D57C4" w:rsidP="00502E57">
            <w:pPr>
              <w:rPr>
                <w:rStyle w:val="CodeSnippet"/>
              </w:rPr>
            </w:pPr>
            <w:r w:rsidRPr="001422A0">
              <w:rPr>
                <w:rStyle w:val="CodeSnippet"/>
              </w:rPr>
              <w:t xml:space="preserve">    type: tosca.nodes.</w:t>
            </w:r>
            <w:r>
              <w:rPr>
                <w:rStyle w:val="CodeSnippet"/>
              </w:rPr>
              <w:t>network.</w:t>
            </w:r>
            <w:r w:rsidRPr="001422A0">
              <w:rPr>
                <w:rStyle w:val="CodeSnippet"/>
              </w:rPr>
              <w:t>Network</w:t>
            </w:r>
          </w:p>
          <w:p w14:paraId="6A3AACD3" w14:textId="77777777" w:rsidR="002D57C4" w:rsidRPr="001422A0" w:rsidRDefault="002D57C4" w:rsidP="00502E57">
            <w:pPr>
              <w:rPr>
                <w:rStyle w:val="CodeSnippet"/>
              </w:rPr>
            </w:pPr>
            <w:r w:rsidRPr="001422A0">
              <w:rPr>
                <w:rStyle w:val="CodeSnippet"/>
              </w:rPr>
              <w:t xml:space="preserve">    properties:</w:t>
            </w:r>
          </w:p>
          <w:p w14:paraId="68050460" w14:textId="77777777" w:rsidR="002D57C4" w:rsidRPr="001422A0" w:rsidRDefault="002D57C4" w:rsidP="00502E57">
            <w:pPr>
              <w:rPr>
                <w:rStyle w:val="CodeSnippet"/>
              </w:rPr>
            </w:pPr>
            <w:r w:rsidRPr="001422A0">
              <w:rPr>
                <w:rStyle w:val="CodeSnippet"/>
              </w:rPr>
              <w:t xml:space="preserve">      ip_version:  { get_input: admin_network_ip_version } </w:t>
            </w:r>
          </w:p>
          <w:p w14:paraId="2385BC08" w14:textId="77777777" w:rsidR="002D57C4" w:rsidRDefault="002D57C4" w:rsidP="00502E57">
            <w:pPr>
              <w:rPr>
                <w:rStyle w:val="CodeSnippet"/>
              </w:rPr>
            </w:pPr>
            <w:r w:rsidRPr="001422A0">
              <w:rPr>
                <w:rStyle w:val="CodeSnippet"/>
              </w:rPr>
              <w:t xml:space="preserve">      dhcp_enabled: { get_input: admin_network_dhcp_enabled }  </w:t>
            </w:r>
          </w:p>
          <w:p w14:paraId="5C8B3A9F" w14:textId="77777777" w:rsidR="002D57C4" w:rsidRPr="001422A0" w:rsidRDefault="002D57C4" w:rsidP="00502E57">
            <w:pPr>
              <w:rPr>
                <w:rStyle w:val="CodeSnippet"/>
              </w:rPr>
            </w:pPr>
          </w:p>
          <w:p w14:paraId="6454DD0C" w14:textId="77777777" w:rsidR="002D57C4" w:rsidRPr="001422A0" w:rsidRDefault="002D57C4" w:rsidP="00502E57">
            <w:pPr>
              <w:rPr>
                <w:rStyle w:val="CodeSnippet"/>
              </w:rPr>
            </w:pPr>
            <w:r>
              <w:rPr>
                <w:rStyle w:val="CodeSnippet"/>
              </w:rPr>
              <w:t xml:space="preserve">  </w:t>
            </w:r>
            <w:r w:rsidRPr="001422A0">
              <w:rPr>
                <w:rStyle w:val="CodeSnippet"/>
              </w:rPr>
              <w:t>data_network:</w:t>
            </w:r>
          </w:p>
          <w:p w14:paraId="26B0F5CB" w14:textId="77777777" w:rsidR="002D57C4" w:rsidRPr="001422A0" w:rsidRDefault="002D57C4" w:rsidP="00502E57">
            <w:pPr>
              <w:rPr>
                <w:rStyle w:val="CodeSnippet"/>
              </w:rPr>
            </w:pPr>
            <w:r w:rsidRPr="001422A0">
              <w:rPr>
                <w:rStyle w:val="CodeSnippet"/>
              </w:rPr>
              <w:t xml:space="preserve">    type: tosca.nodes.</w:t>
            </w:r>
            <w:r>
              <w:rPr>
                <w:rStyle w:val="CodeSnippet"/>
              </w:rPr>
              <w:t>network.</w:t>
            </w:r>
            <w:r w:rsidRPr="001422A0">
              <w:rPr>
                <w:rStyle w:val="CodeSnippet"/>
              </w:rPr>
              <w:t>Network</w:t>
            </w:r>
          </w:p>
          <w:p w14:paraId="6DD23DD1" w14:textId="77777777" w:rsidR="002D57C4" w:rsidRPr="001422A0" w:rsidRDefault="002D57C4" w:rsidP="00502E57">
            <w:pPr>
              <w:rPr>
                <w:rStyle w:val="CodeSnippet"/>
              </w:rPr>
            </w:pPr>
            <w:r w:rsidRPr="001422A0">
              <w:rPr>
                <w:rStyle w:val="CodeSnippet"/>
              </w:rPr>
              <w:t xml:space="preserve">    properties:</w:t>
            </w:r>
          </w:p>
          <w:p w14:paraId="359A694C" w14:textId="77777777" w:rsidR="002D57C4" w:rsidRPr="001422A0" w:rsidRDefault="002D57C4" w:rsidP="00502E57">
            <w:pPr>
              <w:rPr>
                <w:rStyle w:val="CodeSnippet"/>
              </w:rPr>
            </w:pPr>
            <w:r w:rsidRPr="001422A0">
              <w:rPr>
                <w:rStyle w:val="CodeSnippet"/>
              </w:rPr>
              <w:lastRenderedPageBreak/>
              <w:tab/>
              <w:t xml:space="preserve">ip_version:  { get_input: data_network_ip_version } </w:t>
            </w:r>
          </w:p>
          <w:p w14:paraId="7FC65183" w14:textId="77777777" w:rsidR="002D57C4" w:rsidRPr="006824F5" w:rsidRDefault="002D57C4" w:rsidP="00502E57">
            <w:pPr>
              <w:rPr>
                <w:rStyle w:val="CodeSnippet"/>
              </w:rPr>
            </w:pPr>
            <w:r>
              <w:rPr>
                <w:rStyle w:val="CodeSnippet"/>
              </w:rPr>
              <w:t xml:space="preserve">       </w:t>
            </w:r>
            <w:r w:rsidRPr="001422A0">
              <w:rPr>
                <w:rStyle w:val="CodeSnippet"/>
              </w:rPr>
              <w:t xml:space="preserve">cidr: { get_input: data_network_cidr } </w:t>
            </w:r>
          </w:p>
        </w:tc>
      </w:tr>
    </w:tbl>
    <w:p w14:paraId="77EA44E0" w14:textId="77777777" w:rsidR="002D57C4" w:rsidRDefault="002D57C4" w:rsidP="002D57C4"/>
    <w:p w14:paraId="71613218" w14:textId="77777777" w:rsidR="002D57C4" w:rsidRDefault="002D57C4" w:rsidP="002D57C4">
      <w:pPr>
        <w:pStyle w:val="Heading1"/>
        <w:numPr>
          <w:ilvl w:val="0"/>
          <w:numId w:val="3"/>
        </w:numPr>
      </w:pPr>
      <w:bookmarkStart w:id="631" w:name="_Toc302251728"/>
      <w:bookmarkStart w:id="632" w:name="_Toc445238282"/>
      <w:r>
        <w:lastRenderedPageBreak/>
        <w:t>Non-normative type definitions</w:t>
      </w:r>
      <w:bookmarkEnd w:id="631"/>
      <w:bookmarkEnd w:id="632"/>
    </w:p>
    <w:p w14:paraId="38CBB223" w14:textId="77777777" w:rsidR="002D57C4" w:rsidRDefault="002D57C4" w:rsidP="002D57C4">
      <w:r>
        <w:t xml:space="preserve">This section defines </w:t>
      </w:r>
      <w:r w:rsidRPr="004C37D6">
        <w:rPr>
          <w:b/>
        </w:rPr>
        <w:t>non-normative</w:t>
      </w:r>
      <w:r>
        <w:t xml:space="preserve"> types which are used only in examples and use cases in this specification and are included only for completeness for the reader. Implementations of this specification are not required to support these types for conformance.</w:t>
      </w:r>
    </w:p>
    <w:p w14:paraId="797DC672" w14:textId="77777777" w:rsidR="002D57C4" w:rsidRDefault="002D57C4" w:rsidP="002D57C4">
      <w:pPr>
        <w:pStyle w:val="Heading2"/>
        <w:numPr>
          <w:ilvl w:val="1"/>
          <w:numId w:val="3"/>
        </w:numPr>
      </w:pPr>
      <w:bookmarkStart w:id="633" w:name="_Toc412210274"/>
      <w:bookmarkStart w:id="634" w:name="_Toc412211504"/>
      <w:bookmarkStart w:id="635" w:name="_Toc412554592"/>
      <w:bookmarkStart w:id="636" w:name="_Toc412640318"/>
      <w:bookmarkStart w:id="637" w:name="_Toc412210275"/>
      <w:bookmarkStart w:id="638" w:name="_Toc412211505"/>
      <w:bookmarkStart w:id="639" w:name="_Toc412554593"/>
      <w:bookmarkStart w:id="640" w:name="_Toc412640319"/>
      <w:bookmarkStart w:id="641" w:name="_Toc412210276"/>
      <w:bookmarkStart w:id="642" w:name="_Toc412211506"/>
      <w:bookmarkStart w:id="643" w:name="_Toc412554594"/>
      <w:bookmarkStart w:id="644" w:name="_Toc412640320"/>
      <w:bookmarkStart w:id="645" w:name="_Toc412210277"/>
      <w:bookmarkStart w:id="646" w:name="_Toc412211507"/>
      <w:bookmarkStart w:id="647" w:name="_Toc412554595"/>
      <w:bookmarkStart w:id="648" w:name="_Toc412640321"/>
      <w:bookmarkStart w:id="649" w:name="_Toc412210290"/>
      <w:bookmarkStart w:id="650" w:name="_Toc412211520"/>
      <w:bookmarkStart w:id="651" w:name="_Toc412554608"/>
      <w:bookmarkStart w:id="652" w:name="_Toc412640334"/>
      <w:bookmarkStart w:id="653" w:name="_Toc302251729"/>
      <w:bookmarkStart w:id="654" w:name="_Toc445238283"/>
      <w:bookmarkStart w:id="655" w:name="_Toc397688820"/>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r>
        <w:t>Artifact Types</w:t>
      </w:r>
      <w:bookmarkEnd w:id="653"/>
      <w:bookmarkEnd w:id="654"/>
    </w:p>
    <w:p w14:paraId="69330C88" w14:textId="77777777" w:rsidR="002D57C4" w:rsidRPr="003167E6" w:rsidRDefault="002D57C4" w:rsidP="002D57C4">
      <w:r>
        <w:t xml:space="preserve">This section contains </w:t>
      </w:r>
      <w:r w:rsidRPr="003167E6">
        <w:t xml:space="preserve">are non-normative </w:t>
      </w:r>
      <w:r>
        <w:t>Artifact T</w:t>
      </w:r>
      <w:r w:rsidRPr="003167E6">
        <w:t xml:space="preserve">ypes used in use cases and examples.  </w:t>
      </w:r>
    </w:p>
    <w:p w14:paraId="6674A6D4" w14:textId="77777777" w:rsidR="002D57C4" w:rsidRDefault="002D57C4" w:rsidP="002D57C4">
      <w:pPr>
        <w:pStyle w:val="Heading3"/>
        <w:numPr>
          <w:ilvl w:val="2"/>
          <w:numId w:val="3"/>
        </w:numPr>
      </w:pPr>
      <w:r>
        <w:t>tosca.artifacts.Deployment.Image.Container.Docker</w:t>
      </w:r>
    </w:p>
    <w:p w14:paraId="243102A9" w14:textId="77777777" w:rsidR="002D57C4" w:rsidRDefault="002D57C4" w:rsidP="002D57C4">
      <w:r>
        <w:t xml:space="preserve">This artifact represents a Docker “image” (a TOSCA deployment artifact type) which is a binary comprised of one or more (a union of read-only and read-write) layers created from snapshots within the underlying Docker </w:t>
      </w:r>
      <w:r>
        <w:rPr>
          <w:rStyle w:val="Strong"/>
        </w:rPr>
        <w:t>Union File System.</w:t>
      </w:r>
    </w:p>
    <w:p w14:paraId="073FD99A"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30B01D87" w14:textId="77777777" w:rsidTr="00502E57">
        <w:tc>
          <w:tcPr>
            <w:tcW w:w="9576" w:type="dxa"/>
            <w:shd w:val="clear" w:color="auto" w:fill="D9D9D9" w:themeFill="background1" w:themeFillShade="D9"/>
          </w:tcPr>
          <w:p w14:paraId="378B9202" w14:textId="77777777" w:rsidR="002D57C4" w:rsidRPr="00A65751" w:rsidRDefault="002D57C4" w:rsidP="00502E57">
            <w:pPr>
              <w:rPr>
                <w:rStyle w:val="CodeSnippet"/>
                <w:noProof/>
              </w:rPr>
            </w:pPr>
            <w:r w:rsidRPr="00A65751">
              <w:rPr>
                <w:rStyle w:val="CodeSnippet"/>
                <w:noProof/>
              </w:rPr>
              <w:t>tosca.artifacts.</w:t>
            </w:r>
            <w:r>
              <w:rPr>
                <w:rStyle w:val="CodeSnippet"/>
                <w:noProof/>
              </w:rPr>
              <w:t>Deployment</w:t>
            </w:r>
            <w:r w:rsidRPr="00A65751">
              <w:rPr>
                <w:rStyle w:val="CodeSnippet"/>
                <w:noProof/>
              </w:rPr>
              <w:t>.</w:t>
            </w:r>
            <w:r>
              <w:rPr>
                <w:rStyle w:val="CodeSnippet"/>
                <w:noProof/>
              </w:rPr>
              <w:t>Image.Container.</w:t>
            </w:r>
            <w:r w:rsidRPr="00A65751">
              <w:rPr>
                <w:rStyle w:val="CodeSnippet"/>
                <w:noProof/>
              </w:rPr>
              <w:t>Docker</w:t>
            </w:r>
            <w:r>
              <w:rPr>
                <w:rStyle w:val="CodeSnippet"/>
                <w:noProof/>
              </w:rPr>
              <w:t>:</w:t>
            </w:r>
          </w:p>
          <w:p w14:paraId="006D1EE3" w14:textId="77777777" w:rsidR="002D57C4" w:rsidRPr="00A65751" w:rsidRDefault="002D57C4" w:rsidP="00502E57">
            <w:pPr>
              <w:rPr>
                <w:rStyle w:val="CodeSnippet"/>
                <w:noProof/>
              </w:rPr>
            </w:pPr>
            <w:r w:rsidRPr="00A65751">
              <w:rPr>
                <w:rStyle w:val="CodeSnippet"/>
                <w:noProof/>
              </w:rPr>
              <w:t xml:space="preserve">  derived_from: </w:t>
            </w:r>
            <w:hyperlink w:anchor="DEFN_TYPE_ARTIFACTS_DEPLOYMENT_IMAGE" w:history="1">
              <w:r w:rsidRPr="00F01C83">
                <w:rPr>
                  <w:rStyle w:val="Hyperlink"/>
                  <w:rFonts w:ascii="Consolas" w:hAnsi="Consolas"/>
                  <w:noProof/>
                </w:rPr>
                <w:t>tosca.artifacts.Deployment.Image</w:t>
              </w:r>
            </w:hyperlink>
          </w:p>
          <w:p w14:paraId="75469ADE" w14:textId="77777777" w:rsidR="002D57C4" w:rsidRPr="006824F5" w:rsidRDefault="002D57C4" w:rsidP="00502E57">
            <w:pPr>
              <w:rPr>
                <w:rStyle w:val="CodeSnippet"/>
                <w:noProof/>
              </w:rPr>
            </w:pPr>
            <w:r>
              <w:rPr>
                <w:rStyle w:val="CodeSnippet"/>
                <w:noProof/>
              </w:rPr>
              <w:t xml:space="preserve">  description: Docker Container Image</w:t>
            </w:r>
          </w:p>
        </w:tc>
      </w:tr>
    </w:tbl>
    <w:p w14:paraId="6F699231" w14:textId="77777777" w:rsidR="002D57C4" w:rsidRDefault="002D57C4" w:rsidP="002D57C4">
      <w:pPr>
        <w:pStyle w:val="Heading3"/>
        <w:numPr>
          <w:ilvl w:val="2"/>
          <w:numId w:val="3"/>
        </w:numPr>
      </w:pPr>
      <w:bookmarkStart w:id="656" w:name="DEFN_TYPE_ARTIFACTS_DEPLOY_IMAGE_VM_ISO"/>
      <w:r>
        <w:t>tosca.artifacts.Deployment.Image.VM.ISO</w:t>
      </w:r>
    </w:p>
    <w:bookmarkEnd w:id="656"/>
    <w:p w14:paraId="401A4CF3" w14:textId="77777777" w:rsidR="002D57C4" w:rsidRDefault="002D57C4" w:rsidP="002D57C4">
      <w:r>
        <w:t>A Virtual Machine (VM) formatted as an ISO standard disk image.</w:t>
      </w:r>
    </w:p>
    <w:p w14:paraId="4C06D686"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7BCD3767" w14:textId="77777777" w:rsidTr="00502E57">
        <w:tc>
          <w:tcPr>
            <w:tcW w:w="9576" w:type="dxa"/>
            <w:shd w:val="clear" w:color="auto" w:fill="D9D9D9" w:themeFill="background1" w:themeFillShade="D9"/>
          </w:tcPr>
          <w:p w14:paraId="3D60C120" w14:textId="77777777" w:rsidR="002D57C4" w:rsidRPr="00A65751" w:rsidRDefault="002D57C4" w:rsidP="00502E57">
            <w:pPr>
              <w:rPr>
                <w:rStyle w:val="CodeSnippet"/>
                <w:noProof/>
              </w:rPr>
            </w:pPr>
            <w:r w:rsidRPr="00A65751">
              <w:rPr>
                <w:rStyle w:val="CodeSnippet"/>
                <w:noProof/>
              </w:rPr>
              <w:t>tosca.artifacts.</w:t>
            </w:r>
            <w:r>
              <w:rPr>
                <w:rStyle w:val="CodeSnippet"/>
                <w:noProof/>
              </w:rPr>
              <w:t>Deployment.Image.VM.ISO:</w:t>
            </w:r>
          </w:p>
          <w:p w14:paraId="43DDB86C" w14:textId="77777777" w:rsidR="002D57C4" w:rsidRPr="00A65751" w:rsidRDefault="002D57C4" w:rsidP="00502E57">
            <w:pPr>
              <w:rPr>
                <w:rStyle w:val="CodeSnippet"/>
                <w:noProof/>
              </w:rPr>
            </w:pPr>
            <w:r w:rsidRPr="00A65751">
              <w:rPr>
                <w:rStyle w:val="CodeSnippet"/>
                <w:noProof/>
              </w:rPr>
              <w:t xml:space="preserve">  derived_from: </w:t>
            </w:r>
            <w:hyperlink w:anchor="DEFN_TYPE_ARTIFACTS_DEPLOY_IMAGE_VM" w:history="1">
              <w:r w:rsidRPr="001E5109">
                <w:rPr>
                  <w:rStyle w:val="Hyperlink"/>
                  <w:rFonts w:ascii="Consolas" w:hAnsi="Consolas"/>
                  <w:noProof/>
                </w:rPr>
                <w:t>tosca.artifacts.Deployment.Image.VM</w:t>
              </w:r>
            </w:hyperlink>
          </w:p>
          <w:p w14:paraId="2BF8F23C" w14:textId="77777777" w:rsidR="002D57C4" w:rsidRDefault="002D57C4" w:rsidP="00502E57">
            <w:pPr>
              <w:rPr>
                <w:rStyle w:val="CodeSnippet"/>
                <w:noProof/>
              </w:rPr>
            </w:pPr>
            <w:r>
              <w:rPr>
                <w:rStyle w:val="CodeSnippet"/>
                <w:noProof/>
              </w:rPr>
              <w:t xml:space="preserve">  description: Virtual Machine (VM) image in ISO disk format</w:t>
            </w:r>
          </w:p>
          <w:p w14:paraId="0871A9F6" w14:textId="77777777" w:rsidR="002D57C4" w:rsidRPr="004B0282" w:rsidRDefault="002D57C4" w:rsidP="00502E57">
            <w:pPr>
              <w:rPr>
                <w:rStyle w:val="CodeSnippet"/>
              </w:rPr>
            </w:pPr>
            <w:r w:rsidRPr="004B0282">
              <w:rPr>
                <w:rStyle w:val="CodeSnippet"/>
              </w:rPr>
              <w:t xml:space="preserve">  mime_type: application/octet-stream</w:t>
            </w:r>
          </w:p>
          <w:p w14:paraId="0B9204C2" w14:textId="77777777" w:rsidR="002D57C4" w:rsidRPr="006824F5" w:rsidRDefault="002D57C4" w:rsidP="00502E57">
            <w:pPr>
              <w:rPr>
                <w:rStyle w:val="CodeSnippet"/>
                <w:noProof/>
              </w:rPr>
            </w:pPr>
            <w:r w:rsidRPr="004B0282">
              <w:rPr>
                <w:rStyle w:val="CodeSnippet"/>
              </w:rPr>
              <w:t xml:space="preserve">  file_ext: [ iso ]</w:t>
            </w:r>
          </w:p>
        </w:tc>
      </w:tr>
    </w:tbl>
    <w:p w14:paraId="0AD35BB7" w14:textId="77777777" w:rsidR="002D57C4" w:rsidRDefault="002D57C4" w:rsidP="002D57C4">
      <w:pPr>
        <w:pStyle w:val="Heading3"/>
        <w:numPr>
          <w:ilvl w:val="2"/>
          <w:numId w:val="3"/>
        </w:numPr>
      </w:pPr>
      <w:r>
        <w:t>tosca.artifacts.Deployment.Image.VM.QCOW2</w:t>
      </w:r>
    </w:p>
    <w:p w14:paraId="6972212B" w14:textId="77777777" w:rsidR="002D57C4" w:rsidRDefault="002D57C4" w:rsidP="002D57C4">
      <w:r>
        <w:t xml:space="preserve">A Virtual Machine (VM) formatted as a </w:t>
      </w:r>
      <w:r>
        <w:rPr>
          <w:rFonts w:ascii="Verdana" w:hAnsi="Verdana"/>
          <w:color w:val="000000"/>
          <w:szCs w:val="20"/>
        </w:rPr>
        <w:t xml:space="preserve">QEMU emulator version 2 </w:t>
      </w:r>
      <w:r>
        <w:t>standard disk image.</w:t>
      </w:r>
    </w:p>
    <w:p w14:paraId="5A6F5678"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F4DC2B1" w14:textId="77777777" w:rsidTr="00502E57">
        <w:tc>
          <w:tcPr>
            <w:tcW w:w="9576" w:type="dxa"/>
            <w:shd w:val="clear" w:color="auto" w:fill="D9D9D9" w:themeFill="background1" w:themeFillShade="D9"/>
          </w:tcPr>
          <w:p w14:paraId="7C55305A" w14:textId="77777777" w:rsidR="002D57C4" w:rsidRPr="00A65751" w:rsidRDefault="002D57C4" w:rsidP="00502E57">
            <w:pPr>
              <w:rPr>
                <w:rStyle w:val="CodeSnippet"/>
                <w:noProof/>
              </w:rPr>
            </w:pPr>
            <w:r w:rsidRPr="00A65751">
              <w:rPr>
                <w:rStyle w:val="CodeSnippet"/>
                <w:noProof/>
              </w:rPr>
              <w:t>tosca.artifacts.</w:t>
            </w:r>
            <w:r>
              <w:rPr>
                <w:rStyle w:val="CodeSnippet"/>
                <w:noProof/>
              </w:rPr>
              <w:t>Deployment.Image.VM.QCOW2:</w:t>
            </w:r>
          </w:p>
          <w:p w14:paraId="6B2CE913" w14:textId="77777777" w:rsidR="002D57C4" w:rsidRPr="00A65751" w:rsidRDefault="002D57C4" w:rsidP="00502E57">
            <w:pPr>
              <w:rPr>
                <w:rStyle w:val="CodeSnippet"/>
                <w:noProof/>
              </w:rPr>
            </w:pPr>
            <w:r w:rsidRPr="00A65751">
              <w:rPr>
                <w:rStyle w:val="CodeSnippet"/>
                <w:noProof/>
              </w:rPr>
              <w:t xml:space="preserve">  derived_from: </w:t>
            </w:r>
            <w:hyperlink w:anchor="DEFN_TYPE_ARTIFACTS_DEPLOY_IMAGE_VM" w:history="1">
              <w:r w:rsidRPr="001E5109">
                <w:rPr>
                  <w:rStyle w:val="Hyperlink"/>
                  <w:rFonts w:ascii="Consolas" w:hAnsi="Consolas"/>
                  <w:noProof/>
                </w:rPr>
                <w:t>tosca.artifacts.Deployment.Image.VM</w:t>
              </w:r>
            </w:hyperlink>
          </w:p>
          <w:p w14:paraId="34F66BD3" w14:textId="77777777" w:rsidR="002D57C4" w:rsidRDefault="002D57C4" w:rsidP="00502E57">
            <w:pPr>
              <w:rPr>
                <w:rStyle w:val="CodeSnippet"/>
                <w:noProof/>
              </w:rPr>
            </w:pPr>
            <w:r>
              <w:rPr>
                <w:rStyle w:val="CodeSnippet"/>
                <w:noProof/>
              </w:rPr>
              <w:t xml:space="preserve">  description: Virtual Machine (VM) image in QCOW v2 standard disk format</w:t>
            </w:r>
          </w:p>
          <w:p w14:paraId="6C93431C" w14:textId="77777777" w:rsidR="002D57C4" w:rsidRDefault="002D57C4" w:rsidP="00502E57">
            <w:pPr>
              <w:rPr>
                <w:rStyle w:val="CodeSnippet"/>
                <w:noProof/>
              </w:rPr>
            </w:pPr>
            <w:r>
              <w:rPr>
                <w:rStyle w:val="CodeSnippet"/>
                <w:noProof/>
              </w:rPr>
              <w:t xml:space="preserve">  mime_type: </w:t>
            </w:r>
            <w:r w:rsidRPr="004B0282">
              <w:rPr>
                <w:rStyle w:val="CodeSnippet"/>
                <w:noProof/>
              </w:rPr>
              <w:t>application/octet-stream</w:t>
            </w:r>
          </w:p>
          <w:p w14:paraId="6882719F" w14:textId="77777777" w:rsidR="002D57C4" w:rsidRPr="006824F5" w:rsidRDefault="002D57C4" w:rsidP="00502E57">
            <w:pPr>
              <w:rPr>
                <w:rStyle w:val="CodeSnippet"/>
                <w:noProof/>
              </w:rPr>
            </w:pPr>
            <w:r>
              <w:rPr>
                <w:rStyle w:val="CodeSnippet"/>
                <w:noProof/>
              </w:rPr>
              <w:t xml:space="preserve">  file_ext: [ qcow2 ]</w:t>
            </w:r>
          </w:p>
        </w:tc>
      </w:tr>
    </w:tbl>
    <w:p w14:paraId="1532E9A7" w14:textId="77777777" w:rsidR="002D57C4" w:rsidRDefault="002D57C4" w:rsidP="002D57C4">
      <w:pPr>
        <w:pStyle w:val="Heading2"/>
        <w:numPr>
          <w:ilvl w:val="1"/>
          <w:numId w:val="3"/>
        </w:numPr>
      </w:pPr>
      <w:bookmarkStart w:id="657" w:name="_Toc302251730"/>
      <w:bookmarkStart w:id="658" w:name="_Toc445238284"/>
      <w:r>
        <w:t>Capability Types</w:t>
      </w:r>
      <w:bookmarkEnd w:id="657"/>
      <w:bookmarkEnd w:id="658"/>
    </w:p>
    <w:p w14:paraId="5D3A6E21" w14:textId="77777777" w:rsidR="002D57C4" w:rsidRPr="003167E6" w:rsidRDefault="002D57C4" w:rsidP="002D57C4">
      <w:r w:rsidRPr="003167E6">
        <w:t xml:space="preserve">This section contains are non-normative </w:t>
      </w:r>
      <w:r>
        <w:t>Capability T</w:t>
      </w:r>
      <w:r w:rsidRPr="003167E6">
        <w:t xml:space="preserve">ypes used in use cases and examples.  </w:t>
      </w:r>
    </w:p>
    <w:p w14:paraId="259FC640" w14:textId="77777777" w:rsidR="002D57C4" w:rsidRDefault="002D57C4" w:rsidP="002D57C4">
      <w:pPr>
        <w:pStyle w:val="Heading3"/>
        <w:numPr>
          <w:ilvl w:val="2"/>
          <w:numId w:val="3"/>
        </w:numPr>
      </w:pPr>
      <w:r>
        <w:lastRenderedPageBreak/>
        <w:t>tosca.capabilities.Container.Docker</w:t>
      </w:r>
    </w:p>
    <w:p w14:paraId="7D854C0E" w14:textId="77777777" w:rsidR="002D57C4" w:rsidRDefault="002D57C4" w:rsidP="002D57C4">
      <w:pPr>
        <w:pStyle w:val="NormalaroundTable"/>
      </w:pPr>
      <w:r w:rsidRPr="00F752A2">
        <w:t xml:space="preserve">The </w:t>
      </w:r>
      <w:r w:rsidRPr="00117D36">
        <w:t>type</w:t>
      </w:r>
      <w:r w:rsidRPr="00F752A2">
        <w:t xml:space="preserve"> </w:t>
      </w:r>
      <w:r>
        <w:t>indicates capabilities of a Docker runtime environment (client)</w:t>
      </w:r>
      <w:r w:rsidRPr="00F752A2">
        <w: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84"/>
        <w:gridCol w:w="7095"/>
      </w:tblGrid>
      <w:tr w:rsidR="002D57C4" w:rsidRPr="004279F4" w14:paraId="2A4F7BA0" w14:textId="77777777" w:rsidTr="00502E57">
        <w:tc>
          <w:tcPr>
            <w:tcW w:w="1177" w:type="pct"/>
            <w:shd w:val="clear" w:color="auto" w:fill="D9D9D9"/>
          </w:tcPr>
          <w:p w14:paraId="7DC3A7DF" w14:textId="77777777" w:rsidR="002D57C4" w:rsidRPr="00422683" w:rsidRDefault="002D57C4" w:rsidP="00502E57">
            <w:pPr>
              <w:pStyle w:val="TableText-Heading"/>
            </w:pPr>
            <w:r w:rsidRPr="00422683">
              <w:t>Shorthand Name</w:t>
            </w:r>
          </w:p>
        </w:tc>
        <w:tc>
          <w:tcPr>
            <w:tcW w:w="3823" w:type="pct"/>
          </w:tcPr>
          <w:p w14:paraId="560C20B4" w14:textId="77777777" w:rsidR="002D57C4" w:rsidRPr="005A5497" w:rsidRDefault="002D57C4" w:rsidP="00502E57">
            <w:pPr>
              <w:pStyle w:val="TableText"/>
              <w:rPr>
                <w:noProof/>
              </w:rPr>
            </w:pPr>
            <w:r>
              <w:rPr>
                <w:noProof/>
              </w:rPr>
              <w:t>Container.Docker</w:t>
            </w:r>
          </w:p>
        </w:tc>
      </w:tr>
      <w:tr w:rsidR="002D57C4" w:rsidRPr="004279F4" w14:paraId="6AC4AA76" w14:textId="77777777" w:rsidTr="00502E57">
        <w:tc>
          <w:tcPr>
            <w:tcW w:w="1177" w:type="pct"/>
            <w:shd w:val="clear" w:color="auto" w:fill="D9D9D9"/>
          </w:tcPr>
          <w:p w14:paraId="4646619F" w14:textId="77777777" w:rsidR="002D57C4" w:rsidRPr="00422683" w:rsidRDefault="002D57C4" w:rsidP="00502E57">
            <w:pPr>
              <w:pStyle w:val="TableText-Heading"/>
            </w:pPr>
            <w:r w:rsidRPr="00422683">
              <w:t>Type Qualified Name</w:t>
            </w:r>
          </w:p>
        </w:tc>
        <w:tc>
          <w:tcPr>
            <w:tcW w:w="3823" w:type="pct"/>
          </w:tcPr>
          <w:p w14:paraId="151BE8F5" w14:textId="77777777" w:rsidR="002D57C4" w:rsidRDefault="002D57C4" w:rsidP="00502E57">
            <w:pPr>
              <w:pStyle w:val="TableText"/>
              <w:rPr>
                <w:noProof/>
              </w:rPr>
            </w:pPr>
            <w:r>
              <w:rPr>
                <w:noProof/>
              </w:rPr>
              <w:t>tosca:Container.Docker</w:t>
            </w:r>
          </w:p>
        </w:tc>
      </w:tr>
      <w:tr w:rsidR="002D57C4" w:rsidRPr="004279F4" w14:paraId="15F32A2E" w14:textId="77777777" w:rsidTr="00502E57">
        <w:tc>
          <w:tcPr>
            <w:tcW w:w="1177" w:type="pct"/>
            <w:shd w:val="clear" w:color="auto" w:fill="D9D9D9"/>
          </w:tcPr>
          <w:p w14:paraId="15CC5832" w14:textId="77777777" w:rsidR="002D57C4" w:rsidRPr="00422683" w:rsidRDefault="002D57C4" w:rsidP="00502E57">
            <w:pPr>
              <w:pStyle w:val="TableText-Heading"/>
            </w:pPr>
            <w:r w:rsidRPr="00422683">
              <w:t>Type URI</w:t>
            </w:r>
          </w:p>
        </w:tc>
        <w:tc>
          <w:tcPr>
            <w:tcW w:w="3823" w:type="pct"/>
          </w:tcPr>
          <w:p w14:paraId="5B603C38" w14:textId="77777777" w:rsidR="002D57C4" w:rsidRPr="001C038A" w:rsidRDefault="002D57C4" w:rsidP="00502E57">
            <w:pPr>
              <w:pStyle w:val="TableText"/>
            </w:pPr>
            <w:r w:rsidRPr="001C038A">
              <w:t>tosca.</w:t>
            </w:r>
            <w:r>
              <w:t>capabilities</w:t>
            </w:r>
            <w:r w:rsidRPr="001C038A">
              <w:t>.</w:t>
            </w:r>
            <w:r>
              <w:t>Container.Docker</w:t>
            </w:r>
          </w:p>
        </w:tc>
      </w:tr>
    </w:tbl>
    <w:p w14:paraId="2CA5E787"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82"/>
        <w:gridCol w:w="981"/>
        <w:gridCol w:w="884"/>
        <w:gridCol w:w="1771"/>
        <w:gridCol w:w="4832"/>
      </w:tblGrid>
      <w:tr w:rsidR="002D57C4" w:rsidRPr="00E5427A" w14:paraId="7BF642A0" w14:textId="77777777" w:rsidTr="00502E57">
        <w:trPr>
          <w:cantSplit/>
          <w:tblHeader/>
        </w:trPr>
        <w:tc>
          <w:tcPr>
            <w:tcW w:w="791" w:type="pct"/>
            <w:shd w:val="clear" w:color="auto" w:fill="D9D9D9"/>
          </w:tcPr>
          <w:p w14:paraId="73AFDE16" w14:textId="77777777" w:rsidR="002D57C4" w:rsidRPr="00422683" w:rsidRDefault="002D57C4" w:rsidP="00502E57">
            <w:pPr>
              <w:pStyle w:val="TableText-Heading"/>
              <w:rPr>
                <w:rFonts w:cstheme="minorHAnsi"/>
              </w:rPr>
            </w:pPr>
            <w:r w:rsidRPr="00422683">
              <w:rPr>
                <w:rFonts w:cstheme="minorHAnsi"/>
              </w:rPr>
              <w:t>Name</w:t>
            </w:r>
          </w:p>
        </w:tc>
        <w:tc>
          <w:tcPr>
            <w:tcW w:w="488" w:type="pct"/>
            <w:shd w:val="clear" w:color="auto" w:fill="D9D9D9"/>
          </w:tcPr>
          <w:p w14:paraId="3CE7ED1A" w14:textId="77777777" w:rsidR="002D57C4" w:rsidRPr="00422683" w:rsidRDefault="002D57C4" w:rsidP="00502E57">
            <w:pPr>
              <w:pStyle w:val="TableText-Heading"/>
              <w:rPr>
                <w:rFonts w:cstheme="minorHAnsi"/>
              </w:rPr>
            </w:pPr>
            <w:r w:rsidRPr="00422683">
              <w:rPr>
                <w:rFonts w:cstheme="minorHAnsi"/>
              </w:rPr>
              <w:t>Required</w:t>
            </w:r>
          </w:p>
        </w:tc>
        <w:tc>
          <w:tcPr>
            <w:tcW w:w="428" w:type="pct"/>
            <w:shd w:val="clear" w:color="auto" w:fill="D9D9D9"/>
          </w:tcPr>
          <w:p w14:paraId="287FC2B5" w14:textId="77777777" w:rsidR="002D57C4" w:rsidRPr="00422683" w:rsidRDefault="002D57C4" w:rsidP="00502E57">
            <w:pPr>
              <w:pStyle w:val="TableText-Heading"/>
              <w:rPr>
                <w:rFonts w:cstheme="minorHAnsi"/>
              </w:rPr>
            </w:pPr>
            <w:r w:rsidRPr="00422683">
              <w:rPr>
                <w:rFonts w:cstheme="minorHAnsi"/>
              </w:rPr>
              <w:t>Type</w:t>
            </w:r>
          </w:p>
        </w:tc>
        <w:tc>
          <w:tcPr>
            <w:tcW w:w="885" w:type="pct"/>
            <w:shd w:val="clear" w:color="auto" w:fill="D9D9D9"/>
          </w:tcPr>
          <w:p w14:paraId="485D5F70" w14:textId="77777777" w:rsidR="002D57C4" w:rsidRPr="00422683" w:rsidRDefault="002D57C4" w:rsidP="00502E57">
            <w:pPr>
              <w:pStyle w:val="TableText-Heading"/>
              <w:rPr>
                <w:rFonts w:cstheme="minorHAnsi"/>
              </w:rPr>
            </w:pPr>
            <w:r w:rsidRPr="00422683">
              <w:rPr>
                <w:rFonts w:cstheme="minorHAnsi"/>
              </w:rPr>
              <w:t>Constraints</w:t>
            </w:r>
          </w:p>
        </w:tc>
        <w:tc>
          <w:tcPr>
            <w:tcW w:w="2408" w:type="pct"/>
            <w:shd w:val="clear" w:color="auto" w:fill="D9D9D9"/>
          </w:tcPr>
          <w:p w14:paraId="412322AE" w14:textId="77777777" w:rsidR="002D57C4" w:rsidRPr="00422683" w:rsidRDefault="002D57C4" w:rsidP="00502E57">
            <w:pPr>
              <w:pStyle w:val="TableText-Heading"/>
              <w:rPr>
                <w:rFonts w:cstheme="minorHAnsi"/>
              </w:rPr>
            </w:pPr>
            <w:r w:rsidRPr="00422683">
              <w:rPr>
                <w:rFonts w:cstheme="minorHAnsi"/>
              </w:rPr>
              <w:t>Description</w:t>
            </w:r>
          </w:p>
        </w:tc>
      </w:tr>
      <w:tr w:rsidR="002D57C4" w:rsidRPr="00E5427A" w14:paraId="4F3416C5" w14:textId="77777777" w:rsidTr="00502E57">
        <w:trPr>
          <w:cantSplit/>
        </w:trPr>
        <w:tc>
          <w:tcPr>
            <w:tcW w:w="791" w:type="pct"/>
            <w:shd w:val="clear" w:color="auto" w:fill="FFFFFF"/>
          </w:tcPr>
          <w:p w14:paraId="3166F707" w14:textId="77777777" w:rsidR="002D57C4" w:rsidRDefault="002D57C4" w:rsidP="00502E57">
            <w:pPr>
              <w:pStyle w:val="TableText"/>
              <w:rPr>
                <w:rFonts w:cstheme="minorHAnsi"/>
                <w:noProof/>
              </w:rPr>
            </w:pPr>
            <w:r>
              <w:rPr>
                <w:rFonts w:cstheme="minorHAnsi"/>
                <w:noProof/>
              </w:rPr>
              <w:t>version</w:t>
            </w:r>
          </w:p>
        </w:tc>
        <w:tc>
          <w:tcPr>
            <w:tcW w:w="488" w:type="pct"/>
            <w:shd w:val="clear" w:color="auto" w:fill="FFFFFF"/>
          </w:tcPr>
          <w:p w14:paraId="561F879B"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12A22AC4" w14:textId="77777777" w:rsidR="002D57C4" w:rsidRDefault="008C123E" w:rsidP="00502E57">
            <w:pPr>
              <w:pStyle w:val="TableText"/>
              <w:rPr>
                <w:rFonts w:cstheme="minorHAnsi"/>
              </w:rPr>
            </w:pPr>
            <w:hyperlink w:anchor="TYPE_TOSCA_VERSION" w:history="1">
              <w:r w:rsidR="002D57C4" w:rsidRPr="00BD1FC0">
                <w:rPr>
                  <w:rStyle w:val="Hyperlink"/>
                  <w:rFonts w:cstheme="minorHAnsi"/>
                </w:rPr>
                <w:t>version</w:t>
              </w:r>
            </w:hyperlink>
            <w:r w:rsidR="002D57C4">
              <w:rPr>
                <w:rFonts w:cstheme="minorHAnsi"/>
              </w:rPr>
              <w:t>[]</w:t>
            </w:r>
          </w:p>
        </w:tc>
        <w:tc>
          <w:tcPr>
            <w:tcW w:w="885" w:type="pct"/>
            <w:shd w:val="clear" w:color="auto" w:fill="FFFFFF"/>
          </w:tcPr>
          <w:p w14:paraId="724F526E" w14:textId="77777777" w:rsidR="002D57C4" w:rsidRDefault="002D57C4" w:rsidP="00502E57">
            <w:pPr>
              <w:pStyle w:val="TableText"/>
              <w:rPr>
                <w:rFonts w:cstheme="minorHAnsi"/>
              </w:rPr>
            </w:pPr>
            <w:r>
              <w:rPr>
                <w:rFonts w:cstheme="minorHAnsi"/>
              </w:rPr>
              <w:t>None</w:t>
            </w:r>
          </w:p>
        </w:tc>
        <w:tc>
          <w:tcPr>
            <w:tcW w:w="2408" w:type="pct"/>
            <w:shd w:val="clear" w:color="auto" w:fill="FFFFFF"/>
          </w:tcPr>
          <w:p w14:paraId="681A2CC3" w14:textId="77777777" w:rsidR="002D57C4" w:rsidRDefault="002D57C4" w:rsidP="00502E57">
            <w:pPr>
              <w:pStyle w:val="TableText"/>
              <w:rPr>
                <w:rFonts w:cstheme="minorHAnsi"/>
              </w:rPr>
            </w:pPr>
            <w:r>
              <w:rPr>
                <w:rFonts w:cstheme="minorHAnsi"/>
              </w:rPr>
              <w:t>The Docker version capability (i.e., the versions supported by the capability).</w:t>
            </w:r>
          </w:p>
        </w:tc>
      </w:tr>
      <w:tr w:rsidR="002D57C4" w:rsidRPr="00E5427A" w14:paraId="68FCE7EB" w14:textId="77777777" w:rsidTr="00502E57">
        <w:trPr>
          <w:cantSplit/>
        </w:trPr>
        <w:tc>
          <w:tcPr>
            <w:tcW w:w="791" w:type="pct"/>
            <w:shd w:val="clear" w:color="auto" w:fill="FFFFFF"/>
          </w:tcPr>
          <w:p w14:paraId="1C5A6CEB" w14:textId="77777777" w:rsidR="002D57C4" w:rsidRDefault="002D57C4" w:rsidP="00502E57">
            <w:pPr>
              <w:pStyle w:val="TableText"/>
              <w:rPr>
                <w:rFonts w:cstheme="minorHAnsi"/>
                <w:noProof/>
              </w:rPr>
            </w:pPr>
            <w:r>
              <w:rPr>
                <w:rFonts w:cstheme="minorHAnsi"/>
                <w:noProof/>
              </w:rPr>
              <w:t>publish_all</w:t>
            </w:r>
          </w:p>
        </w:tc>
        <w:tc>
          <w:tcPr>
            <w:tcW w:w="488" w:type="pct"/>
            <w:shd w:val="clear" w:color="auto" w:fill="FFFFFF"/>
          </w:tcPr>
          <w:p w14:paraId="541135AF"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33454AE6" w14:textId="77777777" w:rsidR="002D57C4" w:rsidRDefault="008C123E" w:rsidP="00502E57">
            <w:pPr>
              <w:pStyle w:val="TableText"/>
              <w:rPr>
                <w:rFonts w:cstheme="minorHAnsi"/>
              </w:rPr>
            </w:pPr>
            <w:hyperlink w:anchor="TYPE_YAML_BOOLEAN" w:history="1">
              <w:r w:rsidR="002D57C4" w:rsidRPr="00166188">
                <w:rPr>
                  <w:rStyle w:val="Hyperlink"/>
                  <w:rFonts w:cstheme="minorHAnsi"/>
                </w:rPr>
                <w:t>boolean</w:t>
              </w:r>
            </w:hyperlink>
          </w:p>
        </w:tc>
        <w:tc>
          <w:tcPr>
            <w:tcW w:w="885" w:type="pct"/>
            <w:shd w:val="clear" w:color="auto" w:fill="FFFFFF"/>
          </w:tcPr>
          <w:p w14:paraId="0457289C" w14:textId="77777777" w:rsidR="002D57C4" w:rsidRDefault="002D57C4" w:rsidP="00502E57">
            <w:pPr>
              <w:pStyle w:val="TableText"/>
              <w:rPr>
                <w:rFonts w:cstheme="minorHAnsi"/>
              </w:rPr>
            </w:pPr>
            <w:r>
              <w:rPr>
                <w:rFonts w:cstheme="minorHAnsi"/>
              </w:rPr>
              <w:t>default: false</w:t>
            </w:r>
          </w:p>
        </w:tc>
        <w:tc>
          <w:tcPr>
            <w:tcW w:w="2408" w:type="pct"/>
            <w:shd w:val="clear" w:color="auto" w:fill="FFFFFF"/>
          </w:tcPr>
          <w:p w14:paraId="1EBD8DFD" w14:textId="77777777" w:rsidR="002D57C4" w:rsidRDefault="002D57C4" w:rsidP="00502E57">
            <w:pPr>
              <w:pStyle w:val="TableText"/>
              <w:rPr>
                <w:rFonts w:cstheme="minorHAnsi"/>
              </w:rPr>
            </w:pPr>
            <w:r>
              <w:rPr>
                <w:rFonts w:cstheme="minorHAnsi"/>
              </w:rPr>
              <w:t xml:space="preserve">Indicates that all ports (ranges) listed in the </w:t>
            </w:r>
            <w:r w:rsidRPr="00B87EB8">
              <w:rPr>
                <w:rFonts w:cstheme="minorHAnsi"/>
                <w:i/>
              </w:rPr>
              <w:t>dockerfile</w:t>
            </w:r>
            <w:r>
              <w:rPr>
                <w:rFonts w:cstheme="minorHAnsi"/>
              </w:rPr>
              <w:t xml:space="preserve"> using the </w:t>
            </w:r>
            <w:r w:rsidRPr="00B87EB8">
              <w:rPr>
                <w:rStyle w:val="CodeSnippetHighlight"/>
              </w:rPr>
              <w:t>EXPOSE</w:t>
            </w:r>
            <w:r w:rsidRPr="00B87EB8">
              <w:rPr>
                <w:rFonts w:cstheme="minorHAnsi"/>
                <w:sz w:val="16"/>
              </w:rPr>
              <w:t xml:space="preserve"> </w:t>
            </w:r>
            <w:r>
              <w:rPr>
                <w:rFonts w:cstheme="minorHAnsi"/>
              </w:rPr>
              <w:t>keyword be published.</w:t>
            </w:r>
          </w:p>
        </w:tc>
      </w:tr>
      <w:tr w:rsidR="002D57C4" w:rsidRPr="00E5427A" w14:paraId="211B0C0F" w14:textId="77777777" w:rsidTr="00502E57">
        <w:trPr>
          <w:cantSplit/>
        </w:trPr>
        <w:tc>
          <w:tcPr>
            <w:tcW w:w="791" w:type="pct"/>
            <w:shd w:val="clear" w:color="auto" w:fill="FFFFFF"/>
          </w:tcPr>
          <w:p w14:paraId="495A0760" w14:textId="77777777" w:rsidR="002D57C4" w:rsidRPr="00E5427A" w:rsidRDefault="002D57C4" w:rsidP="00502E57">
            <w:pPr>
              <w:pStyle w:val="TableText"/>
              <w:rPr>
                <w:rFonts w:cstheme="minorHAnsi"/>
                <w:noProof/>
              </w:rPr>
            </w:pPr>
            <w:r>
              <w:rPr>
                <w:rFonts w:cstheme="minorHAnsi"/>
                <w:noProof/>
              </w:rPr>
              <w:t>publish_ports</w:t>
            </w:r>
          </w:p>
        </w:tc>
        <w:tc>
          <w:tcPr>
            <w:tcW w:w="488" w:type="pct"/>
            <w:shd w:val="clear" w:color="auto" w:fill="FFFFFF"/>
          </w:tcPr>
          <w:p w14:paraId="1DD9C206" w14:textId="77777777" w:rsidR="002D57C4" w:rsidRPr="00E5427A" w:rsidRDefault="002D57C4" w:rsidP="00502E57">
            <w:pPr>
              <w:pStyle w:val="TableText"/>
              <w:rPr>
                <w:rFonts w:cstheme="minorHAnsi"/>
              </w:rPr>
            </w:pPr>
            <w:r>
              <w:rPr>
                <w:rFonts w:cstheme="minorHAnsi"/>
              </w:rPr>
              <w:t>no</w:t>
            </w:r>
          </w:p>
        </w:tc>
        <w:tc>
          <w:tcPr>
            <w:tcW w:w="428" w:type="pct"/>
            <w:shd w:val="clear" w:color="auto" w:fill="FFFFFF"/>
          </w:tcPr>
          <w:p w14:paraId="45F512FB" w14:textId="77777777" w:rsidR="002D57C4" w:rsidRPr="00E5427A" w:rsidRDefault="002D57C4" w:rsidP="00502E57">
            <w:pPr>
              <w:pStyle w:val="TableText"/>
              <w:rPr>
                <w:rFonts w:cstheme="minorHAnsi"/>
              </w:rPr>
            </w:pPr>
            <w:r>
              <w:rPr>
                <w:rFonts w:cstheme="minorHAnsi"/>
              </w:rPr>
              <w:t xml:space="preserve">list of </w:t>
            </w:r>
            <w:hyperlink w:anchor="TYPE_TOSCA_DATA_PORTSPEC" w:history="1">
              <w:r w:rsidRPr="001841F0">
                <w:rPr>
                  <w:rStyle w:val="Hyperlink"/>
                  <w:rFonts w:cstheme="minorHAnsi"/>
                </w:rPr>
                <w:t>PortSpec</w:t>
              </w:r>
            </w:hyperlink>
          </w:p>
        </w:tc>
        <w:tc>
          <w:tcPr>
            <w:tcW w:w="885" w:type="pct"/>
            <w:shd w:val="clear" w:color="auto" w:fill="FFFFFF"/>
          </w:tcPr>
          <w:p w14:paraId="65E606DD" w14:textId="77777777" w:rsidR="002D57C4" w:rsidRPr="00E5427A" w:rsidRDefault="002D57C4" w:rsidP="00502E57">
            <w:pPr>
              <w:pStyle w:val="TableText"/>
              <w:rPr>
                <w:rFonts w:cstheme="minorHAnsi"/>
              </w:rPr>
            </w:pPr>
            <w:r>
              <w:rPr>
                <w:rFonts w:cstheme="minorHAnsi"/>
              </w:rPr>
              <w:t>None</w:t>
            </w:r>
          </w:p>
        </w:tc>
        <w:tc>
          <w:tcPr>
            <w:tcW w:w="2408" w:type="pct"/>
            <w:shd w:val="clear" w:color="auto" w:fill="FFFFFF"/>
          </w:tcPr>
          <w:p w14:paraId="44A24AC4" w14:textId="77777777" w:rsidR="002D57C4" w:rsidRPr="00E5427A" w:rsidRDefault="002D57C4" w:rsidP="00502E57">
            <w:pPr>
              <w:pStyle w:val="TableText"/>
              <w:rPr>
                <w:rFonts w:cstheme="minorHAnsi"/>
              </w:rPr>
            </w:pPr>
            <w:r>
              <w:rPr>
                <w:rFonts w:cstheme="minorHAnsi"/>
              </w:rPr>
              <w:t xml:space="preserve">List of ports mappings from source (Docker container) to target (host) ports to publish. </w:t>
            </w:r>
          </w:p>
        </w:tc>
      </w:tr>
      <w:tr w:rsidR="002D57C4" w:rsidRPr="00E5427A" w14:paraId="15F27D6E" w14:textId="77777777" w:rsidTr="00502E57">
        <w:trPr>
          <w:cantSplit/>
        </w:trPr>
        <w:tc>
          <w:tcPr>
            <w:tcW w:w="791" w:type="pct"/>
            <w:shd w:val="clear" w:color="auto" w:fill="FFFFFF"/>
          </w:tcPr>
          <w:p w14:paraId="25AA6089" w14:textId="77777777" w:rsidR="002D57C4" w:rsidRDefault="002D57C4" w:rsidP="00502E57">
            <w:pPr>
              <w:pStyle w:val="TableText"/>
              <w:rPr>
                <w:rFonts w:cstheme="minorHAnsi"/>
                <w:noProof/>
              </w:rPr>
            </w:pPr>
            <w:r>
              <w:rPr>
                <w:rFonts w:cstheme="minorHAnsi"/>
                <w:noProof/>
              </w:rPr>
              <w:t>expose_ports</w:t>
            </w:r>
          </w:p>
        </w:tc>
        <w:tc>
          <w:tcPr>
            <w:tcW w:w="488" w:type="pct"/>
            <w:shd w:val="clear" w:color="auto" w:fill="FFFFFF"/>
          </w:tcPr>
          <w:p w14:paraId="14462D62"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6347B243" w14:textId="77777777" w:rsidR="002D57C4" w:rsidRDefault="002D57C4" w:rsidP="00502E57">
            <w:pPr>
              <w:pStyle w:val="TableText"/>
              <w:rPr>
                <w:rFonts w:cstheme="minorHAnsi"/>
              </w:rPr>
            </w:pPr>
            <w:r>
              <w:rPr>
                <w:rFonts w:cstheme="minorHAnsi"/>
              </w:rPr>
              <w:t xml:space="preserve">list of </w:t>
            </w:r>
            <w:hyperlink w:anchor="TYPE_TOSCA_DATA_PORTSPEC" w:history="1">
              <w:r w:rsidRPr="001841F0">
                <w:rPr>
                  <w:rStyle w:val="Hyperlink"/>
                  <w:rFonts w:cstheme="minorHAnsi"/>
                </w:rPr>
                <w:t>PortSpec</w:t>
              </w:r>
            </w:hyperlink>
          </w:p>
        </w:tc>
        <w:tc>
          <w:tcPr>
            <w:tcW w:w="885" w:type="pct"/>
            <w:shd w:val="clear" w:color="auto" w:fill="FFFFFF"/>
          </w:tcPr>
          <w:p w14:paraId="508E8DE1" w14:textId="77777777" w:rsidR="002D57C4" w:rsidRDefault="002D57C4" w:rsidP="00502E57">
            <w:pPr>
              <w:pStyle w:val="TableText"/>
              <w:rPr>
                <w:rFonts w:cstheme="minorHAnsi"/>
              </w:rPr>
            </w:pPr>
            <w:r>
              <w:rPr>
                <w:rFonts w:cstheme="minorHAnsi"/>
              </w:rPr>
              <w:t>None</w:t>
            </w:r>
          </w:p>
        </w:tc>
        <w:tc>
          <w:tcPr>
            <w:tcW w:w="2408" w:type="pct"/>
            <w:shd w:val="clear" w:color="auto" w:fill="FFFFFF"/>
          </w:tcPr>
          <w:p w14:paraId="07E5CCE7" w14:textId="77777777" w:rsidR="002D57C4" w:rsidRPr="001841F0" w:rsidRDefault="002D57C4" w:rsidP="00502E57">
            <w:pPr>
              <w:pStyle w:val="TableText"/>
              <w:rPr>
                <w:rFonts w:cstheme="minorHAnsi"/>
              </w:rPr>
            </w:pPr>
            <w:r>
              <w:rPr>
                <w:rFonts w:cstheme="minorHAnsi"/>
              </w:rPr>
              <w:t xml:space="preserve">List of ports mappings from source (Docker container) to expose to other Docker containers (not accessible outside host).  </w:t>
            </w:r>
            <w:r w:rsidRPr="001841F0">
              <w:rPr>
                <w:rFonts w:cstheme="minorHAnsi"/>
                <w:szCs w:val="18"/>
              </w:rPr>
              <w:t xml:space="preserve"> </w:t>
            </w:r>
          </w:p>
        </w:tc>
      </w:tr>
      <w:tr w:rsidR="002D57C4" w:rsidRPr="00E5427A" w14:paraId="7E336829" w14:textId="77777777" w:rsidTr="00502E57">
        <w:trPr>
          <w:cantSplit/>
        </w:trPr>
        <w:tc>
          <w:tcPr>
            <w:tcW w:w="791" w:type="pct"/>
            <w:shd w:val="clear" w:color="auto" w:fill="FFFFFF"/>
          </w:tcPr>
          <w:p w14:paraId="12C2B1B1" w14:textId="77777777" w:rsidR="002D57C4" w:rsidRDefault="002D57C4" w:rsidP="00502E57">
            <w:pPr>
              <w:pStyle w:val="TableText"/>
              <w:rPr>
                <w:rFonts w:cstheme="minorHAnsi"/>
                <w:noProof/>
              </w:rPr>
            </w:pPr>
            <w:r>
              <w:rPr>
                <w:rFonts w:cstheme="minorHAnsi"/>
                <w:noProof/>
              </w:rPr>
              <w:t>volumes</w:t>
            </w:r>
          </w:p>
        </w:tc>
        <w:tc>
          <w:tcPr>
            <w:tcW w:w="488" w:type="pct"/>
            <w:shd w:val="clear" w:color="auto" w:fill="FFFFFF"/>
          </w:tcPr>
          <w:p w14:paraId="522786C7"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516A51F7" w14:textId="77777777" w:rsidR="002D57C4" w:rsidRDefault="002D57C4" w:rsidP="00502E57">
            <w:pPr>
              <w:pStyle w:val="TableText"/>
              <w:rPr>
                <w:rFonts w:cstheme="minorHAnsi"/>
              </w:rPr>
            </w:pPr>
            <w:r>
              <w:rPr>
                <w:rFonts w:cstheme="minorHAnsi"/>
              </w:rPr>
              <w:t xml:space="preserve">list of </w:t>
            </w:r>
            <w:hyperlink w:anchor="TYPE_YAML_STRING" w:history="1">
              <w:r w:rsidRPr="00C2170C">
                <w:rPr>
                  <w:rStyle w:val="Hyperlink"/>
                  <w:rFonts w:cstheme="minorHAnsi"/>
                </w:rPr>
                <w:t>string</w:t>
              </w:r>
            </w:hyperlink>
          </w:p>
        </w:tc>
        <w:tc>
          <w:tcPr>
            <w:tcW w:w="885" w:type="pct"/>
            <w:shd w:val="clear" w:color="auto" w:fill="FFFFFF"/>
          </w:tcPr>
          <w:p w14:paraId="76D74A1E" w14:textId="77777777" w:rsidR="002D57C4" w:rsidRDefault="002D57C4" w:rsidP="00502E57">
            <w:pPr>
              <w:pStyle w:val="TableText"/>
              <w:rPr>
                <w:rFonts w:cstheme="minorHAnsi"/>
              </w:rPr>
            </w:pPr>
            <w:r>
              <w:rPr>
                <w:rFonts w:cstheme="minorHAnsi"/>
              </w:rPr>
              <w:t>None</w:t>
            </w:r>
          </w:p>
        </w:tc>
        <w:tc>
          <w:tcPr>
            <w:tcW w:w="2408" w:type="pct"/>
            <w:shd w:val="clear" w:color="auto" w:fill="FFFFFF"/>
          </w:tcPr>
          <w:p w14:paraId="3C43557D" w14:textId="77777777" w:rsidR="002D57C4" w:rsidRDefault="002D57C4" w:rsidP="00502E57">
            <w:pPr>
              <w:pStyle w:val="TableText"/>
              <w:rPr>
                <w:rFonts w:cstheme="minorHAnsi"/>
              </w:rPr>
            </w:pPr>
            <w:r>
              <w:rPr>
                <w:rFonts w:cstheme="minorHAnsi"/>
              </w:rPr>
              <w:t xml:space="preserve">The </w:t>
            </w:r>
            <w:r w:rsidRPr="005B2E83">
              <w:rPr>
                <w:rFonts w:cstheme="minorHAnsi"/>
                <w:i/>
              </w:rPr>
              <w:t>dockerfile</w:t>
            </w:r>
            <w:r>
              <w:rPr>
                <w:rFonts w:cstheme="minorHAnsi"/>
              </w:rPr>
              <w:t xml:space="preserve"> VOLUME command which </w:t>
            </w:r>
            <w:r>
              <w:t>is used to enable access from the Docker container to a directory on the host machine.</w:t>
            </w:r>
          </w:p>
        </w:tc>
      </w:tr>
      <w:tr w:rsidR="002D57C4" w:rsidRPr="00E5427A" w14:paraId="68322632" w14:textId="77777777" w:rsidTr="00502E57">
        <w:trPr>
          <w:cantSplit/>
        </w:trPr>
        <w:tc>
          <w:tcPr>
            <w:tcW w:w="791" w:type="pct"/>
            <w:shd w:val="clear" w:color="auto" w:fill="FFFFFF"/>
          </w:tcPr>
          <w:p w14:paraId="152FDF3D" w14:textId="77777777" w:rsidR="002D57C4" w:rsidRDefault="002D57C4" w:rsidP="00502E57">
            <w:pPr>
              <w:pStyle w:val="TableText"/>
              <w:rPr>
                <w:rFonts w:cstheme="minorHAnsi"/>
                <w:noProof/>
              </w:rPr>
            </w:pPr>
            <w:r>
              <w:rPr>
                <w:rFonts w:cstheme="minorHAnsi"/>
                <w:noProof/>
              </w:rPr>
              <w:t>host_id</w:t>
            </w:r>
          </w:p>
        </w:tc>
        <w:tc>
          <w:tcPr>
            <w:tcW w:w="488" w:type="pct"/>
            <w:shd w:val="clear" w:color="auto" w:fill="FFFFFF"/>
          </w:tcPr>
          <w:p w14:paraId="6893E1D4"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0C4B647A" w14:textId="77777777" w:rsidR="002D57C4" w:rsidRDefault="008C123E" w:rsidP="00502E57">
            <w:pPr>
              <w:pStyle w:val="TableText"/>
              <w:rPr>
                <w:rFonts w:cstheme="minorHAnsi"/>
              </w:rPr>
            </w:pPr>
            <w:hyperlink w:anchor="TYPE_YAML_STRING" w:history="1">
              <w:r w:rsidR="002D57C4" w:rsidRPr="00C2170C">
                <w:rPr>
                  <w:rStyle w:val="Hyperlink"/>
                  <w:rFonts w:cstheme="minorHAnsi"/>
                </w:rPr>
                <w:t>string</w:t>
              </w:r>
            </w:hyperlink>
          </w:p>
        </w:tc>
        <w:tc>
          <w:tcPr>
            <w:tcW w:w="885" w:type="pct"/>
            <w:shd w:val="clear" w:color="auto" w:fill="FFFFFF"/>
          </w:tcPr>
          <w:p w14:paraId="435A435C" w14:textId="77777777" w:rsidR="002D57C4" w:rsidRDefault="002D57C4" w:rsidP="00502E57">
            <w:pPr>
              <w:pStyle w:val="TableText"/>
              <w:rPr>
                <w:rFonts w:cstheme="minorHAnsi"/>
              </w:rPr>
            </w:pPr>
            <w:r>
              <w:rPr>
                <w:rFonts w:cstheme="minorHAnsi"/>
              </w:rPr>
              <w:t>None</w:t>
            </w:r>
          </w:p>
        </w:tc>
        <w:tc>
          <w:tcPr>
            <w:tcW w:w="2408" w:type="pct"/>
            <w:shd w:val="clear" w:color="auto" w:fill="FFFFFF"/>
          </w:tcPr>
          <w:p w14:paraId="78D6EC3F" w14:textId="77777777" w:rsidR="002D57C4" w:rsidRDefault="002D57C4" w:rsidP="00502E57">
            <w:pPr>
              <w:pStyle w:val="TableText"/>
              <w:rPr>
                <w:rFonts w:cstheme="minorHAnsi"/>
              </w:rPr>
            </w:pPr>
            <w:r>
              <w:rPr>
                <w:rFonts w:cstheme="minorHAnsi"/>
              </w:rPr>
              <w:t>The optional identifier of an existing host resource that should be used to run this container on.</w:t>
            </w:r>
          </w:p>
        </w:tc>
      </w:tr>
      <w:tr w:rsidR="002D57C4" w:rsidRPr="00E5427A" w14:paraId="6B405430" w14:textId="77777777" w:rsidTr="00502E57">
        <w:trPr>
          <w:cantSplit/>
        </w:trPr>
        <w:tc>
          <w:tcPr>
            <w:tcW w:w="791" w:type="pct"/>
            <w:shd w:val="clear" w:color="auto" w:fill="FFFFFF"/>
          </w:tcPr>
          <w:p w14:paraId="66F02900" w14:textId="77777777" w:rsidR="002D57C4" w:rsidRDefault="002D57C4" w:rsidP="00502E57">
            <w:pPr>
              <w:pStyle w:val="TableText"/>
              <w:rPr>
                <w:rFonts w:cstheme="minorHAnsi"/>
                <w:noProof/>
              </w:rPr>
            </w:pPr>
            <w:r>
              <w:rPr>
                <w:rFonts w:cstheme="minorHAnsi"/>
                <w:noProof/>
              </w:rPr>
              <w:t>volume_id</w:t>
            </w:r>
          </w:p>
        </w:tc>
        <w:tc>
          <w:tcPr>
            <w:tcW w:w="488" w:type="pct"/>
            <w:shd w:val="clear" w:color="auto" w:fill="FFFFFF"/>
          </w:tcPr>
          <w:p w14:paraId="2661C0DD" w14:textId="77777777" w:rsidR="002D57C4" w:rsidRDefault="002D57C4" w:rsidP="00502E57">
            <w:pPr>
              <w:pStyle w:val="TableText"/>
              <w:rPr>
                <w:rFonts w:cstheme="minorHAnsi"/>
              </w:rPr>
            </w:pPr>
            <w:r>
              <w:rPr>
                <w:rFonts w:cstheme="minorHAnsi"/>
              </w:rPr>
              <w:t>no</w:t>
            </w:r>
          </w:p>
        </w:tc>
        <w:tc>
          <w:tcPr>
            <w:tcW w:w="428" w:type="pct"/>
            <w:shd w:val="clear" w:color="auto" w:fill="FFFFFF"/>
          </w:tcPr>
          <w:p w14:paraId="0F30AC4A" w14:textId="77777777" w:rsidR="002D57C4" w:rsidRDefault="008C123E" w:rsidP="00502E57">
            <w:pPr>
              <w:pStyle w:val="TableText"/>
              <w:rPr>
                <w:rFonts w:cstheme="minorHAnsi"/>
              </w:rPr>
            </w:pPr>
            <w:hyperlink w:anchor="TYPE_YAML_STRING" w:history="1">
              <w:r w:rsidR="002D57C4" w:rsidRPr="00E31AB6">
                <w:rPr>
                  <w:rStyle w:val="Hyperlink"/>
                  <w:rFonts w:cstheme="minorHAnsi"/>
                </w:rPr>
                <w:t>string</w:t>
              </w:r>
            </w:hyperlink>
          </w:p>
        </w:tc>
        <w:tc>
          <w:tcPr>
            <w:tcW w:w="885" w:type="pct"/>
            <w:shd w:val="clear" w:color="auto" w:fill="FFFFFF"/>
          </w:tcPr>
          <w:p w14:paraId="594E49BB" w14:textId="77777777" w:rsidR="002D57C4" w:rsidRDefault="002D57C4" w:rsidP="00502E57">
            <w:pPr>
              <w:pStyle w:val="TableText"/>
              <w:rPr>
                <w:rFonts w:cstheme="minorHAnsi"/>
              </w:rPr>
            </w:pPr>
            <w:r>
              <w:rPr>
                <w:rFonts w:cstheme="minorHAnsi"/>
              </w:rPr>
              <w:t>None</w:t>
            </w:r>
          </w:p>
        </w:tc>
        <w:tc>
          <w:tcPr>
            <w:tcW w:w="2408" w:type="pct"/>
            <w:shd w:val="clear" w:color="auto" w:fill="FFFFFF"/>
          </w:tcPr>
          <w:p w14:paraId="2B6F6347" w14:textId="77777777" w:rsidR="002D57C4" w:rsidRDefault="002D57C4" w:rsidP="00502E57">
            <w:pPr>
              <w:pStyle w:val="TableText"/>
              <w:rPr>
                <w:rFonts w:cstheme="minorHAnsi"/>
              </w:rPr>
            </w:pPr>
            <w:r>
              <w:rPr>
                <w:rFonts w:cstheme="minorHAnsi"/>
              </w:rPr>
              <w:t>The optional identifier of an existing storage volume (resource) that should be used to create the container’s mount point(s) on.</w:t>
            </w:r>
          </w:p>
        </w:tc>
      </w:tr>
    </w:tbl>
    <w:p w14:paraId="1DEA9486" w14:textId="77777777" w:rsidR="002D57C4" w:rsidRPr="005E360B"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6B8AC5D5" w14:textId="77777777" w:rsidTr="00502E57">
        <w:tc>
          <w:tcPr>
            <w:tcW w:w="9576" w:type="dxa"/>
            <w:shd w:val="clear" w:color="auto" w:fill="D9D9D9" w:themeFill="background1" w:themeFillShade="D9"/>
          </w:tcPr>
          <w:p w14:paraId="4B509F7D" w14:textId="77777777" w:rsidR="002D57C4" w:rsidRPr="006824F5" w:rsidRDefault="002D57C4" w:rsidP="00502E57">
            <w:pPr>
              <w:rPr>
                <w:rStyle w:val="CodeSnippet"/>
              </w:rPr>
            </w:pPr>
            <w:r w:rsidRPr="006824F5">
              <w:rPr>
                <w:rStyle w:val="CodeSnippet"/>
              </w:rPr>
              <w:t>tosca.capabilities.Container</w:t>
            </w:r>
            <w:r>
              <w:rPr>
                <w:rStyle w:val="CodeSnippet"/>
              </w:rPr>
              <w:t>.Docker</w:t>
            </w:r>
            <w:r w:rsidRPr="006824F5">
              <w:rPr>
                <w:rStyle w:val="CodeSnippet"/>
              </w:rPr>
              <w:t>:</w:t>
            </w:r>
          </w:p>
          <w:p w14:paraId="6F034AD6" w14:textId="77777777" w:rsidR="002D57C4" w:rsidRDefault="002D57C4" w:rsidP="00502E57">
            <w:pPr>
              <w:rPr>
                <w:rStyle w:val="Hyperlink"/>
                <w:rFonts w:ascii="Consolas" w:hAnsi="Consolas"/>
              </w:rPr>
            </w:pPr>
            <w:r w:rsidRPr="006824F5">
              <w:rPr>
                <w:rStyle w:val="CodeSnippet"/>
              </w:rPr>
              <w:t xml:space="preserve">  derived_from: </w:t>
            </w:r>
            <w:hyperlink w:anchor="DEFN_TYPE_CAPABILITIES_CONTAINER" w:history="1">
              <w:r w:rsidRPr="00FB7544">
                <w:rPr>
                  <w:rStyle w:val="Hyperlink"/>
                  <w:rFonts w:ascii="Consolas" w:hAnsi="Consolas"/>
                </w:rPr>
                <w:t>tosca.capabilities.</w:t>
              </w:r>
              <w:r>
                <w:rPr>
                  <w:rStyle w:val="Hyperlink"/>
                  <w:rFonts w:ascii="Consolas" w:hAnsi="Consolas"/>
                </w:rPr>
                <w:t>Container</w:t>
              </w:r>
            </w:hyperlink>
          </w:p>
          <w:p w14:paraId="6C5AD812" w14:textId="77777777" w:rsidR="002D57C4" w:rsidRPr="006824F5" w:rsidRDefault="002D57C4" w:rsidP="00502E57">
            <w:pPr>
              <w:rPr>
                <w:rStyle w:val="CodeSnippet"/>
                <w:noProof/>
              </w:rPr>
            </w:pPr>
            <w:r>
              <w:rPr>
                <w:rStyle w:val="CodeSnippet"/>
                <w:noProof/>
              </w:rPr>
              <w:t xml:space="preserve">  </w:t>
            </w:r>
            <w:r w:rsidRPr="006824F5">
              <w:rPr>
                <w:rStyle w:val="CodeSnippet"/>
                <w:noProof/>
              </w:rPr>
              <w:t>properties:</w:t>
            </w:r>
          </w:p>
          <w:p w14:paraId="74200CC4" w14:textId="77777777" w:rsidR="002D57C4" w:rsidRDefault="002D57C4" w:rsidP="00502E57">
            <w:pPr>
              <w:rPr>
                <w:rStyle w:val="CodeSnippet"/>
                <w:noProof/>
              </w:rPr>
            </w:pPr>
            <w:r w:rsidRPr="006824F5">
              <w:rPr>
                <w:rStyle w:val="CodeSnippet"/>
                <w:noProof/>
              </w:rPr>
              <w:t xml:space="preserve">    </w:t>
            </w:r>
            <w:r>
              <w:rPr>
                <w:rStyle w:val="CodeSnippet"/>
                <w:noProof/>
              </w:rPr>
              <w:t>version:</w:t>
            </w:r>
          </w:p>
          <w:p w14:paraId="0C96C081" w14:textId="77777777" w:rsidR="002D57C4" w:rsidRDefault="002D57C4" w:rsidP="00502E57">
            <w:pPr>
              <w:rPr>
                <w:rStyle w:val="CodeSnippet"/>
                <w:noProof/>
              </w:rPr>
            </w:pPr>
            <w:r>
              <w:rPr>
                <w:rStyle w:val="CodeSnippet"/>
                <w:noProof/>
              </w:rPr>
              <w:t xml:space="preserve">      type: list</w:t>
            </w:r>
          </w:p>
          <w:p w14:paraId="0E63CDBD" w14:textId="77777777" w:rsidR="002D57C4" w:rsidRDefault="002D57C4" w:rsidP="00502E57">
            <w:pPr>
              <w:rPr>
                <w:rStyle w:val="CodeSnippet"/>
                <w:noProof/>
              </w:rPr>
            </w:pPr>
            <w:r>
              <w:rPr>
                <w:rStyle w:val="CodeSnippet"/>
                <w:noProof/>
              </w:rPr>
              <w:t xml:space="preserve">      required: false</w:t>
            </w:r>
          </w:p>
          <w:p w14:paraId="25D879F8" w14:textId="77777777" w:rsidR="002D57C4" w:rsidRDefault="002D57C4" w:rsidP="00502E57">
            <w:pPr>
              <w:rPr>
                <w:rStyle w:val="CodeSnippet"/>
                <w:noProof/>
              </w:rPr>
            </w:pPr>
            <w:r>
              <w:rPr>
                <w:rStyle w:val="CodeSnippet"/>
                <w:noProof/>
              </w:rPr>
              <w:t xml:space="preserve">      entry_schema: </w:t>
            </w:r>
            <w:hyperlink w:anchor="TYPE_TOSCA_VERSION" w:history="1">
              <w:r w:rsidRPr="00F6299C">
                <w:rPr>
                  <w:rStyle w:val="Hyperlink"/>
                  <w:rFonts w:ascii="Consolas" w:hAnsi="Consolas"/>
                  <w:noProof/>
                </w:rPr>
                <w:t>version</w:t>
              </w:r>
            </w:hyperlink>
          </w:p>
          <w:p w14:paraId="7CCBDC4F" w14:textId="77777777" w:rsidR="002D57C4" w:rsidRDefault="002D57C4" w:rsidP="00502E57">
            <w:pPr>
              <w:rPr>
                <w:rStyle w:val="CodeSnippet"/>
                <w:noProof/>
              </w:rPr>
            </w:pPr>
            <w:r>
              <w:rPr>
                <w:rStyle w:val="CodeSnippet"/>
                <w:noProof/>
              </w:rPr>
              <w:t xml:space="preserve">    publish_all:</w:t>
            </w:r>
          </w:p>
          <w:p w14:paraId="33CFABE6" w14:textId="77777777" w:rsidR="002D57C4" w:rsidRDefault="002D57C4" w:rsidP="00502E57">
            <w:pPr>
              <w:rPr>
                <w:rStyle w:val="CodeSnippet"/>
                <w:noProof/>
              </w:rPr>
            </w:pPr>
            <w:r>
              <w:rPr>
                <w:rStyle w:val="CodeSnippet"/>
                <w:noProof/>
              </w:rPr>
              <w:t xml:space="preserve">      type: </w:t>
            </w:r>
            <w:hyperlink w:anchor="TYPE_YAML_BOOLEAN" w:history="1">
              <w:r w:rsidRPr="00E31AB6">
                <w:rPr>
                  <w:rStyle w:val="Hyperlink"/>
                  <w:rFonts w:ascii="Consolas" w:hAnsi="Consolas"/>
                  <w:noProof/>
                </w:rPr>
                <w:t>boolean</w:t>
              </w:r>
            </w:hyperlink>
          </w:p>
          <w:p w14:paraId="4102714B" w14:textId="77777777" w:rsidR="002D57C4" w:rsidRDefault="002D57C4" w:rsidP="00502E57">
            <w:pPr>
              <w:rPr>
                <w:rStyle w:val="CodeSnippet"/>
                <w:noProof/>
              </w:rPr>
            </w:pPr>
            <w:r>
              <w:rPr>
                <w:rStyle w:val="CodeSnippet"/>
                <w:noProof/>
              </w:rPr>
              <w:t xml:space="preserve">      default: false</w:t>
            </w:r>
          </w:p>
          <w:p w14:paraId="15C122D0" w14:textId="77777777" w:rsidR="002D57C4" w:rsidRDefault="002D57C4" w:rsidP="00502E57">
            <w:pPr>
              <w:rPr>
                <w:rStyle w:val="CodeSnippet"/>
                <w:noProof/>
              </w:rPr>
            </w:pPr>
            <w:r>
              <w:rPr>
                <w:rStyle w:val="CodeSnippet"/>
                <w:noProof/>
              </w:rPr>
              <w:t xml:space="preserve">      required: false</w:t>
            </w:r>
          </w:p>
          <w:p w14:paraId="2D6153DD" w14:textId="77777777" w:rsidR="002D57C4" w:rsidRDefault="002D57C4" w:rsidP="00502E57">
            <w:pPr>
              <w:rPr>
                <w:rStyle w:val="CodeSnippet"/>
                <w:noProof/>
              </w:rPr>
            </w:pPr>
            <w:r>
              <w:rPr>
                <w:rStyle w:val="CodeSnippet"/>
                <w:noProof/>
              </w:rPr>
              <w:t xml:space="preserve">    publish_ports:</w:t>
            </w:r>
          </w:p>
          <w:p w14:paraId="09DB1802" w14:textId="77777777" w:rsidR="002D57C4" w:rsidRDefault="002D57C4" w:rsidP="00502E57">
            <w:pPr>
              <w:rPr>
                <w:rStyle w:val="CodeSnippet"/>
                <w:noProof/>
              </w:rPr>
            </w:pPr>
            <w:r>
              <w:rPr>
                <w:rStyle w:val="CodeSnippet"/>
                <w:noProof/>
              </w:rPr>
              <w:t xml:space="preserve">      type: list</w:t>
            </w:r>
          </w:p>
          <w:p w14:paraId="3534CC95" w14:textId="77777777" w:rsidR="002D57C4" w:rsidRDefault="002D57C4" w:rsidP="00502E57">
            <w:pPr>
              <w:rPr>
                <w:rStyle w:val="CodeSnippet"/>
                <w:noProof/>
              </w:rPr>
            </w:pPr>
            <w:r>
              <w:rPr>
                <w:rStyle w:val="CodeSnippet"/>
                <w:noProof/>
              </w:rPr>
              <w:t xml:space="preserve">      entry_schema: </w:t>
            </w:r>
            <w:hyperlink w:anchor="TYPE_TOSCA_DATA_PORTSPEC" w:history="1">
              <w:r w:rsidRPr="00CA3573">
                <w:rPr>
                  <w:rStyle w:val="Hyperlink"/>
                  <w:rFonts w:ascii="Consolas" w:hAnsi="Consolas"/>
                  <w:noProof/>
                </w:rPr>
                <w:t>PortSpec</w:t>
              </w:r>
            </w:hyperlink>
          </w:p>
          <w:p w14:paraId="45995163" w14:textId="77777777" w:rsidR="002D57C4" w:rsidRDefault="002D57C4" w:rsidP="00502E57">
            <w:pPr>
              <w:rPr>
                <w:rStyle w:val="CodeSnippet"/>
                <w:noProof/>
              </w:rPr>
            </w:pPr>
            <w:r>
              <w:rPr>
                <w:rStyle w:val="CodeSnippet"/>
                <w:noProof/>
              </w:rPr>
              <w:t xml:space="preserve">      required: false</w:t>
            </w:r>
          </w:p>
          <w:p w14:paraId="25D413F7" w14:textId="77777777" w:rsidR="002D57C4" w:rsidRDefault="002D57C4" w:rsidP="00502E57">
            <w:pPr>
              <w:rPr>
                <w:rStyle w:val="CodeSnippet"/>
                <w:noProof/>
              </w:rPr>
            </w:pPr>
            <w:r>
              <w:rPr>
                <w:rStyle w:val="CodeSnippet"/>
                <w:noProof/>
              </w:rPr>
              <w:t xml:space="preserve">    expose_ports:</w:t>
            </w:r>
          </w:p>
          <w:p w14:paraId="540EABC4" w14:textId="77777777" w:rsidR="002D57C4" w:rsidRDefault="002D57C4" w:rsidP="00502E57">
            <w:pPr>
              <w:rPr>
                <w:rStyle w:val="CodeSnippet"/>
                <w:noProof/>
              </w:rPr>
            </w:pPr>
            <w:r>
              <w:rPr>
                <w:rStyle w:val="CodeSnippet"/>
                <w:noProof/>
              </w:rPr>
              <w:lastRenderedPageBreak/>
              <w:t xml:space="preserve">      type: list</w:t>
            </w:r>
          </w:p>
          <w:p w14:paraId="51E07184" w14:textId="77777777" w:rsidR="002D57C4" w:rsidRDefault="002D57C4" w:rsidP="00502E57">
            <w:pPr>
              <w:rPr>
                <w:rStyle w:val="CodeSnippet"/>
                <w:noProof/>
              </w:rPr>
            </w:pPr>
            <w:r>
              <w:rPr>
                <w:rStyle w:val="CodeSnippet"/>
                <w:noProof/>
              </w:rPr>
              <w:t xml:space="preserve">      entry_schema: </w:t>
            </w:r>
            <w:hyperlink w:anchor="TYPE_TOSCA_DATA_PORTSPEC" w:history="1">
              <w:r w:rsidRPr="00CA3573">
                <w:rPr>
                  <w:rStyle w:val="Hyperlink"/>
                  <w:rFonts w:ascii="Consolas" w:hAnsi="Consolas"/>
                  <w:noProof/>
                </w:rPr>
                <w:t>PortSpec</w:t>
              </w:r>
            </w:hyperlink>
          </w:p>
          <w:p w14:paraId="2A6FC3B3" w14:textId="77777777" w:rsidR="002D57C4" w:rsidRDefault="002D57C4" w:rsidP="00502E57">
            <w:pPr>
              <w:rPr>
                <w:rStyle w:val="CodeSnippet"/>
                <w:noProof/>
              </w:rPr>
            </w:pPr>
            <w:r>
              <w:rPr>
                <w:rStyle w:val="CodeSnippet"/>
                <w:noProof/>
              </w:rPr>
              <w:t xml:space="preserve">      required: false</w:t>
            </w:r>
          </w:p>
          <w:p w14:paraId="1CB36F57" w14:textId="77777777" w:rsidR="002D57C4" w:rsidRDefault="002D57C4" w:rsidP="00502E57">
            <w:pPr>
              <w:rPr>
                <w:rStyle w:val="CodeSnippet"/>
                <w:noProof/>
              </w:rPr>
            </w:pPr>
            <w:r>
              <w:rPr>
                <w:rStyle w:val="CodeSnippet"/>
                <w:noProof/>
              </w:rPr>
              <w:t xml:space="preserve">    volumes:</w:t>
            </w:r>
          </w:p>
          <w:p w14:paraId="2AC310C2" w14:textId="77777777" w:rsidR="002D57C4" w:rsidRDefault="002D57C4" w:rsidP="00502E57">
            <w:pPr>
              <w:rPr>
                <w:rStyle w:val="CodeSnippet"/>
                <w:noProof/>
              </w:rPr>
            </w:pPr>
            <w:r>
              <w:rPr>
                <w:rStyle w:val="CodeSnippet"/>
                <w:noProof/>
              </w:rPr>
              <w:t xml:space="preserve">      type: list</w:t>
            </w:r>
          </w:p>
          <w:p w14:paraId="1866A624" w14:textId="77777777" w:rsidR="002D57C4" w:rsidRDefault="002D57C4" w:rsidP="00502E57">
            <w:pPr>
              <w:rPr>
                <w:rStyle w:val="CodeSnippet"/>
                <w:noProof/>
              </w:rPr>
            </w:pPr>
            <w:r>
              <w:rPr>
                <w:rStyle w:val="CodeSnippet"/>
                <w:noProof/>
              </w:rPr>
              <w:t xml:space="preserve">      entry_schema: </w:t>
            </w:r>
            <w:hyperlink w:anchor="TYPE_YAML_STRING" w:history="1">
              <w:r w:rsidRPr="00E31AB6">
                <w:rPr>
                  <w:rStyle w:val="Hyperlink"/>
                  <w:rFonts w:ascii="Consolas" w:hAnsi="Consolas"/>
                  <w:noProof/>
                </w:rPr>
                <w:t>string</w:t>
              </w:r>
            </w:hyperlink>
          </w:p>
          <w:p w14:paraId="35006761" w14:textId="77777777" w:rsidR="002D57C4" w:rsidRPr="00D4592B" w:rsidRDefault="002D57C4" w:rsidP="00502E57">
            <w:pPr>
              <w:rPr>
                <w:rStyle w:val="CodeSnippet"/>
                <w:color w:val="0000FF" w:themeColor="hyperlink"/>
                <w:u w:val="single"/>
              </w:rPr>
            </w:pPr>
            <w:r>
              <w:rPr>
                <w:rStyle w:val="CodeSnippet"/>
                <w:noProof/>
              </w:rPr>
              <w:t xml:space="preserve">      required: false</w:t>
            </w:r>
          </w:p>
        </w:tc>
      </w:tr>
    </w:tbl>
    <w:p w14:paraId="45D4752A" w14:textId="77777777" w:rsidR="002D57C4" w:rsidRDefault="002D57C4" w:rsidP="002D57C4">
      <w:pPr>
        <w:pStyle w:val="Heading4"/>
        <w:numPr>
          <w:ilvl w:val="3"/>
          <w:numId w:val="3"/>
        </w:numPr>
      </w:pPr>
      <w:r>
        <w:lastRenderedPageBreak/>
        <w:t>Notes</w:t>
      </w:r>
    </w:p>
    <w:p w14:paraId="029F9E9C" w14:textId="77777777" w:rsidR="002D57C4" w:rsidRPr="001841F0" w:rsidRDefault="002D57C4" w:rsidP="002D57C4">
      <w:pPr>
        <w:pStyle w:val="ListParagraph"/>
        <w:numPr>
          <w:ilvl w:val="0"/>
          <w:numId w:val="58"/>
        </w:numPr>
        <w:rPr>
          <w:sz w:val="24"/>
        </w:rPr>
      </w:pPr>
      <w:r>
        <w:rPr>
          <w:rFonts w:cstheme="minorHAnsi"/>
          <w:sz w:val="20"/>
          <w:szCs w:val="18"/>
        </w:rPr>
        <w:t xml:space="preserve">When the </w:t>
      </w:r>
      <w:r w:rsidRPr="001841F0">
        <w:rPr>
          <w:rStyle w:val="CodeSnippetHighlight"/>
        </w:rPr>
        <w:t>expose_ports</w:t>
      </w:r>
      <w:r>
        <w:rPr>
          <w:rFonts w:cstheme="minorHAnsi"/>
          <w:sz w:val="20"/>
          <w:szCs w:val="18"/>
        </w:rPr>
        <w:t xml:space="preserve"> property is used, </w:t>
      </w:r>
      <w:r w:rsidRPr="001841F0">
        <w:rPr>
          <w:rFonts w:cstheme="minorHAnsi"/>
          <w:sz w:val="20"/>
          <w:szCs w:val="18"/>
        </w:rPr>
        <w:t xml:space="preserve">only the </w:t>
      </w:r>
      <w:r w:rsidRPr="001841F0">
        <w:rPr>
          <w:rStyle w:val="CodeSnippetHighlight"/>
          <w:szCs w:val="18"/>
        </w:rPr>
        <w:t>source</w:t>
      </w:r>
      <w:r w:rsidRPr="001841F0">
        <w:rPr>
          <w:rFonts w:cstheme="minorHAnsi"/>
          <w:sz w:val="20"/>
          <w:szCs w:val="18"/>
        </w:rPr>
        <w:t xml:space="preserve"> and </w:t>
      </w:r>
      <w:r w:rsidRPr="001841F0">
        <w:rPr>
          <w:rStyle w:val="CodeSnippetHighlight"/>
          <w:szCs w:val="18"/>
        </w:rPr>
        <w:t>source_range</w:t>
      </w:r>
      <w:r w:rsidRPr="001841F0">
        <w:rPr>
          <w:rFonts w:cstheme="minorHAnsi"/>
          <w:sz w:val="20"/>
          <w:szCs w:val="18"/>
        </w:rPr>
        <w:t xml:space="preserve"> properties</w:t>
      </w:r>
      <w:r>
        <w:rPr>
          <w:rFonts w:cstheme="minorHAnsi"/>
          <w:sz w:val="20"/>
          <w:szCs w:val="18"/>
        </w:rPr>
        <w:t xml:space="preserve"> of </w:t>
      </w:r>
      <w:hyperlink w:anchor="TYPE_TOSCA_DATA_PORTSPEC" w:history="1">
        <w:r w:rsidRPr="00737AA3">
          <w:rPr>
            <w:rStyle w:val="Hyperlink"/>
            <w:rFonts w:cstheme="minorHAnsi"/>
            <w:sz w:val="20"/>
            <w:szCs w:val="18"/>
          </w:rPr>
          <w:t>PortSpec</w:t>
        </w:r>
      </w:hyperlink>
      <w:r>
        <w:rPr>
          <w:rFonts w:cstheme="minorHAnsi"/>
          <w:sz w:val="20"/>
          <w:szCs w:val="18"/>
        </w:rPr>
        <w:t xml:space="preserve"> </w:t>
      </w:r>
      <w:r w:rsidRPr="00313794">
        <w:rPr>
          <w:rFonts w:cstheme="minorHAnsi"/>
          <w:sz w:val="20"/>
          <w:szCs w:val="18"/>
        </w:rPr>
        <w:t>would</w:t>
      </w:r>
      <w:r>
        <w:rPr>
          <w:rFonts w:cstheme="minorHAnsi"/>
          <w:b/>
          <w:sz w:val="20"/>
          <w:szCs w:val="18"/>
        </w:rPr>
        <w:t xml:space="preserve"> </w:t>
      </w:r>
      <w:r>
        <w:rPr>
          <w:rFonts w:cstheme="minorHAnsi"/>
          <w:sz w:val="20"/>
          <w:szCs w:val="18"/>
        </w:rPr>
        <w:t>be valid for supplying port numbers or ranges</w:t>
      </w:r>
      <w:r w:rsidRPr="001841F0">
        <w:rPr>
          <w:rFonts w:cstheme="minorHAnsi"/>
          <w:sz w:val="20"/>
          <w:szCs w:val="18"/>
        </w:rPr>
        <w:t>,</w:t>
      </w:r>
      <w:r>
        <w:rPr>
          <w:rFonts w:cstheme="minorHAnsi"/>
          <w:sz w:val="20"/>
          <w:szCs w:val="18"/>
        </w:rPr>
        <w:t xml:space="preserve"> the</w:t>
      </w:r>
      <w:r w:rsidRPr="001841F0">
        <w:rPr>
          <w:rFonts w:cstheme="minorHAnsi"/>
          <w:sz w:val="20"/>
          <w:szCs w:val="18"/>
        </w:rPr>
        <w:t xml:space="preserve"> </w:t>
      </w:r>
      <w:r w:rsidRPr="001841F0">
        <w:rPr>
          <w:rStyle w:val="CodeSnippetHighlight"/>
          <w:szCs w:val="18"/>
        </w:rPr>
        <w:t>target</w:t>
      </w:r>
      <w:r w:rsidRPr="001841F0">
        <w:rPr>
          <w:rFonts w:cstheme="minorHAnsi"/>
          <w:sz w:val="20"/>
          <w:szCs w:val="18"/>
        </w:rPr>
        <w:t xml:space="preserve"> and </w:t>
      </w:r>
      <w:r w:rsidRPr="001841F0">
        <w:rPr>
          <w:rStyle w:val="CodeSnippetHighlight"/>
          <w:szCs w:val="18"/>
        </w:rPr>
        <w:t>target_range</w:t>
      </w:r>
      <w:r w:rsidRPr="001841F0">
        <w:rPr>
          <w:rFonts w:cstheme="minorHAnsi"/>
          <w:sz w:val="20"/>
          <w:szCs w:val="18"/>
        </w:rPr>
        <w:t xml:space="preserve"> </w:t>
      </w:r>
      <w:r>
        <w:rPr>
          <w:rFonts w:cstheme="minorHAnsi"/>
          <w:sz w:val="20"/>
          <w:szCs w:val="18"/>
        </w:rPr>
        <w:t xml:space="preserve">properties would be </w:t>
      </w:r>
      <w:r w:rsidRPr="001841F0">
        <w:rPr>
          <w:rFonts w:cstheme="minorHAnsi"/>
          <w:sz w:val="20"/>
          <w:szCs w:val="18"/>
        </w:rPr>
        <w:t>ignored.</w:t>
      </w:r>
    </w:p>
    <w:p w14:paraId="40946BB0" w14:textId="77777777" w:rsidR="002D57C4" w:rsidRDefault="002D57C4" w:rsidP="002D57C4">
      <w:pPr>
        <w:pStyle w:val="Heading2"/>
        <w:numPr>
          <w:ilvl w:val="1"/>
          <w:numId w:val="3"/>
        </w:numPr>
      </w:pPr>
      <w:bookmarkStart w:id="659" w:name="_Toc302251731"/>
      <w:bookmarkStart w:id="660" w:name="_Toc445238285"/>
      <w:r>
        <w:t>Node Types</w:t>
      </w:r>
      <w:bookmarkEnd w:id="655"/>
      <w:bookmarkEnd w:id="659"/>
      <w:bookmarkEnd w:id="660"/>
    </w:p>
    <w:p w14:paraId="18F40E71" w14:textId="77777777" w:rsidR="002D57C4" w:rsidRPr="003167E6" w:rsidRDefault="002D57C4" w:rsidP="002D57C4">
      <w:r>
        <w:t>This section contains non-normative node types referenced in use cases and examples.  All additional Attributes, Properties, Requirements and Capabilities shown in their definitions (and are not inherited from ancestor normative types) are also considered to be non-normative.</w:t>
      </w:r>
    </w:p>
    <w:p w14:paraId="65DAC4D0" w14:textId="77777777" w:rsidR="002D57C4" w:rsidRDefault="002D57C4" w:rsidP="002D57C4">
      <w:pPr>
        <w:pStyle w:val="Heading3"/>
        <w:numPr>
          <w:ilvl w:val="2"/>
          <w:numId w:val="3"/>
        </w:numPr>
      </w:pPr>
      <w:bookmarkStart w:id="661" w:name="_Toc379872736"/>
      <w:bookmarkStart w:id="662" w:name="DEFN_TYPE_NODES_MYSQL"/>
      <w:bookmarkEnd w:id="661"/>
      <w:r>
        <w:t>tosca.nodes.Database.MySQL</w:t>
      </w:r>
    </w:p>
    <w:p w14:paraId="14BD4F82" w14:textId="77777777" w:rsidR="002D57C4" w:rsidRDefault="002D57C4" w:rsidP="002D57C4">
      <w:pPr>
        <w:pStyle w:val="Heading4"/>
        <w:numPr>
          <w:ilvl w:val="3"/>
          <w:numId w:val="3"/>
        </w:numPr>
      </w:pPr>
      <w:bookmarkStart w:id="663" w:name="_Toc379455105"/>
      <w:bookmarkEnd w:id="662"/>
      <w:r>
        <w:t>Properties</w:t>
      </w:r>
      <w:bookmarkEnd w:id="663"/>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57"/>
        <w:gridCol w:w="1103"/>
        <w:gridCol w:w="792"/>
        <w:gridCol w:w="1528"/>
        <w:gridCol w:w="4770"/>
      </w:tblGrid>
      <w:tr w:rsidR="002D57C4" w:rsidRPr="004279F4" w14:paraId="2C5DC0DF" w14:textId="77777777" w:rsidTr="00502E57">
        <w:trPr>
          <w:cantSplit/>
          <w:tblHeader/>
        </w:trPr>
        <w:tc>
          <w:tcPr>
            <w:tcW w:w="924" w:type="pct"/>
            <w:shd w:val="clear" w:color="auto" w:fill="D9D9D9"/>
          </w:tcPr>
          <w:p w14:paraId="3D9FEFF0" w14:textId="77777777" w:rsidR="002D57C4" w:rsidRPr="00422683" w:rsidRDefault="002D57C4" w:rsidP="00502E57">
            <w:pPr>
              <w:pStyle w:val="TableText-Heading"/>
            </w:pPr>
            <w:r w:rsidRPr="00422683">
              <w:t>Name</w:t>
            </w:r>
          </w:p>
        </w:tc>
        <w:tc>
          <w:tcPr>
            <w:tcW w:w="549" w:type="pct"/>
            <w:shd w:val="clear" w:color="auto" w:fill="D9D9D9"/>
          </w:tcPr>
          <w:p w14:paraId="3BC4AF7E" w14:textId="77777777" w:rsidR="002D57C4" w:rsidRPr="00422683" w:rsidRDefault="002D57C4" w:rsidP="00502E57">
            <w:pPr>
              <w:pStyle w:val="TableText-Heading"/>
            </w:pPr>
            <w:r w:rsidRPr="00422683">
              <w:t>Required</w:t>
            </w:r>
          </w:p>
        </w:tc>
        <w:tc>
          <w:tcPr>
            <w:tcW w:w="394" w:type="pct"/>
            <w:shd w:val="clear" w:color="auto" w:fill="D9D9D9"/>
          </w:tcPr>
          <w:p w14:paraId="038D3E6F" w14:textId="77777777" w:rsidR="002D57C4" w:rsidRPr="00422683" w:rsidRDefault="002D57C4" w:rsidP="00502E57">
            <w:pPr>
              <w:pStyle w:val="TableText-Heading"/>
            </w:pPr>
            <w:r w:rsidRPr="00422683">
              <w:t>Type</w:t>
            </w:r>
          </w:p>
        </w:tc>
        <w:tc>
          <w:tcPr>
            <w:tcW w:w="760" w:type="pct"/>
            <w:shd w:val="clear" w:color="auto" w:fill="D9D9D9"/>
          </w:tcPr>
          <w:p w14:paraId="5CA0CAA4" w14:textId="77777777" w:rsidR="002D57C4" w:rsidRPr="00422683" w:rsidRDefault="002D57C4" w:rsidP="00502E57">
            <w:pPr>
              <w:pStyle w:val="TableText-Heading"/>
            </w:pPr>
            <w:r w:rsidRPr="00422683">
              <w:t>Constraints</w:t>
            </w:r>
          </w:p>
        </w:tc>
        <w:tc>
          <w:tcPr>
            <w:tcW w:w="2373" w:type="pct"/>
            <w:shd w:val="clear" w:color="auto" w:fill="D9D9D9"/>
          </w:tcPr>
          <w:p w14:paraId="1F8AD6C3" w14:textId="77777777" w:rsidR="002D57C4" w:rsidRPr="00422683" w:rsidRDefault="002D57C4" w:rsidP="00502E57">
            <w:pPr>
              <w:pStyle w:val="TableText-Heading"/>
            </w:pPr>
            <w:r w:rsidRPr="00422683">
              <w:t>Description</w:t>
            </w:r>
          </w:p>
        </w:tc>
      </w:tr>
      <w:tr w:rsidR="002D57C4" w:rsidRPr="004279F4" w14:paraId="5AD568A5" w14:textId="77777777" w:rsidTr="00502E57">
        <w:trPr>
          <w:cantSplit/>
        </w:trPr>
        <w:tc>
          <w:tcPr>
            <w:tcW w:w="924" w:type="pct"/>
            <w:shd w:val="clear" w:color="auto" w:fill="FFFFFF"/>
          </w:tcPr>
          <w:p w14:paraId="23BCF02C" w14:textId="77777777" w:rsidR="002D57C4" w:rsidRDefault="002D57C4" w:rsidP="00502E57">
            <w:pPr>
              <w:pStyle w:val="TableText"/>
              <w:rPr>
                <w:noProof/>
              </w:rPr>
            </w:pPr>
            <w:r>
              <w:rPr>
                <w:noProof/>
              </w:rPr>
              <w:t>N/A</w:t>
            </w:r>
          </w:p>
        </w:tc>
        <w:tc>
          <w:tcPr>
            <w:tcW w:w="549" w:type="pct"/>
            <w:shd w:val="clear" w:color="auto" w:fill="FFFFFF"/>
          </w:tcPr>
          <w:p w14:paraId="22569490" w14:textId="77777777" w:rsidR="002D57C4" w:rsidRDefault="002D57C4" w:rsidP="00502E57">
            <w:pPr>
              <w:pStyle w:val="TableText"/>
            </w:pPr>
            <w:r>
              <w:t>N/A</w:t>
            </w:r>
          </w:p>
        </w:tc>
        <w:tc>
          <w:tcPr>
            <w:tcW w:w="394" w:type="pct"/>
            <w:shd w:val="clear" w:color="auto" w:fill="FFFFFF"/>
          </w:tcPr>
          <w:p w14:paraId="6E8E2436" w14:textId="77777777" w:rsidR="002D57C4" w:rsidRPr="004279F4" w:rsidRDefault="002D57C4" w:rsidP="00502E57">
            <w:pPr>
              <w:pStyle w:val="TableText"/>
            </w:pPr>
            <w:r w:rsidRPr="002402F2">
              <w:t>N/A</w:t>
            </w:r>
          </w:p>
        </w:tc>
        <w:tc>
          <w:tcPr>
            <w:tcW w:w="760" w:type="pct"/>
            <w:shd w:val="clear" w:color="auto" w:fill="FFFFFF"/>
          </w:tcPr>
          <w:p w14:paraId="5E102BE5" w14:textId="77777777" w:rsidR="002D57C4" w:rsidRPr="00B31902" w:rsidRDefault="002D57C4" w:rsidP="00502E57">
            <w:pPr>
              <w:pStyle w:val="TableText"/>
            </w:pPr>
            <w:r>
              <w:t>N/A</w:t>
            </w:r>
          </w:p>
        </w:tc>
        <w:tc>
          <w:tcPr>
            <w:tcW w:w="2373" w:type="pct"/>
            <w:shd w:val="clear" w:color="auto" w:fill="FFFFFF"/>
          </w:tcPr>
          <w:p w14:paraId="2D70C8D5" w14:textId="77777777" w:rsidR="002D57C4" w:rsidRDefault="002D57C4" w:rsidP="00502E57">
            <w:pPr>
              <w:pStyle w:val="TableText"/>
            </w:pPr>
            <w:r>
              <w:t>N/A</w:t>
            </w:r>
          </w:p>
        </w:tc>
      </w:tr>
    </w:tbl>
    <w:p w14:paraId="481C76E8" w14:textId="77777777" w:rsidR="002D57C4" w:rsidRDefault="002D57C4" w:rsidP="002D57C4">
      <w:pPr>
        <w:pStyle w:val="Heading4"/>
        <w:numPr>
          <w:ilvl w:val="3"/>
          <w:numId w:val="3"/>
        </w:numPr>
      </w:pPr>
      <w:bookmarkStart w:id="664" w:name="_Toc379455106"/>
      <w:r>
        <w:t>Definition</w:t>
      </w:r>
      <w:bookmarkEnd w:id="66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B6A36B0" w14:textId="77777777" w:rsidTr="00502E57">
        <w:tc>
          <w:tcPr>
            <w:tcW w:w="9576" w:type="dxa"/>
            <w:shd w:val="clear" w:color="auto" w:fill="D9D9D9" w:themeFill="background1" w:themeFillShade="D9"/>
          </w:tcPr>
          <w:p w14:paraId="070A6A84" w14:textId="77777777" w:rsidR="002D57C4" w:rsidRPr="006824F5" w:rsidRDefault="002D57C4" w:rsidP="00502E57">
            <w:pPr>
              <w:rPr>
                <w:rStyle w:val="CodeSnippet"/>
              </w:rPr>
            </w:pPr>
            <w:r w:rsidRPr="006824F5">
              <w:rPr>
                <w:rStyle w:val="CodeSnippet"/>
              </w:rPr>
              <w:t>tosca.nodes.D</w:t>
            </w:r>
            <w:r>
              <w:rPr>
                <w:rStyle w:val="CodeSnippet"/>
              </w:rPr>
              <w:t>atabase</w:t>
            </w:r>
            <w:r w:rsidRPr="006824F5">
              <w:rPr>
                <w:rStyle w:val="CodeSnippet"/>
              </w:rPr>
              <w:t>.MySQL:</w:t>
            </w:r>
          </w:p>
          <w:p w14:paraId="35A50153" w14:textId="77777777" w:rsidR="002D57C4" w:rsidRDefault="002D57C4" w:rsidP="00502E57">
            <w:pPr>
              <w:rPr>
                <w:rStyle w:val="Hyperlink"/>
                <w:rFonts w:ascii="Consolas" w:hAnsi="Consolas"/>
              </w:rPr>
            </w:pPr>
            <w:r w:rsidRPr="006824F5">
              <w:rPr>
                <w:rStyle w:val="CodeSnippet"/>
              </w:rPr>
              <w:t xml:space="preserve">  derived_from: </w:t>
            </w:r>
            <w:hyperlink w:anchor="DEFN_TYPE_NODES_DATABASE" w:history="1">
              <w:r w:rsidRPr="0061104D">
                <w:rPr>
                  <w:rStyle w:val="Hyperlink"/>
                  <w:rFonts w:ascii="Consolas" w:hAnsi="Consolas"/>
                </w:rPr>
                <w:t>tosca.nodes.Database</w:t>
              </w:r>
            </w:hyperlink>
          </w:p>
          <w:p w14:paraId="1630AFE9" w14:textId="77777777" w:rsidR="002D57C4" w:rsidRPr="006824F5" w:rsidRDefault="002D57C4" w:rsidP="00502E57">
            <w:pPr>
              <w:rPr>
                <w:rStyle w:val="CodeSnippet"/>
              </w:rPr>
            </w:pPr>
            <w:r w:rsidRPr="006824F5">
              <w:rPr>
                <w:rStyle w:val="CodeSnippet"/>
              </w:rPr>
              <w:t xml:space="preserve">  requirements:</w:t>
            </w:r>
          </w:p>
          <w:p w14:paraId="64D9408E" w14:textId="77777777" w:rsidR="002D57C4" w:rsidRDefault="002D57C4" w:rsidP="00502E57">
            <w:pPr>
              <w:rPr>
                <w:rStyle w:val="CodeSnippet"/>
              </w:rPr>
            </w:pPr>
            <w:r w:rsidRPr="006824F5">
              <w:rPr>
                <w:rStyle w:val="CodeSnippet"/>
              </w:rPr>
              <w:t xml:space="preserve">    - host: </w:t>
            </w:r>
          </w:p>
          <w:p w14:paraId="7D8E694A" w14:textId="77777777" w:rsidR="002D57C4" w:rsidRPr="006824F5" w:rsidRDefault="002D57C4" w:rsidP="00502E57">
            <w:pPr>
              <w:rPr>
                <w:rStyle w:val="CodeSnippet"/>
              </w:rPr>
            </w:pPr>
            <w:r>
              <w:rPr>
                <w:rStyle w:val="CodeSnippet"/>
              </w:rPr>
              <w:t xml:space="preserve">        node: </w:t>
            </w:r>
            <w:hyperlink w:anchor="DEFN_TYPE_NODES_DBMS_MYSQL" w:history="1">
              <w:r w:rsidRPr="0061104D">
                <w:rPr>
                  <w:rStyle w:val="Hyperlink"/>
                  <w:rFonts w:ascii="Consolas" w:hAnsi="Consolas"/>
                </w:rPr>
                <w:t>tosca.nodes.DBMS.MySQL</w:t>
              </w:r>
            </w:hyperlink>
          </w:p>
        </w:tc>
      </w:tr>
    </w:tbl>
    <w:p w14:paraId="14C0F30E" w14:textId="77777777" w:rsidR="002D57C4" w:rsidRDefault="002D57C4" w:rsidP="002D57C4">
      <w:pPr>
        <w:pStyle w:val="Heading3"/>
        <w:numPr>
          <w:ilvl w:val="2"/>
          <w:numId w:val="3"/>
        </w:numPr>
      </w:pPr>
      <w:bookmarkStart w:id="665" w:name="DEFN_TYPE_NODES_DBMS_MYSQL"/>
      <w:r>
        <w:t>tosca.nodes.DBMS.MySQL</w:t>
      </w:r>
    </w:p>
    <w:bookmarkEnd w:id="665"/>
    <w:p w14:paraId="49390FE4"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57"/>
        <w:gridCol w:w="1103"/>
        <w:gridCol w:w="792"/>
        <w:gridCol w:w="1528"/>
        <w:gridCol w:w="4770"/>
      </w:tblGrid>
      <w:tr w:rsidR="002D57C4" w:rsidRPr="004279F4" w14:paraId="0D2229BE" w14:textId="77777777" w:rsidTr="00502E57">
        <w:trPr>
          <w:cantSplit/>
          <w:tblHeader/>
        </w:trPr>
        <w:tc>
          <w:tcPr>
            <w:tcW w:w="924" w:type="pct"/>
            <w:shd w:val="clear" w:color="auto" w:fill="D9D9D9"/>
          </w:tcPr>
          <w:p w14:paraId="2D237353" w14:textId="77777777" w:rsidR="002D57C4" w:rsidRPr="00422683" w:rsidRDefault="002D57C4" w:rsidP="00502E57">
            <w:pPr>
              <w:pStyle w:val="TableText-Heading"/>
            </w:pPr>
            <w:r w:rsidRPr="00422683">
              <w:t>Name</w:t>
            </w:r>
          </w:p>
        </w:tc>
        <w:tc>
          <w:tcPr>
            <w:tcW w:w="549" w:type="pct"/>
            <w:shd w:val="clear" w:color="auto" w:fill="D9D9D9"/>
          </w:tcPr>
          <w:p w14:paraId="440BF44B" w14:textId="77777777" w:rsidR="002D57C4" w:rsidRPr="00422683" w:rsidRDefault="002D57C4" w:rsidP="00502E57">
            <w:pPr>
              <w:pStyle w:val="TableText-Heading"/>
            </w:pPr>
            <w:r w:rsidRPr="00422683">
              <w:t>Required</w:t>
            </w:r>
          </w:p>
        </w:tc>
        <w:tc>
          <w:tcPr>
            <w:tcW w:w="394" w:type="pct"/>
            <w:shd w:val="clear" w:color="auto" w:fill="D9D9D9"/>
          </w:tcPr>
          <w:p w14:paraId="19A7C37B" w14:textId="77777777" w:rsidR="002D57C4" w:rsidRPr="00422683" w:rsidRDefault="002D57C4" w:rsidP="00502E57">
            <w:pPr>
              <w:pStyle w:val="TableText-Heading"/>
            </w:pPr>
            <w:r w:rsidRPr="00422683">
              <w:t>Type</w:t>
            </w:r>
          </w:p>
        </w:tc>
        <w:tc>
          <w:tcPr>
            <w:tcW w:w="760" w:type="pct"/>
            <w:shd w:val="clear" w:color="auto" w:fill="D9D9D9"/>
          </w:tcPr>
          <w:p w14:paraId="5402FE2E" w14:textId="77777777" w:rsidR="002D57C4" w:rsidRPr="00422683" w:rsidRDefault="002D57C4" w:rsidP="00502E57">
            <w:pPr>
              <w:pStyle w:val="TableText-Heading"/>
            </w:pPr>
            <w:r w:rsidRPr="00422683">
              <w:t>Constraints</w:t>
            </w:r>
          </w:p>
        </w:tc>
        <w:tc>
          <w:tcPr>
            <w:tcW w:w="2373" w:type="pct"/>
            <w:shd w:val="clear" w:color="auto" w:fill="D9D9D9"/>
          </w:tcPr>
          <w:p w14:paraId="11DE02E8" w14:textId="77777777" w:rsidR="002D57C4" w:rsidRPr="00422683" w:rsidRDefault="002D57C4" w:rsidP="00502E57">
            <w:pPr>
              <w:pStyle w:val="TableText-Heading"/>
            </w:pPr>
            <w:r w:rsidRPr="00422683">
              <w:t>Description</w:t>
            </w:r>
          </w:p>
        </w:tc>
      </w:tr>
      <w:tr w:rsidR="002D57C4" w:rsidRPr="004279F4" w14:paraId="434DD412" w14:textId="77777777" w:rsidTr="00502E57">
        <w:trPr>
          <w:cantSplit/>
        </w:trPr>
        <w:tc>
          <w:tcPr>
            <w:tcW w:w="924" w:type="pct"/>
            <w:shd w:val="clear" w:color="auto" w:fill="FFFFFF"/>
          </w:tcPr>
          <w:p w14:paraId="72A81EFC" w14:textId="77777777" w:rsidR="002D57C4" w:rsidRDefault="002D57C4" w:rsidP="00502E57">
            <w:pPr>
              <w:pStyle w:val="TableText"/>
              <w:rPr>
                <w:noProof/>
              </w:rPr>
            </w:pPr>
            <w:r>
              <w:rPr>
                <w:noProof/>
              </w:rPr>
              <w:t>N/A</w:t>
            </w:r>
          </w:p>
        </w:tc>
        <w:tc>
          <w:tcPr>
            <w:tcW w:w="549" w:type="pct"/>
            <w:shd w:val="clear" w:color="auto" w:fill="FFFFFF"/>
          </w:tcPr>
          <w:p w14:paraId="36B995E5" w14:textId="77777777" w:rsidR="002D57C4" w:rsidRDefault="002D57C4" w:rsidP="00502E57">
            <w:pPr>
              <w:pStyle w:val="TableText"/>
            </w:pPr>
            <w:r>
              <w:t>N/A</w:t>
            </w:r>
          </w:p>
        </w:tc>
        <w:tc>
          <w:tcPr>
            <w:tcW w:w="394" w:type="pct"/>
            <w:shd w:val="clear" w:color="auto" w:fill="FFFFFF"/>
          </w:tcPr>
          <w:p w14:paraId="08B83ED9" w14:textId="77777777" w:rsidR="002D57C4" w:rsidRPr="004279F4" w:rsidRDefault="002D57C4" w:rsidP="00502E57">
            <w:pPr>
              <w:pStyle w:val="TableText"/>
            </w:pPr>
            <w:r w:rsidRPr="002402F2">
              <w:t>N/A</w:t>
            </w:r>
          </w:p>
        </w:tc>
        <w:tc>
          <w:tcPr>
            <w:tcW w:w="760" w:type="pct"/>
            <w:shd w:val="clear" w:color="auto" w:fill="FFFFFF"/>
          </w:tcPr>
          <w:p w14:paraId="1F4FB757" w14:textId="77777777" w:rsidR="002D57C4" w:rsidRPr="00B31902" w:rsidRDefault="002D57C4" w:rsidP="00502E57">
            <w:pPr>
              <w:pStyle w:val="TableText"/>
            </w:pPr>
            <w:r>
              <w:t>N/A</w:t>
            </w:r>
          </w:p>
        </w:tc>
        <w:tc>
          <w:tcPr>
            <w:tcW w:w="2373" w:type="pct"/>
            <w:shd w:val="clear" w:color="auto" w:fill="FFFFFF"/>
          </w:tcPr>
          <w:p w14:paraId="50395A66" w14:textId="77777777" w:rsidR="002D57C4" w:rsidRDefault="002D57C4" w:rsidP="00502E57">
            <w:pPr>
              <w:pStyle w:val="TableText"/>
            </w:pPr>
            <w:r>
              <w:t>N/A</w:t>
            </w:r>
          </w:p>
        </w:tc>
      </w:tr>
    </w:tbl>
    <w:p w14:paraId="1BCD884A"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D84DE5B" w14:textId="77777777" w:rsidTr="00502E57">
        <w:tc>
          <w:tcPr>
            <w:tcW w:w="9576" w:type="dxa"/>
            <w:shd w:val="clear" w:color="auto" w:fill="D9D9D9" w:themeFill="background1" w:themeFillShade="D9"/>
          </w:tcPr>
          <w:p w14:paraId="36F238E1" w14:textId="77777777" w:rsidR="002D57C4" w:rsidRPr="006824F5" w:rsidRDefault="002D57C4" w:rsidP="00502E57">
            <w:pPr>
              <w:rPr>
                <w:rStyle w:val="CodeSnippet"/>
              </w:rPr>
            </w:pPr>
            <w:r w:rsidRPr="006824F5">
              <w:rPr>
                <w:rStyle w:val="CodeSnippet"/>
              </w:rPr>
              <w:t>tosca.nodes.D</w:t>
            </w:r>
            <w:r>
              <w:rPr>
                <w:rStyle w:val="CodeSnippet"/>
              </w:rPr>
              <w:t>BMS</w:t>
            </w:r>
            <w:r w:rsidRPr="006824F5">
              <w:rPr>
                <w:rStyle w:val="CodeSnippet"/>
              </w:rPr>
              <w:t>.MySQL:</w:t>
            </w:r>
          </w:p>
          <w:p w14:paraId="057CD9D9" w14:textId="77777777" w:rsidR="002D57C4" w:rsidRDefault="002D57C4" w:rsidP="00502E57">
            <w:pPr>
              <w:rPr>
                <w:rStyle w:val="CodeSnippet"/>
              </w:rPr>
            </w:pPr>
            <w:r w:rsidRPr="006824F5">
              <w:rPr>
                <w:rStyle w:val="CodeSnippet"/>
              </w:rPr>
              <w:t xml:space="preserve">  derived_from: </w:t>
            </w:r>
            <w:hyperlink w:anchor="DEFN_TYPE_NODES_DBMS" w:history="1">
              <w:r w:rsidRPr="0061104D">
                <w:rPr>
                  <w:rStyle w:val="Hyperlink"/>
                  <w:rFonts w:ascii="Consolas" w:hAnsi="Consolas"/>
                </w:rPr>
                <w:t>tosca.nodes.DBMS</w:t>
              </w:r>
            </w:hyperlink>
          </w:p>
          <w:p w14:paraId="21BDFF99" w14:textId="77777777" w:rsidR="002D57C4" w:rsidRDefault="002D57C4" w:rsidP="00502E57">
            <w:pPr>
              <w:rPr>
                <w:rStyle w:val="CodeSnippet"/>
              </w:rPr>
            </w:pPr>
            <w:r>
              <w:rPr>
                <w:rStyle w:val="CodeSnippet"/>
              </w:rPr>
              <w:t xml:space="preserve">  properties:</w:t>
            </w:r>
          </w:p>
          <w:p w14:paraId="1103590A" w14:textId="77777777" w:rsidR="002D57C4" w:rsidRDefault="002D57C4" w:rsidP="00502E57">
            <w:pPr>
              <w:rPr>
                <w:rStyle w:val="CodeSnippet"/>
              </w:rPr>
            </w:pPr>
            <w:r w:rsidRPr="006824F5">
              <w:rPr>
                <w:rStyle w:val="CodeSnippet"/>
              </w:rPr>
              <w:t xml:space="preserve">    port:</w:t>
            </w:r>
          </w:p>
          <w:p w14:paraId="487BA0E9" w14:textId="77777777" w:rsidR="002D57C4" w:rsidRDefault="002D57C4" w:rsidP="00502E57">
            <w:pPr>
              <w:rPr>
                <w:rStyle w:val="CodeSnippet"/>
              </w:rPr>
            </w:pPr>
            <w:r>
              <w:rPr>
                <w:rStyle w:val="CodeSnippet"/>
              </w:rPr>
              <w:t xml:space="preserve">      description: reflect the default MySQL server port</w:t>
            </w:r>
          </w:p>
          <w:p w14:paraId="49D8E109" w14:textId="77777777" w:rsidR="002D57C4" w:rsidRDefault="002D57C4" w:rsidP="00502E57">
            <w:pPr>
              <w:rPr>
                <w:rStyle w:val="CodeSnippet"/>
              </w:rPr>
            </w:pPr>
            <w:r>
              <w:rPr>
                <w:rStyle w:val="CodeSnippet"/>
              </w:rPr>
              <w:lastRenderedPageBreak/>
              <w:t xml:space="preserve">      default: 3306</w:t>
            </w:r>
          </w:p>
          <w:p w14:paraId="203E00AC" w14:textId="77777777" w:rsidR="002D57C4" w:rsidRDefault="002D57C4" w:rsidP="00502E57">
            <w:pPr>
              <w:rPr>
                <w:rStyle w:val="CodeSnippet"/>
              </w:rPr>
            </w:pPr>
            <w:r>
              <w:rPr>
                <w:rStyle w:val="CodeSnippet"/>
              </w:rPr>
              <w:t xml:space="preserve"> </w:t>
            </w:r>
            <w:r w:rsidRPr="00616615">
              <w:rPr>
                <w:rStyle w:val="CodeSnippet"/>
              </w:rPr>
              <w:t xml:space="preserve">   root_password:</w:t>
            </w:r>
          </w:p>
          <w:p w14:paraId="05AC7744" w14:textId="77777777" w:rsidR="002D57C4" w:rsidRDefault="002D57C4" w:rsidP="00502E57">
            <w:pPr>
              <w:rPr>
                <w:rStyle w:val="CodeSnippet"/>
              </w:rPr>
            </w:pPr>
            <w:r>
              <w:rPr>
                <w:rStyle w:val="CodeSnippet"/>
              </w:rPr>
              <w:t xml:space="preserve">      # MySQL requires a root_password for configuration</w:t>
            </w:r>
          </w:p>
          <w:p w14:paraId="446828B2" w14:textId="77777777" w:rsidR="002D57C4" w:rsidRPr="00616615" w:rsidRDefault="002D57C4" w:rsidP="00502E57">
            <w:pPr>
              <w:rPr>
                <w:rStyle w:val="CodeSnippet"/>
              </w:rPr>
            </w:pPr>
            <w:r>
              <w:rPr>
                <w:rStyle w:val="CodeSnippet"/>
              </w:rPr>
              <w:t xml:space="preserve">      # Override parent DBMS definition to make this property required</w:t>
            </w:r>
          </w:p>
          <w:p w14:paraId="6AEE08F5" w14:textId="77777777" w:rsidR="002D57C4" w:rsidRPr="00616615" w:rsidRDefault="002D57C4" w:rsidP="00502E57">
            <w:pPr>
              <w:rPr>
                <w:rStyle w:val="CodeSnippet"/>
              </w:rPr>
            </w:pPr>
            <w:r w:rsidRPr="00616615">
              <w:rPr>
                <w:rStyle w:val="CodeSnippet"/>
              </w:rPr>
              <w:t xml:space="preserve">      required: true</w:t>
            </w:r>
          </w:p>
          <w:p w14:paraId="48DA861B" w14:textId="77777777" w:rsidR="002D57C4" w:rsidRDefault="002D57C4" w:rsidP="00502E57">
            <w:pPr>
              <w:rPr>
                <w:rStyle w:val="CodeSnippet"/>
              </w:rPr>
            </w:pPr>
            <w:r w:rsidRPr="006824F5">
              <w:rPr>
                <w:rStyle w:val="CodeSnippet"/>
              </w:rPr>
              <w:t xml:space="preserve">  capabilities:</w:t>
            </w:r>
          </w:p>
          <w:p w14:paraId="02579141" w14:textId="77777777" w:rsidR="002D57C4" w:rsidRPr="006824F5" w:rsidRDefault="002D57C4" w:rsidP="00502E57">
            <w:pPr>
              <w:rPr>
                <w:rStyle w:val="CodeSnippet"/>
              </w:rPr>
            </w:pPr>
            <w:r>
              <w:rPr>
                <w:rStyle w:val="CodeSnippet"/>
              </w:rPr>
              <w:t xml:space="preserve">    # Further constrain the ‘host’ capability to only allow MySQL databases</w:t>
            </w:r>
          </w:p>
          <w:p w14:paraId="746C1D1D" w14:textId="77777777" w:rsidR="002D57C4" w:rsidRPr="006824F5" w:rsidRDefault="002D57C4" w:rsidP="00502E57">
            <w:pPr>
              <w:rPr>
                <w:rStyle w:val="CodeSnippet"/>
              </w:rPr>
            </w:pPr>
            <w:r w:rsidRPr="006824F5">
              <w:rPr>
                <w:rStyle w:val="CodeSnippet"/>
              </w:rPr>
              <w:t xml:space="preserve">    host: </w:t>
            </w:r>
          </w:p>
          <w:p w14:paraId="72A5CBB5" w14:textId="77777777" w:rsidR="002D57C4" w:rsidRPr="006824F5" w:rsidRDefault="002D57C4" w:rsidP="00502E57">
            <w:pPr>
              <w:rPr>
                <w:rStyle w:val="CodeSnippet"/>
              </w:rPr>
            </w:pPr>
            <w:r>
              <w:rPr>
                <w:rStyle w:val="CodeSnippet"/>
                <w:noProof/>
              </w:rPr>
              <w:t xml:space="preserve">      valid_source_</w:t>
            </w:r>
            <w:r w:rsidRPr="006E0152">
              <w:rPr>
                <w:rFonts w:ascii="Consolas" w:hAnsi="Consolas"/>
              </w:rPr>
              <w:t xml:space="preserve">types: [ </w:t>
            </w:r>
            <w:hyperlink w:anchor="DEFN_TYPE_NODES_MYSQL" w:history="1">
              <w:r w:rsidRPr="00915D5A">
                <w:rPr>
                  <w:rStyle w:val="Hyperlink"/>
                  <w:rFonts w:ascii="Consolas" w:hAnsi="Consolas"/>
                </w:rPr>
                <w:t>tosca.nodes.Database.MySQL</w:t>
              </w:r>
            </w:hyperlink>
            <w:r w:rsidRPr="006E0152">
              <w:rPr>
                <w:rFonts w:ascii="Consolas" w:hAnsi="Consolas"/>
              </w:rPr>
              <w:t xml:space="preserve"> ]</w:t>
            </w:r>
          </w:p>
        </w:tc>
      </w:tr>
    </w:tbl>
    <w:p w14:paraId="4D532FC9" w14:textId="77777777" w:rsidR="002D57C4" w:rsidRPr="00BB12B8" w:rsidRDefault="002D57C4" w:rsidP="002D57C4">
      <w:pPr>
        <w:pStyle w:val="Heading3"/>
        <w:numPr>
          <w:ilvl w:val="2"/>
          <w:numId w:val="3"/>
        </w:numPr>
      </w:pPr>
      <w:r w:rsidRPr="00BB12B8">
        <w:lastRenderedPageBreak/>
        <w:t>tosca.nodes.WebServer.Apache</w:t>
      </w:r>
    </w:p>
    <w:p w14:paraId="0B5D0CFC" w14:textId="77777777" w:rsidR="002D57C4" w:rsidRPr="00BB12B8" w:rsidRDefault="002D57C4" w:rsidP="002D57C4">
      <w:pPr>
        <w:pStyle w:val="Heading4"/>
        <w:numPr>
          <w:ilvl w:val="3"/>
          <w:numId w:val="3"/>
        </w:numPr>
      </w:pPr>
      <w:r w:rsidRPr="00BB12B8">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57"/>
        <w:gridCol w:w="1103"/>
        <w:gridCol w:w="792"/>
        <w:gridCol w:w="1528"/>
        <w:gridCol w:w="4770"/>
      </w:tblGrid>
      <w:tr w:rsidR="002D57C4" w:rsidRPr="00BB12B8" w14:paraId="110F330D" w14:textId="77777777" w:rsidTr="00502E57">
        <w:trPr>
          <w:cantSplit/>
          <w:tblHeader/>
        </w:trPr>
        <w:tc>
          <w:tcPr>
            <w:tcW w:w="924" w:type="pct"/>
            <w:shd w:val="clear" w:color="auto" w:fill="D9D9D9"/>
          </w:tcPr>
          <w:p w14:paraId="0BC7E6A8" w14:textId="77777777" w:rsidR="002D57C4" w:rsidRPr="00422683" w:rsidRDefault="002D57C4" w:rsidP="00502E57">
            <w:pPr>
              <w:pStyle w:val="TableText-Heading"/>
            </w:pPr>
            <w:r w:rsidRPr="00422683">
              <w:t>Name</w:t>
            </w:r>
          </w:p>
        </w:tc>
        <w:tc>
          <w:tcPr>
            <w:tcW w:w="549" w:type="pct"/>
            <w:shd w:val="clear" w:color="auto" w:fill="D9D9D9"/>
          </w:tcPr>
          <w:p w14:paraId="0EE87CF9" w14:textId="77777777" w:rsidR="002D57C4" w:rsidRPr="00422683" w:rsidRDefault="002D57C4" w:rsidP="00502E57">
            <w:pPr>
              <w:pStyle w:val="TableText-Heading"/>
            </w:pPr>
            <w:r w:rsidRPr="00422683">
              <w:t>Required</w:t>
            </w:r>
          </w:p>
        </w:tc>
        <w:tc>
          <w:tcPr>
            <w:tcW w:w="394" w:type="pct"/>
            <w:shd w:val="clear" w:color="auto" w:fill="D9D9D9"/>
          </w:tcPr>
          <w:p w14:paraId="080F09F1" w14:textId="77777777" w:rsidR="002D57C4" w:rsidRPr="00422683" w:rsidRDefault="002D57C4" w:rsidP="00502E57">
            <w:pPr>
              <w:pStyle w:val="TableText-Heading"/>
            </w:pPr>
            <w:r w:rsidRPr="00422683">
              <w:t>Type</w:t>
            </w:r>
          </w:p>
        </w:tc>
        <w:tc>
          <w:tcPr>
            <w:tcW w:w="760" w:type="pct"/>
            <w:shd w:val="clear" w:color="auto" w:fill="D9D9D9"/>
          </w:tcPr>
          <w:p w14:paraId="43FD1FD8" w14:textId="77777777" w:rsidR="002D57C4" w:rsidRPr="00422683" w:rsidRDefault="002D57C4" w:rsidP="00502E57">
            <w:pPr>
              <w:pStyle w:val="TableText-Heading"/>
            </w:pPr>
            <w:r w:rsidRPr="00422683">
              <w:t>Constraints</w:t>
            </w:r>
          </w:p>
        </w:tc>
        <w:tc>
          <w:tcPr>
            <w:tcW w:w="2373" w:type="pct"/>
            <w:shd w:val="clear" w:color="auto" w:fill="D9D9D9"/>
          </w:tcPr>
          <w:p w14:paraId="60BB6B45" w14:textId="77777777" w:rsidR="002D57C4" w:rsidRPr="00422683" w:rsidRDefault="002D57C4" w:rsidP="00502E57">
            <w:pPr>
              <w:pStyle w:val="TableText-Heading"/>
            </w:pPr>
            <w:r w:rsidRPr="00422683">
              <w:t>Description</w:t>
            </w:r>
          </w:p>
        </w:tc>
      </w:tr>
      <w:tr w:rsidR="002D57C4" w:rsidRPr="00BB12B8" w14:paraId="33C41E6B" w14:textId="77777777" w:rsidTr="00502E57">
        <w:trPr>
          <w:cantSplit/>
        </w:trPr>
        <w:tc>
          <w:tcPr>
            <w:tcW w:w="924" w:type="pct"/>
            <w:shd w:val="clear" w:color="auto" w:fill="FFFFFF"/>
          </w:tcPr>
          <w:p w14:paraId="0F262C4D" w14:textId="77777777" w:rsidR="002D57C4" w:rsidRPr="00BB12B8" w:rsidRDefault="002D57C4" w:rsidP="00502E57">
            <w:pPr>
              <w:pStyle w:val="TableText"/>
            </w:pPr>
            <w:r>
              <w:t>N/A</w:t>
            </w:r>
          </w:p>
        </w:tc>
        <w:tc>
          <w:tcPr>
            <w:tcW w:w="549" w:type="pct"/>
            <w:shd w:val="clear" w:color="auto" w:fill="FFFFFF"/>
          </w:tcPr>
          <w:p w14:paraId="467E50C0" w14:textId="77777777" w:rsidR="002D57C4" w:rsidRPr="00BB12B8" w:rsidRDefault="002D57C4" w:rsidP="00502E57">
            <w:pPr>
              <w:pStyle w:val="TableText"/>
            </w:pPr>
            <w:r w:rsidRPr="00BB12B8">
              <w:t>N/A</w:t>
            </w:r>
          </w:p>
        </w:tc>
        <w:tc>
          <w:tcPr>
            <w:tcW w:w="394" w:type="pct"/>
            <w:shd w:val="clear" w:color="auto" w:fill="FFFFFF"/>
          </w:tcPr>
          <w:p w14:paraId="76ECBA3A" w14:textId="77777777" w:rsidR="002D57C4" w:rsidRPr="00BB12B8" w:rsidRDefault="002D57C4" w:rsidP="00502E57">
            <w:pPr>
              <w:pStyle w:val="TableText"/>
            </w:pPr>
            <w:r w:rsidRPr="00BB12B8">
              <w:t>N/A</w:t>
            </w:r>
          </w:p>
        </w:tc>
        <w:tc>
          <w:tcPr>
            <w:tcW w:w="760" w:type="pct"/>
            <w:shd w:val="clear" w:color="auto" w:fill="FFFFFF"/>
          </w:tcPr>
          <w:p w14:paraId="72B13329" w14:textId="77777777" w:rsidR="002D57C4" w:rsidRPr="00BB12B8" w:rsidRDefault="002D57C4" w:rsidP="00502E57">
            <w:pPr>
              <w:pStyle w:val="TableText"/>
            </w:pPr>
            <w:r w:rsidRPr="00BB12B8">
              <w:t>N/A</w:t>
            </w:r>
          </w:p>
        </w:tc>
        <w:tc>
          <w:tcPr>
            <w:tcW w:w="2373" w:type="pct"/>
            <w:shd w:val="clear" w:color="auto" w:fill="FFFFFF"/>
          </w:tcPr>
          <w:p w14:paraId="1304A1E9" w14:textId="77777777" w:rsidR="002D57C4" w:rsidRPr="00BB12B8" w:rsidRDefault="002D57C4" w:rsidP="00502E57">
            <w:pPr>
              <w:pStyle w:val="TableText"/>
            </w:pPr>
            <w:r w:rsidRPr="00BB12B8">
              <w:t>N/A</w:t>
            </w:r>
          </w:p>
        </w:tc>
      </w:tr>
    </w:tbl>
    <w:p w14:paraId="05CFC03F" w14:textId="77777777" w:rsidR="002D57C4" w:rsidRPr="00BB12B8" w:rsidRDefault="002D57C4" w:rsidP="002D57C4">
      <w:pPr>
        <w:pStyle w:val="Heading4"/>
        <w:numPr>
          <w:ilvl w:val="3"/>
          <w:numId w:val="3"/>
        </w:numPr>
      </w:pPr>
      <w:r w:rsidRPr="00BB12B8">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BB12B8" w14:paraId="495CF03E" w14:textId="77777777" w:rsidTr="00502E57">
        <w:tc>
          <w:tcPr>
            <w:tcW w:w="9576" w:type="dxa"/>
            <w:shd w:val="clear" w:color="auto" w:fill="D9D9D9" w:themeFill="background1" w:themeFillShade="D9"/>
          </w:tcPr>
          <w:p w14:paraId="0E0EEE68" w14:textId="77777777" w:rsidR="002D57C4" w:rsidRPr="00BB12B8" w:rsidRDefault="002D57C4" w:rsidP="00502E57">
            <w:pPr>
              <w:rPr>
                <w:rStyle w:val="CodeSnippet"/>
              </w:rPr>
            </w:pPr>
            <w:r w:rsidRPr="00BB12B8">
              <w:rPr>
                <w:rStyle w:val="CodeSnippet"/>
              </w:rPr>
              <w:t>tosca.nodes.WebServer.Apache:</w:t>
            </w:r>
          </w:p>
          <w:p w14:paraId="6DDCC420" w14:textId="77777777" w:rsidR="002D57C4" w:rsidRPr="00B87C64" w:rsidRDefault="002D57C4" w:rsidP="00502E57">
            <w:pPr>
              <w:rPr>
                <w:rFonts w:ascii="Consolas" w:hAnsi="Consolas"/>
              </w:rPr>
            </w:pPr>
            <w:r w:rsidRPr="00BB12B8">
              <w:rPr>
                <w:rStyle w:val="CodeSnippet"/>
              </w:rPr>
              <w:t xml:space="preserve">  derived_from: </w:t>
            </w:r>
            <w:hyperlink w:anchor="DEFN_TYPE_NODES_WEBSERVER" w:history="1">
              <w:r w:rsidRPr="0061104D">
                <w:rPr>
                  <w:rStyle w:val="Hyperlink"/>
                  <w:rFonts w:ascii="Consolas" w:hAnsi="Consolas"/>
                </w:rPr>
                <w:t>tosca.nodes.WebServer</w:t>
              </w:r>
            </w:hyperlink>
          </w:p>
        </w:tc>
      </w:tr>
    </w:tbl>
    <w:p w14:paraId="0D7954AA" w14:textId="77777777" w:rsidR="002D57C4" w:rsidRDefault="002D57C4" w:rsidP="002D57C4">
      <w:pPr>
        <w:pStyle w:val="Heading3"/>
        <w:numPr>
          <w:ilvl w:val="2"/>
          <w:numId w:val="3"/>
        </w:numPr>
      </w:pPr>
      <w:r>
        <w:t>tosca.nodes.WebApplication.WordPress</w:t>
      </w:r>
    </w:p>
    <w:p w14:paraId="02B1C4F2" w14:textId="77777777" w:rsidR="002D57C4" w:rsidRPr="00F43BB3" w:rsidRDefault="002D57C4" w:rsidP="002D57C4">
      <w:r>
        <w:t xml:space="preserve">This section defines a non-normative Node type for the WordPress </w:t>
      </w:r>
      <w:r w:rsidRPr="003744EA">
        <w:t>[</w:t>
      </w:r>
      <w:hyperlink w:anchor="REF_WORDPRESS" w:history="1">
        <w:r w:rsidRPr="003744EA">
          <w:rPr>
            <w:rStyle w:val="Hyperlink"/>
          </w:rPr>
          <w:t>WordPress</w:t>
        </w:r>
      </w:hyperlink>
      <w:r w:rsidRPr="003744EA">
        <w:t>]</w:t>
      </w:r>
      <w:r>
        <w:t xml:space="preserve"> application.</w:t>
      </w:r>
    </w:p>
    <w:p w14:paraId="78DD1A74"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57"/>
        <w:gridCol w:w="1103"/>
        <w:gridCol w:w="792"/>
        <w:gridCol w:w="1528"/>
        <w:gridCol w:w="4770"/>
      </w:tblGrid>
      <w:tr w:rsidR="002D57C4" w:rsidRPr="004279F4" w14:paraId="155FD38A" w14:textId="77777777" w:rsidTr="00502E57">
        <w:trPr>
          <w:cantSplit/>
          <w:tblHeader/>
        </w:trPr>
        <w:tc>
          <w:tcPr>
            <w:tcW w:w="924" w:type="pct"/>
            <w:shd w:val="clear" w:color="auto" w:fill="D9D9D9"/>
          </w:tcPr>
          <w:p w14:paraId="554CCA3B" w14:textId="77777777" w:rsidR="002D57C4" w:rsidRPr="00422683" w:rsidRDefault="002D57C4" w:rsidP="00502E57">
            <w:pPr>
              <w:pStyle w:val="TableText-Heading"/>
            </w:pPr>
            <w:r w:rsidRPr="00422683">
              <w:t>Name</w:t>
            </w:r>
          </w:p>
        </w:tc>
        <w:tc>
          <w:tcPr>
            <w:tcW w:w="549" w:type="pct"/>
            <w:shd w:val="clear" w:color="auto" w:fill="D9D9D9"/>
          </w:tcPr>
          <w:p w14:paraId="7DF70E2D" w14:textId="77777777" w:rsidR="002D57C4" w:rsidRPr="00422683" w:rsidRDefault="002D57C4" w:rsidP="00502E57">
            <w:pPr>
              <w:pStyle w:val="TableText-Heading"/>
            </w:pPr>
            <w:r w:rsidRPr="00422683">
              <w:t>Required</w:t>
            </w:r>
          </w:p>
        </w:tc>
        <w:tc>
          <w:tcPr>
            <w:tcW w:w="394" w:type="pct"/>
            <w:shd w:val="clear" w:color="auto" w:fill="D9D9D9"/>
          </w:tcPr>
          <w:p w14:paraId="09E7BEE6" w14:textId="77777777" w:rsidR="002D57C4" w:rsidRPr="00422683" w:rsidRDefault="002D57C4" w:rsidP="00502E57">
            <w:pPr>
              <w:pStyle w:val="TableText-Heading"/>
            </w:pPr>
            <w:r w:rsidRPr="00422683">
              <w:t>Type</w:t>
            </w:r>
          </w:p>
        </w:tc>
        <w:tc>
          <w:tcPr>
            <w:tcW w:w="760" w:type="pct"/>
            <w:shd w:val="clear" w:color="auto" w:fill="D9D9D9"/>
          </w:tcPr>
          <w:p w14:paraId="1A933C6C" w14:textId="77777777" w:rsidR="002D57C4" w:rsidRPr="00422683" w:rsidRDefault="002D57C4" w:rsidP="00502E57">
            <w:pPr>
              <w:pStyle w:val="TableText-Heading"/>
            </w:pPr>
            <w:r w:rsidRPr="00422683">
              <w:t>Constraints</w:t>
            </w:r>
          </w:p>
        </w:tc>
        <w:tc>
          <w:tcPr>
            <w:tcW w:w="2373" w:type="pct"/>
            <w:shd w:val="clear" w:color="auto" w:fill="D9D9D9"/>
          </w:tcPr>
          <w:p w14:paraId="1D81BDEC" w14:textId="77777777" w:rsidR="002D57C4" w:rsidRPr="00422683" w:rsidRDefault="002D57C4" w:rsidP="00502E57">
            <w:pPr>
              <w:pStyle w:val="TableText-Heading"/>
            </w:pPr>
            <w:r w:rsidRPr="00422683">
              <w:t>Description</w:t>
            </w:r>
          </w:p>
        </w:tc>
      </w:tr>
      <w:tr w:rsidR="002D57C4" w:rsidRPr="004279F4" w14:paraId="50EBCBBA" w14:textId="77777777" w:rsidTr="00502E57">
        <w:trPr>
          <w:cantSplit/>
        </w:trPr>
        <w:tc>
          <w:tcPr>
            <w:tcW w:w="924" w:type="pct"/>
            <w:shd w:val="clear" w:color="auto" w:fill="FFFFFF"/>
          </w:tcPr>
          <w:p w14:paraId="18430F94" w14:textId="77777777" w:rsidR="002D57C4" w:rsidRDefault="002D57C4" w:rsidP="00502E57">
            <w:pPr>
              <w:pStyle w:val="TableText"/>
              <w:rPr>
                <w:noProof/>
              </w:rPr>
            </w:pPr>
            <w:r>
              <w:rPr>
                <w:noProof/>
              </w:rPr>
              <w:t>N/A</w:t>
            </w:r>
          </w:p>
        </w:tc>
        <w:tc>
          <w:tcPr>
            <w:tcW w:w="549" w:type="pct"/>
            <w:shd w:val="clear" w:color="auto" w:fill="FFFFFF"/>
          </w:tcPr>
          <w:p w14:paraId="5FB96E51" w14:textId="77777777" w:rsidR="002D57C4" w:rsidRDefault="002D57C4" w:rsidP="00502E57">
            <w:pPr>
              <w:pStyle w:val="TableText"/>
            </w:pPr>
            <w:r>
              <w:t>N/A</w:t>
            </w:r>
          </w:p>
        </w:tc>
        <w:tc>
          <w:tcPr>
            <w:tcW w:w="394" w:type="pct"/>
            <w:shd w:val="clear" w:color="auto" w:fill="FFFFFF"/>
          </w:tcPr>
          <w:p w14:paraId="67C9F330" w14:textId="77777777" w:rsidR="002D57C4" w:rsidRPr="004279F4" w:rsidRDefault="002D57C4" w:rsidP="00502E57">
            <w:pPr>
              <w:pStyle w:val="TableText"/>
            </w:pPr>
            <w:r w:rsidRPr="00BA56C6">
              <w:t>N/A</w:t>
            </w:r>
          </w:p>
        </w:tc>
        <w:tc>
          <w:tcPr>
            <w:tcW w:w="760" w:type="pct"/>
            <w:shd w:val="clear" w:color="auto" w:fill="FFFFFF"/>
          </w:tcPr>
          <w:p w14:paraId="49836981" w14:textId="77777777" w:rsidR="002D57C4" w:rsidRPr="00B31902" w:rsidRDefault="002D57C4" w:rsidP="00502E57">
            <w:pPr>
              <w:pStyle w:val="TableText"/>
            </w:pPr>
            <w:r>
              <w:t>N/A</w:t>
            </w:r>
          </w:p>
        </w:tc>
        <w:tc>
          <w:tcPr>
            <w:tcW w:w="2373" w:type="pct"/>
            <w:shd w:val="clear" w:color="auto" w:fill="FFFFFF"/>
          </w:tcPr>
          <w:p w14:paraId="51735760" w14:textId="77777777" w:rsidR="002D57C4" w:rsidRDefault="002D57C4" w:rsidP="00502E57">
            <w:pPr>
              <w:pStyle w:val="TableText"/>
            </w:pPr>
            <w:r>
              <w:t>N/A</w:t>
            </w:r>
          </w:p>
        </w:tc>
      </w:tr>
    </w:tbl>
    <w:p w14:paraId="00F36DD9"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5E2455CC" w14:textId="77777777" w:rsidTr="00502E57">
        <w:tc>
          <w:tcPr>
            <w:tcW w:w="9576" w:type="dxa"/>
            <w:shd w:val="clear" w:color="auto" w:fill="D9D9D9" w:themeFill="background1" w:themeFillShade="D9"/>
          </w:tcPr>
          <w:p w14:paraId="15C9D80E" w14:textId="77777777" w:rsidR="002D57C4" w:rsidRPr="006824F5" w:rsidRDefault="002D57C4" w:rsidP="00502E57">
            <w:pPr>
              <w:rPr>
                <w:rStyle w:val="CodeSnippet"/>
                <w:noProof/>
              </w:rPr>
            </w:pPr>
            <w:r w:rsidRPr="006824F5">
              <w:rPr>
                <w:rStyle w:val="CodeSnippet"/>
                <w:noProof/>
              </w:rPr>
              <w:t>tosca.nodes.WebApplication.WordPress:</w:t>
            </w:r>
          </w:p>
          <w:p w14:paraId="7B7249BB" w14:textId="77777777" w:rsidR="002D57C4" w:rsidRDefault="002D57C4" w:rsidP="00502E57">
            <w:pPr>
              <w:rPr>
                <w:rStyle w:val="CodeSnippet"/>
                <w:noProof/>
              </w:rPr>
            </w:pPr>
            <w:r w:rsidRPr="006824F5">
              <w:rPr>
                <w:rStyle w:val="CodeSnippet"/>
                <w:noProof/>
              </w:rPr>
              <w:t xml:space="preserve">  derived_from: </w:t>
            </w:r>
            <w:hyperlink w:anchor="DEFN_TYPE_NODES_WEBAPPLICATION" w:history="1">
              <w:r w:rsidRPr="002D3302">
                <w:rPr>
                  <w:rStyle w:val="Hyperlink"/>
                  <w:rFonts w:ascii="Consolas" w:hAnsi="Consolas"/>
                  <w:noProof/>
                </w:rPr>
                <w:t>tosca.nodes.WebApplication</w:t>
              </w:r>
            </w:hyperlink>
          </w:p>
          <w:p w14:paraId="6A837C8F" w14:textId="77777777" w:rsidR="002D57C4" w:rsidRPr="00265151" w:rsidRDefault="002D57C4" w:rsidP="00502E57">
            <w:pPr>
              <w:rPr>
                <w:rStyle w:val="CodeSnippet"/>
                <w:noProof/>
              </w:rPr>
            </w:pPr>
            <w:r w:rsidRPr="00265151">
              <w:rPr>
                <w:rStyle w:val="CodeSnippet"/>
                <w:noProof/>
              </w:rPr>
              <w:t xml:space="preserve">  properties:</w:t>
            </w:r>
          </w:p>
          <w:p w14:paraId="514E78A7" w14:textId="77777777" w:rsidR="002D57C4" w:rsidRPr="00265151" w:rsidRDefault="002D57C4" w:rsidP="00502E57">
            <w:pPr>
              <w:rPr>
                <w:rStyle w:val="CodeSnippet"/>
                <w:noProof/>
              </w:rPr>
            </w:pPr>
            <w:r w:rsidRPr="00265151">
              <w:rPr>
                <w:rStyle w:val="CodeSnippet"/>
                <w:noProof/>
              </w:rPr>
              <w:t xml:space="preserve">    admin_user:</w:t>
            </w:r>
          </w:p>
          <w:p w14:paraId="4A777E6D" w14:textId="77777777" w:rsidR="002D57C4" w:rsidRPr="00265151" w:rsidRDefault="002D57C4" w:rsidP="00502E57">
            <w:pPr>
              <w:rPr>
                <w:rStyle w:val="CodeSnippet"/>
                <w:noProof/>
              </w:rPr>
            </w:pPr>
            <w:r w:rsidRPr="00265151">
              <w:rPr>
                <w:rStyle w:val="CodeSnippet"/>
                <w:noProof/>
              </w:rPr>
              <w:t xml:space="preserve">      type: string</w:t>
            </w:r>
          </w:p>
          <w:p w14:paraId="6539FAAE" w14:textId="77777777" w:rsidR="002D57C4" w:rsidRPr="00265151" w:rsidRDefault="002D57C4" w:rsidP="00502E57">
            <w:pPr>
              <w:rPr>
                <w:rStyle w:val="CodeSnippet"/>
                <w:noProof/>
              </w:rPr>
            </w:pPr>
            <w:r w:rsidRPr="00265151">
              <w:rPr>
                <w:rStyle w:val="CodeSnippet"/>
                <w:noProof/>
              </w:rPr>
              <w:t xml:space="preserve">    admin_password:</w:t>
            </w:r>
          </w:p>
          <w:p w14:paraId="7C52D24E" w14:textId="77777777" w:rsidR="002D57C4" w:rsidRDefault="002D57C4" w:rsidP="00502E57">
            <w:pPr>
              <w:rPr>
                <w:rStyle w:val="CodeSnippet"/>
                <w:noProof/>
              </w:rPr>
            </w:pPr>
            <w:r w:rsidRPr="00265151">
              <w:rPr>
                <w:rStyle w:val="CodeSnippet"/>
                <w:noProof/>
              </w:rPr>
              <w:t xml:space="preserve">      type: string</w:t>
            </w:r>
          </w:p>
          <w:p w14:paraId="105AE629" w14:textId="77777777" w:rsidR="002D57C4" w:rsidRPr="00265151" w:rsidRDefault="002D57C4" w:rsidP="00502E57">
            <w:pPr>
              <w:rPr>
                <w:rStyle w:val="CodeSnippet"/>
                <w:noProof/>
              </w:rPr>
            </w:pPr>
            <w:r w:rsidRPr="00265151">
              <w:rPr>
                <w:rStyle w:val="CodeSnippet"/>
                <w:noProof/>
              </w:rPr>
              <w:t xml:space="preserve">    db_host:</w:t>
            </w:r>
          </w:p>
          <w:p w14:paraId="0A3C750F" w14:textId="77777777" w:rsidR="002D57C4" w:rsidRPr="006824F5" w:rsidRDefault="002D57C4" w:rsidP="00502E57">
            <w:pPr>
              <w:rPr>
                <w:rStyle w:val="CodeSnippet"/>
                <w:noProof/>
              </w:rPr>
            </w:pPr>
            <w:r w:rsidRPr="00265151">
              <w:rPr>
                <w:rStyle w:val="CodeSnippet"/>
                <w:noProof/>
              </w:rPr>
              <w:t xml:space="preserve">      type: string</w:t>
            </w:r>
          </w:p>
          <w:p w14:paraId="4C6382D6" w14:textId="77777777" w:rsidR="002D57C4" w:rsidRPr="006824F5" w:rsidRDefault="002D57C4" w:rsidP="00502E57">
            <w:pPr>
              <w:rPr>
                <w:rStyle w:val="CodeSnippet"/>
                <w:noProof/>
              </w:rPr>
            </w:pPr>
            <w:r w:rsidRPr="006824F5">
              <w:rPr>
                <w:rStyle w:val="CodeSnippet"/>
                <w:noProof/>
              </w:rPr>
              <w:t xml:space="preserve">  requirements:</w:t>
            </w:r>
          </w:p>
          <w:p w14:paraId="209F2309" w14:textId="77777777" w:rsidR="002D57C4" w:rsidRDefault="002D57C4" w:rsidP="00502E57">
            <w:pPr>
              <w:rPr>
                <w:rStyle w:val="CodeSnippet"/>
                <w:noProof/>
              </w:rPr>
            </w:pPr>
            <w:r>
              <w:rPr>
                <w:rStyle w:val="CodeSnippet"/>
                <w:noProof/>
              </w:rPr>
              <w:t xml:space="preserve">    </w:t>
            </w:r>
            <w:r w:rsidRPr="006824F5">
              <w:rPr>
                <w:rStyle w:val="CodeSnippet"/>
                <w:noProof/>
              </w:rPr>
              <w:t xml:space="preserve">- </w:t>
            </w:r>
            <w:r>
              <w:rPr>
                <w:rStyle w:val="CodeSnippet"/>
                <w:noProof/>
              </w:rPr>
              <w:t>database_endpoint</w:t>
            </w:r>
            <w:r w:rsidRPr="006824F5">
              <w:rPr>
                <w:rStyle w:val="CodeSnippet"/>
                <w:noProof/>
              </w:rPr>
              <w:t xml:space="preserve">: </w:t>
            </w:r>
          </w:p>
          <w:p w14:paraId="140FDB33" w14:textId="77777777" w:rsidR="002D57C4" w:rsidRPr="00B74C0D" w:rsidRDefault="002D57C4" w:rsidP="00502E57">
            <w:pPr>
              <w:rPr>
                <w:rStyle w:val="CodeSnippet"/>
              </w:rPr>
            </w:pPr>
            <w:r w:rsidRPr="00B74C0D">
              <w:rPr>
                <w:rStyle w:val="CodeSnippet"/>
              </w:rPr>
              <w:t xml:space="preserve">        capability: </w:t>
            </w:r>
            <w:hyperlink w:anchor="DEFN_TYPE_CAPABILITIES_ENDPOINT_DATABASE" w:history="1">
              <w:r w:rsidRPr="00B74C0D">
                <w:rPr>
                  <w:rStyle w:val="Hyperlink"/>
                  <w:rFonts w:ascii="Consolas" w:hAnsi="Consolas"/>
                </w:rPr>
                <w:t xml:space="preserve">tosca.capabilities.Endpoint.Database </w:t>
              </w:r>
            </w:hyperlink>
            <w:r w:rsidRPr="00B74C0D">
              <w:rPr>
                <w:rStyle w:val="CodeSnippet"/>
              </w:rPr>
              <w:t xml:space="preserve"> </w:t>
            </w:r>
          </w:p>
          <w:p w14:paraId="3F58FF94" w14:textId="77777777" w:rsidR="002D57C4" w:rsidRDefault="002D57C4" w:rsidP="00502E57">
            <w:pPr>
              <w:rPr>
                <w:rStyle w:val="Hyperlink"/>
                <w:rFonts w:ascii="Consolas" w:hAnsi="Consolas"/>
                <w:noProof/>
              </w:rPr>
            </w:pPr>
            <w:r>
              <w:rPr>
                <w:rStyle w:val="CodeSnippet"/>
                <w:noProof/>
              </w:rPr>
              <w:t xml:space="preserve">        node: </w:t>
            </w:r>
            <w:hyperlink w:anchor="DEFN_TYPE_NODES_DATABASE" w:history="1">
              <w:r w:rsidRPr="002D3302">
                <w:rPr>
                  <w:rStyle w:val="Hyperlink"/>
                  <w:rFonts w:ascii="Consolas" w:hAnsi="Consolas"/>
                  <w:noProof/>
                </w:rPr>
                <w:t>tosca.nodes.Database</w:t>
              </w:r>
            </w:hyperlink>
          </w:p>
          <w:p w14:paraId="5451B89E" w14:textId="77777777" w:rsidR="002D57C4" w:rsidRPr="006824F5" w:rsidRDefault="002D57C4" w:rsidP="00502E57">
            <w:pPr>
              <w:rPr>
                <w:rStyle w:val="CodeSnippet"/>
              </w:rPr>
            </w:pPr>
            <w:r w:rsidRPr="00B74C0D">
              <w:rPr>
                <w:rStyle w:val="CodeSnippet"/>
              </w:rPr>
              <w:lastRenderedPageBreak/>
              <w:t xml:space="preserve">        relationship: </w:t>
            </w:r>
            <w:hyperlink w:anchor="DEFN_TYPE_RELATIONSHIPS_CONNECTSTO" w:history="1">
              <w:r w:rsidRPr="00B74C0D">
                <w:rPr>
                  <w:rStyle w:val="Hyperlink"/>
                  <w:rFonts w:ascii="Consolas" w:hAnsi="Consolas"/>
                </w:rPr>
                <w:t>tosca.relationships.ConnectsTo</w:t>
              </w:r>
            </w:hyperlink>
          </w:p>
        </w:tc>
      </w:tr>
    </w:tbl>
    <w:p w14:paraId="32FC4921" w14:textId="77777777" w:rsidR="002D57C4" w:rsidRDefault="002D57C4" w:rsidP="002D57C4">
      <w:pPr>
        <w:pStyle w:val="Heading3"/>
        <w:numPr>
          <w:ilvl w:val="2"/>
          <w:numId w:val="3"/>
        </w:numPr>
      </w:pPr>
      <w:r>
        <w:lastRenderedPageBreak/>
        <w:t>tosca.nodes.WebServer.Nodejs</w:t>
      </w:r>
    </w:p>
    <w:p w14:paraId="138E3E8C" w14:textId="77777777" w:rsidR="002D57C4" w:rsidRPr="004216DF" w:rsidRDefault="002D57C4" w:rsidP="002D57C4">
      <w:r>
        <w:t>This non-normative node type represents a Node.js [</w:t>
      </w:r>
      <w:hyperlink w:anchor="REF_NODEJS" w:history="1">
        <w:r w:rsidRPr="004216DF">
          <w:rPr>
            <w:rStyle w:val="Hyperlink"/>
          </w:rPr>
          <w:t>NodeJS</w:t>
        </w:r>
      </w:hyperlink>
      <w:r>
        <w:t xml:space="preserve">] web application server. </w:t>
      </w:r>
    </w:p>
    <w:p w14:paraId="5302463E"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57"/>
        <w:gridCol w:w="1103"/>
        <w:gridCol w:w="792"/>
        <w:gridCol w:w="1528"/>
        <w:gridCol w:w="4770"/>
      </w:tblGrid>
      <w:tr w:rsidR="002D57C4" w:rsidRPr="004279F4" w14:paraId="32A3294D" w14:textId="77777777" w:rsidTr="00502E57">
        <w:trPr>
          <w:cantSplit/>
          <w:tblHeader/>
        </w:trPr>
        <w:tc>
          <w:tcPr>
            <w:tcW w:w="924" w:type="pct"/>
            <w:shd w:val="clear" w:color="auto" w:fill="D9D9D9"/>
          </w:tcPr>
          <w:p w14:paraId="194D9A02" w14:textId="77777777" w:rsidR="002D57C4" w:rsidRPr="00422683" w:rsidRDefault="002D57C4" w:rsidP="00502E57">
            <w:pPr>
              <w:pStyle w:val="TableText-Heading"/>
            </w:pPr>
            <w:r w:rsidRPr="00422683">
              <w:t>Name</w:t>
            </w:r>
          </w:p>
        </w:tc>
        <w:tc>
          <w:tcPr>
            <w:tcW w:w="549" w:type="pct"/>
            <w:shd w:val="clear" w:color="auto" w:fill="D9D9D9"/>
          </w:tcPr>
          <w:p w14:paraId="5119FE44" w14:textId="77777777" w:rsidR="002D57C4" w:rsidRPr="00422683" w:rsidRDefault="002D57C4" w:rsidP="00502E57">
            <w:pPr>
              <w:pStyle w:val="TableText-Heading"/>
            </w:pPr>
            <w:r w:rsidRPr="00422683">
              <w:t>Required</w:t>
            </w:r>
          </w:p>
        </w:tc>
        <w:tc>
          <w:tcPr>
            <w:tcW w:w="394" w:type="pct"/>
            <w:shd w:val="clear" w:color="auto" w:fill="D9D9D9"/>
          </w:tcPr>
          <w:p w14:paraId="6D3C51BD" w14:textId="77777777" w:rsidR="002D57C4" w:rsidRPr="00422683" w:rsidRDefault="002D57C4" w:rsidP="00502E57">
            <w:pPr>
              <w:pStyle w:val="TableText-Heading"/>
            </w:pPr>
            <w:r w:rsidRPr="00422683">
              <w:t>Type</w:t>
            </w:r>
          </w:p>
        </w:tc>
        <w:tc>
          <w:tcPr>
            <w:tcW w:w="760" w:type="pct"/>
            <w:shd w:val="clear" w:color="auto" w:fill="D9D9D9"/>
          </w:tcPr>
          <w:p w14:paraId="3E18B419" w14:textId="77777777" w:rsidR="002D57C4" w:rsidRPr="00422683" w:rsidRDefault="002D57C4" w:rsidP="00502E57">
            <w:pPr>
              <w:pStyle w:val="TableText-Heading"/>
            </w:pPr>
            <w:r w:rsidRPr="00422683">
              <w:t>Constraints</w:t>
            </w:r>
          </w:p>
        </w:tc>
        <w:tc>
          <w:tcPr>
            <w:tcW w:w="2373" w:type="pct"/>
            <w:shd w:val="clear" w:color="auto" w:fill="D9D9D9"/>
          </w:tcPr>
          <w:p w14:paraId="54C20769" w14:textId="77777777" w:rsidR="002D57C4" w:rsidRPr="00422683" w:rsidRDefault="002D57C4" w:rsidP="00502E57">
            <w:pPr>
              <w:pStyle w:val="TableText-Heading"/>
            </w:pPr>
            <w:r w:rsidRPr="00422683">
              <w:t>Description</w:t>
            </w:r>
          </w:p>
        </w:tc>
      </w:tr>
      <w:tr w:rsidR="002D57C4" w:rsidRPr="004279F4" w14:paraId="797951FF" w14:textId="77777777" w:rsidTr="00502E57">
        <w:trPr>
          <w:cantSplit/>
        </w:trPr>
        <w:tc>
          <w:tcPr>
            <w:tcW w:w="924" w:type="pct"/>
            <w:shd w:val="clear" w:color="auto" w:fill="FFFFFF"/>
          </w:tcPr>
          <w:p w14:paraId="387446DD" w14:textId="77777777" w:rsidR="002D57C4" w:rsidRDefault="002D57C4" w:rsidP="00502E57">
            <w:pPr>
              <w:pStyle w:val="TableText"/>
              <w:rPr>
                <w:noProof/>
              </w:rPr>
            </w:pPr>
            <w:r>
              <w:rPr>
                <w:noProof/>
              </w:rPr>
              <w:t>N/A</w:t>
            </w:r>
          </w:p>
        </w:tc>
        <w:tc>
          <w:tcPr>
            <w:tcW w:w="549" w:type="pct"/>
            <w:shd w:val="clear" w:color="auto" w:fill="FFFFFF"/>
          </w:tcPr>
          <w:p w14:paraId="5FCF6898" w14:textId="77777777" w:rsidR="002D57C4" w:rsidRDefault="002D57C4" w:rsidP="00502E57">
            <w:pPr>
              <w:pStyle w:val="TableText"/>
            </w:pPr>
            <w:r>
              <w:t>N/A</w:t>
            </w:r>
          </w:p>
        </w:tc>
        <w:tc>
          <w:tcPr>
            <w:tcW w:w="394" w:type="pct"/>
            <w:shd w:val="clear" w:color="auto" w:fill="FFFFFF"/>
          </w:tcPr>
          <w:p w14:paraId="32EC8708" w14:textId="77777777" w:rsidR="002D57C4" w:rsidRPr="004279F4" w:rsidRDefault="002D57C4" w:rsidP="00502E57">
            <w:pPr>
              <w:pStyle w:val="TableText"/>
            </w:pPr>
            <w:r w:rsidRPr="00BA56C6">
              <w:t>N/A</w:t>
            </w:r>
          </w:p>
        </w:tc>
        <w:tc>
          <w:tcPr>
            <w:tcW w:w="760" w:type="pct"/>
            <w:shd w:val="clear" w:color="auto" w:fill="FFFFFF"/>
          </w:tcPr>
          <w:p w14:paraId="37050264" w14:textId="77777777" w:rsidR="002D57C4" w:rsidRPr="00B31902" w:rsidRDefault="002D57C4" w:rsidP="00502E57">
            <w:pPr>
              <w:pStyle w:val="TableText"/>
            </w:pPr>
            <w:r>
              <w:t>N/A</w:t>
            </w:r>
          </w:p>
        </w:tc>
        <w:tc>
          <w:tcPr>
            <w:tcW w:w="2373" w:type="pct"/>
            <w:shd w:val="clear" w:color="auto" w:fill="FFFFFF"/>
          </w:tcPr>
          <w:p w14:paraId="563990EA" w14:textId="77777777" w:rsidR="002D57C4" w:rsidRDefault="002D57C4" w:rsidP="00502E57">
            <w:pPr>
              <w:pStyle w:val="TableText"/>
            </w:pPr>
            <w:r>
              <w:t>N/A</w:t>
            </w:r>
          </w:p>
        </w:tc>
      </w:tr>
    </w:tbl>
    <w:p w14:paraId="3E4BA08B"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0BDF754" w14:textId="77777777" w:rsidTr="00502E57">
        <w:tc>
          <w:tcPr>
            <w:tcW w:w="9576" w:type="dxa"/>
            <w:shd w:val="clear" w:color="auto" w:fill="D9D9D9" w:themeFill="background1" w:themeFillShade="D9"/>
          </w:tcPr>
          <w:p w14:paraId="765AC68A" w14:textId="77777777" w:rsidR="002D57C4" w:rsidRPr="00B95FE0" w:rsidRDefault="002D57C4" w:rsidP="00502E57">
            <w:pPr>
              <w:rPr>
                <w:rStyle w:val="CodeSnippet"/>
              </w:rPr>
            </w:pPr>
            <w:r w:rsidRPr="00B95FE0">
              <w:rPr>
                <w:rStyle w:val="CodeSnippet"/>
              </w:rPr>
              <w:t>tosca.nodes.</w:t>
            </w:r>
            <w:r>
              <w:rPr>
                <w:rStyle w:val="CodeSnippet"/>
              </w:rPr>
              <w:t>WebServer.</w:t>
            </w:r>
            <w:r w:rsidRPr="00B95FE0">
              <w:rPr>
                <w:rStyle w:val="CodeSnippet"/>
              </w:rPr>
              <w:t>Nodejs:</w:t>
            </w:r>
          </w:p>
          <w:p w14:paraId="137F985E" w14:textId="77777777" w:rsidR="002D57C4" w:rsidRPr="00B95FE0" w:rsidRDefault="002D57C4" w:rsidP="00502E57">
            <w:pPr>
              <w:rPr>
                <w:rStyle w:val="CodeSnippet"/>
              </w:rPr>
            </w:pPr>
            <w:r>
              <w:rPr>
                <w:rStyle w:val="CodeSnippet"/>
              </w:rPr>
              <w:t xml:space="preserve">  </w:t>
            </w:r>
            <w:r w:rsidRPr="00B95FE0">
              <w:rPr>
                <w:rStyle w:val="CodeSnippet"/>
              </w:rPr>
              <w:t xml:space="preserve">derived_from: </w:t>
            </w:r>
            <w:hyperlink w:anchor="DEFN_TYPE_NODES_WEBSERVER" w:history="1">
              <w:r w:rsidRPr="009D177E">
                <w:rPr>
                  <w:rStyle w:val="Hyperlink"/>
                  <w:rFonts w:ascii="Consolas" w:hAnsi="Consolas"/>
                </w:rPr>
                <w:t>tosca.nodes.WebServer</w:t>
              </w:r>
            </w:hyperlink>
          </w:p>
          <w:p w14:paraId="210507EC" w14:textId="77777777" w:rsidR="002D57C4" w:rsidRDefault="002D57C4" w:rsidP="00502E57">
            <w:pPr>
              <w:rPr>
                <w:rStyle w:val="CodeSnippet"/>
              </w:rPr>
            </w:pPr>
            <w:r>
              <w:rPr>
                <w:rStyle w:val="CodeSnippet"/>
              </w:rPr>
              <w:t xml:space="preserve">  </w:t>
            </w:r>
            <w:r w:rsidRPr="00B95FE0">
              <w:rPr>
                <w:rStyle w:val="CodeSnippet"/>
              </w:rPr>
              <w:t>properties:</w:t>
            </w:r>
          </w:p>
          <w:p w14:paraId="590D9DEF" w14:textId="77777777" w:rsidR="002D57C4" w:rsidRPr="00B95FE0" w:rsidRDefault="002D57C4" w:rsidP="00502E57">
            <w:pPr>
              <w:rPr>
                <w:rStyle w:val="CodeSnippet"/>
              </w:rPr>
            </w:pPr>
            <w:r>
              <w:rPr>
                <w:rStyle w:val="CodeSnippet"/>
              </w:rPr>
              <w:t xml:space="preserve">    # Property to supply the desired implementation in the Github repository</w:t>
            </w:r>
          </w:p>
          <w:p w14:paraId="7A70B250" w14:textId="77777777" w:rsidR="002D57C4" w:rsidRPr="00B95FE0" w:rsidRDefault="002D57C4" w:rsidP="00502E57">
            <w:pPr>
              <w:rPr>
                <w:rStyle w:val="CodeSnippet"/>
              </w:rPr>
            </w:pPr>
            <w:r>
              <w:rPr>
                <w:rStyle w:val="CodeSnippet"/>
              </w:rPr>
              <w:t xml:space="preserve">    </w:t>
            </w:r>
            <w:r w:rsidRPr="00B95FE0">
              <w:rPr>
                <w:rStyle w:val="CodeSnippet"/>
              </w:rPr>
              <w:t>github_url:</w:t>
            </w:r>
          </w:p>
          <w:p w14:paraId="507594C2" w14:textId="77777777" w:rsidR="002D57C4" w:rsidRPr="00B95FE0" w:rsidRDefault="002D57C4" w:rsidP="00502E57">
            <w:pPr>
              <w:rPr>
                <w:rStyle w:val="CodeSnippet"/>
              </w:rPr>
            </w:pPr>
            <w:r>
              <w:rPr>
                <w:rStyle w:val="CodeSnippet"/>
              </w:rPr>
              <w:t xml:space="preserve">      </w:t>
            </w:r>
            <w:r w:rsidRPr="00B95FE0">
              <w:rPr>
                <w:rStyle w:val="CodeSnippet"/>
              </w:rPr>
              <w:t>required: no</w:t>
            </w:r>
          </w:p>
          <w:p w14:paraId="49D8AD51" w14:textId="77777777" w:rsidR="002D57C4" w:rsidRPr="00B95FE0" w:rsidRDefault="002D57C4" w:rsidP="00502E57">
            <w:pPr>
              <w:rPr>
                <w:rStyle w:val="CodeSnippet"/>
              </w:rPr>
            </w:pPr>
            <w:r>
              <w:rPr>
                <w:rStyle w:val="CodeSnippet"/>
              </w:rPr>
              <w:t xml:space="preserve">      </w:t>
            </w:r>
            <w:r w:rsidRPr="00B95FE0">
              <w:rPr>
                <w:rStyle w:val="CodeSnippet"/>
              </w:rPr>
              <w:t>type: string</w:t>
            </w:r>
          </w:p>
          <w:p w14:paraId="187DEA46" w14:textId="77777777" w:rsidR="002D57C4" w:rsidRPr="00B95FE0" w:rsidRDefault="002D57C4" w:rsidP="00502E57">
            <w:pPr>
              <w:rPr>
                <w:rStyle w:val="CodeSnippet"/>
              </w:rPr>
            </w:pPr>
            <w:r>
              <w:rPr>
                <w:rStyle w:val="CodeSnippet"/>
              </w:rPr>
              <w:t xml:space="preserve">      </w:t>
            </w:r>
            <w:r w:rsidRPr="00B95FE0">
              <w:rPr>
                <w:rStyle w:val="CodeSnippet"/>
              </w:rPr>
              <w:t>description: location of the application on the github.</w:t>
            </w:r>
          </w:p>
          <w:p w14:paraId="31913DD9" w14:textId="77777777" w:rsidR="002D57C4" w:rsidRPr="00B95FE0" w:rsidRDefault="002D57C4" w:rsidP="00502E57">
            <w:pPr>
              <w:rPr>
                <w:rStyle w:val="CodeSnippet"/>
              </w:rPr>
            </w:pPr>
            <w:r>
              <w:rPr>
                <w:rStyle w:val="CodeSnippet"/>
              </w:rPr>
              <w:t xml:space="preserve">      </w:t>
            </w:r>
            <w:r w:rsidRPr="00B95FE0">
              <w:rPr>
                <w:rStyle w:val="CodeSnippet"/>
              </w:rPr>
              <w:t>default: https://github.com/mmm/testnode.git</w:t>
            </w:r>
          </w:p>
          <w:p w14:paraId="2BFE6D13" w14:textId="77777777" w:rsidR="002D57C4" w:rsidRPr="00B95FE0" w:rsidRDefault="002D57C4" w:rsidP="00502E57">
            <w:pPr>
              <w:rPr>
                <w:rStyle w:val="CodeSnippet"/>
              </w:rPr>
            </w:pPr>
            <w:r>
              <w:rPr>
                <w:rStyle w:val="CodeSnippet"/>
              </w:rPr>
              <w:t xml:space="preserve">  </w:t>
            </w:r>
            <w:r w:rsidRPr="00B95FE0">
              <w:rPr>
                <w:rStyle w:val="CodeSnippet"/>
              </w:rPr>
              <w:t>interfaces:</w:t>
            </w:r>
          </w:p>
          <w:p w14:paraId="5AAB3111" w14:textId="77777777" w:rsidR="002D57C4" w:rsidRPr="00B95FE0" w:rsidRDefault="002D57C4" w:rsidP="00502E57">
            <w:pPr>
              <w:rPr>
                <w:rStyle w:val="CodeSnippet"/>
              </w:rPr>
            </w:pPr>
            <w:r>
              <w:rPr>
                <w:rStyle w:val="CodeSnippet"/>
              </w:rPr>
              <w:t xml:space="preserve">    Standard</w:t>
            </w:r>
            <w:r w:rsidRPr="00B95FE0">
              <w:rPr>
                <w:rStyle w:val="CodeSnippet"/>
              </w:rPr>
              <w:t>:</w:t>
            </w:r>
          </w:p>
          <w:p w14:paraId="748637BB" w14:textId="77777777" w:rsidR="002D57C4" w:rsidRPr="00B95FE0" w:rsidRDefault="002D57C4" w:rsidP="00502E57">
            <w:pPr>
              <w:rPr>
                <w:rStyle w:val="CodeSnippet"/>
              </w:rPr>
            </w:pPr>
            <w:r>
              <w:rPr>
                <w:rStyle w:val="CodeSnippet"/>
              </w:rPr>
              <w:t xml:space="preserve">      </w:t>
            </w:r>
            <w:r w:rsidRPr="00B95FE0">
              <w:rPr>
                <w:rStyle w:val="CodeSnippet"/>
              </w:rPr>
              <w:t>input</w:t>
            </w:r>
            <w:r>
              <w:rPr>
                <w:rStyle w:val="CodeSnippet"/>
              </w:rPr>
              <w:t>s</w:t>
            </w:r>
            <w:r w:rsidRPr="00B95FE0">
              <w:rPr>
                <w:rStyle w:val="CodeSnippet"/>
              </w:rPr>
              <w:t>:</w:t>
            </w:r>
          </w:p>
          <w:p w14:paraId="5C1509FA" w14:textId="77777777" w:rsidR="002D57C4" w:rsidRPr="00B95FE0" w:rsidRDefault="002D57C4" w:rsidP="00502E57">
            <w:pPr>
              <w:rPr>
                <w:rStyle w:val="CodeSnippet"/>
              </w:rPr>
            </w:pPr>
            <w:r>
              <w:rPr>
                <w:rStyle w:val="CodeSnippet"/>
              </w:rPr>
              <w:t xml:space="preserve">        </w:t>
            </w:r>
            <w:r w:rsidRPr="00B95FE0">
              <w:rPr>
                <w:rStyle w:val="CodeSnippet"/>
              </w:rPr>
              <w:t>github_url:</w:t>
            </w:r>
          </w:p>
          <w:p w14:paraId="2E2C9E34" w14:textId="77777777" w:rsidR="002D57C4" w:rsidRPr="006824F5" w:rsidRDefault="002D57C4" w:rsidP="00502E57">
            <w:pPr>
              <w:rPr>
                <w:rStyle w:val="CodeSnippet"/>
              </w:rPr>
            </w:pPr>
            <w:r>
              <w:rPr>
                <w:rStyle w:val="CodeSnippet"/>
              </w:rPr>
              <w:t xml:space="preserve">          </w:t>
            </w:r>
            <w:r w:rsidRPr="00B95FE0">
              <w:rPr>
                <w:rStyle w:val="CodeSnippet"/>
              </w:rPr>
              <w:t>type: string</w:t>
            </w:r>
          </w:p>
        </w:tc>
      </w:tr>
    </w:tbl>
    <w:p w14:paraId="12C5FB1B" w14:textId="77777777" w:rsidR="002D57C4" w:rsidRDefault="002D57C4" w:rsidP="002D57C4">
      <w:pPr>
        <w:pStyle w:val="Heading3"/>
        <w:numPr>
          <w:ilvl w:val="2"/>
          <w:numId w:val="3"/>
        </w:numPr>
      </w:pPr>
      <w:r>
        <w:t>tosca.nodes.Container.Application.Docker</w:t>
      </w:r>
    </w:p>
    <w:p w14:paraId="503EE704" w14:textId="77777777" w:rsidR="002D57C4" w:rsidRDefault="002D57C4" w:rsidP="002D57C4">
      <w:pPr>
        <w:pStyle w:val="Heading4"/>
        <w:numPr>
          <w:ilvl w:val="3"/>
          <w:numId w:val="3"/>
        </w:numPr>
      </w:pPr>
      <w:r>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57"/>
        <w:gridCol w:w="1103"/>
        <w:gridCol w:w="792"/>
        <w:gridCol w:w="1528"/>
        <w:gridCol w:w="4770"/>
      </w:tblGrid>
      <w:tr w:rsidR="002D57C4" w:rsidRPr="004279F4" w14:paraId="65455837" w14:textId="77777777" w:rsidTr="00502E57">
        <w:trPr>
          <w:cantSplit/>
          <w:tblHeader/>
        </w:trPr>
        <w:tc>
          <w:tcPr>
            <w:tcW w:w="924" w:type="pct"/>
            <w:shd w:val="clear" w:color="auto" w:fill="D9D9D9"/>
          </w:tcPr>
          <w:p w14:paraId="1831703D" w14:textId="77777777" w:rsidR="002D57C4" w:rsidRPr="00422683" w:rsidRDefault="002D57C4" w:rsidP="00502E57">
            <w:pPr>
              <w:pStyle w:val="TableText-Heading"/>
            </w:pPr>
            <w:r w:rsidRPr="00422683">
              <w:t>Name</w:t>
            </w:r>
          </w:p>
        </w:tc>
        <w:tc>
          <w:tcPr>
            <w:tcW w:w="549" w:type="pct"/>
            <w:shd w:val="clear" w:color="auto" w:fill="D9D9D9"/>
          </w:tcPr>
          <w:p w14:paraId="3BABA5FC" w14:textId="77777777" w:rsidR="002D57C4" w:rsidRPr="00422683" w:rsidRDefault="002D57C4" w:rsidP="00502E57">
            <w:pPr>
              <w:pStyle w:val="TableText-Heading"/>
            </w:pPr>
            <w:r w:rsidRPr="00422683">
              <w:t>Required</w:t>
            </w:r>
          </w:p>
        </w:tc>
        <w:tc>
          <w:tcPr>
            <w:tcW w:w="394" w:type="pct"/>
            <w:shd w:val="clear" w:color="auto" w:fill="D9D9D9"/>
          </w:tcPr>
          <w:p w14:paraId="430B7583" w14:textId="77777777" w:rsidR="002D57C4" w:rsidRPr="00422683" w:rsidRDefault="002D57C4" w:rsidP="00502E57">
            <w:pPr>
              <w:pStyle w:val="TableText-Heading"/>
            </w:pPr>
            <w:r w:rsidRPr="00422683">
              <w:t>Type</w:t>
            </w:r>
          </w:p>
        </w:tc>
        <w:tc>
          <w:tcPr>
            <w:tcW w:w="760" w:type="pct"/>
            <w:shd w:val="clear" w:color="auto" w:fill="D9D9D9"/>
          </w:tcPr>
          <w:p w14:paraId="29A7E893" w14:textId="77777777" w:rsidR="002D57C4" w:rsidRPr="00422683" w:rsidRDefault="002D57C4" w:rsidP="00502E57">
            <w:pPr>
              <w:pStyle w:val="TableText-Heading"/>
            </w:pPr>
            <w:r w:rsidRPr="00422683">
              <w:t>Constraints</w:t>
            </w:r>
          </w:p>
        </w:tc>
        <w:tc>
          <w:tcPr>
            <w:tcW w:w="2373" w:type="pct"/>
            <w:shd w:val="clear" w:color="auto" w:fill="D9D9D9"/>
          </w:tcPr>
          <w:p w14:paraId="29921BE8" w14:textId="77777777" w:rsidR="002D57C4" w:rsidRPr="00422683" w:rsidRDefault="002D57C4" w:rsidP="00502E57">
            <w:pPr>
              <w:pStyle w:val="TableText-Heading"/>
            </w:pPr>
            <w:r w:rsidRPr="00422683">
              <w:t>Description</w:t>
            </w:r>
          </w:p>
        </w:tc>
      </w:tr>
      <w:tr w:rsidR="002D57C4" w:rsidRPr="004279F4" w14:paraId="2807DF12" w14:textId="77777777" w:rsidTr="00502E57">
        <w:trPr>
          <w:cantSplit/>
        </w:trPr>
        <w:tc>
          <w:tcPr>
            <w:tcW w:w="924" w:type="pct"/>
            <w:shd w:val="clear" w:color="auto" w:fill="FFFFFF"/>
          </w:tcPr>
          <w:p w14:paraId="30561404" w14:textId="77777777" w:rsidR="002D57C4" w:rsidRDefault="002D57C4" w:rsidP="00502E57">
            <w:pPr>
              <w:pStyle w:val="TableText"/>
              <w:rPr>
                <w:noProof/>
              </w:rPr>
            </w:pPr>
            <w:r>
              <w:rPr>
                <w:noProof/>
              </w:rPr>
              <w:t>N/A</w:t>
            </w:r>
          </w:p>
        </w:tc>
        <w:tc>
          <w:tcPr>
            <w:tcW w:w="549" w:type="pct"/>
            <w:shd w:val="clear" w:color="auto" w:fill="FFFFFF"/>
          </w:tcPr>
          <w:p w14:paraId="714AB5B7" w14:textId="77777777" w:rsidR="002D57C4" w:rsidRDefault="002D57C4" w:rsidP="00502E57">
            <w:pPr>
              <w:pStyle w:val="TableText"/>
            </w:pPr>
            <w:r>
              <w:t>N/A</w:t>
            </w:r>
          </w:p>
        </w:tc>
        <w:tc>
          <w:tcPr>
            <w:tcW w:w="394" w:type="pct"/>
            <w:shd w:val="clear" w:color="auto" w:fill="FFFFFF"/>
          </w:tcPr>
          <w:p w14:paraId="5A2A2CA2" w14:textId="77777777" w:rsidR="002D57C4" w:rsidRPr="004279F4" w:rsidRDefault="002D57C4" w:rsidP="00502E57">
            <w:pPr>
              <w:pStyle w:val="TableText"/>
            </w:pPr>
            <w:r w:rsidRPr="002402F2">
              <w:t>N/A</w:t>
            </w:r>
          </w:p>
        </w:tc>
        <w:tc>
          <w:tcPr>
            <w:tcW w:w="760" w:type="pct"/>
            <w:shd w:val="clear" w:color="auto" w:fill="FFFFFF"/>
          </w:tcPr>
          <w:p w14:paraId="1EFF2622" w14:textId="77777777" w:rsidR="002D57C4" w:rsidRPr="00B31902" w:rsidRDefault="002D57C4" w:rsidP="00502E57">
            <w:pPr>
              <w:pStyle w:val="TableText"/>
            </w:pPr>
            <w:r>
              <w:t>N/A</w:t>
            </w:r>
          </w:p>
        </w:tc>
        <w:tc>
          <w:tcPr>
            <w:tcW w:w="2373" w:type="pct"/>
            <w:shd w:val="clear" w:color="auto" w:fill="FFFFFF"/>
          </w:tcPr>
          <w:p w14:paraId="3D66B3AE" w14:textId="77777777" w:rsidR="002D57C4" w:rsidRDefault="002D57C4" w:rsidP="00502E57">
            <w:pPr>
              <w:pStyle w:val="TableText"/>
            </w:pPr>
            <w:r>
              <w:t>N/A</w:t>
            </w:r>
          </w:p>
        </w:tc>
      </w:tr>
    </w:tbl>
    <w:p w14:paraId="51058C9B" w14:textId="77777777" w:rsidR="002D57C4" w:rsidRDefault="002D57C4" w:rsidP="002D57C4">
      <w:pPr>
        <w:pStyle w:val="Heading4"/>
        <w:numPr>
          <w:ilvl w:val="3"/>
          <w:numId w:val="3"/>
        </w:numPr>
      </w:pPr>
      <w:r>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078893E7" w14:textId="77777777" w:rsidTr="00502E57">
        <w:tc>
          <w:tcPr>
            <w:tcW w:w="9576" w:type="dxa"/>
            <w:shd w:val="clear" w:color="auto" w:fill="D9D9D9" w:themeFill="background1" w:themeFillShade="D9"/>
          </w:tcPr>
          <w:p w14:paraId="5CEFF2B2" w14:textId="77777777" w:rsidR="002D57C4" w:rsidRPr="006824F5" w:rsidRDefault="002D57C4" w:rsidP="00502E57">
            <w:pPr>
              <w:rPr>
                <w:rStyle w:val="CodeSnippet"/>
              </w:rPr>
            </w:pPr>
            <w:r w:rsidRPr="006824F5">
              <w:rPr>
                <w:rStyle w:val="CodeSnippet"/>
              </w:rPr>
              <w:t>tosca.nodes.</w:t>
            </w:r>
            <w:r>
              <w:rPr>
                <w:rStyle w:val="CodeSnippet"/>
              </w:rPr>
              <w:t>Container.Application.Docker</w:t>
            </w:r>
            <w:r w:rsidRPr="006824F5">
              <w:rPr>
                <w:rStyle w:val="CodeSnippet"/>
              </w:rPr>
              <w:t>:</w:t>
            </w:r>
          </w:p>
          <w:p w14:paraId="7C3E6F13" w14:textId="77777777" w:rsidR="002D57C4" w:rsidRDefault="002D57C4" w:rsidP="00502E57">
            <w:pPr>
              <w:rPr>
                <w:rStyle w:val="CodeSnippet"/>
              </w:rPr>
            </w:pPr>
            <w:r w:rsidRPr="006824F5">
              <w:rPr>
                <w:rStyle w:val="CodeSnippet"/>
              </w:rPr>
              <w:t xml:space="preserve">  derived_from: </w:t>
            </w:r>
            <w:hyperlink w:anchor="DEFN_TYPE_NODES_CONTAINER_APP" w:history="1">
              <w:r w:rsidRPr="0061104D">
                <w:rPr>
                  <w:rStyle w:val="Hyperlink"/>
                  <w:rFonts w:ascii="Consolas" w:hAnsi="Consolas"/>
                </w:rPr>
                <w:t>tosca.nodes.</w:t>
              </w:r>
              <w:r>
                <w:rPr>
                  <w:rStyle w:val="Hyperlink"/>
                  <w:rFonts w:ascii="Consolas" w:hAnsi="Consolas"/>
                </w:rPr>
                <w:t>Container</w:t>
              </w:r>
            </w:hyperlink>
            <w:r>
              <w:rPr>
                <w:rStyle w:val="Hyperlink"/>
                <w:rFonts w:ascii="Consolas" w:hAnsi="Consolas"/>
              </w:rPr>
              <w:t>.Application</w:t>
            </w:r>
          </w:p>
          <w:p w14:paraId="023838FF" w14:textId="77777777" w:rsidR="002D57C4" w:rsidRPr="00946A8A" w:rsidRDefault="002D57C4" w:rsidP="00502E57">
            <w:pPr>
              <w:rPr>
                <w:rStyle w:val="CodeSnippet"/>
              </w:rPr>
            </w:pPr>
            <w:r w:rsidRPr="00946A8A">
              <w:rPr>
                <w:rStyle w:val="CodeSnippet"/>
              </w:rPr>
              <w:t xml:space="preserve">  requirements:</w:t>
            </w:r>
          </w:p>
          <w:p w14:paraId="41EF4350" w14:textId="77777777" w:rsidR="002D57C4" w:rsidRPr="00946A8A" w:rsidRDefault="002D57C4" w:rsidP="00502E57">
            <w:pPr>
              <w:rPr>
                <w:rStyle w:val="CodeSnippet"/>
              </w:rPr>
            </w:pPr>
            <w:r w:rsidRPr="00946A8A">
              <w:rPr>
                <w:rStyle w:val="CodeSnippet"/>
              </w:rPr>
              <w:t xml:space="preserve">    - host:</w:t>
            </w:r>
          </w:p>
          <w:p w14:paraId="12F62225" w14:textId="77777777" w:rsidR="002D57C4" w:rsidRPr="00946A8A" w:rsidRDefault="002D57C4" w:rsidP="00502E57">
            <w:pPr>
              <w:rPr>
                <w:rStyle w:val="CodeSnippet"/>
                <w:rFonts w:ascii="Courier New" w:hAnsi="Courier New" w:cs="Courier New"/>
                <w:sz w:val="22"/>
              </w:rPr>
            </w:pPr>
            <w:r w:rsidRPr="00946A8A">
              <w:rPr>
                <w:rStyle w:val="CodeSnippet"/>
              </w:rPr>
              <w:t xml:space="preserve">    </w:t>
            </w:r>
            <w:r>
              <w:rPr>
                <w:rStyle w:val="CodeSnippet"/>
              </w:rPr>
              <w:t xml:space="preserve">    </w:t>
            </w:r>
            <w:r w:rsidRPr="00946A8A">
              <w:rPr>
                <w:rStyle w:val="CodeSnippet"/>
              </w:rPr>
              <w:t>capability: tosca.capabilities.Container.Docker</w:t>
            </w:r>
          </w:p>
        </w:tc>
      </w:tr>
    </w:tbl>
    <w:p w14:paraId="1D9EA9B6" w14:textId="77777777" w:rsidR="002D57C4" w:rsidRDefault="002D57C4" w:rsidP="002D57C4">
      <w:pPr>
        <w:pStyle w:val="Heading1"/>
        <w:numPr>
          <w:ilvl w:val="0"/>
          <w:numId w:val="3"/>
        </w:numPr>
      </w:pPr>
      <w:bookmarkStart w:id="666" w:name="_Toc302251732"/>
      <w:bookmarkStart w:id="667" w:name="_Toc445238286"/>
      <w:r>
        <w:lastRenderedPageBreak/>
        <w:t>Component Modeling Use</w:t>
      </w:r>
      <w:bookmarkEnd w:id="627"/>
      <w:r w:rsidRPr="00B37D4B">
        <w:t xml:space="preserve"> Cases</w:t>
      </w:r>
      <w:bookmarkEnd w:id="666"/>
      <w:bookmarkEnd w:id="667"/>
    </w:p>
    <w:p w14:paraId="6AE165B5" w14:textId="77777777" w:rsidR="002D57C4" w:rsidRPr="00344FD7" w:rsidRDefault="002D57C4" w:rsidP="002D57C4">
      <w:r>
        <w:t xml:space="preserve">This section is </w:t>
      </w:r>
      <w:r w:rsidRPr="00344FD7">
        <w:rPr>
          <w:b/>
        </w:rPr>
        <w:t>non-normative</w:t>
      </w:r>
      <w:r>
        <w:t xml:space="preserve"> and includes use cases that explore how to model components and their relationships using TOSCA Simple Profile in YAML.</w:t>
      </w:r>
    </w:p>
    <w:p w14:paraId="6407D29A" w14:textId="77777777" w:rsidR="002D57C4" w:rsidRDefault="002D57C4" w:rsidP="002D57C4">
      <w:pPr>
        <w:pStyle w:val="Heading3"/>
        <w:numPr>
          <w:ilvl w:val="2"/>
          <w:numId w:val="3"/>
        </w:numPr>
      </w:pPr>
      <w:r>
        <w:t>Use Case: Exploring the HostedOn relationship using WebApplication and WebServer</w:t>
      </w:r>
    </w:p>
    <w:p w14:paraId="1B2755E8" w14:textId="77777777" w:rsidR="002D57C4" w:rsidRDefault="002D57C4" w:rsidP="002D57C4">
      <w:r>
        <w:t xml:space="preserve">This use case examines the ways TOSCA YAML can be used to express a simple hosting relationship (i.e., </w:t>
      </w:r>
      <w:r w:rsidRPr="008A3891">
        <w:rPr>
          <w:rStyle w:val="CodeSnippetHighlight"/>
        </w:rPr>
        <w:t>HostedOn</w:t>
      </w:r>
      <w:r>
        <w:t xml:space="preserve">) using the normative TOSCA </w:t>
      </w:r>
      <w:r w:rsidRPr="008A3891">
        <w:rPr>
          <w:rStyle w:val="CodeSnippetHighlight"/>
        </w:rPr>
        <w:t>WebServer</w:t>
      </w:r>
      <w:r>
        <w:t xml:space="preserve"> and </w:t>
      </w:r>
      <w:r w:rsidRPr="008A3891">
        <w:rPr>
          <w:rStyle w:val="CodeSnippetHighlight"/>
        </w:rPr>
        <w:t>WebApplication</w:t>
      </w:r>
      <w:r>
        <w:t xml:space="preserve"> node types defined in this specification.</w:t>
      </w:r>
    </w:p>
    <w:p w14:paraId="4F1777B4" w14:textId="77777777" w:rsidR="002D57C4" w:rsidRPr="00610270" w:rsidRDefault="002D57C4" w:rsidP="002D57C4">
      <w:pPr>
        <w:pStyle w:val="Heading4"/>
        <w:numPr>
          <w:ilvl w:val="3"/>
          <w:numId w:val="3"/>
        </w:numPr>
      </w:pPr>
      <w:r>
        <w:t>WebServer declares its “host” capability</w:t>
      </w:r>
    </w:p>
    <w:p w14:paraId="525806BC" w14:textId="77777777" w:rsidR="002D57C4" w:rsidRPr="009F090B" w:rsidRDefault="002D57C4" w:rsidP="002D57C4">
      <w:pPr>
        <w:pStyle w:val="NormalaroundTable"/>
      </w:pPr>
      <w:r w:rsidRPr="009F090B">
        <w:t>For convenience</w:t>
      </w:r>
      <w:r>
        <w:t>, relevant parts of</w:t>
      </w:r>
      <w:r w:rsidRPr="009F090B">
        <w:t xml:space="preserve"> the </w:t>
      </w:r>
      <w:r>
        <w:t>normative TOSCA Node Type</w:t>
      </w:r>
      <w:r w:rsidRPr="009F090B">
        <w:t xml:space="preserve"> </w:t>
      </w:r>
      <w:r>
        <w:t xml:space="preserve">for </w:t>
      </w:r>
      <w:r w:rsidRPr="008A3891">
        <w:rPr>
          <w:rStyle w:val="CodeSnippetHighlight"/>
        </w:rPr>
        <w:t>WebServer</w:t>
      </w:r>
      <w:r>
        <w:t xml:space="preserve"> are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6C45A8" w14:paraId="19F30BF4" w14:textId="77777777" w:rsidTr="00502E57">
        <w:trPr>
          <w:cantSplit/>
          <w:trHeight w:val="1976"/>
        </w:trPr>
        <w:tc>
          <w:tcPr>
            <w:tcW w:w="9576" w:type="dxa"/>
            <w:shd w:val="clear" w:color="auto" w:fill="D9D9D9" w:themeFill="background1" w:themeFillShade="D9"/>
          </w:tcPr>
          <w:p w14:paraId="16074C0A" w14:textId="77777777" w:rsidR="002D57C4" w:rsidRPr="006824F5" w:rsidRDefault="002D57C4" w:rsidP="00502E57">
            <w:pPr>
              <w:rPr>
                <w:rStyle w:val="CodeSnippet"/>
                <w:noProof/>
              </w:rPr>
            </w:pPr>
            <w:r w:rsidRPr="006824F5">
              <w:rPr>
                <w:rStyle w:val="CodeSnippet"/>
                <w:noProof/>
              </w:rPr>
              <w:t>tosca.nodes.WebServer</w:t>
            </w:r>
          </w:p>
          <w:p w14:paraId="30FCEB22" w14:textId="77777777" w:rsidR="002D57C4" w:rsidRPr="006824F5" w:rsidRDefault="002D57C4" w:rsidP="00502E57">
            <w:pPr>
              <w:rPr>
                <w:rStyle w:val="CodeSnippet"/>
                <w:noProof/>
              </w:rPr>
            </w:pPr>
            <w:r w:rsidRPr="006824F5">
              <w:rPr>
                <w:rStyle w:val="CodeSnippet"/>
                <w:noProof/>
              </w:rPr>
              <w:t xml:space="preserve">  derived_from: </w:t>
            </w:r>
            <w:hyperlink w:anchor="DEFN_TYPE_NODES_SOFTWARE_COMPONENT" w:history="1">
              <w:r w:rsidRPr="00912A72">
                <w:rPr>
                  <w:rStyle w:val="Hyperlink"/>
                  <w:rFonts w:ascii="Consolas" w:hAnsi="Consolas"/>
                  <w:noProof/>
                </w:rPr>
                <w:t>SoftwareComponent</w:t>
              </w:r>
            </w:hyperlink>
          </w:p>
          <w:p w14:paraId="71D54679" w14:textId="77777777" w:rsidR="002D57C4" w:rsidRPr="006824F5" w:rsidRDefault="002D57C4" w:rsidP="00502E57">
            <w:pPr>
              <w:rPr>
                <w:rStyle w:val="CodeSnippet"/>
                <w:noProof/>
              </w:rPr>
            </w:pPr>
            <w:r w:rsidRPr="006824F5">
              <w:rPr>
                <w:rStyle w:val="CodeSnippet"/>
                <w:noProof/>
              </w:rPr>
              <w:t xml:space="preserve">  capabilities:</w:t>
            </w:r>
          </w:p>
          <w:p w14:paraId="1DFD88F8" w14:textId="77777777" w:rsidR="002D57C4" w:rsidRDefault="002D57C4" w:rsidP="00502E57">
            <w:pPr>
              <w:rPr>
                <w:rStyle w:val="CodeSnippet"/>
                <w:noProof/>
              </w:rPr>
            </w:pPr>
            <w:r>
              <w:rPr>
                <w:rStyle w:val="CodeSnippet"/>
                <w:noProof/>
              </w:rPr>
              <w:t xml:space="preserve">    ...</w:t>
            </w:r>
          </w:p>
          <w:p w14:paraId="227C530F" w14:textId="77777777" w:rsidR="002D57C4" w:rsidRPr="006824F5" w:rsidRDefault="002D57C4" w:rsidP="00502E57">
            <w:pPr>
              <w:rPr>
                <w:rStyle w:val="CodeSnippet"/>
                <w:noProof/>
              </w:rPr>
            </w:pPr>
            <w:r w:rsidRPr="006824F5">
              <w:rPr>
                <w:rStyle w:val="CodeSnippet"/>
                <w:noProof/>
              </w:rPr>
              <w:t xml:space="preserve">    </w:t>
            </w:r>
            <w:r>
              <w:rPr>
                <w:rStyle w:val="CodeSnippet"/>
                <w:noProof/>
              </w:rPr>
              <w:t>host</w:t>
            </w:r>
            <w:r w:rsidRPr="006824F5">
              <w:rPr>
                <w:rStyle w:val="CodeSnippet"/>
                <w:noProof/>
              </w:rPr>
              <w:t xml:space="preserve">: </w:t>
            </w:r>
          </w:p>
          <w:p w14:paraId="168B2C6F" w14:textId="77777777" w:rsidR="002D57C4" w:rsidRPr="006824F5" w:rsidRDefault="002D57C4" w:rsidP="00502E57">
            <w:pPr>
              <w:rPr>
                <w:rStyle w:val="CodeSnippet"/>
                <w:noProof/>
              </w:rPr>
            </w:pPr>
            <w:r w:rsidRPr="006824F5">
              <w:rPr>
                <w:rStyle w:val="CodeSnippet"/>
                <w:noProof/>
              </w:rPr>
              <w:t xml:space="preserve">      type: </w:t>
            </w:r>
            <w:hyperlink w:anchor="DEFN_TYPE_CAPABILITIES_CONTAINER" w:history="1">
              <w:r>
                <w:rPr>
                  <w:rStyle w:val="Hyperlink"/>
                  <w:rFonts w:ascii="Consolas" w:hAnsi="Consolas"/>
                  <w:noProof/>
                </w:rPr>
                <w:t>tosca.capabilities.Container</w:t>
              </w:r>
            </w:hyperlink>
          </w:p>
          <w:p w14:paraId="74346AD3" w14:textId="77777777" w:rsidR="002D57C4" w:rsidRPr="006824F5" w:rsidRDefault="002D57C4" w:rsidP="00502E57">
            <w:pPr>
              <w:rPr>
                <w:rStyle w:val="CodeSnippet"/>
                <w:noProof/>
              </w:rPr>
            </w:pPr>
            <w:r>
              <w:rPr>
                <w:rStyle w:val="CodeSnippet"/>
                <w:noProof/>
              </w:rPr>
              <w:t xml:space="preserve">      valid_source</w:t>
            </w:r>
            <w:r w:rsidRPr="006824F5">
              <w:rPr>
                <w:rStyle w:val="CodeSnippet"/>
                <w:noProof/>
              </w:rPr>
              <w:t xml:space="preserve">_types: [ </w:t>
            </w:r>
            <w:hyperlink w:anchor="DEFN_TYPE_NODES_WEBAPPLICATION" w:history="1">
              <w:r w:rsidRPr="00912A72">
                <w:rPr>
                  <w:rStyle w:val="Hyperlink"/>
                  <w:rFonts w:ascii="Consolas" w:hAnsi="Consolas"/>
                  <w:noProof/>
                </w:rPr>
                <w:t>tosca.nodes.WebApplication</w:t>
              </w:r>
            </w:hyperlink>
            <w:r w:rsidRPr="006824F5">
              <w:rPr>
                <w:rStyle w:val="CodeSnippet"/>
                <w:noProof/>
              </w:rPr>
              <w:t xml:space="preserve"> ]</w:t>
            </w:r>
          </w:p>
        </w:tc>
      </w:tr>
    </w:tbl>
    <w:p w14:paraId="1C1E4751" w14:textId="77777777" w:rsidR="002D57C4" w:rsidRDefault="002D57C4" w:rsidP="002D57C4">
      <w:pPr>
        <w:pStyle w:val="NormalaroundTable"/>
      </w:pPr>
      <w:r>
        <w:t xml:space="preserve">As can be seen, the </w:t>
      </w:r>
      <w:r w:rsidRPr="004B6F80">
        <w:rPr>
          <w:rStyle w:val="CodeSnippetHighlight"/>
        </w:rPr>
        <w:t>WebServer</w:t>
      </w:r>
      <w:r>
        <w:t xml:space="preserve"> Node Type declares its capability to “contain” (i.e., host) other nodes using the symbolic name “</w:t>
      </w:r>
      <w:r w:rsidRPr="004B6F80">
        <w:rPr>
          <w:rStyle w:val="CodeSnippetHighlight"/>
        </w:rPr>
        <w:t>host</w:t>
      </w:r>
      <w:r>
        <w:t xml:space="preserve">” and providing the Capability Type </w:t>
      </w:r>
      <w:r w:rsidRPr="00422059">
        <w:rPr>
          <w:rStyle w:val="CodeSnippetHighlight"/>
        </w:rPr>
        <w:t>tosca.capabilities.Container</w:t>
      </w:r>
      <w:r>
        <w:t>.  It should be noted that the symbolic name of “</w:t>
      </w:r>
      <w:r w:rsidRPr="007F420D">
        <w:rPr>
          <w:rStyle w:val="CodeSnippetHighlight"/>
        </w:rPr>
        <w:t>host</w:t>
      </w:r>
      <w:r>
        <w:t xml:space="preserve">” is not a reserved word, but one assigned by the type designer that implies at or betokens the associated capability.  The </w:t>
      </w:r>
      <w:r w:rsidRPr="007F420D">
        <w:rPr>
          <w:rStyle w:val="CodeSnippetHighlight"/>
        </w:rPr>
        <w:t>Container</w:t>
      </w:r>
      <w:r>
        <w:t xml:space="preserve"> capability definition also includes a required list of valid Node Types that can be contained by this, the </w:t>
      </w:r>
      <w:r w:rsidRPr="007F420D">
        <w:rPr>
          <w:rStyle w:val="CodeSnippetHighlight"/>
        </w:rPr>
        <w:t>WebServer</w:t>
      </w:r>
      <w:r>
        <w:t xml:space="preserve">, Node Type.  This list is declared using the keyname of </w:t>
      </w:r>
      <w:r>
        <w:rPr>
          <w:rStyle w:val="CodeSnippetHighlight"/>
        </w:rPr>
        <w:t>valid_source</w:t>
      </w:r>
      <w:r w:rsidRPr="007F420D">
        <w:rPr>
          <w:rStyle w:val="CodeSnippetHighlight"/>
        </w:rPr>
        <w:t>_types</w:t>
      </w:r>
      <w:r>
        <w:t xml:space="preserve"> and in this case it includes only allowed type </w:t>
      </w:r>
      <w:r w:rsidRPr="007F420D">
        <w:rPr>
          <w:rStyle w:val="CodeSnippetHighlight"/>
        </w:rPr>
        <w:t>WebApplication</w:t>
      </w:r>
      <w:r>
        <w:t>.</w:t>
      </w:r>
    </w:p>
    <w:p w14:paraId="50A2A054" w14:textId="77777777" w:rsidR="002D57C4" w:rsidRDefault="002D57C4" w:rsidP="002D57C4">
      <w:pPr>
        <w:pStyle w:val="Heading4"/>
        <w:numPr>
          <w:ilvl w:val="3"/>
          <w:numId w:val="3"/>
        </w:numPr>
      </w:pPr>
      <w:r>
        <w:t>WebApplication declares its “host” requirement</w:t>
      </w:r>
    </w:p>
    <w:p w14:paraId="09ED8F4F" w14:textId="77777777" w:rsidR="002D57C4" w:rsidRPr="00E85132" w:rsidRDefault="002D57C4" w:rsidP="002D57C4">
      <w:r>
        <w:t xml:space="preserve">The </w:t>
      </w:r>
      <w:r w:rsidRPr="002812D0">
        <w:rPr>
          <w:rStyle w:val="CodeSnippetHighlight"/>
        </w:rPr>
        <w:t>WebApplication</w:t>
      </w:r>
      <w:r>
        <w:t xml:space="preserve"> node type needs to be able to describe the type of capability a target node would have to provide in order to “host” it.   The normative TOSCA capability type tosca.capabilities.Container is used to describe all normative TOSCA hosting (i.e., container-containee pattern) relationships. As can be seen below, the WebApplication accomplishes this by declaring a requirement with the symbolic name “</w:t>
      </w:r>
      <w:r w:rsidRPr="002812D0">
        <w:rPr>
          <w:rStyle w:val="CodeSnippetHighlight"/>
        </w:rPr>
        <w:t>host</w:t>
      </w:r>
      <w:r>
        <w:t xml:space="preserve">” with the </w:t>
      </w:r>
      <w:r w:rsidRPr="00385CF6">
        <w:rPr>
          <w:b/>
        </w:rPr>
        <w:t>capability</w:t>
      </w:r>
      <w:r>
        <w:t xml:space="preserve"> keyname set to tosca.capabilities.Container.  </w:t>
      </w:r>
      <w:r w:rsidRPr="00E85132">
        <w:t xml:space="preserve"> </w:t>
      </w:r>
    </w:p>
    <w:p w14:paraId="799F868A" w14:textId="77777777" w:rsidR="002D57C4" w:rsidRPr="00DB1411" w:rsidRDefault="002D57C4" w:rsidP="002D57C4">
      <w:pPr>
        <w:pStyle w:val="NormalaroundTable"/>
      </w:pPr>
      <w:r>
        <w:t>Again, for convenience, the relevant parts of the normative WebApplication Node Type are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260DE6" w14:paraId="1D72AD84" w14:textId="77777777" w:rsidTr="00502E57">
        <w:tc>
          <w:tcPr>
            <w:tcW w:w="9576" w:type="dxa"/>
            <w:shd w:val="clear" w:color="auto" w:fill="D9D9D9" w:themeFill="background1" w:themeFillShade="D9"/>
          </w:tcPr>
          <w:p w14:paraId="77F948DA" w14:textId="77777777" w:rsidR="002D57C4" w:rsidRPr="00260DE6" w:rsidRDefault="002D57C4" w:rsidP="00502E57">
            <w:pPr>
              <w:autoSpaceDE w:val="0"/>
              <w:autoSpaceDN w:val="0"/>
              <w:adjustRightInd w:val="0"/>
              <w:rPr>
                <w:rFonts w:ascii="Consolas" w:hAnsi="Consolas" w:cs="Courier New"/>
                <w:noProof/>
                <w:szCs w:val="18"/>
              </w:rPr>
            </w:pPr>
            <w:r w:rsidRPr="00260DE6">
              <w:rPr>
                <w:rFonts w:ascii="Consolas" w:hAnsi="Consolas" w:cs="Courier New"/>
                <w:noProof/>
                <w:szCs w:val="18"/>
              </w:rPr>
              <w:t>tosca.nodes.</w:t>
            </w:r>
            <w:r>
              <w:rPr>
                <w:rFonts w:ascii="Consolas" w:hAnsi="Consolas" w:cs="Courier New"/>
                <w:noProof/>
                <w:szCs w:val="18"/>
              </w:rPr>
              <w:t>WebApplication</w:t>
            </w:r>
            <w:r w:rsidRPr="00260DE6">
              <w:rPr>
                <w:rFonts w:ascii="Consolas" w:hAnsi="Consolas" w:cs="Courier New"/>
                <w:noProof/>
                <w:szCs w:val="18"/>
              </w:rPr>
              <w:t>:</w:t>
            </w:r>
          </w:p>
          <w:p w14:paraId="316CC29D" w14:textId="77777777" w:rsidR="002D57C4" w:rsidRPr="00260DE6" w:rsidRDefault="002D57C4" w:rsidP="00502E57">
            <w:pPr>
              <w:autoSpaceDE w:val="0"/>
              <w:autoSpaceDN w:val="0"/>
              <w:adjustRightInd w:val="0"/>
              <w:rPr>
                <w:rFonts w:ascii="Consolas" w:hAnsi="Consolas" w:cs="Courier New"/>
                <w:noProof/>
                <w:szCs w:val="18"/>
              </w:rPr>
            </w:pPr>
            <w:r w:rsidRPr="00260DE6">
              <w:rPr>
                <w:rFonts w:ascii="Consolas" w:hAnsi="Consolas" w:cs="Courier New"/>
                <w:noProof/>
                <w:szCs w:val="18"/>
              </w:rPr>
              <w:t xml:space="preserve">  derived_from: </w:t>
            </w:r>
            <w:hyperlink w:anchor="DEFN_TYPE_NODES_ROOT" w:history="1">
              <w:r w:rsidRPr="00926A34">
                <w:rPr>
                  <w:rStyle w:val="Hyperlink"/>
                  <w:rFonts w:ascii="Consolas" w:hAnsi="Consolas" w:cs="Courier New"/>
                  <w:noProof/>
                  <w:szCs w:val="18"/>
                </w:rPr>
                <w:t>tosca.nodes.Root</w:t>
              </w:r>
            </w:hyperlink>
          </w:p>
          <w:p w14:paraId="3472DEC5" w14:textId="77777777" w:rsidR="002D57C4" w:rsidRDefault="002D57C4" w:rsidP="00502E57">
            <w:pPr>
              <w:autoSpaceDE w:val="0"/>
              <w:autoSpaceDN w:val="0"/>
              <w:adjustRightInd w:val="0"/>
              <w:rPr>
                <w:rFonts w:ascii="Consolas" w:hAnsi="Consolas" w:cs="Courier New"/>
                <w:noProof/>
                <w:szCs w:val="18"/>
              </w:rPr>
            </w:pPr>
            <w:r w:rsidRPr="00D36F47">
              <w:rPr>
                <w:rFonts w:ascii="Consolas" w:hAnsi="Consolas" w:cs="Courier New"/>
                <w:noProof/>
                <w:szCs w:val="18"/>
              </w:rPr>
              <w:t xml:space="preserve">  requirements:</w:t>
            </w:r>
          </w:p>
          <w:p w14:paraId="35D90E53" w14:textId="77777777" w:rsidR="002D57C4" w:rsidRDefault="002D57C4" w:rsidP="00502E57">
            <w:pPr>
              <w:autoSpaceDE w:val="0"/>
              <w:autoSpaceDN w:val="0"/>
              <w:adjustRightInd w:val="0"/>
              <w:rPr>
                <w:rStyle w:val="CodeSnippet"/>
                <w:noProof/>
              </w:rPr>
            </w:pPr>
            <w:r>
              <w:rPr>
                <w:rFonts w:ascii="Consolas" w:hAnsi="Consolas" w:cs="Courier New"/>
                <w:noProof/>
                <w:szCs w:val="18"/>
              </w:rPr>
              <w:t xml:space="preserve">    - host:</w:t>
            </w:r>
            <w:r>
              <w:rPr>
                <w:rStyle w:val="CodeSnippet"/>
                <w:noProof/>
              </w:rPr>
              <w:t xml:space="preserve">        </w:t>
            </w:r>
          </w:p>
          <w:p w14:paraId="63074910" w14:textId="77777777" w:rsidR="002D57C4" w:rsidRDefault="002D57C4" w:rsidP="00502E57">
            <w:pPr>
              <w:autoSpaceDE w:val="0"/>
              <w:autoSpaceDN w:val="0"/>
              <w:adjustRightInd w:val="0"/>
              <w:rPr>
                <w:rFonts w:ascii="Consolas" w:hAnsi="Consolas" w:cs="Courier New"/>
                <w:noProof/>
                <w:szCs w:val="18"/>
              </w:rPr>
            </w:pPr>
            <w:r>
              <w:rPr>
                <w:rStyle w:val="CodeSnippet"/>
                <w:noProof/>
              </w:rPr>
              <w:t xml:space="preserve">        capability: </w:t>
            </w:r>
            <w:hyperlink w:anchor="DEFN_TYPE_CAPABILITIES_CONTAINER" w:history="1">
              <w:r w:rsidRPr="003E7A2C">
                <w:rPr>
                  <w:rStyle w:val="Hyperlink"/>
                  <w:rFonts w:ascii="Consolas" w:hAnsi="Consolas"/>
                  <w:noProof/>
                </w:rPr>
                <w:t>tosca.capabilities.Container</w:t>
              </w:r>
            </w:hyperlink>
          </w:p>
          <w:p w14:paraId="298ACC85"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node: </w:t>
            </w:r>
            <w:hyperlink w:anchor="DEFN_TYPE_NODES_WEBSERVER" w:history="1">
              <w:r w:rsidRPr="00372D5E">
                <w:rPr>
                  <w:rStyle w:val="Hyperlink"/>
                  <w:rFonts w:ascii="Consolas" w:hAnsi="Consolas" w:cs="Courier New"/>
                  <w:noProof/>
                  <w:szCs w:val="18"/>
                </w:rPr>
                <w:t>tosca.nodes.WebServer</w:t>
              </w:r>
            </w:hyperlink>
          </w:p>
          <w:p w14:paraId="4CD4DEC3" w14:textId="77777777" w:rsidR="002D57C4" w:rsidRPr="00260DE6"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relationship</w:t>
            </w:r>
            <w:r w:rsidRPr="00E85132">
              <w:rPr>
                <w:rFonts w:ascii="Consolas" w:hAnsi="Consolas" w:cs="Courier New"/>
                <w:noProof/>
                <w:szCs w:val="18"/>
              </w:rPr>
              <w:t xml:space="preserve">: </w:t>
            </w:r>
            <w:hyperlink w:anchor="DEFN_TYPE_RELATIONSHIPS_HOSTEDON" w:history="1">
              <w:r w:rsidRPr="00CA0D87">
                <w:rPr>
                  <w:rStyle w:val="Hyperlink"/>
                  <w:rFonts w:ascii="Consolas" w:hAnsi="Consolas" w:cs="Courier New"/>
                  <w:noProof/>
                  <w:szCs w:val="18"/>
                </w:rPr>
                <w:t>tosca.relationships.HostedOn</w:t>
              </w:r>
            </w:hyperlink>
          </w:p>
        </w:tc>
      </w:tr>
    </w:tbl>
    <w:p w14:paraId="53777027" w14:textId="77777777" w:rsidR="002D57C4" w:rsidRDefault="002D57C4" w:rsidP="002D57C4">
      <w:pPr>
        <w:pStyle w:val="Heading5"/>
        <w:numPr>
          <w:ilvl w:val="4"/>
          <w:numId w:val="3"/>
        </w:numPr>
      </w:pPr>
      <w:r>
        <w:lastRenderedPageBreak/>
        <w:t>Notes</w:t>
      </w:r>
    </w:p>
    <w:p w14:paraId="281661C9" w14:textId="77777777" w:rsidR="002D57C4" w:rsidRDefault="002D57C4" w:rsidP="002D57C4">
      <w:pPr>
        <w:pStyle w:val="ListParagraph"/>
        <w:numPr>
          <w:ilvl w:val="0"/>
          <w:numId w:val="30"/>
        </w:numPr>
      </w:pPr>
      <w:r>
        <w:t>The symbolic name “host” is not a keyword and was selected for consistent use in TOSCA normative node types to give the reader an indication of the type of requirement being referenced.  A valid HostedOn relationship could still be established between WebApplicaton and WebServer in a TOSCA Service Template regardless of the symbolic name assigned to either the requirement or capability declaration.</w:t>
      </w:r>
    </w:p>
    <w:p w14:paraId="7DB218C8" w14:textId="77777777" w:rsidR="002D57C4" w:rsidRDefault="002D57C4" w:rsidP="002D57C4">
      <w:pPr>
        <w:pStyle w:val="Heading3"/>
        <w:numPr>
          <w:ilvl w:val="2"/>
          <w:numId w:val="3"/>
        </w:numPr>
      </w:pPr>
      <w:r>
        <w:t>Use Case: Establishing a ConnectsTo relationship to WebServer</w:t>
      </w:r>
    </w:p>
    <w:p w14:paraId="346DBCC6" w14:textId="77777777" w:rsidR="002D57C4" w:rsidRPr="00610270" w:rsidRDefault="002D57C4" w:rsidP="002D57C4">
      <w:r>
        <w:t xml:space="preserve">This use case examines the ways TOSCA YAML can be used to express a simple connection relationship (i.e., </w:t>
      </w:r>
      <w:hyperlink w:anchor="DEFN_TYPE_RELATIONSHIPS_CONNECTSTO" w:history="1">
        <w:r w:rsidRPr="00E70DF3">
          <w:rPr>
            <w:rStyle w:val="Hyperlink"/>
          </w:rPr>
          <w:t>ConnectsTo</w:t>
        </w:r>
      </w:hyperlink>
      <w:r>
        <w:t xml:space="preserve">) between some service derived from the </w:t>
      </w:r>
      <w:hyperlink w:anchor="DEFN_TYPE_NODES_SOFTWARE_COMPONENT" w:history="1">
        <w:r w:rsidRPr="00E70DF3">
          <w:rPr>
            <w:rStyle w:val="Hyperlink"/>
          </w:rPr>
          <w:t>SoftwareComponent</w:t>
        </w:r>
      </w:hyperlink>
      <w:r>
        <w:t xml:space="preserve"> Node Type, to the normative </w:t>
      </w:r>
      <w:hyperlink w:anchor="DEFN_TYPE_NODES_WEBSERVER" w:history="1">
        <w:r w:rsidRPr="00E70DF3">
          <w:rPr>
            <w:rStyle w:val="Hyperlink"/>
          </w:rPr>
          <w:t>WebServer</w:t>
        </w:r>
      </w:hyperlink>
      <w:r>
        <w:t xml:space="preserve"> node type defined in this specification.</w:t>
      </w:r>
    </w:p>
    <w:p w14:paraId="70EFC52E" w14:textId="77777777" w:rsidR="002D57C4" w:rsidRPr="00610270" w:rsidRDefault="002D57C4" w:rsidP="002D57C4">
      <w:pPr>
        <w:pStyle w:val="NormalaroundTable"/>
      </w:pPr>
      <w:r>
        <w:t xml:space="preserve">The service template that would establish a </w:t>
      </w:r>
      <w:hyperlink w:anchor="DEFN_TYPE_RELATIONSHIPS_CONNECTSTO" w:history="1">
        <w:r w:rsidRPr="0077502F">
          <w:rPr>
            <w:rStyle w:val="Hyperlink"/>
          </w:rPr>
          <w:t>ConnectsTo</w:t>
        </w:r>
      </w:hyperlink>
      <w:r>
        <w:t xml:space="preserve"> relationship as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260DE6" w14:paraId="4FCA9C82" w14:textId="77777777" w:rsidTr="00502E57">
        <w:tc>
          <w:tcPr>
            <w:tcW w:w="9576" w:type="dxa"/>
            <w:shd w:val="clear" w:color="auto" w:fill="D9D9D9" w:themeFill="background1" w:themeFillShade="D9"/>
          </w:tcPr>
          <w:p w14:paraId="396C59F7"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node_types:</w:t>
            </w:r>
          </w:p>
          <w:p w14:paraId="0CC43412" w14:textId="77777777" w:rsidR="002D57C4" w:rsidRPr="00260DE6"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MyServiceType</w:t>
            </w:r>
            <w:r w:rsidRPr="00260DE6">
              <w:rPr>
                <w:rFonts w:ascii="Consolas" w:hAnsi="Consolas" w:cs="Courier New"/>
                <w:noProof/>
                <w:szCs w:val="18"/>
              </w:rPr>
              <w:t>:</w:t>
            </w:r>
          </w:p>
          <w:p w14:paraId="5E0E5A1F" w14:textId="77777777" w:rsidR="002D57C4" w:rsidRPr="00260DE6" w:rsidRDefault="002D57C4" w:rsidP="00502E57">
            <w:pPr>
              <w:autoSpaceDE w:val="0"/>
              <w:autoSpaceDN w:val="0"/>
              <w:adjustRightInd w:val="0"/>
              <w:rPr>
                <w:rFonts w:ascii="Consolas" w:hAnsi="Consolas" w:cs="Courier New"/>
                <w:noProof/>
                <w:szCs w:val="18"/>
              </w:rPr>
            </w:pPr>
            <w:r w:rsidRPr="00260DE6">
              <w:rPr>
                <w:rFonts w:ascii="Consolas" w:hAnsi="Consolas" w:cs="Courier New"/>
                <w:noProof/>
                <w:szCs w:val="18"/>
              </w:rPr>
              <w:t xml:space="preserve">  </w:t>
            </w:r>
            <w:r>
              <w:rPr>
                <w:rFonts w:ascii="Consolas" w:hAnsi="Consolas" w:cs="Courier New"/>
                <w:noProof/>
                <w:szCs w:val="18"/>
              </w:rPr>
              <w:t xml:space="preserve">  </w:t>
            </w:r>
            <w:r w:rsidRPr="00260DE6">
              <w:rPr>
                <w:rFonts w:ascii="Consolas" w:hAnsi="Consolas" w:cs="Courier New"/>
                <w:noProof/>
                <w:szCs w:val="18"/>
              </w:rPr>
              <w:t xml:space="preserve">derived_from: </w:t>
            </w:r>
            <w:hyperlink w:anchor="DEFN_TYPE_NODES_SOFTWARE_COMPONENT" w:history="1">
              <w:r w:rsidRPr="00C340BE">
                <w:rPr>
                  <w:rStyle w:val="Hyperlink"/>
                  <w:rFonts w:ascii="Consolas" w:hAnsi="Consolas" w:cs="Courier New"/>
                  <w:noProof/>
                  <w:szCs w:val="18"/>
                </w:rPr>
                <w:t>SoftwareComponent</w:t>
              </w:r>
            </w:hyperlink>
          </w:p>
          <w:p w14:paraId="67A45151" w14:textId="77777777" w:rsidR="002D57C4" w:rsidRDefault="002D57C4" w:rsidP="00502E57">
            <w:pPr>
              <w:autoSpaceDE w:val="0"/>
              <w:autoSpaceDN w:val="0"/>
              <w:adjustRightInd w:val="0"/>
              <w:rPr>
                <w:rFonts w:ascii="Consolas" w:hAnsi="Consolas" w:cs="Courier New"/>
                <w:noProof/>
                <w:szCs w:val="18"/>
              </w:rPr>
            </w:pPr>
            <w:r w:rsidRPr="00D36F47">
              <w:rPr>
                <w:rFonts w:ascii="Consolas" w:hAnsi="Consolas" w:cs="Courier New"/>
                <w:noProof/>
                <w:szCs w:val="18"/>
              </w:rPr>
              <w:t xml:space="preserve">  </w:t>
            </w:r>
            <w:r>
              <w:rPr>
                <w:rFonts w:ascii="Consolas" w:hAnsi="Consolas" w:cs="Courier New"/>
                <w:noProof/>
                <w:szCs w:val="18"/>
              </w:rPr>
              <w:t xml:space="preserve">  </w:t>
            </w:r>
            <w:r w:rsidRPr="00D36F47">
              <w:rPr>
                <w:rFonts w:ascii="Consolas" w:hAnsi="Consolas" w:cs="Courier New"/>
                <w:noProof/>
                <w:szCs w:val="18"/>
              </w:rPr>
              <w:t>requirements:</w:t>
            </w:r>
          </w:p>
          <w:p w14:paraId="25D08C82" w14:textId="77777777" w:rsidR="002D57C4" w:rsidRPr="00D36F47"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 This type of service requires a connection to a WebServer’s data_endpoint</w:t>
            </w:r>
          </w:p>
          <w:p w14:paraId="4CAB2946"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 connection1: </w:t>
            </w:r>
          </w:p>
          <w:p w14:paraId="5D5B384C"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node: </w:t>
            </w:r>
            <w:hyperlink w:anchor="DEFN_TYPE_NODES_WEBSERVER" w:history="1">
              <w:r w:rsidRPr="00C340BE">
                <w:rPr>
                  <w:rStyle w:val="Hyperlink"/>
                  <w:rFonts w:ascii="Consolas" w:hAnsi="Consolas" w:cs="Courier New"/>
                  <w:noProof/>
                  <w:szCs w:val="18"/>
                </w:rPr>
                <w:t>WebServer</w:t>
              </w:r>
            </w:hyperlink>
          </w:p>
          <w:p w14:paraId="0F8B9B99"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relationship: </w:t>
            </w:r>
            <w:hyperlink w:anchor="DEFN_TYPE_RELATIONSHIPS_CONNECTSTO" w:history="1">
              <w:r w:rsidRPr="00C340BE">
                <w:rPr>
                  <w:rStyle w:val="Hyperlink"/>
                  <w:rFonts w:ascii="Consolas" w:hAnsi="Consolas" w:cs="Courier New"/>
                  <w:noProof/>
                  <w:szCs w:val="18"/>
                </w:rPr>
                <w:t>ConnectsTo</w:t>
              </w:r>
            </w:hyperlink>
          </w:p>
          <w:p w14:paraId="79DCE3D7"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capability: </w:t>
            </w:r>
            <w:hyperlink w:anchor="DEFN_TYPE_CAPABILITIES_ENDPOINT" w:history="1">
              <w:r w:rsidRPr="005F07A8">
                <w:rPr>
                  <w:rStyle w:val="Hyperlink"/>
                  <w:rFonts w:ascii="Consolas" w:hAnsi="Consolas" w:cs="Courier New"/>
                  <w:noProof/>
                  <w:szCs w:val="18"/>
                </w:rPr>
                <w:t>Endpoint</w:t>
              </w:r>
            </w:hyperlink>
          </w:p>
          <w:p w14:paraId="2A1DB634" w14:textId="77777777" w:rsidR="002D57C4" w:rsidRDefault="002D57C4" w:rsidP="00502E57">
            <w:pPr>
              <w:autoSpaceDE w:val="0"/>
              <w:autoSpaceDN w:val="0"/>
              <w:adjustRightInd w:val="0"/>
              <w:rPr>
                <w:rFonts w:ascii="Consolas" w:hAnsi="Consolas" w:cs="Courier New"/>
                <w:noProof/>
                <w:szCs w:val="18"/>
              </w:rPr>
            </w:pPr>
          </w:p>
          <w:p w14:paraId="50E3AF8C"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topology_template:</w:t>
            </w:r>
          </w:p>
          <w:p w14:paraId="49D272B6"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node_templates:</w:t>
            </w:r>
          </w:p>
          <w:p w14:paraId="29879CB1"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my_web_service:</w:t>
            </w:r>
          </w:p>
          <w:p w14:paraId="5292ED58"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type: MyServiceType</w:t>
            </w:r>
          </w:p>
          <w:p w14:paraId="69A827E7"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w:t>
            </w:r>
          </w:p>
          <w:p w14:paraId="730FA813"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requirements:</w:t>
            </w:r>
          </w:p>
          <w:p w14:paraId="3AAFD4F8"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 connection1: </w:t>
            </w:r>
          </w:p>
          <w:p w14:paraId="0689EF83"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node: my_web_server</w:t>
            </w:r>
          </w:p>
          <w:p w14:paraId="74B617A7" w14:textId="77777777" w:rsidR="002D57C4" w:rsidRDefault="002D57C4" w:rsidP="00502E57">
            <w:pPr>
              <w:autoSpaceDE w:val="0"/>
              <w:autoSpaceDN w:val="0"/>
              <w:adjustRightInd w:val="0"/>
              <w:rPr>
                <w:rFonts w:ascii="Consolas" w:hAnsi="Consolas" w:cs="Courier New"/>
                <w:noProof/>
                <w:szCs w:val="18"/>
              </w:rPr>
            </w:pPr>
          </w:p>
          <w:p w14:paraId="08B6622C"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my_web_server:</w:t>
            </w:r>
          </w:p>
          <w:p w14:paraId="57E0F93D"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 Note, the normative WebServer node type declares the “data_endpoint” </w:t>
            </w:r>
          </w:p>
          <w:p w14:paraId="6CC68F65"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 capability of type </w:t>
            </w:r>
            <w:hyperlink w:anchor="DEFN_TYPE_CAPABILITIES_ENDPOINT" w:history="1">
              <w:r w:rsidRPr="0063236F">
                <w:rPr>
                  <w:rStyle w:val="Hyperlink"/>
                  <w:rFonts w:ascii="Consolas" w:hAnsi="Consolas"/>
                  <w:noProof/>
                </w:rPr>
                <w:t>tosca.capabilit</w:t>
              </w:r>
              <w:r>
                <w:rPr>
                  <w:rStyle w:val="Hyperlink"/>
                  <w:rFonts w:ascii="Consolas" w:hAnsi="Consolas"/>
                  <w:noProof/>
                </w:rPr>
                <w:t>i</w:t>
              </w:r>
              <w:r w:rsidRPr="0063236F">
                <w:rPr>
                  <w:rStyle w:val="Hyperlink"/>
                  <w:rFonts w:ascii="Consolas" w:hAnsi="Consolas"/>
                  <w:noProof/>
                </w:rPr>
                <w:t>es.Endpoint</w:t>
              </w:r>
            </w:hyperlink>
            <w:r>
              <w:rPr>
                <w:rFonts w:ascii="Consolas" w:hAnsi="Consolas" w:cs="Courier New"/>
                <w:noProof/>
                <w:szCs w:val="18"/>
              </w:rPr>
              <w:t xml:space="preserve">.  </w:t>
            </w:r>
          </w:p>
          <w:p w14:paraId="187807A9" w14:textId="77777777" w:rsidR="002D57C4" w:rsidRPr="00956CE8"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type: </w:t>
            </w:r>
            <w:hyperlink w:anchor="DEFN_TYPE_NODES_WEBSERVER" w:history="1">
              <w:r w:rsidRPr="00E70DF3">
                <w:rPr>
                  <w:rStyle w:val="Hyperlink"/>
                  <w:rFonts w:ascii="Consolas" w:hAnsi="Consolas" w:cs="Courier New"/>
                  <w:noProof/>
                  <w:szCs w:val="18"/>
                </w:rPr>
                <w:t>WebServer</w:t>
              </w:r>
            </w:hyperlink>
          </w:p>
        </w:tc>
      </w:tr>
    </w:tbl>
    <w:p w14:paraId="2AE31752" w14:textId="77777777" w:rsidR="002D57C4" w:rsidRDefault="002D57C4" w:rsidP="002D57C4">
      <w:pPr>
        <w:pStyle w:val="NormalaroundTable"/>
      </w:pPr>
      <w:r>
        <w:t xml:space="preserve">Since the normative </w:t>
      </w:r>
      <w:r w:rsidRPr="005F07A8">
        <w:rPr>
          <w:rStyle w:val="CodeSnippetHighlight"/>
        </w:rPr>
        <w:t>WebServer</w:t>
      </w:r>
      <w:r>
        <w:t xml:space="preserve"> Node Type only declares one capability of type </w:t>
      </w:r>
      <w:r w:rsidRPr="005F07A8">
        <w:rPr>
          <w:rStyle w:val="CodeSnippetHighlight"/>
        </w:rPr>
        <w:t>tosca.capabilties.Endpoint</w:t>
      </w:r>
      <w:r>
        <w:t xml:space="preserve"> (or </w:t>
      </w:r>
      <w:r w:rsidRPr="005F07A8">
        <w:rPr>
          <w:rStyle w:val="CodeSnippetHighlight"/>
        </w:rPr>
        <w:t>Endpoint</w:t>
      </w:r>
      <w:r w:rsidRPr="005F07A8">
        <w:t xml:space="preserve">, its </w:t>
      </w:r>
      <w:r>
        <w:t xml:space="preserve">shortname </w:t>
      </w:r>
      <w:r w:rsidRPr="005F07A8">
        <w:t>alias</w:t>
      </w:r>
      <w:r>
        <w:t xml:space="preserve"> in TOSCA) using the symbolic name </w:t>
      </w:r>
      <w:r w:rsidRPr="005F07A8">
        <w:rPr>
          <w:rStyle w:val="CodeSnippetHighlight"/>
        </w:rPr>
        <w:t>data_endpoint</w:t>
      </w:r>
      <w:r>
        <w:t xml:space="preserve">, the </w:t>
      </w:r>
      <w:r w:rsidRPr="005F07A8">
        <w:rPr>
          <w:rStyle w:val="CodeSnippetHighlight"/>
        </w:rPr>
        <w:t>my_web_service</w:t>
      </w:r>
      <w:r>
        <w:t xml:space="preserve"> node template does not need to declare that symbolic name on its requirement declaration.  If however, the </w:t>
      </w:r>
      <w:r w:rsidRPr="00B52301">
        <w:rPr>
          <w:rStyle w:val="CodeSnippetHighlight"/>
        </w:rPr>
        <w:t>my_web_server</w:t>
      </w:r>
      <w:r>
        <w:t xml:space="preserve"> node was based upon some other node type that declared more than one capability of type </w:t>
      </w:r>
      <w:r w:rsidRPr="00B52301">
        <w:rPr>
          <w:rStyle w:val="CodeSnippetHighlight"/>
        </w:rPr>
        <w:t>Endpoint</w:t>
      </w:r>
      <w:r>
        <w:t xml:space="preserve">, then the </w:t>
      </w:r>
      <w:r w:rsidRPr="00B52301">
        <w:rPr>
          <w:rStyle w:val="CodeSnippetHighlight"/>
        </w:rPr>
        <w:t>capability</w:t>
      </w:r>
      <w:r>
        <w:t xml:space="preserve"> keyname could be used to supply the desired symbolic name if necessary. </w:t>
      </w:r>
    </w:p>
    <w:p w14:paraId="65027470" w14:textId="77777777" w:rsidR="002D57C4" w:rsidRDefault="002D57C4" w:rsidP="002D57C4">
      <w:pPr>
        <w:pStyle w:val="Heading4"/>
        <w:numPr>
          <w:ilvl w:val="3"/>
          <w:numId w:val="3"/>
        </w:numPr>
      </w:pPr>
      <w:r>
        <w:lastRenderedPageBreak/>
        <w:t>Best practice</w:t>
      </w:r>
    </w:p>
    <w:p w14:paraId="2A39C9C0" w14:textId="77777777" w:rsidR="002D57C4" w:rsidRPr="005F07A8" w:rsidRDefault="002D57C4" w:rsidP="002D57C4">
      <w:pPr>
        <w:pStyle w:val="NormalaroundTable"/>
      </w:pPr>
      <w:r>
        <w:t xml:space="preserve"> It should be noted that the best practice for designing Node Types in TOSCA should not export two capabilities of the same type if they truly offer different functionality (i.e., different capabilities) which should be distinguished using different Capability Type definitions.</w:t>
      </w:r>
    </w:p>
    <w:p w14:paraId="05FD9528" w14:textId="77777777" w:rsidR="002D57C4" w:rsidRDefault="002D57C4" w:rsidP="002D57C4">
      <w:pPr>
        <w:pStyle w:val="Heading3"/>
        <w:numPr>
          <w:ilvl w:val="2"/>
          <w:numId w:val="3"/>
        </w:numPr>
      </w:pPr>
      <w:bookmarkStart w:id="668" w:name="_Ref393180632"/>
      <w:r>
        <w:t>Use Case: Attaching (local) BlockStorage to a Compute node</w:t>
      </w:r>
      <w:bookmarkEnd w:id="668"/>
      <w:r>
        <w:t xml:space="preserve"> </w:t>
      </w:r>
    </w:p>
    <w:p w14:paraId="6C4FE12B" w14:textId="77777777" w:rsidR="002D57C4" w:rsidRDefault="002D57C4" w:rsidP="002D57C4">
      <w:r>
        <w:t>This use case examines the ways TOSCA YAML can be used to express a simple AttachesTo relationship between a Compute node and a locally attached BlockStorage node.</w:t>
      </w:r>
    </w:p>
    <w:p w14:paraId="4F7E0CF5" w14:textId="77777777" w:rsidR="002D57C4" w:rsidRPr="00610270" w:rsidRDefault="002D57C4" w:rsidP="002D57C4">
      <w:pPr>
        <w:pStyle w:val="NormalaroundTable"/>
      </w:pPr>
      <w:r>
        <w:t xml:space="preserve">The service template that would establish an </w:t>
      </w:r>
      <w:hyperlink w:anchor="DEFN_TYPE_RELATIONSHIPS_ATTACHTO" w:history="1">
        <w:r w:rsidRPr="00E81691">
          <w:rPr>
            <w:rStyle w:val="Hyperlink"/>
          </w:rPr>
          <w:t>Attach</w:t>
        </w:r>
        <w:r>
          <w:rPr>
            <w:rStyle w:val="Hyperlink"/>
          </w:rPr>
          <w:t>es</w:t>
        </w:r>
        <w:r w:rsidRPr="00E81691">
          <w:rPr>
            <w:rStyle w:val="Hyperlink"/>
          </w:rPr>
          <w:t>To</w:t>
        </w:r>
      </w:hyperlink>
      <w:r>
        <w:t xml:space="preserve"> relationship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260DE6" w14:paraId="31D481D5" w14:textId="77777777" w:rsidTr="00502E57">
        <w:tc>
          <w:tcPr>
            <w:tcW w:w="9576" w:type="dxa"/>
            <w:shd w:val="clear" w:color="auto" w:fill="D9D9D9" w:themeFill="background1" w:themeFillShade="D9"/>
          </w:tcPr>
          <w:p w14:paraId="31C3E0DB"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node_templates:</w:t>
            </w:r>
          </w:p>
          <w:p w14:paraId="429600D5"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my_server:</w:t>
            </w:r>
          </w:p>
          <w:p w14:paraId="0FAACBF7"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type: </w:t>
            </w:r>
            <w:hyperlink w:anchor="DEFN_TYPE_NODES_COMPUTE" w:history="1">
              <w:r w:rsidRPr="00CD623D">
                <w:rPr>
                  <w:rStyle w:val="Hyperlink"/>
                  <w:rFonts w:ascii="Consolas" w:hAnsi="Consolas" w:cs="Courier New"/>
                  <w:noProof/>
                  <w:szCs w:val="18"/>
                </w:rPr>
                <w:t>Compute</w:t>
              </w:r>
            </w:hyperlink>
          </w:p>
          <w:p w14:paraId="265F7B61"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w:t>
            </w:r>
          </w:p>
          <w:p w14:paraId="380CF801"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requirements:</w:t>
            </w:r>
          </w:p>
          <w:p w14:paraId="649307F1" w14:textId="77777777" w:rsidR="002D57C4" w:rsidRDefault="002D57C4" w:rsidP="00502E57">
            <w:pPr>
              <w:rPr>
                <w:rStyle w:val="CodeSnippet"/>
              </w:rPr>
            </w:pPr>
            <w:r w:rsidRPr="003E492C">
              <w:rPr>
                <w:rStyle w:val="CodeSnippet"/>
              </w:rPr>
              <w:t xml:space="preserve">      # contextually this can only be a relationship type</w:t>
            </w:r>
          </w:p>
          <w:p w14:paraId="77A490A0"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 local_storage: </w:t>
            </w:r>
          </w:p>
          <w:p w14:paraId="7F4D2F6D" w14:textId="77777777" w:rsidR="002D57C4" w:rsidRDefault="002D57C4" w:rsidP="00502E57">
            <w:pPr>
              <w:rPr>
                <w:rFonts w:ascii="Consolas" w:hAnsi="Consolas" w:cs="Courier New"/>
                <w:noProof/>
                <w:szCs w:val="18"/>
              </w:rPr>
            </w:pPr>
            <w:r>
              <w:rPr>
                <w:rFonts w:ascii="Consolas" w:hAnsi="Consolas" w:cs="Courier New"/>
                <w:noProof/>
                <w:szCs w:val="18"/>
              </w:rPr>
              <w:t xml:space="preserve">          </w:t>
            </w:r>
            <w:r>
              <w:rPr>
                <w:rFonts w:ascii="Consolas" w:hAnsi="Consolas"/>
              </w:rPr>
              <w:t xml:space="preserve"># </w:t>
            </w:r>
            <w:r w:rsidRPr="0040455F">
              <w:rPr>
                <w:rFonts w:ascii="Consolas" w:hAnsi="Consolas"/>
              </w:rPr>
              <w:t>capability</w:t>
            </w:r>
            <w:r>
              <w:rPr>
                <w:rFonts w:ascii="Consolas" w:hAnsi="Consolas"/>
              </w:rPr>
              <w:t xml:space="preserve"> is provided by Compute Node Type</w:t>
            </w:r>
          </w:p>
          <w:p w14:paraId="4F21589D" w14:textId="77777777" w:rsidR="002D57C4" w:rsidRDefault="002D57C4" w:rsidP="00502E57">
            <w:pPr>
              <w:rPr>
                <w:rFonts w:ascii="Consolas" w:hAnsi="Consolas"/>
              </w:rPr>
            </w:pPr>
            <w:r>
              <w:rPr>
                <w:rFonts w:ascii="Consolas" w:hAnsi="Consolas" w:cs="Courier New"/>
                <w:noProof/>
                <w:szCs w:val="18"/>
              </w:rPr>
              <w:t xml:space="preserve">          node: my_block_storage</w:t>
            </w:r>
            <w:r w:rsidRPr="0040455F">
              <w:rPr>
                <w:rFonts w:ascii="Consolas" w:hAnsi="Consolas"/>
              </w:rPr>
              <w:t xml:space="preserve">            </w:t>
            </w:r>
          </w:p>
          <w:p w14:paraId="4D516E27"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relationship: </w:t>
            </w:r>
          </w:p>
          <w:p w14:paraId="47FBB651" w14:textId="77777777" w:rsidR="002D57C4" w:rsidRPr="0064443D" w:rsidRDefault="002D57C4" w:rsidP="00502E57">
            <w:pPr>
              <w:autoSpaceDE w:val="0"/>
              <w:autoSpaceDN w:val="0"/>
              <w:adjustRightInd w:val="0"/>
              <w:rPr>
                <w:rStyle w:val="Hyperlink"/>
                <w:rFonts w:ascii="Consolas" w:hAnsi="Consolas" w:cs="Courier New"/>
                <w:noProof/>
                <w:szCs w:val="18"/>
              </w:rPr>
            </w:pPr>
            <w:r w:rsidRPr="0064443D">
              <w:rPr>
                <w:rFonts w:ascii="Consolas" w:hAnsi="Consolas" w:cs="Courier New"/>
                <w:noProof/>
                <w:szCs w:val="18"/>
              </w:rPr>
              <w:t xml:space="preserve">            type: </w:t>
            </w:r>
            <w:hyperlink w:anchor="DEFN_TYPE_RELATIONSHIPS_ATTACHTO" w:history="1">
              <w:r w:rsidRPr="0064443D">
                <w:rPr>
                  <w:rStyle w:val="Hyperlink"/>
                  <w:rFonts w:ascii="Consolas" w:hAnsi="Consolas" w:cs="Courier New"/>
                  <w:noProof/>
                  <w:szCs w:val="18"/>
                </w:rPr>
                <w:t>Attach</w:t>
              </w:r>
              <w:r>
                <w:rPr>
                  <w:rStyle w:val="Hyperlink"/>
                  <w:rFonts w:ascii="Consolas" w:hAnsi="Consolas" w:cs="Courier New"/>
                  <w:noProof/>
                  <w:szCs w:val="18"/>
                </w:rPr>
                <w:t>es</w:t>
              </w:r>
              <w:r w:rsidRPr="0064443D">
                <w:rPr>
                  <w:rStyle w:val="Hyperlink"/>
                  <w:rFonts w:ascii="Consolas" w:hAnsi="Consolas" w:cs="Courier New"/>
                  <w:noProof/>
                  <w:szCs w:val="18"/>
                </w:rPr>
                <w:t>To</w:t>
              </w:r>
            </w:hyperlink>
          </w:p>
          <w:p w14:paraId="1E8E2DB3" w14:textId="77777777" w:rsidR="002D57C4" w:rsidRPr="0021151A" w:rsidRDefault="002D57C4" w:rsidP="00502E57">
            <w:pPr>
              <w:rPr>
                <w:rStyle w:val="CodeSnippet"/>
              </w:rPr>
            </w:pPr>
            <w:r w:rsidRPr="0021151A">
              <w:rPr>
                <w:rStyle w:val="CodeSnippet"/>
              </w:rPr>
              <w:t xml:space="preserve">            properties:</w:t>
            </w:r>
          </w:p>
          <w:p w14:paraId="4F7BF18F" w14:textId="77777777" w:rsidR="002D57C4" w:rsidRPr="0021151A" w:rsidRDefault="002D57C4" w:rsidP="00502E57">
            <w:pPr>
              <w:rPr>
                <w:rStyle w:val="CodeSnippet"/>
              </w:rPr>
            </w:pPr>
            <w:r w:rsidRPr="0021151A">
              <w:rPr>
                <w:rStyle w:val="CodeSnippet"/>
              </w:rPr>
              <w:t xml:space="preserve">              location: /path1/path2</w:t>
            </w:r>
          </w:p>
          <w:p w14:paraId="60EEEA5E" w14:textId="77777777" w:rsidR="002D57C4" w:rsidRPr="003E492C" w:rsidRDefault="002D57C4" w:rsidP="00502E57">
            <w:pPr>
              <w:rPr>
                <w:rStyle w:val="CodeSnippet"/>
              </w:rPr>
            </w:pPr>
            <w:r w:rsidRPr="003E492C">
              <w:rPr>
                <w:rStyle w:val="CodeSnippet"/>
              </w:rPr>
              <w:t xml:space="preserve">     </w:t>
            </w:r>
            <w:r>
              <w:rPr>
                <w:rStyle w:val="CodeSnippet"/>
              </w:rPr>
              <w:t xml:space="preserve">  </w:t>
            </w:r>
            <w:r w:rsidRPr="003E492C">
              <w:rPr>
                <w:rStyle w:val="CodeSnippet"/>
              </w:rPr>
              <w:t xml:space="preserve">   # This maps the local requirement name ‘</w:t>
            </w:r>
            <w:r>
              <w:rPr>
                <w:rStyle w:val="CodeSnippet"/>
              </w:rPr>
              <w:t>local_storage</w:t>
            </w:r>
            <w:r w:rsidRPr="003E492C">
              <w:rPr>
                <w:rStyle w:val="CodeSnippet"/>
              </w:rPr>
              <w:t>’ to the</w:t>
            </w:r>
          </w:p>
          <w:p w14:paraId="48A1F5CF" w14:textId="77777777" w:rsidR="002D57C4" w:rsidRPr="003E492C" w:rsidRDefault="002D57C4" w:rsidP="00502E57">
            <w:pPr>
              <w:rPr>
                <w:rStyle w:val="CodeSnippet"/>
              </w:rPr>
            </w:pPr>
            <w:r w:rsidRPr="003E492C">
              <w:rPr>
                <w:rStyle w:val="CodeSnippet"/>
              </w:rPr>
              <w:t xml:space="preserve">     </w:t>
            </w:r>
            <w:r>
              <w:rPr>
                <w:rStyle w:val="CodeSnippet"/>
              </w:rPr>
              <w:t xml:space="preserve">  </w:t>
            </w:r>
            <w:r w:rsidRPr="003E492C">
              <w:rPr>
                <w:rStyle w:val="CodeSnippet"/>
              </w:rPr>
              <w:t xml:space="preserve">   # target node’s capability name ‘attachment’</w:t>
            </w:r>
          </w:p>
          <w:p w14:paraId="085FE1FD" w14:textId="77777777" w:rsidR="002D57C4" w:rsidRDefault="002D57C4" w:rsidP="00502E57">
            <w:pPr>
              <w:autoSpaceDE w:val="0"/>
              <w:autoSpaceDN w:val="0"/>
              <w:adjustRightInd w:val="0"/>
              <w:rPr>
                <w:rFonts w:ascii="Consolas" w:hAnsi="Consolas" w:cs="Courier New"/>
                <w:noProof/>
                <w:szCs w:val="18"/>
              </w:rPr>
            </w:pPr>
          </w:p>
          <w:p w14:paraId="616D6DF1"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my_block_storage:</w:t>
            </w:r>
          </w:p>
          <w:p w14:paraId="3E1F97E2" w14:textId="77777777" w:rsidR="002D57C4"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type: </w:t>
            </w:r>
            <w:hyperlink w:anchor="DEFN_TYPE_NODES_BLOCK_STORAGE" w:history="1">
              <w:r w:rsidRPr="00CD623D">
                <w:rPr>
                  <w:rStyle w:val="Hyperlink"/>
                  <w:rFonts w:ascii="Consolas" w:hAnsi="Consolas" w:cs="Courier New"/>
                  <w:noProof/>
                  <w:szCs w:val="18"/>
                </w:rPr>
                <w:t>BlockStorage</w:t>
              </w:r>
            </w:hyperlink>
          </w:p>
          <w:p w14:paraId="5D129111" w14:textId="77777777" w:rsidR="002D57C4" w:rsidRDefault="002D57C4" w:rsidP="00502E57">
            <w:pPr>
              <w:rPr>
                <w:rStyle w:val="CodeSnippet"/>
                <w:noProof/>
              </w:rPr>
            </w:pPr>
            <w:r>
              <w:rPr>
                <w:rStyle w:val="CodeSnippet"/>
                <w:noProof/>
              </w:rPr>
              <w:t xml:space="preserve">  </w:t>
            </w:r>
            <w:r w:rsidRPr="006824F5">
              <w:rPr>
                <w:rStyle w:val="CodeSnippet"/>
                <w:noProof/>
              </w:rPr>
              <w:t xml:space="preserve">  properties:</w:t>
            </w:r>
          </w:p>
          <w:p w14:paraId="2C541C75" w14:textId="77777777" w:rsidR="002D57C4" w:rsidRPr="00A622BA" w:rsidRDefault="002D57C4" w:rsidP="00502E57">
            <w:pPr>
              <w:rPr>
                <w:rFonts w:ascii="Consolas" w:hAnsi="Consolas"/>
                <w:noProof/>
              </w:rPr>
            </w:pPr>
            <w:r>
              <w:rPr>
                <w:rStyle w:val="CodeSnippet"/>
                <w:noProof/>
              </w:rPr>
              <w:t xml:space="preserve">      size: 10 GB</w:t>
            </w:r>
          </w:p>
        </w:tc>
      </w:tr>
    </w:tbl>
    <w:p w14:paraId="40858D3D" w14:textId="77777777" w:rsidR="002D57C4" w:rsidRDefault="002D57C4" w:rsidP="002D57C4">
      <w:pPr>
        <w:pStyle w:val="Heading3"/>
        <w:numPr>
          <w:ilvl w:val="2"/>
          <w:numId w:val="3"/>
        </w:numPr>
      </w:pPr>
      <w:r>
        <w:t>Use Case: Reusing a BlockStorage Relationship using Relationship Type or Relationship Template</w:t>
      </w:r>
    </w:p>
    <w:p w14:paraId="5E88343A" w14:textId="77777777" w:rsidR="002D57C4" w:rsidRDefault="002D57C4" w:rsidP="002D57C4">
      <w:r>
        <w:t>This builds upon the previous use case (</w:t>
      </w:r>
      <w:r>
        <w:fldChar w:fldCharType="begin"/>
      </w:r>
      <w:r>
        <w:instrText xml:space="preserve"> REF _Ref393180632 \r \h </w:instrText>
      </w:r>
      <w:r>
        <w:fldChar w:fldCharType="separate"/>
      </w:r>
      <w:r w:rsidR="008C123E">
        <w:t>9.1.3</w:t>
      </w:r>
      <w:r>
        <w:fldChar w:fldCharType="end"/>
      </w:r>
      <w:r>
        <w:t>) to examine how a template author could attach multiple Compute nodes (templates) to the same BlockStorage node (template), but with slightly different property values for the AttachesTo relationship.</w:t>
      </w:r>
    </w:p>
    <w:p w14:paraId="2A487175" w14:textId="77777777" w:rsidR="002D57C4" w:rsidRDefault="002D57C4" w:rsidP="002D57C4"/>
    <w:p w14:paraId="38356DEC" w14:textId="77777777" w:rsidR="002D57C4" w:rsidRDefault="002D57C4" w:rsidP="002D57C4">
      <w:r>
        <w:t>Specifically, several notation options are shown (in this use case) that achieve the same desired result.</w:t>
      </w:r>
    </w:p>
    <w:p w14:paraId="74C6B718" w14:textId="77777777" w:rsidR="002D57C4" w:rsidRDefault="002D57C4" w:rsidP="002D57C4">
      <w:pPr>
        <w:pStyle w:val="Heading4"/>
        <w:numPr>
          <w:ilvl w:val="3"/>
          <w:numId w:val="3"/>
        </w:numPr>
      </w:pPr>
      <w:r>
        <w:t>Simple Profile Rationale</w:t>
      </w:r>
    </w:p>
    <w:p w14:paraId="066B150D" w14:textId="77777777" w:rsidR="002D57C4" w:rsidRDefault="002D57C4" w:rsidP="002D57C4">
      <w:r>
        <w:t>Referencing an explicitly declared Relationship Template is a convenience of the Simple Profile that allows template authors an entity to set, constrain or override the properties and operations as defined in its declared (Relationship) Type much as allowed now for Node Templates.  It is especially useful when a complex Relationship Type (with many configurable properties or operations) has several logical occurrences in the same Service (Topology) Template; allowing the author to avoid configuring these same properties and operations in multiple Node Templates.</w:t>
      </w:r>
    </w:p>
    <w:p w14:paraId="5513349D" w14:textId="77777777" w:rsidR="002D57C4" w:rsidRDefault="002D57C4" w:rsidP="002D57C4">
      <w:pPr>
        <w:pStyle w:val="Heading4"/>
        <w:numPr>
          <w:ilvl w:val="3"/>
          <w:numId w:val="3"/>
        </w:numPr>
      </w:pPr>
      <w:r>
        <w:lastRenderedPageBreak/>
        <w:t>Notation Style #1: Augment AttachesTo Relationship Type directly in each Node Template</w:t>
      </w:r>
    </w:p>
    <w:p w14:paraId="5CD66145" w14:textId="77777777" w:rsidR="002D57C4" w:rsidRDefault="002D57C4" w:rsidP="002D57C4">
      <w:r>
        <w:t xml:space="preserve">This notation extends the methodology used for establishing a HostedOn relationship, but allowing template author to supply (dynamic) configuration and/or override of properties and operations. </w:t>
      </w:r>
    </w:p>
    <w:p w14:paraId="275E8609" w14:textId="77777777" w:rsidR="002D57C4" w:rsidRDefault="002D57C4" w:rsidP="002D57C4"/>
    <w:p w14:paraId="7048C54F" w14:textId="77777777" w:rsidR="002D57C4" w:rsidRDefault="002D57C4" w:rsidP="002D57C4">
      <w:pPr>
        <w:rPr>
          <w:b/>
        </w:rPr>
      </w:pPr>
      <w:r w:rsidRPr="00595737">
        <w:rPr>
          <w:b/>
        </w:rPr>
        <w:t>N</w:t>
      </w:r>
      <w:r>
        <w:rPr>
          <w:b/>
        </w:rPr>
        <w:t>ote</w:t>
      </w:r>
      <w:r w:rsidRPr="00595737">
        <w:rPr>
          <w:b/>
        </w:rPr>
        <w:t xml:space="preserve">: </w:t>
      </w:r>
      <w:r w:rsidRPr="00BB542E">
        <w:t>This option will remain valid for Simple Profile regardless of other notation (</w:t>
      </w:r>
      <w:r>
        <w:t xml:space="preserve">copy </w:t>
      </w:r>
      <w:r w:rsidRPr="00BB542E">
        <w:t>or aliasing) options being discussed or adopted</w:t>
      </w:r>
      <w:r>
        <w:t xml:space="preserve"> for future versions</w:t>
      </w:r>
      <w:r w:rsidRPr="00BB542E">
        <w:t>.</w:t>
      </w:r>
    </w:p>
    <w:p w14:paraId="32C650D3" w14:textId="77777777" w:rsidR="002D57C4" w:rsidRPr="00595737" w:rsidRDefault="002D57C4" w:rsidP="002D57C4">
      <w:pPr>
        <w:rPr>
          <w: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260DE6" w14:paraId="19181C7A" w14:textId="77777777" w:rsidTr="00502E57">
        <w:tc>
          <w:tcPr>
            <w:tcW w:w="9576" w:type="dxa"/>
            <w:shd w:val="clear" w:color="auto" w:fill="D9D9D9" w:themeFill="background1" w:themeFillShade="D9"/>
          </w:tcPr>
          <w:p w14:paraId="7D17827E" w14:textId="77777777" w:rsidR="002D57C4" w:rsidRPr="00A81802" w:rsidRDefault="002D57C4" w:rsidP="00502E57">
            <w:pPr>
              <w:rPr>
                <w:rFonts w:ascii="Consolas" w:hAnsi="Consolas"/>
                <w:noProof/>
              </w:rPr>
            </w:pPr>
            <w:r w:rsidRPr="00A81802">
              <w:rPr>
                <w:rFonts w:ascii="Consolas" w:hAnsi="Consolas"/>
                <w:noProof/>
              </w:rPr>
              <w:t>node_templates:</w:t>
            </w:r>
          </w:p>
          <w:p w14:paraId="09F625CC" w14:textId="77777777" w:rsidR="002D57C4" w:rsidRDefault="002D57C4" w:rsidP="00502E57">
            <w:pPr>
              <w:rPr>
                <w:rFonts w:ascii="Consolas" w:hAnsi="Consolas"/>
                <w:noProof/>
              </w:rPr>
            </w:pPr>
            <w:r w:rsidRPr="00A81802">
              <w:rPr>
                <w:rFonts w:ascii="Consolas" w:hAnsi="Consolas"/>
                <w:noProof/>
              </w:rPr>
              <w:t xml:space="preserve">  </w:t>
            </w:r>
          </w:p>
          <w:p w14:paraId="4314A6B3" w14:textId="77777777" w:rsidR="002D57C4" w:rsidRPr="001963F0" w:rsidRDefault="002D57C4" w:rsidP="00502E57">
            <w:pPr>
              <w:autoSpaceDE w:val="0"/>
              <w:autoSpaceDN w:val="0"/>
              <w:adjustRightInd w:val="0"/>
              <w:rPr>
                <w:rStyle w:val="CodeSnippet"/>
              </w:rPr>
            </w:pPr>
            <w:r w:rsidRPr="001963F0">
              <w:rPr>
                <w:rStyle w:val="CodeSnippet"/>
              </w:rPr>
              <w:t xml:space="preserve">  my_block_storage:</w:t>
            </w:r>
          </w:p>
          <w:p w14:paraId="0A4C0596" w14:textId="77777777" w:rsidR="002D57C4" w:rsidRPr="001963F0" w:rsidRDefault="002D57C4" w:rsidP="00502E57">
            <w:pPr>
              <w:autoSpaceDE w:val="0"/>
              <w:autoSpaceDN w:val="0"/>
              <w:adjustRightInd w:val="0"/>
              <w:rPr>
                <w:rStyle w:val="CodeSnippet"/>
              </w:rPr>
            </w:pPr>
            <w:r w:rsidRPr="001963F0">
              <w:rPr>
                <w:rStyle w:val="CodeSnippet"/>
              </w:rPr>
              <w:t xml:space="preserve">    type: </w:t>
            </w:r>
            <w:hyperlink w:anchor="DEFN_TYPE_NODES_BLOCK_STORAGE" w:history="1">
              <w:r w:rsidRPr="00157A3A">
                <w:rPr>
                  <w:rStyle w:val="Hyperlink"/>
                  <w:rFonts w:ascii="Consolas" w:hAnsi="Consolas"/>
                </w:rPr>
                <w:t>BlockStorage</w:t>
              </w:r>
            </w:hyperlink>
          </w:p>
          <w:p w14:paraId="217EF5D4" w14:textId="77777777" w:rsidR="002D57C4" w:rsidRPr="001963F0" w:rsidRDefault="002D57C4" w:rsidP="00502E57">
            <w:pPr>
              <w:rPr>
                <w:rStyle w:val="CodeSnippet"/>
              </w:rPr>
            </w:pPr>
            <w:r w:rsidRPr="001963F0">
              <w:rPr>
                <w:rStyle w:val="CodeSnippet"/>
              </w:rPr>
              <w:t xml:space="preserve">    properties:</w:t>
            </w:r>
          </w:p>
          <w:p w14:paraId="1EA9918C" w14:textId="77777777" w:rsidR="002D57C4" w:rsidRPr="001963F0" w:rsidRDefault="002D57C4" w:rsidP="00502E57">
            <w:pPr>
              <w:rPr>
                <w:rStyle w:val="CodeSnippet"/>
              </w:rPr>
            </w:pPr>
            <w:r w:rsidRPr="001963F0">
              <w:rPr>
                <w:rStyle w:val="CodeSnippet"/>
              </w:rPr>
              <w:t xml:space="preserve">      size: 10</w:t>
            </w:r>
          </w:p>
          <w:p w14:paraId="6A415EEE" w14:textId="77777777" w:rsidR="002D57C4" w:rsidRPr="001963F0" w:rsidRDefault="002D57C4" w:rsidP="00502E57">
            <w:pPr>
              <w:rPr>
                <w:rStyle w:val="CodeSnippet"/>
              </w:rPr>
            </w:pPr>
          </w:p>
          <w:p w14:paraId="68E3BDB4" w14:textId="77777777" w:rsidR="002D57C4" w:rsidRPr="001963F0" w:rsidRDefault="002D57C4" w:rsidP="00502E57">
            <w:pPr>
              <w:rPr>
                <w:rStyle w:val="CodeSnippet"/>
              </w:rPr>
            </w:pPr>
            <w:r>
              <w:rPr>
                <w:rStyle w:val="CodeSnippet"/>
              </w:rPr>
              <w:t xml:space="preserve">  </w:t>
            </w:r>
            <w:r w:rsidRPr="001963F0">
              <w:rPr>
                <w:rStyle w:val="CodeSnippet"/>
              </w:rPr>
              <w:t>my_web_app_tier_1:</w:t>
            </w:r>
          </w:p>
          <w:p w14:paraId="03F19C27" w14:textId="77777777" w:rsidR="002D57C4" w:rsidRPr="001963F0" w:rsidRDefault="002D57C4" w:rsidP="00502E57">
            <w:pPr>
              <w:rPr>
                <w:rStyle w:val="CodeSnippet"/>
              </w:rPr>
            </w:pPr>
            <w:r w:rsidRPr="001963F0">
              <w:rPr>
                <w:rStyle w:val="CodeSnippet"/>
              </w:rPr>
              <w:t xml:space="preserve">    </w:t>
            </w:r>
            <w:r>
              <w:rPr>
                <w:rStyle w:val="CodeSnippet"/>
              </w:rPr>
              <w:t>type</w:t>
            </w:r>
            <w:r w:rsidRPr="001963F0">
              <w:rPr>
                <w:rStyle w:val="CodeSnippet"/>
              </w:rPr>
              <w:t xml:space="preserve">: </w:t>
            </w:r>
            <w:hyperlink w:anchor="DEFN_TYPE_NODES_COMPUTE" w:history="1">
              <w:r w:rsidRPr="00157A3A">
                <w:rPr>
                  <w:rStyle w:val="Hyperlink"/>
                  <w:rFonts w:ascii="Consolas" w:hAnsi="Consolas"/>
                </w:rPr>
                <w:t>Compute</w:t>
              </w:r>
            </w:hyperlink>
          </w:p>
          <w:p w14:paraId="67003E03" w14:textId="77777777" w:rsidR="002D57C4" w:rsidRDefault="002D57C4" w:rsidP="00502E57">
            <w:pPr>
              <w:rPr>
                <w:rStyle w:val="CodeSnippet"/>
              </w:rPr>
            </w:pPr>
            <w:r w:rsidRPr="001963F0">
              <w:rPr>
                <w:rStyle w:val="CodeSnippet"/>
              </w:rPr>
              <w:t xml:space="preserve">    requirements:</w:t>
            </w:r>
          </w:p>
          <w:p w14:paraId="0F57DBA0" w14:textId="77777777" w:rsidR="002D57C4" w:rsidRDefault="002D57C4" w:rsidP="00502E57">
            <w:pPr>
              <w:rPr>
                <w:rStyle w:val="CodeSnippet"/>
              </w:rPr>
            </w:pPr>
            <w:r>
              <w:rPr>
                <w:rStyle w:val="CodeSnippet"/>
              </w:rPr>
              <w:t xml:space="preserve">      - local_storage: </w:t>
            </w:r>
          </w:p>
          <w:p w14:paraId="38913722" w14:textId="77777777" w:rsidR="002D57C4" w:rsidRDefault="002D57C4" w:rsidP="00502E57">
            <w:pPr>
              <w:rPr>
                <w:rStyle w:val="CodeSnippet"/>
              </w:rPr>
            </w:pPr>
            <w:r>
              <w:rPr>
                <w:rStyle w:val="CodeSnippet"/>
              </w:rPr>
              <w:t xml:space="preserve">          node: my_block_storage</w:t>
            </w:r>
          </w:p>
          <w:p w14:paraId="35FCDB0F" w14:textId="77777777" w:rsidR="002D57C4" w:rsidRDefault="002D57C4" w:rsidP="00502E57">
            <w:pPr>
              <w:rPr>
                <w:rStyle w:val="CodeSnippet"/>
              </w:rPr>
            </w:pPr>
            <w:r>
              <w:rPr>
                <w:rStyle w:val="CodeSnippet"/>
              </w:rPr>
              <w:t xml:space="preserve">          relationship: MyAttachesTo</w:t>
            </w:r>
          </w:p>
          <w:p w14:paraId="406CA1C5" w14:textId="77777777" w:rsidR="002D57C4" w:rsidRDefault="002D57C4" w:rsidP="00502E57">
            <w:pPr>
              <w:rPr>
                <w:rStyle w:val="CodeSnippet"/>
              </w:rPr>
            </w:pPr>
            <w:r>
              <w:rPr>
                <w:rStyle w:val="CodeSnippet"/>
              </w:rPr>
              <w:t xml:space="preserve">            # use default property settings in the Relationship Type definition</w:t>
            </w:r>
          </w:p>
          <w:p w14:paraId="2286DBCF" w14:textId="77777777" w:rsidR="002D57C4" w:rsidRDefault="002D57C4" w:rsidP="00502E57">
            <w:pPr>
              <w:rPr>
                <w:rStyle w:val="CodeSnippet"/>
              </w:rPr>
            </w:pPr>
          </w:p>
          <w:p w14:paraId="2AAB547D" w14:textId="77777777" w:rsidR="002D57C4" w:rsidRPr="001963F0" w:rsidRDefault="002D57C4" w:rsidP="00502E57">
            <w:pPr>
              <w:rPr>
                <w:rStyle w:val="CodeSnippet"/>
              </w:rPr>
            </w:pPr>
            <w:r>
              <w:rPr>
                <w:rStyle w:val="CodeSnippet"/>
              </w:rPr>
              <w:t xml:space="preserve">  my_web_app_</w:t>
            </w:r>
            <w:r w:rsidRPr="001963F0">
              <w:rPr>
                <w:rStyle w:val="CodeSnippet"/>
              </w:rPr>
              <w:t>tier_2:</w:t>
            </w:r>
          </w:p>
          <w:p w14:paraId="09D51369" w14:textId="77777777" w:rsidR="002D57C4" w:rsidRPr="001963F0" w:rsidRDefault="002D57C4" w:rsidP="00502E57">
            <w:pPr>
              <w:rPr>
                <w:rStyle w:val="CodeSnippet"/>
              </w:rPr>
            </w:pPr>
            <w:r w:rsidRPr="001963F0">
              <w:rPr>
                <w:rStyle w:val="CodeSnippet"/>
              </w:rPr>
              <w:t xml:space="preserve">    </w:t>
            </w:r>
            <w:r>
              <w:rPr>
                <w:rStyle w:val="CodeSnippet"/>
              </w:rPr>
              <w:t>type</w:t>
            </w:r>
            <w:r w:rsidRPr="001963F0">
              <w:rPr>
                <w:rStyle w:val="CodeSnippet"/>
              </w:rPr>
              <w:t xml:space="preserve">: </w:t>
            </w:r>
            <w:hyperlink w:anchor="DEFN_TYPE_NODES_COMPUTE" w:history="1">
              <w:r w:rsidRPr="00157A3A">
                <w:rPr>
                  <w:rStyle w:val="Hyperlink"/>
                  <w:rFonts w:ascii="Consolas" w:hAnsi="Consolas"/>
                </w:rPr>
                <w:t>Compute</w:t>
              </w:r>
            </w:hyperlink>
          </w:p>
          <w:p w14:paraId="4E564802" w14:textId="77777777" w:rsidR="002D57C4" w:rsidRDefault="002D57C4" w:rsidP="00502E57">
            <w:pPr>
              <w:rPr>
                <w:rStyle w:val="CodeSnippet"/>
              </w:rPr>
            </w:pPr>
            <w:r w:rsidRPr="001963F0">
              <w:rPr>
                <w:rStyle w:val="CodeSnippet"/>
              </w:rPr>
              <w:t xml:space="preserve">    requirements:</w:t>
            </w:r>
          </w:p>
          <w:p w14:paraId="5F155CA7" w14:textId="77777777" w:rsidR="002D57C4" w:rsidRDefault="002D57C4" w:rsidP="00502E57">
            <w:pPr>
              <w:rPr>
                <w:rStyle w:val="CodeSnippet"/>
              </w:rPr>
            </w:pPr>
            <w:r>
              <w:rPr>
                <w:rStyle w:val="CodeSnippet"/>
              </w:rPr>
              <w:t xml:space="preserve">      - local_storage: </w:t>
            </w:r>
          </w:p>
          <w:p w14:paraId="51904A09" w14:textId="77777777" w:rsidR="002D57C4" w:rsidRDefault="002D57C4" w:rsidP="00502E57">
            <w:pPr>
              <w:rPr>
                <w:rStyle w:val="CodeSnippet"/>
              </w:rPr>
            </w:pPr>
            <w:r>
              <w:rPr>
                <w:rStyle w:val="CodeSnippet"/>
              </w:rPr>
              <w:t xml:space="preserve">          node: my_block_storage</w:t>
            </w:r>
          </w:p>
          <w:p w14:paraId="27750D2B" w14:textId="77777777" w:rsidR="002D57C4" w:rsidRDefault="002D57C4" w:rsidP="00502E57">
            <w:pPr>
              <w:rPr>
                <w:rStyle w:val="CodeSnippet"/>
              </w:rPr>
            </w:pPr>
            <w:r>
              <w:rPr>
                <w:rStyle w:val="CodeSnippet"/>
              </w:rPr>
              <w:t xml:space="preserve">          relationship:</w:t>
            </w:r>
          </w:p>
          <w:p w14:paraId="5086F28D" w14:textId="77777777" w:rsidR="002D57C4" w:rsidRDefault="002D57C4" w:rsidP="00502E57">
            <w:pPr>
              <w:rPr>
                <w:rStyle w:val="CodeSnippet"/>
              </w:rPr>
            </w:pPr>
            <w:r w:rsidRPr="0064443D">
              <w:rPr>
                <w:rStyle w:val="CodeSnippet"/>
              </w:rPr>
              <w:t xml:space="preserve">            type: MyAttach</w:t>
            </w:r>
            <w:r>
              <w:rPr>
                <w:rStyle w:val="CodeSnippet"/>
              </w:rPr>
              <w:t>es</w:t>
            </w:r>
            <w:r w:rsidRPr="0064443D">
              <w:rPr>
                <w:rStyle w:val="CodeSnippet"/>
              </w:rPr>
              <w:t>To</w:t>
            </w:r>
          </w:p>
          <w:p w14:paraId="6413F372" w14:textId="77777777" w:rsidR="002D57C4" w:rsidRDefault="002D57C4" w:rsidP="00502E57">
            <w:pPr>
              <w:rPr>
                <w:rStyle w:val="CodeSnippet"/>
              </w:rPr>
            </w:pPr>
            <w:r>
              <w:rPr>
                <w:rStyle w:val="CodeSnippet"/>
              </w:rPr>
              <w:t xml:space="preserve">            # Override default property setting for just the ‘location’ property</w:t>
            </w:r>
          </w:p>
          <w:p w14:paraId="6C6F4FA7" w14:textId="77777777" w:rsidR="002D57C4" w:rsidRDefault="002D57C4" w:rsidP="00502E57">
            <w:pPr>
              <w:rPr>
                <w:rStyle w:val="CodeSnippet"/>
              </w:rPr>
            </w:pPr>
            <w:r>
              <w:rPr>
                <w:rStyle w:val="CodeSnippet"/>
              </w:rPr>
              <w:t xml:space="preserve">            properties:</w:t>
            </w:r>
          </w:p>
          <w:p w14:paraId="054FA173" w14:textId="77777777" w:rsidR="002D57C4" w:rsidRDefault="002D57C4" w:rsidP="00502E57">
            <w:pPr>
              <w:rPr>
                <w:rStyle w:val="CodeSnippet"/>
              </w:rPr>
            </w:pPr>
            <w:r>
              <w:rPr>
                <w:rStyle w:val="CodeSnippet"/>
              </w:rPr>
              <w:t xml:space="preserve">              location: /some_other_data_location </w:t>
            </w:r>
          </w:p>
          <w:p w14:paraId="5AF15BEB" w14:textId="77777777" w:rsidR="002D57C4" w:rsidRDefault="002D57C4" w:rsidP="00502E57">
            <w:pPr>
              <w:rPr>
                <w:rFonts w:ascii="Consolas" w:hAnsi="Consolas"/>
              </w:rPr>
            </w:pPr>
          </w:p>
          <w:p w14:paraId="7860277A" w14:textId="77777777" w:rsidR="002D57C4" w:rsidRDefault="002D57C4" w:rsidP="00502E57">
            <w:pPr>
              <w:rPr>
                <w:rFonts w:ascii="Consolas" w:hAnsi="Consolas"/>
              </w:rPr>
            </w:pPr>
            <w:r>
              <w:rPr>
                <w:rFonts w:ascii="Consolas" w:hAnsi="Consolas"/>
              </w:rPr>
              <w:t>relationship_types:</w:t>
            </w:r>
          </w:p>
          <w:p w14:paraId="1BD75CBF" w14:textId="77777777" w:rsidR="002D57C4" w:rsidRDefault="002D57C4" w:rsidP="00502E57">
            <w:pPr>
              <w:rPr>
                <w:rFonts w:ascii="Consolas" w:hAnsi="Consolas"/>
              </w:rPr>
            </w:pPr>
          </w:p>
          <w:p w14:paraId="300DD4BE" w14:textId="77777777" w:rsidR="002D57C4" w:rsidRDefault="002D57C4" w:rsidP="00502E57">
            <w:pPr>
              <w:rPr>
                <w:rFonts w:ascii="Consolas" w:hAnsi="Consolas"/>
              </w:rPr>
            </w:pPr>
            <w:r>
              <w:rPr>
                <w:rFonts w:ascii="Consolas" w:hAnsi="Consolas"/>
              </w:rPr>
              <w:t xml:space="preserve">  MyAttachesTo:</w:t>
            </w:r>
          </w:p>
          <w:p w14:paraId="1DA75032" w14:textId="77777777" w:rsidR="002D57C4" w:rsidRDefault="002D57C4" w:rsidP="00502E57">
            <w:pPr>
              <w:rPr>
                <w:rStyle w:val="Hyperlink"/>
                <w:rFonts w:ascii="Consolas" w:hAnsi="Consolas"/>
              </w:rPr>
            </w:pPr>
            <w:r>
              <w:rPr>
                <w:rFonts w:ascii="Consolas" w:hAnsi="Consolas"/>
              </w:rPr>
              <w:t xml:space="preserve">    derived_from: </w:t>
            </w:r>
            <w:hyperlink w:anchor="DEFN_TYPE_RELATIONSHIPS_ATTACHTO" w:history="1">
              <w:r w:rsidRPr="00754AB3">
                <w:rPr>
                  <w:rStyle w:val="Hyperlink"/>
                  <w:rFonts w:ascii="Consolas" w:hAnsi="Consolas"/>
                </w:rPr>
                <w:t>Attach</w:t>
              </w:r>
              <w:r>
                <w:rPr>
                  <w:rStyle w:val="Hyperlink"/>
                  <w:rFonts w:ascii="Consolas" w:hAnsi="Consolas"/>
                </w:rPr>
                <w:t>es</w:t>
              </w:r>
              <w:r w:rsidRPr="00754AB3">
                <w:rPr>
                  <w:rStyle w:val="Hyperlink"/>
                  <w:rFonts w:ascii="Consolas" w:hAnsi="Consolas"/>
                </w:rPr>
                <w:t>To</w:t>
              </w:r>
            </w:hyperlink>
          </w:p>
          <w:p w14:paraId="36BC5978" w14:textId="77777777" w:rsidR="002D57C4" w:rsidRPr="00D546A7" w:rsidRDefault="002D57C4" w:rsidP="00502E57">
            <w:pPr>
              <w:rPr>
                <w:rStyle w:val="CodeSnippet"/>
              </w:rPr>
            </w:pPr>
            <w:r w:rsidRPr="00D546A7">
              <w:rPr>
                <w:rStyle w:val="CodeSnippet"/>
              </w:rPr>
              <w:t xml:space="preserve">    properties:</w:t>
            </w:r>
          </w:p>
          <w:p w14:paraId="72C1191F" w14:textId="77777777" w:rsidR="002D57C4" w:rsidRPr="00D546A7" w:rsidRDefault="002D57C4" w:rsidP="00502E57">
            <w:pPr>
              <w:rPr>
                <w:rStyle w:val="CodeSnippet"/>
              </w:rPr>
            </w:pPr>
            <w:r w:rsidRPr="00D546A7">
              <w:rPr>
                <w:rStyle w:val="CodeSnippet"/>
              </w:rPr>
              <w:t xml:space="preserve">      location: /default_location</w:t>
            </w:r>
          </w:p>
          <w:p w14:paraId="74EDB3DE" w14:textId="77777777" w:rsidR="002D57C4" w:rsidRDefault="002D57C4" w:rsidP="00502E57">
            <w:pPr>
              <w:rPr>
                <w:rFonts w:ascii="Consolas" w:hAnsi="Consolas"/>
              </w:rPr>
            </w:pPr>
            <w:r>
              <w:rPr>
                <w:rFonts w:ascii="Consolas" w:hAnsi="Consolas"/>
              </w:rPr>
              <w:t xml:space="preserve">    interfaces:</w:t>
            </w:r>
          </w:p>
          <w:p w14:paraId="5E1A445B" w14:textId="77777777" w:rsidR="002D57C4" w:rsidRDefault="002D57C4" w:rsidP="00502E57">
            <w:pPr>
              <w:rPr>
                <w:rFonts w:ascii="Consolas" w:hAnsi="Consolas"/>
              </w:rPr>
            </w:pPr>
            <w:r>
              <w:rPr>
                <w:rFonts w:ascii="Consolas" w:hAnsi="Consolas"/>
              </w:rPr>
              <w:t xml:space="preserve">      Configure:</w:t>
            </w:r>
          </w:p>
          <w:p w14:paraId="30BD48E0" w14:textId="77777777" w:rsidR="002D57C4" w:rsidRDefault="002D57C4" w:rsidP="00502E57">
            <w:pPr>
              <w:rPr>
                <w:rFonts w:ascii="Consolas" w:hAnsi="Consolas"/>
              </w:rPr>
            </w:pPr>
            <w:r>
              <w:rPr>
                <w:rFonts w:ascii="Consolas" w:hAnsi="Consolas"/>
              </w:rPr>
              <w:t xml:space="preserve">        </w:t>
            </w:r>
            <w:r w:rsidRPr="006824F5">
              <w:rPr>
                <w:rStyle w:val="CodeSnippet"/>
                <w:noProof/>
              </w:rPr>
              <w:t>post_configure_target</w:t>
            </w:r>
            <w:r>
              <w:rPr>
                <w:rFonts w:ascii="Consolas" w:hAnsi="Consolas"/>
              </w:rPr>
              <w:t>:</w:t>
            </w:r>
          </w:p>
          <w:p w14:paraId="68A18FD7" w14:textId="77777777" w:rsidR="002D57C4" w:rsidRPr="00A622BA" w:rsidRDefault="002D57C4" w:rsidP="00502E57">
            <w:pPr>
              <w:rPr>
                <w:rFonts w:ascii="Consolas" w:hAnsi="Consolas"/>
              </w:rPr>
            </w:pPr>
            <w:r>
              <w:rPr>
                <w:rFonts w:ascii="Consolas" w:hAnsi="Consolas"/>
              </w:rPr>
              <w:lastRenderedPageBreak/>
              <w:t xml:space="preserve">          implementation: default_script.sh</w:t>
            </w:r>
          </w:p>
        </w:tc>
      </w:tr>
    </w:tbl>
    <w:p w14:paraId="4D0920FA" w14:textId="77777777" w:rsidR="002D57C4" w:rsidRDefault="002D57C4" w:rsidP="002D57C4"/>
    <w:p w14:paraId="7242FA8C" w14:textId="77777777" w:rsidR="002D57C4" w:rsidRDefault="002D57C4" w:rsidP="002D57C4">
      <w:pPr>
        <w:pStyle w:val="Heading4"/>
        <w:numPr>
          <w:ilvl w:val="3"/>
          <w:numId w:val="3"/>
        </w:numPr>
      </w:pPr>
      <w:r>
        <w:t>Notation Style #2: Use the ‘template’ keyword on the Node Templates to specify which named Relationship Template to use</w:t>
      </w:r>
    </w:p>
    <w:p w14:paraId="0E92C400" w14:textId="77777777" w:rsidR="002D57C4" w:rsidRDefault="002D57C4" w:rsidP="002D57C4">
      <w:r>
        <w:t xml:space="preserve">This option shows how to explicitly declare different named Relationship Templates within the Service Template as part of a </w:t>
      </w:r>
      <w:r w:rsidRPr="00EF13E0">
        <w:rPr>
          <w:rStyle w:val="CodeSnippetHighlight"/>
        </w:rPr>
        <w:t>relationship_templates</w:t>
      </w:r>
      <w:r>
        <w:t xml:space="preserve"> section (which have different property values) and can be referenced by different Compute typed Node Templates.</w:t>
      </w:r>
    </w:p>
    <w:p w14:paraId="2F75E049" w14:textId="77777777" w:rsidR="002D57C4" w:rsidRPr="00EF13E0" w:rsidRDefault="002D57C4" w:rsidP="002D57C4"/>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260DE6" w14:paraId="4B95C1E6" w14:textId="77777777" w:rsidTr="00502E57">
        <w:tc>
          <w:tcPr>
            <w:tcW w:w="9576" w:type="dxa"/>
            <w:shd w:val="clear" w:color="auto" w:fill="D9D9D9" w:themeFill="background1" w:themeFillShade="D9"/>
          </w:tcPr>
          <w:p w14:paraId="582A1168" w14:textId="77777777" w:rsidR="002D57C4" w:rsidRPr="00A81802" w:rsidRDefault="002D57C4" w:rsidP="00502E57">
            <w:pPr>
              <w:rPr>
                <w:rFonts w:ascii="Consolas" w:hAnsi="Consolas"/>
                <w:noProof/>
              </w:rPr>
            </w:pPr>
            <w:r w:rsidRPr="00A81802">
              <w:rPr>
                <w:rFonts w:ascii="Consolas" w:hAnsi="Consolas"/>
                <w:noProof/>
              </w:rPr>
              <w:t>node_templates:</w:t>
            </w:r>
          </w:p>
          <w:p w14:paraId="60EAA828" w14:textId="77777777" w:rsidR="002D57C4" w:rsidRDefault="002D57C4" w:rsidP="00502E57">
            <w:pPr>
              <w:rPr>
                <w:rFonts w:ascii="Consolas" w:hAnsi="Consolas"/>
                <w:noProof/>
              </w:rPr>
            </w:pPr>
            <w:r w:rsidRPr="00A81802">
              <w:rPr>
                <w:rFonts w:ascii="Consolas" w:hAnsi="Consolas"/>
                <w:noProof/>
              </w:rPr>
              <w:t xml:space="preserve">  </w:t>
            </w:r>
          </w:p>
          <w:p w14:paraId="2541FD85" w14:textId="77777777" w:rsidR="002D57C4" w:rsidRPr="001963F0" w:rsidRDefault="002D57C4" w:rsidP="00502E57">
            <w:pPr>
              <w:autoSpaceDE w:val="0"/>
              <w:autoSpaceDN w:val="0"/>
              <w:adjustRightInd w:val="0"/>
              <w:rPr>
                <w:rStyle w:val="CodeSnippet"/>
              </w:rPr>
            </w:pPr>
            <w:r w:rsidRPr="001963F0">
              <w:rPr>
                <w:rStyle w:val="CodeSnippet"/>
              </w:rPr>
              <w:t xml:space="preserve">  my_block_storage:</w:t>
            </w:r>
          </w:p>
          <w:p w14:paraId="6FA79BE0" w14:textId="77777777" w:rsidR="002D57C4" w:rsidRPr="001963F0" w:rsidRDefault="002D57C4" w:rsidP="00502E57">
            <w:pPr>
              <w:autoSpaceDE w:val="0"/>
              <w:autoSpaceDN w:val="0"/>
              <w:adjustRightInd w:val="0"/>
              <w:rPr>
                <w:rStyle w:val="CodeSnippet"/>
              </w:rPr>
            </w:pPr>
            <w:r w:rsidRPr="001963F0">
              <w:rPr>
                <w:rStyle w:val="CodeSnippet"/>
              </w:rPr>
              <w:t xml:space="preserve">    type: BlockStorage</w:t>
            </w:r>
          </w:p>
          <w:p w14:paraId="0C13C1EF" w14:textId="77777777" w:rsidR="002D57C4" w:rsidRPr="001963F0" w:rsidRDefault="002D57C4" w:rsidP="00502E57">
            <w:pPr>
              <w:rPr>
                <w:rStyle w:val="CodeSnippet"/>
              </w:rPr>
            </w:pPr>
            <w:r w:rsidRPr="001963F0">
              <w:rPr>
                <w:rStyle w:val="CodeSnippet"/>
              </w:rPr>
              <w:t xml:space="preserve">    properties:</w:t>
            </w:r>
          </w:p>
          <w:p w14:paraId="6D03B47B" w14:textId="77777777" w:rsidR="002D57C4" w:rsidRPr="001963F0" w:rsidRDefault="002D57C4" w:rsidP="00502E57">
            <w:pPr>
              <w:rPr>
                <w:rStyle w:val="CodeSnippet"/>
              </w:rPr>
            </w:pPr>
            <w:r w:rsidRPr="001963F0">
              <w:rPr>
                <w:rStyle w:val="CodeSnippet"/>
              </w:rPr>
              <w:t xml:space="preserve">      size: 10</w:t>
            </w:r>
          </w:p>
          <w:p w14:paraId="422FB78A" w14:textId="77777777" w:rsidR="002D57C4" w:rsidRPr="001963F0" w:rsidRDefault="002D57C4" w:rsidP="00502E57">
            <w:pPr>
              <w:rPr>
                <w:rStyle w:val="CodeSnippet"/>
              </w:rPr>
            </w:pPr>
          </w:p>
          <w:p w14:paraId="3BA0EF7E" w14:textId="77777777" w:rsidR="002D57C4" w:rsidRPr="001963F0" w:rsidRDefault="002D57C4" w:rsidP="00502E57">
            <w:pPr>
              <w:rPr>
                <w:rStyle w:val="CodeSnippet"/>
              </w:rPr>
            </w:pPr>
            <w:r>
              <w:rPr>
                <w:rStyle w:val="CodeSnippet"/>
              </w:rPr>
              <w:t xml:space="preserve">  </w:t>
            </w:r>
            <w:r w:rsidRPr="001963F0">
              <w:rPr>
                <w:rStyle w:val="CodeSnippet"/>
              </w:rPr>
              <w:t>my_web_app_tier_1:</w:t>
            </w:r>
          </w:p>
          <w:p w14:paraId="28107DC1" w14:textId="77777777" w:rsidR="002D57C4" w:rsidRPr="001963F0" w:rsidRDefault="002D57C4" w:rsidP="00502E57">
            <w:pPr>
              <w:rPr>
                <w:rStyle w:val="CodeSnippet"/>
              </w:rPr>
            </w:pPr>
            <w:r w:rsidRPr="001963F0">
              <w:rPr>
                <w:rStyle w:val="CodeSnippet"/>
              </w:rPr>
              <w:t xml:space="preserve">    derived_from: </w:t>
            </w:r>
            <w:hyperlink w:anchor="DEFN_TYPE_NODES_COMPUTE" w:history="1">
              <w:r w:rsidRPr="00B17286">
                <w:rPr>
                  <w:rStyle w:val="Hyperlink"/>
                  <w:rFonts w:ascii="Consolas" w:hAnsi="Consolas"/>
                </w:rPr>
                <w:t>Compute</w:t>
              </w:r>
            </w:hyperlink>
          </w:p>
          <w:p w14:paraId="1BB52BCF" w14:textId="77777777" w:rsidR="002D57C4" w:rsidRDefault="002D57C4" w:rsidP="00502E57">
            <w:pPr>
              <w:rPr>
                <w:rStyle w:val="CodeSnippet"/>
              </w:rPr>
            </w:pPr>
            <w:r w:rsidRPr="001963F0">
              <w:rPr>
                <w:rStyle w:val="CodeSnippet"/>
              </w:rPr>
              <w:t xml:space="preserve">    requirements:</w:t>
            </w:r>
          </w:p>
          <w:p w14:paraId="105E5DBF" w14:textId="77777777" w:rsidR="002D57C4" w:rsidRDefault="002D57C4" w:rsidP="00502E57">
            <w:pPr>
              <w:rPr>
                <w:rStyle w:val="CodeSnippet"/>
              </w:rPr>
            </w:pPr>
            <w:r>
              <w:rPr>
                <w:rStyle w:val="CodeSnippet"/>
              </w:rPr>
              <w:t xml:space="preserve">      - local_storage:</w:t>
            </w:r>
          </w:p>
          <w:p w14:paraId="0F3F2F0C" w14:textId="77777777" w:rsidR="002D57C4" w:rsidRDefault="002D57C4" w:rsidP="00502E57">
            <w:pPr>
              <w:rPr>
                <w:rStyle w:val="CodeSnippet"/>
              </w:rPr>
            </w:pPr>
            <w:r>
              <w:rPr>
                <w:rStyle w:val="CodeSnippet"/>
              </w:rPr>
              <w:t xml:space="preserve">          node: my_block_storage</w:t>
            </w:r>
          </w:p>
          <w:p w14:paraId="05FC9DDA" w14:textId="77777777" w:rsidR="002D57C4" w:rsidRDefault="002D57C4" w:rsidP="00502E57">
            <w:pPr>
              <w:rPr>
                <w:rStyle w:val="CodeSnippet"/>
              </w:rPr>
            </w:pPr>
            <w:r>
              <w:rPr>
                <w:rStyle w:val="CodeSnippet"/>
              </w:rPr>
              <w:t xml:space="preserve">          relationship: storage_attachesto_1</w:t>
            </w:r>
          </w:p>
          <w:p w14:paraId="47407A67" w14:textId="77777777" w:rsidR="002D57C4" w:rsidRDefault="002D57C4" w:rsidP="00502E57">
            <w:pPr>
              <w:rPr>
                <w:rStyle w:val="CodeSnippet"/>
              </w:rPr>
            </w:pPr>
          </w:p>
          <w:p w14:paraId="0FA4A2D4" w14:textId="77777777" w:rsidR="002D57C4" w:rsidRPr="001963F0" w:rsidRDefault="002D57C4" w:rsidP="00502E57">
            <w:pPr>
              <w:rPr>
                <w:rStyle w:val="CodeSnippet"/>
              </w:rPr>
            </w:pPr>
            <w:r>
              <w:rPr>
                <w:rStyle w:val="CodeSnippet"/>
              </w:rPr>
              <w:t xml:space="preserve">  my_web_app</w:t>
            </w:r>
            <w:r w:rsidRPr="001963F0">
              <w:rPr>
                <w:rStyle w:val="CodeSnippet"/>
              </w:rPr>
              <w:t>_tier_2:</w:t>
            </w:r>
          </w:p>
          <w:p w14:paraId="3A075796" w14:textId="77777777" w:rsidR="002D57C4" w:rsidRPr="001963F0" w:rsidRDefault="002D57C4" w:rsidP="00502E57">
            <w:pPr>
              <w:rPr>
                <w:rStyle w:val="CodeSnippet"/>
              </w:rPr>
            </w:pPr>
            <w:r w:rsidRPr="001963F0">
              <w:rPr>
                <w:rStyle w:val="CodeSnippet"/>
              </w:rPr>
              <w:t xml:space="preserve">    derived_from: </w:t>
            </w:r>
            <w:hyperlink w:anchor="DEFN_TYPE_NODES_COMPUTE" w:history="1">
              <w:r w:rsidRPr="00B17286">
                <w:rPr>
                  <w:rStyle w:val="Hyperlink"/>
                  <w:rFonts w:ascii="Consolas" w:hAnsi="Consolas"/>
                </w:rPr>
                <w:t>Compute</w:t>
              </w:r>
            </w:hyperlink>
          </w:p>
          <w:p w14:paraId="46B7F4A7" w14:textId="77777777" w:rsidR="002D57C4" w:rsidRDefault="002D57C4" w:rsidP="00502E57">
            <w:pPr>
              <w:rPr>
                <w:rStyle w:val="CodeSnippet"/>
              </w:rPr>
            </w:pPr>
            <w:r w:rsidRPr="001963F0">
              <w:rPr>
                <w:rStyle w:val="CodeSnippet"/>
              </w:rPr>
              <w:t xml:space="preserve">    requirements:</w:t>
            </w:r>
          </w:p>
          <w:p w14:paraId="1A31785F" w14:textId="77777777" w:rsidR="002D57C4" w:rsidRDefault="002D57C4" w:rsidP="00502E57">
            <w:pPr>
              <w:rPr>
                <w:rStyle w:val="CodeSnippet"/>
              </w:rPr>
            </w:pPr>
            <w:r>
              <w:rPr>
                <w:rStyle w:val="CodeSnippet"/>
              </w:rPr>
              <w:t xml:space="preserve">      - local_storage: </w:t>
            </w:r>
          </w:p>
          <w:p w14:paraId="76E395D9" w14:textId="77777777" w:rsidR="002D57C4" w:rsidRDefault="002D57C4" w:rsidP="00502E57">
            <w:pPr>
              <w:rPr>
                <w:rStyle w:val="CodeSnippet"/>
              </w:rPr>
            </w:pPr>
            <w:r>
              <w:rPr>
                <w:rStyle w:val="CodeSnippet"/>
              </w:rPr>
              <w:t xml:space="preserve">          node: my_block_storage</w:t>
            </w:r>
          </w:p>
          <w:p w14:paraId="13F88EA9" w14:textId="77777777" w:rsidR="002D57C4" w:rsidRDefault="002D57C4" w:rsidP="00502E57">
            <w:pPr>
              <w:rPr>
                <w:rStyle w:val="CodeSnippet"/>
              </w:rPr>
            </w:pPr>
            <w:r>
              <w:rPr>
                <w:rStyle w:val="CodeSnippet"/>
              </w:rPr>
              <w:t xml:space="preserve">          relationship: storage_attachesto_2</w:t>
            </w:r>
          </w:p>
          <w:p w14:paraId="4185A15E" w14:textId="77777777" w:rsidR="002D57C4" w:rsidRDefault="002D57C4" w:rsidP="00502E57">
            <w:pPr>
              <w:rPr>
                <w:rFonts w:ascii="Consolas" w:hAnsi="Consolas"/>
              </w:rPr>
            </w:pPr>
          </w:p>
          <w:p w14:paraId="3E8C60ED" w14:textId="77777777" w:rsidR="002D57C4" w:rsidRDefault="002D57C4" w:rsidP="00502E57">
            <w:pPr>
              <w:rPr>
                <w:rFonts w:ascii="Consolas" w:hAnsi="Consolas"/>
              </w:rPr>
            </w:pPr>
            <w:r>
              <w:rPr>
                <w:rFonts w:ascii="Consolas" w:hAnsi="Consolas"/>
              </w:rPr>
              <w:t>relationship_templates:</w:t>
            </w:r>
          </w:p>
          <w:p w14:paraId="2A6F2C68" w14:textId="77777777" w:rsidR="002D57C4" w:rsidRDefault="002D57C4" w:rsidP="00502E57">
            <w:pPr>
              <w:rPr>
                <w:rFonts w:ascii="Consolas" w:hAnsi="Consolas"/>
              </w:rPr>
            </w:pPr>
            <w:r>
              <w:rPr>
                <w:rFonts w:ascii="Consolas" w:hAnsi="Consolas"/>
              </w:rPr>
              <w:t xml:space="preserve">  storage_attachesto_1:</w:t>
            </w:r>
          </w:p>
          <w:p w14:paraId="06075020" w14:textId="77777777" w:rsidR="002D57C4" w:rsidRDefault="002D57C4" w:rsidP="00502E57">
            <w:pPr>
              <w:rPr>
                <w:rFonts w:ascii="Consolas" w:hAnsi="Consolas"/>
              </w:rPr>
            </w:pPr>
            <w:r>
              <w:rPr>
                <w:rFonts w:ascii="Consolas" w:hAnsi="Consolas"/>
              </w:rPr>
              <w:t xml:space="preserve">    type: MyAttachesTo</w:t>
            </w:r>
          </w:p>
          <w:p w14:paraId="619993E5" w14:textId="77777777" w:rsidR="002D57C4" w:rsidRDefault="002D57C4" w:rsidP="00502E57">
            <w:pPr>
              <w:rPr>
                <w:rFonts w:ascii="Consolas" w:hAnsi="Consolas"/>
              </w:rPr>
            </w:pPr>
            <w:r>
              <w:rPr>
                <w:rFonts w:ascii="Consolas" w:hAnsi="Consolas"/>
              </w:rPr>
              <w:t xml:space="preserve">    properties:</w:t>
            </w:r>
          </w:p>
          <w:p w14:paraId="5BCBA1D7" w14:textId="77777777" w:rsidR="002D57C4" w:rsidRDefault="002D57C4" w:rsidP="00502E57">
            <w:pPr>
              <w:rPr>
                <w:rStyle w:val="CodeSnippet"/>
              </w:rPr>
            </w:pPr>
            <w:r>
              <w:rPr>
                <w:rFonts w:ascii="Consolas" w:hAnsi="Consolas"/>
              </w:rPr>
              <w:t xml:space="preserve">      location: </w:t>
            </w:r>
            <w:r>
              <w:rPr>
                <w:rStyle w:val="CodeSnippet"/>
              </w:rPr>
              <w:t>/my_data_location</w:t>
            </w:r>
          </w:p>
          <w:p w14:paraId="2E0C934B" w14:textId="77777777" w:rsidR="002D57C4" w:rsidRDefault="002D57C4" w:rsidP="00502E57">
            <w:pPr>
              <w:rPr>
                <w:rFonts w:ascii="Consolas" w:hAnsi="Consolas"/>
              </w:rPr>
            </w:pPr>
          </w:p>
          <w:p w14:paraId="337B6416" w14:textId="77777777" w:rsidR="002D57C4" w:rsidRDefault="002D57C4" w:rsidP="00502E57">
            <w:pPr>
              <w:rPr>
                <w:rFonts w:ascii="Consolas" w:hAnsi="Consolas"/>
              </w:rPr>
            </w:pPr>
            <w:r>
              <w:rPr>
                <w:rFonts w:ascii="Consolas" w:hAnsi="Consolas"/>
              </w:rPr>
              <w:t xml:space="preserve">  storage_attachesto_2:</w:t>
            </w:r>
          </w:p>
          <w:p w14:paraId="1FBB708B" w14:textId="77777777" w:rsidR="002D57C4" w:rsidRDefault="002D57C4" w:rsidP="00502E57">
            <w:pPr>
              <w:rPr>
                <w:rFonts w:ascii="Consolas" w:hAnsi="Consolas"/>
              </w:rPr>
            </w:pPr>
            <w:r>
              <w:rPr>
                <w:rFonts w:ascii="Consolas" w:hAnsi="Consolas"/>
              </w:rPr>
              <w:t xml:space="preserve">    type: MyAttachesTo</w:t>
            </w:r>
          </w:p>
          <w:p w14:paraId="74D94216" w14:textId="77777777" w:rsidR="002D57C4" w:rsidRDefault="002D57C4" w:rsidP="00502E57">
            <w:pPr>
              <w:rPr>
                <w:rFonts w:ascii="Consolas" w:hAnsi="Consolas"/>
              </w:rPr>
            </w:pPr>
            <w:r>
              <w:rPr>
                <w:rFonts w:ascii="Consolas" w:hAnsi="Consolas"/>
              </w:rPr>
              <w:t xml:space="preserve">    properties:</w:t>
            </w:r>
          </w:p>
          <w:p w14:paraId="4DC92BAB" w14:textId="77777777" w:rsidR="002D57C4" w:rsidRDefault="002D57C4" w:rsidP="00502E57">
            <w:pPr>
              <w:rPr>
                <w:rStyle w:val="CodeSnippet"/>
              </w:rPr>
            </w:pPr>
            <w:r>
              <w:rPr>
                <w:rFonts w:ascii="Consolas" w:hAnsi="Consolas"/>
              </w:rPr>
              <w:t xml:space="preserve">      location: </w:t>
            </w:r>
            <w:r>
              <w:rPr>
                <w:rStyle w:val="CodeSnippet"/>
              </w:rPr>
              <w:t>/some_other_data_location</w:t>
            </w:r>
          </w:p>
          <w:p w14:paraId="399D2BB1" w14:textId="77777777" w:rsidR="002D57C4" w:rsidRDefault="002D57C4" w:rsidP="00502E57">
            <w:pPr>
              <w:rPr>
                <w:rStyle w:val="CodeSnippet"/>
              </w:rPr>
            </w:pPr>
          </w:p>
          <w:p w14:paraId="5DA206B5" w14:textId="77777777" w:rsidR="002D57C4" w:rsidRDefault="002D57C4" w:rsidP="00502E57">
            <w:pPr>
              <w:rPr>
                <w:rFonts w:ascii="Consolas" w:hAnsi="Consolas"/>
              </w:rPr>
            </w:pPr>
            <w:r>
              <w:rPr>
                <w:rFonts w:ascii="Consolas" w:hAnsi="Consolas"/>
              </w:rPr>
              <w:t>relationship_types:</w:t>
            </w:r>
          </w:p>
          <w:p w14:paraId="2BE82CB1" w14:textId="77777777" w:rsidR="002D57C4" w:rsidRDefault="002D57C4" w:rsidP="00502E57">
            <w:pPr>
              <w:rPr>
                <w:rFonts w:ascii="Consolas" w:hAnsi="Consolas"/>
              </w:rPr>
            </w:pPr>
          </w:p>
          <w:p w14:paraId="05073B1A" w14:textId="77777777" w:rsidR="002D57C4" w:rsidRDefault="002D57C4" w:rsidP="00502E57">
            <w:pPr>
              <w:rPr>
                <w:rFonts w:ascii="Consolas" w:hAnsi="Consolas"/>
              </w:rPr>
            </w:pPr>
            <w:r>
              <w:rPr>
                <w:rFonts w:ascii="Consolas" w:hAnsi="Consolas"/>
              </w:rPr>
              <w:lastRenderedPageBreak/>
              <w:t xml:space="preserve">  MyAttachesTo:</w:t>
            </w:r>
          </w:p>
          <w:p w14:paraId="0172FBC9" w14:textId="77777777" w:rsidR="002D57C4" w:rsidRDefault="002D57C4" w:rsidP="00502E57">
            <w:pPr>
              <w:rPr>
                <w:rFonts w:ascii="Consolas" w:hAnsi="Consolas"/>
              </w:rPr>
            </w:pPr>
            <w:r>
              <w:rPr>
                <w:rFonts w:ascii="Consolas" w:hAnsi="Consolas"/>
              </w:rPr>
              <w:t xml:space="preserve">    derived_from: </w:t>
            </w:r>
            <w:hyperlink w:anchor="DEFN_TYPE_RELATIONSHIPS_ATTACHTO" w:history="1">
              <w:r w:rsidRPr="00B17286">
                <w:rPr>
                  <w:rStyle w:val="Hyperlink"/>
                  <w:rFonts w:ascii="Consolas" w:hAnsi="Consolas"/>
                </w:rPr>
                <w:t>Attach</w:t>
              </w:r>
              <w:r>
                <w:rPr>
                  <w:rStyle w:val="Hyperlink"/>
                  <w:rFonts w:ascii="Consolas" w:hAnsi="Consolas"/>
                </w:rPr>
                <w:t>es</w:t>
              </w:r>
              <w:r w:rsidRPr="00B17286">
                <w:rPr>
                  <w:rStyle w:val="Hyperlink"/>
                  <w:rFonts w:ascii="Consolas" w:hAnsi="Consolas"/>
                </w:rPr>
                <w:t>To</w:t>
              </w:r>
            </w:hyperlink>
          </w:p>
          <w:p w14:paraId="33320F5C" w14:textId="77777777" w:rsidR="002D57C4" w:rsidRDefault="002D57C4" w:rsidP="00502E57">
            <w:pPr>
              <w:rPr>
                <w:rFonts w:ascii="Consolas" w:hAnsi="Consolas"/>
              </w:rPr>
            </w:pPr>
            <w:r>
              <w:rPr>
                <w:rFonts w:ascii="Consolas" w:hAnsi="Consolas"/>
              </w:rPr>
              <w:t xml:space="preserve">    interfaces:</w:t>
            </w:r>
          </w:p>
          <w:p w14:paraId="2283FEE3" w14:textId="77777777" w:rsidR="002D57C4" w:rsidRDefault="002D57C4" w:rsidP="00502E57">
            <w:pPr>
              <w:rPr>
                <w:rFonts w:ascii="Consolas" w:hAnsi="Consolas"/>
              </w:rPr>
            </w:pPr>
            <w:r>
              <w:rPr>
                <w:rFonts w:ascii="Consolas" w:hAnsi="Consolas"/>
              </w:rPr>
              <w:t xml:space="preserve">      some_interface_name:</w:t>
            </w:r>
          </w:p>
          <w:p w14:paraId="3CD60DDD" w14:textId="77777777" w:rsidR="002D57C4" w:rsidRDefault="002D57C4" w:rsidP="00502E57">
            <w:pPr>
              <w:rPr>
                <w:rFonts w:ascii="Consolas" w:hAnsi="Consolas"/>
              </w:rPr>
            </w:pPr>
            <w:r>
              <w:rPr>
                <w:rFonts w:ascii="Consolas" w:hAnsi="Consolas"/>
              </w:rPr>
              <w:t xml:space="preserve">        some_operation:</w:t>
            </w:r>
          </w:p>
          <w:p w14:paraId="7ADEACBD" w14:textId="77777777" w:rsidR="002D57C4" w:rsidRPr="00A622BA" w:rsidRDefault="002D57C4" w:rsidP="00502E57">
            <w:pPr>
              <w:rPr>
                <w:rFonts w:ascii="Consolas" w:hAnsi="Consolas"/>
              </w:rPr>
            </w:pPr>
            <w:r>
              <w:rPr>
                <w:rFonts w:ascii="Consolas" w:hAnsi="Consolas"/>
              </w:rPr>
              <w:t xml:space="preserve">          implementation: default_script.sh</w:t>
            </w:r>
          </w:p>
        </w:tc>
      </w:tr>
    </w:tbl>
    <w:p w14:paraId="4B3C7C7B" w14:textId="77777777" w:rsidR="002D57C4" w:rsidRDefault="002D57C4" w:rsidP="002D57C4"/>
    <w:p w14:paraId="6A80520C" w14:textId="77777777" w:rsidR="002D57C4" w:rsidRDefault="002D57C4" w:rsidP="002D57C4">
      <w:pPr>
        <w:pStyle w:val="Heading4"/>
        <w:numPr>
          <w:ilvl w:val="3"/>
          <w:numId w:val="3"/>
        </w:numPr>
      </w:pPr>
      <w:r>
        <w:t>Notation Style #3: Using the “copy” keyname to define a similar Relationship Template</w:t>
      </w:r>
    </w:p>
    <w:p w14:paraId="57D88E9E" w14:textId="77777777" w:rsidR="002D57C4" w:rsidRDefault="002D57C4" w:rsidP="002D57C4">
      <w:r>
        <w:t xml:space="preserve">How does TOSCA make it easier to create a new relationship template that is mostly the same as one that exists without manually copying all the same information? TOSCA provides the </w:t>
      </w:r>
      <w:r w:rsidRPr="003009F3">
        <w:rPr>
          <w:rStyle w:val="CodeSnippetHighlight"/>
        </w:rPr>
        <w:t>copy</w:t>
      </w:r>
      <w:r>
        <w:t xml:space="preserve"> keyname as a convenient way to copy an existing template definition into a new template definition as a starting point or basis for describing a new definition and avoid manual copy.  The end results are cleaner TOSCA Service Templates that allows the description of only the changes (or deltas) between similar templates.</w:t>
      </w:r>
    </w:p>
    <w:p w14:paraId="29E431B2" w14:textId="77777777" w:rsidR="002D57C4" w:rsidRDefault="002D57C4" w:rsidP="002D57C4">
      <w:pPr>
        <w:pStyle w:val="NormalaroundTable"/>
      </w:pPr>
      <w:r>
        <w:t xml:space="preserve">The example below shows that the Relationship Template named </w:t>
      </w:r>
      <w:r w:rsidRPr="00D70807">
        <w:rPr>
          <w:rStyle w:val="CodeSnippetHighlight"/>
        </w:rPr>
        <w:t>storage_attach</w:t>
      </w:r>
      <w:r>
        <w:rPr>
          <w:rStyle w:val="CodeSnippetHighlight"/>
        </w:rPr>
        <w:t>es</w:t>
      </w:r>
      <w:r w:rsidRPr="00D70807">
        <w:rPr>
          <w:rStyle w:val="CodeSnippetHighlight"/>
        </w:rPr>
        <w:t>to_1</w:t>
      </w:r>
      <w:r>
        <w:t xml:space="preserve"> provides some overrides (conceptually a large set of overrides) on its Type which the Relationship Template named </w:t>
      </w:r>
      <w:r w:rsidRPr="00D70807">
        <w:rPr>
          <w:rStyle w:val="CodeSnippetHighlight"/>
        </w:rPr>
        <w:t>storage_attach</w:t>
      </w:r>
      <w:r>
        <w:rPr>
          <w:rStyle w:val="CodeSnippetHighlight"/>
        </w:rPr>
        <w:t>es</w:t>
      </w:r>
      <w:r w:rsidRPr="00D70807">
        <w:rPr>
          <w:rStyle w:val="CodeSnippetHighlight"/>
        </w:rPr>
        <w:t>to_</w:t>
      </w:r>
      <w:r>
        <w:rPr>
          <w:rStyle w:val="CodeSnippetHighlight"/>
        </w:rPr>
        <w:t>2</w:t>
      </w:r>
      <w:r>
        <w:t xml:space="preserve"> wants to “</w:t>
      </w:r>
      <w:r w:rsidRPr="00332BD4">
        <w:rPr>
          <w:rStyle w:val="CodeSnippetHighlight"/>
        </w:rPr>
        <w:t>copy</w:t>
      </w:r>
      <w:r>
        <w:t xml:space="preserve">” before perhaps providing a smaller number of overrides.  </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2D57C4" w:rsidRPr="00260DE6" w14:paraId="0FE3730E" w14:textId="77777777" w:rsidTr="00502E57">
        <w:tc>
          <w:tcPr>
            <w:tcW w:w="9576" w:type="dxa"/>
            <w:shd w:val="clear" w:color="auto" w:fill="D9D9D9" w:themeFill="background1" w:themeFillShade="D9"/>
          </w:tcPr>
          <w:p w14:paraId="32533B87" w14:textId="77777777" w:rsidR="002D57C4" w:rsidRPr="00A81802" w:rsidRDefault="002D57C4" w:rsidP="00502E57">
            <w:pPr>
              <w:rPr>
                <w:rFonts w:ascii="Consolas" w:hAnsi="Consolas"/>
                <w:noProof/>
              </w:rPr>
            </w:pPr>
            <w:r w:rsidRPr="00A81802">
              <w:rPr>
                <w:rFonts w:ascii="Consolas" w:hAnsi="Consolas"/>
                <w:noProof/>
              </w:rPr>
              <w:t>node_templates:</w:t>
            </w:r>
          </w:p>
          <w:p w14:paraId="3E1F76EB" w14:textId="77777777" w:rsidR="002D57C4" w:rsidRDefault="002D57C4" w:rsidP="00502E57">
            <w:pPr>
              <w:rPr>
                <w:rFonts w:ascii="Consolas" w:hAnsi="Consolas"/>
                <w:noProof/>
              </w:rPr>
            </w:pPr>
            <w:r w:rsidRPr="00A81802">
              <w:rPr>
                <w:rFonts w:ascii="Consolas" w:hAnsi="Consolas"/>
                <w:noProof/>
              </w:rPr>
              <w:t xml:space="preserve">  </w:t>
            </w:r>
          </w:p>
          <w:p w14:paraId="5821FD25" w14:textId="77777777" w:rsidR="002D57C4" w:rsidRPr="001963F0" w:rsidRDefault="002D57C4" w:rsidP="00502E57">
            <w:pPr>
              <w:autoSpaceDE w:val="0"/>
              <w:autoSpaceDN w:val="0"/>
              <w:adjustRightInd w:val="0"/>
              <w:rPr>
                <w:rStyle w:val="CodeSnippet"/>
                <w:noProof/>
              </w:rPr>
            </w:pPr>
            <w:r w:rsidRPr="001963F0">
              <w:rPr>
                <w:rStyle w:val="CodeSnippet"/>
                <w:noProof/>
              </w:rPr>
              <w:t xml:space="preserve">  my_block_storage:</w:t>
            </w:r>
          </w:p>
          <w:p w14:paraId="2AF9643C" w14:textId="77777777" w:rsidR="002D57C4" w:rsidRPr="001963F0" w:rsidRDefault="002D57C4" w:rsidP="00502E57">
            <w:pPr>
              <w:autoSpaceDE w:val="0"/>
              <w:autoSpaceDN w:val="0"/>
              <w:adjustRightInd w:val="0"/>
              <w:rPr>
                <w:rStyle w:val="CodeSnippet"/>
                <w:noProof/>
              </w:rPr>
            </w:pPr>
            <w:r w:rsidRPr="001963F0">
              <w:rPr>
                <w:rStyle w:val="CodeSnippet"/>
                <w:noProof/>
              </w:rPr>
              <w:t xml:space="preserve">    type: </w:t>
            </w:r>
            <w:hyperlink w:anchor="DEFN_TYPE_NODES_BLOCK_STORAGE" w:history="1">
              <w:r w:rsidRPr="00B17286">
                <w:rPr>
                  <w:rStyle w:val="Hyperlink"/>
                  <w:rFonts w:ascii="Consolas" w:hAnsi="Consolas"/>
                  <w:noProof/>
                </w:rPr>
                <w:t>BlockStorage</w:t>
              </w:r>
            </w:hyperlink>
          </w:p>
          <w:p w14:paraId="3C872BF0" w14:textId="77777777" w:rsidR="002D57C4" w:rsidRPr="001963F0" w:rsidRDefault="002D57C4" w:rsidP="00502E57">
            <w:pPr>
              <w:rPr>
                <w:rStyle w:val="CodeSnippet"/>
                <w:noProof/>
              </w:rPr>
            </w:pPr>
            <w:r w:rsidRPr="001963F0">
              <w:rPr>
                <w:rStyle w:val="CodeSnippet"/>
                <w:noProof/>
              </w:rPr>
              <w:t xml:space="preserve">    properties:</w:t>
            </w:r>
          </w:p>
          <w:p w14:paraId="28AD5D5F" w14:textId="77777777" w:rsidR="002D57C4" w:rsidRPr="001963F0" w:rsidRDefault="002D57C4" w:rsidP="00502E57">
            <w:pPr>
              <w:rPr>
                <w:rStyle w:val="CodeSnippet"/>
                <w:noProof/>
              </w:rPr>
            </w:pPr>
            <w:r w:rsidRPr="001963F0">
              <w:rPr>
                <w:rStyle w:val="CodeSnippet"/>
                <w:noProof/>
              </w:rPr>
              <w:t xml:space="preserve">      size: 10</w:t>
            </w:r>
          </w:p>
          <w:p w14:paraId="1DE3CE6B" w14:textId="77777777" w:rsidR="002D57C4" w:rsidRPr="001963F0" w:rsidRDefault="002D57C4" w:rsidP="00502E57">
            <w:pPr>
              <w:rPr>
                <w:rStyle w:val="CodeSnippet"/>
                <w:noProof/>
              </w:rPr>
            </w:pPr>
          </w:p>
          <w:p w14:paraId="4772AE98" w14:textId="77777777" w:rsidR="002D57C4" w:rsidRPr="001963F0" w:rsidRDefault="002D57C4" w:rsidP="00502E57">
            <w:pPr>
              <w:rPr>
                <w:rStyle w:val="CodeSnippet"/>
                <w:noProof/>
              </w:rPr>
            </w:pPr>
            <w:r>
              <w:rPr>
                <w:rStyle w:val="CodeSnippet"/>
                <w:noProof/>
              </w:rPr>
              <w:t xml:space="preserve">  </w:t>
            </w:r>
            <w:r w:rsidRPr="001963F0">
              <w:rPr>
                <w:rStyle w:val="CodeSnippet"/>
                <w:noProof/>
              </w:rPr>
              <w:t>my_web_app_tier_1:</w:t>
            </w:r>
          </w:p>
          <w:p w14:paraId="15A0E140" w14:textId="77777777" w:rsidR="002D57C4" w:rsidRPr="001963F0" w:rsidRDefault="002D57C4" w:rsidP="00502E57">
            <w:pPr>
              <w:rPr>
                <w:rStyle w:val="CodeSnippet"/>
                <w:noProof/>
              </w:rPr>
            </w:pPr>
            <w:r w:rsidRPr="001963F0">
              <w:rPr>
                <w:rStyle w:val="CodeSnippet"/>
                <w:noProof/>
              </w:rPr>
              <w:t xml:space="preserve">    derived_from: </w:t>
            </w:r>
            <w:hyperlink w:anchor="DEFN_TYPE_NODES_COMPUTE" w:history="1">
              <w:r w:rsidRPr="00B17286">
                <w:rPr>
                  <w:rStyle w:val="Hyperlink"/>
                  <w:rFonts w:ascii="Consolas" w:hAnsi="Consolas"/>
                </w:rPr>
                <w:t>Compute</w:t>
              </w:r>
            </w:hyperlink>
          </w:p>
          <w:p w14:paraId="57EE1A88" w14:textId="77777777" w:rsidR="002D57C4" w:rsidRDefault="002D57C4" w:rsidP="00502E57">
            <w:pPr>
              <w:rPr>
                <w:rStyle w:val="CodeSnippet"/>
                <w:noProof/>
              </w:rPr>
            </w:pPr>
            <w:r w:rsidRPr="001963F0">
              <w:rPr>
                <w:rStyle w:val="CodeSnippet"/>
                <w:noProof/>
              </w:rPr>
              <w:t xml:space="preserve">    requirements:</w:t>
            </w:r>
          </w:p>
          <w:p w14:paraId="647CBBC8" w14:textId="77777777" w:rsidR="002D57C4" w:rsidRDefault="002D57C4" w:rsidP="00502E57">
            <w:pPr>
              <w:rPr>
                <w:rStyle w:val="CodeSnippet"/>
                <w:noProof/>
              </w:rPr>
            </w:pPr>
            <w:r>
              <w:rPr>
                <w:rStyle w:val="CodeSnippet"/>
                <w:noProof/>
              </w:rPr>
              <w:t xml:space="preserve">      - attachment: </w:t>
            </w:r>
          </w:p>
          <w:p w14:paraId="203CC279" w14:textId="77777777" w:rsidR="002D57C4" w:rsidRDefault="002D57C4" w:rsidP="00502E57">
            <w:pPr>
              <w:rPr>
                <w:rStyle w:val="CodeSnippet"/>
                <w:noProof/>
              </w:rPr>
            </w:pPr>
            <w:r>
              <w:rPr>
                <w:rStyle w:val="CodeSnippet"/>
                <w:noProof/>
              </w:rPr>
              <w:t xml:space="preserve">          node: my_block_storage</w:t>
            </w:r>
          </w:p>
          <w:p w14:paraId="55FD5520" w14:textId="77777777" w:rsidR="002D57C4" w:rsidRDefault="002D57C4" w:rsidP="00502E57">
            <w:pPr>
              <w:rPr>
                <w:rStyle w:val="CodeSnippet"/>
                <w:noProof/>
              </w:rPr>
            </w:pPr>
            <w:r>
              <w:rPr>
                <w:rStyle w:val="CodeSnippet"/>
                <w:noProof/>
              </w:rPr>
              <w:t xml:space="preserve">          relationship: storage_attachesto_1</w:t>
            </w:r>
          </w:p>
          <w:p w14:paraId="72B79D2A" w14:textId="77777777" w:rsidR="002D57C4" w:rsidRDefault="002D57C4" w:rsidP="00502E57">
            <w:pPr>
              <w:rPr>
                <w:rStyle w:val="CodeSnippet"/>
                <w:noProof/>
              </w:rPr>
            </w:pPr>
          </w:p>
          <w:p w14:paraId="09154DB8" w14:textId="77777777" w:rsidR="002D57C4" w:rsidRPr="001963F0" w:rsidRDefault="002D57C4" w:rsidP="00502E57">
            <w:pPr>
              <w:rPr>
                <w:rStyle w:val="CodeSnippet"/>
                <w:noProof/>
              </w:rPr>
            </w:pPr>
            <w:r>
              <w:rPr>
                <w:rStyle w:val="CodeSnippet"/>
                <w:noProof/>
              </w:rPr>
              <w:t xml:space="preserve">  my_web_app</w:t>
            </w:r>
            <w:r w:rsidRPr="001963F0">
              <w:rPr>
                <w:rStyle w:val="CodeSnippet"/>
                <w:noProof/>
              </w:rPr>
              <w:t>_tier_2:</w:t>
            </w:r>
          </w:p>
          <w:p w14:paraId="11535042" w14:textId="77777777" w:rsidR="002D57C4" w:rsidRPr="001963F0" w:rsidRDefault="002D57C4" w:rsidP="00502E57">
            <w:pPr>
              <w:rPr>
                <w:rStyle w:val="CodeSnippet"/>
                <w:noProof/>
              </w:rPr>
            </w:pPr>
            <w:r w:rsidRPr="001963F0">
              <w:rPr>
                <w:rStyle w:val="CodeSnippet"/>
                <w:noProof/>
              </w:rPr>
              <w:t xml:space="preserve">    derived_from: </w:t>
            </w:r>
            <w:hyperlink w:anchor="DEFN_TYPE_NODES_COMPUTE" w:history="1">
              <w:r w:rsidRPr="00B17286">
                <w:rPr>
                  <w:rStyle w:val="Hyperlink"/>
                  <w:rFonts w:ascii="Consolas" w:hAnsi="Consolas"/>
                </w:rPr>
                <w:t>Compute</w:t>
              </w:r>
            </w:hyperlink>
          </w:p>
          <w:p w14:paraId="443AA13C" w14:textId="77777777" w:rsidR="002D57C4" w:rsidRDefault="002D57C4" w:rsidP="00502E57">
            <w:pPr>
              <w:rPr>
                <w:rStyle w:val="CodeSnippet"/>
                <w:noProof/>
              </w:rPr>
            </w:pPr>
            <w:r w:rsidRPr="001963F0">
              <w:rPr>
                <w:rStyle w:val="CodeSnippet"/>
                <w:noProof/>
              </w:rPr>
              <w:t xml:space="preserve">    requirements:</w:t>
            </w:r>
          </w:p>
          <w:p w14:paraId="1848498D" w14:textId="77777777" w:rsidR="002D57C4" w:rsidRDefault="002D57C4" w:rsidP="00502E57">
            <w:pPr>
              <w:rPr>
                <w:rStyle w:val="CodeSnippet"/>
                <w:noProof/>
              </w:rPr>
            </w:pPr>
            <w:r>
              <w:rPr>
                <w:rStyle w:val="CodeSnippet"/>
                <w:noProof/>
              </w:rPr>
              <w:t xml:space="preserve">      - attachment: </w:t>
            </w:r>
          </w:p>
          <w:p w14:paraId="283A5607" w14:textId="77777777" w:rsidR="002D57C4" w:rsidRDefault="002D57C4" w:rsidP="00502E57">
            <w:pPr>
              <w:rPr>
                <w:rStyle w:val="CodeSnippet"/>
                <w:noProof/>
              </w:rPr>
            </w:pPr>
            <w:r>
              <w:rPr>
                <w:rStyle w:val="CodeSnippet"/>
                <w:noProof/>
              </w:rPr>
              <w:t xml:space="preserve">          node: my_block_storage</w:t>
            </w:r>
          </w:p>
          <w:p w14:paraId="61032009" w14:textId="77777777" w:rsidR="002D57C4" w:rsidRDefault="002D57C4" w:rsidP="00502E57">
            <w:pPr>
              <w:rPr>
                <w:rStyle w:val="CodeSnippet"/>
                <w:noProof/>
              </w:rPr>
            </w:pPr>
            <w:r>
              <w:rPr>
                <w:rStyle w:val="CodeSnippet"/>
                <w:noProof/>
              </w:rPr>
              <w:t xml:space="preserve">          relationship: storage_attachesto_2</w:t>
            </w:r>
          </w:p>
          <w:p w14:paraId="4FF0DCC6" w14:textId="77777777" w:rsidR="002D57C4" w:rsidRDefault="002D57C4" w:rsidP="00502E57">
            <w:pPr>
              <w:rPr>
                <w:rFonts w:ascii="Consolas" w:hAnsi="Consolas"/>
                <w:noProof/>
              </w:rPr>
            </w:pPr>
          </w:p>
          <w:p w14:paraId="66527A29" w14:textId="77777777" w:rsidR="002D57C4" w:rsidRDefault="002D57C4" w:rsidP="00502E57">
            <w:pPr>
              <w:rPr>
                <w:rFonts w:ascii="Consolas" w:hAnsi="Consolas"/>
                <w:noProof/>
              </w:rPr>
            </w:pPr>
            <w:r>
              <w:rPr>
                <w:rFonts w:ascii="Consolas" w:hAnsi="Consolas"/>
                <w:noProof/>
              </w:rPr>
              <w:t>relationship_templates:</w:t>
            </w:r>
          </w:p>
          <w:p w14:paraId="052555C2" w14:textId="77777777" w:rsidR="002D57C4" w:rsidRDefault="002D57C4" w:rsidP="00502E57">
            <w:pPr>
              <w:rPr>
                <w:rFonts w:ascii="Consolas" w:hAnsi="Consolas"/>
                <w:noProof/>
              </w:rPr>
            </w:pPr>
            <w:r>
              <w:rPr>
                <w:rFonts w:ascii="Consolas" w:hAnsi="Consolas"/>
                <w:noProof/>
              </w:rPr>
              <w:t xml:space="preserve">  </w:t>
            </w:r>
            <w:r w:rsidRPr="00332BD4">
              <w:rPr>
                <w:rStyle w:val="CodeSnippetHighlight"/>
              </w:rPr>
              <w:t>storage_attach</w:t>
            </w:r>
            <w:r>
              <w:rPr>
                <w:rStyle w:val="CodeSnippetHighlight"/>
              </w:rPr>
              <w:t>es</w:t>
            </w:r>
            <w:r w:rsidRPr="00332BD4">
              <w:rPr>
                <w:rStyle w:val="CodeSnippetHighlight"/>
              </w:rPr>
              <w:t>to_1</w:t>
            </w:r>
            <w:r>
              <w:rPr>
                <w:rFonts w:ascii="Consolas" w:hAnsi="Consolas"/>
                <w:noProof/>
              </w:rPr>
              <w:t>:</w:t>
            </w:r>
          </w:p>
          <w:p w14:paraId="0457A54F" w14:textId="77777777" w:rsidR="002D57C4" w:rsidRDefault="002D57C4" w:rsidP="00502E57">
            <w:pPr>
              <w:rPr>
                <w:rFonts w:ascii="Consolas" w:hAnsi="Consolas"/>
                <w:noProof/>
              </w:rPr>
            </w:pPr>
            <w:r>
              <w:rPr>
                <w:rFonts w:ascii="Consolas" w:hAnsi="Consolas"/>
                <w:noProof/>
              </w:rPr>
              <w:t xml:space="preserve">    type: MyAttachesTo</w:t>
            </w:r>
          </w:p>
          <w:p w14:paraId="316D7329" w14:textId="77777777" w:rsidR="002D57C4" w:rsidRDefault="002D57C4" w:rsidP="00502E57">
            <w:pPr>
              <w:rPr>
                <w:rFonts w:ascii="Consolas" w:hAnsi="Consolas"/>
                <w:noProof/>
              </w:rPr>
            </w:pPr>
            <w:r>
              <w:rPr>
                <w:rFonts w:ascii="Consolas" w:hAnsi="Consolas"/>
                <w:noProof/>
              </w:rPr>
              <w:t xml:space="preserve">    properties:</w:t>
            </w:r>
          </w:p>
          <w:p w14:paraId="4EE7ACDB" w14:textId="77777777" w:rsidR="002D57C4" w:rsidRDefault="002D57C4" w:rsidP="00502E57">
            <w:pPr>
              <w:rPr>
                <w:rStyle w:val="CodeSnippet"/>
                <w:noProof/>
              </w:rPr>
            </w:pPr>
            <w:r>
              <w:rPr>
                <w:rFonts w:ascii="Consolas" w:hAnsi="Consolas"/>
                <w:noProof/>
              </w:rPr>
              <w:lastRenderedPageBreak/>
              <w:t xml:space="preserve">      location: </w:t>
            </w:r>
            <w:r>
              <w:rPr>
                <w:rStyle w:val="CodeSnippet"/>
                <w:noProof/>
              </w:rPr>
              <w:t>/my_data_location</w:t>
            </w:r>
          </w:p>
          <w:p w14:paraId="28DF39E8" w14:textId="77777777" w:rsidR="002D57C4" w:rsidRDefault="002D57C4" w:rsidP="00502E57">
            <w:pPr>
              <w:rPr>
                <w:rFonts w:ascii="Consolas" w:hAnsi="Consolas"/>
                <w:noProof/>
              </w:rPr>
            </w:pPr>
            <w:r>
              <w:rPr>
                <w:rFonts w:ascii="Consolas" w:hAnsi="Consolas"/>
                <w:noProof/>
              </w:rPr>
              <w:t xml:space="preserve">    interfaces:</w:t>
            </w:r>
          </w:p>
          <w:p w14:paraId="16BD45C9" w14:textId="77777777" w:rsidR="002D57C4" w:rsidRDefault="002D57C4" w:rsidP="00502E57">
            <w:pPr>
              <w:rPr>
                <w:rFonts w:ascii="Consolas" w:hAnsi="Consolas"/>
                <w:noProof/>
              </w:rPr>
            </w:pPr>
            <w:r>
              <w:rPr>
                <w:rFonts w:ascii="Consolas" w:hAnsi="Consolas"/>
                <w:noProof/>
              </w:rPr>
              <w:t xml:space="preserve">      some_interface_name:</w:t>
            </w:r>
          </w:p>
          <w:p w14:paraId="762AF4F3" w14:textId="77777777" w:rsidR="002D57C4" w:rsidRDefault="002D57C4" w:rsidP="00502E57">
            <w:pPr>
              <w:rPr>
                <w:rFonts w:ascii="Consolas" w:hAnsi="Consolas"/>
                <w:noProof/>
              </w:rPr>
            </w:pPr>
            <w:r>
              <w:rPr>
                <w:rFonts w:ascii="Consolas" w:hAnsi="Consolas"/>
                <w:noProof/>
              </w:rPr>
              <w:t xml:space="preserve">        some_operation_name_1: my_script_1.sh</w:t>
            </w:r>
          </w:p>
          <w:p w14:paraId="690412AC" w14:textId="77777777" w:rsidR="002D57C4" w:rsidRDefault="002D57C4" w:rsidP="00502E57">
            <w:pPr>
              <w:rPr>
                <w:rFonts w:ascii="Consolas" w:hAnsi="Consolas"/>
                <w:noProof/>
              </w:rPr>
            </w:pPr>
            <w:r>
              <w:rPr>
                <w:rFonts w:ascii="Consolas" w:hAnsi="Consolas"/>
                <w:noProof/>
              </w:rPr>
              <w:t xml:space="preserve">        some_operation_name_2: my_script_2.sh</w:t>
            </w:r>
          </w:p>
          <w:p w14:paraId="5C4D4F30" w14:textId="77777777" w:rsidR="002D57C4" w:rsidRDefault="002D57C4" w:rsidP="00502E57">
            <w:pPr>
              <w:rPr>
                <w:rFonts w:ascii="Consolas" w:hAnsi="Consolas"/>
                <w:noProof/>
              </w:rPr>
            </w:pPr>
            <w:r>
              <w:rPr>
                <w:rFonts w:ascii="Consolas" w:hAnsi="Consolas"/>
                <w:noProof/>
              </w:rPr>
              <w:t xml:space="preserve">        some_operation_name_3: my_script_3.sh</w:t>
            </w:r>
          </w:p>
          <w:p w14:paraId="1CE3C433" w14:textId="77777777" w:rsidR="002D57C4" w:rsidRDefault="002D57C4" w:rsidP="00502E57">
            <w:pPr>
              <w:rPr>
                <w:rFonts w:ascii="Consolas" w:hAnsi="Consolas"/>
                <w:noProof/>
              </w:rPr>
            </w:pPr>
          </w:p>
          <w:p w14:paraId="68EA913F" w14:textId="77777777" w:rsidR="002D57C4" w:rsidRDefault="002D57C4" w:rsidP="00502E57">
            <w:pPr>
              <w:rPr>
                <w:rFonts w:ascii="Consolas" w:hAnsi="Consolas"/>
                <w:noProof/>
              </w:rPr>
            </w:pPr>
            <w:r>
              <w:rPr>
                <w:rFonts w:ascii="Consolas" w:hAnsi="Consolas"/>
                <w:noProof/>
              </w:rPr>
              <w:t xml:space="preserve">  storage_attachesto_2:</w:t>
            </w:r>
          </w:p>
          <w:p w14:paraId="09D30AFC" w14:textId="77777777" w:rsidR="002D57C4" w:rsidRDefault="002D57C4" w:rsidP="00502E57">
            <w:pPr>
              <w:rPr>
                <w:rFonts w:ascii="Consolas" w:hAnsi="Consolas"/>
                <w:noProof/>
              </w:rPr>
            </w:pPr>
            <w:r>
              <w:rPr>
                <w:rFonts w:ascii="Consolas" w:hAnsi="Consolas"/>
                <w:noProof/>
              </w:rPr>
              <w:t xml:space="preserve">    # Copy the contents of the “storage_attachesto_1” template into this new one</w:t>
            </w:r>
          </w:p>
          <w:p w14:paraId="00592B02" w14:textId="77777777" w:rsidR="002D57C4" w:rsidRDefault="002D57C4" w:rsidP="00502E57">
            <w:pPr>
              <w:rPr>
                <w:rStyle w:val="CodeSnippetHighlight"/>
              </w:rPr>
            </w:pPr>
            <w:r>
              <w:rPr>
                <w:rFonts w:ascii="Consolas" w:hAnsi="Consolas"/>
                <w:noProof/>
              </w:rPr>
              <w:t xml:space="preserve">    </w:t>
            </w:r>
            <w:r w:rsidRPr="00332BD4">
              <w:rPr>
                <w:rStyle w:val="CodeSnippetHighlight"/>
              </w:rPr>
              <w:t>copy</w:t>
            </w:r>
            <w:r>
              <w:rPr>
                <w:rFonts w:ascii="Consolas" w:hAnsi="Consolas"/>
                <w:noProof/>
              </w:rPr>
              <w:t xml:space="preserve">: </w:t>
            </w:r>
            <w:r w:rsidRPr="00332BD4">
              <w:rPr>
                <w:rStyle w:val="CodeSnippetHighlight"/>
              </w:rPr>
              <w:t>storage_attach</w:t>
            </w:r>
            <w:r>
              <w:rPr>
                <w:rStyle w:val="CodeSnippetHighlight"/>
              </w:rPr>
              <w:t>es</w:t>
            </w:r>
            <w:r w:rsidRPr="00332BD4">
              <w:rPr>
                <w:rStyle w:val="CodeSnippetHighlight"/>
              </w:rPr>
              <w:t>to_1</w:t>
            </w:r>
          </w:p>
          <w:p w14:paraId="77D3ADCF" w14:textId="77777777" w:rsidR="002D57C4" w:rsidRPr="00B85DC2" w:rsidRDefault="002D57C4" w:rsidP="00502E57">
            <w:pPr>
              <w:rPr>
                <w:rFonts w:ascii="Consolas" w:hAnsi="Consolas"/>
                <w:b/>
                <w:noProof/>
              </w:rPr>
            </w:pPr>
            <w:r w:rsidRPr="00B85DC2">
              <w:rPr>
                <w:rStyle w:val="CodeSnippetHighlight"/>
              </w:rPr>
              <w:t xml:space="preserve">    # Then change just the value of the location property</w:t>
            </w:r>
          </w:p>
          <w:p w14:paraId="0EBFE659" w14:textId="77777777" w:rsidR="002D57C4" w:rsidRDefault="002D57C4" w:rsidP="00502E57">
            <w:pPr>
              <w:rPr>
                <w:rFonts w:ascii="Consolas" w:hAnsi="Consolas"/>
                <w:noProof/>
              </w:rPr>
            </w:pPr>
            <w:r>
              <w:rPr>
                <w:rFonts w:ascii="Consolas" w:hAnsi="Consolas"/>
                <w:noProof/>
              </w:rPr>
              <w:t xml:space="preserve">    properties:</w:t>
            </w:r>
          </w:p>
          <w:p w14:paraId="72F4A7D7" w14:textId="77777777" w:rsidR="002D57C4" w:rsidRDefault="002D57C4" w:rsidP="00502E57">
            <w:pPr>
              <w:rPr>
                <w:rStyle w:val="CodeSnippet"/>
                <w:noProof/>
              </w:rPr>
            </w:pPr>
            <w:r>
              <w:rPr>
                <w:rFonts w:ascii="Consolas" w:hAnsi="Consolas"/>
                <w:noProof/>
              </w:rPr>
              <w:t xml:space="preserve">      location: </w:t>
            </w:r>
            <w:r>
              <w:rPr>
                <w:rStyle w:val="CodeSnippet"/>
                <w:noProof/>
              </w:rPr>
              <w:t>/some_other_data_location</w:t>
            </w:r>
          </w:p>
          <w:p w14:paraId="2ED7D632" w14:textId="77777777" w:rsidR="002D57C4" w:rsidRDefault="002D57C4" w:rsidP="00502E57">
            <w:pPr>
              <w:rPr>
                <w:rStyle w:val="CodeSnippet"/>
                <w:noProof/>
              </w:rPr>
            </w:pPr>
          </w:p>
          <w:p w14:paraId="29411601" w14:textId="77777777" w:rsidR="002D57C4" w:rsidRDefault="002D57C4" w:rsidP="00502E57">
            <w:pPr>
              <w:rPr>
                <w:rFonts w:ascii="Consolas" w:hAnsi="Consolas"/>
                <w:noProof/>
              </w:rPr>
            </w:pPr>
            <w:r>
              <w:rPr>
                <w:rFonts w:ascii="Consolas" w:hAnsi="Consolas"/>
                <w:noProof/>
              </w:rPr>
              <w:t>relationship_types:</w:t>
            </w:r>
          </w:p>
          <w:p w14:paraId="40F5F609" w14:textId="77777777" w:rsidR="002D57C4" w:rsidRDefault="002D57C4" w:rsidP="00502E57">
            <w:pPr>
              <w:rPr>
                <w:rFonts w:ascii="Consolas" w:hAnsi="Consolas"/>
                <w:noProof/>
              </w:rPr>
            </w:pPr>
          </w:p>
          <w:p w14:paraId="36EC90A9" w14:textId="77777777" w:rsidR="002D57C4" w:rsidRDefault="002D57C4" w:rsidP="00502E57">
            <w:pPr>
              <w:rPr>
                <w:rFonts w:ascii="Consolas" w:hAnsi="Consolas"/>
                <w:noProof/>
              </w:rPr>
            </w:pPr>
            <w:r>
              <w:rPr>
                <w:rFonts w:ascii="Consolas" w:hAnsi="Consolas"/>
                <w:noProof/>
              </w:rPr>
              <w:t xml:space="preserve">  MyAttachesTo:</w:t>
            </w:r>
          </w:p>
          <w:p w14:paraId="2C76719F" w14:textId="77777777" w:rsidR="002D57C4" w:rsidRDefault="002D57C4" w:rsidP="00502E57">
            <w:pPr>
              <w:rPr>
                <w:rFonts w:ascii="Consolas" w:hAnsi="Consolas"/>
                <w:noProof/>
              </w:rPr>
            </w:pPr>
            <w:r>
              <w:rPr>
                <w:rFonts w:ascii="Consolas" w:hAnsi="Consolas"/>
                <w:noProof/>
              </w:rPr>
              <w:t xml:space="preserve">    derived_from: </w:t>
            </w:r>
            <w:hyperlink w:anchor="DEFN_TYPE_RELATIONSHIPS_ATTACHTO" w:history="1">
              <w:r w:rsidRPr="00B17286">
                <w:rPr>
                  <w:rStyle w:val="Hyperlink"/>
                  <w:rFonts w:ascii="Consolas" w:hAnsi="Consolas"/>
                  <w:noProof/>
                </w:rPr>
                <w:t>Attach</w:t>
              </w:r>
              <w:r>
                <w:rPr>
                  <w:rStyle w:val="Hyperlink"/>
                  <w:rFonts w:ascii="Consolas" w:hAnsi="Consolas"/>
                  <w:noProof/>
                </w:rPr>
                <w:t>es</w:t>
              </w:r>
              <w:r w:rsidRPr="00B17286">
                <w:rPr>
                  <w:rStyle w:val="Hyperlink"/>
                  <w:rFonts w:ascii="Consolas" w:hAnsi="Consolas"/>
                  <w:noProof/>
                </w:rPr>
                <w:t>To</w:t>
              </w:r>
            </w:hyperlink>
          </w:p>
          <w:p w14:paraId="56F1AC83" w14:textId="77777777" w:rsidR="002D57C4" w:rsidRDefault="002D57C4" w:rsidP="00502E57">
            <w:pPr>
              <w:rPr>
                <w:rFonts w:ascii="Consolas" w:hAnsi="Consolas"/>
                <w:noProof/>
              </w:rPr>
            </w:pPr>
            <w:r>
              <w:rPr>
                <w:rFonts w:ascii="Consolas" w:hAnsi="Consolas"/>
                <w:noProof/>
              </w:rPr>
              <w:t xml:space="preserve">    interfaces:</w:t>
            </w:r>
          </w:p>
          <w:p w14:paraId="10740FEF" w14:textId="77777777" w:rsidR="002D57C4" w:rsidRDefault="002D57C4" w:rsidP="00502E57">
            <w:pPr>
              <w:rPr>
                <w:rFonts w:ascii="Consolas" w:hAnsi="Consolas"/>
                <w:noProof/>
              </w:rPr>
            </w:pPr>
            <w:r>
              <w:rPr>
                <w:rFonts w:ascii="Consolas" w:hAnsi="Consolas"/>
                <w:noProof/>
              </w:rPr>
              <w:t xml:space="preserve">      some_interface_name:</w:t>
            </w:r>
          </w:p>
          <w:p w14:paraId="4F93FE58" w14:textId="77777777" w:rsidR="002D57C4" w:rsidRDefault="002D57C4" w:rsidP="00502E57">
            <w:pPr>
              <w:rPr>
                <w:rFonts w:ascii="Consolas" w:hAnsi="Consolas"/>
                <w:noProof/>
              </w:rPr>
            </w:pPr>
            <w:r>
              <w:rPr>
                <w:rFonts w:ascii="Consolas" w:hAnsi="Consolas"/>
                <w:noProof/>
              </w:rPr>
              <w:t xml:space="preserve">        some_operation:</w:t>
            </w:r>
          </w:p>
          <w:p w14:paraId="7B914A7C" w14:textId="77777777" w:rsidR="002D57C4" w:rsidRPr="00A622BA" w:rsidRDefault="002D57C4" w:rsidP="00502E57">
            <w:pPr>
              <w:rPr>
                <w:rFonts w:ascii="Consolas" w:hAnsi="Consolas"/>
                <w:noProof/>
              </w:rPr>
            </w:pPr>
            <w:r>
              <w:rPr>
                <w:rFonts w:ascii="Consolas" w:hAnsi="Consolas"/>
                <w:noProof/>
              </w:rPr>
              <w:t xml:space="preserve">          implementation: default_script.sh</w:t>
            </w:r>
          </w:p>
        </w:tc>
      </w:tr>
    </w:tbl>
    <w:p w14:paraId="23C1AB3E" w14:textId="77777777" w:rsidR="002D57C4" w:rsidRDefault="002D57C4" w:rsidP="002D57C4">
      <w:pPr>
        <w:pStyle w:val="Heading1"/>
        <w:numPr>
          <w:ilvl w:val="0"/>
          <w:numId w:val="3"/>
        </w:numPr>
      </w:pPr>
      <w:bookmarkStart w:id="669" w:name="_Toc413170845"/>
      <w:bookmarkStart w:id="670" w:name="_Toc413170846"/>
      <w:bookmarkStart w:id="671" w:name="_Toc413170847"/>
      <w:bookmarkStart w:id="672" w:name="_Toc413170848"/>
      <w:bookmarkStart w:id="673" w:name="_Toc397688827"/>
      <w:bookmarkStart w:id="674" w:name="_Toc302251733"/>
      <w:bookmarkStart w:id="675" w:name="_Toc445238287"/>
      <w:bookmarkEnd w:id="669"/>
      <w:bookmarkEnd w:id="670"/>
      <w:bookmarkEnd w:id="671"/>
      <w:bookmarkEnd w:id="672"/>
      <w:r>
        <w:lastRenderedPageBreak/>
        <w:t>Application Modeling Use Cases</w:t>
      </w:r>
      <w:bookmarkEnd w:id="599"/>
      <w:bookmarkEnd w:id="600"/>
      <w:bookmarkEnd w:id="673"/>
      <w:bookmarkEnd w:id="674"/>
      <w:bookmarkEnd w:id="675"/>
    </w:p>
    <w:p w14:paraId="57D3241E" w14:textId="77777777" w:rsidR="002D57C4" w:rsidRPr="00344FD7" w:rsidRDefault="002D57C4" w:rsidP="002D57C4">
      <w:r>
        <w:t xml:space="preserve">This section is </w:t>
      </w:r>
      <w:r w:rsidRPr="005E0903">
        <w:rPr>
          <w:b/>
        </w:rPr>
        <w:t>non-normative</w:t>
      </w:r>
      <w:r>
        <w:t xml:space="preserve"> and includes use cases that show how to model Infrastructure-as-a-Service (IaaS), Platform-as-a-Service (PaaS) and complete application uses cases using TOSCA Simple Profile in YAML.</w:t>
      </w:r>
    </w:p>
    <w:p w14:paraId="5A1D6E62" w14:textId="77777777" w:rsidR="002D57C4" w:rsidRDefault="002D57C4" w:rsidP="002D57C4">
      <w:pPr>
        <w:pStyle w:val="Heading2"/>
        <w:numPr>
          <w:ilvl w:val="1"/>
          <w:numId w:val="3"/>
        </w:numPr>
      </w:pPr>
      <w:bookmarkStart w:id="676" w:name="_Toc302251734"/>
      <w:bookmarkStart w:id="677" w:name="_Toc445238288"/>
      <w:bookmarkStart w:id="678" w:name="_Toc379455150"/>
      <w:r w:rsidRPr="009822BC">
        <w:t>Use cases</w:t>
      </w:r>
      <w:bookmarkEnd w:id="676"/>
      <w:bookmarkEnd w:id="677"/>
    </w:p>
    <w:p w14:paraId="36209D7D" w14:textId="77777777" w:rsidR="002D57C4" w:rsidRDefault="002D57C4" w:rsidP="002D57C4">
      <w:r>
        <w:t>The actual source for many of the use cases listed below can by found under the following link:</w:t>
      </w:r>
    </w:p>
    <w:p w14:paraId="1C468FDE" w14:textId="77777777" w:rsidR="002D57C4" w:rsidRPr="00070B04" w:rsidRDefault="008C123E" w:rsidP="002D57C4">
      <w:hyperlink r:id="rId99" w:history="1">
        <w:r w:rsidR="002D57C4" w:rsidRPr="005F3F3B">
          <w:rPr>
            <w:rStyle w:val="Hyperlink"/>
          </w:rPr>
          <w:t>https://github.com/openstack/heat-translator/tree/master/translator/tests/data</w:t>
        </w:r>
      </w:hyperlink>
    </w:p>
    <w:p w14:paraId="5A09E7C0" w14:textId="77777777" w:rsidR="002D57C4" w:rsidRPr="004E59DC" w:rsidRDefault="002D57C4" w:rsidP="002D57C4">
      <w:pPr>
        <w:pStyle w:val="Heading3"/>
        <w:numPr>
          <w:ilvl w:val="2"/>
          <w:numId w:val="3"/>
        </w:numPr>
      </w:pPr>
      <w:bookmarkStart w:id="679" w:name="USE_CASE_COMPUTE_1"/>
      <w:r>
        <w:t>Overview</w:t>
      </w:r>
    </w:p>
    <w:tbl>
      <w:tblPr>
        <w:tblW w:w="5000" w:type="pct"/>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5" w:type="dxa"/>
          <w:left w:w="55" w:type="dxa"/>
          <w:bottom w:w="55" w:type="dxa"/>
          <w:right w:w="55" w:type="dxa"/>
        </w:tblCellMar>
        <w:tblLook w:val="00A0" w:firstRow="1" w:lastRow="0" w:firstColumn="1" w:lastColumn="0" w:noHBand="0" w:noVBand="0"/>
      </w:tblPr>
      <w:tblGrid>
        <w:gridCol w:w="2209"/>
        <w:gridCol w:w="7981"/>
      </w:tblGrid>
      <w:tr w:rsidR="002D57C4" w:rsidRPr="00F2764F" w14:paraId="0F05BA1B" w14:textId="77777777" w:rsidTr="00502E57">
        <w:tc>
          <w:tcPr>
            <w:tcW w:w="2166" w:type="dxa"/>
            <w:tcBorders>
              <w:top w:val="single" w:sz="4" w:space="0" w:color="auto"/>
              <w:bottom w:val="single" w:sz="6" w:space="0" w:color="auto"/>
            </w:tcBorders>
            <w:shd w:val="clear" w:color="auto" w:fill="D9D9D9" w:themeFill="background1" w:themeFillShade="D9"/>
          </w:tcPr>
          <w:p w14:paraId="490CA21E" w14:textId="77777777" w:rsidR="002D57C4" w:rsidRPr="00422683" w:rsidRDefault="002D57C4" w:rsidP="00502E57">
            <w:pPr>
              <w:pStyle w:val="TableText-Heading"/>
            </w:pPr>
            <w:r w:rsidRPr="00422683">
              <w:t>Name</w:t>
            </w:r>
          </w:p>
        </w:tc>
        <w:tc>
          <w:tcPr>
            <w:tcW w:w="7824" w:type="dxa"/>
            <w:tcBorders>
              <w:top w:val="single" w:sz="4" w:space="0" w:color="auto"/>
              <w:bottom w:val="single" w:sz="6" w:space="0" w:color="auto"/>
            </w:tcBorders>
            <w:shd w:val="clear" w:color="auto" w:fill="D9D9D9" w:themeFill="background1" w:themeFillShade="D9"/>
          </w:tcPr>
          <w:p w14:paraId="04B42BEC" w14:textId="77777777" w:rsidR="002D57C4" w:rsidRPr="00422683" w:rsidRDefault="002D57C4" w:rsidP="00502E57">
            <w:pPr>
              <w:pStyle w:val="TableText-Heading"/>
            </w:pPr>
            <w:r w:rsidRPr="00422683">
              <w:t>Description</w:t>
            </w:r>
          </w:p>
        </w:tc>
      </w:tr>
      <w:tr w:rsidR="002D57C4" w:rsidRPr="00F2764F" w14:paraId="0ACF376C" w14:textId="77777777" w:rsidTr="00502E57">
        <w:tc>
          <w:tcPr>
            <w:tcW w:w="2166" w:type="dxa"/>
            <w:tcBorders>
              <w:top w:val="single" w:sz="6" w:space="0" w:color="auto"/>
            </w:tcBorders>
          </w:tcPr>
          <w:p w14:paraId="69C14837" w14:textId="77777777" w:rsidR="002D57C4" w:rsidRPr="008C5AF7" w:rsidRDefault="008C123E" w:rsidP="00502E57">
            <w:pPr>
              <w:pStyle w:val="TableText"/>
            </w:pPr>
            <w:hyperlink w:anchor="USE_CASE_COMPUTE_1" w:history="1">
              <w:r w:rsidR="002D57C4" w:rsidRPr="00CF20F3">
                <w:rPr>
                  <w:rStyle w:val="Hyperlink"/>
                  <w:b/>
                </w:rPr>
                <w:t>Compute</w:t>
              </w:r>
            </w:hyperlink>
            <w:r w:rsidR="002D57C4">
              <w:t>: Create a single Compute instance with a host Operating System</w:t>
            </w:r>
          </w:p>
        </w:tc>
        <w:tc>
          <w:tcPr>
            <w:tcW w:w="7824" w:type="dxa"/>
            <w:tcBorders>
              <w:top w:val="single" w:sz="6" w:space="0" w:color="auto"/>
            </w:tcBorders>
          </w:tcPr>
          <w:p w14:paraId="36FC5ED7" w14:textId="77777777" w:rsidR="002D57C4" w:rsidRPr="00EC0871" w:rsidRDefault="002D57C4" w:rsidP="00502E57">
            <w:pPr>
              <w:pStyle w:val="TableText"/>
            </w:pPr>
            <w:r>
              <w:t xml:space="preserve">Introduces a TOSCA </w:t>
            </w:r>
            <w:r w:rsidRPr="00824E0A">
              <w:rPr>
                <w:rStyle w:val="CodeSnippetHighlight"/>
              </w:rPr>
              <w:t>Compute</w:t>
            </w:r>
            <w:r w:rsidRPr="00824E0A">
              <w:rPr>
                <w:sz w:val="16"/>
              </w:rPr>
              <w:t xml:space="preserve"> </w:t>
            </w:r>
            <w:r>
              <w:t xml:space="preserve">node type which is used to </w:t>
            </w:r>
            <w:r w:rsidRPr="000E3614">
              <w:t>stand up a single</w:t>
            </w:r>
            <w:r>
              <w:t xml:space="preserve"> compute</w:t>
            </w:r>
            <w:r w:rsidRPr="000E3614">
              <w:t xml:space="preserve"> instance </w:t>
            </w:r>
            <w:r>
              <w:t>with a host Operating System Virtual Machine (VM) image selected by the platform provider using the Compute node’s properties.</w:t>
            </w:r>
          </w:p>
        </w:tc>
      </w:tr>
      <w:tr w:rsidR="002D57C4" w:rsidRPr="00F2764F" w14:paraId="4D4E31E8" w14:textId="77777777" w:rsidTr="00502E57">
        <w:tc>
          <w:tcPr>
            <w:tcW w:w="2166" w:type="dxa"/>
          </w:tcPr>
          <w:p w14:paraId="4A8DF17E" w14:textId="77777777" w:rsidR="002D57C4" w:rsidRDefault="008C123E" w:rsidP="00502E57">
            <w:pPr>
              <w:pStyle w:val="TableText"/>
            </w:pPr>
            <w:hyperlink w:anchor="USE_CASE_SW_COMP_1" w:history="1">
              <w:r w:rsidR="002D57C4" w:rsidRPr="00310843">
                <w:rPr>
                  <w:rStyle w:val="Hyperlink"/>
                  <w:b/>
                </w:rPr>
                <w:t>Software Component 1</w:t>
              </w:r>
            </w:hyperlink>
            <w:r w:rsidR="002D57C4">
              <w:t>:  Automatic deployment of a Virtual Machine (VM) image artifact</w:t>
            </w:r>
          </w:p>
        </w:tc>
        <w:tc>
          <w:tcPr>
            <w:tcW w:w="7824" w:type="dxa"/>
          </w:tcPr>
          <w:p w14:paraId="42763EA6" w14:textId="77777777" w:rsidR="002D57C4" w:rsidRDefault="002D57C4" w:rsidP="00502E57">
            <w:pPr>
              <w:pStyle w:val="TableText"/>
            </w:pPr>
            <w:r>
              <w:t xml:space="preserve">Introduces the </w:t>
            </w:r>
            <w:r w:rsidRPr="00D30756">
              <w:rPr>
                <w:rStyle w:val="CodeSnippetHighlight"/>
              </w:rPr>
              <w:t>SoftwareComponent</w:t>
            </w:r>
            <w:r w:rsidRPr="00D30756">
              <w:rPr>
                <w:sz w:val="16"/>
              </w:rPr>
              <w:t xml:space="preserve"> </w:t>
            </w:r>
            <w:r>
              <w:t xml:space="preserve">node type which declares software that is hosted on a </w:t>
            </w:r>
            <w:r w:rsidRPr="00D30756">
              <w:rPr>
                <w:rStyle w:val="CodeSnippetHighlight"/>
              </w:rPr>
              <w:t>Compute</w:t>
            </w:r>
            <w:r w:rsidRPr="00D30756">
              <w:rPr>
                <w:sz w:val="16"/>
              </w:rPr>
              <w:t xml:space="preserve"> </w:t>
            </w:r>
            <w:r>
              <w:t xml:space="preserve">instance.  In this case, the SoftwareComponent declares a VM image as a deployment artifact which includes its own pre-packaged operating system and software.  The TOSCA Orchestrator detects this known deployment artifact type on the </w:t>
            </w:r>
            <w:r w:rsidRPr="00D30756">
              <w:rPr>
                <w:rStyle w:val="CodeSnippetHighlight"/>
              </w:rPr>
              <w:t>SoftwareComponent</w:t>
            </w:r>
            <w:r>
              <w:t xml:space="preserve"> node template and automatically deploys it to the Compute node.</w:t>
            </w:r>
          </w:p>
        </w:tc>
      </w:tr>
      <w:tr w:rsidR="002D57C4" w:rsidRPr="00F2764F" w14:paraId="22ACDDCD" w14:textId="77777777" w:rsidTr="00502E57">
        <w:tc>
          <w:tcPr>
            <w:tcW w:w="2166" w:type="dxa"/>
          </w:tcPr>
          <w:p w14:paraId="4BDD75AF" w14:textId="77777777" w:rsidR="002D57C4" w:rsidRPr="002003AC" w:rsidRDefault="008C123E" w:rsidP="00502E57">
            <w:pPr>
              <w:pStyle w:val="TableText"/>
            </w:pPr>
            <w:hyperlink w:anchor="USE_CASE_BLOCKSTORAGE_1" w:history="1">
              <w:r w:rsidR="002D57C4">
                <w:rPr>
                  <w:rStyle w:val="Hyperlink"/>
                  <w:b/>
                </w:rPr>
                <w:t>BlockStorage-1</w:t>
              </w:r>
            </w:hyperlink>
            <w:r w:rsidR="002D57C4">
              <w:t xml:space="preserve">: </w:t>
            </w:r>
            <w:r w:rsidR="002D57C4" w:rsidRPr="002003AC">
              <w:t>Attaching Block Storage to a single Compute instance</w:t>
            </w:r>
          </w:p>
        </w:tc>
        <w:tc>
          <w:tcPr>
            <w:tcW w:w="7824" w:type="dxa"/>
          </w:tcPr>
          <w:p w14:paraId="09F8A3B4" w14:textId="77777777" w:rsidR="002D57C4" w:rsidRDefault="002D57C4" w:rsidP="00502E57">
            <w:pPr>
              <w:pStyle w:val="TableText"/>
            </w:pPr>
            <w:r>
              <w:t xml:space="preserve">Demonstrates how to attach a TOSCA </w:t>
            </w:r>
            <w:r w:rsidRPr="004F041C">
              <w:rPr>
                <w:rStyle w:val="CodeSnippetHighlight"/>
              </w:rPr>
              <w:t>BlockStorage</w:t>
            </w:r>
            <w:r w:rsidRPr="004F041C">
              <w:rPr>
                <w:sz w:val="14"/>
              </w:rPr>
              <w:t xml:space="preserve"> </w:t>
            </w:r>
            <w:r>
              <w:rPr>
                <w:sz w:val="14"/>
              </w:rPr>
              <w:t>node</w:t>
            </w:r>
            <w:r>
              <w:t xml:space="preserve"> to a </w:t>
            </w:r>
            <w:r w:rsidRPr="00824E0A">
              <w:rPr>
                <w:rStyle w:val="CodeSnippetHighlight"/>
              </w:rPr>
              <w:t>Compute</w:t>
            </w:r>
            <w:r w:rsidRPr="00824E0A">
              <w:rPr>
                <w:sz w:val="16"/>
              </w:rPr>
              <w:t xml:space="preserve"> </w:t>
            </w:r>
            <w:r>
              <w:t xml:space="preserve">node using the normative </w:t>
            </w:r>
            <w:r w:rsidRPr="004F041C">
              <w:rPr>
                <w:rStyle w:val="CodeSnippetHighlight"/>
              </w:rPr>
              <w:t>AttachesTo</w:t>
            </w:r>
            <w:r w:rsidRPr="004F041C">
              <w:rPr>
                <w:sz w:val="16"/>
              </w:rPr>
              <w:t xml:space="preserve"> </w:t>
            </w:r>
            <w:r>
              <w:t>relationship.</w:t>
            </w:r>
          </w:p>
        </w:tc>
      </w:tr>
      <w:tr w:rsidR="002D57C4" w:rsidRPr="00F2764F" w14:paraId="4267BE83" w14:textId="77777777" w:rsidTr="00502E57">
        <w:tc>
          <w:tcPr>
            <w:tcW w:w="2166" w:type="dxa"/>
          </w:tcPr>
          <w:p w14:paraId="5CC5B7CB" w14:textId="77777777" w:rsidR="002D57C4" w:rsidRDefault="008C123E" w:rsidP="00502E57">
            <w:pPr>
              <w:pStyle w:val="TableText"/>
            </w:pPr>
            <w:hyperlink w:anchor="USE_CASE_BLOCKSTORAGE_2" w:history="1">
              <w:r w:rsidR="002D57C4">
                <w:rPr>
                  <w:rStyle w:val="Hyperlink"/>
                  <w:b/>
                </w:rPr>
                <w:t>BlockStorage-2</w:t>
              </w:r>
            </w:hyperlink>
            <w:r w:rsidR="002D57C4">
              <w:t xml:space="preserve">: </w:t>
            </w:r>
            <w:r w:rsidR="002D57C4" w:rsidRPr="002003AC">
              <w:t>Attaching Block Storage</w:t>
            </w:r>
            <w:r w:rsidR="002D57C4">
              <w:t xml:space="preserve"> using a custom Relationship Type</w:t>
            </w:r>
          </w:p>
        </w:tc>
        <w:tc>
          <w:tcPr>
            <w:tcW w:w="7824" w:type="dxa"/>
          </w:tcPr>
          <w:p w14:paraId="2828DB09" w14:textId="77777777" w:rsidR="002D57C4" w:rsidRDefault="002D57C4" w:rsidP="00502E57">
            <w:pPr>
              <w:pStyle w:val="TableText"/>
            </w:pPr>
            <w:r>
              <w:t xml:space="preserve">Demonstrates how to attach a TOSCA </w:t>
            </w:r>
            <w:r w:rsidRPr="004F041C">
              <w:rPr>
                <w:rStyle w:val="CodeSnippetHighlight"/>
              </w:rPr>
              <w:t>BlockStorage</w:t>
            </w:r>
            <w:r w:rsidRPr="004F041C">
              <w:rPr>
                <w:sz w:val="14"/>
              </w:rPr>
              <w:t xml:space="preserve"> </w:t>
            </w:r>
            <w:r>
              <w:rPr>
                <w:sz w:val="14"/>
              </w:rPr>
              <w:t>node</w:t>
            </w:r>
            <w:r>
              <w:t xml:space="preserve"> to a </w:t>
            </w:r>
            <w:r w:rsidRPr="00824E0A">
              <w:rPr>
                <w:rStyle w:val="CodeSnippetHighlight"/>
              </w:rPr>
              <w:t>Compute</w:t>
            </w:r>
            <w:r w:rsidRPr="00824E0A">
              <w:rPr>
                <w:sz w:val="16"/>
              </w:rPr>
              <w:t xml:space="preserve"> </w:t>
            </w:r>
            <w:r>
              <w:t xml:space="preserve">node using a custom RelationshipType that derives from the normative </w:t>
            </w:r>
            <w:r w:rsidRPr="004F041C">
              <w:rPr>
                <w:rStyle w:val="CodeSnippetHighlight"/>
              </w:rPr>
              <w:t>AttachesTo</w:t>
            </w:r>
            <w:r w:rsidRPr="004F041C">
              <w:rPr>
                <w:sz w:val="16"/>
              </w:rPr>
              <w:t xml:space="preserve"> </w:t>
            </w:r>
            <w:r>
              <w:t>relationship.</w:t>
            </w:r>
          </w:p>
        </w:tc>
      </w:tr>
      <w:tr w:rsidR="002D57C4" w:rsidRPr="00F2764F" w14:paraId="609EDC6A" w14:textId="77777777" w:rsidTr="00502E57">
        <w:tc>
          <w:tcPr>
            <w:tcW w:w="2166" w:type="dxa"/>
          </w:tcPr>
          <w:p w14:paraId="2104840E" w14:textId="77777777" w:rsidR="002D57C4" w:rsidRDefault="008C123E" w:rsidP="00502E57">
            <w:pPr>
              <w:pStyle w:val="TableText"/>
            </w:pPr>
            <w:hyperlink w:anchor="USE_CASE_BLOCKSTORAGE_3" w:history="1">
              <w:r w:rsidR="002D57C4">
                <w:rPr>
                  <w:rStyle w:val="Hyperlink"/>
                  <w:b/>
                </w:rPr>
                <w:t>BlockStorage-3</w:t>
              </w:r>
            </w:hyperlink>
            <w:r w:rsidR="002D57C4" w:rsidRPr="006E1F8E">
              <w:t xml:space="preserve">: </w:t>
            </w:r>
            <w:r w:rsidR="002D57C4">
              <w:t>U</w:t>
            </w:r>
            <w:r w:rsidR="002D57C4" w:rsidRPr="006E1F8E">
              <w:t>sing a Relationship Template of type AttachesTo</w:t>
            </w:r>
          </w:p>
        </w:tc>
        <w:tc>
          <w:tcPr>
            <w:tcW w:w="7824" w:type="dxa"/>
          </w:tcPr>
          <w:p w14:paraId="454AC61B" w14:textId="77777777" w:rsidR="002D57C4" w:rsidRDefault="002D57C4" w:rsidP="00502E57">
            <w:pPr>
              <w:pStyle w:val="TableText"/>
            </w:pPr>
            <w:r>
              <w:t xml:space="preserve">Demonstrates how to attach a TOSCA </w:t>
            </w:r>
            <w:r w:rsidRPr="004F041C">
              <w:rPr>
                <w:rStyle w:val="CodeSnippetHighlight"/>
              </w:rPr>
              <w:t>BlockStorage</w:t>
            </w:r>
            <w:r w:rsidRPr="004F041C">
              <w:rPr>
                <w:sz w:val="14"/>
              </w:rPr>
              <w:t xml:space="preserve"> </w:t>
            </w:r>
            <w:r w:rsidRPr="00176B41">
              <w:t>node to a</w:t>
            </w:r>
            <w:r>
              <w:t xml:space="preserve"> </w:t>
            </w:r>
            <w:r w:rsidRPr="00824E0A">
              <w:rPr>
                <w:rStyle w:val="CodeSnippetHighlight"/>
              </w:rPr>
              <w:t>Compute</w:t>
            </w:r>
            <w:r w:rsidRPr="00824E0A">
              <w:rPr>
                <w:sz w:val="16"/>
              </w:rPr>
              <w:t xml:space="preserve"> </w:t>
            </w:r>
            <w:r>
              <w:t xml:space="preserve">node using a TOSCA Relationship Template that is based upon the normative </w:t>
            </w:r>
            <w:r w:rsidRPr="00581B88">
              <w:rPr>
                <w:rStyle w:val="CodeSnippetHighlight"/>
              </w:rPr>
              <w:t>AttachesTo</w:t>
            </w:r>
            <w:r w:rsidRPr="00581B88">
              <w:rPr>
                <w:sz w:val="16"/>
              </w:rPr>
              <w:t xml:space="preserve"> </w:t>
            </w:r>
            <w:r>
              <w:t>Relationship Type.</w:t>
            </w:r>
          </w:p>
        </w:tc>
      </w:tr>
      <w:tr w:rsidR="002D57C4" w:rsidRPr="00F2764F" w14:paraId="0A53B592" w14:textId="77777777" w:rsidTr="00502E57">
        <w:tc>
          <w:tcPr>
            <w:tcW w:w="2166" w:type="dxa"/>
          </w:tcPr>
          <w:p w14:paraId="497AA9D8" w14:textId="77777777" w:rsidR="002D57C4" w:rsidRPr="002003AC" w:rsidRDefault="008C123E" w:rsidP="00502E57">
            <w:pPr>
              <w:pStyle w:val="TableText"/>
            </w:pPr>
            <w:hyperlink w:anchor="USE_CASE_BLOCKSTORAGE_4" w:history="1">
              <w:r w:rsidR="002D57C4">
                <w:rPr>
                  <w:rStyle w:val="Hyperlink"/>
                  <w:b/>
                </w:rPr>
                <w:t>BlockStorage-4</w:t>
              </w:r>
            </w:hyperlink>
            <w:r w:rsidR="002D57C4">
              <w:t>: Single Block Storage shared by 2-Tier Application with custom AttachesTo Type and implied relationships</w:t>
            </w:r>
          </w:p>
        </w:tc>
        <w:tc>
          <w:tcPr>
            <w:tcW w:w="7824" w:type="dxa"/>
          </w:tcPr>
          <w:p w14:paraId="01D2AD6C" w14:textId="77777777" w:rsidR="002D57C4" w:rsidRDefault="002D57C4" w:rsidP="00502E57">
            <w:pPr>
              <w:pStyle w:val="TableText"/>
            </w:pPr>
            <w:r>
              <w:t xml:space="preserve">This use case shows 2 </w:t>
            </w:r>
            <w:r w:rsidRPr="00D30756">
              <w:rPr>
                <w:rStyle w:val="CodeSnippetHighlight"/>
              </w:rPr>
              <w:t>Compute</w:t>
            </w:r>
            <w:r>
              <w:t xml:space="preserve"> instances (2 tiers) with one BlockStorage node, and also uses a custom </w:t>
            </w:r>
            <w:r w:rsidRPr="00E6629D">
              <w:rPr>
                <w:rStyle w:val="CodeSnippetHighlight"/>
              </w:rPr>
              <w:t>AttachesTo</w:t>
            </w:r>
            <w:r w:rsidRPr="00E6629D">
              <w:rPr>
                <w:sz w:val="16"/>
              </w:rPr>
              <w:t xml:space="preserve"> </w:t>
            </w:r>
            <w:r>
              <w:t xml:space="preserve">Relationship that provides a default mount point (i.e., </w:t>
            </w:r>
            <w:r w:rsidRPr="005371E7">
              <w:rPr>
                <w:rStyle w:val="CodeSnippetHighlight"/>
              </w:rPr>
              <w:t>location</w:t>
            </w:r>
            <w:r>
              <w:t>) which the 1</w:t>
            </w:r>
            <w:r w:rsidRPr="00E6629D">
              <w:rPr>
                <w:vertAlign w:val="superscript"/>
              </w:rPr>
              <w:t>st</w:t>
            </w:r>
            <w:r>
              <w:t xml:space="preserve"> tier uses, but the 2</w:t>
            </w:r>
            <w:r w:rsidRPr="002E3237">
              <w:rPr>
                <w:vertAlign w:val="superscript"/>
              </w:rPr>
              <w:t>nd</w:t>
            </w:r>
            <w:r>
              <w:t xml:space="preserve"> tier provides a different mount point.  </w:t>
            </w:r>
          </w:p>
        </w:tc>
      </w:tr>
      <w:tr w:rsidR="002D57C4" w:rsidRPr="00F2764F" w14:paraId="287881D1" w14:textId="77777777" w:rsidTr="00502E57">
        <w:tc>
          <w:tcPr>
            <w:tcW w:w="2166" w:type="dxa"/>
          </w:tcPr>
          <w:p w14:paraId="48695165" w14:textId="77777777" w:rsidR="002D57C4" w:rsidRDefault="008C123E" w:rsidP="00502E57">
            <w:pPr>
              <w:pStyle w:val="TableText"/>
            </w:pPr>
            <w:hyperlink w:anchor="USE_CASE_BLOCKSTORAGE_5" w:history="1">
              <w:r w:rsidR="002D57C4" w:rsidRPr="0024724C">
                <w:rPr>
                  <w:rStyle w:val="Hyperlink"/>
                  <w:b/>
                </w:rPr>
                <w:t>BlockStorage-5</w:t>
              </w:r>
            </w:hyperlink>
            <w:r w:rsidR="002D57C4">
              <w:t>: Single Block Storage shared by 2-Tier Application with custom AttachesTo Type and explicit Relationship Templates</w:t>
            </w:r>
          </w:p>
        </w:tc>
        <w:tc>
          <w:tcPr>
            <w:tcW w:w="7824" w:type="dxa"/>
          </w:tcPr>
          <w:p w14:paraId="0B6478BC" w14:textId="77777777" w:rsidR="002D57C4" w:rsidRDefault="002D57C4" w:rsidP="00502E57">
            <w:pPr>
              <w:pStyle w:val="TableText"/>
            </w:pPr>
            <w:r>
              <w:t xml:space="preserve">This use case is like the previous </w:t>
            </w:r>
            <w:hyperlink w:anchor="USE_CASE_BLOCKSTORAGE_4" w:history="1">
              <w:r w:rsidRPr="00984FCD">
                <w:rPr>
                  <w:rStyle w:val="Hyperlink"/>
                </w:rPr>
                <w:t>BlockStorage-4</w:t>
              </w:r>
            </w:hyperlink>
            <w:r>
              <w:t xml:space="preserve"> use case, but also creates two relationship templates (one for each tier) each of which provide a different mount point (i.e., </w:t>
            </w:r>
            <w:r w:rsidRPr="005371E7">
              <w:rPr>
                <w:rStyle w:val="CodeSnippetHighlight"/>
              </w:rPr>
              <w:t>location</w:t>
            </w:r>
            <w:r>
              <w:t xml:space="preserve">) which overrides the default location defined in the custom Relationship Type. </w:t>
            </w:r>
          </w:p>
        </w:tc>
      </w:tr>
      <w:tr w:rsidR="002D57C4" w:rsidRPr="00F2764F" w14:paraId="783E3DA3" w14:textId="77777777" w:rsidTr="00502E57">
        <w:tc>
          <w:tcPr>
            <w:tcW w:w="2166" w:type="dxa"/>
          </w:tcPr>
          <w:p w14:paraId="3218E746" w14:textId="77777777" w:rsidR="002D57C4" w:rsidRDefault="008C123E" w:rsidP="00502E57">
            <w:pPr>
              <w:pStyle w:val="TableText"/>
            </w:pPr>
            <w:hyperlink w:anchor="USE_CASE_BLOCKSTORAGE_6" w:history="1">
              <w:r w:rsidR="002D57C4" w:rsidRPr="009F3322">
                <w:rPr>
                  <w:rStyle w:val="Hyperlink"/>
                  <w:b/>
                </w:rPr>
                <w:t>BlockStorage-6</w:t>
              </w:r>
            </w:hyperlink>
            <w:r w:rsidR="002D57C4">
              <w:t>: Multiple Block Storage attached to different Servers</w:t>
            </w:r>
          </w:p>
        </w:tc>
        <w:tc>
          <w:tcPr>
            <w:tcW w:w="7824" w:type="dxa"/>
          </w:tcPr>
          <w:p w14:paraId="006D32B0" w14:textId="77777777" w:rsidR="002D57C4" w:rsidRDefault="002D57C4" w:rsidP="00502E57">
            <w:pPr>
              <w:pStyle w:val="TableText"/>
            </w:pPr>
            <w:r w:rsidRPr="009F3322">
              <w:t xml:space="preserve">This use case demonstrates how two different TOSCA </w:t>
            </w:r>
            <w:r w:rsidRPr="009F3322">
              <w:rPr>
                <w:rStyle w:val="CodeSnippetHighlight"/>
              </w:rPr>
              <w:t>BlockStorage</w:t>
            </w:r>
            <w:r w:rsidRPr="009F3322">
              <w:rPr>
                <w:sz w:val="16"/>
              </w:rPr>
              <w:t xml:space="preserve"> </w:t>
            </w:r>
            <w:r w:rsidRPr="009F3322">
              <w:t xml:space="preserve">nodes can be attached to two different </w:t>
            </w:r>
            <w:r w:rsidRPr="009F3322">
              <w:rPr>
                <w:rStyle w:val="CodeSnippetHighlight"/>
              </w:rPr>
              <w:t>Compute</w:t>
            </w:r>
            <w:r w:rsidRPr="009F3322">
              <w:rPr>
                <w:sz w:val="16"/>
              </w:rPr>
              <w:t xml:space="preserve"> </w:t>
            </w:r>
            <w:r w:rsidRPr="009F3322">
              <w:t xml:space="preserve">nodes (i.e., servers) each using the normative </w:t>
            </w:r>
            <w:r w:rsidRPr="009F3322">
              <w:rPr>
                <w:rStyle w:val="CodeSnippetHighlight"/>
              </w:rPr>
              <w:t>AttachesTo</w:t>
            </w:r>
            <w:r w:rsidRPr="009F3322">
              <w:rPr>
                <w:sz w:val="16"/>
              </w:rPr>
              <w:t xml:space="preserve"> </w:t>
            </w:r>
            <w:r w:rsidRPr="009F3322">
              <w:t>relationship.</w:t>
            </w:r>
          </w:p>
        </w:tc>
      </w:tr>
      <w:tr w:rsidR="002D57C4" w:rsidRPr="00F2764F" w14:paraId="715FBB3B" w14:textId="77777777" w:rsidTr="00502E57">
        <w:tc>
          <w:tcPr>
            <w:tcW w:w="2166" w:type="dxa"/>
          </w:tcPr>
          <w:p w14:paraId="06CF7CCC" w14:textId="77777777" w:rsidR="002D57C4" w:rsidRDefault="008C123E" w:rsidP="00502E57">
            <w:pPr>
              <w:pStyle w:val="TableText"/>
            </w:pPr>
            <w:hyperlink w:anchor="USE_CASE_OBJECTSTORAGE_1" w:history="1">
              <w:r w:rsidR="002D57C4" w:rsidRPr="006A2CFF">
                <w:rPr>
                  <w:rStyle w:val="Hyperlink"/>
                  <w:b/>
                </w:rPr>
                <w:t>Object Storage 1</w:t>
              </w:r>
            </w:hyperlink>
            <w:r w:rsidR="002D57C4">
              <w:t>: Creating</w:t>
            </w:r>
            <w:r w:rsidR="002D57C4" w:rsidRPr="002003AC">
              <w:t xml:space="preserve"> an Object Storage service</w:t>
            </w:r>
          </w:p>
        </w:tc>
        <w:tc>
          <w:tcPr>
            <w:tcW w:w="7824" w:type="dxa"/>
          </w:tcPr>
          <w:p w14:paraId="60F35062" w14:textId="77777777" w:rsidR="002D57C4" w:rsidRPr="00B6320A" w:rsidRDefault="002D57C4" w:rsidP="00502E57">
            <w:pPr>
              <w:pStyle w:val="TableText"/>
            </w:pPr>
            <w:r w:rsidRPr="00DA6D3C">
              <w:t xml:space="preserve">Introduces the TOSCA </w:t>
            </w:r>
            <w:r w:rsidRPr="00824E0A">
              <w:rPr>
                <w:rStyle w:val="CodeSnippetHighlight"/>
              </w:rPr>
              <w:t>ObjectStorage</w:t>
            </w:r>
            <w:r w:rsidRPr="00824E0A">
              <w:rPr>
                <w:sz w:val="16"/>
              </w:rPr>
              <w:t xml:space="preserve"> </w:t>
            </w:r>
            <w:r>
              <w:t>node type and shows how it can be instantiated.</w:t>
            </w:r>
          </w:p>
        </w:tc>
      </w:tr>
      <w:tr w:rsidR="002D57C4" w:rsidRPr="00F2764F" w14:paraId="5082AE20" w14:textId="77777777" w:rsidTr="00502E57">
        <w:tc>
          <w:tcPr>
            <w:tcW w:w="2166" w:type="dxa"/>
          </w:tcPr>
          <w:p w14:paraId="009EBB67" w14:textId="77777777" w:rsidR="002D57C4" w:rsidRPr="00F2764F" w:rsidRDefault="008C123E" w:rsidP="00502E57">
            <w:pPr>
              <w:pStyle w:val="TableText"/>
            </w:pPr>
            <w:hyperlink w:anchor="USE_CASE_NETWORK_1" w:history="1">
              <w:r w:rsidR="002D57C4" w:rsidRPr="00AC2108">
                <w:rPr>
                  <w:rStyle w:val="Hyperlink"/>
                  <w:b/>
                </w:rPr>
                <w:t>Network-1</w:t>
              </w:r>
            </w:hyperlink>
            <w:r w:rsidR="002D57C4">
              <w:t>: S</w:t>
            </w:r>
            <w:r w:rsidR="002D57C4" w:rsidRPr="001521E4">
              <w:t xml:space="preserve">erver </w:t>
            </w:r>
            <w:r w:rsidR="002D57C4">
              <w:t xml:space="preserve">bound </w:t>
            </w:r>
            <w:r w:rsidR="002D57C4" w:rsidRPr="001521E4">
              <w:t xml:space="preserve">to </w:t>
            </w:r>
            <w:r w:rsidR="002D57C4">
              <w:t>a new</w:t>
            </w:r>
            <w:r w:rsidR="002D57C4" w:rsidRPr="001521E4">
              <w:t xml:space="preserve"> network</w:t>
            </w:r>
          </w:p>
        </w:tc>
        <w:tc>
          <w:tcPr>
            <w:tcW w:w="7824" w:type="dxa"/>
          </w:tcPr>
          <w:p w14:paraId="6488005C" w14:textId="77777777" w:rsidR="002D57C4" w:rsidRPr="00EC0871" w:rsidRDefault="002D57C4" w:rsidP="00502E57">
            <w:pPr>
              <w:pStyle w:val="TableText"/>
            </w:pPr>
            <w:r w:rsidRPr="00B6320A">
              <w:t xml:space="preserve">Introduces the TOSCA </w:t>
            </w:r>
            <w:r w:rsidRPr="00824E0A">
              <w:rPr>
                <w:rStyle w:val="CodeSnippetHighlight"/>
              </w:rPr>
              <w:t>Network</w:t>
            </w:r>
            <w:r w:rsidRPr="00824E0A">
              <w:rPr>
                <w:sz w:val="16"/>
              </w:rPr>
              <w:t xml:space="preserve"> </w:t>
            </w:r>
            <w:r>
              <w:t xml:space="preserve">and </w:t>
            </w:r>
            <w:r w:rsidRPr="006B5A7E">
              <w:rPr>
                <w:rStyle w:val="CodeSnippetHighlight"/>
              </w:rPr>
              <w:t>Port</w:t>
            </w:r>
            <w:r w:rsidRPr="006B5A7E">
              <w:rPr>
                <w:sz w:val="14"/>
              </w:rPr>
              <w:t xml:space="preserve"> </w:t>
            </w:r>
            <w:r w:rsidRPr="005A09FD">
              <w:t>nodes used for</w:t>
            </w:r>
            <w:r>
              <w:t xml:space="preserve"> modeling logical networks using the </w:t>
            </w:r>
            <w:r w:rsidRPr="00824E0A">
              <w:rPr>
                <w:rStyle w:val="CodeSnippetHighlight"/>
              </w:rPr>
              <w:t>LinksTo</w:t>
            </w:r>
            <w:r w:rsidRPr="00824E0A">
              <w:rPr>
                <w:sz w:val="16"/>
              </w:rPr>
              <w:t xml:space="preserve"> </w:t>
            </w:r>
            <w:r>
              <w:t xml:space="preserve">and </w:t>
            </w:r>
            <w:r w:rsidRPr="006B5A7E">
              <w:rPr>
                <w:rStyle w:val="CodeSnippetHighlight"/>
              </w:rPr>
              <w:t>BindsTo</w:t>
            </w:r>
            <w:r w:rsidRPr="006B5A7E">
              <w:rPr>
                <w:sz w:val="14"/>
              </w:rPr>
              <w:t xml:space="preserve"> </w:t>
            </w:r>
            <w:r>
              <w:t xml:space="preserve">Relationship Types. In this use case, the template is invoked without an existing </w:t>
            </w:r>
            <w:r w:rsidRPr="00695FCC">
              <w:rPr>
                <w:rStyle w:val="CodeSnippetHighlight"/>
              </w:rPr>
              <w:t>network_name</w:t>
            </w:r>
            <w:r w:rsidRPr="00695FCC">
              <w:rPr>
                <w:sz w:val="16"/>
              </w:rPr>
              <w:t xml:space="preserve"> </w:t>
            </w:r>
            <w:r>
              <w:t>as an input property so a new network is created using the properties declared in the Network node.</w:t>
            </w:r>
          </w:p>
        </w:tc>
      </w:tr>
      <w:tr w:rsidR="002D57C4" w:rsidRPr="00F2764F" w14:paraId="72CE7A94" w14:textId="77777777" w:rsidTr="00502E57">
        <w:tc>
          <w:tcPr>
            <w:tcW w:w="2166" w:type="dxa"/>
          </w:tcPr>
          <w:p w14:paraId="405EEBB9" w14:textId="77777777" w:rsidR="002D57C4" w:rsidRDefault="008C123E" w:rsidP="00502E57">
            <w:pPr>
              <w:pStyle w:val="TableText"/>
            </w:pPr>
            <w:hyperlink w:anchor="USE_CASE_NETWORK_2" w:history="1">
              <w:r w:rsidR="002D57C4" w:rsidRPr="00114E6E">
                <w:rPr>
                  <w:rStyle w:val="Hyperlink"/>
                  <w:b/>
                </w:rPr>
                <w:t>Network-2</w:t>
              </w:r>
            </w:hyperlink>
            <w:r w:rsidR="002D57C4">
              <w:t xml:space="preserve">: </w:t>
            </w:r>
            <w:r w:rsidR="002D57C4" w:rsidRPr="00114E6E">
              <w:t xml:space="preserve">Server </w:t>
            </w:r>
            <w:r w:rsidR="002D57C4">
              <w:t xml:space="preserve">bound to </w:t>
            </w:r>
            <w:r w:rsidR="002D57C4" w:rsidRPr="00114E6E">
              <w:t>an existing network</w:t>
            </w:r>
          </w:p>
        </w:tc>
        <w:tc>
          <w:tcPr>
            <w:tcW w:w="7824" w:type="dxa"/>
          </w:tcPr>
          <w:p w14:paraId="1485F9D7" w14:textId="77777777" w:rsidR="002D57C4" w:rsidRPr="001521E4" w:rsidRDefault="002D57C4" w:rsidP="00502E57">
            <w:pPr>
              <w:pStyle w:val="TableText"/>
            </w:pPr>
            <w:r>
              <w:t xml:space="preserve">Shows how to use a </w:t>
            </w:r>
            <w:r w:rsidRPr="00BB5EB8">
              <w:rPr>
                <w:rStyle w:val="CodeSnippetHighlight"/>
                <w:sz w:val="17"/>
                <w:szCs w:val="17"/>
              </w:rPr>
              <w:t>network_name</w:t>
            </w:r>
            <w:r w:rsidRPr="00BB5EB8">
              <w:rPr>
                <w:sz w:val="17"/>
                <w:szCs w:val="17"/>
              </w:rPr>
              <w:t xml:space="preserve"> </w:t>
            </w:r>
            <w:r>
              <w:t xml:space="preserve">as an input parameter to the template to allow a server to be associated with (i.e. bound to) an existing </w:t>
            </w:r>
            <w:r w:rsidRPr="00BB5EB8">
              <w:rPr>
                <w:rStyle w:val="CodeSnippetHighlight"/>
              </w:rPr>
              <w:t>Network</w:t>
            </w:r>
            <w:r>
              <w:t>.</w:t>
            </w:r>
          </w:p>
        </w:tc>
      </w:tr>
      <w:tr w:rsidR="002D57C4" w:rsidRPr="00F2764F" w14:paraId="5EEC1CD0" w14:textId="77777777" w:rsidTr="00502E57">
        <w:tc>
          <w:tcPr>
            <w:tcW w:w="2166" w:type="dxa"/>
          </w:tcPr>
          <w:p w14:paraId="764178EC" w14:textId="77777777" w:rsidR="002D57C4" w:rsidRDefault="008C123E" w:rsidP="00502E57">
            <w:pPr>
              <w:pStyle w:val="TableText"/>
            </w:pPr>
            <w:hyperlink w:anchor="USE_CASE_NETWORK_3" w:history="1">
              <w:r w:rsidR="002D57C4" w:rsidRPr="00AC2108">
                <w:rPr>
                  <w:rStyle w:val="Hyperlink"/>
                  <w:b/>
                </w:rPr>
                <w:t>Network-</w:t>
              </w:r>
              <w:r w:rsidR="002D57C4">
                <w:rPr>
                  <w:rStyle w:val="Hyperlink"/>
                  <w:b/>
                </w:rPr>
                <w:t>3</w:t>
              </w:r>
            </w:hyperlink>
            <w:r w:rsidR="002D57C4">
              <w:t>: Two servers bound to a single</w:t>
            </w:r>
            <w:r w:rsidR="002D57C4" w:rsidRPr="001521E4">
              <w:t xml:space="preserve"> network</w:t>
            </w:r>
          </w:p>
        </w:tc>
        <w:tc>
          <w:tcPr>
            <w:tcW w:w="7824" w:type="dxa"/>
          </w:tcPr>
          <w:p w14:paraId="48C8EAFF" w14:textId="77777777" w:rsidR="002D57C4" w:rsidRPr="00B6320A" w:rsidRDefault="002D57C4" w:rsidP="00502E57">
            <w:pPr>
              <w:pStyle w:val="TableText"/>
            </w:pPr>
            <w:r w:rsidRPr="00DD7834">
              <w:t>This use case shows how two servers (</w:t>
            </w:r>
            <w:r w:rsidRPr="00DD7834">
              <w:rPr>
                <w:rStyle w:val="CodeSnippetHighlight"/>
              </w:rPr>
              <w:t>Compute</w:t>
            </w:r>
            <w:r w:rsidRPr="00DD7834">
              <w:rPr>
                <w:sz w:val="16"/>
              </w:rPr>
              <w:t xml:space="preserve"> </w:t>
            </w:r>
            <w:r w:rsidRPr="00DD7834">
              <w:t xml:space="preserve">nodes) can be associated with the same </w:t>
            </w:r>
            <w:r w:rsidRPr="00DD7834">
              <w:rPr>
                <w:rStyle w:val="CodeSnippetHighlight"/>
              </w:rPr>
              <w:t>Network</w:t>
            </w:r>
            <w:r w:rsidRPr="00DD7834">
              <w:rPr>
                <w:sz w:val="16"/>
              </w:rPr>
              <w:t xml:space="preserve"> </w:t>
            </w:r>
            <w:r w:rsidRPr="00DD7834">
              <w:t xml:space="preserve">node using two logical network </w:t>
            </w:r>
            <w:r w:rsidRPr="00DD7834">
              <w:rPr>
                <w:rStyle w:val="CodeSnippetHighlight"/>
              </w:rPr>
              <w:t>Ports</w:t>
            </w:r>
            <w:r w:rsidRPr="00DD7834">
              <w:t>.</w:t>
            </w:r>
          </w:p>
        </w:tc>
      </w:tr>
      <w:tr w:rsidR="002D57C4" w:rsidRPr="00F2764F" w14:paraId="58EA23F7" w14:textId="77777777" w:rsidTr="00502E57">
        <w:tc>
          <w:tcPr>
            <w:tcW w:w="2166" w:type="dxa"/>
          </w:tcPr>
          <w:p w14:paraId="231A5226" w14:textId="77777777" w:rsidR="002D57C4" w:rsidRDefault="008C123E" w:rsidP="00502E57">
            <w:pPr>
              <w:pStyle w:val="TableText"/>
            </w:pPr>
            <w:hyperlink w:anchor="USE_CASE_NETWORK_4" w:history="1">
              <w:r w:rsidR="002D57C4" w:rsidRPr="00AC2108">
                <w:rPr>
                  <w:rStyle w:val="Hyperlink"/>
                  <w:b/>
                </w:rPr>
                <w:t>Network-</w:t>
              </w:r>
              <w:r w:rsidR="002D57C4">
                <w:rPr>
                  <w:rStyle w:val="Hyperlink"/>
                  <w:b/>
                </w:rPr>
                <w:t>4</w:t>
              </w:r>
            </w:hyperlink>
            <w:r w:rsidR="002D57C4">
              <w:t>: Server bound to three networks</w:t>
            </w:r>
          </w:p>
        </w:tc>
        <w:tc>
          <w:tcPr>
            <w:tcW w:w="7824" w:type="dxa"/>
          </w:tcPr>
          <w:p w14:paraId="43CE3593" w14:textId="77777777" w:rsidR="002D57C4" w:rsidRPr="00B6320A" w:rsidRDefault="002D57C4" w:rsidP="00502E57">
            <w:pPr>
              <w:pStyle w:val="TableText"/>
            </w:pPr>
            <w:r w:rsidRPr="00DD7834">
              <w:t>This use case shows how three logical networks (</w:t>
            </w:r>
            <w:r w:rsidRPr="00DD7834">
              <w:rPr>
                <w:rStyle w:val="CodeSnippetHighlight"/>
              </w:rPr>
              <w:t>Network</w:t>
            </w:r>
            <w:r>
              <w:rPr>
                <w:rStyle w:val="CodeSnippetHighlight"/>
              </w:rPr>
              <w:t xml:space="preserve"> </w:t>
            </w:r>
            <w:r w:rsidRPr="00DD7834">
              <w:t>nodes), each with its own IP address rang</w:t>
            </w:r>
            <w:r>
              <w:t>e</w:t>
            </w:r>
            <w:r w:rsidRPr="00DD7834">
              <w:t>, can be associated with the same server (</w:t>
            </w:r>
            <w:r w:rsidRPr="00DD7834">
              <w:rPr>
                <w:rStyle w:val="CodeSnippetHighlight"/>
              </w:rPr>
              <w:t>Compute</w:t>
            </w:r>
            <w:r w:rsidRPr="00DD7834">
              <w:t xml:space="preserve"> node).  </w:t>
            </w:r>
          </w:p>
        </w:tc>
      </w:tr>
      <w:tr w:rsidR="002D57C4" w:rsidRPr="00F2764F" w14:paraId="6A758B79" w14:textId="77777777" w:rsidTr="00502E57">
        <w:tc>
          <w:tcPr>
            <w:tcW w:w="2166" w:type="dxa"/>
          </w:tcPr>
          <w:p w14:paraId="29729339" w14:textId="77777777" w:rsidR="002D57C4" w:rsidRDefault="008C123E" w:rsidP="00502E57">
            <w:pPr>
              <w:pStyle w:val="TableText"/>
            </w:pPr>
            <w:hyperlink w:anchor="USE_CASE_WEBSERVER_DBMS_1" w:history="1">
              <w:r w:rsidR="002D57C4" w:rsidRPr="001444FE">
                <w:rPr>
                  <w:rStyle w:val="Hyperlink"/>
                  <w:b/>
                </w:rPr>
                <w:t>WebServer-DBMS-1</w:t>
              </w:r>
            </w:hyperlink>
            <w:r w:rsidR="002D57C4">
              <w:t xml:space="preserve">: </w:t>
            </w:r>
            <w:r w:rsidR="002D57C4" w:rsidRPr="00DB48DC">
              <w:t xml:space="preserve">WordPress </w:t>
            </w:r>
            <w:r w:rsidR="002D57C4" w:rsidRPr="003744EA">
              <w:t>[</w:t>
            </w:r>
            <w:hyperlink w:anchor="REF_WORDPRESS" w:history="1">
              <w:r w:rsidR="002D57C4" w:rsidRPr="003744EA">
                <w:rPr>
                  <w:rStyle w:val="Hyperlink"/>
                </w:rPr>
                <w:t>WordPress</w:t>
              </w:r>
            </w:hyperlink>
            <w:r w:rsidR="002D57C4" w:rsidRPr="003744EA">
              <w:t>]</w:t>
            </w:r>
            <w:r w:rsidR="002D57C4">
              <w:t xml:space="preserve"> </w:t>
            </w:r>
            <w:r w:rsidR="002D57C4" w:rsidRPr="00DB48DC">
              <w:t>+ MySQL, single instance</w:t>
            </w:r>
          </w:p>
        </w:tc>
        <w:tc>
          <w:tcPr>
            <w:tcW w:w="7824" w:type="dxa"/>
          </w:tcPr>
          <w:p w14:paraId="2B86B90A" w14:textId="77777777" w:rsidR="002D57C4" w:rsidRPr="00B6320A" w:rsidRDefault="002D57C4" w:rsidP="00502E57">
            <w:r>
              <w:t xml:space="preserve">Shows how to host a TOSCA </w:t>
            </w:r>
            <w:r w:rsidRPr="00824E0A">
              <w:rPr>
                <w:rStyle w:val="CodeSnippetHighlight"/>
                <w:sz w:val="18"/>
              </w:rPr>
              <w:t>WebServer</w:t>
            </w:r>
            <w:r w:rsidRPr="007B3A13">
              <w:t xml:space="preserve"> with a </w:t>
            </w:r>
            <w:r>
              <w:rPr>
                <w:rStyle w:val="CodeSnippetHighlight"/>
                <w:sz w:val="18"/>
              </w:rPr>
              <w:t>TOSCA</w:t>
            </w:r>
            <w:r>
              <w:t xml:space="preserve"> </w:t>
            </w:r>
            <w:r w:rsidRPr="00824E0A">
              <w:rPr>
                <w:rStyle w:val="CodeSnippetHighlight"/>
                <w:sz w:val="18"/>
              </w:rPr>
              <w:t>WebApplication</w:t>
            </w:r>
            <w:r>
              <w:t xml:space="preserve">, </w:t>
            </w:r>
            <w:r w:rsidRPr="00824E0A">
              <w:rPr>
                <w:rStyle w:val="CodeSnippetHighlight"/>
                <w:sz w:val="18"/>
              </w:rPr>
              <w:t>DBMS</w:t>
            </w:r>
            <w:r w:rsidRPr="00824E0A">
              <w:rPr>
                <w:sz w:val="16"/>
              </w:rPr>
              <w:t xml:space="preserve"> </w:t>
            </w:r>
            <w:r>
              <w:t xml:space="preserve">and </w:t>
            </w:r>
            <w:r w:rsidRPr="00824E0A">
              <w:rPr>
                <w:rStyle w:val="CodeSnippetHighlight"/>
                <w:sz w:val="18"/>
              </w:rPr>
              <w:t>Database</w:t>
            </w:r>
            <w:r w:rsidRPr="00824E0A">
              <w:rPr>
                <w:sz w:val="16"/>
              </w:rPr>
              <w:t xml:space="preserve"> </w:t>
            </w:r>
            <w:r>
              <w:t xml:space="preserve">Node Types along with their dependent </w:t>
            </w:r>
            <w:r w:rsidRPr="00824E0A">
              <w:rPr>
                <w:rStyle w:val="CodeSnippetHighlight"/>
                <w:sz w:val="18"/>
              </w:rPr>
              <w:t>HostedOn</w:t>
            </w:r>
            <w:r w:rsidRPr="00824E0A">
              <w:rPr>
                <w:sz w:val="16"/>
              </w:rPr>
              <w:t xml:space="preserve"> </w:t>
            </w:r>
            <w:r>
              <w:t xml:space="preserve">and </w:t>
            </w:r>
            <w:r w:rsidRPr="00824E0A">
              <w:rPr>
                <w:rStyle w:val="CodeSnippetHighlight"/>
                <w:sz w:val="18"/>
              </w:rPr>
              <w:t>ConnectsTo</w:t>
            </w:r>
            <w:r w:rsidRPr="00824E0A">
              <w:rPr>
                <w:sz w:val="16"/>
              </w:rPr>
              <w:t xml:space="preserve"> </w:t>
            </w:r>
            <w:r>
              <w:t>relationships.</w:t>
            </w:r>
          </w:p>
        </w:tc>
      </w:tr>
      <w:tr w:rsidR="002D57C4" w:rsidRPr="00F2764F" w14:paraId="579603DA" w14:textId="77777777" w:rsidTr="00502E57">
        <w:tc>
          <w:tcPr>
            <w:tcW w:w="2166" w:type="dxa"/>
          </w:tcPr>
          <w:p w14:paraId="3A748ECD" w14:textId="77777777" w:rsidR="002D57C4" w:rsidRPr="00F2764F" w:rsidRDefault="008C123E" w:rsidP="00502E57">
            <w:pPr>
              <w:pStyle w:val="TableText"/>
            </w:pPr>
            <w:hyperlink w:anchor="USE_CASE_WEBSERVER_DBMS_2" w:history="1">
              <w:r w:rsidR="002D57C4">
                <w:rPr>
                  <w:rStyle w:val="Hyperlink"/>
                  <w:b/>
                </w:rPr>
                <w:t>WebServer-DBMS-2</w:t>
              </w:r>
            </w:hyperlink>
            <w:r w:rsidR="002D57C4">
              <w:t>: Nodejs with PayPal Sample App and</w:t>
            </w:r>
            <w:r w:rsidR="002D57C4" w:rsidRPr="008753FB">
              <w:t xml:space="preserve"> M</w:t>
            </w:r>
            <w:r w:rsidR="002D57C4">
              <w:t xml:space="preserve">ongoDB </w:t>
            </w:r>
            <w:r w:rsidR="002D57C4" w:rsidRPr="008753FB">
              <w:t>on separate instances</w:t>
            </w:r>
            <w:r w:rsidR="002D57C4">
              <w:t xml:space="preserve"> </w:t>
            </w:r>
          </w:p>
        </w:tc>
        <w:tc>
          <w:tcPr>
            <w:tcW w:w="7824" w:type="dxa"/>
          </w:tcPr>
          <w:p w14:paraId="24973341" w14:textId="77777777" w:rsidR="002D57C4" w:rsidRPr="00EC0871" w:rsidRDefault="002D57C4" w:rsidP="00502E57">
            <w:pPr>
              <w:pStyle w:val="TableText"/>
            </w:pPr>
            <w:r>
              <w:t xml:space="preserve">Instantiates a 2-tier application with </w:t>
            </w:r>
            <w:r>
              <w:rPr>
                <w:rStyle w:val="CodeSnippetHighlight"/>
              </w:rPr>
              <w:t>Nodejs</w:t>
            </w:r>
            <w:r w:rsidRPr="006B5A7E">
              <w:t xml:space="preserve"> </w:t>
            </w:r>
            <w:r w:rsidRPr="00722542">
              <w:t>and its</w:t>
            </w:r>
            <w:r>
              <w:t xml:space="preserve"> (PayPal sample)</w:t>
            </w:r>
            <w:r>
              <w:rPr>
                <w:rStyle w:val="CodeSnippetHighlight"/>
              </w:rPr>
              <w:t xml:space="preserve"> WebApplication</w:t>
            </w:r>
            <w:r w:rsidRPr="00722542">
              <w:t xml:space="preserve"> </w:t>
            </w:r>
            <w:r>
              <w:t>on one tier which connects a MongoDB database</w:t>
            </w:r>
            <w:r w:rsidDel="00722542">
              <w:t xml:space="preserve"> </w:t>
            </w:r>
            <w:r>
              <w:t xml:space="preserve">(which stores its application data) using a </w:t>
            </w:r>
            <w:r w:rsidRPr="006B5A7E">
              <w:rPr>
                <w:rStyle w:val="CodeSnippetHighlight"/>
              </w:rPr>
              <w:t>ConnectsTo</w:t>
            </w:r>
            <w:r>
              <w:t xml:space="preserve"> relationship.</w:t>
            </w:r>
          </w:p>
        </w:tc>
      </w:tr>
      <w:tr w:rsidR="002D57C4" w:rsidRPr="00F2764F" w14:paraId="0B08A3DB" w14:textId="77777777" w:rsidTr="00502E57">
        <w:tc>
          <w:tcPr>
            <w:tcW w:w="2166" w:type="dxa"/>
          </w:tcPr>
          <w:p w14:paraId="311EA7B9" w14:textId="77777777" w:rsidR="002D57C4" w:rsidRPr="008753FB" w:rsidRDefault="008C123E" w:rsidP="00502E57">
            <w:pPr>
              <w:pStyle w:val="TableText"/>
            </w:pPr>
            <w:hyperlink w:anchor="USE_CASE_MULTI_TIER_1" w:history="1">
              <w:r w:rsidR="002D57C4" w:rsidRPr="0094313F">
                <w:rPr>
                  <w:rStyle w:val="Hyperlink"/>
                  <w:b/>
                </w:rPr>
                <w:t>Multi-Tier-1</w:t>
              </w:r>
            </w:hyperlink>
            <w:r w:rsidR="002D57C4">
              <w:t>: Elasticsearch, Logstash, Kibana (ELK)</w:t>
            </w:r>
          </w:p>
        </w:tc>
        <w:tc>
          <w:tcPr>
            <w:tcW w:w="7824" w:type="dxa"/>
          </w:tcPr>
          <w:p w14:paraId="001542C5" w14:textId="77777777" w:rsidR="002D57C4" w:rsidRDefault="002D57C4" w:rsidP="00502E57">
            <w:pPr>
              <w:pStyle w:val="TableText"/>
            </w:pPr>
            <w:r>
              <w:t xml:space="preserve">Shows </w:t>
            </w:r>
            <w:r w:rsidRPr="009C1A36">
              <w:rPr>
                <w:rStyle w:val="CodeSnippetHighlight"/>
              </w:rPr>
              <w:t>Elasticsearch</w:t>
            </w:r>
            <w:r>
              <w:t xml:space="preserve">, </w:t>
            </w:r>
            <w:r w:rsidRPr="009C1A36">
              <w:rPr>
                <w:rStyle w:val="CodeSnippetHighlight"/>
              </w:rPr>
              <w:t>Logstash</w:t>
            </w:r>
            <w:r>
              <w:t xml:space="preserve"> and </w:t>
            </w:r>
            <w:r w:rsidRPr="009C1A36">
              <w:rPr>
                <w:rStyle w:val="CodeSnippetHighlight"/>
              </w:rPr>
              <w:t>Kibana</w:t>
            </w:r>
            <w:r w:rsidRPr="009C1A36">
              <w:rPr>
                <w:sz w:val="16"/>
              </w:rPr>
              <w:t xml:space="preserve"> </w:t>
            </w:r>
            <w:r>
              <w:t xml:space="preserve">(ELK) being used in a typical manner to collect, search and monitor/visualize data from a running application.  </w:t>
            </w:r>
          </w:p>
          <w:p w14:paraId="4AAF3BE2" w14:textId="77777777" w:rsidR="002D57C4" w:rsidRDefault="002D57C4" w:rsidP="00502E57">
            <w:pPr>
              <w:pStyle w:val="TableText"/>
            </w:pPr>
          </w:p>
          <w:p w14:paraId="3F992F69" w14:textId="77777777" w:rsidR="002D57C4" w:rsidRDefault="002D57C4" w:rsidP="00502E57">
            <w:pPr>
              <w:pStyle w:val="TableText"/>
            </w:pPr>
            <w:r>
              <w:t xml:space="preserve">This use case builds upon the previous </w:t>
            </w:r>
            <w:r w:rsidRPr="00570D56">
              <w:rPr>
                <w:rStyle w:val="CodeSnippetHighlight"/>
              </w:rPr>
              <w:t>Nodejs</w:t>
            </w:r>
            <w:r>
              <w:t>/</w:t>
            </w:r>
            <w:r w:rsidRPr="00570D56">
              <w:rPr>
                <w:rStyle w:val="CodeSnippetHighlight"/>
              </w:rPr>
              <w:t>MongoDB</w:t>
            </w:r>
            <w:r w:rsidRPr="00570D56">
              <w:rPr>
                <w:sz w:val="16"/>
              </w:rPr>
              <w:t xml:space="preserve"> </w:t>
            </w:r>
            <w:r>
              <w:t xml:space="preserve">2-tier application as the one being monitored.  The </w:t>
            </w:r>
            <w:r w:rsidRPr="009C1A36">
              <w:rPr>
                <w:rStyle w:val="CodeSnippetHighlight"/>
              </w:rPr>
              <w:t>collectd</w:t>
            </w:r>
            <w:r w:rsidRPr="009C1A36">
              <w:rPr>
                <w:sz w:val="16"/>
              </w:rPr>
              <w:t xml:space="preserve"> </w:t>
            </w:r>
            <w:r>
              <w:t xml:space="preserve">and </w:t>
            </w:r>
            <w:r w:rsidRPr="009C1A36">
              <w:rPr>
                <w:rStyle w:val="CodeSnippetHighlight"/>
              </w:rPr>
              <w:t>rsyslog</w:t>
            </w:r>
            <w:r w:rsidRPr="009C1A36">
              <w:rPr>
                <w:sz w:val="16"/>
              </w:rPr>
              <w:t xml:space="preserve"> </w:t>
            </w:r>
            <w:r>
              <w:t>components are added to both the WebServer and Database tiers which work to collect data for Logstash.</w:t>
            </w:r>
          </w:p>
          <w:p w14:paraId="72BC9C3E" w14:textId="77777777" w:rsidR="002D57C4" w:rsidRDefault="002D57C4" w:rsidP="00502E57">
            <w:pPr>
              <w:pStyle w:val="TableText"/>
            </w:pPr>
          </w:p>
          <w:p w14:paraId="48C2F334" w14:textId="77777777" w:rsidR="002D57C4" w:rsidRDefault="002D57C4" w:rsidP="00502E57">
            <w:pPr>
              <w:pStyle w:val="TableText"/>
            </w:pPr>
            <w:r>
              <w:t>In addition to the application tiers, a 3</w:t>
            </w:r>
            <w:r w:rsidRPr="005460BD">
              <w:rPr>
                <w:vertAlign w:val="superscript"/>
              </w:rPr>
              <w:t>rd</w:t>
            </w:r>
            <w:r>
              <w:t xml:space="preserve"> tier is introduced with </w:t>
            </w:r>
            <w:r w:rsidRPr="00570D56">
              <w:rPr>
                <w:rStyle w:val="CodeSnippetHighlight"/>
              </w:rPr>
              <w:t>Logstash</w:t>
            </w:r>
            <w:r w:rsidRPr="00570D56">
              <w:rPr>
                <w:sz w:val="16"/>
              </w:rPr>
              <w:t xml:space="preserve"> </w:t>
            </w:r>
            <w:r>
              <w:t>to collect data from the application tiers. Finally a 4</w:t>
            </w:r>
            <w:r w:rsidRPr="00570D56">
              <w:rPr>
                <w:vertAlign w:val="superscript"/>
              </w:rPr>
              <w:t>th</w:t>
            </w:r>
            <w:r>
              <w:t xml:space="preserve"> tier is added to search the Logstash data with </w:t>
            </w:r>
            <w:r w:rsidRPr="00570D56">
              <w:rPr>
                <w:rStyle w:val="CodeSnippetHighlight"/>
              </w:rPr>
              <w:t>Elasticsearch</w:t>
            </w:r>
            <w:r w:rsidRPr="00570D56">
              <w:rPr>
                <w:sz w:val="16"/>
              </w:rPr>
              <w:t xml:space="preserve"> </w:t>
            </w:r>
            <w:r>
              <w:t xml:space="preserve">and visualize it using </w:t>
            </w:r>
            <w:r w:rsidRPr="00570D56">
              <w:rPr>
                <w:rStyle w:val="CodeSnippetHighlight"/>
              </w:rPr>
              <w:t>Kibana</w:t>
            </w:r>
            <w:r>
              <w:t>.</w:t>
            </w:r>
          </w:p>
          <w:p w14:paraId="79F8F551" w14:textId="77777777" w:rsidR="002D57C4" w:rsidRDefault="002D57C4" w:rsidP="00502E57">
            <w:pPr>
              <w:pStyle w:val="TableText"/>
            </w:pPr>
          </w:p>
          <w:p w14:paraId="5EE8260D" w14:textId="77777777" w:rsidR="002D57C4" w:rsidRPr="0043501B" w:rsidRDefault="002D57C4" w:rsidP="00502E57">
            <w:pPr>
              <w:pStyle w:val="TableText"/>
            </w:pPr>
            <w:r w:rsidRPr="004E59DC">
              <w:rPr>
                <w:b/>
                <w:u w:val="single"/>
              </w:rPr>
              <w:t>Note</w:t>
            </w:r>
            <w:r>
              <w:t xml:space="preserve">: This use case also shows the convenience of using a single YAML macro (declared in the </w:t>
            </w:r>
            <w:r w:rsidRPr="00187C40">
              <w:rPr>
                <w:rStyle w:val="CodeSnippetHighlight"/>
              </w:rPr>
              <w:t>dsl_definitions</w:t>
            </w:r>
            <w:r>
              <w:rPr>
                <w:rStyle w:val="CodeSnippetHighlight"/>
              </w:rPr>
              <w:t xml:space="preserve"> </w:t>
            </w:r>
            <w:r w:rsidRPr="00187C40">
              <w:t>section of the TOSCA Service Template) on</w:t>
            </w:r>
            <w:r>
              <w:t xml:space="preserve"> multiple </w:t>
            </w:r>
            <w:r w:rsidRPr="00187C40">
              <w:rPr>
                <w:rStyle w:val="CodeSnippetHighlight"/>
              </w:rPr>
              <w:t>Compute</w:t>
            </w:r>
            <w:r w:rsidRPr="00187C40">
              <w:rPr>
                <w:sz w:val="16"/>
              </w:rPr>
              <w:t xml:space="preserve"> </w:t>
            </w:r>
            <w:r>
              <w:t>nodes.</w:t>
            </w:r>
          </w:p>
        </w:tc>
      </w:tr>
      <w:tr w:rsidR="002D57C4" w:rsidRPr="00F2764F" w14:paraId="153D34B8" w14:textId="77777777" w:rsidTr="00502E57">
        <w:tc>
          <w:tcPr>
            <w:tcW w:w="2166" w:type="dxa"/>
          </w:tcPr>
          <w:p w14:paraId="6582C7F2" w14:textId="77777777" w:rsidR="002D57C4" w:rsidRDefault="008C123E" w:rsidP="00502E57">
            <w:pPr>
              <w:pStyle w:val="TableText"/>
            </w:pPr>
            <w:hyperlink w:anchor="USE_CASE_CONTAINERS_1" w:history="1">
              <w:r w:rsidR="002D57C4" w:rsidRPr="0094313F">
                <w:rPr>
                  <w:rStyle w:val="Hyperlink"/>
                  <w:b/>
                </w:rPr>
                <w:t>Container-1</w:t>
              </w:r>
            </w:hyperlink>
            <w:r w:rsidR="002D57C4">
              <w:t>: Containers using Docker single Compute instance (Containers only)</w:t>
            </w:r>
          </w:p>
        </w:tc>
        <w:tc>
          <w:tcPr>
            <w:tcW w:w="7824" w:type="dxa"/>
          </w:tcPr>
          <w:p w14:paraId="653D8260" w14:textId="77777777" w:rsidR="002D57C4" w:rsidRDefault="002D57C4" w:rsidP="00502E57">
            <w:pPr>
              <w:pStyle w:val="TableText"/>
            </w:pPr>
            <w:r>
              <w:t xml:space="preserve">Minimalist TOSCA Service Template description of 2 Docker containers linked to each other.  Specifically, one container runs </w:t>
            </w:r>
            <w:r w:rsidRPr="00FE5B8F">
              <w:rPr>
                <w:b/>
              </w:rPr>
              <w:t>wordpress</w:t>
            </w:r>
            <w:r>
              <w:t xml:space="preserve"> and connects to second </w:t>
            </w:r>
            <w:r w:rsidRPr="00FE5B8F">
              <w:rPr>
                <w:b/>
              </w:rPr>
              <w:t>mysql</w:t>
            </w:r>
            <w:r>
              <w:t xml:space="preserve"> database container both on a single server (i.e., Compute instance). The use case also demonstrates how TOSCA declares and references Docker images from the Docker Hub repository. </w:t>
            </w:r>
          </w:p>
          <w:p w14:paraId="03BF998F" w14:textId="77777777" w:rsidR="002D57C4" w:rsidRDefault="002D57C4" w:rsidP="00502E57">
            <w:pPr>
              <w:pStyle w:val="TableText"/>
            </w:pPr>
          </w:p>
          <w:p w14:paraId="6872C003" w14:textId="77777777" w:rsidR="002D57C4" w:rsidRPr="00BF15B4" w:rsidRDefault="002D57C4" w:rsidP="00502E57">
            <w:pPr>
              <w:pStyle w:val="TableText"/>
            </w:pPr>
            <w:r w:rsidRPr="00187C40">
              <w:rPr>
                <w:b/>
                <w:u w:val="single"/>
              </w:rPr>
              <w:t>Variation 1</w:t>
            </w:r>
            <w:r>
              <w:t xml:space="preserve">: Docker </w:t>
            </w:r>
            <w:r w:rsidRPr="00187C40">
              <w:rPr>
                <w:rStyle w:val="CodeSnippetHighlight"/>
              </w:rPr>
              <w:t>Container</w:t>
            </w:r>
            <w:r w:rsidRPr="00187C40">
              <w:rPr>
                <w:sz w:val="16"/>
              </w:rPr>
              <w:t xml:space="preserve"> </w:t>
            </w:r>
            <w:r>
              <w:t>nodes (only) providing their Docker Requirements allowing platform (orchestrator) to select/provide the underlying Docker implementation (Capability).</w:t>
            </w:r>
          </w:p>
        </w:tc>
      </w:tr>
    </w:tbl>
    <w:p w14:paraId="681C3375" w14:textId="77777777" w:rsidR="002D57C4" w:rsidRDefault="002D57C4" w:rsidP="002D57C4">
      <w:pPr>
        <w:pStyle w:val="Heading3"/>
        <w:numPr>
          <w:ilvl w:val="2"/>
          <w:numId w:val="3"/>
        </w:numPr>
      </w:pPr>
      <w:r>
        <w:t>Compute:</w:t>
      </w:r>
      <w:bookmarkEnd w:id="679"/>
      <w:r>
        <w:t xml:space="preserve"> Create a single Compute instance with a host Operating System</w:t>
      </w:r>
      <w:bookmarkEnd w:id="678"/>
    </w:p>
    <w:p w14:paraId="1CEF0DB0" w14:textId="77777777" w:rsidR="002D57C4" w:rsidRDefault="002D57C4" w:rsidP="002D57C4">
      <w:pPr>
        <w:pStyle w:val="Heading4"/>
        <w:numPr>
          <w:ilvl w:val="3"/>
          <w:numId w:val="3"/>
        </w:numPr>
      </w:pPr>
      <w:bookmarkStart w:id="680" w:name="_Toc379455151"/>
      <w:r>
        <w:t>Description</w:t>
      </w:r>
      <w:bookmarkEnd w:id="680"/>
    </w:p>
    <w:p w14:paraId="19ECC7EC" w14:textId="77777777" w:rsidR="002D57C4" w:rsidRDefault="002D57C4" w:rsidP="002D57C4">
      <w:r w:rsidRPr="00372158">
        <w:t>This use case demonstrates how the TOSCA Simple Profile specification can be used to stand up a single</w:t>
      </w:r>
      <w:r>
        <w:t xml:space="preserve"> Compute</w:t>
      </w:r>
      <w:r w:rsidRPr="00372158">
        <w:t xml:space="preserve"> instance </w:t>
      </w:r>
      <w:r>
        <w:t xml:space="preserve">with a guest Operating System </w:t>
      </w:r>
      <w:r w:rsidRPr="00372158">
        <w:t xml:space="preserve">using a </w:t>
      </w:r>
      <w:r>
        <w:t xml:space="preserve">normative </w:t>
      </w:r>
      <w:r w:rsidRPr="00372158">
        <w:t xml:space="preserve">TOSCA </w:t>
      </w:r>
      <w:r w:rsidRPr="00860225">
        <w:rPr>
          <w:rStyle w:val="CodeSnippetHighlight"/>
        </w:rPr>
        <w:t>Compute</w:t>
      </w:r>
      <w:r w:rsidRPr="00372158">
        <w:t xml:space="preserve"> node.</w:t>
      </w:r>
      <w:r>
        <w:t xml:space="preserve">  The TOSCA Compute node is declarative in that the service template describes both the processor and host operating system platform characteristics (i.e., properties declared on the capability named “</w:t>
      </w:r>
      <w:r w:rsidRPr="00142AA3">
        <w:rPr>
          <w:rStyle w:val="CodeSnippetHighlight"/>
        </w:rPr>
        <w:t>os</w:t>
      </w:r>
      <w:r>
        <w:t>” sometimes called a “flavor”) that are desired by the template author.  The cloud provider would attempt to fulfill these properties (to the best of its abilities) during orchestration.</w:t>
      </w:r>
    </w:p>
    <w:p w14:paraId="2BBE57F1" w14:textId="77777777" w:rsidR="002D57C4" w:rsidRDefault="002D57C4" w:rsidP="002D57C4">
      <w:pPr>
        <w:pStyle w:val="Heading4"/>
        <w:numPr>
          <w:ilvl w:val="3"/>
          <w:numId w:val="3"/>
        </w:numPr>
      </w:pPr>
      <w:r>
        <w:t>Features</w:t>
      </w:r>
    </w:p>
    <w:p w14:paraId="40407CA9" w14:textId="77777777" w:rsidR="002D57C4" w:rsidRDefault="002D57C4" w:rsidP="002D57C4">
      <w:r>
        <w:t>This use case introduces the following TOSCA Simple Profile features:</w:t>
      </w:r>
    </w:p>
    <w:p w14:paraId="04FB3D82" w14:textId="77777777" w:rsidR="002D57C4" w:rsidRDefault="002D57C4" w:rsidP="002D57C4">
      <w:pPr>
        <w:pStyle w:val="ListParagraph"/>
        <w:numPr>
          <w:ilvl w:val="0"/>
          <w:numId w:val="15"/>
        </w:numPr>
      </w:pPr>
      <w:r>
        <w:t xml:space="preserve">A node template that uses the normative TOSCA </w:t>
      </w:r>
      <w:r w:rsidRPr="00860225">
        <w:rPr>
          <w:rStyle w:val="CodeSnippetHighlight"/>
        </w:rPr>
        <w:t xml:space="preserve">Compute </w:t>
      </w:r>
      <w:r>
        <w:t>Node Type along with showing an exemplary set of its properties being configured.</w:t>
      </w:r>
    </w:p>
    <w:p w14:paraId="35735D19" w14:textId="77777777" w:rsidR="002D57C4" w:rsidRDefault="002D57C4" w:rsidP="002D57C4">
      <w:pPr>
        <w:pStyle w:val="ListParagraph"/>
        <w:numPr>
          <w:ilvl w:val="0"/>
          <w:numId w:val="15"/>
        </w:numPr>
      </w:pPr>
      <w:r>
        <w:t xml:space="preserve">Use of the TOSCA Service Template </w:t>
      </w:r>
      <w:r w:rsidRPr="00860225">
        <w:rPr>
          <w:rStyle w:val="CodeSnippetHighlight"/>
        </w:rPr>
        <w:t>inputs</w:t>
      </w:r>
      <w:r w:rsidRPr="002C2B38">
        <w:t xml:space="preserve"> </w:t>
      </w:r>
      <w:r>
        <w:t>section to declare a configurable value the template user may supply at runtime. In this case, the “</w:t>
      </w:r>
      <w:r w:rsidRPr="00286B8F">
        <w:rPr>
          <w:rStyle w:val="CodeSnippetHighlight"/>
        </w:rPr>
        <w:t>host</w:t>
      </w:r>
      <w:r>
        <w:t>” property named “</w:t>
      </w:r>
      <w:r w:rsidRPr="0031067C">
        <w:rPr>
          <w:rStyle w:val="CodeSnippetHighlight"/>
        </w:rPr>
        <w:t>num_cpus</w:t>
      </w:r>
      <w:r>
        <w:t>” (of type integer) is declared.</w:t>
      </w:r>
    </w:p>
    <w:p w14:paraId="25C75CC1" w14:textId="77777777" w:rsidR="002D57C4" w:rsidRDefault="002D57C4" w:rsidP="002D57C4">
      <w:pPr>
        <w:pStyle w:val="ListParagraph"/>
        <w:numPr>
          <w:ilvl w:val="1"/>
          <w:numId w:val="15"/>
        </w:numPr>
      </w:pPr>
      <w:r>
        <w:t>Use of a property constraint to limit the allowed integer values for the “</w:t>
      </w:r>
      <w:r w:rsidRPr="0031067C">
        <w:rPr>
          <w:rStyle w:val="CodeSnippetHighlight"/>
        </w:rPr>
        <w:t>num_cpus</w:t>
      </w:r>
      <w:r>
        <w:t>” property to a specific list supplied in the property declaration.</w:t>
      </w:r>
    </w:p>
    <w:p w14:paraId="6C3E1554" w14:textId="77777777" w:rsidR="002D57C4" w:rsidRDefault="002D57C4" w:rsidP="002D57C4">
      <w:pPr>
        <w:pStyle w:val="ListParagraph"/>
        <w:numPr>
          <w:ilvl w:val="0"/>
          <w:numId w:val="15"/>
        </w:numPr>
      </w:pPr>
      <w:r>
        <w:lastRenderedPageBreak/>
        <w:t xml:space="preserve">Use of the TOSCA Service Template </w:t>
      </w:r>
      <w:r w:rsidRPr="00860225">
        <w:rPr>
          <w:rStyle w:val="CodeSnippetHighlight"/>
        </w:rPr>
        <w:t>outputs</w:t>
      </w:r>
      <w:r w:rsidRPr="002C2B38">
        <w:t xml:space="preserve"> </w:t>
      </w:r>
      <w:r>
        <w:t>section to declare a value the template user may request at runtime. In this case, the property named “</w:t>
      </w:r>
      <w:r w:rsidRPr="0031067C">
        <w:rPr>
          <w:rStyle w:val="CodeSnippetHighlight"/>
        </w:rPr>
        <w:t>instance_ip</w:t>
      </w:r>
      <w:r>
        <w:t>” is declared</w:t>
      </w:r>
    </w:p>
    <w:p w14:paraId="24C520B8" w14:textId="77777777" w:rsidR="002D57C4" w:rsidRDefault="002D57C4" w:rsidP="002D57C4">
      <w:pPr>
        <w:pStyle w:val="ListParagraph"/>
        <w:numPr>
          <w:ilvl w:val="1"/>
          <w:numId w:val="15"/>
        </w:numPr>
      </w:pPr>
      <w:r>
        <w:t>The “</w:t>
      </w:r>
      <w:r w:rsidRPr="0031067C">
        <w:rPr>
          <w:rStyle w:val="CodeSnippetHighlight"/>
        </w:rPr>
        <w:t>instance_ip</w:t>
      </w:r>
      <w:r>
        <w:t xml:space="preserve">” output property is programmatically retrieved from the </w:t>
      </w:r>
      <w:r w:rsidRPr="00860225">
        <w:rPr>
          <w:rStyle w:val="CodeSnippetHighlight"/>
        </w:rPr>
        <w:t>Compute</w:t>
      </w:r>
      <w:r>
        <w:t xml:space="preserve"> node’s “</w:t>
      </w:r>
      <w:r w:rsidRPr="0031067C">
        <w:rPr>
          <w:rStyle w:val="CodeSnippetHighlight"/>
        </w:rPr>
        <w:t>public_address</w:t>
      </w:r>
      <w:r>
        <w:t xml:space="preserve">” attribute using the TOSCA Service Template-level </w:t>
      </w:r>
      <w:r w:rsidRPr="00860225">
        <w:rPr>
          <w:rStyle w:val="CodeSnippetHighlight"/>
        </w:rPr>
        <w:t>get_</w:t>
      </w:r>
      <w:r>
        <w:rPr>
          <w:rStyle w:val="CodeSnippetHighlight"/>
        </w:rPr>
        <w:t>attribute</w:t>
      </w:r>
      <w:r w:rsidRPr="00552F29">
        <w:t xml:space="preserve"> function.</w:t>
      </w:r>
    </w:p>
    <w:p w14:paraId="3984E738" w14:textId="77777777" w:rsidR="002D57C4" w:rsidRDefault="002D57C4" w:rsidP="002D57C4">
      <w:pPr>
        <w:pStyle w:val="Heading4"/>
        <w:numPr>
          <w:ilvl w:val="3"/>
          <w:numId w:val="3"/>
        </w:numPr>
      </w:pPr>
      <w:bookmarkStart w:id="681" w:name="_Toc379455152"/>
      <w:r>
        <w:t>Logical Diagram</w:t>
      </w:r>
      <w:bookmarkEnd w:id="681"/>
    </w:p>
    <w:p w14:paraId="3AA727E9" w14:textId="77777777" w:rsidR="002D57C4" w:rsidRPr="00F87F91" w:rsidRDefault="002D57C4" w:rsidP="002D57C4">
      <w:r>
        <w:rPr>
          <w:noProof/>
        </w:rPr>
        <w:drawing>
          <wp:inline distT="0" distB="0" distL="0" distR="0" wp14:anchorId="26670B95" wp14:editId="5A342014">
            <wp:extent cx="1806063" cy="256032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0-VM-1-Diagram.png"/>
                    <pic:cNvPicPr/>
                  </pic:nvPicPr>
                  <pic:blipFill>
                    <a:blip r:embed="rId100">
                      <a:extLst>
                        <a:ext uri="{28A0092B-C50C-407E-A947-70E740481C1C}">
                          <a14:useLocalDpi xmlns:a14="http://schemas.microsoft.com/office/drawing/2010/main" val="0"/>
                        </a:ext>
                      </a:extLst>
                    </a:blip>
                    <a:stretch>
                      <a:fillRect/>
                    </a:stretch>
                  </pic:blipFill>
                  <pic:spPr>
                    <a:xfrm>
                      <a:off x="0" y="0"/>
                      <a:ext cx="1808901" cy="2564343"/>
                    </a:xfrm>
                    <a:prstGeom prst="rect">
                      <a:avLst/>
                    </a:prstGeom>
                  </pic:spPr>
                </pic:pic>
              </a:graphicData>
            </a:graphic>
          </wp:inline>
        </w:drawing>
      </w:r>
    </w:p>
    <w:p w14:paraId="39B2E3F2" w14:textId="77777777" w:rsidR="002D57C4" w:rsidRDefault="002D57C4" w:rsidP="002D57C4">
      <w:pPr>
        <w:pStyle w:val="Heading4"/>
        <w:numPr>
          <w:ilvl w:val="3"/>
          <w:numId w:val="3"/>
        </w:numPr>
      </w:pPr>
      <w:bookmarkStart w:id="682" w:name="_Toc379455153"/>
      <w:r>
        <w:t>Sample YAML</w:t>
      </w:r>
      <w:bookmarkEnd w:id="682"/>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40A95E32" w14:textId="77777777" w:rsidTr="00502E57">
        <w:tc>
          <w:tcPr>
            <w:tcW w:w="9576" w:type="dxa"/>
            <w:shd w:val="clear" w:color="auto" w:fill="D9D9D9" w:themeFill="background1" w:themeFillShade="D9"/>
          </w:tcPr>
          <w:p w14:paraId="1EDF8DA3"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01496E13" w14:textId="77777777" w:rsidR="002D57C4" w:rsidRPr="006824F5" w:rsidRDefault="002D57C4" w:rsidP="00502E57">
            <w:pPr>
              <w:rPr>
                <w:rStyle w:val="CodeSnippet"/>
                <w:noProof/>
              </w:rPr>
            </w:pPr>
          </w:p>
          <w:p w14:paraId="791089CB" w14:textId="77777777" w:rsidR="002D57C4" w:rsidRPr="006824F5" w:rsidRDefault="002D57C4" w:rsidP="00502E57">
            <w:pPr>
              <w:rPr>
                <w:rStyle w:val="CodeSnippet"/>
                <w:noProof/>
              </w:rPr>
            </w:pPr>
            <w:r w:rsidRPr="006824F5">
              <w:rPr>
                <w:rStyle w:val="CodeSnippet"/>
                <w:noProof/>
              </w:rPr>
              <w:t>description: &gt;</w:t>
            </w:r>
          </w:p>
          <w:p w14:paraId="0A83281D" w14:textId="77777777" w:rsidR="002D57C4" w:rsidRDefault="002D57C4" w:rsidP="00502E57">
            <w:pPr>
              <w:rPr>
                <w:rStyle w:val="CodeSnippet"/>
                <w:noProof/>
              </w:rPr>
            </w:pPr>
            <w:r w:rsidRPr="006824F5">
              <w:rPr>
                <w:rStyle w:val="CodeSnippet"/>
                <w:noProof/>
              </w:rPr>
              <w:t xml:space="preserve">  TOSCA simple profile that just defines a single compute instance</w:t>
            </w:r>
            <w:r>
              <w:rPr>
                <w:rStyle w:val="CodeSnippet"/>
                <w:noProof/>
              </w:rPr>
              <w:t xml:space="preserve"> and selects a (guest) host Operating System from the Compute node’s properties</w:t>
            </w:r>
            <w:r w:rsidRPr="006824F5">
              <w:rPr>
                <w:rStyle w:val="CodeSnippet"/>
                <w:noProof/>
              </w:rPr>
              <w:t>. Note, this example does not include default values on inputs properties.</w:t>
            </w:r>
          </w:p>
          <w:p w14:paraId="64A686D2" w14:textId="77777777" w:rsidR="002D57C4" w:rsidRPr="006824F5" w:rsidRDefault="002D57C4" w:rsidP="00502E57">
            <w:pPr>
              <w:rPr>
                <w:rStyle w:val="CodeSnippet"/>
                <w:noProof/>
              </w:rPr>
            </w:pPr>
          </w:p>
          <w:p w14:paraId="638F1F85" w14:textId="77777777" w:rsidR="002D57C4" w:rsidRPr="006824F5" w:rsidRDefault="002D57C4" w:rsidP="00502E57">
            <w:pPr>
              <w:rPr>
                <w:rStyle w:val="CodeSnippet"/>
                <w:noProof/>
              </w:rPr>
            </w:pPr>
            <w:r w:rsidRPr="00C532A3">
              <w:rPr>
                <w:rStyle w:val="CodeSnippet"/>
                <w:noProof/>
              </w:rPr>
              <w:t>topology_template:</w:t>
            </w:r>
          </w:p>
          <w:p w14:paraId="04B92D7A" w14:textId="77777777" w:rsidR="002D57C4" w:rsidRPr="006824F5" w:rsidRDefault="002D57C4" w:rsidP="00502E57">
            <w:pPr>
              <w:rPr>
                <w:rStyle w:val="CodeSnippet"/>
                <w:noProof/>
              </w:rPr>
            </w:pPr>
            <w:r>
              <w:rPr>
                <w:rStyle w:val="CodeSnippet"/>
                <w:noProof/>
              </w:rPr>
              <w:t xml:space="preserve">  </w:t>
            </w:r>
            <w:r w:rsidRPr="006824F5">
              <w:rPr>
                <w:rStyle w:val="CodeSnippet"/>
                <w:noProof/>
              </w:rPr>
              <w:t>inputs:</w:t>
            </w:r>
          </w:p>
          <w:p w14:paraId="4F1253F9"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cpus:</w:t>
            </w:r>
          </w:p>
          <w:p w14:paraId="0D2C4935"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type: integer</w:t>
            </w:r>
          </w:p>
          <w:p w14:paraId="7701303F"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description: Number of CPUs for the server.</w:t>
            </w:r>
          </w:p>
          <w:p w14:paraId="03A4D15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constraints:</w:t>
            </w:r>
          </w:p>
          <w:p w14:paraId="65005C42"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 valid_values: [ 1, 2, 4, 8 ]</w:t>
            </w:r>
          </w:p>
          <w:p w14:paraId="59E045C3" w14:textId="77777777" w:rsidR="002D57C4" w:rsidRPr="006824F5" w:rsidRDefault="002D57C4" w:rsidP="00502E57">
            <w:pPr>
              <w:rPr>
                <w:rStyle w:val="CodeSnippet"/>
                <w:noProof/>
              </w:rPr>
            </w:pPr>
          </w:p>
          <w:p w14:paraId="0BE1385D" w14:textId="77777777" w:rsidR="002D57C4" w:rsidRPr="006824F5" w:rsidRDefault="002D57C4" w:rsidP="00502E57">
            <w:pPr>
              <w:rPr>
                <w:rStyle w:val="CodeSnippet"/>
                <w:noProof/>
              </w:rPr>
            </w:pPr>
            <w:r>
              <w:rPr>
                <w:rStyle w:val="CodeSnippet"/>
                <w:noProof/>
              </w:rPr>
              <w:t xml:space="preserve">  </w:t>
            </w:r>
            <w:r w:rsidRPr="006824F5">
              <w:rPr>
                <w:rStyle w:val="CodeSnippet"/>
                <w:noProof/>
              </w:rPr>
              <w:t>node_templates:</w:t>
            </w:r>
          </w:p>
          <w:p w14:paraId="5A3BF83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my_server:</w:t>
            </w:r>
          </w:p>
          <w:p w14:paraId="49AD3050"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type: </w:t>
            </w:r>
            <w:hyperlink w:anchor="DEFN_TYPE_NODES_COMPUTE" w:history="1">
              <w:r w:rsidRPr="007F1C51">
                <w:rPr>
                  <w:rStyle w:val="Hyperlink"/>
                  <w:rFonts w:ascii="Consolas" w:hAnsi="Consolas"/>
                  <w:noProof/>
                </w:rPr>
                <w:t>Compute</w:t>
              </w:r>
            </w:hyperlink>
          </w:p>
          <w:p w14:paraId="142355F7" w14:textId="77777777" w:rsidR="002D57C4" w:rsidRDefault="002D57C4" w:rsidP="00502E57">
            <w:pPr>
              <w:autoSpaceDE w:val="0"/>
              <w:autoSpaceDN w:val="0"/>
              <w:adjustRightInd w:val="0"/>
              <w:rPr>
                <w:rStyle w:val="CodeSnippet"/>
              </w:rPr>
            </w:pPr>
            <w:r>
              <w:rPr>
                <w:rStyle w:val="CodeSnippet"/>
              </w:rPr>
              <w:t xml:space="preserve">      capabilities:</w:t>
            </w:r>
          </w:p>
          <w:p w14:paraId="2AA5A399" w14:textId="77777777" w:rsidR="002D57C4" w:rsidRDefault="002D57C4" w:rsidP="00502E57">
            <w:pPr>
              <w:autoSpaceDE w:val="0"/>
              <w:autoSpaceDN w:val="0"/>
              <w:adjustRightInd w:val="0"/>
              <w:rPr>
                <w:rStyle w:val="CodeSnippet"/>
              </w:rPr>
            </w:pPr>
            <w:r>
              <w:rPr>
                <w:rStyle w:val="CodeSnippet"/>
              </w:rPr>
              <w:t xml:space="preserve">        host:</w:t>
            </w:r>
          </w:p>
          <w:p w14:paraId="2F81E745"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properties:</w:t>
            </w:r>
          </w:p>
          <w:p w14:paraId="25920EDF"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disk_size: 10 </w:t>
            </w:r>
            <w:r>
              <w:rPr>
                <w:rStyle w:val="CodeSnippet"/>
                <w:noProof/>
              </w:rPr>
              <w:t>GB</w:t>
            </w:r>
          </w:p>
          <w:p w14:paraId="6F513B74" w14:textId="77777777" w:rsidR="002D57C4" w:rsidRPr="00C86B7E"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lastRenderedPageBreak/>
              <w:t xml:space="preserve">            num_cpus: </w:t>
            </w:r>
            <w:r w:rsidRPr="005463A4">
              <w:rPr>
                <w:noProof/>
              </w:rPr>
              <w:t xml:space="preserve">{ </w:t>
            </w:r>
            <w:r>
              <w:rPr>
                <w:noProof/>
              </w:rPr>
              <w:t xml:space="preserve"> </w:t>
            </w:r>
            <w:r w:rsidRPr="005463A4">
              <w:rPr>
                <w:noProof/>
              </w:rPr>
              <w:t>get_input: cpus</w:t>
            </w:r>
            <w:r>
              <w:rPr>
                <w:noProof/>
              </w:rPr>
              <w:t xml:space="preserve"> </w:t>
            </w:r>
            <w:r w:rsidRPr="005463A4">
              <w:rPr>
                <w:noProof/>
              </w:rPr>
              <w:t xml:space="preserve"> }</w:t>
            </w:r>
          </w:p>
          <w:p w14:paraId="1A62C50F" w14:textId="77777777" w:rsidR="002D57C4" w:rsidRPr="00286B8F" w:rsidRDefault="002D57C4" w:rsidP="00502E57">
            <w:pPr>
              <w:autoSpaceDE w:val="0"/>
              <w:autoSpaceDN w:val="0"/>
              <w:adjustRightInd w:val="0"/>
              <w:rPr>
                <w:rStyle w:val="CodeSnippet"/>
                <w:rFonts w:cs="Courier New"/>
                <w:noProof/>
                <w:szCs w:val="18"/>
              </w:rPr>
            </w:pPr>
            <w:r w:rsidRPr="00C86B7E">
              <w:rPr>
                <w:rFonts w:ascii="Consolas" w:hAnsi="Consolas" w:cs="Courier New"/>
                <w:noProof/>
                <w:szCs w:val="18"/>
              </w:rPr>
              <w:t xml:space="preserve">    </w:t>
            </w:r>
            <w:r>
              <w:rPr>
                <w:rFonts w:ascii="Consolas" w:hAnsi="Consolas" w:cs="Courier New"/>
                <w:noProof/>
                <w:szCs w:val="18"/>
              </w:rPr>
              <w:t xml:space="preserve">        </w:t>
            </w:r>
            <w:r w:rsidRPr="00C86B7E">
              <w:rPr>
                <w:rFonts w:ascii="Consolas" w:hAnsi="Consolas" w:cs="Courier New"/>
                <w:noProof/>
                <w:szCs w:val="18"/>
              </w:rPr>
              <w:t xml:space="preserve">mem_size: </w:t>
            </w:r>
            <w:r>
              <w:rPr>
                <w:rFonts w:ascii="Consolas" w:hAnsi="Consolas" w:cs="Courier New"/>
                <w:noProof/>
                <w:szCs w:val="18"/>
              </w:rPr>
              <w:t>1 GB</w:t>
            </w:r>
          </w:p>
          <w:p w14:paraId="5A2E83EC" w14:textId="77777777" w:rsidR="002D57C4" w:rsidRDefault="002D57C4" w:rsidP="00502E57">
            <w:pPr>
              <w:autoSpaceDE w:val="0"/>
              <w:autoSpaceDN w:val="0"/>
              <w:adjustRightInd w:val="0"/>
              <w:rPr>
                <w:rStyle w:val="CodeSnippet"/>
              </w:rPr>
            </w:pPr>
            <w:r>
              <w:rPr>
                <w:rStyle w:val="CodeSnippet"/>
              </w:rPr>
              <w:t xml:space="preserve">        os:</w:t>
            </w:r>
          </w:p>
          <w:p w14:paraId="4587ECC5" w14:textId="77777777" w:rsidR="002D57C4" w:rsidRDefault="002D57C4" w:rsidP="00502E57">
            <w:pPr>
              <w:autoSpaceDE w:val="0"/>
              <w:autoSpaceDN w:val="0"/>
              <w:adjustRightInd w:val="0"/>
              <w:rPr>
                <w:rStyle w:val="CodeSnippet"/>
              </w:rPr>
            </w:pPr>
            <w:r>
              <w:rPr>
                <w:rStyle w:val="CodeSnippet"/>
              </w:rPr>
              <w:t xml:space="preserve">          properties:</w:t>
            </w:r>
          </w:p>
          <w:p w14:paraId="0A931AF6" w14:textId="77777777" w:rsidR="002D57C4" w:rsidRPr="00FE7EC1" w:rsidRDefault="002D57C4" w:rsidP="00502E57">
            <w:pPr>
              <w:autoSpaceDE w:val="0"/>
              <w:autoSpaceDN w:val="0"/>
              <w:adjustRightInd w:val="0"/>
              <w:rPr>
                <w:rStyle w:val="CodeSnippet"/>
              </w:rPr>
            </w:pPr>
            <w:r>
              <w:rPr>
                <w:rStyle w:val="CodeSnippet"/>
              </w:rPr>
              <w:t xml:space="preserve">  </w:t>
            </w:r>
            <w:r w:rsidRPr="00FE7EC1">
              <w:rPr>
                <w:rStyle w:val="CodeSnippet"/>
              </w:rPr>
              <w:t xml:space="preserve">      </w:t>
            </w:r>
            <w:r>
              <w:rPr>
                <w:rStyle w:val="CodeSnippet"/>
              </w:rPr>
              <w:t xml:space="preserve">    </w:t>
            </w:r>
            <w:r w:rsidRPr="00FE7EC1">
              <w:rPr>
                <w:rStyle w:val="CodeSnippet"/>
              </w:rPr>
              <w:t>arch</w:t>
            </w:r>
            <w:r>
              <w:rPr>
                <w:rStyle w:val="CodeSnippet"/>
              </w:rPr>
              <w:t>itecture</w:t>
            </w:r>
            <w:r w:rsidRPr="00FE7EC1">
              <w:rPr>
                <w:rStyle w:val="CodeSnippet"/>
              </w:rPr>
              <w:t>: x86_64</w:t>
            </w:r>
          </w:p>
          <w:p w14:paraId="487DF73B" w14:textId="77777777" w:rsidR="002D57C4" w:rsidRPr="00FE7EC1" w:rsidRDefault="002D57C4" w:rsidP="00502E57">
            <w:pPr>
              <w:autoSpaceDE w:val="0"/>
              <w:autoSpaceDN w:val="0"/>
              <w:adjustRightInd w:val="0"/>
              <w:rPr>
                <w:rStyle w:val="CodeSnippet"/>
              </w:rPr>
            </w:pPr>
            <w:r w:rsidRPr="00FE7EC1">
              <w:rPr>
                <w:rStyle w:val="CodeSnippet"/>
              </w:rPr>
              <w:t xml:space="preserve">  </w:t>
            </w:r>
            <w:r>
              <w:rPr>
                <w:rStyle w:val="CodeSnippet"/>
              </w:rPr>
              <w:t xml:space="preserve">  </w:t>
            </w:r>
            <w:r w:rsidRPr="00FE7EC1">
              <w:rPr>
                <w:rStyle w:val="CodeSnippet"/>
              </w:rPr>
              <w:t xml:space="preserve">    </w:t>
            </w:r>
            <w:r>
              <w:rPr>
                <w:rStyle w:val="CodeSnippet"/>
              </w:rPr>
              <w:t xml:space="preserve">    </w:t>
            </w:r>
            <w:r w:rsidRPr="00FE7EC1">
              <w:rPr>
                <w:rStyle w:val="CodeSnippet"/>
              </w:rPr>
              <w:t>type: Linux</w:t>
            </w:r>
          </w:p>
          <w:p w14:paraId="23825E30" w14:textId="77777777" w:rsidR="002D57C4" w:rsidRPr="00FE7EC1" w:rsidRDefault="002D57C4" w:rsidP="00502E57">
            <w:pPr>
              <w:autoSpaceDE w:val="0"/>
              <w:autoSpaceDN w:val="0"/>
              <w:adjustRightInd w:val="0"/>
              <w:rPr>
                <w:rStyle w:val="CodeSnippet"/>
              </w:rPr>
            </w:pPr>
            <w:r w:rsidRPr="00FE7EC1">
              <w:rPr>
                <w:rStyle w:val="CodeSnippet"/>
              </w:rPr>
              <w:t xml:space="preserve">    </w:t>
            </w:r>
            <w:r>
              <w:rPr>
                <w:rStyle w:val="CodeSnippet"/>
              </w:rPr>
              <w:t xml:space="preserve">  </w:t>
            </w:r>
            <w:r w:rsidRPr="00FE7EC1">
              <w:rPr>
                <w:rStyle w:val="CodeSnippet"/>
              </w:rPr>
              <w:t xml:space="preserve">  </w:t>
            </w:r>
            <w:r>
              <w:rPr>
                <w:rStyle w:val="CodeSnippet"/>
              </w:rPr>
              <w:t xml:space="preserve">    </w:t>
            </w:r>
            <w:r w:rsidRPr="00FE7EC1">
              <w:rPr>
                <w:rStyle w:val="CodeSnippet"/>
              </w:rPr>
              <w:t xml:space="preserve">distribution: </w:t>
            </w:r>
            <w:r>
              <w:rPr>
                <w:rStyle w:val="CodeSnippet"/>
              </w:rPr>
              <w:t>ubuntu</w:t>
            </w:r>
          </w:p>
          <w:p w14:paraId="5B64236A" w14:textId="77777777" w:rsidR="002D57C4" w:rsidRPr="00FE7EC1" w:rsidRDefault="002D57C4" w:rsidP="00502E57">
            <w:pPr>
              <w:autoSpaceDE w:val="0"/>
              <w:autoSpaceDN w:val="0"/>
              <w:adjustRightInd w:val="0"/>
              <w:rPr>
                <w:rStyle w:val="CodeSnippet"/>
              </w:rPr>
            </w:pPr>
            <w:r w:rsidRPr="00FE7EC1">
              <w:rPr>
                <w:rStyle w:val="CodeSnippet"/>
              </w:rPr>
              <w:t xml:space="preserve">      </w:t>
            </w:r>
            <w:r>
              <w:rPr>
                <w:rStyle w:val="CodeSnippet"/>
              </w:rPr>
              <w:t xml:space="preserve">      </w:t>
            </w:r>
            <w:r w:rsidRPr="00FE7EC1">
              <w:rPr>
                <w:rStyle w:val="CodeSnippet"/>
              </w:rPr>
              <w:t>version: 1</w:t>
            </w:r>
            <w:r>
              <w:rPr>
                <w:rStyle w:val="CodeSnippet"/>
              </w:rPr>
              <w:t>2.04</w:t>
            </w:r>
          </w:p>
          <w:p w14:paraId="2BAF7A64" w14:textId="77777777" w:rsidR="002D57C4" w:rsidRPr="006824F5" w:rsidRDefault="002D57C4" w:rsidP="00502E57">
            <w:pPr>
              <w:rPr>
                <w:rStyle w:val="CodeSnippet"/>
                <w:noProof/>
              </w:rPr>
            </w:pPr>
            <w:r>
              <w:rPr>
                <w:rStyle w:val="CodeSnippet"/>
                <w:noProof/>
              </w:rPr>
              <w:t xml:space="preserve">  </w:t>
            </w:r>
            <w:r w:rsidRPr="006824F5">
              <w:rPr>
                <w:rStyle w:val="CodeSnippet"/>
                <w:noProof/>
              </w:rPr>
              <w:t>outputs:</w:t>
            </w:r>
          </w:p>
          <w:p w14:paraId="05F722DA"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private</w:t>
            </w:r>
            <w:r w:rsidRPr="006824F5">
              <w:rPr>
                <w:rStyle w:val="CodeSnippet"/>
                <w:noProof/>
              </w:rPr>
              <w:t>_ip:</w:t>
            </w:r>
          </w:p>
          <w:p w14:paraId="7500B479"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description: The </w:t>
            </w:r>
            <w:r>
              <w:rPr>
                <w:rStyle w:val="CodeSnippet"/>
                <w:noProof/>
              </w:rPr>
              <w:t xml:space="preserve">private </w:t>
            </w:r>
            <w:r w:rsidRPr="006824F5">
              <w:rPr>
                <w:rStyle w:val="CodeSnippet"/>
                <w:noProof/>
              </w:rPr>
              <w:t xml:space="preserve">IP address of the deployed </w:t>
            </w:r>
            <w:r>
              <w:rPr>
                <w:rStyle w:val="CodeSnippet"/>
                <w:noProof/>
              </w:rPr>
              <w:t xml:space="preserve">server </w:t>
            </w:r>
            <w:r w:rsidRPr="006824F5">
              <w:rPr>
                <w:rStyle w:val="CodeSnippet"/>
                <w:noProof/>
              </w:rPr>
              <w:t>instance.</w:t>
            </w:r>
          </w:p>
          <w:p w14:paraId="37187766"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value: { get_</w:t>
            </w:r>
            <w:r>
              <w:rPr>
                <w:rStyle w:val="CodeSnippet"/>
                <w:noProof/>
              </w:rPr>
              <w:t>attribute</w:t>
            </w:r>
            <w:r w:rsidRPr="006824F5">
              <w:rPr>
                <w:rStyle w:val="CodeSnippet"/>
                <w:noProof/>
              </w:rPr>
              <w:t xml:space="preserve">: [my_server, </w:t>
            </w:r>
            <w:r>
              <w:rPr>
                <w:rStyle w:val="CodeSnippet"/>
                <w:noProof/>
              </w:rPr>
              <w:t>private_address</w:t>
            </w:r>
            <w:r w:rsidRPr="006824F5">
              <w:rPr>
                <w:rStyle w:val="CodeSnippet"/>
                <w:noProof/>
              </w:rPr>
              <w:t>] }</w:t>
            </w:r>
          </w:p>
        </w:tc>
      </w:tr>
    </w:tbl>
    <w:p w14:paraId="3C8F6B59" w14:textId="77777777" w:rsidR="002D57C4" w:rsidRDefault="002D57C4" w:rsidP="002D57C4">
      <w:pPr>
        <w:pStyle w:val="Heading4"/>
        <w:numPr>
          <w:ilvl w:val="3"/>
          <w:numId w:val="3"/>
        </w:numPr>
      </w:pPr>
      <w:bookmarkStart w:id="683" w:name="_Toc379455154"/>
      <w:r>
        <w:lastRenderedPageBreak/>
        <w:t>Notes</w:t>
      </w:r>
      <w:bookmarkEnd w:id="683"/>
    </w:p>
    <w:p w14:paraId="6515FE3C" w14:textId="77777777" w:rsidR="002D57C4" w:rsidRPr="00D017BB" w:rsidRDefault="002D57C4" w:rsidP="002D57C4">
      <w:pPr>
        <w:pStyle w:val="ListParagraph"/>
        <w:numPr>
          <w:ilvl w:val="0"/>
          <w:numId w:val="12"/>
        </w:numPr>
      </w:pPr>
      <w:r>
        <w:t>This use case uses a versioned, Linux Ubuntu distribution on the Compute node.</w:t>
      </w:r>
    </w:p>
    <w:p w14:paraId="17C739E3" w14:textId="77777777" w:rsidR="002D57C4" w:rsidRDefault="002D57C4" w:rsidP="002D57C4">
      <w:pPr>
        <w:pStyle w:val="Heading3"/>
        <w:numPr>
          <w:ilvl w:val="2"/>
          <w:numId w:val="3"/>
        </w:numPr>
      </w:pPr>
      <w:bookmarkStart w:id="684" w:name="USE_CASE_SW_COMP_1"/>
      <w:bookmarkStart w:id="685" w:name="_Toc379455167"/>
      <w:bookmarkStart w:id="686" w:name="USE_CASE_BLOCKSTORAGE_1"/>
      <w:bookmarkStart w:id="687" w:name="_Toc379455155"/>
      <w:r>
        <w:t>Software Component 1: Automatic deployment of a Virtual Machine (VM) image artifact</w:t>
      </w:r>
    </w:p>
    <w:bookmarkEnd w:id="684"/>
    <w:p w14:paraId="51047721" w14:textId="77777777" w:rsidR="002D57C4" w:rsidRDefault="002D57C4" w:rsidP="002D57C4">
      <w:pPr>
        <w:pStyle w:val="Heading4"/>
        <w:numPr>
          <w:ilvl w:val="3"/>
          <w:numId w:val="3"/>
        </w:numPr>
      </w:pPr>
      <w:r>
        <w:t>Description</w:t>
      </w:r>
    </w:p>
    <w:p w14:paraId="335B19A3" w14:textId="77777777" w:rsidR="002D57C4" w:rsidRDefault="002D57C4" w:rsidP="002D57C4">
      <w:r w:rsidRPr="00372158">
        <w:t xml:space="preserve">This use case demonstrates how the TOSCA </w:t>
      </w:r>
      <w:r>
        <w:t>SoftwareComponent node type can be used to declare software that is packaged in a standard Virtual Machine (VM) image file format (i.e., in this case QCOW2) and is hosted on a TOSCA Compute node (instance).  In this variation, the SoftwareComponent declares a VM image as a deployment artifact that includes its own pre-packaged operating system and software.  The TOSCA Orchestrator detects this known deployment artifact type on the SoftwareComponent node template and automatically deploys it to the Compute node.</w:t>
      </w:r>
    </w:p>
    <w:p w14:paraId="48F3443A" w14:textId="77777777" w:rsidR="002D57C4" w:rsidRDefault="002D57C4" w:rsidP="002D57C4">
      <w:pPr>
        <w:pStyle w:val="Heading4"/>
        <w:numPr>
          <w:ilvl w:val="3"/>
          <w:numId w:val="3"/>
        </w:numPr>
      </w:pPr>
      <w:r>
        <w:t>Features</w:t>
      </w:r>
    </w:p>
    <w:p w14:paraId="378D3FE2" w14:textId="77777777" w:rsidR="002D57C4" w:rsidRDefault="002D57C4" w:rsidP="002D57C4">
      <w:r>
        <w:t>This use case introduces the following TOSCA Simple Profile features:</w:t>
      </w:r>
    </w:p>
    <w:p w14:paraId="40D8A0A3" w14:textId="77777777" w:rsidR="002D57C4" w:rsidRDefault="002D57C4" w:rsidP="002D57C4">
      <w:pPr>
        <w:pStyle w:val="ListParagraph"/>
        <w:numPr>
          <w:ilvl w:val="0"/>
          <w:numId w:val="15"/>
        </w:numPr>
      </w:pPr>
      <w:r>
        <w:t xml:space="preserve">A node template that uses the normative TOSCA </w:t>
      </w:r>
      <w:r>
        <w:rPr>
          <w:rStyle w:val="CodeSnippetHighlight"/>
        </w:rPr>
        <w:t>SoftwareComponent</w:t>
      </w:r>
      <w:r w:rsidRPr="00860225">
        <w:rPr>
          <w:rStyle w:val="CodeSnippetHighlight"/>
        </w:rPr>
        <w:t xml:space="preserve"> </w:t>
      </w:r>
      <w:r>
        <w:t>Node Type along with showing an exemplary set of its properties being configured.</w:t>
      </w:r>
    </w:p>
    <w:p w14:paraId="51975765" w14:textId="77777777" w:rsidR="002D57C4" w:rsidRDefault="002D57C4" w:rsidP="002D57C4">
      <w:pPr>
        <w:pStyle w:val="ListParagraph"/>
        <w:numPr>
          <w:ilvl w:val="0"/>
          <w:numId w:val="15"/>
        </w:numPr>
      </w:pPr>
      <w:r>
        <w:t xml:space="preserve">Use of the TOSCA Service Template </w:t>
      </w:r>
      <w:r>
        <w:rPr>
          <w:rStyle w:val="CodeSnippetHighlight"/>
        </w:rPr>
        <w:t>artifacts</w:t>
      </w:r>
      <w:r w:rsidRPr="002C2B38">
        <w:t xml:space="preserve"> </w:t>
      </w:r>
      <w:r>
        <w:t xml:space="preserve">section to declare a Virtual Machine (VM) image artifact type which is referenced by the </w:t>
      </w:r>
      <w:r w:rsidRPr="00791873">
        <w:rPr>
          <w:rStyle w:val="CodeSnippetHighlight"/>
        </w:rPr>
        <w:t>SoftwareComponent</w:t>
      </w:r>
      <w:r>
        <w:t xml:space="preserve"> node template. </w:t>
      </w:r>
    </w:p>
    <w:p w14:paraId="360090CA" w14:textId="77777777" w:rsidR="002D57C4" w:rsidRDefault="002D57C4" w:rsidP="002D57C4">
      <w:pPr>
        <w:pStyle w:val="ListParagraph"/>
        <w:numPr>
          <w:ilvl w:val="0"/>
          <w:numId w:val="15"/>
        </w:numPr>
      </w:pPr>
      <w:r>
        <w:t xml:space="preserve">The VM file format, in this case QCOW2, includes its own guest Operating System (OS) and therefore does </w:t>
      </w:r>
      <w:r w:rsidRPr="0055799C">
        <w:rPr>
          <w:b/>
          <w:u w:val="single"/>
        </w:rPr>
        <w:t>not</w:t>
      </w:r>
      <w:r>
        <w:t xml:space="preserve"> “require” a TOSCA </w:t>
      </w:r>
      <w:r w:rsidRPr="0055799C">
        <w:rPr>
          <w:rStyle w:val="CodeSnippetHighlight"/>
        </w:rPr>
        <w:t>OperatingSystem</w:t>
      </w:r>
      <w:r>
        <w:t xml:space="preserve"> capability from the TOSCA Compute node.</w:t>
      </w:r>
    </w:p>
    <w:p w14:paraId="4EBF59B8" w14:textId="77777777" w:rsidR="002D57C4" w:rsidRDefault="002D57C4" w:rsidP="002D57C4">
      <w:pPr>
        <w:pStyle w:val="Heading4"/>
        <w:numPr>
          <w:ilvl w:val="3"/>
          <w:numId w:val="3"/>
        </w:numPr>
      </w:pPr>
      <w:r>
        <w:t>Assumptions</w:t>
      </w:r>
    </w:p>
    <w:p w14:paraId="1DE1B47F" w14:textId="77777777" w:rsidR="002D57C4" w:rsidRDefault="002D57C4" w:rsidP="002D57C4">
      <w:r>
        <w:t>This use case assumes the following:</w:t>
      </w:r>
    </w:p>
    <w:p w14:paraId="76D63F01" w14:textId="77777777" w:rsidR="002D57C4" w:rsidRDefault="002D57C4" w:rsidP="002D57C4">
      <w:pPr>
        <w:pStyle w:val="ListParagraph"/>
        <w:numPr>
          <w:ilvl w:val="0"/>
          <w:numId w:val="15"/>
        </w:numPr>
      </w:pPr>
      <w:r>
        <w:t xml:space="preserve">That the TOSCA Orchestrator (working with the Cloud provider’s underlying management services) is able to instantiate a Compute node that has a hypervisor that supports the Virtual Machine (VM) image format, in this case QCOW2, which should be compatible with many standard hypervisors such as XEN and KVM. </w:t>
      </w:r>
    </w:p>
    <w:p w14:paraId="143C0586" w14:textId="77777777" w:rsidR="002D57C4" w:rsidRDefault="002D57C4" w:rsidP="002D57C4">
      <w:pPr>
        <w:pStyle w:val="ListParagraph"/>
        <w:numPr>
          <w:ilvl w:val="0"/>
          <w:numId w:val="15"/>
        </w:numPr>
      </w:pPr>
      <w:r>
        <w:t>This is not a “bare metal” use case and assumes the existence of a hypervisor on the machine that is allocated to “host” the Compute instance supports (e.g. has drivers, etc.) the VM image format in this example.</w:t>
      </w:r>
    </w:p>
    <w:p w14:paraId="5DAC9868" w14:textId="77777777" w:rsidR="002D57C4" w:rsidRDefault="002D57C4" w:rsidP="002D57C4">
      <w:pPr>
        <w:pStyle w:val="Heading4"/>
        <w:numPr>
          <w:ilvl w:val="3"/>
          <w:numId w:val="3"/>
        </w:numPr>
      </w:pPr>
      <w:r>
        <w:lastRenderedPageBreak/>
        <w:t>Logical Diagram</w:t>
      </w:r>
    </w:p>
    <w:p w14:paraId="415FA67F" w14:textId="77777777" w:rsidR="002D57C4" w:rsidRPr="00F87F91" w:rsidRDefault="002D57C4" w:rsidP="002D57C4">
      <w:r>
        <w:rPr>
          <w:noProof/>
        </w:rPr>
        <w:drawing>
          <wp:inline distT="0" distB="0" distL="0" distR="0" wp14:anchorId="1CBF8E03" wp14:editId="7BB7CE65">
            <wp:extent cx="3860024" cy="366522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Software Component 1 - Diagram.png"/>
                    <pic:cNvPicPr/>
                  </pic:nvPicPr>
                  <pic:blipFill>
                    <a:blip r:embed="rId101">
                      <a:extLst>
                        <a:ext uri="{28A0092B-C50C-407E-A947-70E740481C1C}">
                          <a14:useLocalDpi xmlns:a14="http://schemas.microsoft.com/office/drawing/2010/main" val="0"/>
                        </a:ext>
                      </a:extLst>
                    </a:blip>
                    <a:stretch>
                      <a:fillRect/>
                    </a:stretch>
                  </pic:blipFill>
                  <pic:spPr>
                    <a:xfrm>
                      <a:off x="0" y="0"/>
                      <a:ext cx="3858099" cy="3663392"/>
                    </a:xfrm>
                    <a:prstGeom prst="rect">
                      <a:avLst/>
                    </a:prstGeom>
                  </pic:spPr>
                </pic:pic>
              </a:graphicData>
            </a:graphic>
          </wp:inline>
        </w:drawing>
      </w:r>
    </w:p>
    <w:p w14:paraId="0D833260" w14:textId="77777777" w:rsidR="002D57C4" w:rsidRDefault="002D57C4" w:rsidP="002D57C4">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15615BF1" w14:textId="77777777" w:rsidTr="00502E57">
        <w:tc>
          <w:tcPr>
            <w:tcW w:w="9576" w:type="dxa"/>
            <w:shd w:val="clear" w:color="auto" w:fill="D9D9D9" w:themeFill="background1" w:themeFillShade="D9"/>
          </w:tcPr>
          <w:p w14:paraId="7D30575A" w14:textId="77777777" w:rsidR="002D57C4" w:rsidRPr="006824F5" w:rsidRDefault="002D57C4" w:rsidP="00502E57">
            <w:pPr>
              <w:rPr>
                <w:rStyle w:val="CodeSnippet"/>
                <w:noProof/>
              </w:rPr>
            </w:pPr>
            <w:r w:rsidRPr="006824F5">
              <w:rPr>
                <w:rStyle w:val="CodeSnippet"/>
                <w:noProof/>
              </w:rPr>
              <w:t>tosca_definitions_version: tosca_simple_</w:t>
            </w:r>
            <w:r>
              <w:rPr>
                <w:rStyle w:val="CodeSnippet"/>
                <w:noProof/>
              </w:rPr>
              <w:t>yaml_1_0</w:t>
            </w:r>
          </w:p>
          <w:p w14:paraId="429406AA" w14:textId="77777777" w:rsidR="002D57C4" w:rsidRPr="006824F5" w:rsidRDefault="002D57C4" w:rsidP="00502E57">
            <w:pPr>
              <w:rPr>
                <w:rStyle w:val="CodeSnippet"/>
                <w:noProof/>
              </w:rPr>
            </w:pPr>
          </w:p>
          <w:p w14:paraId="43D0820C" w14:textId="77777777" w:rsidR="002D57C4" w:rsidRPr="006824F5" w:rsidRDefault="002D57C4" w:rsidP="00502E57">
            <w:pPr>
              <w:rPr>
                <w:rStyle w:val="CodeSnippet"/>
                <w:noProof/>
              </w:rPr>
            </w:pPr>
            <w:r w:rsidRPr="006824F5">
              <w:rPr>
                <w:rStyle w:val="CodeSnippet"/>
                <w:noProof/>
              </w:rPr>
              <w:t>description: &gt;</w:t>
            </w:r>
          </w:p>
          <w:p w14:paraId="3119DB7B" w14:textId="77777777" w:rsidR="002D57C4" w:rsidRPr="00C900BF" w:rsidRDefault="002D57C4" w:rsidP="00502E57">
            <w:pPr>
              <w:rPr>
                <w:rStyle w:val="CodeSnippet"/>
              </w:rPr>
            </w:pPr>
            <w:r w:rsidRPr="00C900BF">
              <w:rPr>
                <w:rStyle w:val="CodeSnippet"/>
              </w:rPr>
              <w:t xml:space="preserve">  </w:t>
            </w:r>
            <w:r>
              <w:rPr>
                <w:rStyle w:val="CodeSnippet"/>
              </w:rPr>
              <w:t xml:space="preserve">TOSCA Simple Profile with a </w:t>
            </w:r>
            <w:r w:rsidRPr="00C900BF">
              <w:rPr>
                <w:rStyle w:val="CodeSnippet"/>
              </w:rPr>
              <w:t xml:space="preserve">SoftwareComponent node </w:t>
            </w:r>
            <w:r>
              <w:rPr>
                <w:rStyle w:val="CodeSnippet"/>
              </w:rPr>
              <w:t xml:space="preserve">with a declared Virtual machine (VM) deployment artifact that </w:t>
            </w:r>
            <w:r w:rsidRPr="00C900BF">
              <w:rPr>
                <w:rStyle w:val="CodeSnippet"/>
              </w:rPr>
              <w:t xml:space="preserve">automatically deploys to </w:t>
            </w:r>
            <w:r>
              <w:rPr>
                <w:rStyle w:val="CodeSnippet"/>
              </w:rPr>
              <w:t>its host</w:t>
            </w:r>
            <w:r w:rsidRPr="00C900BF">
              <w:rPr>
                <w:rStyle w:val="CodeSnippet"/>
              </w:rPr>
              <w:t xml:space="preserve"> Compute node.</w:t>
            </w:r>
          </w:p>
          <w:p w14:paraId="4805BE59" w14:textId="77777777" w:rsidR="002D57C4" w:rsidRPr="006824F5" w:rsidRDefault="002D57C4" w:rsidP="00502E57">
            <w:pPr>
              <w:rPr>
                <w:rStyle w:val="CodeSnippet"/>
                <w:noProof/>
              </w:rPr>
            </w:pPr>
          </w:p>
          <w:p w14:paraId="1F642CCF" w14:textId="77777777" w:rsidR="002D57C4" w:rsidRDefault="002D57C4" w:rsidP="00502E57">
            <w:pPr>
              <w:rPr>
                <w:rStyle w:val="CodeSnippet"/>
                <w:noProof/>
              </w:rPr>
            </w:pPr>
            <w:r w:rsidRPr="00C532A3">
              <w:rPr>
                <w:rStyle w:val="CodeSnippet"/>
                <w:noProof/>
              </w:rPr>
              <w:t>topology_template:</w:t>
            </w:r>
          </w:p>
          <w:p w14:paraId="6117B7D2" w14:textId="77777777" w:rsidR="002D57C4" w:rsidRDefault="002D57C4" w:rsidP="00502E57">
            <w:pPr>
              <w:rPr>
                <w:rStyle w:val="CodeSnippet"/>
                <w:noProof/>
              </w:rPr>
            </w:pPr>
            <w:r>
              <w:rPr>
                <w:rStyle w:val="CodeSnippet"/>
                <w:noProof/>
              </w:rPr>
              <w:t xml:space="preserve">  </w:t>
            </w:r>
          </w:p>
          <w:p w14:paraId="65F3DD16" w14:textId="77777777" w:rsidR="002D57C4" w:rsidRDefault="002D57C4" w:rsidP="00502E57">
            <w:pPr>
              <w:rPr>
                <w:rStyle w:val="CodeSnippet"/>
                <w:noProof/>
              </w:rPr>
            </w:pPr>
            <w:r>
              <w:rPr>
                <w:rStyle w:val="CodeSnippet"/>
                <w:noProof/>
              </w:rPr>
              <w:t xml:space="preserve">  </w:t>
            </w:r>
            <w:r w:rsidRPr="006824F5">
              <w:rPr>
                <w:rStyle w:val="CodeSnippet"/>
                <w:noProof/>
              </w:rPr>
              <w:t>node_templates:</w:t>
            </w:r>
          </w:p>
          <w:p w14:paraId="5775811D" w14:textId="77777777" w:rsidR="002D57C4" w:rsidRDefault="002D57C4" w:rsidP="00502E57">
            <w:pPr>
              <w:rPr>
                <w:rStyle w:val="CodeSnippet"/>
                <w:noProof/>
              </w:rPr>
            </w:pPr>
            <w:r>
              <w:rPr>
                <w:rStyle w:val="CodeSnippet"/>
                <w:noProof/>
              </w:rPr>
              <w:t xml:space="preserve">    my_virtual_machine:</w:t>
            </w:r>
          </w:p>
          <w:p w14:paraId="51E7137F" w14:textId="77777777" w:rsidR="002D57C4" w:rsidRDefault="002D57C4" w:rsidP="00502E57">
            <w:pPr>
              <w:rPr>
                <w:rStyle w:val="CodeSnippet"/>
                <w:noProof/>
              </w:rPr>
            </w:pPr>
            <w:r>
              <w:rPr>
                <w:rStyle w:val="CodeSnippet"/>
                <w:noProof/>
              </w:rPr>
              <w:t xml:space="preserve">      type: </w:t>
            </w:r>
            <w:hyperlink w:anchor="DEFN_TYPE_NODES_SOFTWARE_COMPONENT" w:history="1">
              <w:r w:rsidRPr="009A1D48">
                <w:rPr>
                  <w:rStyle w:val="Hyperlink"/>
                  <w:rFonts w:ascii="Consolas" w:hAnsi="Consolas"/>
                  <w:noProof/>
                </w:rPr>
                <w:t>SoftwareComponent</w:t>
              </w:r>
            </w:hyperlink>
          </w:p>
          <w:p w14:paraId="28E3C070" w14:textId="77777777" w:rsidR="002D57C4" w:rsidRPr="007925BD" w:rsidRDefault="002D57C4" w:rsidP="00502E57">
            <w:pPr>
              <w:rPr>
                <w:rStyle w:val="CodeSnippet"/>
              </w:rPr>
            </w:pPr>
            <w:r w:rsidRPr="007925BD">
              <w:rPr>
                <w:rStyle w:val="CodeSnippet"/>
              </w:rPr>
              <w:t xml:space="preserve">      artifacts:</w:t>
            </w:r>
          </w:p>
          <w:p w14:paraId="445A3F3C" w14:textId="77777777" w:rsidR="002D57C4" w:rsidRDefault="002D57C4" w:rsidP="00502E57">
            <w:pPr>
              <w:rPr>
                <w:rStyle w:val="CodeSnippet"/>
              </w:rPr>
            </w:pPr>
            <w:r w:rsidRPr="007925BD">
              <w:rPr>
                <w:rStyle w:val="CodeSnippet"/>
              </w:rPr>
              <w:t xml:space="preserve">        my</w:t>
            </w:r>
            <w:r>
              <w:rPr>
                <w:rStyle w:val="CodeSnippet"/>
              </w:rPr>
              <w:t>_vm</w:t>
            </w:r>
            <w:r w:rsidRPr="007925BD">
              <w:rPr>
                <w:rStyle w:val="CodeSnippet"/>
              </w:rPr>
              <w:t xml:space="preserve">_image: </w:t>
            </w:r>
          </w:p>
          <w:p w14:paraId="5538C3A0" w14:textId="77777777" w:rsidR="002D57C4" w:rsidRPr="007925BD" w:rsidRDefault="002D57C4" w:rsidP="00502E57">
            <w:pPr>
              <w:rPr>
                <w:rStyle w:val="CodeSnippet"/>
              </w:rPr>
            </w:pPr>
            <w:r>
              <w:rPr>
                <w:rStyle w:val="CodeSnippet"/>
              </w:rPr>
              <w:t xml:space="preserve">          file: </w:t>
            </w:r>
            <w:r w:rsidRPr="00DF57DD">
              <w:rPr>
                <w:rStyle w:val="CodeSnippet"/>
              </w:rPr>
              <w:t>images/</w:t>
            </w:r>
            <w:r>
              <w:rPr>
                <w:rStyle w:val="CodeSnippet"/>
              </w:rPr>
              <w:t>f</w:t>
            </w:r>
            <w:r w:rsidRPr="00DF57DD">
              <w:rPr>
                <w:rStyle w:val="CodeSnippet"/>
              </w:rPr>
              <w:t>edora-18-x86_64.</w:t>
            </w:r>
            <w:r>
              <w:rPr>
                <w:rStyle w:val="CodeSnippet"/>
              </w:rPr>
              <w:t>qcow2</w:t>
            </w:r>
          </w:p>
          <w:p w14:paraId="7DB5C15D" w14:textId="77777777" w:rsidR="002D57C4" w:rsidRPr="006824F5" w:rsidRDefault="002D57C4" w:rsidP="00502E57">
            <w:pPr>
              <w:rPr>
                <w:rStyle w:val="CodeSnippet"/>
              </w:rPr>
            </w:pPr>
            <w:r w:rsidRPr="007925BD">
              <w:rPr>
                <w:rStyle w:val="CodeSnippet"/>
              </w:rPr>
              <w:t xml:space="preserve">          type: tosca.artifacts.</w:t>
            </w:r>
            <w:r>
              <w:rPr>
                <w:rStyle w:val="CodeSnippet"/>
              </w:rPr>
              <w:t>Deployment.Image</w:t>
            </w:r>
            <w:r w:rsidRPr="007925BD">
              <w:rPr>
                <w:rStyle w:val="CodeSnippet"/>
              </w:rPr>
              <w:t>.</w:t>
            </w:r>
            <w:r>
              <w:rPr>
                <w:rStyle w:val="CodeSnippet"/>
              </w:rPr>
              <w:t>VM.QCOW2</w:t>
            </w:r>
          </w:p>
          <w:p w14:paraId="40C810BC" w14:textId="77777777" w:rsidR="002D57C4" w:rsidRDefault="002D57C4" w:rsidP="00502E57">
            <w:pPr>
              <w:rPr>
                <w:rStyle w:val="CodeSnippet"/>
                <w:noProof/>
              </w:rPr>
            </w:pPr>
            <w:r>
              <w:rPr>
                <w:rStyle w:val="CodeSnippet"/>
                <w:noProof/>
              </w:rPr>
              <w:t xml:space="preserve">      requirements:</w:t>
            </w:r>
          </w:p>
          <w:p w14:paraId="5636D131" w14:textId="77777777" w:rsidR="002D57C4" w:rsidRDefault="002D57C4" w:rsidP="00502E57">
            <w:pPr>
              <w:rPr>
                <w:rStyle w:val="CodeSnippet"/>
                <w:noProof/>
              </w:rPr>
            </w:pPr>
            <w:r>
              <w:rPr>
                <w:rStyle w:val="CodeSnippet"/>
                <w:noProof/>
              </w:rPr>
              <w:t xml:space="preserve">        - host: my_server</w:t>
            </w:r>
          </w:p>
          <w:p w14:paraId="100416ED" w14:textId="77777777" w:rsidR="002D57C4" w:rsidRDefault="002D57C4" w:rsidP="00502E57">
            <w:pPr>
              <w:rPr>
                <w:rStyle w:val="CodeSnippet"/>
                <w:noProof/>
              </w:rPr>
            </w:pPr>
            <w:r>
              <w:rPr>
                <w:rStyle w:val="CodeSnippet"/>
                <w:noProof/>
              </w:rPr>
              <w:t xml:space="preserve">      # Automatically deploy the VM image referenced on the create operation</w:t>
            </w:r>
          </w:p>
          <w:p w14:paraId="07F03893" w14:textId="77777777" w:rsidR="002D57C4" w:rsidRDefault="002D57C4" w:rsidP="00502E57">
            <w:pPr>
              <w:rPr>
                <w:rStyle w:val="CodeSnippet"/>
                <w:noProof/>
              </w:rPr>
            </w:pPr>
            <w:r>
              <w:rPr>
                <w:rStyle w:val="CodeSnippet"/>
                <w:noProof/>
              </w:rPr>
              <w:t xml:space="preserve">      interfaces:</w:t>
            </w:r>
          </w:p>
          <w:p w14:paraId="25B714E7" w14:textId="77777777" w:rsidR="002D57C4" w:rsidRDefault="002D57C4" w:rsidP="00502E57">
            <w:pPr>
              <w:rPr>
                <w:rStyle w:val="CodeSnippet"/>
                <w:noProof/>
              </w:rPr>
            </w:pPr>
            <w:r>
              <w:rPr>
                <w:rStyle w:val="CodeSnippet"/>
                <w:noProof/>
              </w:rPr>
              <w:t xml:space="preserve">        Standard: </w:t>
            </w:r>
          </w:p>
          <w:p w14:paraId="7BA9AFEA" w14:textId="77777777" w:rsidR="002D57C4" w:rsidRDefault="002D57C4" w:rsidP="00502E57">
            <w:pPr>
              <w:rPr>
                <w:rStyle w:val="CodeSnippet"/>
                <w:noProof/>
              </w:rPr>
            </w:pPr>
            <w:r>
              <w:rPr>
                <w:rStyle w:val="CodeSnippet"/>
                <w:noProof/>
              </w:rPr>
              <w:t xml:space="preserve">          create: my_vm_image</w:t>
            </w:r>
          </w:p>
          <w:p w14:paraId="37CEA795" w14:textId="77777777" w:rsidR="002D57C4" w:rsidRDefault="002D57C4" w:rsidP="00502E57">
            <w:pPr>
              <w:rPr>
                <w:rStyle w:val="CodeSnippet"/>
                <w:noProof/>
              </w:rPr>
            </w:pPr>
          </w:p>
          <w:p w14:paraId="0DFFD779" w14:textId="77777777" w:rsidR="002D57C4" w:rsidRDefault="002D57C4" w:rsidP="00502E57">
            <w:pPr>
              <w:rPr>
                <w:rStyle w:val="CodeSnippet"/>
                <w:noProof/>
              </w:rPr>
            </w:pPr>
            <w:r>
              <w:rPr>
                <w:rStyle w:val="CodeSnippet"/>
                <w:noProof/>
              </w:rPr>
              <w:t xml:space="preserve">    # Compute instance with no Operating System guest host</w:t>
            </w:r>
          </w:p>
          <w:p w14:paraId="2AF9F65B"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my_server:</w:t>
            </w:r>
          </w:p>
          <w:p w14:paraId="526CB9C7"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type: </w:t>
            </w:r>
            <w:hyperlink w:anchor="DEFN_TYPE_NODES_COMPUTE" w:history="1">
              <w:r w:rsidRPr="007F1C51">
                <w:rPr>
                  <w:rStyle w:val="Hyperlink"/>
                  <w:rFonts w:ascii="Consolas" w:hAnsi="Consolas"/>
                  <w:noProof/>
                </w:rPr>
                <w:t>Compute</w:t>
              </w:r>
            </w:hyperlink>
          </w:p>
          <w:p w14:paraId="301FF464" w14:textId="77777777" w:rsidR="002D57C4" w:rsidRDefault="002D57C4" w:rsidP="00502E57">
            <w:pPr>
              <w:autoSpaceDE w:val="0"/>
              <w:autoSpaceDN w:val="0"/>
              <w:adjustRightInd w:val="0"/>
              <w:rPr>
                <w:rStyle w:val="CodeSnippet"/>
              </w:rPr>
            </w:pPr>
            <w:r>
              <w:rPr>
                <w:rStyle w:val="CodeSnippet"/>
              </w:rPr>
              <w:t xml:space="preserve">      capabilities:</w:t>
            </w:r>
          </w:p>
          <w:p w14:paraId="54EF65C9" w14:textId="77777777" w:rsidR="002D57C4" w:rsidRDefault="002D57C4" w:rsidP="00502E57">
            <w:pPr>
              <w:autoSpaceDE w:val="0"/>
              <w:autoSpaceDN w:val="0"/>
              <w:adjustRightInd w:val="0"/>
              <w:rPr>
                <w:rStyle w:val="CodeSnippet"/>
              </w:rPr>
            </w:pPr>
            <w:r>
              <w:rPr>
                <w:rStyle w:val="CodeSnippet"/>
              </w:rPr>
              <w:t xml:space="preserve">        # Note: no guest OperatingSystem requirements as these are in the image.</w:t>
            </w:r>
          </w:p>
          <w:p w14:paraId="7F20B877" w14:textId="77777777" w:rsidR="002D57C4" w:rsidRDefault="002D57C4" w:rsidP="00502E57">
            <w:pPr>
              <w:autoSpaceDE w:val="0"/>
              <w:autoSpaceDN w:val="0"/>
              <w:adjustRightInd w:val="0"/>
              <w:rPr>
                <w:rStyle w:val="CodeSnippet"/>
              </w:rPr>
            </w:pPr>
            <w:r>
              <w:rPr>
                <w:rStyle w:val="CodeSnippet"/>
              </w:rPr>
              <w:t xml:space="preserve">        host:</w:t>
            </w:r>
          </w:p>
          <w:p w14:paraId="2551B561"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properties:</w:t>
            </w:r>
          </w:p>
          <w:p w14:paraId="4AA7FF5D"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w:t>
            </w:r>
            <w:r>
              <w:rPr>
                <w:rStyle w:val="CodeSnippet"/>
                <w:noProof/>
              </w:rPr>
              <w:t xml:space="preserve">  </w:t>
            </w:r>
            <w:r w:rsidRPr="006824F5">
              <w:rPr>
                <w:rStyle w:val="CodeSnippet"/>
                <w:noProof/>
              </w:rPr>
              <w:t xml:space="preserve">disk_size: 10 </w:t>
            </w:r>
            <w:r>
              <w:rPr>
                <w:rStyle w:val="CodeSnippet"/>
                <w:noProof/>
              </w:rPr>
              <w:t>GB</w:t>
            </w:r>
          </w:p>
          <w:p w14:paraId="29FC644F" w14:textId="77777777" w:rsidR="002D57C4" w:rsidRPr="00C86B7E" w:rsidRDefault="002D57C4" w:rsidP="00502E57">
            <w:pPr>
              <w:autoSpaceDE w:val="0"/>
              <w:autoSpaceDN w:val="0"/>
              <w:adjustRightInd w:val="0"/>
              <w:rPr>
                <w:rFonts w:ascii="Consolas" w:hAnsi="Consolas" w:cs="Courier New"/>
                <w:noProof/>
                <w:szCs w:val="18"/>
              </w:rPr>
            </w:pPr>
            <w:r>
              <w:rPr>
                <w:rFonts w:ascii="Consolas" w:hAnsi="Consolas" w:cs="Courier New"/>
                <w:noProof/>
                <w:szCs w:val="18"/>
              </w:rPr>
              <w:t xml:space="preserve">            num_cpus: </w:t>
            </w:r>
            <w:r w:rsidRPr="005463A4">
              <w:rPr>
                <w:noProof/>
              </w:rPr>
              <w:t xml:space="preserve">{ </w:t>
            </w:r>
            <w:r>
              <w:rPr>
                <w:noProof/>
              </w:rPr>
              <w:t xml:space="preserve"> </w:t>
            </w:r>
            <w:r w:rsidRPr="005463A4">
              <w:rPr>
                <w:noProof/>
              </w:rPr>
              <w:t>get_input: cpus</w:t>
            </w:r>
            <w:r>
              <w:rPr>
                <w:noProof/>
              </w:rPr>
              <w:t xml:space="preserve"> </w:t>
            </w:r>
            <w:r w:rsidRPr="005463A4">
              <w:rPr>
                <w:noProof/>
              </w:rPr>
              <w:t xml:space="preserve"> }</w:t>
            </w:r>
          </w:p>
          <w:p w14:paraId="52A0F627" w14:textId="77777777" w:rsidR="002D57C4" w:rsidRPr="00286B8F" w:rsidRDefault="002D57C4" w:rsidP="00502E57">
            <w:pPr>
              <w:autoSpaceDE w:val="0"/>
              <w:autoSpaceDN w:val="0"/>
              <w:adjustRightInd w:val="0"/>
              <w:rPr>
                <w:rStyle w:val="CodeSnippet"/>
                <w:rFonts w:cs="Courier New"/>
                <w:noProof/>
                <w:szCs w:val="18"/>
              </w:rPr>
            </w:pPr>
            <w:r w:rsidRPr="00C86B7E">
              <w:rPr>
                <w:rFonts w:ascii="Consolas" w:hAnsi="Consolas" w:cs="Courier New"/>
                <w:noProof/>
                <w:szCs w:val="18"/>
              </w:rPr>
              <w:t xml:space="preserve">    </w:t>
            </w:r>
            <w:r>
              <w:rPr>
                <w:rFonts w:ascii="Consolas" w:hAnsi="Consolas" w:cs="Courier New"/>
                <w:noProof/>
                <w:szCs w:val="18"/>
              </w:rPr>
              <w:t xml:space="preserve">        </w:t>
            </w:r>
            <w:r w:rsidRPr="00C86B7E">
              <w:rPr>
                <w:rFonts w:ascii="Consolas" w:hAnsi="Consolas" w:cs="Courier New"/>
                <w:noProof/>
                <w:szCs w:val="18"/>
              </w:rPr>
              <w:t xml:space="preserve">mem_size: </w:t>
            </w:r>
            <w:r>
              <w:rPr>
                <w:rFonts w:ascii="Consolas" w:hAnsi="Consolas" w:cs="Courier New"/>
                <w:noProof/>
                <w:szCs w:val="18"/>
              </w:rPr>
              <w:t>4 GB</w:t>
            </w:r>
          </w:p>
          <w:p w14:paraId="04100CA4" w14:textId="77777777" w:rsidR="002D57C4" w:rsidRPr="00FE7EC1" w:rsidRDefault="002D57C4" w:rsidP="00502E57">
            <w:pPr>
              <w:autoSpaceDE w:val="0"/>
              <w:autoSpaceDN w:val="0"/>
              <w:adjustRightInd w:val="0"/>
              <w:rPr>
                <w:rStyle w:val="CodeSnippet"/>
              </w:rPr>
            </w:pPr>
          </w:p>
          <w:p w14:paraId="76C19437" w14:textId="77777777" w:rsidR="002D57C4" w:rsidRPr="006824F5" w:rsidRDefault="002D57C4" w:rsidP="00502E57">
            <w:pPr>
              <w:rPr>
                <w:rStyle w:val="CodeSnippet"/>
                <w:noProof/>
              </w:rPr>
            </w:pPr>
            <w:r>
              <w:rPr>
                <w:rStyle w:val="CodeSnippet"/>
                <w:noProof/>
              </w:rPr>
              <w:t xml:space="preserve">  </w:t>
            </w:r>
            <w:r w:rsidRPr="006824F5">
              <w:rPr>
                <w:rStyle w:val="CodeSnippet"/>
                <w:noProof/>
              </w:rPr>
              <w:t>outputs:</w:t>
            </w:r>
          </w:p>
          <w:p w14:paraId="7B5FFB5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private</w:t>
            </w:r>
            <w:r w:rsidRPr="006824F5">
              <w:rPr>
                <w:rStyle w:val="CodeSnippet"/>
                <w:noProof/>
              </w:rPr>
              <w:t>_ip:</w:t>
            </w:r>
          </w:p>
          <w:p w14:paraId="2C3B0284"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 xml:space="preserve"> description: The </w:t>
            </w:r>
            <w:r>
              <w:rPr>
                <w:rStyle w:val="CodeSnippet"/>
                <w:noProof/>
              </w:rPr>
              <w:t xml:space="preserve">private </w:t>
            </w:r>
            <w:r w:rsidRPr="006824F5">
              <w:rPr>
                <w:rStyle w:val="CodeSnippet"/>
                <w:noProof/>
              </w:rPr>
              <w:t xml:space="preserve">IP address of the deployed </w:t>
            </w:r>
            <w:r>
              <w:rPr>
                <w:rStyle w:val="CodeSnippet"/>
                <w:noProof/>
              </w:rPr>
              <w:t xml:space="preserve">server </w:t>
            </w:r>
            <w:r w:rsidRPr="006824F5">
              <w:rPr>
                <w:rStyle w:val="CodeSnippet"/>
                <w:noProof/>
              </w:rPr>
              <w:t>instance.</w:t>
            </w:r>
          </w:p>
          <w:p w14:paraId="6EDC52CC" w14:textId="77777777" w:rsidR="002D57C4" w:rsidRPr="006824F5" w:rsidRDefault="002D57C4" w:rsidP="00502E57">
            <w:pPr>
              <w:rPr>
                <w:rStyle w:val="CodeSnippet"/>
                <w:noProof/>
              </w:rPr>
            </w:pPr>
            <w:r w:rsidRPr="006824F5">
              <w:rPr>
                <w:rStyle w:val="CodeSnippet"/>
                <w:noProof/>
              </w:rPr>
              <w:t xml:space="preserve">    </w:t>
            </w:r>
            <w:r>
              <w:rPr>
                <w:rStyle w:val="CodeSnippet"/>
                <w:noProof/>
              </w:rPr>
              <w:t xml:space="preserve">  </w:t>
            </w:r>
            <w:r w:rsidRPr="006824F5">
              <w:rPr>
                <w:rStyle w:val="CodeSnippet"/>
                <w:noProof/>
              </w:rPr>
              <w:t>value: { get_</w:t>
            </w:r>
            <w:r>
              <w:rPr>
                <w:rStyle w:val="CodeSnippet"/>
                <w:noProof/>
              </w:rPr>
              <w:t>attribute</w:t>
            </w:r>
            <w:r w:rsidRPr="006824F5">
              <w:rPr>
                <w:rStyle w:val="CodeSnippet"/>
                <w:noProof/>
              </w:rPr>
              <w:t xml:space="preserve">: [my_server, </w:t>
            </w:r>
            <w:r>
              <w:rPr>
                <w:rStyle w:val="CodeSnippet"/>
                <w:noProof/>
              </w:rPr>
              <w:t>private_address</w:t>
            </w:r>
            <w:r w:rsidRPr="006824F5">
              <w:rPr>
                <w:rStyle w:val="CodeSnippet"/>
                <w:noProof/>
              </w:rPr>
              <w:t>] }</w:t>
            </w:r>
          </w:p>
        </w:tc>
      </w:tr>
    </w:tbl>
    <w:p w14:paraId="5310DB88" w14:textId="77777777" w:rsidR="002D57C4" w:rsidRDefault="002D57C4" w:rsidP="002D57C4">
      <w:pPr>
        <w:pStyle w:val="Heading4"/>
        <w:numPr>
          <w:ilvl w:val="3"/>
          <w:numId w:val="3"/>
        </w:numPr>
      </w:pPr>
      <w:r>
        <w:lastRenderedPageBreak/>
        <w:t>Notes</w:t>
      </w:r>
    </w:p>
    <w:p w14:paraId="48C2C5F9" w14:textId="77777777" w:rsidR="002D57C4" w:rsidRDefault="002D57C4" w:rsidP="002D57C4">
      <w:pPr>
        <w:pStyle w:val="ListParagraph"/>
        <w:numPr>
          <w:ilvl w:val="0"/>
          <w:numId w:val="12"/>
        </w:numPr>
      </w:pPr>
      <w:r>
        <w:t xml:space="preserve">The use of the </w:t>
      </w:r>
      <w:r w:rsidRPr="00DF57DD">
        <w:rPr>
          <w:rStyle w:val="CodeSnippetHighlight"/>
        </w:rPr>
        <w:t>type</w:t>
      </w:r>
      <w:r>
        <w:t xml:space="preserve"> keyname on the </w:t>
      </w:r>
      <w:r w:rsidRPr="005348CA">
        <w:rPr>
          <w:rStyle w:val="CodeSnippetHighlight"/>
        </w:rPr>
        <w:t>artifact</w:t>
      </w:r>
      <w:r>
        <w:t xml:space="preserve"> definition (within the </w:t>
      </w:r>
      <w:r w:rsidRPr="005348CA">
        <w:rPr>
          <w:rStyle w:val="CodeSnippetHighlight"/>
        </w:rPr>
        <w:t>my_virtual_machine</w:t>
      </w:r>
      <w:r>
        <w:t xml:space="preserve"> node template) to declare the ISO image deployment artifact type (i.e., </w:t>
      </w:r>
      <w:r w:rsidRPr="005348CA">
        <w:rPr>
          <w:rStyle w:val="CodeSnippetHighlight"/>
        </w:rPr>
        <w:t>tosca.artifacts.Deployment.Image.VM.ISO</w:t>
      </w:r>
      <w:r w:rsidRPr="00BD032D">
        <w:t>) is</w:t>
      </w:r>
      <w:r>
        <w:t xml:space="preserve"> redundant since the file extension is “.iso” which associated with this known, declared artifact type.</w:t>
      </w:r>
    </w:p>
    <w:p w14:paraId="7331CBED" w14:textId="77777777" w:rsidR="002D57C4" w:rsidRPr="00D017BB" w:rsidRDefault="002D57C4" w:rsidP="002D57C4">
      <w:pPr>
        <w:pStyle w:val="ListParagraph"/>
        <w:numPr>
          <w:ilvl w:val="0"/>
          <w:numId w:val="12"/>
        </w:numPr>
      </w:pPr>
      <w:r>
        <w:t xml:space="preserve">This use case references a filename on the </w:t>
      </w:r>
      <w:r w:rsidRPr="0033048B">
        <w:rPr>
          <w:rStyle w:val="CodeSnippetHighlight"/>
        </w:rPr>
        <w:t>my_vm_image</w:t>
      </w:r>
      <w:r>
        <w:t xml:space="preserve"> artifact, which indicates a Linux, Fedora 18, x86 VM image, only as one possible example. </w:t>
      </w:r>
    </w:p>
    <w:p w14:paraId="58694792" w14:textId="77777777" w:rsidR="002D57C4" w:rsidRDefault="002D57C4" w:rsidP="002D57C4">
      <w:pPr>
        <w:pStyle w:val="Heading3"/>
        <w:numPr>
          <w:ilvl w:val="2"/>
          <w:numId w:val="3"/>
        </w:numPr>
      </w:pPr>
      <w:r>
        <w:t>Block Storage</w:t>
      </w:r>
      <w:bookmarkEnd w:id="685"/>
      <w:bookmarkEnd w:id="686"/>
      <w:r>
        <w:t xml:space="preserve"> 1: Using the normative AttachesTo Relationship Type</w:t>
      </w:r>
    </w:p>
    <w:p w14:paraId="59EB8B46" w14:textId="77777777" w:rsidR="002D57C4" w:rsidRDefault="002D57C4" w:rsidP="002D57C4">
      <w:pPr>
        <w:pStyle w:val="Heading4"/>
        <w:numPr>
          <w:ilvl w:val="3"/>
          <w:numId w:val="3"/>
        </w:numPr>
      </w:pPr>
      <w:bookmarkStart w:id="688" w:name="_Toc379455165"/>
      <w:r>
        <w:t>Description</w:t>
      </w:r>
      <w:bookmarkEnd w:id="688"/>
    </w:p>
    <w:p w14:paraId="3C4AD119" w14:textId="77777777" w:rsidR="002D57C4" w:rsidRPr="008369B8" w:rsidRDefault="002D57C4" w:rsidP="002D57C4">
      <w:r w:rsidRPr="008369B8">
        <w:t xml:space="preserve">This use case demonstrates how to attach a TOSCA </w:t>
      </w:r>
      <w:r w:rsidRPr="008369B8">
        <w:rPr>
          <w:rStyle w:val="CodeSnippetHighlight"/>
          <w:sz w:val="22"/>
        </w:rPr>
        <w:t>BlockStorage</w:t>
      </w:r>
      <w:r w:rsidRPr="008369B8">
        <w:t xml:space="preserve"> node to a </w:t>
      </w:r>
      <w:r w:rsidRPr="008369B8">
        <w:rPr>
          <w:rStyle w:val="CodeSnippetHighlight"/>
          <w:sz w:val="22"/>
        </w:rPr>
        <w:t>Compute</w:t>
      </w:r>
      <w:r w:rsidRPr="008369B8">
        <w:t xml:space="preserve"> node using the normative </w:t>
      </w:r>
      <w:r w:rsidRPr="008369B8">
        <w:rPr>
          <w:rStyle w:val="CodeSnippetHighlight"/>
          <w:sz w:val="22"/>
        </w:rPr>
        <w:t>AttachesTo</w:t>
      </w:r>
      <w:r w:rsidRPr="008369B8">
        <w:t xml:space="preserve"> relationship.</w:t>
      </w:r>
    </w:p>
    <w:p w14:paraId="1D448FAA" w14:textId="77777777" w:rsidR="002D57C4" w:rsidRPr="00DD5675" w:rsidRDefault="002D57C4" w:rsidP="002D57C4">
      <w:pPr>
        <w:pStyle w:val="Heading4"/>
        <w:numPr>
          <w:ilvl w:val="3"/>
          <w:numId w:val="3"/>
        </w:numPr>
        <w:rPr>
          <w:u w:val="single"/>
        </w:rPr>
      </w:pPr>
      <w:bookmarkStart w:id="689" w:name="_Toc379455166"/>
      <w:r>
        <w:lastRenderedPageBreak/>
        <w:t>Logical Diagram</w:t>
      </w:r>
      <w:bookmarkEnd w:id="689"/>
    </w:p>
    <w:p w14:paraId="6A482F97" w14:textId="77777777" w:rsidR="002D57C4" w:rsidRPr="00AD33FE" w:rsidRDefault="002D57C4" w:rsidP="002D57C4">
      <w:r>
        <w:rPr>
          <w:noProof/>
        </w:rPr>
        <w:drawing>
          <wp:inline distT="0" distB="0" distL="0" distR="0" wp14:anchorId="5575F991" wp14:editId="29F419B3">
            <wp:extent cx="4765338" cy="27652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4765338" cy="2765260"/>
                    </a:xfrm>
                    <a:prstGeom prst="rect">
                      <a:avLst/>
                    </a:prstGeom>
                    <a:noFill/>
                  </pic:spPr>
                </pic:pic>
              </a:graphicData>
            </a:graphic>
          </wp:inline>
        </w:drawing>
      </w:r>
    </w:p>
    <w:p w14:paraId="6E56B4F4" w14:textId="77777777" w:rsidR="002D57C4" w:rsidRPr="00C86EBB" w:rsidRDefault="002D57C4" w:rsidP="002D57C4">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0201A709" w14:textId="77777777" w:rsidTr="00502E57">
        <w:tc>
          <w:tcPr>
            <w:tcW w:w="9576" w:type="dxa"/>
            <w:shd w:val="clear" w:color="auto" w:fill="D9D9D9" w:themeFill="background1" w:themeFillShade="D9"/>
          </w:tcPr>
          <w:p w14:paraId="0F68F393" w14:textId="77777777" w:rsidR="002D57C4" w:rsidRPr="00113B4F" w:rsidRDefault="002D57C4" w:rsidP="00502E57">
            <w:pPr>
              <w:rPr>
                <w:rStyle w:val="CodeSnippet"/>
                <w:noProof/>
              </w:rPr>
            </w:pPr>
            <w:r w:rsidRPr="00113B4F">
              <w:rPr>
                <w:rStyle w:val="CodeSnippet"/>
                <w:noProof/>
              </w:rPr>
              <w:t>tosca_definitions_version: tosca_simple_</w:t>
            </w:r>
            <w:r>
              <w:rPr>
                <w:rStyle w:val="CodeSnippet"/>
                <w:noProof/>
              </w:rPr>
              <w:t>yaml_1_0</w:t>
            </w:r>
          </w:p>
          <w:p w14:paraId="4854F67D" w14:textId="77777777" w:rsidR="002D57C4" w:rsidRPr="00113B4F" w:rsidRDefault="002D57C4" w:rsidP="00502E57">
            <w:pPr>
              <w:rPr>
                <w:rStyle w:val="CodeSnippet"/>
                <w:noProof/>
              </w:rPr>
            </w:pPr>
          </w:p>
          <w:p w14:paraId="7E80FA10" w14:textId="77777777" w:rsidR="002D57C4" w:rsidRDefault="002D57C4" w:rsidP="00502E57">
            <w:pPr>
              <w:rPr>
                <w:rStyle w:val="CodeSnippet"/>
                <w:noProof/>
              </w:rPr>
            </w:pPr>
            <w:r>
              <w:rPr>
                <w:rStyle w:val="CodeSnippet"/>
                <w:noProof/>
              </w:rPr>
              <w:t>description: &gt;</w:t>
            </w:r>
          </w:p>
          <w:p w14:paraId="35064427" w14:textId="77777777" w:rsidR="002D57C4" w:rsidRDefault="002D57C4" w:rsidP="00502E57">
            <w:pPr>
              <w:rPr>
                <w:rStyle w:val="CodeSnippet"/>
                <w:noProof/>
              </w:rPr>
            </w:pPr>
            <w:r>
              <w:rPr>
                <w:rStyle w:val="CodeSnippet"/>
                <w:noProof/>
              </w:rPr>
              <w:t xml:space="preserve">  </w:t>
            </w:r>
            <w:r w:rsidRPr="00113B4F">
              <w:rPr>
                <w:rStyle w:val="CodeSnippet"/>
                <w:noProof/>
              </w:rPr>
              <w:t>TOSCA simple profile with server and attached block storage</w:t>
            </w:r>
            <w:r>
              <w:rPr>
                <w:rStyle w:val="CodeSnippet"/>
                <w:noProof/>
              </w:rPr>
              <w:t xml:space="preserve"> using the normative AttachesTo Relationship Type</w:t>
            </w:r>
            <w:r w:rsidRPr="00113B4F">
              <w:rPr>
                <w:rStyle w:val="CodeSnippet"/>
                <w:noProof/>
              </w:rPr>
              <w:t>.</w:t>
            </w:r>
          </w:p>
          <w:p w14:paraId="4C716E40" w14:textId="77777777" w:rsidR="002D57C4" w:rsidRPr="00113B4F" w:rsidRDefault="002D57C4" w:rsidP="00502E57">
            <w:pPr>
              <w:rPr>
                <w:rStyle w:val="CodeSnippet"/>
                <w:noProof/>
              </w:rPr>
            </w:pPr>
          </w:p>
          <w:p w14:paraId="369F5E2C" w14:textId="77777777" w:rsidR="002D57C4" w:rsidRPr="00113B4F" w:rsidRDefault="002D57C4" w:rsidP="00502E57">
            <w:pPr>
              <w:rPr>
                <w:rStyle w:val="CodeSnippet"/>
                <w:noProof/>
              </w:rPr>
            </w:pPr>
            <w:r w:rsidRPr="003669F0">
              <w:rPr>
                <w:rStyle w:val="CodeSnippet"/>
                <w:noProof/>
              </w:rPr>
              <w:t>topology_template:</w:t>
            </w:r>
          </w:p>
          <w:p w14:paraId="1AEC9E6B" w14:textId="77777777" w:rsidR="002D57C4" w:rsidRDefault="002D57C4" w:rsidP="00502E57">
            <w:pPr>
              <w:rPr>
                <w:rStyle w:val="CodeSnippet"/>
                <w:noProof/>
              </w:rPr>
            </w:pPr>
          </w:p>
          <w:p w14:paraId="02863FF3" w14:textId="77777777" w:rsidR="002D57C4" w:rsidRPr="00113B4F" w:rsidRDefault="002D57C4" w:rsidP="00502E57">
            <w:pPr>
              <w:rPr>
                <w:rStyle w:val="CodeSnippet"/>
                <w:noProof/>
              </w:rPr>
            </w:pPr>
            <w:r>
              <w:rPr>
                <w:rStyle w:val="CodeSnippet"/>
                <w:noProof/>
              </w:rPr>
              <w:t xml:space="preserve">  </w:t>
            </w:r>
            <w:r w:rsidRPr="00113B4F">
              <w:rPr>
                <w:rStyle w:val="CodeSnippet"/>
                <w:noProof/>
              </w:rPr>
              <w:t>inputs:</w:t>
            </w:r>
          </w:p>
          <w:p w14:paraId="734FEEEB" w14:textId="77777777" w:rsidR="002D57C4" w:rsidRPr="00113B4F" w:rsidRDefault="002D57C4" w:rsidP="00502E57">
            <w:pPr>
              <w:rPr>
                <w:rStyle w:val="CodeSnippet"/>
                <w:noProof/>
              </w:rPr>
            </w:pPr>
            <w:r>
              <w:rPr>
                <w:rStyle w:val="CodeSnippet"/>
                <w:noProof/>
              </w:rPr>
              <w:t xml:space="preserve">    </w:t>
            </w:r>
            <w:r w:rsidRPr="00113B4F">
              <w:rPr>
                <w:rStyle w:val="CodeSnippet"/>
                <w:noProof/>
              </w:rPr>
              <w:t>cpus:</w:t>
            </w:r>
          </w:p>
          <w:p w14:paraId="5C8D9C91" w14:textId="77777777" w:rsidR="002D57C4" w:rsidRPr="00113B4F" w:rsidRDefault="002D57C4" w:rsidP="00502E57">
            <w:pPr>
              <w:rPr>
                <w:rStyle w:val="CodeSnippet"/>
                <w:noProof/>
              </w:rPr>
            </w:pPr>
            <w:r>
              <w:rPr>
                <w:rStyle w:val="CodeSnippet"/>
                <w:noProof/>
              </w:rPr>
              <w:t xml:space="preserve">      </w:t>
            </w:r>
            <w:r w:rsidRPr="00113B4F">
              <w:rPr>
                <w:rStyle w:val="CodeSnippet"/>
                <w:noProof/>
              </w:rPr>
              <w:t>type: integer</w:t>
            </w:r>
          </w:p>
          <w:p w14:paraId="3FBC4682" w14:textId="77777777" w:rsidR="002D57C4" w:rsidRPr="00113B4F"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description: Number of CPUs for the server.</w:t>
            </w:r>
          </w:p>
          <w:p w14:paraId="34E9CF48" w14:textId="77777777" w:rsidR="002D57C4" w:rsidRPr="00113B4F"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constraints:</w:t>
            </w:r>
          </w:p>
          <w:p w14:paraId="08C1BFC5" w14:textId="77777777" w:rsidR="002D57C4" w:rsidRPr="00113B4F"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 valid_values: [ 1, 2, 4, 8 ]</w:t>
            </w:r>
          </w:p>
          <w:p w14:paraId="0BE6AE67" w14:textId="77777777" w:rsidR="002D57C4" w:rsidRPr="00113B4F" w:rsidRDefault="002D57C4" w:rsidP="00502E57">
            <w:pPr>
              <w:rPr>
                <w:rStyle w:val="CodeSnippet"/>
                <w:noProof/>
              </w:rPr>
            </w:pPr>
            <w:r>
              <w:rPr>
                <w:rStyle w:val="CodeSnippet"/>
                <w:noProof/>
              </w:rPr>
              <w:t xml:space="preserve">    </w:t>
            </w:r>
            <w:r w:rsidRPr="00113B4F">
              <w:rPr>
                <w:rStyle w:val="CodeSnippet"/>
                <w:noProof/>
              </w:rPr>
              <w:t>storage_size:</w:t>
            </w:r>
          </w:p>
          <w:p w14:paraId="2BBD63FC"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type: </w:t>
            </w:r>
            <w:hyperlink w:anchor="TYPE_TOSCA_SCALAR_UNIT_SIZE" w:history="1">
              <w:r w:rsidRPr="009A1D48">
                <w:rPr>
                  <w:rStyle w:val="Hyperlink"/>
                  <w:rFonts w:ascii="Consolas" w:hAnsi="Consolas"/>
                  <w:noProof/>
                </w:rPr>
                <w:t>scalar-unit.size</w:t>
              </w:r>
            </w:hyperlink>
          </w:p>
          <w:p w14:paraId="1BB187BA" w14:textId="77777777" w:rsidR="002D57C4"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description: Size of the storage to be created.</w:t>
            </w:r>
          </w:p>
          <w:p w14:paraId="04B0A17F" w14:textId="77777777" w:rsidR="002D57C4" w:rsidRDefault="002D57C4" w:rsidP="00502E57">
            <w:pPr>
              <w:rPr>
                <w:rStyle w:val="CodeSnippet"/>
                <w:noProof/>
              </w:rPr>
            </w:pPr>
            <w:r>
              <w:rPr>
                <w:rStyle w:val="CodeSnippet"/>
                <w:noProof/>
              </w:rPr>
              <w:t xml:space="preserve">      default: 1 GB</w:t>
            </w:r>
          </w:p>
          <w:p w14:paraId="07303E16"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storage_snapshot_id:</w:t>
            </w:r>
          </w:p>
          <w:p w14:paraId="60CA8744"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string</w:t>
            </w:r>
          </w:p>
          <w:p w14:paraId="54B41B29"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&gt;</w:t>
            </w:r>
          </w:p>
          <w:p w14:paraId="1C82DD79"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Optional</w:t>
            </w:r>
            <w:r w:rsidRPr="00223513">
              <w:rPr>
                <w:rStyle w:val="CodeSnippet"/>
                <w:noProof/>
              </w:rPr>
              <w:t xml:space="preserve"> identifier </w:t>
            </w:r>
            <w:r>
              <w:rPr>
                <w:rStyle w:val="CodeSnippet"/>
                <w:noProof/>
              </w:rPr>
              <w:t>for a</w:t>
            </w:r>
            <w:r w:rsidRPr="00223513">
              <w:rPr>
                <w:rStyle w:val="CodeSnippet"/>
                <w:noProof/>
              </w:rPr>
              <w:t xml:space="preserve">n existing snapshot </w:t>
            </w:r>
            <w:r>
              <w:rPr>
                <w:rStyle w:val="CodeSnippet"/>
                <w:noProof/>
              </w:rPr>
              <w:t xml:space="preserve">to use </w:t>
            </w:r>
            <w:r w:rsidRPr="00223513">
              <w:rPr>
                <w:rStyle w:val="CodeSnippet"/>
                <w:noProof/>
              </w:rPr>
              <w:t xml:space="preserve">when creating </w:t>
            </w:r>
            <w:r>
              <w:rPr>
                <w:rStyle w:val="CodeSnippet"/>
                <w:noProof/>
              </w:rPr>
              <w:t>storage</w:t>
            </w:r>
            <w:r w:rsidRPr="00223513">
              <w:rPr>
                <w:rStyle w:val="CodeSnippet"/>
                <w:noProof/>
              </w:rPr>
              <w:t xml:space="preserve">.  </w:t>
            </w:r>
            <w:r>
              <w:rPr>
                <w:rStyle w:val="CodeSnippet"/>
                <w:noProof/>
              </w:rPr>
              <w:t xml:space="preserve">  </w:t>
            </w:r>
          </w:p>
          <w:p w14:paraId="63771BCF" w14:textId="77777777" w:rsidR="002D57C4" w:rsidRPr="00113B4F" w:rsidRDefault="002D57C4" w:rsidP="00502E57">
            <w:pPr>
              <w:rPr>
                <w:rStyle w:val="CodeSnippet"/>
                <w:noProof/>
              </w:rPr>
            </w:pPr>
            <w:r>
              <w:rPr>
                <w:rStyle w:val="CodeSnippet"/>
                <w:noProof/>
              </w:rPr>
              <w:t xml:space="preserve">    </w:t>
            </w:r>
            <w:r w:rsidRPr="00113B4F">
              <w:rPr>
                <w:rStyle w:val="CodeSnippet"/>
                <w:noProof/>
              </w:rPr>
              <w:t>storage_</w:t>
            </w:r>
            <w:r>
              <w:rPr>
                <w:rStyle w:val="CodeSnippet"/>
                <w:noProof/>
              </w:rPr>
              <w:t>location</w:t>
            </w:r>
            <w:r w:rsidRPr="00113B4F">
              <w:rPr>
                <w:rStyle w:val="CodeSnippet"/>
                <w:noProof/>
              </w:rPr>
              <w:t>:</w:t>
            </w:r>
          </w:p>
          <w:p w14:paraId="6B72BE85" w14:textId="77777777" w:rsidR="002D57C4" w:rsidRPr="00113B4F" w:rsidRDefault="002D57C4" w:rsidP="00502E57">
            <w:pPr>
              <w:rPr>
                <w:rStyle w:val="CodeSnippet"/>
                <w:noProof/>
              </w:rPr>
            </w:pPr>
            <w:r>
              <w:rPr>
                <w:rStyle w:val="CodeSnippet"/>
                <w:noProof/>
              </w:rPr>
              <w:t xml:space="preserve">    </w:t>
            </w:r>
            <w:r w:rsidRPr="00113B4F">
              <w:rPr>
                <w:rStyle w:val="CodeSnippet"/>
                <w:noProof/>
              </w:rPr>
              <w:t xml:space="preserve">  type: string</w:t>
            </w:r>
          </w:p>
          <w:p w14:paraId="2C03EADB" w14:textId="77777777" w:rsidR="002D57C4"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 xml:space="preserve">description: </w:t>
            </w:r>
            <w:r>
              <w:rPr>
                <w:rStyle w:val="CodeSnippet"/>
                <w:noProof/>
              </w:rPr>
              <w:t>Block s</w:t>
            </w:r>
            <w:r w:rsidRPr="00113B4F">
              <w:rPr>
                <w:rStyle w:val="CodeSnippet"/>
                <w:noProof/>
              </w:rPr>
              <w:t xml:space="preserve">torage mount </w:t>
            </w:r>
            <w:r>
              <w:rPr>
                <w:rStyle w:val="CodeSnippet"/>
                <w:noProof/>
              </w:rPr>
              <w:t xml:space="preserve">point (filesystem </w:t>
            </w:r>
            <w:r w:rsidRPr="00113B4F">
              <w:rPr>
                <w:rStyle w:val="CodeSnippet"/>
                <w:noProof/>
              </w:rPr>
              <w:t>path</w:t>
            </w:r>
            <w:r>
              <w:rPr>
                <w:rStyle w:val="CodeSnippet"/>
                <w:noProof/>
              </w:rPr>
              <w:t>)</w:t>
            </w:r>
            <w:r w:rsidRPr="00113B4F">
              <w:rPr>
                <w:rStyle w:val="CodeSnippet"/>
                <w:noProof/>
              </w:rPr>
              <w:t>.</w:t>
            </w:r>
          </w:p>
          <w:p w14:paraId="2D5594D3" w14:textId="77777777" w:rsidR="002D57C4" w:rsidRDefault="002D57C4" w:rsidP="00502E57">
            <w:pPr>
              <w:rPr>
                <w:rStyle w:val="CodeSnippet"/>
                <w:noProof/>
              </w:rPr>
            </w:pPr>
          </w:p>
          <w:p w14:paraId="473B1E25" w14:textId="77777777" w:rsidR="002D57C4" w:rsidRDefault="002D57C4" w:rsidP="00502E57">
            <w:pPr>
              <w:rPr>
                <w:rStyle w:val="CodeSnippet"/>
                <w:noProof/>
              </w:rPr>
            </w:pPr>
            <w:r>
              <w:rPr>
                <w:rStyle w:val="CodeSnippet"/>
                <w:noProof/>
              </w:rPr>
              <w:lastRenderedPageBreak/>
              <w:t xml:space="preserve">  </w:t>
            </w:r>
            <w:r w:rsidRPr="00113B4F">
              <w:rPr>
                <w:rStyle w:val="CodeSnippet"/>
                <w:noProof/>
              </w:rPr>
              <w:t>node_templates:</w:t>
            </w:r>
          </w:p>
          <w:p w14:paraId="420053D3"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my_</w:t>
            </w:r>
            <w:r w:rsidRPr="00113B4F">
              <w:rPr>
                <w:rStyle w:val="CodeSnippet"/>
                <w:noProof/>
              </w:rPr>
              <w:t>server:</w:t>
            </w:r>
          </w:p>
          <w:p w14:paraId="219C8C16"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type: </w:t>
            </w:r>
            <w:hyperlink w:anchor="DEFN_TYPE_NODES_COMPUTE" w:history="1">
              <w:r w:rsidRPr="00D31924">
                <w:rPr>
                  <w:rStyle w:val="Hyperlink"/>
                  <w:rFonts w:ascii="Consolas" w:hAnsi="Consolas"/>
                  <w:noProof/>
                </w:rPr>
                <w:t>Compute</w:t>
              </w:r>
            </w:hyperlink>
          </w:p>
          <w:p w14:paraId="0DB6F7F2" w14:textId="77777777" w:rsidR="002D57C4" w:rsidRDefault="002D57C4" w:rsidP="00502E57">
            <w:pPr>
              <w:rPr>
                <w:rStyle w:val="CodeSnippet"/>
              </w:rPr>
            </w:pPr>
            <w:r>
              <w:rPr>
                <w:rStyle w:val="CodeSnippet"/>
              </w:rPr>
              <w:t xml:space="preserve">      capabilities:</w:t>
            </w:r>
          </w:p>
          <w:p w14:paraId="3F52AB1F" w14:textId="77777777" w:rsidR="002D57C4" w:rsidRDefault="002D57C4" w:rsidP="00502E57">
            <w:pPr>
              <w:rPr>
                <w:rStyle w:val="CodeSnippet"/>
              </w:rPr>
            </w:pPr>
            <w:r>
              <w:rPr>
                <w:rStyle w:val="CodeSnippet"/>
              </w:rPr>
              <w:t xml:space="preserve">        host:</w:t>
            </w:r>
          </w:p>
          <w:p w14:paraId="617BA48B" w14:textId="77777777" w:rsidR="002D57C4" w:rsidRPr="00113B4F"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properties:</w:t>
            </w:r>
          </w:p>
          <w:p w14:paraId="5F6451FE"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disk_size: 10</w:t>
            </w:r>
            <w:r>
              <w:rPr>
                <w:rStyle w:val="CodeSnippet"/>
                <w:noProof/>
              </w:rPr>
              <w:t xml:space="preserve"> GB</w:t>
            </w:r>
          </w:p>
          <w:p w14:paraId="26AA73E3" w14:textId="77777777" w:rsidR="002D57C4" w:rsidRPr="00113B4F"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num_cpus: { get_input: cpus }</w:t>
            </w:r>
          </w:p>
          <w:p w14:paraId="742C938B"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 xml:space="preserve"> mem_size: </w:t>
            </w:r>
            <w:r>
              <w:rPr>
                <w:rStyle w:val="CodeSnippet"/>
                <w:noProof/>
              </w:rPr>
              <w:t>1 GB</w:t>
            </w:r>
          </w:p>
          <w:p w14:paraId="6D2531A8" w14:textId="77777777" w:rsidR="002D57C4" w:rsidRDefault="002D57C4" w:rsidP="00502E57">
            <w:pPr>
              <w:rPr>
                <w:rStyle w:val="CodeSnippet"/>
              </w:rPr>
            </w:pPr>
            <w:r>
              <w:rPr>
                <w:rStyle w:val="CodeSnippet"/>
              </w:rPr>
              <w:t xml:space="preserve">        os:</w:t>
            </w:r>
          </w:p>
          <w:p w14:paraId="46EEE51B" w14:textId="77777777" w:rsidR="002D57C4" w:rsidRPr="006824F5" w:rsidRDefault="002D57C4" w:rsidP="00502E57">
            <w:pPr>
              <w:rPr>
                <w:rStyle w:val="CodeSnippet"/>
              </w:rPr>
            </w:pPr>
            <w:r>
              <w:rPr>
                <w:rStyle w:val="CodeSnippet"/>
              </w:rPr>
              <w:t xml:space="preserve">          properties:</w:t>
            </w:r>
          </w:p>
          <w:p w14:paraId="55D80603" w14:textId="77777777" w:rsidR="002D57C4" w:rsidRPr="00113B4F"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architecture:</w:t>
            </w:r>
            <w:r w:rsidRPr="00113B4F">
              <w:rPr>
                <w:rStyle w:val="CodeSnippet"/>
                <w:noProof/>
              </w:rPr>
              <w:t xml:space="preserve"> x86_64 </w:t>
            </w:r>
          </w:p>
          <w:p w14:paraId="5B6B8CAF"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type:</w:t>
            </w:r>
            <w:r w:rsidRPr="00113B4F">
              <w:rPr>
                <w:rStyle w:val="CodeSnippet"/>
                <w:noProof/>
              </w:rPr>
              <w:t xml:space="preserve"> </w:t>
            </w:r>
            <w:r>
              <w:rPr>
                <w:rStyle w:val="CodeSnippet"/>
                <w:noProof/>
              </w:rPr>
              <w:t>l</w:t>
            </w:r>
            <w:r w:rsidRPr="00113B4F">
              <w:rPr>
                <w:rStyle w:val="CodeSnippet"/>
                <w:noProof/>
              </w:rPr>
              <w:t xml:space="preserve">inux  </w:t>
            </w:r>
          </w:p>
          <w:p w14:paraId="48010F7B"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distribution:</w:t>
            </w:r>
            <w:r w:rsidRPr="00113B4F">
              <w:rPr>
                <w:rStyle w:val="CodeSnippet"/>
                <w:noProof/>
              </w:rPr>
              <w:t xml:space="preserve"> </w:t>
            </w:r>
            <w:r>
              <w:rPr>
                <w:rStyle w:val="CodeSnippet"/>
                <w:noProof/>
              </w:rPr>
              <w:t>f</w:t>
            </w:r>
            <w:r w:rsidRPr="00113B4F">
              <w:rPr>
                <w:rStyle w:val="CodeSnippet"/>
                <w:noProof/>
              </w:rPr>
              <w:t xml:space="preserve">edora  </w:t>
            </w:r>
          </w:p>
          <w:p w14:paraId="6BBBCFD3"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version: 18</w:t>
            </w:r>
            <w:r>
              <w:rPr>
                <w:rStyle w:val="CodeSnippet"/>
                <w:noProof/>
              </w:rPr>
              <w:t>.0</w:t>
            </w:r>
          </w:p>
          <w:p w14:paraId="1F20D24E" w14:textId="77777777" w:rsidR="002D57C4" w:rsidRPr="00113B4F" w:rsidRDefault="002D57C4" w:rsidP="00502E57">
            <w:pPr>
              <w:rPr>
                <w:rStyle w:val="CodeSnippet"/>
                <w:noProof/>
              </w:rPr>
            </w:pPr>
            <w:r>
              <w:rPr>
                <w:rStyle w:val="CodeSnippet"/>
                <w:noProof/>
              </w:rPr>
              <w:t xml:space="preserve">      </w:t>
            </w:r>
            <w:r w:rsidRPr="00113B4F">
              <w:rPr>
                <w:rStyle w:val="CodeSnippet"/>
                <w:noProof/>
              </w:rPr>
              <w:t>requirements:</w:t>
            </w:r>
          </w:p>
          <w:p w14:paraId="4930CF87" w14:textId="77777777" w:rsidR="002D57C4"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local_storage</w:t>
            </w:r>
            <w:r w:rsidRPr="00113B4F">
              <w:rPr>
                <w:rStyle w:val="CodeSnippet"/>
                <w:noProof/>
              </w:rPr>
              <w:t xml:space="preserve">: </w:t>
            </w:r>
          </w:p>
          <w:p w14:paraId="70965C09" w14:textId="77777777" w:rsidR="002D57C4" w:rsidRDefault="002D57C4" w:rsidP="00502E57">
            <w:pPr>
              <w:rPr>
                <w:rStyle w:val="CodeSnippet"/>
                <w:noProof/>
              </w:rPr>
            </w:pPr>
            <w:r>
              <w:rPr>
                <w:rStyle w:val="CodeSnippet"/>
                <w:noProof/>
              </w:rPr>
              <w:t xml:space="preserve">            node: my_</w:t>
            </w:r>
            <w:r w:rsidRPr="00113B4F">
              <w:rPr>
                <w:rStyle w:val="CodeSnippet"/>
                <w:noProof/>
              </w:rPr>
              <w:t>storage</w:t>
            </w:r>
          </w:p>
          <w:p w14:paraId="5355B7FC" w14:textId="77777777" w:rsidR="002D57C4" w:rsidRDefault="002D57C4" w:rsidP="00502E57">
            <w:pPr>
              <w:rPr>
                <w:rStyle w:val="Hyperlink"/>
                <w:rFonts w:ascii="Consolas" w:hAnsi="Consolas"/>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w:t>
            </w:r>
            <w:r>
              <w:rPr>
                <w:rStyle w:val="CodeSnippetHighlight"/>
              </w:rPr>
              <w:t>relationship</w:t>
            </w:r>
            <w:r w:rsidRPr="00113B4F">
              <w:rPr>
                <w:rStyle w:val="CodeSnippet"/>
                <w:noProof/>
              </w:rPr>
              <w:t>:</w:t>
            </w:r>
            <w:r w:rsidRPr="00113B4F" w:rsidDel="00BF701F">
              <w:rPr>
                <w:rStyle w:val="CodeSnippet"/>
                <w:noProof/>
              </w:rPr>
              <w:t xml:space="preserve"> </w:t>
            </w:r>
          </w:p>
          <w:p w14:paraId="1A801BFC" w14:textId="77777777" w:rsidR="002D57C4" w:rsidRPr="0064443D" w:rsidRDefault="002D57C4" w:rsidP="00502E57">
            <w:pPr>
              <w:rPr>
                <w:rStyle w:val="CodeSnippet"/>
                <w:noProof/>
              </w:rPr>
            </w:pPr>
            <w:r w:rsidRPr="0064443D">
              <w:rPr>
                <w:rStyle w:val="CodeSnippet"/>
                <w:noProof/>
              </w:rPr>
              <w:t xml:space="preserve">            </w:t>
            </w:r>
            <w:r>
              <w:rPr>
                <w:rStyle w:val="CodeSnippet"/>
                <w:noProof/>
              </w:rPr>
              <w:t xml:space="preserve"> </w:t>
            </w:r>
            <w:r w:rsidRPr="0064443D">
              <w:rPr>
                <w:rStyle w:val="CodeSnippet"/>
                <w:noProof/>
              </w:rPr>
              <w:t xml:space="preserve"> type: </w:t>
            </w:r>
            <w:hyperlink w:anchor="DEFN_TYPE_RELATIONSHIPS_ATTACHTO" w:history="1">
              <w:r w:rsidRPr="0064443D">
                <w:rPr>
                  <w:rStyle w:val="Hyperlink"/>
                  <w:rFonts w:ascii="Consolas" w:hAnsi="Consolas"/>
                  <w:noProof/>
                </w:rPr>
                <w:t>Attach</w:t>
              </w:r>
              <w:r>
                <w:rPr>
                  <w:rStyle w:val="Hyperlink"/>
                  <w:rFonts w:ascii="Consolas" w:hAnsi="Consolas"/>
                  <w:noProof/>
                </w:rPr>
                <w:t>es</w:t>
              </w:r>
              <w:r w:rsidRPr="0064443D">
                <w:rPr>
                  <w:rStyle w:val="Hyperlink"/>
                  <w:rFonts w:ascii="Consolas" w:hAnsi="Consolas"/>
                  <w:noProof/>
                </w:rPr>
                <w:t>To</w:t>
              </w:r>
            </w:hyperlink>
          </w:p>
          <w:p w14:paraId="3FBE596E" w14:textId="77777777" w:rsidR="002D57C4" w:rsidRPr="0064443D" w:rsidRDefault="002D57C4" w:rsidP="00502E57">
            <w:pPr>
              <w:rPr>
                <w:rStyle w:val="CodeSnippet"/>
                <w:noProof/>
              </w:rPr>
            </w:pPr>
            <w:r w:rsidRPr="0064443D">
              <w:rPr>
                <w:rStyle w:val="CodeSnippet"/>
                <w:noProof/>
              </w:rPr>
              <w:t xml:space="preserve">             </w:t>
            </w:r>
            <w:r>
              <w:rPr>
                <w:rStyle w:val="CodeSnippet"/>
                <w:noProof/>
              </w:rPr>
              <w:t xml:space="preserve"> </w:t>
            </w:r>
            <w:r w:rsidRPr="0064443D">
              <w:rPr>
                <w:rStyle w:val="CodeSnippet"/>
                <w:noProof/>
              </w:rPr>
              <w:t>properties:</w:t>
            </w:r>
          </w:p>
          <w:p w14:paraId="0479A45C" w14:textId="77777777" w:rsidR="002D57C4" w:rsidRDefault="002D57C4" w:rsidP="00502E57">
            <w:pPr>
              <w:rPr>
                <w:rStyle w:val="CodeSnippet"/>
                <w:noProof/>
              </w:rPr>
            </w:pPr>
            <w:r>
              <w:rPr>
                <w:rStyle w:val="CodeSnippet"/>
                <w:noProof/>
              </w:rPr>
              <w:t xml:space="preserve">                location: { get_input: storage_location }</w:t>
            </w:r>
          </w:p>
          <w:p w14:paraId="49A31744" w14:textId="77777777" w:rsidR="002D57C4" w:rsidRDefault="002D57C4" w:rsidP="00502E57">
            <w:pPr>
              <w:rPr>
                <w:rStyle w:val="CodeSnippet"/>
                <w:noProof/>
              </w:rPr>
            </w:pPr>
          </w:p>
          <w:p w14:paraId="10C06E3D" w14:textId="77777777" w:rsidR="002D57C4" w:rsidRPr="00113B4F"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my_</w:t>
            </w:r>
            <w:r w:rsidRPr="00113B4F">
              <w:rPr>
                <w:rStyle w:val="CodeSnippet"/>
                <w:noProof/>
              </w:rPr>
              <w:t>storage:</w:t>
            </w:r>
          </w:p>
          <w:p w14:paraId="4151C82B"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type: </w:t>
            </w:r>
            <w:hyperlink w:anchor="DEFN_TYPE_NODES_BLOCK_STORAGE" w:history="1">
              <w:r w:rsidRPr="00D31924">
                <w:rPr>
                  <w:rStyle w:val="Hyperlink"/>
                  <w:rFonts w:ascii="Consolas" w:hAnsi="Consolas"/>
                  <w:noProof/>
                </w:rPr>
                <w:t>BlockStorage</w:t>
              </w:r>
            </w:hyperlink>
          </w:p>
          <w:p w14:paraId="7978E153" w14:textId="77777777" w:rsidR="002D57C4" w:rsidRPr="00113B4F" w:rsidRDefault="002D57C4" w:rsidP="00502E57">
            <w:pPr>
              <w:rPr>
                <w:rStyle w:val="CodeSnippet"/>
                <w:noProof/>
              </w:rPr>
            </w:pPr>
            <w:r>
              <w:rPr>
                <w:rStyle w:val="CodeSnippet"/>
                <w:noProof/>
              </w:rPr>
              <w:t xml:space="preserve">      </w:t>
            </w:r>
            <w:r w:rsidRPr="00113B4F">
              <w:rPr>
                <w:rStyle w:val="CodeSnippet"/>
                <w:noProof/>
              </w:rPr>
              <w:t>properties:</w:t>
            </w:r>
          </w:p>
          <w:p w14:paraId="2D6926D6" w14:textId="77777777" w:rsidR="002D57C4" w:rsidRDefault="002D57C4" w:rsidP="00502E57">
            <w:pPr>
              <w:rPr>
                <w:rStyle w:val="CodeSnippet"/>
                <w:noProof/>
              </w:rPr>
            </w:pPr>
            <w:r>
              <w:rPr>
                <w:rStyle w:val="CodeSnippet"/>
                <w:noProof/>
              </w:rPr>
              <w:t xml:space="preserve">        </w:t>
            </w:r>
            <w:r w:rsidRPr="00113B4F">
              <w:rPr>
                <w:rStyle w:val="CodeSnippet"/>
                <w:noProof/>
              </w:rPr>
              <w:t>size: { get_input: storage_size }</w:t>
            </w:r>
          </w:p>
          <w:p w14:paraId="3603B8FC" w14:textId="77777777" w:rsidR="002D57C4" w:rsidRPr="00574D39" w:rsidRDefault="002D57C4" w:rsidP="00502E57">
            <w:pPr>
              <w:rPr>
                <w:rStyle w:val="CodeSnippet"/>
              </w:rPr>
            </w:pPr>
            <w:r w:rsidRPr="00574D39">
              <w:rPr>
                <w:rStyle w:val="CodeSnippet"/>
              </w:rPr>
              <w:t xml:space="preserve">        snapshot_id: { get_input: storage_snapshot_id }</w:t>
            </w:r>
          </w:p>
          <w:p w14:paraId="47DC5BD6" w14:textId="77777777" w:rsidR="002D57C4" w:rsidRDefault="002D57C4" w:rsidP="00502E57">
            <w:pPr>
              <w:rPr>
                <w:rStyle w:val="CodeSnippet"/>
                <w:noProof/>
              </w:rPr>
            </w:pPr>
          </w:p>
          <w:p w14:paraId="6BBBF4BC" w14:textId="77777777" w:rsidR="002D57C4" w:rsidRPr="00113B4F" w:rsidRDefault="002D57C4" w:rsidP="00502E57">
            <w:pPr>
              <w:rPr>
                <w:rStyle w:val="CodeSnippet"/>
                <w:noProof/>
              </w:rPr>
            </w:pPr>
            <w:r>
              <w:rPr>
                <w:rStyle w:val="CodeSnippet"/>
                <w:noProof/>
              </w:rPr>
              <w:t xml:space="preserve">  </w:t>
            </w:r>
            <w:r w:rsidRPr="00113B4F">
              <w:rPr>
                <w:rStyle w:val="CodeSnippet"/>
                <w:noProof/>
              </w:rPr>
              <w:t>outputs:</w:t>
            </w:r>
          </w:p>
          <w:p w14:paraId="24A8C1E4" w14:textId="77777777" w:rsidR="002D57C4" w:rsidRPr="00113B4F" w:rsidRDefault="002D57C4" w:rsidP="00502E57">
            <w:pPr>
              <w:rPr>
                <w:rStyle w:val="CodeSnippet"/>
                <w:noProof/>
              </w:rPr>
            </w:pPr>
            <w:r>
              <w:rPr>
                <w:rStyle w:val="CodeSnippet"/>
                <w:noProof/>
              </w:rPr>
              <w:t xml:space="preserve">    </w:t>
            </w:r>
            <w:r w:rsidRPr="00113B4F">
              <w:rPr>
                <w:rStyle w:val="CodeSnippet"/>
                <w:noProof/>
              </w:rPr>
              <w:t>p</w:t>
            </w:r>
            <w:r>
              <w:rPr>
                <w:rStyle w:val="CodeSnippet"/>
                <w:noProof/>
              </w:rPr>
              <w:t>rivate</w:t>
            </w:r>
            <w:r w:rsidRPr="00113B4F">
              <w:rPr>
                <w:rStyle w:val="CodeSnippet"/>
                <w:noProof/>
              </w:rPr>
              <w:t>_ip:</w:t>
            </w:r>
          </w:p>
          <w:p w14:paraId="79230963"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w:t>
            </w:r>
            <w:r w:rsidRPr="00113B4F">
              <w:rPr>
                <w:rStyle w:val="CodeSnippet"/>
                <w:noProof/>
              </w:rPr>
              <w:t xml:space="preserve">description: </w:t>
            </w:r>
            <w:r>
              <w:rPr>
                <w:rStyle w:val="CodeSnippet"/>
                <w:noProof/>
              </w:rPr>
              <w:t>The private</w:t>
            </w:r>
            <w:r w:rsidRPr="00113B4F">
              <w:rPr>
                <w:rStyle w:val="CodeSnippet"/>
                <w:noProof/>
              </w:rPr>
              <w:t xml:space="preserve"> IP address of the newly created compute instance.</w:t>
            </w:r>
          </w:p>
          <w:p w14:paraId="502C18B2" w14:textId="77777777" w:rsidR="002D57C4"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value: { get_attr</w:t>
            </w:r>
            <w:r>
              <w:rPr>
                <w:rStyle w:val="CodeSnippet"/>
                <w:noProof/>
              </w:rPr>
              <w:t>ibute</w:t>
            </w:r>
            <w:r w:rsidRPr="00113B4F">
              <w:rPr>
                <w:rStyle w:val="CodeSnippet"/>
                <w:noProof/>
              </w:rPr>
              <w:t>: [</w:t>
            </w:r>
            <w:r>
              <w:rPr>
                <w:rStyle w:val="CodeSnippet"/>
                <w:noProof/>
              </w:rPr>
              <w:t>my_</w:t>
            </w:r>
            <w:r w:rsidRPr="00113B4F">
              <w:rPr>
                <w:rStyle w:val="CodeSnippet"/>
                <w:noProof/>
              </w:rPr>
              <w:t xml:space="preserve">server, </w:t>
            </w:r>
            <w:r>
              <w:rPr>
                <w:rStyle w:val="CodeSnippet"/>
                <w:noProof/>
              </w:rPr>
              <w:t>private_address</w:t>
            </w:r>
            <w:r w:rsidRPr="00113B4F">
              <w:rPr>
                <w:rStyle w:val="CodeSnippet"/>
                <w:noProof/>
              </w:rPr>
              <w:t>] }</w:t>
            </w:r>
          </w:p>
          <w:p w14:paraId="46BC36B6" w14:textId="77777777" w:rsidR="002D57C4" w:rsidRPr="00BE1863" w:rsidRDefault="002D57C4" w:rsidP="00502E57">
            <w:pPr>
              <w:rPr>
                <w:rStyle w:val="CodeSnippet"/>
                <w:noProof/>
              </w:rPr>
            </w:pPr>
            <w:r>
              <w:rPr>
                <w:rStyle w:val="CodeSnippet"/>
                <w:noProof/>
              </w:rPr>
              <w:t xml:space="preserve"> </w:t>
            </w:r>
            <w:r w:rsidRPr="00BE1863">
              <w:rPr>
                <w:rStyle w:val="CodeSnippet"/>
                <w:noProof/>
              </w:rPr>
              <w:t xml:space="preserve"> </w:t>
            </w:r>
            <w:r>
              <w:rPr>
                <w:rStyle w:val="CodeSnippet"/>
                <w:noProof/>
              </w:rPr>
              <w:t xml:space="preserve">  </w:t>
            </w:r>
            <w:r w:rsidRPr="00BE1863">
              <w:rPr>
                <w:rStyle w:val="CodeSnippet"/>
                <w:noProof/>
              </w:rPr>
              <w:t>volume_id:</w:t>
            </w:r>
          </w:p>
          <w:p w14:paraId="3D8BB9FC" w14:textId="77777777" w:rsidR="002D57C4" w:rsidRPr="00BE1863" w:rsidRDefault="002D57C4" w:rsidP="00502E57">
            <w:pPr>
              <w:rPr>
                <w:rStyle w:val="CodeSnippet"/>
                <w:noProof/>
              </w:rPr>
            </w:pPr>
            <w:r w:rsidRPr="00BE1863">
              <w:rPr>
                <w:rStyle w:val="CodeSnippet"/>
                <w:noProof/>
              </w:rPr>
              <w:t xml:space="preserve">    </w:t>
            </w:r>
            <w:r>
              <w:rPr>
                <w:rStyle w:val="CodeSnippet"/>
                <w:noProof/>
              </w:rPr>
              <w:t xml:space="preserve">  </w:t>
            </w:r>
            <w:r w:rsidRPr="00BE1863">
              <w:rPr>
                <w:rStyle w:val="CodeSnippet"/>
                <w:noProof/>
              </w:rPr>
              <w:t>description: The volume id of the block storage instance.</w:t>
            </w:r>
          </w:p>
          <w:p w14:paraId="346AD888" w14:textId="77777777" w:rsidR="002D57C4" w:rsidRPr="006824F5" w:rsidRDefault="002D57C4" w:rsidP="00502E57">
            <w:pPr>
              <w:rPr>
                <w:rStyle w:val="CodeSnippet"/>
                <w:noProof/>
              </w:rPr>
            </w:pPr>
            <w:r>
              <w:rPr>
                <w:rStyle w:val="CodeSnippet"/>
                <w:noProof/>
              </w:rPr>
              <w:t xml:space="preserve">      value: { get_attribute: [my_</w:t>
            </w:r>
            <w:r w:rsidRPr="00BE1863">
              <w:rPr>
                <w:rStyle w:val="CodeSnippet"/>
                <w:noProof/>
              </w:rPr>
              <w:t>storage, volume_id] }</w:t>
            </w:r>
          </w:p>
        </w:tc>
      </w:tr>
    </w:tbl>
    <w:p w14:paraId="1471BEA4" w14:textId="77777777" w:rsidR="002D57C4" w:rsidRDefault="002D57C4" w:rsidP="002D57C4">
      <w:pPr>
        <w:pStyle w:val="Heading3"/>
        <w:numPr>
          <w:ilvl w:val="2"/>
          <w:numId w:val="3"/>
        </w:numPr>
      </w:pPr>
      <w:bookmarkStart w:id="690" w:name="USE_CASE_BLOCKSTORAGE_2"/>
      <w:r>
        <w:lastRenderedPageBreak/>
        <w:t>Block Storage</w:t>
      </w:r>
      <w:bookmarkEnd w:id="690"/>
      <w:r>
        <w:t xml:space="preserve"> 2: Using a custom AttachesTo Relationship Type</w:t>
      </w:r>
    </w:p>
    <w:p w14:paraId="6AAB6029" w14:textId="77777777" w:rsidR="002D57C4" w:rsidRDefault="002D57C4" w:rsidP="002D57C4">
      <w:pPr>
        <w:pStyle w:val="Heading4"/>
        <w:numPr>
          <w:ilvl w:val="3"/>
          <w:numId w:val="3"/>
        </w:numPr>
      </w:pPr>
      <w:r>
        <w:t>Description</w:t>
      </w:r>
    </w:p>
    <w:p w14:paraId="4B94F9C8" w14:textId="77777777" w:rsidR="002D57C4" w:rsidRPr="008369B8" w:rsidRDefault="002D57C4" w:rsidP="002D57C4">
      <w:r w:rsidRPr="008369B8">
        <w:t xml:space="preserve">This use case demonstrates how to attach a TOSCA </w:t>
      </w:r>
      <w:r w:rsidRPr="008369B8">
        <w:rPr>
          <w:rStyle w:val="CodeSnippetHighlight"/>
          <w:sz w:val="22"/>
        </w:rPr>
        <w:t>BlockStorage</w:t>
      </w:r>
      <w:r w:rsidRPr="008369B8">
        <w:t xml:space="preserve"> node to a </w:t>
      </w:r>
      <w:r w:rsidRPr="008369B8">
        <w:rPr>
          <w:rStyle w:val="CodeSnippetHighlight"/>
          <w:sz w:val="22"/>
        </w:rPr>
        <w:t>Compute</w:t>
      </w:r>
      <w:r w:rsidRPr="008369B8">
        <w:t xml:space="preserve"> node using a custom RelationshipType that derives from the normative </w:t>
      </w:r>
      <w:r w:rsidRPr="008369B8">
        <w:rPr>
          <w:rStyle w:val="CodeSnippetHighlight"/>
          <w:sz w:val="22"/>
        </w:rPr>
        <w:t>AttachesTo</w:t>
      </w:r>
      <w:r w:rsidRPr="008369B8">
        <w:t xml:space="preserve"> relationship.</w:t>
      </w:r>
    </w:p>
    <w:p w14:paraId="2D3F5549" w14:textId="77777777" w:rsidR="002D57C4" w:rsidRPr="00DD5675" w:rsidRDefault="002D57C4" w:rsidP="002D57C4">
      <w:pPr>
        <w:pStyle w:val="Heading4"/>
        <w:numPr>
          <w:ilvl w:val="3"/>
          <w:numId w:val="3"/>
        </w:numPr>
        <w:rPr>
          <w:u w:val="single"/>
        </w:rPr>
      </w:pPr>
      <w:r>
        <w:lastRenderedPageBreak/>
        <w:t>Logical Diagram</w:t>
      </w:r>
    </w:p>
    <w:p w14:paraId="71B78D03" w14:textId="77777777" w:rsidR="002D57C4" w:rsidRPr="00AD33FE" w:rsidRDefault="002D57C4" w:rsidP="002D57C4">
      <w:r>
        <w:rPr>
          <w:noProof/>
        </w:rPr>
        <w:drawing>
          <wp:inline distT="0" distB="0" distL="0" distR="0" wp14:anchorId="148AC2B2" wp14:editId="2A5BD1E6">
            <wp:extent cx="4914163" cy="2637219"/>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2-Diagram.png"/>
                    <pic:cNvPicPr/>
                  </pic:nvPicPr>
                  <pic:blipFill>
                    <a:blip r:embed="rId103">
                      <a:extLst>
                        <a:ext uri="{28A0092B-C50C-407E-A947-70E740481C1C}">
                          <a14:useLocalDpi xmlns:a14="http://schemas.microsoft.com/office/drawing/2010/main" val="0"/>
                        </a:ext>
                      </a:extLst>
                    </a:blip>
                    <a:stretch>
                      <a:fillRect/>
                    </a:stretch>
                  </pic:blipFill>
                  <pic:spPr>
                    <a:xfrm>
                      <a:off x="0" y="0"/>
                      <a:ext cx="4914163" cy="2637219"/>
                    </a:xfrm>
                    <a:prstGeom prst="rect">
                      <a:avLst/>
                    </a:prstGeom>
                  </pic:spPr>
                </pic:pic>
              </a:graphicData>
            </a:graphic>
          </wp:inline>
        </w:drawing>
      </w:r>
    </w:p>
    <w:p w14:paraId="29A98E79" w14:textId="77777777" w:rsidR="002D57C4" w:rsidRPr="00C86EBB" w:rsidRDefault="002D57C4" w:rsidP="002D57C4">
      <w:pPr>
        <w:pStyle w:val="Heading4"/>
        <w:numPr>
          <w:ilvl w:val="3"/>
          <w:numId w:val="3"/>
        </w:numPr>
      </w:pPr>
      <w:r>
        <w:t>Sample YAML</w:t>
      </w:r>
    </w:p>
    <w:p w14:paraId="68CB7E76" w14:textId="77777777" w:rsidR="002D57C4" w:rsidRPr="0059112F" w:rsidRDefault="002D57C4" w:rsidP="002D57C4"/>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D365AC" w14:paraId="7965D698" w14:textId="77777777" w:rsidTr="00502E57">
        <w:tc>
          <w:tcPr>
            <w:tcW w:w="9576" w:type="dxa"/>
            <w:shd w:val="clear" w:color="auto" w:fill="D9D9D9" w:themeFill="background1" w:themeFillShade="D9"/>
          </w:tcPr>
          <w:p w14:paraId="61BF7225" w14:textId="77777777" w:rsidR="002D57C4" w:rsidRPr="00D365AC" w:rsidRDefault="002D57C4" w:rsidP="00502E57">
            <w:pPr>
              <w:rPr>
                <w:rStyle w:val="CodeSnippet"/>
                <w:noProof/>
              </w:rPr>
            </w:pPr>
            <w:r w:rsidRPr="00D365AC">
              <w:rPr>
                <w:rStyle w:val="CodeSnippet"/>
                <w:noProof/>
              </w:rPr>
              <w:t>tosca_definitions_version: tosca_simple_</w:t>
            </w:r>
            <w:r>
              <w:rPr>
                <w:rStyle w:val="CodeSnippet"/>
                <w:noProof/>
              </w:rPr>
              <w:t>yaml_1_0</w:t>
            </w:r>
          </w:p>
          <w:p w14:paraId="088AEA42" w14:textId="77777777" w:rsidR="002D57C4" w:rsidRPr="00D365AC" w:rsidRDefault="002D57C4" w:rsidP="00502E57">
            <w:pPr>
              <w:rPr>
                <w:rStyle w:val="CodeSnippet"/>
                <w:noProof/>
              </w:rPr>
            </w:pPr>
          </w:p>
          <w:p w14:paraId="5449A045" w14:textId="77777777" w:rsidR="002D57C4" w:rsidRPr="00D365AC" w:rsidRDefault="002D57C4" w:rsidP="00502E57">
            <w:pPr>
              <w:rPr>
                <w:rStyle w:val="CodeSnippet"/>
                <w:noProof/>
              </w:rPr>
            </w:pPr>
            <w:r w:rsidRPr="00D365AC">
              <w:rPr>
                <w:rStyle w:val="CodeSnippet"/>
                <w:noProof/>
              </w:rPr>
              <w:t>description: &gt;</w:t>
            </w:r>
          </w:p>
          <w:p w14:paraId="27965D0C" w14:textId="77777777" w:rsidR="002D57C4" w:rsidRDefault="002D57C4" w:rsidP="00502E57">
            <w:pPr>
              <w:rPr>
                <w:rStyle w:val="CodeSnippet"/>
                <w:noProof/>
              </w:rPr>
            </w:pPr>
            <w:r w:rsidRPr="00D365AC">
              <w:rPr>
                <w:rStyle w:val="CodeSnippet"/>
                <w:noProof/>
              </w:rPr>
              <w:t xml:space="preserve">  TOSCA simple profile with server and attached block storage</w:t>
            </w:r>
            <w:r>
              <w:rPr>
                <w:rStyle w:val="CodeSnippet"/>
                <w:noProof/>
              </w:rPr>
              <w:t xml:space="preserve"> using a custom AttachesTo Relationship Type</w:t>
            </w:r>
            <w:r w:rsidRPr="00D365AC">
              <w:rPr>
                <w:rStyle w:val="CodeSnippet"/>
                <w:noProof/>
              </w:rPr>
              <w:t>.</w:t>
            </w:r>
          </w:p>
          <w:p w14:paraId="4E7C5100" w14:textId="77777777" w:rsidR="002D57C4" w:rsidRDefault="002D57C4" w:rsidP="00502E57">
            <w:pPr>
              <w:rPr>
                <w:rStyle w:val="CodeSnippet"/>
                <w:noProof/>
              </w:rPr>
            </w:pPr>
          </w:p>
          <w:p w14:paraId="123C5D52" w14:textId="77777777" w:rsidR="002D57C4" w:rsidRPr="0064443D" w:rsidRDefault="002D57C4" w:rsidP="00502E57">
            <w:pPr>
              <w:rPr>
                <w:rStyle w:val="CodeSnippet"/>
                <w:noProof/>
              </w:rPr>
            </w:pPr>
            <w:r w:rsidRPr="0064443D">
              <w:rPr>
                <w:rStyle w:val="CodeSnippet"/>
                <w:noProof/>
              </w:rPr>
              <w:t>relationship_types:</w:t>
            </w:r>
          </w:p>
          <w:p w14:paraId="30D4D0FB" w14:textId="77777777" w:rsidR="002D57C4" w:rsidRPr="0064443D" w:rsidRDefault="002D57C4" w:rsidP="00502E57">
            <w:pPr>
              <w:rPr>
                <w:rStyle w:val="CodeSnippet"/>
                <w:noProof/>
              </w:rPr>
            </w:pPr>
            <w:r w:rsidRPr="0064443D">
              <w:rPr>
                <w:rStyle w:val="CodeSnippet"/>
                <w:noProof/>
              </w:rPr>
              <w:t xml:space="preserve">  </w:t>
            </w:r>
            <w:r w:rsidRPr="0064443D">
              <w:rPr>
                <w:rStyle w:val="CodeSnippet"/>
                <w:b/>
                <w:noProof/>
              </w:rPr>
              <w:t>MyCustomAttach</w:t>
            </w:r>
            <w:r>
              <w:rPr>
                <w:rStyle w:val="CodeSnippet"/>
                <w:b/>
                <w:noProof/>
              </w:rPr>
              <w:t>es</w:t>
            </w:r>
            <w:r w:rsidRPr="0064443D">
              <w:rPr>
                <w:rStyle w:val="CodeSnippet"/>
                <w:b/>
                <w:noProof/>
              </w:rPr>
              <w:t>To</w:t>
            </w:r>
            <w:r w:rsidRPr="0064443D">
              <w:rPr>
                <w:rStyle w:val="CodeSnippet"/>
                <w:noProof/>
              </w:rPr>
              <w:t>:</w:t>
            </w:r>
          </w:p>
          <w:p w14:paraId="6F61FDE1" w14:textId="77777777" w:rsidR="002D57C4" w:rsidRPr="0064443D" w:rsidRDefault="002D57C4" w:rsidP="00502E57">
            <w:pPr>
              <w:rPr>
                <w:rStyle w:val="CodeSnippet"/>
                <w:noProof/>
              </w:rPr>
            </w:pPr>
            <w:r w:rsidRPr="0064443D">
              <w:rPr>
                <w:rStyle w:val="CodeSnippet"/>
                <w:noProof/>
              </w:rPr>
              <w:t xml:space="preserve">     derived_from: </w:t>
            </w:r>
            <w:hyperlink w:anchor="DEFN_TYPE_RELATIONSHIPS_ATTACHTO" w:history="1">
              <w:r w:rsidRPr="0064443D">
                <w:rPr>
                  <w:rStyle w:val="Hyperlink"/>
                  <w:rFonts w:ascii="Consolas" w:hAnsi="Consolas"/>
                  <w:noProof/>
                </w:rPr>
                <w:t>Attach</w:t>
              </w:r>
              <w:r>
                <w:rPr>
                  <w:rStyle w:val="Hyperlink"/>
                  <w:rFonts w:ascii="Consolas" w:hAnsi="Consolas"/>
                  <w:noProof/>
                </w:rPr>
                <w:t>es</w:t>
              </w:r>
              <w:r w:rsidRPr="0064443D">
                <w:rPr>
                  <w:rStyle w:val="Hyperlink"/>
                  <w:rFonts w:ascii="Consolas" w:hAnsi="Consolas"/>
                  <w:noProof/>
                </w:rPr>
                <w:t>To</w:t>
              </w:r>
            </w:hyperlink>
          </w:p>
          <w:p w14:paraId="1D5592A2" w14:textId="77777777" w:rsidR="002D57C4" w:rsidRDefault="002D57C4" w:rsidP="00502E57">
            <w:pPr>
              <w:rPr>
                <w:rStyle w:val="CodeSnippet"/>
                <w:noProof/>
              </w:rPr>
            </w:pPr>
          </w:p>
          <w:p w14:paraId="76E707EC" w14:textId="77777777" w:rsidR="002D57C4" w:rsidRPr="00D365AC" w:rsidRDefault="002D57C4" w:rsidP="00502E57">
            <w:pPr>
              <w:rPr>
                <w:rStyle w:val="CodeSnippet"/>
                <w:noProof/>
              </w:rPr>
            </w:pPr>
            <w:r w:rsidRPr="00017A3C">
              <w:rPr>
                <w:rStyle w:val="CodeSnippet"/>
                <w:noProof/>
              </w:rPr>
              <w:t>topology_template:</w:t>
            </w:r>
          </w:p>
          <w:p w14:paraId="1827D5FC" w14:textId="77777777" w:rsidR="002D57C4" w:rsidRPr="00D365AC" w:rsidRDefault="002D57C4" w:rsidP="00502E57">
            <w:pPr>
              <w:rPr>
                <w:rStyle w:val="CodeSnippet"/>
                <w:noProof/>
              </w:rPr>
            </w:pPr>
            <w:r>
              <w:rPr>
                <w:rStyle w:val="CodeSnippet"/>
                <w:noProof/>
              </w:rPr>
              <w:t xml:space="preserve">  </w:t>
            </w:r>
            <w:r w:rsidRPr="00D365AC">
              <w:rPr>
                <w:rStyle w:val="CodeSnippet"/>
                <w:noProof/>
              </w:rPr>
              <w:t>inputs:</w:t>
            </w:r>
          </w:p>
          <w:p w14:paraId="4B48D1BA"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cpus:</w:t>
            </w:r>
          </w:p>
          <w:p w14:paraId="43A2BAB7"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type: integer</w:t>
            </w:r>
          </w:p>
          <w:p w14:paraId="54E1D8C5"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description: Number of CPUs for the server.</w:t>
            </w:r>
          </w:p>
          <w:p w14:paraId="7745D2AF"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constraints:</w:t>
            </w:r>
          </w:p>
          <w:p w14:paraId="4CB06A9A"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valid_values: [ 1, 2, 4, 8 ]</w:t>
            </w:r>
          </w:p>
          <w:p w14:paraId="26F6667F"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storage_size:</w:t>
            </w:r>
          </w:p>
          <w:p w14:paraId="55C6D3BA"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type: </w:t>
            </w:r>
            <w:hyperlink w:anchor="TYPE_TOSCA_SCALAR_UNIT_SIZE" w:history="1">
              <w:r w:rsidRPr="00CA7435">
                <w:rPr>
                  <w:rStyle w:val="Hyperlink"/>
                  <w:rFonts w:ascii="Consolas" w:hAnsi="Consolas"/>
                  <w:noProof/>
                </w:rPr>
                <w:t>scalar-unit.size</w:t>
              </w:r>
            </w:hyperlink>
          </w:p>
          <w:p w14:paraId="47B56C3F"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description: Size of the storage to be created.</w:t>
            </w:r>
          </w:p>
          <w:p w14:paraId="16069963" w14:textId="77777777" w:rsidR="002D57C4"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default: 1 GB</w:t>
            </w:r>
          </w:p>
          <w:p w14:paraId="16371F0B"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storage_snapshot_id:</w:t>
            </w:r>
          </w:p>
          <w:p w14:paraId="5BAEA5B0"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string</w:t>
            </w:r>
          </w:p>
          <w:p w14:paraId="56172FB9"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&gt;</w:t>
            </w:r>
          </w:p>
          <w:p w14:paraId="528E9D6E"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Optional</w:t>
            </w:r>
            <w:r w:rsidRPr="00223513">
              <w:rPr>
                <w:rStyle w:val="CodeSnippet"/>
                <w:noProof/>
              </w:rPr>
              <w:t xml:space="preserve"> identifier </w:t>
            </w:r>
            <w:r>
              <w:rPr>
                <w:rStyle w:val="CodeSnippet"/>
                <w:noProof/>
              </w:rPr>
              <w:t>for a</w:t>
            </w:r>
            <w:r w:rsidRPr="00223513">
              <w:rPr>
                <w:rStyle w:val="CodeSnippet"/>
                <w:noProof/>
              </w:rPr>
              <w:t xml:space="preserve">n existing snapshot </w:t>
            </w:r>
            <w:r>
              <w:rPr>
                <w:rStyle w:val="CodeSnippet"/>
                <w:noProof/>
              </w:rPr>
              <w:t xml:space="preserve">to use </w:t>
            </w:r>
            <w:r w:rsidRPr="00223513">
              <w:rPr>
                <w:rStyle w:val="CodeSnippet"/>
                <w:noProof/>
              </w:rPr>
              <w:t xml:space="preserve">when creating </w:t>
            </w:r>
            <w:r>
              <w:rPr>
                <w:rStyle w:val="CodeSnippet"/>
                <w:noProof/>
              </w:rPr>
              <w:t>storage</w:t>
            </w:r>
            <w:r w:rsidRPr="00223513">
              <w:rPr>
                <w:rStyle w:val="CodeSnippet"/>
                <w:noProof/>
              </w:rPr>
              <w:t xml:space="preserve">.  </w:t>
            </w:r>
            <w:r>
              <w:rPr>
                <w:rStyle w:val="CodeSnippet"/>
                <w:noProof/>
              </w:rPr>
              <w:t xml:space="preserve">  </w:t>
            </w:r>
          </w:p>
          <w:p w14:paraId="443A5AE7"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storage_location:</w:t>
            </w:r>
          </w:p>
          <w:p w14:paraId="0DBE36DF" w14:textId="77777777" w:rsidR="002D57C4" w:rsidRPr="00D365AC" w:rsidRDefault="002D57C4" w:rsidP="00502E57">
            <w:pPr>
              <w:rPr>
                <w:rStyle w:val="CodeSnippet"/>
                <w:noProof/>
              </w:rPr>
            </w:pPr>
            <w:r w:rsidRPr="00D365AC">
              <w:rPr>
                <w:rStyle w:val="CodeSnippet"/>
                <w:noProof/>
              </w:rPr>
              <w:lastRenderedPageBreak/>
              <w:t xml:space="preserve">    </w:t>
            </w:r>
            <w:r>
              <w:rPr>
                <w:rStyle w:val="CodeSnippet"/>
                <w:noProof/>
              </w:rPr>
              <w:t xml:space="preserve">  </w:t>
            </w:r>
            <w:r w:rsidRPr="00D365AC">
              <w:rPr>
                <w:rStyle w:val="CodeSnippet"/>
                <w:noProof/>
              </w:rPr>
              <w:t>type: string</w:t>
            </w:r>
          </w:p>
          <w:p w14:paraId="554BD284"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description: </w:t>
            </w:r>
            <w:r>
              <w:rPr>
                <w:rStyle w:val="CodeSnippet"/>
                <w:noProof/>
              </w:rPr>
              <w:t>Block s</w:t>
            </w:r>
            <w:r w:rsidRPr="00D365AC">
              <w:rPr>
                <w:rStyle w:val="CodeSnippet"/>
                <w:noProof/>
              </w:rPr>
              <w:t xml:space="preserve">torage mount </w:t>
            </w:r>
            <w:r>
              <w:rPr>
                <w:rStyle w:val="CodeSnippet"/>
                <w:noProof/>
              </w:rPr>
              <w:t xml:space="preserve">point (filesystem </w:t>
            </w:r>
            <w:r w:rsidRPr="00D365AC">
              <w:rPr>
                <w:rStyle w:val="CodeSnippet"/>
                <w:noProof/>
              </w:rPr>
              <w:t>path</w:t>
            </w:r>
            <w:r>
              <w:rPr>
                <w:rStyle w:val="CodeSnippet"/>
                <w:noProof/>
              </w:rPr>
              <w:t>)</w:t>
            </w:r>
            <w:r w:rsidRPr="00D365AC">
              <w:rPr>
                <w:rStyle w:val="CodeSnippet"/>
                <w:noProof/>
              </w:rPr>
              <w:t>.</w:t>
            </w:r>
          </w:p>
          <w:p w14:paraId="58D7F30F" w14:textId="77777777" w:rsidR="002D57C4" w:rsidRPr="00D365AC" w:rsidRDefault="002D57C4" w:rsidP="00502E57">
            <w:pPr>
              <w:rPr>
                <w:rStyle w:val="CodeSnippet"/>
                <w:noProof/>
              </w:rPr>
            </w:pPr>
          </w:p>
          <w:p w14:paraId="6F946FDF" w14:textId="77777777" w:rsidR="002D57C4" w:rsidRPr="00D365AC" w:rsidRDefault="002D57C4" w:rsidP="00502E57">
            <w:pPr>
              <w:rPr>
                <w:rStyle w:val="CodeSnippet"/>
                <w:noProof/>
              </w:rPr>
            </w:pPr>
            <w:r>
              <w:rPr>
                <w:rStyle w:val="CodeSnippet"/>
                <w:noProof/>
              </w:rPr>
              <w:t xml:space="preserve">  </w:t>
            </w:r>
            <w:r w:rsidRPr="00D365AC">
              <w:rPr>
                <w:rStyle w:val="CodeSnippet"/>
                <w:noProof/>
              </w:rPr>
              <w:t>node_templates:</w:t>
            </w:r>
          </w:p>
          <w:p w14:paraId="2C94ADA8"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my_</w:t>
            </w:r>
            <w:r w:rsidRPr="00D365AC">
              <w:rPr>
                <w:rStyle w:val="CodeSnippet"/>
                <w:noProof/>
              </w:rPr>
              <w:t>server:</w:t>
            </w:r>
          </w:p>
          <w:p w14:paraId="5ED6D262"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type: </w:t>
            </w:r>
            <w:hyperlink w:anchor="DEFN_TYPE_NODES_COMPUTE" w:history="1">
              <w:r w:rsidRPr="00D365AC">
                <w:rPr>
                  <w:rStyle w:val="Hyperlink"/>
                  <w:rFonts w:ascii="Consolas" w:hAnsi="Consolas"/>
                  <w:noProof/>
                </w:rPr>
                <w:t>Compute</w:t>
              </w:r>
            </w:hyperlink>
          </w:p>
          <w:p w14:paraId="7251D6F6" w14:textId="77777777" w:rsidR="002D57C4" w:rsidRDefault="002D57C4" w:rsidP="00502E57">
            <w:pPr>
              <w:rPr>
                <w:rStyle w:val="CodeSnippet"/>
              </w:rPr>
            </w:pPr>
            <w:r>
              <w:rPr>
                <w:rStyle w:val="CodeSnippet"/>
              </w:rPr>
              <w:t xml:space="preserve">      capabilities:</w:t>
            </w:r>
          </w:p>
          <w:p w14:paraId="48B081A5" w14:textId="77777777" w:rsidR="002D57C4" w:rsidRDefault="002D57C4" w:rsidP="00502E57">
            <w:pPr>
              <w:rPr>
                <w:rStyle w:val="CodeSnippet"/>
              </w:rPr>
            </w:pPr>
            <w:r>
              <w:rPr>
                <w:rStyle w:val="CodeSnippet"/>
              </w:rPr>
              <w:t xml:space="preserve">        host:</w:t>
            </w:r>
          </w:p>
          <w:p w14:paraId="366A6E89" w14:textId="77777777" w:rsidR="002D57C4" w:rsidRPr="009B7C09" w:rsidRDefault="002D57C4" w:rsidP="00502E57">
            <w:pPr>
              <w:rPr>
                <w:rStyle w:val="CodeSnippet"/>
              </w:rPr>
            </w:pPr>
            <w:r>
              <w:rPr>
                <w:rStyle w:val="CodeSnippet"/>
              </w:rPr>
              <w:t xml:space="preserve">    </w:t>
            </w:r>
            <w:r w:rsidRPr="009B7C09">
              <w:rPr>
                <w:rStyle w:val="CodeSnippet"/>
              </w:rPr>
              <w:t xml:space="preserve">      properties:</w:t>
            </w:r>
          </w:p>
          <w:p w14:paraId="2C1F3E36" w14:textId="77777777" w:rsidR="002D57C4" w:rsidRPr="009B7C09" w:rsidRDefault="002D57C4" w:rsidP="00502E57">
            <w:pPr>
              <w:rPr>
                <w:rStyle w:val="CodeSnippet"/>
              </w:rPr>
            </w:pPr>
            <w:r w:rsidRPr="009B7C09">
              <w:rPr>
                <w:rStyle w:val="CodeSnippet"/>
              </w:rPr>
              <w:t xml:space="preserve">        </w:t>
            </w:r>
            <w:r>
              <w:rPr>
                <w:rStyle w:val="CodeSnippet"/>
              </w:rPr>
              <w:t xml:space="preserve">    </w:t>
            </w:r>
            <w:r w:rsidRPr="009B7C09">
              <w:rPr>
                <w:rStyle w:val="CodeSnippet"/>
              </w:rPr>
              <w:t>disk_size: 10 GB</w:t>
            </w:r>
          </w:p>
          <w:p w14:paraId="45A2592F" w14:textId="77777777" w:rsidR="002D57C4" w:rsidRPr="009B7C09" w:rsidRDefault="002D57C4" w:rsidP="00502E57">
            <w:pPr>
              <w:rPr>
                <w:rStyle w:val="CodeSnippet"/>
              </w:rPr>
            </w:pPr>
            <w:r>
              <w:rPr>
                <w:rStyle w:val="CodeSnippet"/>
              </w:rPr>
              <w:t xml:space="preserve">    </w:t>
            </w:r>
            <w:r w:rsidRPr="009B7C09">
              <w:rPr>
                <w:rStyle w:val="CodeSnippet"/>
              </w:rPr>
              <w:t xml:space="preserve">        num_cpus: { get_input: cpus }</w:t>
            </w:r>
          </w:p>
          <w:p w14:paraId="0044496D" w14:textId="77777777" w:rsidR="002D57C4" w:rsidRDefault="002D57C4" w:rsidP="00502E57">
            <w:pPr>
              <w:rPr>
                <w:rStyle w:val="CodeSnippet"/>
              </w:rPr>
            </w:pPr>
            <w:r w:rsidRPr="009B7C09">
              <w:rPr>
                <w:rStyle w:val="CodeSnippet"/>
              </w:rPr>
              <w:t xml:space="preserve">    </w:t>
            </w:r>
            <w:r>
              <w:rPr>
                <w:rStyle w:val="CodeSnippet"/>
              </w:rPr>
              <w:t xml:space="preserve">    </w:t>
            </w:r>
            <w:r w:rsidRPr="009B7C09">
              <w:rPr>
                <w:rStyle w:val="CodeSnippet"/>
              </w:rPr>
              <w:t xml:space="preserve">    mem_size: </w:t>
            </w:r>
            <w:r>
              <w:rPr>
                <w:rStyle w:val="CodeSnippet"/>
              </w:rPr>
              <w:t>4</w:t>
            </w:r>
            <w:r w:rsidRPr="009B7C09">
              <w:rPr>
                <w:rStyle w:val="CodeSnippet"/>
              </w:rPr>
              <w:t xml:space="preserve"> </w:t>
            </w:r>
            <w:r>
              <w:rPr>
                <w:rStyle w:val="CodeSnippet"/>
              </w:rPr>
              <w:t>G</w:t>
            </w:r>
            <w:r w:rsidRPr="009B7C09">
              <w:rPr>
                <w:rStyle w:val="CodeSnippet"/>
              </w:rPr>
              <w:t>B</w:t>
            </w:r>
          </w:p>
          <w:p w14:paraId="56C19CE8" w14:textId="77777777" w:rsidR="002D57C4" w:rsidRDefault="002D57C4" w:rsidP="00502E57">
            <w:pPr>
              <w:rPr>
                <w:rStyle w:val="CodeSnippet"/>
              </w:rPr>
            </w:pPr>
            <w:r>
              <w:rPr>
                <w:rStyle w:val="CodeSnippet"/>
              </w:rPr>
              <w:t xml:space="preserve">        os:</w:t>
            </w:r>
          </w:p>
          <w:p w14:paraId="5CAD66F8" w14:textId="77777777" w:rsidR="002D57C4" w:rsidRPr="006824F5" w:rsidRDefault="002D57C4" w:rsidP="00502E57">
            <w:pPr>
              <w:rPr>
                <w:rStyle w:val="CodeSnippet"/>
              </w:rPr>
            </w:pPr>
            <w:r>
              <w:rPr>
                <w:rStyle w:val="CodeSnippet"/>
              </w:rPr>
              <w:t xml:space="preserve">          properties:</w:t>
            </w:r>
          </w:p>
          <w:p w14:paraId="03541589" w14:textId="77777777" w:rsidR="002D57C4" w:rsidRPr="00113B4F"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architecture:</w:t>
            </w:r>
            <w:r w:rsidRPr="00113B4F">
              <w:rPr>
                <w:rStyle w:val="CodeSnippet"/>
                <w:noProof/>
              </w:rPr>
              <w:t xml:space="preserve"> x86_64 </w:t>
            </w:r>
          </w:p>
          <w:p w14:paraId="4BCAC94A"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type:</w:t>
            </w:r>
            <w:r w:rsidRPr="00113B4F">
              <w:rPr>
                <w:rStyle w:val="CodeSnippet"/>
                <w:noProof/>
              </w:rPr>
              <w:t xml:space="preserve"> </w:t>
            </w:r>
            <w:r>
              <w:rPr>
                <w:rStyle w:val="CodeSnippet"/>
                <w:noProof/>
              </w:rPr>
              <w:t>L</w:t>
            </w:r>
            <w:r w:rsidRPr="00113B4F">
              <w:rPr>
                <w:rStyle w:val="CodeSnippet"/>
                <w:noProof/>
              </w:rPr>
              <w:t xml:space="preserve">inux  </w:t>
            </w:r>
          </w:p>
          <w:p w14:paraId="3D98EF48"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distribution:</w:t>
            </w:r>
            <w:r w:rsidRPr="00113B4F">
              <w:rPr>
                <w:rStyle w:val="CodeSnippet"/>
                <w:noProof/>
              </w:rPr>
              <w:t xml:space="preserve"> </w:t>
            </w:r>
            <w:r>
              <w:rPr>
                <w:rStyle w:val="CodeSnippet"/>
                <w:noProof/>
              </w:rPr>
              <w:t>F</w:t>
            </w:r>
            <w:r w:rsidRPr="00113B4F">
              <w:rPr>
                <w:rStyle w:val="CodeSnippet"/>
                <w:noProof/>
              </w:rPr>
              <w:t xml:space="preserve">edora  </w:t>
            </w:r>
          </w:p>
          <w:p w14:paraId="2F206E01" w14:textId="77777777" w:rsidR="002D57C4" w:rsidRPr="00D365AC"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version: 18</w:t>
            </w:r>
            <w:r>
              <w:rPr>
                <w:rStyle w:val="CodeSnippet"/>
                <w:noProof/>
              </w:rPr>
              <w:t>.0</w:t>
            </w:r>
          </w:p>
          <w:p w14:paraId="0A28F5D5" w14:textId="77777777" w:rsidR="002D57C4" w:rsidRPr="00D365AC" w:rsidRDefault="002D57C4" w:rsidP="00502E57">
            <w:pPr>
              <w:rPr>
                <w:rStyle w:val="CodeSnippet"/>
                <w:noProof/>
              </w:rPr>
            </w:pPr>
            <w:r>
              <w:rPr>
                <w:rStyle w:val="CodeSnippet"/>
                <w:noProof/>
              </w:rPr>
              <w:t xml:space="preserve">      </w:t>
            </w:r>
            <w:r w:rsidRPr="00D365AC">
              <w:rPr>
                <w:rStyle w:val="CodeSnippet"/>
                <w:noProof/>
              </w:rPr>
              <w:t>requirements:</w:t>
            </w:r>
          </w:p>
          <w:p w14:paraId="606B9B35" w14:textId="77777777" w:rsidR="002D57C4"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 </w:t>
            </w:r>
            <w:r>
              <w:rPr>
                <w:rStyle w:val="CodeSnippet"/>
                <w:noProof/>
              </w:rPr>
              <w:t>local_storage</w:t>
            </w:r>
            <w:r w:rsidRPr="00D365AC">
              <w:rPr>
                <w:rStyle w:val="CodeSnippet"/>
                <w:noProof/>
              </w:rPr>
              <w:t xml:space="preserve">: </w:t>
            </w:r>
          </w:p>
          <w:p w14:paraId="1B2E2E40" w14:textId="77777777" w:rsidR="002D57C4" w:rsidRDefault="002D57C4" w:rsidP="00502E57">
            <w:pPr>
              <w:rPr>
                <w:rStyle w:val="CodeSnippet"/>
                <w:noProof/>
              </w:rPr>
            </w:pPr>
            <w:r>
              <w:rPr>
                <w:rStyle w:val="CodeSnippet"/>
                <w:noProof/>
              </w:rPr>
              <w:t xml:space="preserve">            node: my_</w:t>
            </w:r>
            <w:r w:rsidRPr="00D365AC">
              <w:rPr>
                <w:rStyle w:val="CodeSnippet"/>
                <w:noProof/>
              </w:rPr>
              <w:t>storage</w:t>
            </w:r>
          </w:p>
          <w:p w14:paraId="55B1199A" w14:textId="77777777" w:rsidR="002D57C4" w:rsidRPr="00D365AC" w:rsidRDefault="002D57C4" w:rsidP="00502E57">
            <w:pPr>
              <w:rPr>
                <w:rStyle w:val="CodeSnippet"/>
                <w:noProof/>
              </w:rPr>
            </w:pPr>
            <w:r>
              <w:rPr>
                <w:rStyle w:val="CodeSnippet"/>
                <w:noProof/>
              </w:rPr>
              <w:t xml:space="preserve">            # Declare custom AttachesTo type using the ‘relationship’ keyword</w:t>
            </w:r>
          </w:p>
          <w:p w14:paraId="0630064F" w14:textId="77777777" w:rsidR="002D57C4" w:rsidRDefault="002D57C4" w:rsidP="00502E57">
            <w:pPr>
              <w:rPr>
                <w:rStyle w:val="CodeSnippet"/>
                <w:noProof/>
              </w:rPr>
            </w:pPr>
            <w:r w:rsidRPr="00D365AC">
              <w:rPr>
                <w:rStyle w:val="CodeSnippet"/>
                <w:noProof/>
              </w:rPr>
              <w:t xml:space="preserve">        </w:t>
            </w:r>
            <w:r>
              <w:rPr>
                <w:rStyle w:val="CodeSnippet"/>
                <w:noProof/>
              </w:rPr>
              <w:t xml:space="preserve">    </w:t>
            </w:r>
            <w:r w:rsidRPr="009933B3">
              <w:rPr>
                <w:rStyle w:val="CodeSnippet"/>
              </w:rPr>
              <w:t>relationship:</w:t>
            </w:r>
            <w:r w:rsidRPr="00D365AC">
              <w:rPr>
                <w:rStyle w:val="CodeSnippet"/>
                <w:noProof/>
              </w:rPr>
              <w:t xml:space="preserve"> </w:t>
            </w:r>
          </w:p>
          <w:p w14:paraId="7B6EC49C" w14:textId="77777777" w:rsidR="002D57C4" w:rsidRPr="00D365AC" w:rsidRDefault="002D57C4" w:rsidP="00502E57">
            <w:pPr>
              <w:rPr>
                <w:rStyle w:val="CodeSnippet"/>
                <w:noProof/>
              </w:rPr>
            </w:pPr>
            <w:r>
              <w:rPr>
                <w:rStyle w:val="CodeSnippet"/>
                <w:noProof/>
              </w:rPr>
              <w:t xml:space="preserve">              type: </w:t>
            </w:r>
            <w:r w:rsidRPr="00D365AC">
              <w:rPr>
                <w:rStyle w:val="CodeSnippet"/>
                <w:b/>
                <w:noProof/>
              </w:rPr>
              <w:t>MyCustomAttach</w:t>
            </w:r>
            <w:r>
              <w:rPr>
                <w:rStyle w:val="CodeSnippet"/>
                <w:b/>
                <w:noProof/>
              </w:rPr>
              <w:t>es</w:t>
            </w:r>
            <w:r w:rsidRPr="00D365AC">
              <w:rPr>
                <w:rStyle w:val="CodeSnippet"/>
                <w:b/>
                <w:noProof/>
              </w:rPr>
              <w:t>To</w:t>
            </w:r>
          </w:p>
          <w:p w14:paraId="6379928D" w14:textId="77777777" w:rsidR="002D57C4" w:rsidRPr="00EC52B1" w:rsidRDefault="002D57C4" w:rsidP="00502E57">
            <w:pPr>
              <w:rPr>
                <w:rStyle w:val="CodeSnippet"/>
                <w:noProof/>
              </w:rPr>
            </w:pPr>
            <w:r w:rsidRPr="00EC52B1">
              <w:rPr>
                <w:rStyle w:val="CodeSnippet"/>
                <w:noProof/>
              </w:rPr>
              <w:t xml:space="preserve">              properties: </w:t>
            </w:r>
          </w:p>
          <w:p w14:paraId="49F80B0E" w14:textId="77777777" w:rsidR="002D57C4" w:rsidRPr="00D365AC" w:rsidRDefault="002D57C4" w:rsidP="00502E57">
            <w:pPr>
              <w:rPr>
                <w:rStyle w:val="CodeSnippet"/>
                <w:noProof/>
              </w:rPr>
            </w:pPr>
            <w:r w:rsidRPr="00EC52B1">
              <w:rPr>
                <w:rStyle w:val="CodeSnippet"/>
                <w:noProof/>
              </w:rPr>
              <w:t xml:space="preserve">                location: { get_input: storage_location }</w:t>
            </w:r>
          </w:p>
          <w:p w14:paraId="4BCCFE23" w14:textId="77777777" w:rsidR="002D57C4" w:rsidRPr="00D365AC" w:rsidRDefault="002D57C4" w:rsidP="00502E57">
            <w:pPr>
              <w:rPr>
                <w:rStyle w:val="CodeSnippet"/>
                <w:noProof/>
              </w:rPr>
            </w:pPr>
            <w:r>
              <w:rPr>
                <w:rStyle w:val="CodeSnippet"/>
                <w:noProof/>
              </w:rPr>
              <w:t xml:space="preserve">  </w:t>
            </w:r>
            <w:r w:rsidRPr="00D365AC">
              <w:rPr>
                <w:rStyle w:val="CodeSnippet"/>
                <w:noProof/>
              </w:rPr>
              <w:t xml:space="preserve">  </w:t>
            </w:r>
            <w:r>
              <w:rPr>
                <w:rStyle w:val="CodeSnippet"/>
                <w:noProof/>
              </w:rPr>
              <w:t>my_</w:t>
            </w:r>
            <w:r w:rsidRPr="00D365AC">
              <w:rPr>
                <w:rStyle w:val="CodeSnippet"/>
                <w:noProof/>
              </w:rPr>
              <w:t>storage:</w:t>
            </w:r>
          </w:p>
          <w:p w14:paraId="123E6DB1"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  type: </w:t>
            </w:r>
            <w:hyperlink w:anchor="DEFN_TYPE_NODES_BLOCK_STORAGE" w:history="1">
              <w:r w:rsidRPr="00D365AC">
                <w:rPr>
                  <w:rStyle w:val="Hyperlink"/>
                  <w:rFonts w:ascii="Consolas" w:hAnsi="Consolas"/>
                  <w:noProof/>
                </w:rPr>
                <w:t>BlockStorage</w:t>
              </w:r>
            </w:hyperlink>
          </w:p>
          <w:p w14:paraId="0002E523"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properties:</w:t>
            </w:r>
          </w:p>
          <w:p w14:paraId="0A1D2E49" w14:textId="77777777" w:rsidR="002D57C4"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size: { get_input: storage_size }</w:t>
            </w:r>
          </w:p>
          <w:p w14:paraId="1C854D56" w14:textId="77777777" w:rsidR="002D57C4" w:rsidRPr="00574D39" w:rsidRDefault="002D57C4" w:rsidP="00502E57">
            <w:pPr>
              <w:rPr>
                <w:rStyle w:val="CodeSnippet"/>
              </w:rPr>
            </w:pPr>
            <w:r w:rsidRPr="00574D39">
              <w:rPr>
                <w:rStyle w:val="CodeSnippet"/>
              </w:rPr>
              <w:t xml:space="preserve">        snapshot_id: { get_input: storage_snapshot_id }</w:t>
            </w:r>
          </w:p>
          <w:p w14:paraId="40F4A100" w14:textId="77777777" w:rsidR="002D57C4" w:rsidRPr="00D365AC" w:rsidRDefault="002D57C4" w:rsidP="00502E57">
            <w:pPr>
              <w:rPr>
                <w:rStyle w:val="CodeSnippet"/>
                <w:noProof/>
              </w:rPr>
            </w:pPr>
          </w:p>
          <w:p w14:paraId="03D145AF" w14:textId="77777777" w:rsidR="002D57C4" w:rsidRPr="00D365AC" w:rsidRDefault="002D57C4" w:rsidP="00502E57">
            <w:pPr>
              <w:rPr>
                <w:rStyle w:val="CodeSnippet"/>
                <w:noProof/>
              </w:rPr>
            </w:pPr>
            <w:r>
              <w:rPr>
                <w:rStyle w:val="CodeSnippet"/>
                <w:noProof/>
              </w:rPr>
              <w:t xml:space="preserve">  </w:t>
            </w:r>
            <w:r w:rsidRPr="00D365AC">
              <w:rPr>
                <w:rStyle w:val="CodeSnippet"/>
                <w:noProof/>
              </w:rPr>
              <w:t>outputs:</w:t>
            </w:r>
          </w:p>
          <w:p w14:paraId="0E6B0565"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p</w:t>
            </w:r>
            <w:r>
              <w:rPr>
                <w:rStyle w:val="CodeSnippet"/>
                <w:noProof/>
              </w:rPr>
              <w:t>rivate</w:t>
            </w:r>
            <w:r w:rsidRPr="00D365AC">
              <w:rPr>
                <w:rStyle w:val="CodeSnippet"/>
                <w:noProof/>
              </w:rPr>
              <w:t>_ip:</w:t>
            </w:r>
          </w:p>
          <w:p w14:paraId="3ABABDB9" w14:textId="77777777" w:rsidR="002D57C4" w:rsidRPr="00D365AC"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description: </w:t>
            </w:r>
            <w:r>
              <w:rPr>
                <w:rStyle w:val="CodeSnippet"/>
                <w:noProof/>
              </w:rPr>
              <w:t>The private</w:t>
            </w:r>
            <w:r w:rsidRPr="00D365AC">
              <w:rPr>
                <w:rStyle w:val="CodeSnippet"/>
                <w:noProof/>
              </w:rPr>
              <w:t xml:space="preserve"> IP address of the newly created compute instance.</w:t>
            </w:r>
          </w:p>
          <w:p w14:paraId="290D275E" w14:textId="77777777" w:rsidR="002D57C4" w:rsidRDefault="002D57C4" w:rsidP="00502E57">
            <w:pPr>
              <w:rPr>
                <w:rStyle w:val="CodeSnippet"/>
                <w:noProof/>
              </w:rPr>
            </w:pPr>
            <w:r w:rsidRPr="00D365AC">
              <w:rPr>
                <w:rStyle w:val="CodeSnippet"/>
                <w:noProof/>
              </w:rPr>
              <w:t xml:space="preserve">   </w:t>
            </w:r>
            <w:r>
              <w:rPr>
                <w:rStyle w:val="CodeSnippet"/>
                <w:noProof/>
              </w:rPr>
              <w:t xml:space="preserve">  </w:t>
            </w:r>
            <w:r w:rsidRPr="00D365AC">
              <w:rPr>
                <w:rStyle w:val="CodeSnippet"/>
                <w:noProof/>
              </w:rPr>
              <w:t xml:space="preserve"> value: { get_attribute: [</w:t>
            </w:r>
            <w:r>
              <w:rPr>
                <w:rStyle w:val="CodeSnippet"/>
                <w:noProof/>
              </w:rPr>
              <w:t>my_</w:t>
            </w:r>
            <w:r w:rsidRPr="00D365AC">
              <w:rPr>
                <w:rStyle w:val="CodeSnippet"/>
                <w:noProof/>
              </w:rPr>
              <w:t xml:space="preserve">server, </w:t>
            </w:r>
            <w:r>
              <w:rPr>
                <w:rStyle w:val="CodeSnippet"/>
                <w:noProof/>
              </w:rPr>
              <w:t>private_address</w:t>
            </w:r>
            <w:r w:rsidRPr="00D365AC">
              <w:rPr>
                <w:rStyle w:val="CodeSnippet"/>
                <w:noProof/>
              </w:rPr>
              <w:t>] }</w:t>
            </w:r>
          </w:p>
          <w:p w14:paraId="78AC0DB9" w14:textId="77777777" w:rsidR="002D57C4" w:rsidRPr="00BE1863" w:rsidRDefault="002D57C4" w:rsidP="00502E57">
            <w:pPr>
              <w:rPr>
                <w:rStyle w:val="CodeSnippet"/>
                <w:noProof/>
              </w:rPr>
            </w:pPr>
            <w:r>
              <w:rPr>
                <w:rStyle w:val="CodeSnippet"/>
                <w:noProof/>
              </w:rPr>
              <w:t xml:space="preserve">   </w:t>
            </w:r>
            <w:r w:rsidRPr="00BE1863">
              <w:rPr>
                <w:rStyle w:val="CodeSnippet"/>
                <w:noProof/>
              </w:rPr>
              <w:t xml:space="preserve"> volume_id:</w:t>
            </w:r>
          </w:p>
          <w:p w14:paraId="7B976478" w14:textId="77777777" w:rsidR="002D57C4" w:rsidRPr="00BE1863" w:rsidRDefault="002D57C4" w:rsidP="00502E57">
            <w:pPr>
              <w:rPr>
                <w:rStyle w:val="CodeSnippet"/>
                <w:noProof/>
              </w:rPr>
            </w:pPr>
            <w:r w:rsidRPr="00BE1863">
              <w:rPr>
                <w:rStyle w:val="CodeSnippet"/>
                <w:noProof/>
              </w:rPr>
              <w:t xml:space="preserve">  </w:t>
            </w:r>
            <w:r>
              <w:rPr>
                <w:rStyle w:val="CodeSnippet"/>
                <w:noProof/>
              </w:rPr>
              <w:t xml:space="preserve">  </w:t>
            </w:r>
            <w:r w:rsidRPr="00BE1863">
              <w:rPr>
                <w:rStyle w:val="CodeSnippet"/>
                <w:noProof/>
              </w:rPr>
              <w:t xml:space="preserve">  description: The volume id of the block storage instance.</w:t>
            </w:r>
          </w:p>
          <w:p w14:paraId="79F64FF1" w14:textId="77777777" w:rsidR="002D57C4" w:rsidRPr="00D365AC" w:rsidRDefault="002D57C4" w:rsidP="00502E57">
            <w:pPr>
              <w:rPr>
                <w:rStyle w:val="CodeSnippet"/>
                <w:noProof/>
              </w:rPr>
            </w:pPr>
            <w:r>
              <w:rPr>
                <w:rStyle w:val="CodeSnippet"/>
                <w:noProof/>
              </w:rPr>
              <w:t xml:space="preserve">      value: { get_attribute: [my_</w:t>
            </w:r>
            <w:r w:rsidRPr="00BE1863">
              <w:rPr>
                <w:rStyle w:val="CodeSnippet"/>
                <w:noProof/>
              </w:rPr>
              <w:t>storage, volume_id] }</w:t>
            </w:r>
          </w:p>
        </w:tc>
      </w:tr>
    </w:tbl>
    <w:p w14:paraId="52E683C6" w14:textId="77777777" w:rsidR="002D57C4" w:rsidRDefault="002D57C4" w:rsidP="002D57C4">
      <w:pPr>
        <w:pStyle w:val="Heading3"/>
        <w:numPr>
          <w:ilvl w:val="2"/>
          <w:numId w:val="3"/>
        </w:numPr>
      </w:pPr>
      <w:bookmarkStart w:id="691" w:name="USE_CASE_BLOCKSTORAGE_3"/>
      <w:r>
        <w:lastRenderedPageBreak/>
        <w:t>Block Storage</w:t>
      </w:r>
      <w:bookmarkEnd w:id="691"/>
      <w:r>
        <w:t xml:space="preserve"> 3: Using a Relationship Template of type AttachesTo</w:t>
      </w:r>
    </w:p>
    <w:p w14:paraId="705A14D3" w14:textId="77777777" w:rsidR="002D57C4" w:rsidRDefault="002D57C4" w:rsidP="002D57C4">
      <w:pPr>
        <w:pStyle w:val="Heading4"/>
        <w:numPr>
          <w:ilvl w:val="3"/>
          <w:numId w:val="3"/>
        </w:numPr>
      </w:pPr>
      <w:r>
        <w:t>Description</w:t>
      </w:r>
    </w:p>
    <w:p w14:paraId="4ADDD0F2" w14:textId="77777777" w:rsidR="002D57C4" w:rsidRPr="008369B8" w:rsidRDefault="002D57C4" w:rsidP="002D57C4">
      <w:pPr>
        <w:pStyle w:val="NoSpacing"/>
      </w:pPr>
      <w:r w:rsidRPr="008369B8">
        <w:t xml:space="preserve">This use case demonstrates how to attach a TOSCA </w:t>
      </w:r>
      <w:r w:rsidRPr="008369B8">
        <w:rPr>
          <w:rStyle w:val="CodeSnippetHighlight"/>
        </w:rPr>
        <w:t>BlockStorage</w:t>
      </w:r>
      <w:r w:rsidRPr="008369B8">
        <w:t xml:space="preserve"> node to a </w:t>
      </w:r>
      <w:r w:rsidRPr="008369B8">
        <w:rPr>
          <w:rStyle w:val="CodeSnippetHighlight"/>
        </w:rPr>
        <w:t>Compute</w:t>
      </w:r>
      <w:r w:rsidRPr="008369B8">
        <w:t xml:space="preserve"> node using a TOSCA Relationship Template that is based upon the normative </w:t>
      </w:r>
      <w:r w:rsidRPr="008369B8">
        <w:rPr>
          <w:rStyle w:val="CodeSnippetHighlight"/>
        </w:rPr>
        <w:t>AttachesTo</w:t>
      </w:r>
      <w:r w:rsidRPr="008369B8">
        <w:t xml:space="preserve"> Relationship Type.</w:t>
      </w:r>
    </w:p>
    <w:p w14:paraId="3AA5BC24" w14:textId="77777777" w:rsidR="002D57C4" w:rsidRPr="00DD5675" w:rsidRDefault="002D57C4" w:rsidP="002D57C4">
      <w:pPr>
        <w:pStyle w:val="Heading4"/>
        <w:numPr>
          <w:ilvl w:val="3"/>
          <w:numId w:val="3"/>
        </w:numPr>
        <w:rPr>
          <w:u w:val="single"/>
        </w:rPr>
      </w:pPr>
      <w:r>
        <w:t>Logical Diagram</w:t>
      </w:r>
    </w:p>
    <w:p w14:paraId="032F7DF5" w14:textId="77777777" w:rsidR="002D57C4" w:rsidRPr="00AD33FE" w:rsidRDefault="002D57C4" w:rsidP="002D57C4">
      <w:r>
        <w:rPr>
          <w:noProof/>
        </w:rPr>
        <w:drawing>
          <wp:inline distT="0" distB="0" distL="0" distR="0" wp14:anchorId="1F9036FA" wp14:editId="7A99E72A">
            <wp:extent cx="4714196" cy="24775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3-Diagram.png"/>
                    <pic:cNvPicPr/>
                  </pic:nvPicPr>
                  <pic:blipFill>
                    <a:blip r:embed="rId104">
                      <a:extLst>
                        <a:ext uri="{28A0092B-C50C-407E-A947-70E740481C1C}">
                          <a14:useLocalDpi xmlns:a14="http://schemas.microsoft.com/office/drawing/2010/main" val="0"/>
                        </a:ext>
                      </a:extLst>
                    </a:blip>
                    <a:stretch>
                      <a:fillRect/>
                    </a:stretch>
                  </pic:blipFill>
                  <pic:spPr>
                    <a:xfrm>
                      <a:off x="0" y="0"/>
                      <a:ext cx="4714196" cy="2477533"/>
                    </a:xfrm>
                    <a:prstGeom prst="rect">
                      <a:avLst/>
                    </a:prstGeom>
                  </pic:spPr>
                </pic:pic>
              </a:graphicData>
            </a:graphic>
          </wp:inline>
        </w:drawing>
      </w:r>
    </w:p>
    <w:p w14:paraId="4FFFE16A" w14:textId="77777777" w:rsidR="002D57C4" w:rsidRPr="00C86EBB" w:rsidRDefault="002D57C4" w:rsidP="002D57C4">
      <w:pPr>
        <w:pStyle w:val="Heading4"/>
        <w:numPr>
          <w:ilvl w:val="3"/>
          <w:numId w:val="3"/>
        </w:numPr>
      </w:pPr>
      <w:r>
        <w:t>Sample YAML</w:t>
      </w:r>
    </w:p>
    <w:p w14:paraId="26778F4E" w14:textId="77777777" w:rsidR="002D57C4" w:rsidRPr="0059112F" w:rsidRDefault="002D57C4" w:rsidP="002D57C4"/>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DD7852" w14:paraId="213B0883" w14:textId="77777777" w:rsidTr="00502E57">
        <w:tc>
          <w:tcPr>
            <w:tcW w:w="9576" w:type="dxa"/>
            <w:shd w:val="clear" w:color="auto" w:fill="D9D9D9" w:themeFill="background1" w:themeFillShade="D9"/>
          </w:tcPr>
          <w:p w14:paraId="53C16E1D" w14:textId="77777777" w:rsidR="002D57C4" w:rsidRPr="00DD7852" w:rsidRDefault="002D57C4" w:rsidP="00502E57">
            <w:pPr>
              <w:rPr>
                <w:rStyle w:val="CodeSnippet"/>
                <w:noProof/>
              </w:rPr>
            </w:pPr>
            <w:r w:rsidRPr="00DD7852">
              <w:rPr>
                <w:rStyle w:val="CodeSnippet"/>
                <w:noProof/>
              </w:rPr>
              <w:t>tosca_definitions_version: tosca_simple_</w:t>
            </w:r>
            <w:r>
              <w:rPr>
                <w:rStyle w:val="CodeSnippet"/>
                <w:noProof/>
              </w:rPr>
              <w:t>yaml_1_0</w:t>
            </w:r>
          </w:p>
          <w:p w14:paraId="3EAA3304" w14:textId="77777777" w:rsidR="002D57C4" w:rsidRPr="00DD7852" w:rsidRDefault="002D57C4" w:rsidP="00502E57">
            <w:pPr>
              <w:rPr>
                <w:rStyle w:val="CodeSnippet"/>
                <w:noProof/>
              </w:rPr>
            </w:pPr>
          </w:p>
          <w:p w14:paraId="2273EA2F" w14:textId="77777777" w:rsidR="002D57C4" w:rsidRPr="00DD7852" w:rsidRDefault="002D57C4" w:rsidP="00502E57">
            <w:pPr>
              <w:rPr>
                <w:rStyle w:val="CodeSnippet"/>
                <w:noProof/>
              </w:rPr>
            </w:pPr>
            <w:r w:rsidRPr="00DD7852">
              <w:rPr>
                <w:rStyle w:val="CodeSnippet"/>
                <w:noProof/>
              </w:rPr>
              <w:t>description: &gt;</w:t>
            </w:r>
          </w:p>
          <w:p w14:paraId="53EBDCB9" w14:textId="77777777" w:rsidR="002D57C4" w:rsidRPr="00DD7852" w:rsidRDefault="002D57C4" w:rsidP="00502E57">
            <w:pPr>
              <w:rPr>
                <w:rStyle w:val="CodeSnippet"/>
                <w:noProof/>
              </w:rPr>
            </w:pPr>
            <w:r w:rsidRPr="00DD7852">
              <w:rPr>
                <w:rStyle w:val="CodeSnippet"/>
                <w:noProof/>
              </w:rPr>
              <w:t xml:space="preserve">  TOSCA simple profile with server and attached block storage</w:t>
            </w:r>
            <w:r>
              <w:rPr>
                <w:rStyle w:val="CodeSnippet"/>
                <w:noProof/>
              </w:rPr>
              <w:t xml:space="preserve"> using a named Relationship Template for the storage attachment</w:t>
            </w:r>
            <w:r w:rsidRPr="00DD7852">
              <w:rPr>
                <w:rStyle w:val="CodeSnippet"/>
                <w:noProof/>
              </w:rPr>
              <w:t>.</w:t>
            </w:r>
          </w:p>
          <w:p w14:paraId="1A7F8245" w14:textId="77777777" w:rsidR="002D57C4" w:rsidRDefault="002D57C4" w:rsidP="00502E57">
            <w:pPr>
              <w:rPr>
                <w:rStyle w:val="CodeSnippet"/>
                <w:noProof/>
              </w:rPr>
            </w:pPr>
          </w:p>
          <w:p w14:paraId="28B55B79" w14:textId="77777777" w:rsidR="002D57C4" w:rsidRPr="00DD7852" w:rsidRDefault="002D57C4" w:rsidP="00502E57">
            <w:pPr>
              <w:rPr>
                <w:rStyle w:val="CodeSnippet"/>
                <w:noProof/>
              </w:rPr>
            </w:pPr>
            <w:r w:rsidRPr="00FC4690">
              <w:rPr>
                <w:rStyle w:val="CodeSnippet"/>
                <w:noProof/>
              </w:rPr>
              <w:t>topology_template:</w:t>
            </w:r>
          </w:p>
          <w:p w14:paraId="5082F298" w14:textId="77777777" w:rsidR="002D57C4" w:rsidRPr="00DD7852" w:rsidRDefault="002D57C4" w:rsidP="00502E57">
            <w:pPr>
              <w:rPr>
                <w:rStyle w:val="CodeSnippet"/>
                <w:noProof/>
              </w:rPr>
            </w:pPr>
            <w:r>
              <w:rPr>
                <w:rStyle w:val="CodeSnippet"/>
                <w:noProof/>
              </w:rPr>
              <w:t xml:space="preserve">  </w:t>
            </w:r>
            <w:r w:rsidRPr="00DD7852">
              <w:rPr>
                <w:rStyle w:val="CodeSnippet"/>
                <w:noProof/>
              </w:rPr>
              <w:t>inputs:</w:t>
            </w:r>
          </w:p>
          <w:p w14:paraId="4AA18F8E"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cpus:</w:t>
            </w:r>
          </w:p>
          <w:p w14:paraId="330D085D"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type: integer</w:t>
            </w:r>
          </w:p>
          <w:p w14:paraId="1606A018"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description: Number of CPUs for the server.</w:t>
            </w:r>
          </w:p>
          <w:p w14:paraId="17387710"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constraints:</w:t>
            </w:r>
          </w:p>
          <w:p w14:paraId="6C3C5915"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valid_values: [ 1, 2, 4, 8 ]</w:t>
            </w:r>
          </w:p>
          <w:p w14:paraId="62326447"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storage_size:</w:t>
            </w:r>
          </w:p>
          <w:p w14:paraId="423DD621"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type: </w:t>
            </w:r>
            <w:hyperlink w:anchor="TYPE_TOSCA_SCALAR_UNIT_SIZE" w:history="1">
              <w:r w:rsidRPr="005F5696">
                <w:rPr>
                  <w:rStyle w:val="Hyperlink"/>
                  <w:rFonts w:ascii="Consolas" w:hAnsi="Consolas"/>
                  <w:noProof/>
                </w:rPr>
                <w:t>scalar-unit.size</w:t>
              </w:r>
            </w:hyperlink>
          </w:p>
          <w:p w14:paraId="594C7DC3"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description: Size of the storage to be created.</w:t>
            </w:r>
          </w:p>
          <w:p w14:paraId="66819082"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default: 1 GB</w:t>
            </w:r>
          </w:p>
          <w:p w14:paraId="1391AFEF"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storage_location:</w:t>
            </w:r>
          </w:p>
          <w:p w14:paraId="57171C18"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type: string</w:t>
            </w:r>
          </w:p>
          <w:p w14:paraId="2C9DAE5F"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description: </w:t>
            </w:r>
            <w:r>
              <w:rPr>
                <w:rStyle w:val="CodeSnippet"/>
                <w:noProof/>
              </w:rPr>
              <w:t>Block s</w:t>
            </w:r>
            <w:r w:rsidRPr="00DD7852">
              <w:rPr>
                <w:rStyle w:val="CodeSnippet"/>
                <w:noProof/>
              </w:rPr>
              <w:t xml:space="preserve">torage mount </w:t>
            </w:r>
            <w:r>
              <w:rPr>
                <w:rStyle w:val="CodeSnippet"/>
                <w:noProof/>
              </w:rPr>
              <w:t xml:space="preserve">point (filesystem </w:t>
            </w:r>
            <w:r w:rsidRPr="00DD7852">
              <w:rPr>
                <w:rStyle w:val="CodeSnippet"/>
                <w:noProof/>
              </w:rPr>
              <w:t>path</w:t>
            </w:r>
            <w:r>
              <w:rPr>
                <w:rStyle w:val="CodeSnippet"/>
                <w:noProof/>
              </w:rPr>
              <w:t>)</w:t>
            </w:r>
            <w:r w:rsidRPr="00DD7852">
              <w:rPr>
                <w:rStyle w:val="CodeSnippet"/>
                <w:noProof/>
              </w:rPr>
              <w:t>.</w:t>
            </w:r>
          </w:p>
          <w:p w14:paraId="38372A56" w14:textId="77777777" w:rsidR="002D57C4" w:rsidRPr="00DD7852" w:rsidRDefault="002D57C4" w:rsidP="00502E57">
            <w:pPr>
              <w:rPr>
                <w:rStyle w:val="CodeSnippet"/>
                <w:noProof/>
              </w:rPr>
            </w:pPr>
          </w:p>
          <w:p w14:paraId="375FE515" w14:textId="77777777" w:rsidR="002D57C4" w:rsidRPr="00DD7852" w:rsidRDefault="002D57C4" w:rsidP="00502E57">
            <w:pPr>
              <w:rPr>
                <w:rStyle w:val="CodeSnippet"/>
                <w:noProof/>
              </w:rPr>
            </w:pPr>
            <w:r>
              <w:rPr>
                <w:rStyle w:val="CodeSnippet"/>
                <w:noProof/>
              </w:rPr>
              <w:lastRenderedPageBreak/>
              <w:t xml:space="preserve">  </w:t>
            </w:r>
            <w:r w:rsidRPr="00DD7852">
              <w:rPr>
                <w:rStyle w:val="CodeSnippet"/>
                <w:noProof/>
              </w:rPr>
              <w:t>node_templates:</w:t>
            </w:r>
          </w:p>
          <w:p w14:paraId="74E4272D"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my_</w:t>
            </w:r>
            <w:r w:rsidRPr="00DD7852">
              <w:rPr>
                <w:rStyle w:val="CodeSnippet"/>
                <w:noProof/>
              </w:rPr>
              <w:t>server:</w:t>
            </w:r>
          </w:p>
          <w:p w14:paraId="6FBFCD4D"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type: </w:t>
            </w:r>
            <w:hyperlink w:anchor="DEFN_TYPE_NODES_COMPUTE" w:history="1">
              <w:r w:rsidRPr="00DD7852">
                <w:rPr>
                  <w:rStyle w:val="Hyperlink"/>
                  <w:rFonts w:ascii="Consolas" w:hAnsi="Consolas"/>
                  <w:noProof/>
                </w:rPr>
                <w:t>Compute</w:t>
              </w:r>
            </w:hyperlink>
          </w:p>
          <w:p w14:paraId="2C33E8CD" w14:textId="77777777" w:rsidR="002D57C4" w:rsidRDefault="002D57C4" w:rsidP="00502E57">
            <w:pPr>
              <w:rPr>
                <w:rStyle w:val="CodeSnippet"/>
              </w:rPr>
            </w:pPr>
            <w:r>
              <w:rPr>
                <w:rStyle w:val="CodeSnippet"/>
              </w:rPr>
              <w:t xml:space="preserve">      capabilities:</w:t>
            </w:r>
          </w:p>
          <w:p w14:paraId="5E76D49E" w14:textId="77777777" w:rsidR="002D57C4" w:rsidRDefault="002D57C4" w:rsidP="00502E57">
            <w:pPr>
              <w:rPr>
                <w:rStyle w:val="CodeSnippet"/>
              </w:rPr>
            </w:pPr>
            <w:r>
              <w:rPr>
                <w:rStyle w:val="CodeSnippet"/>
              </w:rPr>
              <w:t xml:space="preserve">        host:</w:t>
            </w:r>
          </w:p>
          <w:p w14:paraId="0FC78A91"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properties:</w:t>
            </w:r>
          </w:p>
          <w:p w14:paraId="751B95FE"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  </w:t>
            </w:r>
            <w:r>
              <w:rPr>
                <w:rStyle w:val="CodeSnippet"/>
                <w:noProof/>
              </w:rPr>
              <w:t xml:space="preserve">    </w:t>
            </w:r>
            <w:r w:rsidRPr="00DD7852">
              <w:rPr>
                <w:rStyle w:val="CodeSnippet"/>
                <w:noProof/>
              </w:rPr>
              <w:t>disk_size: 10</w:t>
            </w:r>
            <w:r>
              <w:rPr>
                <w:rStyle w:val="CodeSnippet"/>
                <w:noProof/>
              </w:rPr>
              <w:t xml:space="preserve"> GB</w:t>
            </w:r>
          </w:p>
          <w:p w14:paraId="3E562FC1"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  num_cpus: { get_input: cpus }</w:t>
            </w:r>
          </w:p>
          <w:p w14:paraId="0B72C9F8" w14:textId="77777777" w:rsidR="002D57C4" w:rsidRDefault="002D57C4" w:rsidP="00502E57">
            <w:pPr>
              <w:rPr>
                <w:rStyle w:val="CodeSnippet"/>
                <w:noProof/>
              </w:rPr>
            </w:pPr>
            <w:r>
              <w:rPr>
                <w:rStyle w:val="CodeSnippet"/>
                <w:noProof/>
              </w:rPr>
              <w:t xml:space="preserve">    </w:t>
            </w:r>
            <w:r w:rsidRPr="00DD7852">
              <w:rPr>
                <w:rStyle w:val="CodeSnippet"/>
                <w:noProof/>
              </w:rPr>
              <w:t xml:space="preserve">    </w:t>
            </w:r>
            <w:r>
              <w:rPr>
                <w:rStyle w:val="CodeSnippet"/>
                <w:noProof/>
              </w:rPr>
              <w:t xml:space="preserve">  </w:t>
            </w:r>
            <w:r w:rsidRPr="00DD7852">
              <w:rPr>
                <w:rStyle w:val="CodeSnippet"/>
                <w:noProof/>
              </w:rPr>
              <w:t xml:space="preserve">  mem_size: 4</w:t>
            </w:r>
            <w:r>
              <w:rPr>
                <w:rStyle w:val="CodeSnippet"/>
                <w:noProof/>
              </w:rPr>
              <w:t xml:space="preserve"> GB</w:t>
            </w:r>
          </w:p>
          <w:p w14:paraId="4DBAF42D" w14:textId="77777777" w:rsidR="002D57C4" w:rsidRDefault="002D57C4" w:rsidP="00502E57">
            <w:pPr>
              <w:rPr>
                <w:rStyle w:val="CodeSnippet"/>
              </w:rPr>
            </w:pPr>
            <w:r>
              <w:rPr>
                <w:rStyle w:val="CodeSnippet"/>
              </w:rPr>
              <w:t xml:space="preserve">        os:</w:t>
            </w:r>
          </w:p>
          <w:p w14:paraId="18364E52" w14:textId="77777777" w:rsidR="002D57C4" w:rsidRPr="006824F5" w:rsidRDefault="002D57C4" w:rsidP="00502E57">
            <w:pPr>
              <w:rPr>
                <w:rStyle w:val="CodeSnippet"/>
              </w:rPr>
            </w:pPr>
            <w:r>
              <w:rPr>
                <w:rStyle w:val="CodeSnippet"/>
              </w:rPr>
              <w:t xml:space="preserve">          properties:</w:t>
            </w:r>
          </w:p>
          <w:p w14:paraId="76676FCF" w14:textId="77777777" w:rsidR="002D57C4" w:rsidRPr="00113B4F" w:rsidRDefault="002D57C4" w:rsidP="00502E57">
            <w:pPr>
              <w:rPr>
                <w:rStyle w:val="CodeSnippet"/>
                <w:noProof/>
              </w:rPr>
            </w:pPr>
            <w:r>
              <w:rPr>
                <w:rStyle w:val="CodeSnippet"/>
                <w:noProof/>
              </w:rPr>
              <w:t xml:space="preserve">    </w:t>
            </w:r>
            <w:r w:rsidRPr="00113B4F">
              <w:rPr>
                <w:rStyle w:val="CodeSnippet"/>
                <w:noProof/>
              </w:rPr>
              <w:t xml:space="preserve">      </w:t>
            </w:r>
            <w:r>
              <w:rPr>
                <w:rStyle w:val="CodeSnippet"/>
                <w:noProof/>
              </w:rPr>
              <w:t xml:space="preserve">  architecture:</w:t>
            </w:r>
            <w:r w:rsidRPr="00113B4F">
              <w:rPr>
                <w:rStyle w:val="CodeSnippet"/>
                <w:noProof/>
              </w:rPr>
              <w:t xml:space="preserve"> x86_64 </w:t>
            </w:r>
          </w:p>
          <w:p w14:paraId="79395819"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 xml:space="preserve">  </w:t>
            </w:r>
            <w:r>
              <w:rPr>
                <w:rStyle w:val="CodeSnippet"/>
                <w:noProof/>
              </w:rPr>
              <w:t xml:space="preserve">  type:</w:t>
            </w:r>
            <w:r w:rsidRPr="00113B4F">
              <w:rPr>
                <w:rStyle w:val="CodeSnippet"/>
                <w:noProof/>
              </w:rPr>
              <w:t xml:space="preserve"> </w:t>
            </w:r>
            <w:r>
              <w:rPr>
                <w:rStyle w:val="CodeSnippet"/>
                <w:noProof/>
              </w:rPr>
              <w:t>L</w:t>
            </w:r>
            <w:r w:rsidRPr="00113B4F">
              <w:rPr>
                <w:rStyle w:val="CodeSnippet"/>
                <w:noProof/>
              </w:rPr>
              <w:t xml:space="preserve">inux  </w:t>
            </w:r>
          </w:p>
          <w:p w14:paraId="27F5B9AF"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distribution:</w:t>
            </w:r>
            <w:r w:rsidRPr="00113B4F">
              <w:rPr>
                <w:rStyle w:val="CodeSnippet"/>
                <w:noProof/>
              </w:rPr>
              <w:t xml:space="preserve"> </w:t>
            </w:r>
            <w:r>
              <w:rPr>
                <w:rStyle w:val="CodeSnippet"/>
                <w:noProof/>
              </w:rPr>
              <w:t>F</w:t>
            </w:r>
            <w:r w:rsidRPr="00113B4F">
              <w:rPr>
                <w:rStyle w:val="CodeSnippet"/>
                <w:noProof/>
              </w:rPr>
              <w:t xml:space="preserve">edora  </w:t>
            </w:r>
          </w:p>
          <w:p w14:paraId="18E13921" w14:textId="77777777" w:rsidR="002D57C4" w:rsidRPr="00113B4F" w:rsidRDefault="002D57C4" w:rsidP="00502E57">
            <w:pPr>
              <w:rPr>
                <w:rStyle w:val="CodeSnippet"/>
                <w:noProof/>
              </w:rPr>
            </w:pPr>
            <w:r w:rsidRPr="00113B4F">
              <w:rPr>
                <w:rStyle w:val="CodeSnippet"/>
                <w:noProof/>
              </w:rPr>
              <w:t xml:space="preserve">      </w:t>
            </w:r>
            <w:r>
              <w:rPr>
                <w:rStyle w:val="CodeSnippet"/>
                <w:noProof/>
              </w:rPr>
              <w:t xml:space="preserve">      </w:t>
            </w:r>
            <w:r w:rsidRPr="00113B4F">
              <w:rPr>
                <w:rStyle w:val="CodeSnippet"/>
                <w:noProof/>
              </w:rPr>
              <w:t>version: 18</w:t>
            </w:r>
            <w:r>
              <w:rPr>
                <w:rStyle w:val="CodeSnippet"/>
                <w:noProof/>
              </w:rPr>
              <w:t>.0</w:t>
            </w:r>
          </w:p>
          <w:p w14:paraId="13597691" w14:textId="77777777" w:rsidR="002D57C4" w:rsidRPr="00DD7852" w:rsidRDefault="002D57C4" w:rsidP="00502E57">
            <w:pPr>
              <w:rPr>
                <w:rStyle w:val="CodeSnippet"/>
                <w:noProof/>
              </w:rPr>
            </w:pPr>
            <w:r>
              <w:rPr>
                <w:rStyle w:val="CodeSnippet"/>
                <w:noProof/>
              </w:rPr>
              <w:t xml:space="preserve">      </w:t>
            </w:r>
            <w:r w:rsidRPr="00DD7852">
              <w:rPr>
                <w:rStyle w:val="CodeSnippet"/>
                <w:noProof/>
              </w:rPr>
              <w:t>requirements:</w:t>
            </w:r>
          </w:p>
          <w:p w14:paraId="6A264867" w14:textId="77777777" w:rsidR="002D57C4"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    - </w:t>
            </w:r>
            <w:r>
              <w:rPr>
                <w:rStyle w:val="CodeSnippet"/>
                <w:noProof/>
              </w:rPr>
              <w:t>local</w:t>
            </w:r>
            <w:r w:rsidRPr="00DD7852">
              <w:rPr>
                <w:rStyle w:val="CodeSnippet"/>
                <w:noProof/>
              </w:rPr>
              <w:t xml:space="preserve">_storage: </w:t>
            </w:r>
          </w:p>
          <w:p w14:paraId="59B48C4E" w14:textId="77777777" w:rsidR="002D57C4" w:rsidRPr="00DD7852" w:rsidRDefault="002D57C4" w:rsidP="00502E57">
            <w:pPr>
              <w:rPr>
                <w:rStyle w:val="CodeSnippet"/>
                <w:noProof/>
              </w:rPr>
            </w:pPr>
            <w:r>
              <w:rPr>
                <w:rStyle w:val="CodeSnippet"/>
                <w:noProof/>
              </w:rPr>
              <w:t xml:space="preserve">            node: my_</w:t>
            </w:r>
            <w:r w:rsidRPr="00DD7852">
              <w:rPr>
                <w:rStyle w:val="CodeSnippet"/>
                <w:noProof/>
              </w:rPr>
              <w:t>storage</w:t>
            </w:r>
          </w:p>
          <w:p w14:paraId="7E7773F5"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  </w:t>
            </w:r>
            <w:r>
              <w:rPr>
                <w:rStyle w:val="CodeSnippet"/>
                <w:noProof/>
              </w:rPr>
              <w:t xml:space="preserve">  </w:t>
            </w:r>
            <w:r w:rsidRPr="00DD7852">
              <w:rPr>
                <w:rStyle w:val="CodeSnippet"/>
                <w:noProof/>
              </w:rPr>
              <w:t># Declare template to use with ‘</w:t>
            </w:r>
            <w:r>
              <w:rPr>
                <w:rStyle w:val="CodeSnippet"/>
                <w:noProof/>
              </w:rPr>
              <w:t>relationship’</w:t>
            </w:r>
            <w:r w:rsidRPr="00DD7852">
              <w:rPr>
                <w:rStyle w:val="CodeSnippet"/>
                <w:noProof/>
              </w:rPr>
              <w:t xml:space="preserve"> keyword</w:t>
            </w:r>
          </w:p>
          <w:p w14:paraId="47A88639"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0367EA">
              <w:rPr>
                <w:rStyle w:val="CodeSnippetHighlight"/>
              </w:rPr>
              <w:t>relationship</w:t>
            </w:r>
            <w:r w:rsidRPr="00DD7852">
              <w:rPr>
                <w:rStyle w:val="CodeSnippet"/>
                <w:b/>
                <w:noProof/>
              </w:rPr>
              <w:t>:</w:t>
            </w:r>
            <w:r w:rsidRPr="00DD7852">
              <w:rPr>
                <w:rStyle w:val="CodeSnippet"/>
                <w:noProof/>
              </w:rPr>
              <w:t xml:space="preserve"> </w:t>
            </w:r>
            <w:r w:rsidRPr="00DD7852">
              <w:rPr>
                <w:rStyle w:val="CodeSnippet"/>
                <w:b/>
                <w:noProof/>
              </w:rPr>
              <w:t>storage_attachment</w:t>
            </w:r>
          </w:p>
          <w:p w14:paraId="27321B3D" w14:textId="77777777" w:rsidR="002D57C4" w:rsidRPr="00DD7852" w:rsidRDefault="002D57C4" w:rsidP="00502E57">
            <w:pPr>
              <w:rPr>
                <w:rStyle w:val="CodeSnippet"/>
                <w:noProof/>
              </w:rPr>
            </w:pPr>
          </w:p>
          <w:p w14:paraId="484BC787" w14:textId="77777777" w:rsidR="002D57C4" w:rsidRPr="00DD7852" w:rsidRDefault="002D57C4" w:rsidP="00502E57">
            <w:pPr>
              <w:rPr>
                <w:rStyle w:val="CodeSnippet"/>
                <w:noProof/>
              </w:rPr>
            </w:pPr>
            <w:r>
              <w:rPr>
                <w:rStyle w:val="CodeSnippet"/>
                <w:noProof/>
              </w:rPr>
              <w:t xml:space="preserve">  </w:t>
            </w:r>
            <w:r w:rsidRPr="00DD7852">
              <w:rPr>
                <w:rStyle w:val="CodeSnippet"/>
                <w:noProof/>
              </w:rPr>
              <w:t xml:space="preserve">  </w:t>
            </w:r>
            <w:r>
              <w:rPr>
                <w:rStyle w:val="CodeSnippet"/>
                <w:noProof/>
              </w:rPr>
              <w:t>my_</w:t>
            </w:r>
            <w:r w:rsidRPr="00DD7852">
              <w:rPr>
                <w:rStyle w:val="CodeSnippet"/>
                <w:noProof/>
              </w:rPr>
              <w:t>storage:</w:t>
            </w:r>
          </w:p>
          <w:p w14:paraId="1E32741D"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 xml:space="preserve">  type: </w:t>
            </w:r>
            <w:hyperlink w:anchor="DEFN_TYPE_NODES_BLOCK_STORAGE" w:history="1">
              <w:r w:rsidRPr="00DD7852">
                <w:rPr>
                  <w:rStyle w:val="Hyperlink"/>
                  <w:rFonts w:ascii="Consolas" w:hAnsi="Consolas"/>
                  <w:noProof/>
                </w:rPr>
                <w:t>BlockStorage</w:t>
              </w:r>
            </w:hyperlink>
          </w:p>
          <w:p w14:paraId="109D4FDC"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properties:</w:t>
            </w:r>
          </w:p>
          <w:p w14:paraId="7E0D5DCB"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size: { get_input: storage_size }</w:t>
            </w:r>
          </w:p>
          <w:p w14:paraId="61D441C2" w14:textId="77777777" w:rsidR="002D57C4" w:rsidRPr="00DD7852" w:rsidRDefault="002D57C4" w:rsidP="00502E57">
            <w:pPr>
              <w:rPr>
                <w:rStyle w:val="CodeSnippet"/>
                <w:noProof/>
              </w:rPr>
            </w:pPr>
          </w:p>
          <w:p w14:paraId="26EBA9FC" w14:textId="77777777" w:rsidR="002D57C4" w:rsidRPr="0064443D" w:rsidRDefault="002D57C4" w:rsidP="00502E57">
            <w:pPr>
              <w:rPr>
                <w:rStyle w:val="CodeSnippet"/>
                <w:noProof/>
              </w:rPr>
            </w:pPr>
            <w:r w:rsidRPr="0064443D">
              <w:rPr>
                <w:rStyle w:val="CodeSnippet"/>
                <w:noProof/>
              </w:rPr>
              <w:t xml:space="preserve">  relationship_templates:</w:t>
            </w:r>
          </w:p>
          <w:p w14:paraId="39E501B6" w14:textId="77777777" w:rsidR="002D57C4" w:rsidRPr="0064443D" w:rsidRDefault="002D57C4" w:rsidP="00502E57">
            <w:pPr>
              <w:rPr>
                <w:rStyle w:val="CodeSnippet"/>
                <w:noProof/>
              </w:rPr>
            </w:pPr>
            <w:r w:rsidRPr="0064443D">
              <w:rPr>
                <w:rStyle w:val="CodeSnippet"/>
                <w:noProof/>
              </w:rPr>
              <w:t xml:space="preserve">    </w:t>
            </w:r>
            <w:r w:rsidRPr="0064443D">
              <w:rPr>
                <w:rStyle w:val="CodeSnippet"/>
                <w:b/>
                <w:noProof/>
              </w:rPr>
              <w:t>storage_attachment</w:t>
            </w:r>
            <w:r w:rsidRPr="0064443D">
              <w:rPr>
                <w:rStyle w:val="CodeSnippet"/>
                <w:noProof/>
              </w:rPr>
              <w:t>:</w:t>
            </w:r>
          </w:p>
          <w:p w14:paraId="217F82CE" w14:textId="77777777" w:rsidR="002D57C4" w:rsidRPr="0064443D" w:rsidRDefault="002D57C4" w:rsidP="00502E57">
            <w:pPr>
              <w:rPr>
                <w:rStyle w:val="CodeSnippet"/>
                <w:noProof/>
              </w:rPr>
            </w:pPr>
            <w:r w:rsidRPr="0064443D">
              <w:rPr>
                <w:rStyle w:val="CodeSnippet"/>
                <w:noProof/>
              </w:rPr>
              <w:t xml:space="preserve">      type: </w:t>
            </w:r>
            <w:hyperlink w:anchor="DEFN_TYPE_RELATIONSHIPS_ATTACHTO" w:history="1">
              <w:r w:rsidRPr="0064443D">
                <w:rPr>
                  <w:rStyle w:val="Hyperlink"/>
                  <w:rFonts w:ascii="Consolas" w:hAnsi="Consolas"/>
                  <w:noProof/>
                </w:rPr>
                <w:t>Attach</w:t>
              </w:r>
              <w:r>
                <w:rPr>
                  <w:rStyle w:val="Hyperlink"/>
                  <w:rFonts w:ascii="Consolas" w:hAnsi="Consolas"/>
                  <w:noProof/>
                </w:rPr>
                <w:t>es</w:t>
              </w:r>
              <w:r w:rsidRPr="0064443D">
                <w:rPr>
                  <w:rStyle w:val="Hyperlink"/>
                  <w:rFonts w:ascii="Consolas" w:hAnsi="Consolas"/>
                  <w:noProof/>
                </w:rPr>
                <w:t>To</w:t>
              </w:r>
            </w:hyperlink>
          </w:p>
          <w:p w14:paraId="33C9CA97" w14:textId="77777777" w:rsidR="002D57C4" w:rsidRPr="0064443D" w:rsidRDefault="002D57C4" w:rsidP="00502E57">
            <w:pPr>
              <w:rPr>
                <w:rStyle w:val="CodeSnippet"/>
                <w:noProof/>
              </w:rPr>
            </w:pPr>
            <w:r w:rsidRPr="0064443D">
              <w:rPr>
                <w:rStyle w:val="CodeSnippet"/>
                <w:noProof/>
              </w:rPr>
              <w:t xml:space="preserve">      properties:</w:t>
            </w:r>
          </w:p>
          <w:p w14:paraId="5F6DCDB5" w14:textId="77777777" w:rsidR="002D57C4" w:rsidRPr="0064443D" w:rsidRDefault="002D57C4" w:rsidP="00502E57">
            <w:pPr>
              <w:rPr>
                <w:rStyle w:val="CodeSnippet"/>
                <w:noProof/>
              </w:rPr>
            </w:pPr>
            <w:r w:rsidRPr="0064443D">
              <w:rPr>
                <w:rStyle w:val="CodeSnippet"/>
                <w:noProof/>
              </w:rPr>
              <w:t xml:space="preserve">        location: { get_input: storage_location }</w:t>
            </w:r>
          </w:p>
          <w:p w14:paraId="12798434" w14:textId="77777777" w:rsidR="002D57C4" w:rsidRPr="00DD7852" w:rsidRDefault="002D57C4" w:rsidP="00502E57">
            <w:pPr>
              <w:rPr>
                <w:rStyle w:val="CodeSnippet"/>
                <w:noProof/>
              </w:rPr>
            </w:pPr>
          </w:p>
          <w:p w14:paraId="5AD1847F" w14:textId="77777777" w:rsidR="002D57C4" w:rsidRPr="00DD7852" w:rsidRDefault="002D57C4" w:rsidP="00502E57">
            <w:pPr>
              <w:rPr>
                <w:rStyle w:val="CodeSnippet"/>
                <w:noProof/>
              </w:rPr>
            </w:pPr>
            <w:r>
              <w:rPr>
                <w:rStyle w:val="CodeSnippet"/>
                <w:noProof/>
              </w:rPr>
              <w:t xml:space="preserve">  </w:t>
            </w:r>
            <w:r w:rsidRPr="00DD7852">
              <w:rPr>
                <w:rStyle w:val="CodeSnippet"/>
                <w:noProof/>
              </w:rPr>
              <w:t>outputs:</w:t>
            </w:r>
          </w:p>
          <w:p w14:paraId="32D4F286"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p</w:t>
            </w:r>
            <w:r>
              <w:rPr>
                <w:rStyle w:val="CodeSnippet"/>
                <w:noProof/>
              </w:rPr>
              <w:t>rivate</w:t>
            </w:r>
            <w:r w:rsidRPr="00DD7852">
              <w:rPr>
                <w:rStyle w:val="CodeSnippet"/>
                <w:noProof/>
              </w:rPr>
              <w:t>_ip:</w:t>
            </w:r>
          </w:p>
          <w:p w14:paraId="2E68D838"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description:</w:t>
            </w:r>
            <w:r>
              <w:rPr>
                <w:rStyle w:val="CodeSnippet"/>
                <w:noProof/>
              </w:rPr>
              <w:t xml:space="preserve"> The private</w:t>
            </w:r>
            <w:r w:rsidRPr="00DD7852">
              <w:rPr>
                <w:rStyle w:val="CodeSnippet"/>
                <w:noProof/>
              </w:rPr>
              <w:t xml:space="preserve"> IP address of the newly created compute instance.</w:t>
            </w:r>
          </w:p>
          <w:p w14:paraId="073BB882" w14:textId="77777777" w:rsidR="002D57C4"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value: { get_attribute: [</w:t>
            </w:r>
            <w:r>
              <w:rPr>
                <w:rStyle w:val="CodeSnippet"/>
                <w:noProof/>
              </w:rPr>
              <w:t>my_</w:t>
            </w:r>
            <w:r w:rsidRPr="00DD7852">
              <w:rPr>
                <w:rStyle w:val="CodeSnippet"/>
                <w:noProof/>
              </w:rPr>
              <w:t xml:space="preserve">server, </w:t>
            </w:r>
            <w:r>
              <w:rPr>
                <w:rStyle w:val="CodeSnippet"/>
                <w:noProof/>
              </w:rPr>
              <w:t>private_address</w:t>
            </w:r>
            <w:r w:rsidRPr="00DD7852">
              <w:rPr>
                <w:rStyle w:val="CodeSnippet"/>
                <w:noProof/>
              </w:rPr>
              <w:t>] }</w:t>
            </w:r>
          </w:p>
          <w:p w14:paraId="192216BD" w14:textId="77777777" w:rsidR="002D57C4" w:rsidRPr="00BE1863" w:rsidRDefault="002D57C4" w:rsidP="00502E57">
            <w:pPr>
              <w:rPr>
                <w:rStyle w:val="CodeSnippet"/>
                <w:noProof/>
              </w:rPr>
            </w:pPr>
            <w:r>
              <w:rPr>
                <w:rStyle w:val="CodeSnippet"/>
                <w:noProof/>
              </w:rPr>
              <w:t xml:space="preserve">   </w:t>
            </w:r>
            <w:r w:rsidRPr="00BE1863">
              <w:rPr>
                <w:rStyle w:val="CodeSnippet"/>
                <w:noProof/>
              </w:rPr>
              <w:t xml:space="preserve"> volume_id:</w:t>
            </w:r>
          </w:p>
          <w:p w14:paraId="4BCF1D63" w14:textId="77777777" w:rsidR="002D57C4" w:rsidRPr="00BE1863" w:rsidRDefault="002D57C4" w:rsidP="00502E57">
            <w:pPr>
              <w:rPr>
                <w:rStyle w:val="CodeSnippet"/>
                <w:noProof/>
              </w:rPr>
            </w:pPr>
            <w:r w:rsidRPr="00BE1863">
              <w:rPr>
                <w:rStyle w:val="CodeSnippet"/>
                <w:noProof/>
              </w:rPr>
              <w:t xml:space="preserve">  </w:t>
            </w:r>
            <w:r>
              <w:rPr>
                <w:rStyle w:val="CodeSnippet"/>
                <w:noProof/>
              </w:rPr>
              <w:t xml:space="preserve">  </w:t>
            </w:r>
            <w:r w:rsidRPr="00BE1863">
              <w:rPr>
                <w:rStyle w:val="CodeSnippet"/>
                <w:noProof/>
              </w:rPr>
              <w:t xml:space="preserve">  description: The volume id of the block storage instance.</w:t>
            </w:r>
          </w:p>
          <w:p w14:paraId="63A738CD" w14:textId="77777777" w:rsidR="002D57C4" w:rsidRPr="00DD7852" w:rsidRDefault="002D57C4" w:rsidP="00502E57">
            <w:pPr>
              <w:rPr>
                <w:rStyle w:val="CodeSnippet"/>
                <w:noProof/>
              </w:rPr>
            </w:pPr>
            <w:r>
              <w:rPr>
                <w:rStyle w:val="CodeSnippet"/>
                <w:noProof/>
              </w:rPr>
              <w:t xml:space="preserve">      value: { get_attribute: [my_</w:t>
            </w:r>
            <w:r w:rsidRPr="00BE1863">
              <w:rPr>
                <w:rStyle w:val="CodeSnippet"/>
                <w:noProof/>
              </w:rPr>
              <w:t>storage, volume_id] }</w:t>
            </w:r>
          </w:p>
        </w:tc>
      </w:tr>
    </w:tbl>
    <w:p w14:paraId="70C23C9D" w14:textId="77777777" w:rsidR="002D57C4" w:rsidRDefault="002D57C4" w:rsidP="002D57C4">
      <w:pPr>
        <w:pStyle w:val="Heading3"/>
        <w:numPr>
          <w:ilvl w:val="2"/>
          <w:numId w:val="3"/>
        </w:numPr>
      </w:pPr>
      <w:bookmarkStart w:id="692" w:name="USE_CASE_BLOCKSTORAGE_4"/>
      <w:bookmarkStart w:id="693" w:name="_Toc379455160"/>
      <w:r>
        <w:lastRenderedPageBreak/>
        <w:t>Block Storage</w:t>
      </w:r>
      <w:bookmarkEnd w:id="692"/>
      <w:r>
        <w:t xml:space="preserve"> 4: Single Block Storage shared by 2-Tier Application with custom AttachesTo Type and implied relationships</w:t>
      </w:r>
    </w:p>
    <w:p w14:paraId="669C479F" w14:textId="77777777" w:rsidR="002D57C4" w:rsidRDefault="002D57C4" w:rsidP="002D57C4">
      <w:pPr>
        <w:pStyle w:val="Heading4"/>
        <w:numPr>
          <w:ilvl w:val="3"/>
          <w:numId w:val="3"/>
        </w:numPr>
      </w:pPr>
      <w:r>
        <w:t>Description</w:t>
      </w:r>
    </w:p>
    <w:p w14:paraId="147490E1" w14:textId="77777777" w:rsidR="002D57C4" w:rsidRDefault="002D57C4" w:rsidP="002D57C4">
      <w:r w:rsidRPr="008369B8">
        <w:t xml:space="preserve">This use case shows 2 compute instances (2 tiers) with one BlockStorage node, and also uses a custom </w:t>
      </w:r>
      <w:r w:rsidRPr="008369B8">
        <w:rPr>
          <w:rStyle w:val="CodeSnippetHighlight"/>
          <w:sz w:val="22"/>
        </w:rPr>
        <w:t>AttachesTo</w:t>
      </w:r>
      <w:r w:rsidRPr="008369B8">
        <w:t xml:space="preserve"> Relationship that provides a default mount point (i.e., </w:t>
      </w:r>
      <w:r w:rsidRPr="008369B8">
        <w:rPr>
          <w:rStyle w:val="CodeSnippetHighlight"/>
          <w:sz w:val="22"/>
        </w:rPr>
        <w:t>location</w:t>
      </w:r>
      <w:r w:rsidRPr="008369B8">
        <w:t>) which the 1</w:t>
      </w:r>
      <w:r w:rsidRPr="008369B8">
        <w:rPr>
          <w:vertAlign w:val="superscript"/>
        </w:rPr>
        <w:t>st</w:t>
      </w:r>
      <w:r w:rsidRPr="008369B8">
        <w:t xml:space="preserve"> tier uses, but the 2</w:t>
      </w:r>
      <w:r w:rsidRPr="008369B8">
        <w:rPr>
          <w:vertAlign w:val="superscript"/>
        </w:rPr>
        <w:t>nd</w:t>
      </w:r>
      <w:r w:rsidRPr="008369B8">
        <w:t xml:space="preserve"> tier provides a different mount point.  </w:t>
      </w:r>
    </w:p>
    <w:p w14:paraId="56E6D3B7" w14:textId="77777777" w:rsidR="002D57C4" w:rsidRDefault="002D57C4" w:rsidP="002D57C4"/>
    <w:p w14:paraId="7054F45C" w14:textId="77777777" w:rsidR="002D57C4" w:rsidRPr="008369B8" w:rsidRDefault="002D57C4" w:rsidP="002D57C4">
      <w:r>
        <w:t>Please note that this use case assumes both Compute nodes are accessing different directories within the shared, block storage node to avoid collisions.</w:t>
      </w:r>
    </w:p>
    <w:p w14:paraId="062F684F" w14:textId="77777777" w:rsidR="002D57C4" w:rsidRPr="00DD5675" w:rsidRDefault="002D57C4" w:rsidP="002D57C4">
      <w:pPr>
        <w:pStyle w:val="Heading4"/>
        <w:numPr>
          <w:ilvl w:val="3"/>
          <w:numId w:val="3"/>
        </w:numPr>
        <w:rPr>
          <w:u w:val="single"/>
        </w:rPr>
      </w:pPr>
      <w:r>
        <w:t>Logical Diagram</w:t>
      </w:r>
    </w:p>
    <w:p w14:paraId="63C14DFA" w14:textId="77777777" w:rsidR="002D57C4" w:rsidRPr="00AD33FE" w:rsidRDefault="002D57C4" w:rsidP="002D57C4">
      <w:r>
        <w:rPr>
          <w:noProof/>
        </w:rPr>
        <w:drawing>
          <wp:inline distT="0" distB="0" distL="0" distR="0" wp14:anchorId="7D4627FF" wp14:editId="077957A7">
            <wp:extent cx="5438303" cy="38743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4-Diagram.png"/>
                    <pic:cNvPicPr/>
                  </pic:nvPicPr>
                  <pic:blipFill>
                    <a:blip r:embed="rId105">
                      <a:extLst>
                        <a:ext uri="{28A0092B-C50C-407E-A947-70E740481C1C}">
                          <a14:useLocalDpi xmlns:a14="http://schemas.microsoft.com/office/drawing/2010/main" val="0"/>
                        </a:ext>
                      </a:extLst>
                    </a:blip>
                    <a:stretch>
                      <a:fillRect/>
                    </a:stretch>
                  </pic:blipFill>
                  <pic:spPr>
                    <a:xfrm>
                      <a:off x="0" y="0"/>
                      <a:ext cx="5438303" cy="3874347"/>
                    </a:xfrm>
                    <a:prstGeom prst="rect">
                      <a:avLst/>
                    </a:prstGeom>
                  </pic:spPr>
                </pic:pic>
              </a:graphicData>
            </a:graphic>
          </wp:inline>
        </w:drawing>
      </w:r>
    </w:p>
    <w:p w14:paraId="09D96144" w14:textId="77777777" w:rsidR="002D57C4" w:rsidRPr="00C86EBB" w:rsidRDefault="002D57C4" w:rsidP="002D57C4">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7E056F1D" w14:textId="77777777" w:rsidTr="00502E57">
        <w:tc>
          <w:tcPr>
            <w:tcW w:w="9576" w:type="dxa"/>
            <w:shd w:val="clear" w:color="auto" w:fill="D9D9D9" w:themeFill="background1" w:themeFillShade="D9"/>
          </w:tcPr>
          <w:p w14:paraId="73752153" w14:textId="77777777" w:rsidR="002D57C4" w:rsidRPr="00223513" w:rsidRDefault="002D57C4" w:rsidP="00502E57">
            <w:pPr>
              <w:rPr>
                <w:rStyle w:val="CodeSnippet"/>
                <w:noProof/>
              </w:rPr>
            </w:pPr>
            <w:r w:rsidRPr="00223513">
              <w:rPr>
                <w:rStyle w:val="CodeSnippet"/>
                <w:noProof/>
              </w:rPr>
              <w:t>tosca_definitions_version: tosca_simple_</w:t>
            </w:r>
            <w:r>
              <w:rPr>
                <w:rStyle w:val="CodeSnippet"/>
                <w:noProof/>
              </w:rPr>
              <w:t>yaml_1_0</w:t>
            </w:r>
          </w:p>
          <w:p w14:paraId="6F8C731F" w14:textId="77777777" w:rsidR="002D57C4" w:rsidRPr="00223513" w:rsidRDefault="002D57C4" w:rsidP="00502E57">
            <w:pPr>
              <w:rPr>
                <w:rStyle w:val="CodeSnippet"/>
                <w:noProof/>
              </w:rPr>
            </w:pPr>
          </w:p>
          <w:p w14:paraId="7A2963C5" w14:textId="77777777" w:rsidR="002D57C4" w:rsidRPr="00223513" w:rsidRDefault="002D57C4" w:rsidP="00502E57">
            <w:pPr>
              <w:rPr>
                <w:rStyle w:val="CodeSnippet"/>
                <w:noProof/>
              </w:rPr>
            </w:pPr>
            <w:r w:rsidRPr="00223513">
              <w:rPr>
                <w:rStyle w:val="CodeSnippet"/>
                <w:noProof/>
              </w:rPr>
              <w:t>description: &gt;</w:t>
            </w:r>
          </w:p>
          <w:p w14:paraId="20E571FB" w14:textId="77777777" w:rsidR="002D57C4" w:rsidRDefault="002D57C4" w:rsidP="00502E57">
            <w:r w:rsidRPr="00223513">
              <w:rPr>
                <w:rStyle w:val="CodeSnippet"/>
                <w:noProof/>
              </w:rPr>
              <w:t xml:space="preserve">  TOSCA simple profile with </w:t>
            </w:r>
            <w:r>
              <w:rPr>
                <w:rStyle w:val="CodeSnippet"/>
                <w:noProof/>
              </w:rPr>
              <w:t xml:space="preserve">a </w:t>
            </w:r>
            <w:r>
              <w:t>Single Block Storage node shared by 2-Tier Application with custom AttachesTo Type and implied relationships.</w:t>
            </w:r>
          </w:p>
          <w:p w14:paraId="1D5275F0" w14:textId="77777777" w:rsidR="002D57C4" w:rsidRDefault="002D57C4" w:rsidP="00502E57"/>
          <w:p w14:paraId="7F834429" w14:textId="77777777" w:rsidR="002D57C4" w:rsidRPr="00223513" w:rsidRDefault="002D57C4" w:rsidP="00502E57">
            <w:pPr>
              <w:rPr>
                <w:rStyle w:val="CodeSnippet"/>
                <w:noProof/>
              </w:rPr>
            </w:pPr>
            <w:r w:rsidRPr="00223513">
              <w:rPr>
                <w:rStyle w:val="CodeSnippet"/>
                <w:noProof/>
              </w:rPr>
              <w:t>relationship_types:</w:t>
            </w:r>
          </w:p>
          <w:p w14:paraId="69DAE023" w14:textId="77777777" w:rsidR="002D57C4" w:rsidRPr="00223513" w:rsidRDefault="002D57C4" w:rsidP="00502E57">
            <w:pPr>
              <w:rPr>
                <w:rStyle w:val="CodeSnippet"/>
                <w:noProof/>
              </w:rPr>
            </w:pPr>
            <w:r>
              <w:rPr>
                <w:rStyle w:val="CodeSnippet"/>
                <w:noProof/>
              </w:rPr>
              <w:t xml:space="preserve">  </w:t>
            </w:r>
            <w:r w:rsidRPr="00223513">
              <w:rPr>
                <w:rStyle w:val="CodeSnippet"/>
                <w:noProof/>
              </w:rPr>
              <w:t>MyAttach</w:t>
            </w:r>
            <w:r>
              <w:rPr>
                <w:rStyle w:val="CodeSnippet"/>
                <w:noProof/>
              </w:rPr>
              <w:t>es</w:t>
            </w:r>
            <w:r w:rsidRPr="00223513">
              <w:rPr>
                <w:rStyle w:val="CodeSnippet"/>
                <w:noProof/>
              </w:rPr>
              <w:t>To:</w:t>
            </w:r>
          </w:p>
          <w:p w14:paraId="0CD599AD"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derived_from: tosca.relationships.AttachesTo</w:t>
            </w:r>
          </w:p>
          <w:p w14:paraId="79753818" w14:textId="77777777" w:rsidR="002D57C4" w:rsidRPr="00223513" w:rsidRDefault="002D57C4" w:rsidP="00502E57">
            <w:pPr>
              <w:rPr>
                <w:rStyle w:val="CodeSnippet"/>
                <w:noProof/>
              </w:rPr>
            </w:pPr>
            <w:r w:rsidRPr="00223513">
              <w:rPr>
                <w:rStyle w:val="CodeSnippet"/>
                <w:noProof/>
              </w:rPr>
              <w:t xml:space="preserve">    properties: </w:t>
            </w:r>
          </w:p>
          <w:p w14:paraId="20F5DE0B" w14:textId="77777777" w:rsidR="002D57C4" w:rsidRPr="00223513" w:rsidRDefault="002D57C4" w:rsidP="00502E57">
            <w:pPr>
              <w:rPr>
                <w:rStyle w:val="CodeSnippet"/>
                <w:noProof/>
              </w:rPr>
            </w:pPr>
            <w:r w:rsidRPr="00223513">
              <w:rPr>
                <w:rStyle w:val="CodeSnippet"/>
                <w:noProof/>
              </w:rPr>
              <w:t xml:space="preserve">      location:</w:t>
            </w:r>
          </w:p>
          <w:p w14:paraId="13540013" w14:textId="77777777" w:rsidR="002D57C4" w:rsidRPr="00223513" w:rsidRDefault="002D57C4" w:rsidP="00502E57">
            <w:pPr>
              <w:rPr>
                <w:rStyle w:val="CodeSnippet"/>
                <w:noProof/>
              </w:rPr>
            </w:pPr>
            <w:r>
              <w:rPr>
                <w:rStyle w:val="CodeSnippet"/>
                <w:noProof/>
              </w:rPr>
              <w:lastRenderedPageBreak/>
              <w:t xml:space="preserve">  </w:t>
            </w:r>
            <w:r w:rsidRPr="00223513">
              <w:rPr>
                <w:rStyle w:val="CodeSnippet"/>
                <w:noProof/>
              </w:rPr>
              <w:t xml:space="preserve">      type: string</w:t>
            </w:r>
          </w:p>
          <w:p w14:paraId="18939599"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default: /default_location</w:t>
            </w:r>
          </w:p>
          <w:p w14:paraId="70DEC700" w14:textId="77777777" w:rsidR="002D57C4" w:rsidRDefault="002D57C4" w:rsidP="00502E57"/>
          <w:p w14:paraId="2D854296" w14:textId="77777777" w:rsidR="002D57C4" w:rsidRDefault="002D57C4" w:rsidP="00502E57">
            <w:pPr>
              <w:rPr>
                <w:rStyle w:val="CodeSnippet"/>
                <w:noProof/>
              </w:rPr>
            </w:pPr>
            <w:r>
              <w:t>topology_template:</w:t>
            </w:r>
          </w:p>
          <w:p w14:paraId="6C584A6F" w14:textId="77777777" w:rsidR="002D57C4" w:rsidRPr="00223513" w:rsidRDefault="002D57C4" w:rsidP="00502E57">
            <w:pPr>
              <w:rPr>
                <w:rStyle w:val="CodeSnippet"/>
                <w:noProof/>
              </w:rPr>
            </w:pPr>
            <w:r>
              <w:rPr>
                <w:rStyle w:val="CodeSnippet"/>
                <w:noProof/>
              </w:rPr>
              <w:t xml:space="preserve">  </w:t>
            </w:r>
            <w:r w:rsidRPr="00223513">
              <w:rPr>
                <w:rStyle w:val="CodeSnippet"/>
                <w:noProof/>
              </w:rPr>
              <w:t>inputs:</w:t>
            </w:r>
          </w:p>
          <w:p w14:paraId="122C6B47"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cpus:</w:t>
            </w:r>
          </w:p>
          <w:p w14:paraId="4D1C4C72"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type: integer</w:t>
            </w:r>
          </w:p>
          <w:p w14:paraId="51ADA075"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Number of CPUs for the server.</w:t>
            </w:r>
          </w:p>
          <w:p w14:paraId="0CF189B0"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constraints:</w:t>
            </w:r>
          </w:p>
          <w:p w14:paraId="293BEEF8"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 valid_values: [ 1, 2, 4, 8 ]</w:t>
            </w:r>
          </w:p>
          <w:p w14:paraId="7B4B6540"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storage_size:</w:t>
            </w:r>
          </w:p>
          <w:p w14:paraId="16783B31"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w:t>
            </w:r>
            <w:r>
              <w:rPr>
                <w:rStyle w:val="CodeSnippet"/>
                <w:noProof/>
              </w:rPr>
              <w:t>scalar-unit.size</w:t>
            </w:r>
          </w:p>
          <w:p w14:paraId="1D8392DB"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default: 1 GB</w:t>
            </w:r>
          </w:p>
          <w:p w14:paraId="5BA59D0B"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Size of the storage to be created.</w:t>
            </w:r>
          </w:p>
          <w:p w14:paraId="7B86A5C1"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storage_snapshot_id:</w:t>
            </w:r>
          </w:p>
          <w:p w14:paraId="7791D97E"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string</w:t>
            </w:r>
          </w:p>
          <w:p w14:paraId="3151A4B2"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&gt;</w:t>
            </w:r>
          </w:p>
          <w:p w14:paraId="24280620"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Optional</w:t>
            </w:r>
            <w:r w:rsidRPr="00223513">
              <w:rPr>
                <w:rStyle w:val="CodeSnippet"/>
                <w:noProof/>
              </w:rPr>
              <w:t xml:space="preserve"> identifier </w:t>
            </w:r>
            <w:r>
              <w:rPr>
                <w:rStyle w:val="CodeSnippet"/>
                <w:noProof/>
              </w:rPr>
              <w:t>for a</w:t>
            </w:r>
            <w:r w:rsidRPr="00223513">
              <w:rPr>
                <w:rStyle w:val="CodeSnippet"/>
                <w:noProof/>
              </w:rPr>
              <w:t xml:space="preserve">n existing snapshot </w:t>
            </w:r>
            <w:r>
              <w:rPr>
                <w:rStyle w:val="CodeSnippet"/>
                <w:noProof/>
              </w:rPr>
              <w:t xml:space="preserve">to use </w:t>
            </w:r>
            <w:r w:rsidRPr="00223513">
              <w:rPr>
                <w:rStyle w:val="CodeSnippet"/>
                <w:noProof/>
              </w:rPr>
              <w:t xml:space="preserve">when creating </w:t>
            </w:r>
            <w:r>
              <w:rPr>
                <w:rStyle w:val="CodeSnippet"/>
                <w:noProof/>
              </w:rPr>
              <w:t>storage</w:t>
            </w:r>
            <w:r w:rsidRPr="00223513">
              <w:rPr>
                <w:rStyle w:val="CodeSnippet"/>
                <w:noProof/>
              </w:rPr>
              <w:t xml:space="preserve">.  </w:t>
            </w:r>
            <w:r>
              <w:rPr>
                <w:rStyle w:val="CodeSnippet"/>
                <w:noProof/>
              </w:rPr>
              <w:t xml:space="preserve">  </w:t>
            </w:r>
          </w:p>
          <w:p w14:paraId="2E7FBBB7" w14:textId="77777777" w:rsidR="002D57C4" w:rsidRPr="00223513" w:rsidRDefault="002D57C4" w:rsidP="00502E57">
            <w:pPr>
              <w:rPr>
                <w:rStyle w:val="CodeSnippet"/>
                <w:noProof/>
              </w:rPr>
            </w:pPr>
          </w:p>
          <w:p w14:paraId="755116E5" w14:textId="77777777" w:rsidR="002D57C4" w:rsidRPr="00223513" w:rsidRDefault="002D57C4" w:rsidP="00502E57">
            <w:pPr>
              <w:rPr>
                <w:rStyle w:val="CodeSnippet"/>
                <w:noProof/>
              </w:rPr>
            </w:pPr>
            <w:r>
              <w:rPr>
                <w:rStyle w:val="CodeSnippet"/>
                <w:noProof/>
              </w:rPr>
              <w:t xml:space="preserve">  </w:t>
            </w:r>
            <w:r w:rsidRPr="00223513">
              <w:rPr>
                <w:rStyle w:val="CodeSnippet"/>
                <w:noProof/>
              </w:rPr>
              <w:t>node_templates:</w:t>
            </w:r>
          </w:p>
          <w:p w14:paraId="42E850F8"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my_web_app_tier_1:</w:t>
            </w:r>
          </w:p>
          <w:p w14:paraId="657704A5"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type: </w:t>
            </w:r>
            <w:hyperlink w:anchor="DEFN_TYPE_NODES_COMPUTE" w:history="1">
              <w:r w:rsidRPr="005F5696">
                <w:rPr>
                  <w:rStyle w:val="Hyperlink"/>
                  <w:rFonts w:ascii="Consolas" w:hAnsi="Consolas"/>
                  <w:noProof/>
                </w:rPr>
                <w:t>tosca.nodes.Compute</w:t>
              </w:r>
            </w:hyperlink>
          </w:p>
          <w:p w14:paraId="21FA23E1"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capabilities:</w:t>
            </w:r>
            <w:r>
              <w:rPr>
                <w:rStyle w:val="CodeSnippet"/>
                <w:noProof/>
              </w:rPr>
              <w:br/>
              <w:t xml:space="preserve">        host:</w:t>
            </w:r>
          </w:p>
          <w:p w14:paraId="143F44D5" w14:textId="77777777" w:rsidR="002D57C4" w:rsidRDefault="002D57C4" w:rsidP="00502E57">
            <w:pPr>
              <w:rPr>
                <w:rStyle w:val="CodeSnippet"/>
                <w:noProof/>
              </w:rPr>
            </w:pPr>
            <w:r>
              <w:rPr>
                <w:rStyle w:val="CodeSnippet"/>
                <w:noProof/>
              </w:rPr>
              <w:t xml:space="preserve">          properties:</w:t>
            </w:r>
          </w:p>
          <w:p w14:paraId="5A406DE7"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disk_size: 10 GB</w:t>
            </w:r>
          </w:p>
          <w:p w14:paraId="74C51E8A"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num_cpus: { get_input: cpus }</w:t>
            </w:r>
          </w:p>
          <w:p w14:paraId="49319C5A"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mem_size: 4096 MB</w:t>
            </w:r>
          </w:p>
          <w:p w14:paraId="0F480B3B"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os:</w:t>
            </w:r>
          </w:p>
          <w:p w14:paraId="59E38470"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properties:</w:t>
            </w:r>
          </w:p>
          <w:p w14:paraId="085CAAC3"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architecture: x86_64</w:t>
            </w:r>
          </w:p>
          <w:p w14:paraId="660FA7CB"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Linux</w:t>
            </w:r>
          </w:p>
          <w:p w14:paraId="01A5165A"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distribution: Fedora</w:t>
            </w:r>
          </w:p>
          <w:p w14:paraId="35573AFC"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version: </w:t>
            </w:r>
            <w:r w:rsidRPr="00113B4F">
              <w:rPr>
                <w:rStyle w:val="CodeSnippet"/>
                <w:noProof/>
              </w:rPr>
              <w:t>18</w:t>
            </w:r>
            <w:r>
              <w:rPr>
                <w:rStyle w:val="CodeSnippet"/>
                <w:noProof/>
              </w:rPr>
              <w:t>.0</w:t>
            </w:r>
          </w:p>
          <w:p w14:paraId="6E7EA98A"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requirements:</w:t>
            </w:r>
          </w:p>
          <w:p w14:paraId="0C3B103B"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 </w:t>
            </w:r>
            <w:r>
              <w:rPr>
                <w:rStyle w:val="CodeSnippet"/>
                <w:noProof/>
              </w:rPr>
              <w:t>local_storage</w:t>
            </w:r>
            <w:r w:rsidRPr="00223513">
              <w:rPr>
                <w:rStyle w:val="CodeSnippet"/>
                <w:noProof/>
              </w:rPr>
              <w:t xml:space="preserve">: </w:t>
            </w:r>
          </w:p>
          <w:p w14:paraId="50EA5151" w14:textId="77777777" w:rsidR="002D57C4" w:rsidRPr="00223513" w:rsidRDefault="002D57C4" w:rsidP="00502E57">
            <w:pPr>
              <w:rPr>
                <w:rStyle w:val="CodeSnippet"/>
                <w:noProof/>
              </w:rPr>
            </w:pPr>
            <w:r>
              <w:rPr>
                <w:rStyle w:val="CodeSnippet"/>
                <w:noProof/>
              </w:rPr>
              <w:t xml:space="preserve">            node: </w:t>
            </w:r>
            <w:r w:rsidRPr="00223513">
              <w:rPr>
                <w:rStyle w:val="CodeSnippet"/>
                <w:noProof/>
              </w:rPr>
              <w:t>my_storage</w:t>
            </w:r>
          </w:p>
          <w:p w14:paraId="483E7EDF"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 xml:space="preserve">  relationship</w:t>
            </w:r>
            <w:r w:rsidRPr="00223513">
              <w:rPr>
                <w:rStyle w:val="CodeSnippet"/>
                <w:noProof/>
              </w:rPr>
              <w:t>: MyAttach</w:t>
            </w:r>
            <w:r>
              <w:rPr>
                <w:rStyle w:val="CodeSnippet"/>
                <w:noProof/>
              </w:rPr>
              <w:t>es</w:t>
            </w:r>
            <w:r w:rsidRPr="00223513">
              <w:rPr>
                <w:rStyle w:val="CodeSnippet"/>
                <w:noProof/>
              </w:rPr>
              <w:t>To</w:t>
            </w:r>
          </w:p>
          <w:p w14:paraId="209600D0" w14:textId="77777777" w:rsidR="002D57C4" w:rsidRDefault="002D57C4" w:rsidP="00502E57">
            <w:pPr>
              <w:rPr>
                <w:rStyle w:val="CodeSnippet"/>
                <w:noProof/>
              </w:rPr>
            </w:pPr>
          </w:p>
          <w:p w14:paraId="35A9F033"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my_web_app_tier_2:</w:t>
            </w:r>
          </w:p>
          <w:p w14:paraId="537096B0"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type: </w:t>
            </w:r>
            <w:hyperlink w:anchor="DEFN_TYPE_NODES_COMPUTE" w:history="1">
              <w:r w:rsidRPr="005F5696">
                <w:rPr>
                  <w:rStyle w:val="Hyperlink"/>
                  <w:rFonts w:ascii="Consolas" w:hAnsi="Consolas"/>
                  <w:noProof/>
                </w:rPr>
                <w:t>tosca.nodes.Compute</w:t>
              </w:r>
            </w:hyperlink>
          </w:p>
          <w:p w14:paraId="2151C6B0" w14:textId="77777777" w:rsidR="002D57C4" w:rsidRDefault="002D57C4" w:rsidP="00502E57">
            <w:pPr>
              <w:rPr>
                <w:rStyle w:val="CodeSnippet"/>
                <w:noProof/>
              </w:rPr>
            </w:pPr>
            <w:r>
              <w:rPr>
                <w:rStyle w:val="CodeSnippet"/>
                <w:noProof/>
              </w:rPr>
              <w:t xml:space="preserve">  </w:t>
            </w:r>
            <w:r w:rsidRPr="00223513">
              <w:rPr>
                <w:rStyle w:val="CodeSnippet"/>
                <w:noProof/>
              </w:rPr>
              <w:t xml:space="preserve">    capabilities:</w:t>
            </w:r>
          </w:p>
          <w:p w14:paraId="5940253A" w14:textId="77777777" w:rsidR="002D57C4" w:rsidRDefault="002D57C4" w:rsidP="00502E57">
            <w:pPr>
              <w:rPr>
                <w:rStyle w:val="CodeSnippet"/>
                <w:noProof/>
              </w:rPr>
            </w:pPr>
            <w:r>
              <w:rPr>
                <w:rStyle w:val="CodeSnippet"/>
                <w:noProof/>
              </w:rPr>
              <w:t xml:space="preserve">        host:</w:t>
            </w:r>
          </w:p>
          <w:p w14:paraId="0CE1135E" w14:textId="77777777" w:rsidR="002D57C4" w:rsidRDefault="002D57C4" w:rsidP="00502E57">
            <w:pPr>
              <w:rPr>
                <w:rStyle w:val="CodeSnippet"/>
                <w:noProof/>
              </w:rPr>
            </w:pPr>
            <w:r>
              <w:rPr>
                <w:rStyle w:val="CodeSnippet"/>
                <w:noProof/>
              </w:rPr>
              <w:lastRenderedPageBreak/>
              <w:t xml:space="preserve">          properties:</w:t>
            </w:r>
          </w:p>
          <w:p w14:paraId="31B0A2D7"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disk_size: 10 GB</w:t>
            </w:r>
          </w:p>
          <w:p w14:paraId="6063D397"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num_cpus: { get_input: cpus }</w:t>
            </w:r>
          </w:p>
          <w:p w14:paraId="70B93E9D"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mem_size: 4096 MB</w:t>
            </w:r>
          </w:p>
          <w:p w14:paraId="0DA4096B"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os:</w:t>
            </w:r>
          </w:p>
          <w:p w14:paraId="690A156D"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properties:</w:t>
            </w:r>
          </w:p>
          <w:p w14:paraId="42E4E258"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architecture: x86_64</w:t>
            </w:r>
          </w:p>
          <w:p w14:paraId="61CC2B73"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Linux</w:t>
            </w:r>
          </w:p>
          <w:p w14:paraId="70ABC0AD"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distribution: Fedora</w:t>
            </w:r>
          </w:p>
          <w:p w14:paraId="080BAE41"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version: </w:t>
            </w:r>
            <w:r w:rsidRPr="00113B4F">
              <w:rPr>
                <w:rStyle w:val="CodeSnippet"/>
                <w:noProof/>
              </w:rPr>
              <w:t>18</w:t>
            </w:r>
            <w:r>
              <w:rPr>
                <w:rStyle w:val="CodeSnippet"/>
                <w:noProof/>
              </w:rPr>
              <w:t>.0</w:t>
            </w:r>
          </w:p>
          <w:p w14:paraId="43289B66"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requirements:</w:t>
            </w:r>
          </w:p>
          <w:p w14:paraId="07DE8335"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 </w:t>
            </w:r>
            <w:r>
              <w:rPr>
                <w:rStyle w:val="CodeSnippet"/>
                <w:noProof/>
              </w:rPr>
              <w:t>local_storage</w:t>
            </w:r>
            <w:r w:rsidRPr="00223513">
              <w:rPr>
                <w:rStyle w:val="CodeSnippet"/>
                <w:noProof/>
              </w:rPr>
              <w:t xml:space="preserve">: </w:t>
            </w:r>
          </w:p>
          <w:p w14:paraId="7E5C31FC" w14:textId="77777777" w:rsidR="002D57C4" w:rsidRPr="00223513" w:rsidRDefault="002D57C4" w:rsidP="00502E57">
            <w:pPr>
              <w:rPr>
                <w:rStyle w:val="CodeSnippet"/>
                <w:noProof/>
              </w:rPr>
            </w:pPr>
            <w:r>
              <w:rPr>
                <w:rStyle w:val="CodeSnippet"/>
                <w:noProof/>
              </w:rPr>
              <w:t xml:space="preserve">            node: </w:t>
            </w:r>
            <w:r w:rsidRPr="00223513">
              <w:rPr>
                <w:rStyle w:val="CodeSnippet"/>
                <w:noProof/>
              </w:rPr>
              <w:t>my_storage</w:t>
            </w:r>
          </w:p>
          <w:p w14:paraId="31F6976B"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 xml:space="preserve">  relationship</w:t>
            </w:r>
            <w:r w:rsidRPr="00223513">
              <w:rPr>
                <w:rStyle w:val="CodeSnippet"/>
                <w:noProof/>
              </w:rPr>
              <w:t xml:space="preserve">: </w:t>
            </w:r>
          </w:p>
          <w:p w14:paraId="5C1BBBE9" w14:textId="77777777" w:rsidR="002D57C4" w:rsidRPr="00223513" w:rsidRDefault="002D57C4" w:rsidP="00502E57">
            <w:pPr>
              <w:rPr>
                <w:rStyle w:val="CodeSnippet"/>
                <w:noProof/>
              </w:rPr>
            </w:pPr>
            <w:r>
              <w:rPr>
                <w:rStyle w:val="CodeSnippet"/>
                <w:noProof/>
              </w:rPr>
              <w:t xml:space="preserve">              type: </w:t>
            </w:r>
            <w:r w:rsidRPr="00223513">
              <w:rPr>
                <w:rStyle w:val="CodeSnippet"/>
                <w:noProof/>
              </w:rPr>
              <w:t>MyAttach</w:t>
            </w:r>
            <w:r>
              <w:rPr>
                <w:rStyle w:val="CodeSnippet"/>
                <w:noProof/>
              </w:rPr>
              <w:t>es</w:t>
            </w:r>
            <w:r w:rsidRPr="00223513">
              <w:rPr>
                <w:rStyle w:val="CodeSnippet"/>
                <w:noProof/>
              </w:rPr>
              <w:t>To</w:t>
            </w:r>
          </w:p>
          <w:p w14:paraId="2F04C3E5"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properties:</w:t>
            </w:r>
          </w:p>
          <w:p w14:paraId="64DBF165"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location: /some_other_data_location</w:t>
            </w:r>
          </w:p>
          <w:p w14:paraId="64C89B49" w14:textId="77777777" w:rsidR="002D57C4" w:rsidRPr="00223513" w:rsidRDefault="002D57C4" w:rsidP="00502E57">
            <w:pPr>
              <w:rPr>
                <w:rStyle w:val="CodeSnippet"/>
                <w:noProof/>
              </w:rPr>
            </w:pPr>
          </w:p>
          <w:p w14:paraId="7EFA396D"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my_storage:</w:t>
            </w:r>
          </w:p>
          <w:p w14:paraId="6079F8BE"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type: tosca.nodes.BlockStorage</w:t>
            </w:r>
          </w:p>
          <w:p w14:paraId="42486B76"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properties:</w:t>
            </w:r>
          </w:p>
          <w:p w14:paraId="6F4F70EB"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size: { get_input: storage_size }</w:t>
            </w:r>
          </w:p>
          <w:p w14:paraId="55ABEC85"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snapshot_id: { get_input: storage_snapshot_id }</w:t>
            </w:r>
          </w:p>
          <w:p w14:paraId="3F9D7B9D" w14:textId="77777777" w:rsidR="002D57C4" w:rsidRPr="00223513" w:rsidRDefault="002D57C4" w:rsidP="00502E57">
            <w:pPr>
              <w:rPr>
                <w:rStyle w:val="CodeSnippet"/>
                <w:noProof/>
              </w:rPr>
            </w:pPr>
          </w:p>
          <w:p w14:paraId="179C12F3" w14:textId="77777777" w:rsidR="002D57C4" w:rsidRPr="00DD7852" w:rsidRDefault="002D57C4" w:rsidP="00502E57">
            <w:pPr>
              <w:rPr>
                <w:rStyle w:val="CodeSnippet"/>
                <w:noProof/>
              </w:rPr>
            </w:pPr>
            <w:r>
              <w:rPr>
                <w:rStyle w:val="CodeSnippet"/>
                <w:noProof/>
              </w:rPr>
              <w:t xml:space="preserve">  </w:t>
            </w:r>
            <w:r w:rsidRPr="00DD7852">
              <w:rPr>
                <w:rStyle w:val="CodeSnippet"/>
                <w:noProof/>
              </w:rPr>
              <w:t>outputs:</w:t>
            </w:r>
          </w:p>
          <w:p w14:paraId="598FB0BE"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p</w:t>
            </w:r>
            <w:r>
              <w:rPr>
                <w:rStyle w:val="CodeSnippet"/>
                <w:noProof/>
              </w:rPr>
              <w:t>rivate</w:t>
            </w:r>
            <w:r w:rsidRPr="00DD7852">
              <w:rPr>
                <w:rStyle w:val="CodeSnippet"/>
                <w:noProof/>
              </w:rPr>
              <w:t>_ip</w:t>
            </w:r>
            <w:r>
              <w:rPr>
                <w:rStyle w:val="CodeSnippet"/>
                <w:noProof/>
              </w:rPr>
              <w:t>_1</w:t>
            </w:r>
            <w:r w:rsidRPr="00DD7852">
              <w:rPr>
                <w:rStyle w:val="CodeSnippet"/>
                <w:noProof/>
              </w:rPr>
              <w:t>:</w:t>
            </w:r>
          </w:p>
          <w:p w14:paraId="787C5943"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description:</w:t>
            </w:r>
            <w:r>
              <w:rPr>
                <w:rStyle w:val="CodeSnippet"/>
                <w:noProof/>
              </w:rPr>
              <w:t xml:space="preserve"> The private</w:t>
            </w:r>
            <w:r w:rsidRPr="00DD7852">
              <w:rPr>
                <w:rStyle w:val="CodeSnippet"/>
                <w:noProof/>
              </w:rPr>
              <w:t xml:space="preserve"> IP address of the </w:t>
            </w:r>
            <w:r>
              <w:rPr>
                <w:rStyle w:val="CodeSnippet"/>
                <w:noProof/>
              </w:rPr>
              <w:t>application’s first tier</w:t>
            </w:r>
            <w:r w:rsidRPr="00DD7852">
              <w:rPr>
                <w:rStyle w:val="CodeSnippet"/>
                <w:noProof/>
              </w:rPr>
              <w:t>.</w:t>
            </w:r>
          </w:p>
          <w:p w14:paraId="5579634A" w14:textId="77777777" w:rsidR="002D57C4"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value: { get_attribute: [</w:t>
            </w:r>
            <w:r w:rsidRPr="00223513">
              <w:rPr>
                <w:rStyle w:val="CodeSnippet"/>
                <w:noProof/>
              </w:rPr>
              <w:t>my_web_app_tier_1</w:t>
            </w:r>
            <w:r w:rsidRPr="00DD7852">
              <w:rPr>
                <w:rStyle w:val="CodeSnippet"/>
                <w:noProof/>
              </w:rPr>
              <w:t xml:space="preserve">, </w:t>
            </w:r>
            <w:r>
              <w:rPr>
                <w:rStyle w:val="CodeSnippet"/>
                <w:noProof/>
              </w:rPr>
              <w:t>private_address</w:t>
            </w:r>
            <w:r w:rsidRPr="00DD7852">
              <w:rPr>
                <w:rStyle w:val="CodeSnippet"/>
                <w:noProof/>
              </w:rPr>
              <w:t>] }</w:t>
            </w:r>
          </w:p>
          <w:p w14:paraId="2CE2E2C7"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p</w:t>
            </w:r>
            <w:r>
              <w:rPr>
                <w:rStyle w:val="CodeSnippet"/>
                <w:noProof/>
              </w:rPr>
              <w:t>rivate</w:t>
            </w:r>
            <w:r w:rsidRPr="00DD7852">
              <w:rPr>
                <w:rStyle w:val="CodeSnippet"/>
                <w:noProof/>
              </w:rPr>
              <w:t>_ip</w:t>
            </w:r>
            <w:r>
              <w:rPr>
                <w:rStyle w:val="CodeSnippet"/>
                <w:noProof/>
              </w:rPr>
              <w:t>_2</w:t>
            </w:r>
            <w:r w:rsidRPr="00DD7852">
              <w:rPr>
                <w:rStyle w:val="CodeSnippet"/>
                <w:noProof/>
              </w:rPr>
              <w:t>:</w:t>
            </w:r>
          </w:p>
          <w:p w14:paraId="1722BE6B" w14:textId="77777777" w:rsidR="002D57C4" w:rsidRPr="00DD7852"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description:</w:t>
            </w:r>
            <w:r>
              <w:rPr>
                <w:rStyle w:val="CodeSnippet"/>
                <w:noProof/>
              </w:rPr>
              <w:t xml:space="preserve"> The private</w:t>
            </w:r>
            <w:r w:rsidRPr="00DD7852">
              <w:rPr>
                <w:rStyle w:val="CodeSnippet"/>
                <w:noProof/>
              </w:rPr>
              <w:t xml:space="preserve"> IP address of the </w:t>
            </w:r>
            <w:r>
              <w:rPr>
                <w:rStyle w:val="CodeSnippet"/>
                <w:noProof/>
              </w:rPr>
              <w:t>application’s second tier</w:t>
            </w:r>
            <w:r w:rsidRPr="00DD7852">
              <w:rPr>
                <w:rStyle w:val="CodeSnippet"/>
                <w:noProof/>
              </w:rPr>
              <w:t>.</w:t>
            </w:r>
          </w:p>
          <w:p w14:paraId="2AEFC558" w14:textId="77777777" w:rsidR="002D57C4" w:rsidRDefault="002D57C4" w:rsidP="00502E57">
            <w:pPr>
              <w:rPr>
                <w:rStyle w:val="CodeSnippet"/>
                <w:noProof/>
              </w:rPr>
            </w:pPr>
            <w:r w:rsidRPr="00DD7852">
              <w:rPr>
                <w:rStyle w:val="CodeSnippet"/>
                <w:noProof/>
              </w:rPr>
              <w:t xml:space="preserve">    </w:t>
            </w:r>
            <w:r>
              <w:rPr>
                <w:rStyle w:val="CodeSnippet"/>
                <w:noProof/>
              </w:rPr>
              <w:t xml:space="preserve">  </w:t>
            </w:r>
            <w:r w:rsidRPr="00DD7852">
              <w:rPr>
                <w:rStyle w:val="CodeSnippet"/>
                <w:noProof/>
              </w:rPr>
              <w:t>value: { get_attribute: [</w:t>
            </w:r>
            <w:r>
              <w:rPr>
                <w:rStyle w:val="CodeSnippet"/>
                <w:noProof/>
              </w:rPr>
              <w:t>my_web_app_tier_2</w:t>
            </w:r>
            <w:r w:rsidRPr="00DD7852">
              <w:rPr>
                <w:rStyle w:val="CodeSnippet"/>
                <w:noProof/>
              </w:rPr>
              <w:t xml:space="preserve">, </w:t>
            </w:r>
            <w:r>
              <w:rPr>
                <w:rStyle w:val="CodeSnippet"/>
                <w:noProof/>
              </w:rPr>
              <w:t>private_address</w:t>
            </w:r>
            <w:r w:rsidRPr="00DD7852">
              <w:rPr>
                <w:rStyle w:val="CodeSnippet"/>
                <w:noProof/>
              </w:rPr>
              <w:t>] }</w:t>
            </w:r>
          </w:p>
          <w:p w14:paraId="4B729CD5" w14:textId="77777777" w:rsidR="002D57C4" w:rsidRPr="00BE1863" w:rsidRDefault="002D57C4" w:rsidP="00502E57">
            <w:pPr>
              <w:rPr>
                <w:rStyle w:val="CodeSnippet"/>
                <w:noProof/>
              </w:rPr>
            </w:pPr>
            <w:r>
              <w:rPr>
                <w:rStyle w:val="CodeSnippet"/>
                <w:noProof/>
              </w:rPr>
              <w:t xml:space="preserve">   </w:t>
            </w:r>
            <w:r w:rsidRPr="00BE1863">
              <w:rPr>
                <w:rStyle w:val="CodeSnippet"/>
                <w:noProof/>
              </w:rPr>
              <w:t xml:space="preserve"> volume_id:</w:t>
            </w:r>
          </w:p>
          <w:p w14:paraId="06F76562" w14:textId="77777777" w:rsidR="002D57C4" w:rsidRPr="00BE1863" w:rsidRDefault="002D57C4" w:rsidP="00502E57">
            <w:pPr>
              <w:rPr>
                <w:rStyle w:val="CodeSnippet"/>
                <w:noProof/>
              </w:rPr>
            </w:pPr>
            <w:r w:rsidRPr="00BE1863">
              <w:rPr>
                <w:rStyle w:val="CodeSnippet"/>
                <w:noProof/>
              </w:rPr>
              <w:t xml:space="preserve">  </w:t>
            </w:r>
            <w:r>
              <w:rPr>
                <w:rStyle w:val="CodeSnippet"/>
                <w:noProof/>
              </w:rPr>
              <w:t xml:space="preserve">  </w:t>
            </w:r>
            <w:r w:rsidRPr="00BE1863">
              <w:rPr>
                <w:rStyle w:val="CodeSnippet"/>
                <w:noProof/>
              </w:rPr>
              <w:t xml:space="preserve">  description: The volume id of the block storage instance.</w:t>
            </w:r>
          </w:p>
          <w:p w14:paraId="5BF91773" w14:textId="77777777" w:rsidR="002D57C4" w:rsidRPr="006824F5" w:rsidRDefault="002D57C4" w:rsidP="00502E57">
            <w:pPr>
              <w:rPr>
                <w:rStyle w:val="CodeSnippet"/>
                <w:noProof/>
              </w:rPr>
            </w:pPr>
            <w:r>
              <w:rPr>
                <w:rStyle w:val="CodeSnippet"/>
                <w:noProof/>
              </w:rPr>
              <w:t xml:space="preserve">      value: { get_attribute: [my_</w:t>
            </w:r>
            <w:r w:rsidRPr="00BE1863">
              <w:rPr>
                <w:rStyle w:val="CodeSnippet"/>
                <w:noProof/>
              </w:rPr>
              <w:t>storage, volume_id] }</w:t>
            </w:r>
          </w:p>
        </w:tc>
      </w:tr>
    </w:tbl>
    <w:p w14:paraId="3184B1A8" w14:textId="77777777" w:rsidR="002D57C4" w:rsidRDefault="002D57C4" w:rsidP="002D57C4">
      <w:pPr>
        <w:pStyle w:val="Heading3"/>
        <w:numPr>
          <w:ilvl w:val="2"/>
          <w:numId w:val="3"/>
        </w:numPr>
      </w:pPr>
      <w:bookmarkStart w:id="694" w:name="USE_CASE_BLOCKSTORAGE_5"/>
      <w:r>
        <w:lastRenderedPageBreak/>
        <w:t>Block Storage</w:t>
      </w:r>
      <w:bookmarkEnd w:id="694"/>
      <w:r>
        <w:t xml:space="preserve"> 5: Single Block Storage shared by 2-Tier Application with custom AttachesTo Type and explicit Relationship Templates</w:t>
      </w:r>
    </w:p>
    <w:p w14:paraId="4AA05944" w14:textId="77777777" w:rsidR="002D57C4" w:rsidRDefault="002D57C4" w:rsidP="002D57C4">
      <w:pPr>
        <w:pStyle w:val="Heading4"/>
        <w:numPr>
          <w:ilvl w:val="3"/>
          <w:numId w:val="3"/>
        </w:numPr>
      </w:pPr>
      <w:r>
        <w:t>Description</w:t>
      </w:r>
    </w:p>
    <w:p w14:paraId="048D5A60" w14:textId="77777777" w:rsidR="002D57C4" w:rsidRDefault="002D57C4" w:rsidP="002D57C4">
      <w:r w:rsidRPr="008369B8">
        <w:t xml:space="preserve">This use case is like the Notation1 use case, but also creates two relationship templates (one for each tier) each of which provide a different mount point (i.e., </w:t>
      </w:r>
      <w:r w:rsidRPr="008369B8">
        <w:rPr>
          <w:rStyle w:val="CodeSnippetHighlight"/>
          <w:sz w:val="22"/>
        </w:rPr>
        <w:t>location</w:t>
      </w:r>
      <w:r w:rsidRPr="008369B8">
        <w:t>) which overrides the default location defined in the custom Relationship Type.</w:t>
      </w:r>
    </w:p>
    <w:p w14:paraId="3DD0D218" w14:textId="77777777" w:rsidR="002D57C4" w:rsidRDefault="002D57C4" w:rsidP="002D57C4"/>
    <w:p w14:paraId="0F18A58F" w14:textId="77777777" w:rsidR="002D57C4" w:rsidRPr="008369B8" w:rsidRDefault="002D57C4" w:rsidP="002D57C4">
      <w:r>
        <w:lastRenderedPageBreak/>
        <w:t>Please note that this use case assumes both Compute nodes are accessing different directories within the shared, block storage node to avoid collisions.</w:t>
      </w:r>
    </w:p>
    <w:p w14:paraId="3F941353" w14:textId="77777777" w:rsidR="002D57C4" w:rsidRPr="00DD5675" w:rsidRDefault="002D57C4" w:rsidP="002D57C4">
      <w:pPr>
        <w:pStyle w:val="Heading4"/>
        <w:numPr>
          <w:ilvl w:val="3"/>
          <w:numId w:val="3"/>
        </w:numPr>
        <w:rPr>
          <w:u w:val="single"/>
        </w:rPr>
      </w:pPr>
      <w:r>
        <w:t>Logical Diagram</w:t>
      </w:r>
    </w:p>
    <w:p w14:paraId="2EB62FB8" w14:textId="77777777" w:rsidR="002D57C4" w:rsidRPr="00AD33FE" w:rsidRDefault="002D57C4" w:rsidP="002D57C4">
      <w:r>
        <w:rPr>
          <w:noProof/>
        </w:rPr>
        <w:drawing>
          <wp:inline distT="0" distB="0" distL="0" distR="0" wp14:anchorId="55245871" wp14:editId="6E61B86C">
            <wp:extent cx="4751762" cy="3416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5-Diagram.png"/>
                    <pic:cNvPicPr/>
                  </pic:nvPicPr>
                  <pic:blipFill>
                    <a:blip r:embed="rId106">
                      <a:extLst>
                        <a:ext uri="{28A0092B-C50C-407E-A947-70E740481C1C}">
                          <a14:useLocalDpi xmlns:a14="http://schemas.microsoft.com/office/drawing/2010/main" val="0"/>
                        </a:ext>
                      </a:extLst>
                    </a:blip>
                    <a:stretch>
                      <a:fillRect/>
                    </a:stretch>
                  </pic:blipFill>
                  <pic:spPr>
                    <a:xfrm>
                      <a:off x="0" y="0"/>
                      <a:ext cx="4751762" cy="3416300"/>
                    </a:xfrm>
                    <a:prstGeom prst="rect">
                      <a:avLst/>
                    </a:prstGeom>
                  </pic:spPr>
                </pic:pic>
              </a:graphicData>
            </a:graphic>
          </wp:inline>
        </w:drawing>
      </w:r>
    </w:p>
    <w:p w14:paraId="1E517425" w14:textId="77777777" w:rsidR="002D57C4" w:rsidRPr="00C86EBB" w:rsidRDefault="002D57C4" w:rsidP="002D57C4">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5B7A87E4" w14:textId="77777777" w:rsidTr="00502E57">
        <w:tc>
          <w:tcPr>
            <w:tcW w:w="9576" w:type="dxa"/>
            <w:shd w:val="clear" w:color="auto" w:fill="D9D9D9" w:themeFill="background1" w:themeFillShade="D9"/>
          </w:tcPr>
          <w:p w14:paraId="35E1822A" w14:textId="77777777" w:rsidR="002D57C4" w:rsidRPr="00223513" w:rsidRDefault="002D57C4" w:rsidP="00502E57">
            <w:pPr>
              <w:rPr>
                <w:rStyle w:val="CodeSnippet"/>
                <w:noProof/>
              </w:rPr>
            </w:pPr>
            <w:r w:rsidRPr="00223513">
              <w:rPr>
                <w:rStyle w:val="CodeSnippet"/>
                <w:noProof/>
              </w:rPr>
              <w:t>tosca_definitions_version: tosca_simple_</w:t>
            </w:r>
            <w:r>
              <w:rPr>
                <w:rStyle w:val="CodeSnippet"/>
                <w:noProof/>
              </w:rPr>
              <w:t>yaml_1_0</w:t>
            </w:r>
          </w:p>
          <w:p w14:paraId="274B4D1E" w14:textId="77777777" w:rsidR="002D57C4" w:rsidRPr="00223513" w:rsidRDefault="002D57C4" w:rsidP="00502E57">
            <w:pPr>
              <w:rPr>
                <w:rStyle w:val="CodeSnippet"/>
                <w:noProof/>
              </w:rPr>
            </w:pPr>
          </w:p>
          <w:p w14:paraId="0EDA32CC" w14:textId="77777777" w:rsidR="002D57C4" w:rsidRPr="00223513" w:rsidRDefault="002D57C4" w:rsidP="00502E57">
            <w:pPr>
              <w:rPr>
                <w:rStyle w:val="CodeSnippet"/>
                <w:noProof/>
              </w:rPr>
            </w:pPr>
            <w:r w:rsidRPr="00223513">
              <w:rPr>
                <w:rStyle w:val="CodeSnippet"/>
                <w:noProof/>
              </w:rPr>
              <w:t>description: &gt;</w:t>
            </w:r>
          </w:p>
          <w:p w14:paraId="63DB66BE" w14:textId="77777777" w:rsidR="002D57C4" w:rsidRDefault="002D57C4" w:rsidP="00502E57">
            <w:pPr>
              <w:rPr>
                <w:rStyle w:val="CodeSnippet"/>
                <w:noProof/>
              </w:rPr>
            </w:pPr>
            <w:r w:rsidRPr="00223513">
              <w:rPr>
                <w:rStyle w:val="CodeSnippet"/>
                <w:noProof/>
              </w:rPr>
              <w:t xml:space="preserve">  TOSCA simple profile with </w:t>
            </w:r>
            <w:r>
              <w:rPr>
                <w:rStyle w:val="CodeSnippet"/>
                <w:noProof/>
              </w:rPr>
              <w:t>a s</w:t>
            </w:r>
            <w:r>
              <w:t>ingle Block Storage node shared by 2-Tier Application with custom AttachesTo Type and explicit Relationship Templates</w:t>
            </w:r>
            <w:r w:rsidRPr="00223513">
              <w:rPr>
                <w:rStyle w:val="CodeSnippet"/>
                <w:noProof/>
              </w:rPr>
              <w:t>.</w:t>
            </w:r>
            <w:r>
              <w:rPr>
                <w:rStyle w:val="CodeSnippet"/>
                <w:noProof/>
              </w:rPr>
              <w:br/>
            </w:r>
          </w:p>
          <w:p w14:paraId="73016E6C" w14:textId="77777777" w:rsidR="002D57C4" w:rsidRPr="00223513" w:rsidRDefault="002D57C4" w:rsidP="00502E57">
            <w:pPr>
              <w:rPr>
                <w:rStyle w:val="CodeSnippet"/>
                <w:noProof/>
              </w:rPr>
            </w:pPr>
            <w:r w:rsidRPr="00223513">
              <w:rPr>
                <w:rStyle w:val="CodeSnippet"/>
                <w:noProof/>
              </w:rPr>
              <w:t>relationship_types:</w:t>
            </w:r>
          </w:p>
          <w:p w14:paraId="18F6188D" w14:textId="77777777" w:rsidR="002D57C4" w:rsidRPr="00223513" w:rsidRDefault="002D57C4" w:rsidP="00502E57">
            <w:pPr>
              <w:rPr>
                <w:rStyle w:val="CodeSnippet"/>
                <w:noProof/>
              </w:rPr>
            </w:pPr>
            <w:r w:rsidRPr="00223513">
              <w:rPr>
                <w:rStyle w:val="CodeSnippet"/>
                <w:noProof/>
              </w:rPr>
              <w:t xml:space="preserve">  MyAttach</w:t>
            </w:r>
            <w:r>
              <w:rPr>
                <w:rStyle w:val="CodeSnippet"/>
                <w:noProof/>
              </w:rPr>
              <w:t>es</w:t>
            </w:r>
            <w:r w:rsidRPr="00223513">
              <w:rPr>
                <w:rStyle w:val="CodeSnippet"/>
                <w:noProof/>
              </w:rPr>
              <w:t>To:</w:t>
            </w:r>
          </w:p>
          <w:p w14:paraId="3418A1AE" w14:textId="77777777" w:rsidR="002D57C4" w:rsidRPr="00223513" w:rsidRDefault="002D57C4" w:rsidP="00502E57">
            <w:pPr>
              <w:rPr>
                <w:rStyle w:val="CodeSnippet"/>
                <w:noProof/>
              </w:rPr>
            </w:pPr>
            <w:r w:rsidRPr="00223513">
              <w:rPr>
                <w:rStyle w:val="CodeSnippet"/>
                <w:noProof/>
              </w:rPr>
              <w:t xml:space="preserve">    derived_from: tosca.relationships.AttachesTo</w:t>
            </w:r>
          </w:p>
          <w:p w14:paraId="2FFF5C7D" w14:textId="77777777" w:rsidR="002D57C4" w:rsidRPr="00223513" w:rsidRDefault="002D57C4" w:rsidP="00502E57">
            <w:pPr>
              <w:rPr>
                <w:rStyle w:val="CodeSnippet"/>
                <w:noProof/>
              </w:rPr>
            </w:pPr>
            <w:r w:rsidRPr="00223513">
              <w:rPr>
                <w:rStyle w:val="CodeSnippet"/>
                <w:noProof/>
              </w:rPr>
              <w:t xml:space="preserve">    properties: </w:t>
            </w:r>
          </w:p>
          <w:p w14:paraId="728BFDCD" w14:textId="77777777" w:rsidR="002D57C4" w:rsidRPr="00223513" w:rsidRDefault="002D57C4" w:rsidP="00502E57">
            <w:pPr>
              <w:rPr>
                <w:rStyle w:val="CodeSnippet"/>
                <w:noProof/>
              </w:rPr>
            </w:pPr>
            <w:r w:rsidRPr="00223513">
              <w:rPr>
                <w:rStyle w:val="CodeSnippet"/>
                <w:noProof/>
              </w:rPr>
              <w:t xml:space="preserve">      location:</w:t>
            </w:r>
          </w:p>
          <w:p w14:paraId="7F948BDE" w14:textId="77777777" w:rsidR="002D57C4" w:rsidRPr="00223513" w:rsidRDefault="002D57C4" w:rsidP="00502E57">
            <w:pPr>
              <w:rPr>
                <w:rStyle w:val="CodeSnippet"/>
                <w:noProof/>
              </w:rPr>
            </w:pPr>
            <w:r w:rsidRPr="00223513">
              <w:rPr>
                <w:rStyle w:val="CodeSnippet"/>
                <w:noProof/>
              </w:rPr>
              <w:t xml:space="preserve">        type: string</w:t>
            </w:r>
          </w:p>
          <w:p w14:paraId="00C6C128" w14:textId="77777777" w:rsidR="002D57C4" w:rsidRDefault="002D57C4" w:rsidP="00502E57">
            <w:pPr>
              <w:rPr>
                <w:rStyle w:val="CodeSnippet"/>
                <w:noProof/>
              </w:rPr>
            </w:pPr>
            <w:r w:rsidRPr="00223513">
              <w:rPr>
                <w:rStyle w:val="CodeSnippet"/>
                <w:noProof/>
              </w:rPr>
              <w:t xml:space="preserve">        default: /default_location</w:t>
            </w:r>
          </w:p>
          <w:p w14:paraId="63ECD899" w14:textId="77777777" w:rsidR="002D57C4" w:rsidRDefault="002D57C4" w:rsidP="00502E57">
            <w:pPr>
              <w:rPr>
                <w:rStyle w:val="CodeSnippet"/>
                <w:noProof/>
              </w:rPr>
            </w:pPr>
          </w:p>
          <w:p w14:paraId="103E40D9" w14:textId="77777777" w:rsidR="002D57C4" w:rsidRPr="00223513" w:rsidRDefault="002D57C4" w:rsidP="00502E57">
            <w:pPr>
              <w:rPr>
                <w:rStyle w:val="CodeSnippet"/>
                <w:noProof/>
              </w:rPr>
            </w:pPr>
            <w:r>
              <w:rPr>
                <w:rStyle w:val="CodeSnippet"/>
                <w:noProof/>
              </w:rPr>
              <w:t>topology_template:</w:t>
            </w:r>
          </w:p>
          <w:p w14:paraId="3F4A8CEA" w14:textId="77777777" w:rsidR="002D57C4" w:rsidRPr="00223513" w:rsidRDefault="002D57C4" w:rsidP="00502E57">
            <w:pPr>
              <w:rPr>
                <w:rStyle w:val="CodeSnippet"/>
                <w:noProof/>
              </w:rPr>
            </w:pPr>
            <w:r>
              <w:rPr>
                <w:rStyle w:val="CodeSnippet"/>
                <w:noProof/>
              </w:rPr>
              <w:t xml:space="preserve">  </w:t>
            </w:r>
            <w:r w:rsidRPr="00223513">
              <w:rPr>
                <w:rStyle w:val="CodeSnippet"/>
                <w:noProof/>
              </w:rPr>
              <w:t>inputs:</w:t>
            </w:r>
          </w:p>
          <w:p w14:paraId="2A0CBCCF"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cpus:</w:t>
            </w:r>
          </w:p>
          <w:p w14:paraId="45B415D5"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type: integer</w:t>
            </w:r>
          </w:p>
          <w:p w14:paraId="28B674E8"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Number of CPUs for the server.</w:t>
            </w:r>
          </w:p>
          <w:p w14:paraId="7AAFAAAA"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constraints:</w:t>
            </w:r>
          </w:p>
          <w:p w14:paraId="4033396A"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 valid_values: [ 1, 2, 4, 8 ]</w:t>
            </w:r>
          </w:p>
          <w:p w14:paraId="082E6284" w14:textId="77777777" w:rsidR="002D57C4" w:rsidRPr="00223513" w:rsidRDefault="002D57C4" w:rsidP="00502E57">
            <w:pPr>
              <w:rPr>
                <w:rStyle w:val="CodeSnippet"/>
                <w:noProof/>
              </w:rPr>
            </w:pPr>
            <w:r>
              <w:rPr>
                <w:rStyle w:val="CodeSnippet"/>
                <w:noProof/>
              </w:rPr>
              <w:lastRenderedPageBreak/>
              <w:t xml:space="preserve">  </w:t>
            </w:r>
            <w:r w:rsidRPr="00223513">
              <w:rPr>
                <w:rStyle w:val="CodeSnippet"/>
                <w:noProof/>
              </w:rPr>
              <w:t xml:space="preserve">  storage_size:</w:t>
            </w:r>
          </w:p>
          <w:p w14:paraId="76860E9B"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w:t>
            </w:r>
            <w:r>
              <w:rPr>
                <w:rStyle w:val="CodeSnippet"/>
                <w:noProof/>
              </w:rPr>
              <w:t>scalar-unit.size</w:t>
            </w:r>
          </w:p>
          <w:p w14:paraId="0FEB5A68"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default: 1 GB</w:t>
            </w:r>
          </w:p>
          <w:p w14:paraId="52F7F244"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description: Size of the storage to be created.</w:t>
            </w:r>
          </w:p>
          <w:p w14:paraId="0D15F42C"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storage_snapshot_id:</w:t>
            </w:r>
          </w:p>
          <w:p w14:paraId="1E44EAD1"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type: string</w:t>
            </w:r>
          </w:p>
          <w:p w14:paraId="54F11B8E"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&gt;</w:t>
            </w:r>
          </w:p>
          <w:p w14:paraId="40BB094D"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Optional</w:t>
            </w:r>
            <w:r w:rsidRPr="00223513">
              <w:rPr>
                <w:rStyle w:val="CodeSnippet"/>
                <w:noProof/>
              </w:rPr>
              <w:t xml:space="preserve"> identifier </w:t>
            </w:r>
            <w:r>
              <w:rPr>
                <w:rStyle w:val="CodeSnippet"/>
                <w:noProof/>
              </w:rPr>
              <w:t>for a</w:t>
            </w:r>
            <w:r w:rsidRPr="00223513">
              <w:rPr>
                <w:rStyle w:val="CodeSnippet"/>
                <w:noProof/>
              </w:rPr>
              <w:t xml:space="preserve">n existing snapshot </w:t>
            </w:r>
            <w:r>
              <w:rPr>
                <w:rStyle w:val="CodeSnippet"/>
                <w:noProof/>
              </w:rPr>
              <w:t xml:space="preserve">to use </w:t>
            </w:r>
            <w:r w:rsidRPr="00223513">
              <w:rPr>
                <w:rStyle w:val="CodeSnippet"/>
                <w:noProof/>
              </w:rPr>
              <w:t xml:space="preserve">when creating </w:t>
            </w:r>
            <w:r>
              <w:rPr>
                <w:rStyle w:val="CodeSnippet"/>
                <w:noProof/>
              </w:rPr>
              <w:t>storage</w:t>
            </w:r>
            <w:r w:rsidRPr="00223513">
              <w:rPr>
                <w:rStyle w:val="CodeSnippet"/>
                <w:noProof/>
              </w:rPr>
              <w:t>.</w:t>
            </w:r>
          </w:p>
          <w:p w14:paraId="6260AC55"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storage_location:</w:t>
            </w:r>
          </w:p>
          <w:p w14:paraId="31C01F28"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type: string</w:t>
            </w:r>
          </w:p>
          <w:p w14:paraId="3278190C"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description: &gt;</w:t>
            </w:r>
          </w:p>
          <w:p w14:paraId="4465C131"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Block s</w:t>
            </w:r>
            <w:r w:rsidRPr="00DD7852">
              <w:rPr>
                <w:rStyle w:val="CodeSnippet"/>
                <w:noProof/>
              </w:rPr>
              <w:t xml:space="preserve">torage mount </w:t>
            </w:r>
            <w:r>
              <w:rPr>
                <w:rStyle w:val="CodeSnippet"/>
                <w:noProof/>
              </w:rPr>
              <w:t xml:space="preserve">point (filesystem </w:t>
            </w:r>
            <w:r w:rsidRPr="00DD7852">
              <w:rPr>
                <w:rStyle w:val="CodeSnippet"/>
                <w:noProof/>
              </w:rPr>
              <w:t>path</w:t>
            </w:r>
            <w:r>
              <w:rPr>
                <w:rStyle w:val="CodeSnippet"/>
                <w:noProof/>
              </w:rPr>
              <w:t>)</w:t>
            </w:r>
            <w:r w:rsidRPr="00DD7852">
              <w:rPr>
                <w:rStyle w:val="CodeSnippet"/>
                <w:noProof/>
              </w:rPr>
              <w:t>.</w:t>
            </w:r>
          </w:p>
          <w:p w14:paraId="0EB15ADB" w14:textId="77777777" w:rsidR="002D57C4" w:rsidRPr="00223513" w:rsidRDefault="002D57C4" w:rsidP="00502E57">
            <w:pPr>
              <w:rPr>
                <w:rStyle w:val="CodeSnippet"/>
                <w:noProof/>
              </w:rPr>
            </w:pPr>
          </w:p>
          <w:p w14:paraId="44F7462B" w14:textId="77777777" w:rsidR="002D57C4" w:rsidRDefault="002D57C4" w:rsidP="00502E57">
            <w:pPr>
              <w:rPr>
                <w:rStyle w:val="CodeSnippet"/>
                <w:noProof/>
              </w:rPr>
            </w:pPr>
            <w:r>
              <w:rPr>
                <w:rStyle w:val="CodeSnippet"/>
                <w:noProof/>
              </w:rPr>
              <w:t xml:space="preserve">  </w:t>
            </w:r>
            <w:r w:rsidRPr="00223513">
              <w:rPr>
                <w:rStyle w:val="CodeSnippet"/>
                <w:noProof/>
              </w:rPr>
              <w:t>node_templates:</w:t>
            </w:r>
          </w:p>
          <w:p w14:paraId="5D4BCBD1" w14:textId="77777777" w:rsidR="002D57C4" w:rsidRPr="00223513" w:rsidRDefault="002D57C4" w:rsidP="00502E57">
            <w:pPr>
              <w:rPr>
                <w:rStyle w:val="CodeSnippet"/>
                <w:noProof/>
              </w:rPr>
            </w:pPr>
          </w:p>
          <w:p w14:paraId="3FD6F5DB"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my_web_app_tier_1:</w:t>
            </w:r>
          </w:p>
          <w:p w14:paraId="34A29FBC"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type: tosca.nodes.Compute</w:t>
            </w:r>
          </w:p>
          <w:p w14:paraId="5DD6CC95"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capabilities:</w:t>
            </w:r>
          </w:p>
          <w:p w14:paraId="14734F71" w14:textId="77777777" w:rsidR="002D57C4" w:rsidRDefault="002D57C4" w:rsidP="00502E57">
            <w:pPr>
              <w:rPr>
                <w:rStyle w:val="CodeSnippet"/>
                <w:noProof/>
              </w:rPr>
            </w:pPr>
            <w:r>
              <w:rPr>
                <w:rStyle w:val="CodeSnippet"/>
                <w:noProof/>
              </w:rPr>
              <w:t xml:space="preserve">        host:</w:t>
            </w:r>
          </w:p>
          <w:p w14:paraId="26BB5754" w14:textId="77777777" w:rsidR="002D57C4" w:rsidRDefault="002D57C4" w:rsidP="00502E57">
            <w:pPr>
              <w:rPr>
                <w:rStyle w:val="CodeSnippet"/>
                <w:noProof/>
              </w:rPr>
            </w:pPr>
            <w:r>
              <w:rPr>
                <w:rStyle w:val="CodeSnippet"/>
                <w:noProof/>
              </w:rPr>
              <w:t xml:space="preserve">          properties:</w:t>
            </w:r>
          </w:p>
          <w:p w14:paraId="7C11EA9C"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disk_size: 10 GB</w:t>
            </w:r>
          </w:p>
          <w:p w14:paraId="56624C3F"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num_cpus: { get_input: cpus }</w:t>
            </w:r>
          </w:p>
          <w:p w14:paraId="1413E42E"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mem_size: 4096 MB</w:t>
            </w:r>
          </w:p>
          <w:p w14:paraId="5A2583A3"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os:</w:t>
            </w:r>
          </w:p>
          <w:p w14:paraId="6C37F6A1"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properties:</w:t>
            </w:r>
          </w:p>
          <w:p w14:paraId="39FD6657"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architecture: x86_64</w:t>
            </w:r>
          </w:p>
          <w:p w14:paraId="494BE827"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Linux</w:t>
            </w:r>
          </w:p>
          <w:p w14:paraId="00160420"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distribution: Fedora</w:t>
            </w:r>
          </w:p>
          <w:p w14:paraId="67A8FEF0"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version: </w:t>
            </w:r>
            <w:r w:rsidRPr="00113B4F">
              <w:rPr>
                <w:rStyle w:val="CodeSnippet"/>
                <w:noProof/>
              </w:rPr>
              <w:t>18</w:t>
            </w:r>
            <w:r>
              <w:rPr>
                <w:rStyle w:val="CodeSnippet"/>
                <w:noProof/>
              </w:rPr>
              <w:t>.0</w:t>
            </w:r>
          </w:p>
          <w:p w14:paraId="594929AF"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requirements:</w:t>
            </w:r>
          </w:p>
          <w:p w14:paraId="66D106A6"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 </w:t>
            </w:r>
            <w:r>
              <w:rPr>
                <w:rStyle w:val="CodeSnippet"/>
                <w:noProof/>
              </w:rPr>
              <w:t>local_storage</w:t>
            </w:r>
            <w:r w:rsidRPr="00223513">
              <w:rPr>
                <w:rStyle w:val="CodeSnippet"/>
                <w:noProof/>
              </w:rPr>
              <w:t>:</w:t>
            </w:r>
          </w:p>
          <w:p w14:paraId="7BF8F39B" w14:textId="77777777" w:rsidR="002D57C4" w:rsidRPr="00223513" w:rsidRDefault="002D57C4" w:rsidP="00502E57">
            <w:pPr>
              <w:rPr>
                <w:rStyle w:val="CodeSnippet"/>
                <w:noProof/>
              </w:rPr>
            </w:pPr>
            <w:r>
              <w:rPr>
                <w:rStyle w:val="CodeSnippet"/>
                <w:noProof/>
              </w:rPr>
              <w:t xml:space="preserve">            node:</w:t>
            </w:r>
            <w:r w:rsidRPr="00223513">
              <w:rPr>
                <w:rStyle w:val="CodeSnippet"/>
                <w:noProof/>
              </w:rPr>
              <w:t xml:space="preserve"> my_storage</w:t>
            </w:r>
          </w:p>
          <w:p w14:paraId="18A67154"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 xml:space="preserve">  relationship</w:t>
            </w:r>
            <w:r w:rsidRPr="00223513">
              <w:rPr>
                <w:rStyle w:val="CodeSnippet"/>
                <w:noProof/>
              </w:rPr>
              <w:t>: storage_attachesto_1</w:t>
            </w:r>
          </w:p>
          <w:p w14:paraId="44566C45" w14:textId="77777777" w:rsidR="002D57C4" w:rsidRPr="00223513" w:rsidRDefault="002D57C4" w:rsidP="00502E57">
            <w:pPr>
              <w:rPr>
                <w:rStyle w:val="CodeSnippet"/>
                <w:noProof/>
              </w:rPr>
            </w:pPr>
          </w:p>
          <w:p w14:paraId="42847B38"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my_web_app_tier_2:</w:t>
            </w:r>
          </w:p>
          <w:p w14:paraId="6F77D940"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tosca.nodes.Compute</w:t>
            </w:r>
          </w:p>
          <w:p w14:paraId="63D65825"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capabilities:</w:t>
            </w:r>
          </w:p>
          <w:p w14:paraId="310072DC" w14:textId="77777777" w:rsidR="002D57C4" w:rsidRDefault="002D57C4" w:rsidP="00502E57">
            <w:pPr>
              <w:rPr>
                <w:rStyle w:val="CodeSnippet"/>
                <w:noProof/>
              </w:rPr>
            </w:pPr>
            <w:r>
              <w:rPr>
                <w:rStyle w:val="CodeSnippet"/>
                <w:noProof/>
              </w:rPr>
              <w:t xml:space="preserve">        host:</w:t>
            </w:r>
          </w:p>
          <w:p w14:paraId="79433F94" w14:textId="77777777" w:rsidR="002D57C4" w:rsidRDefault="002D57C4" w:rsidP="00502E57">
            <w:pPr>
              <w:rPr>
                <w:rStyle w:val="CodeSnippet"/>
                <w:noProof/>
              </w:rPr>
            </w:pPr>
            <w:r>
              <w:rPr>
                <w:rStyle w:val="CodeSnippet"/>
                <w:noProof/>
              </w:rPr>
              <w:t xml:space="preserve">          properties:</w:t>
            </w:r>
          </w:p>
          <w:p w14:paraId="23EB12EB"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disk_size: 10 GB</w:t>
            </w:r>
          </w:p>
          <w:p w14:paraId="0C41887B"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num_cpus: { get_input: cpus }</w:t>
            </w:r>
          </w:p>
          <w:p w14:paraId="491D989F"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mem_size: 4096 MB</w:t>
            </w:r>
          </w:p>
          <w:p w14:paraId="0F74DF9C"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os:</w:t>
            </w:r>
          </w:p>
          <w:p w14:paraId="11B320F7" w14:textId="77777777" w:rsidR="002D57C4" w:rsidRPr="00223513" w:rsidRDefault="002D57C4" w:rsidP="00502E57">
            <w:pPr>
              <w:rPr>
                <w:rStyle w:val="CodeSnippet"/>
                <w:noProof/>
              </w:rPr>
            </w:pPr>
            <w:r w:rsidRPr="00223513">
              <w:rPr>
                <w:rStyle w:val="CodeSnippet"/>
                <w:noProof/>
              </w:rPr>
              <w:lastRenderedPageBreak/>
              <w:t xml:space="preserve">  </w:t>
            </w:r>
            <w:r>
              <w:rPr>
                <w:rStyle w:val="CodeSnippet"/>
                <w:noProof/>
              </w:rPr>
              <w:t xml:space="preserve">  </w:t>
            </w:r>
            <w:r w:rsidRPr="00223513">
              <w:rPr>
                <w:rStyle w:val="CodeSnippet"/>
                <w:noProof/>
              </w:rPr>
              <w:t xml:space="preserve">      properties:</w:t>
            </w:r>
          </w:p>
          <w:p w14:paraId="20046D8A"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architecture: x86_64</w:t>
            </w:r>
          </w:p>
          <w:p w14:paraId="64EAF762"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Linux</w:t>
            </w:r>
          </w:p>
          <w:p w14:paraId="252169E8"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distribution: Fedora</w:t>
            </w:r>
          </w:p>
          <w:p w14:paraId="0DE8B410"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version: </w:t>
            </w:r>
            <w:r w:rsidRPr="00113B4F">
              <w:rPr>
                <w:rStyle w:val="CodeSnippet"/>
                <w:noProof/>
              </w:rPr>
              <w:t>18</w:t>
            </w:r>
            <w:r>
              <w:rPr>
                <w:rStyle w:val="CodeSnippet"/>
                <w:noProof/>
              </w:rPr>
              <w:t>.0</w:t>
            </w:r>
          </w:p>
          <w:p w14:paraId="335087EE"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requirements:</w:t>
            </w:r>
          </w:p>
          <w:p w14:paraId="337B7F31"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 </w:t>
            </w:r>
            <w:r>
              <w:rPr>
                <w:rStyle w:val="CodeSnippet"/>
                <w:noProof/>
              </w:rPr>
              <w:t>local_storage</w:t>
            </w:r>
            <w:r w:rsidRPr="00223513">
              <w:rPr>
                <w:rStyle w:val="CodeSnippet"/>
                <w:noProof/>
              </w:rPr>
              <w:t xml:space="preserve">: </w:t>
            </w:r>
          </w:p>
          <w:p w14:paraId="23CB4A74" w14:textId="77777777" w:rsidR="002D57C4" w:rsidRPr="00223513" w:rsidRDefault="002D57C4" w:rsidP="00502E57">
            <w:pPr>
              <w:rPr>
                <w:rStyle w:val="CodeSnippet"/>
                <w:noProof/>
              </w:rPr>
            </w:pPr>
            <w:r>
              <w:rPr>
                <w:rStyle w:val="CodeSnippet"/>
                <w:noProof/>
              </w:rPr>
              <w:t xml:space="preserve">            node: </w:t>
            </w:r>
            <w:r w:rsidRPr="00223513">
              <w:rPr>
                <w:rStyle w:val="CodeSnippet"/>
                <w:noProof/>
              </w:rPr>
              <w:t>my_storage</w:t>
            </w:r>
          </w:p>
          <w:p w14:paraId="48F3FAD7"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relationship</w:t>
            </w:r>
            <w:r w:rsidRPr="00223513">
              <w:rPr>
                <w:rStyle w:val="CodeSnippet"/>
                <w:noProof/>
              </w:rPr>
              <w:t>: storage_attachesto_2</w:t>
            </w:r>
          </w:p>
          <w:p w14:paraId="52EAD482" w14:textId="77777777" w:rsidR="002D57C4" w:rsidRPr="00223513" w:rsidRDefault="002D57C4" w:rsidP="00502E57">
            <w:pPr>
              <w:rPr>
                <w:rStyle w:val="CodeSnippet"/>
                <w:noProof/>
              </w:rPr>
            </w:pPr>
          </w:p>
          <w:p w14:paraId="15E7673B"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my_storage:</w:t>
            </w:r>
          </w:p>
          <w:p w14:paraId="696FFA67"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tosca.nodes.BlockStorage</w:t>
            </w:r>
          </w:p>
          <w:p w14:paraId="07E63590"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properties:</w:t>
            </w:r>
          </w:p>
          <w:p w14:paraId="25A17742"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size: { get_input: storage_size }</w:t>
            </w:r>
          </w:p>
          <w:p w14:paraId="3E68DD51"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snapshot_id: { get_input: storage_snapshot_id }</w:t>
            </w:r>
          </w:p>
          <w:p w14:paraId="57FF4B0F" w14:textId="77777777" w:rsidR="002D57C4" w:rsidRPr="00223513" w:rsidRDefault="002D57C4" w:rsidP="00502E57">
            <w:pPr>
              <w:rPr>
                <w:rStyle w:val="CodeSnippet"/>
                <w:noProof/>
              </w:rPr>
            </w:pPr>
          </w:p>
          <w:p w14:paraId="77EF6818" w14:textId="77777777" w:rsidR="002D57C4" w:rsidRPr="00223513" w:rsidRDefault="002D57C4" w:rsidP="00502E57">
            <w:pPr>
              <w:rPr>
                <w:rStyle w:val="CodeSnippet"/>
                <w:noProof/>
              </w:rPr>
            </w:pPr>
            <w:r>
              <w:rPr>
                <w:rStyle w:val="CodeSnippet"/>
                <w:noProof/>
              </w:rPr>
              <w:t xml:space="preserve">  </w:t>
            </w:r>
            <w:r w:rsidRPr="00223513">
              <w:rPr>
                <w:rStyle w:val="CodeSnippet"/>
                <w:noProof/>
              </w:rPr>
              <w:t>relationship_templates:</w:t>
            </w:r>
          </w:p>
          <w:p w14:paraId="36796545"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storage_attachesto_1:</w:t>
            </w:r>
          </w:p>
          <w:p w14:paraId="6A2EC7FA"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type: MyAttach</w:t>
            </w:r>
            <w:r>
              <w:rPr>
                <w:rStyle w:val="CodeSnippet"/>
                <w:noProof/>
              </w:rPr>
              <w:t>es</w:t>
            </w:r>
            <w:r w:rsidRPr="00223513">
              <w:rPr>
                <w:rStyle w:val="CodeSnippet"/>
                <w:noProof/>
              </w:rPr>
              <w:t>To</w:t>
            </w:r>
          </w:p>
          <w:p w14:paraId="1FBABFB4"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properties:</w:t>
            </w:r>
          </w:p>
          <w:p w14:paraId="5A5915DC"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location: /my_data_location</w:t>
            </w:r>
          </w:p>
          <w:p w14:paraId="26A87EFA" w14:textId="77777777" w:rsidR="002D57C4" w:rsidRPr="00223513" w:rsidRDefault="002D57C4" w:rsidP="00502E57">
            <w:pPr>
              <w:rPr>
                <w:rStyle w:val="CodeSnippet"/>
                <w:noProof/>
              </w:rPr>
            </w:pPr>
          </w:p>
          <w:p w14:paraId="291BFF6F" w14:textId="77777777" w:rsidR="002D57C4" w:rsidRPr="00223513" w:rsidRDefault="002D57C4" w:rsidP="00502E57">
            <w:pPr>
              <w:rPr>
                <w:rStyle w:val="CodeSnippet"/>
                <w:noProof/>
              </w:rPr>
            </w:pPr>
            <w:r>
              <w:rPr>
                <w:rStyle w:val="CodeSnippet"/>
                <w:noProof/>
              </w:rPr>
              <w:t xml:space="preserve">  </w:t>
            </w:r>
            <w:r w:rsidRPr="00223513">
              <w:rPr>
                <w:rStyle w:val="CodeSnippet"/>
                <w:noProof/>
              </w:rPr>
              <w:t xml:space="preserve">  storage_attachesto_2:</w:t>
            </w:r>
          </w:p>
          <w:p w14:paraId="32230B29"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type: MyAttach</w:t>
            </w:r>
            <w:r>
              <w:rPr>
                <w:rStyle w:val="CodeSnippet"/>
                <w:noProof/>
              </w:rPr>
              <w:t>es</w:t>
            </w:r>
            <w:r w:rsidRPr="00223513">
              <w:rPr>
                <w:rStyle w:val="CodeSnippet"/>
                <w:noProof/>
              </w:rPr>
              <w:t>To</w:t>
            </w:r>
          </w:p>
          <w:p w14:paraId="056FE277"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properties:</w:t>
            </w:r>
          </w:p>
          <w:p w14:paraId="304F960B" w14:textId="77777777" w:rsidR="002D57C4" w:rsidRPr="00223513"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location: /some_other_data_location</w:t>
            </w:r>
          </w:p>
          <w:p w14:paraId="783C0147" w14:textId="77777777" w:rsidR="002D57C4" w:rsidRPr="00A508F1" w:rsidRDefault="002D57C4" w:rsidP="00502E57">
            <w:pPr>
              <w:rPr>
                <w:rStyle w:val="CodeSnippet"/>
                <w:noProof/>
              </w:rPr>
            </w:pPr>
            <w:r w:rsidRPr="00A508F1">
              <w:rPr>
                <w:rStyle w:val="CodeSnippet"/>
                <w:noProof/>
              </w:rPr>
              <w:t xml:space="preserve">  outputs:</w:t>
            </w:r>
          </w:p>
          <w:p w14:paraId="310A0677" w14:textId="77777777" w:rsidR="002D57C4" w:rsidRPr="00A508F1" w:rsidRDefault="002D57C4" w:rsidP="00502E57">
            <w:pPr>
              <w:rPr>
                <w:rStyle w:val="CodeSnippet"/>
                <w:noProof/>
              </w:rPr>
            </w:pPr>
            <w:r w:rsidRPr="00A508F1">
              <w:rPr>
                <w:rStyle w:val="CodeSnippet"/>
                <w:noProof/>
              </w:rPr>
              <w:t xml:space="preserve">    private_ip_1:</w:t>
            </w:r>
          </w:p>
          <w:p w14:paraId="68A6DEDE" w14:textId="77777777" w:rsidR="002D57C4" w:rsidRPr="00A508F1" w:rsidRDefault="002D57C4" w:rsidP="00502E57">
            <w:pPr>
              <w:rPr>
                <w:rStyle w:val="CodeSnippet"/>
                <w:noProof/>
              </w:rPr>
            </w:pPr>
            <w:r w:rsidRPr="00A508F1">
              <w:rPr>
                <w:rStyle w:val="CodeSnippet"/>
                <w:noProof/>
              </w:rPr>
              <w:t xml:space="preserve">      description: The private IP address of the application’s first tier.</w:t>
            </w:r>
          </w:p>
          <w:p w14:paraId="64C0CA1B" w14:textId="77777777" w:rsidR="002D57C4" w:rsidRPr="00A508F1" w:rsidRDefault="002D57C4" w:rsidP="00502E57">
            <w:pPr>
              <w:rPr>
                <w:rStyle w:val="CodeSnippet"/>
                <w:noProof/>
              </w:rPr>
            </w:pPr>
            <w:r w:rsidRPr="00A508F1">
              <w:rPr>
                <w:rStyle w:val="CodeSnippet"/>
                <w:noProof/>
              </w:rPr>
              <w:t xml:space="preserve">      value: { get_attribute: [my_web_app_tier_1, private_address] }</w:t>
            </w:r>
          </w:p>
          <w:p w14:paraId="53165762" w14:textId="77777777" w:rsidR="002D57C4" w:rsidRPr="00A508F1" w:rsidRDefault="002D57C4" w:rsidP="00502E57">
            <w:pPr>
              <w:rPr>
                <w:rStyle w:val="CodeSnippet"/>
                <w:noProof/>
              </w:rPr>
            </w:pPr>
            <w:r w:rsidRPr="00A508F1">
              <w:rPr>
                <w:rStyle w:val="CodeSnippet"/>
                <w:noProof/>
              </w:rPr>
              <w:t xml:space="preserve">    private_ip_2:</w:t>
            </w:r>
          </w:p>
          <w:p w14:paraId="1B2321D2" w14:textId="77777777" w:rsidR="002D57C4" w:rsidRPr="00A508F1" w:rsidRDefault="002D57C4" w:rsidP="00502E57">
            <w:pPr>
              <w:rPr>
                <w:rStyle w:val="CodeSnippet"/>
                <w:noProof/>
              </w:rPr>
            </w:pPr>
            <w:r w:rsidRPr="00A508F1">
              <w:rPr>
                <w:rStyle w:val="CodeSnippet"/>
                <w:noProof/>
              </w:rPr>
              <w:t xml:space="preserve">      description: The private IP address of the application’s second tier.</w:t>
            </w:r>
          </w:p>
          <w:p w14:paraId="2DD53940" w14:textId="77777777" w:rsidR="002D57C4" w:rsidRPr="00A508F1" w:rsidRDefault="002D57C4" w:rsidP="00502E57">
            <w:pPr>
              <w:rPr>
                <w:rStyle w:val="CodeSnippet"/>
                <w:noProof/>
              </w:rPr>
            </w:pPr>
            <w:r w:rsidRPr="00A508F1">
              <w:rPr>
                <w:rStyle w:val="CodeSnippet"/>
                <w:noProof/>
              </w:rPr>
              <w:t xml:space="preserve">      value: { get_attribute: [my_web_app_tier_2, private_address] }</w:t>
            </w:r>
          </w:p>
          <w:p w14:paraId="68021C6C" w14:textId="77777777" w:rsidR="002D57C4" w:rsidRPr="00A508F1" w:rsidRDefault="002D57C4" w:rsidP="00502E57">
            <w:pPr>
              <w:rPr>
                <w:rStyle w:val="CodeSnippet"/>
                <w:noProof/>
              </w:rPr>
            </w:pPr>
            <w:r w:rsidRPr="00A508F1">
              <w:rPr>
                <w:rStyle w:val="CodeSnippet"/>
                <w:noProof/>
              </w:rPr>
              <w:t xml:space="preserve">    volume_id:</w:t>
            </w:r>
          </w:p>
          <w:p w14:paraId="340942B6" w14:textId="77777777" w:rsidR="002D57C4" w:rsidRPr="00A508F1" w:rsidRDefault="002D57C4" w:rsidP="00502E57">
            <w:pPr>
              <w:rPr>
                <w:rStyle w:val="CodeSnippet"/>
                <w:noProof/>
              </w:rPr>
            </w:pPr>
            <w:r w:rsidRPr="00A508F1">
              <w:rPr>
                <w:rStyle w:val="CodeSnippet"/>
                <w:noProof/>
              </w:rPr>
              <w:t xml:space="preserve">      description: The volume id of the block storage instance.</w:t>
            </w:r>
          </w:p>
          <w:p w14:paraId="62511409" w14:textId="77777777" w:rsidR="002D57C4" w:rsidRPr="006824F5" w:rsidRDefault="002D57C4" w:rsidP="00502E57">
            <w:pPr>
              <w:rPr>
                <w:rStyle w:val="CodeSnippet"/>
                <w:noProof/>
              </w:rPr>
            </w:pPr>
            <w:r w:rsidRPr="00A508F1">
              <w:rPr>
                <w:rStyle w:val="CodeSnippet"/>
                <w:noProof/>
              </w:rPr>
              <w:t xml:space="preserve">      value: { get_attribute: [my_storage, volume_id] }</w:t>
            </w:r>
          </w:p>
        </w:tc>
      </w:tr>
    </w:tbl>
    <w:p w14:paraId="06BC21E1" w14:textId="77777777" w:rsidR="002D57C4" w:rsidRDefault="002D57C4" w:rsidP="002D57C4">
      <w:pPr>
        <w:pStyle w:val="Heading3"/>
        <w:numPr>
          <w:ilvl w:val="2"/>
          <w:numId w:val="3"/>
        </w:numPr>
      </w:pPr>
      <w:bookmarkStart w:id="695" w:name="USE_CASE_BLOCKSTORAGE_6"/>
      <w:bookmarkStart w:id="696" w:name="USE_CASE_OBJECTSTORAGE_1"/>
      <w:r>
        <w:lastRenderedPageBreak/>
        <w:t>Block Storage 6: Multiple Block Storage attached to different Servers</w:t>
      </w:r>
    </w:p>
    <w:bookmarkEnd w:id="695"/>
    <w:p w14:paraId="7A6C655D" w14:textId="77777777" w:rsidR="002D57C4" w:rsidRDefault="002D57C4" w:rsidP="002D57C4">
      <w:pPr>
        <w:pStyle w:val="Heading4"/>
        <w:numPr>
          <w:ilvl w:val="3"/>
          <w:numId w:val="3"/>
        </w:numPr>
      </w:pPr>
      <w:r>
        <w:t>Description</w:t>
      </w:r>
    </w:p>
    <w:p w14:paraId="2B799C91" w14:textId="77777777" w:rsidR="002D57C4" w:rsidRPr="008369B8" w:rsidRDefault="002D57C4" w:rsidP="002D57C4">
      <w:r w:rsidRPr="008369B8">
        <w:t>T</w:t>
      </w:r>
      <w:r>
        <w:t xml:space="preserve">his use case demonstrates how two different </w:t>
      </w:r>
      <w:r w:rsidRPr="008369B8">
        <w:t xml:space="preserve">TOSCA </w:t>
      </w:r>
      <w:r w:rsidRPr="008369B8">
        <w:rPr>
          <w:rStyle w:val="CodeSnippetHighlight"/>
          <w:sz w:val="22"/>
        </w:rPr>
        <w:t>BlockStorage</w:t>
      </w:r>
      <w:r w:rsidRPr="008369B8">
        <w:t xml:space="preserve"> node</w:t>
      </w:r>
      <w:r>
        <w:t xml:space="preserve">s can be attached to two different </w:t>
      </w:r>
      <w:r w:rsidRPr="008369B8">
        <w:rPr>
          <w:rStyle w:val="CodeSnippetHighlight"/>
          <w:sz w:val="22"/>
        </w:rPr>
        <w:t>Compute</w:t>
      </w:r>
      <w:r w:rsidRPr="008369B8">
        <w:t xml:space="preserve"> node</w:t>
      </w:r>
      <w:r>
        <w:t>s (i.e., servers)</w:t>
      </w:r>
      <w:r w:rsidRPr="008369B8">
        <w:t xml:space="preserve"> </w:t>
      </w:r>
      <w:r>
        <w:t xml:space="preserve">each </w:t>
      </w:r>
      <w:r w:rsidRPr="008369B8">
        <w:t xml:space="preserve">using the normative </w:t>
      </w:r>
      <w:r w:rsidRPr="008369B8">
        <w:rPr>
          <w:rStyle w:val="CodeSnippetHighlight"/>
          <w:sz w:val="22"/>
        </w:rPr>
        <w:t>AttachesTo</w:t>
      </w:r>
      <w:r w:rsidRPr="008369B8">
        <w:t xml:space="preserve"> relationship.</w:t>
      </w:r>
    </w:p>
    <w:p w14:paraId="73784336" w14:textId="77777777" w:rsidR="002D57C4" w:rsidRPr="00DD5675" w:rsidRDefault="002D57C4" w:rsidP="002D57C4">
      <w:pPr>
        <w:pStyle w:val="Heading4"/>
        <w:numPr>
          <w:ilvl w:val="3"/>
          <w:numId w:val="3"/>
        </w:numPr>
        <w:rPr>
          <w:u w:val="single"/>
        </w:rPr>
      </w:pPr>
      <w:r>
        <w:lastRenderedPageBreak/>
        <w:t>Logical Diagram</w:t>
      </w:r>
    </w:p>
    <w:p w14:paraId="67B754F8" w14:textId="77777777" w:rsidR="002D57C4" w:rsidRPr="00AD33FE" w:rsidRDefault="002D57C4" w:rsidP="002D57C4">
      <w:r>
        <w:rPr>
          <w:noProof/>
        </w:rPr>
        <w:drawing>
          <wp:inline distT="0" distB="0" distL="0" distR="0" wp14:anchorId="35ECEB1D" wp14:editId="5D049651">
            <wp:extent cx="4515894" cy="35130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6-Diagram.png"/>
                    <pic:cNvPicPr/>
                  </pic:nvPicPr>
                  <pic:blipFill>
                    <a:blip r:embed="rId107">
                      <a:extLst>
                        <a:ext uri="{28A0092B-C50C-407E-A947-70E740481C1C}">
                          <a14:useLocalDpi xmlns:a14="http://schemas.microsoft.com/office/drawing/2010/main" val="0"/>
                        </a:ext>
                      </a:extLst>
                    </a:blip>
                    <a:stretch>
                      <a:fillRect/>
                    </a:stretch>
                  </pic:blipFill>
                  <pic:spPr>
                    <a:xfrm>
                      <a:off x="0" y="0"/>
                      <a:ext cx="4515894" cy="3513081"/>
                    </a:xfrm>
                    <a:prstGeom prst="rect">
                      <a:avLst/>
                    </a:prstGeom>
                  </pic:spPr>
                </pic:pic>
              </a:graphicData>
            </a:graphic>
          </wp:inline>
        </w:drawing>
      </w:r>
    </w:p>
    <w:p w14:paraId="7F438CBA" w14:textId="77777777" w:rsidR="002D57C4" w:rsidRPr="00C86EBB" w:rsidRDefault="002D57C4" w:rsidP="002D57C4">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6450A8CC" w14:textId="77777777" w:rsidTr="00502E57">
        <w:tc>
          <w:tcPr>
            <w:tcW w:w="9576" w:type="dxa"/>
            <w:shd w:val="clear" w:color="auto" w:fill="D9D9D9" w:themeFill="background1" w:themeFillShade="D9"/>
          </w:tcPr>
          <w:p w14:paraId="5D7AA538" w14:textId="77777777" w:rsidR="002D57C4" w:rsidRPr="009F3322" w:rsidRDefault="002D57C4" w:rsidP="00502E57">
            <w:pPr>
              <w:rPr>
                <w:rStyle w:val="CodeSnippet"/>
                <w:noProof/>
              </w:rPr>
            </w:pPr>
            <w:r w:rsidRPr="009F3322">
              <w:rPr>
                <w:rStyle w:val="CodeSnippet"/>
                <w:noProof/>
              </w:rPr>
              <w:t>tosca_definitions_version: tosca_simple_</w:t>
            </w:r>
            <w:r>
              <w:rPr>
                <w:rStyle w:val="CodeSnippet"/>
                <w:noProof/>
              </w:rPr>
              <w:t>yaml_1_0</w:t>
            </w:r>
          </w:p>
          <w:p w14:paraId="452133AE" w14:textId="77777777" w:rsidR="002D57C4" w:rsidRPr="009F3322" w:rsidRDefault="002D57C4" w:rsidP="00502E57">
            <w:pPr>
              <w:rPr>
                <w:rStyle w:val="CodeSnippet"/>
                <w:noProof/>
              </w:rPr>
            </w:pPr>
          </w:p>
          <w:p w14:paraId="25C867FD" w14:textId="77777777" w:rsidR="002D57C4" w:rsidRPr="009F3322" w:rsidRDefault="002D57C4" w:rsidP="00502E57">
            <w:pPr>
              <w:rPr>
                <w:rStyle w:val="CodeSnippet"/>
                <w:noProof/>
              </w:rPr>
            </w:pPr>
            <w:r w:rsidRPr="009F3322">
              <w:rPr>
                <w:rStyle w:val="CodeSnippet"/>
                <w:noProof/>
              </w:rPr>
              <w:t>description: &gt;</w:t>
            </w:r>
          </w:p>
          <w:p w14:paraId="144A1D38" w14:textId="77777777" w:rsidR="002D57C4" w:rsidRDefault="002D57C4" w:rsidP="00502E57">
            <w:pPr>
              <w:rPr>
                <w:rStyle w:val="CodeSnippet"/>
                <w:noProof/>
              </w:rPr>
            </w:pPr>
            <w:r w:rsidRPr="009F3322">
              <w:rPr>
                <w:rStyle w:val="CodeSnippet"/>
                <w:noProof/>
              </w:rPr>
              <w:t xml:space="preserve">  TOSCA simple profile with </w:t>
            </w:r>
            <w:r>
              <w:rPr>
                <w:rStyle w:val="CodeSnippet"/>
                <w:noProof/>
              </w:rPr>
              <w:t xml:space="preserve">2 </w:t>
            </w:r>
            <w:r w:rsidRPr="009F3322">
              <w:rPr>
                <w:rStyle w:val="CodeSnippet"/>
                <w:noProof/>
              </w:rPr>
              <w:t>server</w:t>
            </w:r>
            <w:r>
              <w:rPr>
                <w:rStyle w:val="CodeSnippet"/>
                <w:noProof/>
              </w:rPr>
              <w:t>s each with different</w:t>
            </w:r>
            <w:r w:rsidRPr="009F3322">
              <w:rPr>
                <w:rStyle w:val="CodeSnippet"/>
                <w:noProof/>
              </w:rPr>
              <w:t xml:space="preserve"> </w:t>
            </w:r>
            <w:r>
              <w:rPr>
                <w:rStyle w:val="CodeSnippet"/>
                <w:noProof/>
              </w:rPr>
              <w:t xml:space="preserve">attached </w:t>
            </w:r>
            <w:r w:rsidRPr="009F3322">
              <w:rPr>
                <w:rStyle w:val="CodeSnippet"/>
                <w:noProof/>
              </w:rPr>
              <w:t>block storage.</w:t>
            </w:r>
          </w:p>
          <w:p w14:paraId="7A4FABAE" w14:textId="77777777" w:rsidR="002D57C4" w:rsidRPr="009F3322" w:rsidRDefault="002D57C4" w:rsidP="00502E57">
            <w:pPr>
              <w:rPr>
                <w:rStyle w:val="CodeSnippet"/>
                <w:noProof/>
              </w:rPr>
            </w:pPr>
          </w:p>
          <w:p w14:paraId="5D7A3735" w14:textId="77777777" w:rsidR="002D57C4" w:rsidRPr="009F3322" w:rsidRDefault="002D57C4" w:rsidP="00502E57">
            <w:pPr>
              <w:rPr>
                <w:rStyle w:val="CodeSnippet"/>
                <w:noProof/>
              </w:rPr>
            </w:pPr>
            <w:r w:rsidRPr="009F3322">
              <w:rPr>
                <w:rStyle w:val="CodeSnippet"/>
                <w:noProof/>
              </w:rPr>
              <w:t>topology_template:</w:t>
            </w:r>
          </w:p>
          <w:p w14:paraId="34A4D5FB" w14:textId="77777777" w:rsidR="002D57C4" w:rsidRPr="009F3322" w:rsidRDefault="002D57C4" w:rsidP="00502E57">
            <w:pPr>
              <w:rPr>
                <w:rStyle w:val="CodeSnippet"/>
                <w:noProof/>
              </w:rPr>
            </w:pPr>
            <w:r w:rsidRPr="009F3322">
              <w:rPr>
                <w:rStyle w:val="CodeSnippet"/>
                <w:noProof/>
              </w:rPr>
              <w:t xml:space="preserve">  inputs:</w:t>
            </w:r>
          </w:p>
          <w:p w14:paraId="32B1BCFA" w14:textId="77777777" w:rsidR="002D57C4" w:rsidRPr="009F3322" w:rsidRDefault="002D57C4" w:rsidP="00502E57">
            <w:pPr>
              <w:rPr>
                <w:rStyle w:val="CodeSnippet"/>
                <w:noProof/>
              </w:rPr>
            </w:pPr>
            <w:r w:rsidRPr="009F3322">
              <w:rPr>
                <w:rStyle w:val="CodeSnippet"/>
                <w:noProof/>
              </w:rPr>
              <w:t xml:space="preserve">    cpus:</w:t>
            </w:r>
          </w:p>
          <w:p w14:paraId="67AB7E89" w14:textId="77777777" w:rsidR="002D57C4" w:rsidRPr="009F3322" w:rsidRDefault="002D57C4" w:rsidP="00502E57">
            <w:pPr>
              <w:rPr>
                <w:rStyle w:val="CodeSnippet"/>
                <w:noProof/>
              </w:rPr>
            </w:pPr>
            <w:r w:rsidRPr="009F3322">
              <w:rPr>
                <w:rStyle w:val="CodeSnippet"/>
                <w:noProof/>
              </w:rPr>
              <w:t xml:space="preserve">      type: integer</w:t>
            </w:r>
          </w:p>
          <w:p w14:paraId="3922450E" w14:textId="77777777" w:rsidR="002D57C4" w:rsidRPr="009F3322" w:rsidRDefault="002D57C4" w:rsidP="00502E57">
            <w:pPr>
              <w:rPr>
                <w:rStyle w:val="CodeSnippet"/>
                <w:noProof/>
              </w:rPr>
            </w:pPr>
            <w:r w:rsidRPr="009F3322">
              <w:rPr>
                <w:rStyle w:val="CodeSnippet"/>
                <w:noProof/>
              </w:rPr>
              <w:t xml:space="preserve">      description: Number of CPUs for the server.</w:t>
            </w:r>
          </w:p>
          <w:p w14:paraId="72C00A84" w14:textId="77777777" w:rsidR="002D57C4" w:rsidRPr="009F3322" w:rsidRDefault="002D57C4" w:rsidP="00502E57">
            <w:pPr>
              <w:rPr>
                <w:rStyle w:val="CodeSnippet"/>
                <w:noProof/>
              </w:rPr>
            </w:pPr>
            <w:r w:rsidRPr="009F3322">
              <w:rPr>
                <w:rStyle w:val="CodeSnippet"/>
                <w:noProof/>
              </w:rPr>
              <w:t xml:space="preserve">      constraints:</w:t>
            </w:r>
          </w:p>
          <w:p w14:paraId="4C606163" w14:textId="77777777" w:rsidR="002D57C4" w:rsidRPr="009F3322" w:rsidRDefault="002D57C4" w:rsidP="00502E57">
            <w:pPr>
              <w:rPr>
                <w:rStyle w:val="CodeSnippet"/>
                <w:noProof/>
              </w:rPr>
            </w:pPr>
            <w:r w:rsidRPr="009F3322">
              <w:rPr>
                <w:rStyle w:val="CodeSnippet"/>
                <w:noProof/>
              </w:rPr>
              <w:t xml:space="preserve">        - valid_values: [ 1, 2, 4, 8 ]</w:t>
            </w:r>
          </w:p>
          <w:p w14:paraId="2885017C" w14:textId="77777777" w:rsidR="002D57C4" w:rsidRPr="009F3322" w:rsidRDefault="002D57C4" w:rsidP="00502E57">
            <w:pPr>
              <w:rPr>
                <w:rStyle w:val="CodeSnippet"/>
                <w:noProof/>
              </w:rPr>
            </w:pPr>
            <w:r w:rsidRPr="009F3322">
              <w:rPr>
                <w:rStyle w:val="CodeSnippet"/>
                <w:noProof/>
              </w:rPr>
              <w:t xml:space="preserve">    storage_size:</w:t>
            </w:r>
          </w:p>
          <w:p w14:paraId="1196C8D1" w14:textId="77777777" w:rsidR="002D57C4" w:rsidRPr="009F3322" w:rsidRDefault="002D57C4" w:rsidP="00502E57">
            <w:pPr>
              <w:rPr>
                <w:rStyle w:val="CodeSnippet"/>
                <w:noProof/>
              </w:rPr>
            </w:pPr>
            <w:r w:rsidRPr="009F3322">
              <w:rPr>
                <w:rStyle w:val="CodeSnippet"/>
                <w:noProof/>
              </w:rPr>
              <w:t xml:space="preserve">      type: </w:t>
            </w:r>
            <w:r>
              <w:rPr>
                <w:rStyle w:val="CodeSnippet"/>
                <w:noProof/>
              </w:rPr>
              <w:t>scalar-unit.size</w:t>
            </w:r>
          </w:p>
          <w:p w14:paraId="60A2BA70" w14:textId="77777777" w:rsidR="002D57C4" w:rsidRPr="009F3322" w:rsidRDefault="002D57C4" w:rsidP="00502E57">
            <w:pPr>
              <w:rPr>
                <w:rStyle w:val="CodeSnippet"/>
                <w:noProof/>
              </w:rPr>
            </w:pPr>
            <w:r w:rsidRPr="009F3322">
              <w:rPr>
                <w:rStyle w:val="CodeSnippet"/>
                <w:noProof/>
              </w:rPr>
              <w:t xml:space="preserve">      default: 1 GB</w:t>
            </w:r>
          </w:p>
          <w:p w14:paraId="5DD74396" w14:textId="77777777" w:rsidR="002D57C4" w:rsidRPr="009F3322" w:rsidRDefault="002D57C4" w:rsidP="00502E57">
            <w:pPr>
              <w:rPr>
                <w:rStyle w:val="CodeSnippet"/>
                <w:noProof/>
              </w:rPr>
            </w:pPr>
            <w:r w:rsidRPr="009F3322">
              <w:rPr>
                <w:rStyle w:val="CodeSnippet"/>
                <w:noProof/>
              </w:rPr>
              <w:t xml:space="preserve">      description: Size of the storage to be created.</w:t>
            </w:r>
          </w:p>
          <w:p w14:paraId="2648B6B9" w14:textId="77777777" w:rsidR="002D57C4" w:rsidRPr="009F3322" w:rsidRDefault="002D57C4" w:rsidP="00502E57">
            <w:pPr>
              <w:rPr>
                <w:rStyle w:val="CodeSnippet"/>
                <w:noProof/>
              </w:rPr>
            </w:pPr>
            <w:r w:rsidRPr="009F3322">
              <w:rPr>
                <w:rStyle w:val="CodeSnippet"/>
                <w:noProof/>
              </w:rPr>
              <w:t xml:space="preserve">    storage_snapshot_id:</w:t>
            </w:r>
          </w:p>
          <w:p w14:paraId="4E9699E5" w14:textId="77777777" w:rsidR="002D57C4" w:rsidRPr="009F3322" w:rsidRDefault="002D57C4" w:rsidP="00502E57">
            <w:pPr>
              <w:rPr>
                <w:rStyle w:val="CodeSnippet"/>
                <w:noProof/>
              </w:rPr>
            </w:pPr>
            <w:r w:rsidRPr="009F3322">
              <w:rPr>
                <w:rStyle w:val="CodeSnippet"/>
                <w:noProof/>
              </w:rPr>
              <w:t xml:space="preserve">      type: string</w:t>
            </w:r>
          </w:p>
          <w:p w14:paraId="029AB2FF" w14:textId="77777777" w:rsidR="002D57C4" w:rsidRDefault="002D57C4" w:rsidP="00502E57">
            <w:pPr>
              <w:rPr>
                <w:rStyle w:val="CodeSnippet"/>
                <w:noProof/>
              </w:rPr>
            </w:pPr>
            <w:r w:rsidRPr="009F3322">
              <w:rPr>
                <w:rStyle w:val="CodeSnippet"/>
                <w:noProof/>
              </w:rPr>
              <w:t xml:space="preserve">      description: </w:t>
            </w:r>
            <w:r>
              <w:rPr>
                <w:rStyle w:val="CodeSnippet"/>
                <w:noProof/>
              </w:rPr>
              <w:t>&gt;</w:t>
            </w:r>
          </w:p>
          <w:p w14:paraId="03D19B16" w14:textId="77777777" w:rsidR="002D57C4" w:rsidRPr="009F3322" w:rsidRDefault="002D57C4" w:rsidP="00502E57">
            <w:pPr>
              <w:rPr>
                <w:rStyle w:val="CodeSnippet"/>
                <w:noProof/>
              </w:rPr>
            </w:pPr>
            <w:r>
              <w:rPr>
                <w:rStyle w:val="CodeSnippet"/>
                <w:noProof/>
              </w:rPr>
              <w:t xml:space="preserve">        Optional</w:t>
            </w:r>
            <w:r w:rsidRPr="00223513">
              <w:rPr>
                <w:rStyle w:val="CodeSnippet"/>
                <w:noProof/>
              </w:rPr>
              <w:t xml:space="preserve"> identifier </w:t>
            </w:r>
            <w:r>
              <w:rPr>
                <w:rStyle w:val="CodeSnippet"/>
                <w:noProof/>
              </w:rPr>
              <w:t>for a</w:t>
            </w:r>
            <w:r w:rsidRPr="00223513">
              <w:rPr>
                <w:rStyle w:val="CodeSnippet"/>
                <w:noProof/>
              </w:rPr>
              <w:t xml:space="preserve">n existing snapshot </w:t>
            </w:r>
            <w:r>
              <w:rPr>
                <w:rStyle w:val="CodeSnippet"/>
                <w:noProof/>
              </w:rPr>
              <w:t xml:space="preserve">to use </w:t>
            </w:r>
            <w:r w:rsidRPr="00223513">
              <w:rPr>
                <w:rStyle w:val="CodeSnippet"/>
                <w:noProof/>
              </w:rPr>
              <w:t xml:space="preserve">when creating </w:t>
            </w:r>
            <w:r>
              <w:rPr>
                <w:rStyle w:val="CodeSnippet"/>
                <w:noProof/>
              </w:rPr>
              <w:t>storage</w:t>
            </w:r>
            <w:r w:rsidRPr="009F3322">
              <w:rPr>
                <w:rStyle w:val="CodeSnippet"/>
                <w:noProof/>
              </w:rPr>
              <w:t>.</w:t>
            </w:r>
          </w:p>
          <w:p w14:paraId="1B37422F" w14:textId="77777777" w:rsidR="002D57C4" w:rsidRPr="009F3322" w:rsidRDefault="002D57C4" w:rsidP="00502E57">
            <w:pPr>
              <w:rPr>
                <w:rStyle w:val="CodeSnippet"/>
                <w:noProof/>
              </w:rPr>
            </w:pPr>
            <w:r w:rsidRPr="009F3322">
              <w:rPr>
                <w:rStyle w:val="CodeSnippet"/>
                <w:noProof/>
              </w:rPr>
              <w:t xml:space="preserve">    storage_location:</w:t>
            </w:r>
          </w:p>
          <w:p w14:paraId="31F2CF78" w14:textId="77777777" w:rsidR="002D57C4" w:rsidRPr="009F3322" w:rsidRDefault="002D57C4" w:rsidP="00502E57">
            <w:pPr>
              <w:rPr>
                <w:rStyle w:val="CodeSnippet"/>
                <w:noProof/>
              </w:rPr>
            </w:pPr>
            <w:r w:rsidRPr="009F3322">
              <w:rPr>
                <w:rStyle w:val="CodeSnippet"/>
                <w:noProof/>
              </w:rPr>
              <w:t xml:space="preserve">      type: string</w:t>
            </w:r>
          </w:p>
          <w:p w14:paraId="4B0E0759" w14:textId="77777777" w:rsidR="002D57C4" w:rsidRPr="00223513" w:rsidRDefault="002D57C4" w:rsidP="00502E57">
            <w:pPr>
              <w:rPr>
                <w:rStyle w:val="CodeSnippet"/>
                <w:noProof/>
              </w:rPr>
            </w:pPr>
            <w:r w:rsidRPr="00223513">
              <w:rPr>
                <w:rStyle w:val="CodeSnippet"/>
                <w:noProof/>
              </w:rPr>
              <w:lastRenderedPageBreak/>
              <w:t xml:space="preserve">  </w:t>
            </w:r>
            <w:r>
              <w:rPr>
                <w:rStyle w:val="CodeSnippet"/>
                <w:noProof/>
              </w:rPr>
              <w:t xml:space="preserve">  </w:t>
            </w:r>
            <w:r w:rsidRPr="00223513">
              <w:rPr>
                <w:rStyle w:val="CodeSnippet"/>
                <w:noProof/>
              </w:rPr>
              <w:t xml:space="preserve">  description: &gt;</w:t>
            </w:r>
          </w:p>
          <w:p w14:paraId="743CADDE"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 xml:space="preserve">  </w:t>
            </w:r>
            <w:r>
              <w:rPr>
                <w:rStyle w:val="CodeSnippet"/>
                <w:noProof/>
              </w:rPr>
              <w:t>Block s</w:t>
            </w:r>
            <w:r w:rsidRPr="00DD7852">
              <w:rPr>
                <w:rStyle w:val="CodeSnippet"/>
                <w:noProof/>
              </w:rPr>
              <w:t xml:space="preserve">torage mount </w:t>
            </w:r>
            <w:r>
              <w:rPr>
                <w:rStyle w:val="CodeSnippet"/>
                <w:noProof/>
              </w:rPr>
              <w:t xml:space="preserve">point (filesystem </w:t>
            </w:r>
            <w:r w:rsidRPr="00DD7852">
              <w:rPr>
                <w:rStyle w:val="CodeSnippet"/>
                <w:noProof/>
              </w:rPr>
              <w:t>path</w:t>
            </w:r>
            <w:r>
              <w:rPr>
                <w:rStyle w:val="CodeSnippet"/>
                <w:noProof/>
              </w:rPr>
              <w:t>)</w:t>
            </w:r>
            <w:r w:rsidRPr="00DD7852">
              <w:rPr>
                <w:rStyle w:val="CodeSnippet"/>
                <w:noProof/>
              </w:rPr>
              <w:t>.</w:t>
            </w:r>
          </w:p>
          <w:p w14:paraId="56E71F93" w14:textId="77777777" w:rsidR="002D57C4" w:rsidRPr="009F3322" w:rsidRDefault="002D57C4" w:rsidP="00502E57">
            <w:pPr>
              <w:rPr>
                <w:rStyle w:val="CodeSnippet"/>
                <w:noProof/>
              </w:rPr>
            </w:pPr>
          </w:p>
          <w:p w14:paraId="7BB3230A" w14:textId="77777777" w:rsidR="002D57C4" w:rsidRPr="009F3322" w:rsidRDefault="002D57C4" w:rsidP="00502E57">
            <w:pPr>
              <w:rPr>
                <w:rStyle w:val="CodeSnippet"/>
                <w:noProof/>
              </w:rPr>
            </w:pPr>
            <w:r w:rsidRPr="009F3322">
              <w:rPr>
                <w:rStyle w:val="CodeSnippet"/>
                <w:noProof/>
              </w:rPr>
              <w:t xml:space="preserve">  node_templates:</w:t>
            </w:r>
          </w:p>
          <w:p w14:paraId="22543244" w14:textId="77777777" w:rsidR="002D57C4" w:rsidRPr="009F3322" w:rsidRDefault="002D57C4" w:rsidP="00502E57">
            <w:pPr>
              <w:rPr>
                <w:rStyle w:val="CodeSnippet"/>
                <w:noProof/>
              </w:rPr>
            </w:pPr>
            <w:r w:rsidRPr="009F3322">
              <w:rPr>
                <w:rStyle w:val="CodeSnippet"/>
                <w:noProof/>
              </w:rPr>
              <w:t xml:space="preserve">    my_server:</w:t>
            </w:r>
          </w:p>
          <w:p w14:paraId="13192975" w14:textId="77777777" w:rsidR="002D57C4" w:rsidRDefault="002D57C4" w:rsidP="00502E57">
            <w:pPr>
              <w:rPr>
                <w:rStyle w:val="CodeSnippet"/>
                <w:noProof/>
              </w:rPr>
            </w:pPr>
            <w:r w:rsidRPr="009F3322">
              <w:rPr>
                <w:rStyle w:val="CodeSnippet"/>
                <w:noProof/>
              </w:rPr>
              <w:t xml:space="preserve">      type: tosca.nodes.Compute</w:t>
            </w:r>
          </w:p>
          <w:p w14:paraId="47581D4F" w14:textId="77777777" w:rsidR="002D57C4" w:rsidRDefault="002D57C4" w:rsidP="00502E57">
            <w:pPr>
              <w:rPr>
                <w:rStyle w:val="CodeSnippet"/>
                <w:noProof/>
              </w:rPr>
            </w:pPr>
            <w:r w:rsidRPr="00223513">
              <w:rPr>
                <w:rStyle w:val="CodeSnippet"/>
                <w:noProof/>
              </w:rPr>
              <w:t xml:space="preserve">    </w:t>
            </w:r>
            <w:r>
              <w:rPr>
                <w:rStyle w:val="CodeSnippet"/>
                <w:noProof/>
              </w:rPr>
              <w:t xml:space="preserve">  </w:t>
            </w:r>
            <w:r w:rsidRPr="00223513">
              <w:rPr>
                <w:rStyle w:val="CodeSnippet"/>
                <w:noProof/>
              </w:rPr>
              <w:t>capabilities:</w:t>
            </w:r>
          </w:p>
          <w:p w14:paraId="1A693532" w14:textId="77777777" w:rsidR="002D57C4" w:rsidRDefault="002D57C4" w:rsidP="00502E57">
            <w:pPr>
              <w:rPr>
                <w:rStyle w:val="CodeSnippet"/>
                <w:noProof/>
              </w:rPr>
            </w:pPr>
            <w:r>
              <w:rPr>
                <w:rStyle w:val="CodeSnippet"/>
                <w:noProof/>
              </w:rPr>
              <w:t xml:space="preserve">        host:</w:t>
            </w:r>
          </w:p>
          <w:p w14:paraId="512A7C4E" w14:textId="77777777" w:rsidR="002D57C4" w:rsidRDefault="002D57C4" w:rsidP="00502E57">
            <w:pPr>
              <w:rPr>
                <w:rStyle w:val="CodeSnippet"/>
                <w:noProof/>
              </w:rPr>
            </w:pPr>
            <w:r>
              <w:rPr>
                <w:rStyle w:val="CodeSnippet"/>
                <w:noProof/>
              </w:rPr>
              <w:t xml:space="preserve">          properties:</w:t>
            </w:r>
          </w:p>
          <w:p w14:paraId="65EF9E91" w14:textId="77777777" w:rsidR="002D57C4" w:rsidRPr="009F3322" w:rsidRDefault="002D57C4" w:rsidP="00502E57">
            <w:pPr>
              <w:rPr>
                <w:rStyle w:val="CodeSnippet"/>
                <w:noProof/>
              </w:rPr>
            </w:pPr>
            <w:r>
              <w:rPr>
                <w:rStyle w:val="CodeSnippet"/>
                <w:noProof/>
              </w:rPr>
              <w:t xml:space="preserve">    </w:t>
            </w:r>
            <w:r w:rsidRPr="009F3322">
              <w:rPr>
                <w:rStyle w:val="CodeSnippet"/>
                <w:noProof/>
              </w:rPr>
              <w:t xml:space="preserve">        disk_size: 10 GB</w:t>
            </w:r>
          </w:p>
          <w:p w14:paraId="34A2FF89" w14:textId="77777777" w:rsidR="002D57C4" w:rsidRPr="009F3322" w:rsidRDefault="002D57C4" w:rsidP="00502E57">
            <w:pPr>
              <w:rPr>
                <w:rStyle w:val="CodeSnippet"/>
                <w:noProof/>
              </w:rPr>
            </w:pPr>
            <w:r w:rsidRPr="009F3322">
              <w:rPr>
                <w:rStyle w:val="CodeSnippet"/>
                <w:noProof/>
              </w:rPr>
              <w:t xml:space="preserve">  </w:t>
            </w:r>
            <w:r>
              <w:rPr>
                <w:rStyle w:val="CodeSnippet"/>
                <w:noProof/>
              </w:rPr>
              <w:t xml:space="preserve">    </w:t>
            </w:r>
            <w:r w:rsidRPr="009F3322">
              <w:rPr>
                <w:rStyle w:val="CodeSnippet"/>
                <w:noProof/>
              </w:rPr>
              <w:t xml:space="preserve">      num_cpus: { get_input: cpus }</w:t>
            </w:r>
          </w:p>
          <w:p w14:paraId="6C3202F5" w14:textId="77777777" w:rsidR="002D57C4" w:rsidRPr="009F3322" w:rsidRDefault="002D57C4" w:rsidP="00502E57">
            <w:pPr>
              <w:rPr>
                <w:rStyle w:val="CodeSnippet"/>
                <w:noProof/>
              </w:rPr>
            </w:pPr>
            <w:r w:rsidRPr="009F3322">
              <w:rPr>
                <w:rStyle w:val="CodeSnippet"/>
                <w:noProof/>
              </w:rPr>
              <w:t xml:space="preserve">    </w:t>
            </w:r>
            <w:r>
              <w:rPr>
                <w:rStyle w:val="CodeSnippet"/>
                <w:noProof/>
              </w:rPr>
              <w:t xml:space="preserve">    </w:t>
            </w:r>
            <w:r w:rsidRPr="009F3322">
              <w:rPr>
                <w:rStyle w:val="CodeSnippet"/>
                <w:noProof/>
              </w:rPr>
              <w:t xml:space="preserve">    mem_size: 4096 MB</w:t>
            </w:r>
          </w:p>
          <w:p w14:paraId="55A86930" w14:textId="77777777" w:rsidR="002D57C4" w:rsidRPr="009F3322" w:rsidRDefault="002D57C4" w:rsidP="00502E57">
            <w:pPr>
              <w:rPr>
                <w:rStyle w:val="CodeSnippet"/>
                <w:noProof/>
              </w:rPr>
            </w:pPr>
            <w:r w:rsidRPr="009F3322">
              <w:rPr>
                <w:rStyle w:val="CodeSnippet"/>
                <w:noProof/>
              </w:rPr>
              <w:t xml:space="preserve">        os:</w:t>
            </w:r>
          </w:p>
          <w:p w14:paraId="38D83DC4" w14:textId="77777777" w:rsidR="002D57C4" w:rsidRPr="009F3322" w:rsidRDefault="002D57C4" w:rsidP="00502E57">
            <w:pPr>
              <w:rPr>
                <w:rStyle w:val="CodeSnippet"/>
                <w:noProof/>
              </w:rPr>
            </w:pPr>
            <w:r w:rsidRPr="009F3322">
              <w:rPr>
                <w:rStyle w:val="CodeSnippet"/>
                <w:noProof/>
              </w:rPr>
              <w:t xml:space="preserve">          properties:</w:t>
            </w:r>
          </w:p>
          <w:p w14:paraId="5AC64E2F" w14:textId="77777777" w:rsidR="002D57C4" w:rsidRPr="009F3322" w:rsidRDefault="002D57C4" w:rsidP="00502E57">
            <w:pPr>
              <w:rPr>
                <w:rStyle w:val="CodeSnippet"/>
                <w:noProof/>
              </w:rPr>
            </w:pPr>
            <w:r w:rsidRPr="009F3322">
              <w:rPr>
                <w:rStyle w:val="CodeSnippet"/>
                <w:noProof/>
              </w:rPr>
              <w:t xml:space="preserve">            architecture: x86_64</w:t>
            </w:r>
          </w:p>
          <w:p w14:paraId="04B253F1" w14:textId="77777777" w:rsidR="002D57C4" w:rsidRPr="009F3322" w:rsidRDefault="002D57C4" w:rsidP="00502E57">
            <w:pPr>
              <w:rPr>
                <w:rStyle w:val="CodeSnippet"/>
                <w:noProof/>
              </w:rPr>
            </w:pPr>
            <w:r w:rsidRPr="009F3322">
              <w:rPr>
                <w:rStyle w:val="CodeSnippet"/>
                <w:noProof/>
              </w:rPr>
              <w:t xml:space="preserve">            type: Linux</w:t>
            </w:r>
          </w:p>
          <w:p w14:paraId="484B097C" w14:textId="77777777" w:rsidR="002D57C4" w:rsidRPr="009F3322" w:rsidRDefault="002D57C4" w:rsidP="00502E57">
            <w:pPr>
              <w:rPr>
                <w:rStyle w:val="CodeSnippet"/>
                <w:noProof/>
              </w:rPr>
            </w:pPr>
            <w:r w:rsidRPr="009F3322">
              <w:rPr>
                <w:rStyle w:val="CodeSnippet"/>
                <w:noProof/>
              </w:rPr>
              <w:t xml:space="preserve">            distribution: Fedora</w:t>
            </w:r>
          </w:p>
          <w:p w14:paraId="01B7B816" w14:textId="77777777" w:rsidR="002D57C4" w:rsidRPr="009F3322" w:rsidRDefault="002D57C4" w:rsidP="00502E57">
            <w:pPr>
              <w:rPr>
                <w:rStyle w:val="CodeSnippet"/>
                <w:noProof/>
              </w:rPr>
            </w:pPr>
            <w:r w:rsidRPr="009F3322">
              <w:rPr>
                <w:rStyle w:val="CodeSnippet"/>
                <w:noProof/>
              </w:rPr>
              <w:t xml:space="preserve">            version: </w:t>
            </w:r>
            <w:r w:rsidRPr="00113B4F">
              <w:rPr>
                <w:rStyle w:val="CodeSnippet"/>
                <w:noProof/>
              </w:rPr>
              <w:t>18</w:t>
            </w:r>
            <w:r>
              <w:rPr>
                <w:rStyle w:val="CodeSnippet"/>
                <w:noProof/>
              </w:rPr>
              <w:t>.0</w:t>
            </w:r>
          </w:p>
          <w:p w14:paraId="001DD5E6" w14:textId="77777777" w:rsidR="002D57C4" w:rsidRPr="009F3322" w:rsidRDefault="002D57C4" w:rsidP="00502E57">
            <w:pPr>
              <w:rPr>
                <w:rStyle w:val="CodeSnippet"/>
                <w:noProof/>
              </w:rPr>
            </w:pPr>
            <w:r w:rsidRPr="009F3322">
              <w:rPr>
                <w:rStyle w:val="CodeSnippet"/>
                <w:noProof/>
              </w:rPr>
              <w:t xml:space="preserve">      requirements:</w:t>
            </w:r>
          </w:p>
          <w:p w14:paraId="13A38AFD" w14:textId="77777777" w:rsidR="002D57C4" w:rsidRDefault="002D57C4" w:rsidP="00502E57">
            <w:pPr>
              <w:rPr>
                <w:rStyle w:val="CodeSnippet"/>
                <w:noProof/>
              </w:rPr>
            </w:pPr>
            <w:r w:rsidRPr="009F3322">
              <w:rPr>
                <w:rStyle w:val="CodeSnippet"/>
                <w:noProof/>
              </w:rPr>
              <w:t xml:space="preserve">         - </w:t>
            </w:r>
            <w:r>
              <w:rPr>
                <w:rStyle w:val="CodeSnippet"/>
                <w:noProof/>
              </w:rPr>
              <w:t>local_storage</w:t>
            </w:r>
            <w:r w:rsidRPr="009F3322">
              <w:rPr>
                <w:rStyle w:val="CodeSnippet"/>
                <w:noProof/>
              </w:rPr>
              <w:t xml:space="preserve">: </w:t>
            </w:r>
          </w:p>
          <w:p w14:paraId="0417B964" w14:textId="77777777" w:rsidR="002D57C4" w:rsidRPr="009F3322" w:rsidRDefault="002D57C4" w:rsidP="00502E57">
            <w:pPr>
              <w:rPr>
                <w:rStyle w:val="CodeSnippet"/>
                <w:noProof/>
              </w:rPr>
            </w:pPr>
            <w:r>
              <w:rPr>
                <w:rStyle w:val="CodeSnippet"/>
                <w:noProof/>
              </w:rPr>
              <w:t xml:space="preserve">             node: </w:t>
            </w:r>
            <w:r w:rsidRPr="009F3322">
              <w:rPr>
                <w:rStyle w:val="CodeSnippet"/>
                <w:noProof/>
              </w:rPr>
              <w:t>my_storage</w:t>
            </w:r>
          </w:p>
          <w:p w14:paraId="1D2FDE5D" w14:textId="77777777" w:rsidR="002D57C4" w:rsidRDefault="002D57C4" w:rsidP="00502E57">
            <w:pPr>
              <w:rPr>
                <w:rStyle w:val="CodeSnippet"/>
                <w:noProof/>
              </w:rPr>
            </w:pPr>
            <w:r w:rsidRPr="009F3322">
              <w:rPr>
                <w:rStyle w:val="CodeSnippet"/>
                <w:noProof/>
              </w:rPr>
              <w:t xml:space="preserve">          </w:t>
            </w:r>
            <w:r>
              <w:rPr>
                <w:rStyle w:val="CodeSnippet"/>
                <w:noProof/>
              </w:rPr>
              <w:t xml:space="preserve">   relationship</w:t>
            </w:r>
            <w:r w:rsidRPr="009F3322">
              <w:rPr>
                <w:rStyle w:val="CodeSnippet"/>
                <w:noProof/>
              </w:rPr>
              <w:t xml:space="preserve">: </w:t>
            </w:r>
          </w:p>
          <w:p w14:paraId="50724FA1" w14:textId="77777777" w:rsidR="002D57C4" w:rsidRPr="009F3322" w:rsidRDefault="002D57C4" w:rsidP="00502E57">
            <w:pPr>
              <w:rPr>
                <w:rStyle w:val="CodeSnippet"/>
                <w:noProof/>
              </w:rPr>
            </w:pPr>
            <w:r>
              <w:rPr>
                <w:rStyle w:val="CodeSnippet"/>
                <w:noProof/>
              </w:rPr>
              <w:t xml:space="preserve">               type: </w:t>
            </w:r>
            <w:r w:rsidRPr="009F3322">
              <w:rPr>
                <w:rStyle w:val="CodeSnippet"/>
                <w:noProof/>
              </w:rPr>
              <w:t>AttachesTo</w:t>
            </w:r>
          </w:p>
          <w:p w14:paraId="4C65B605" w14:textId="77777777" w:rsidR="002D57C4" w:rsidRPr="009F3322" w:rsidRDefault="002D57C4" w:rsidP="00502E57">
            <w:pPr>
              <w:rPr>
                <w:rStyle w:val="CodeSnippet"/>
                <w:noProof/>
              </w:rPr>
            </w:pPr>
            <w:r w:rsidRPr="009F3322">
              <w:rPr>
                <w:rStyle w:val="CodeSnippet"/>
                <w:noProof/>
              </w:rPr>
              <w:t xml:space="preserve">           </w:t>
            </w:r>
            <w:r>
              <w:rPr>
                <w:rStyle w:val="CodeSnippet"/>
                <w:noProof/>
              </w:rPr>
              <w:t xml:space="preserve">    </w:t>
            </w:r>
            <w:r w:rsidRPr="009F3322">
              <w:rPr>
                <w:rStyle w:val="CodeSnippet"/>
                <w:noProof/>
              </w:rPr>
              <w:t>properties:</w:t>
            </w:r>
          </w:p>
          <w:p w14:paraId="7504B22F" w14:textId="77777777" w:rsidR="002D57C4" w:rsidRPr="009F3322" w:rsidRDefault="002D57C4" w:rsidP="00502E57">
            <w:pPr>
              <w:rPr>
                <w:rStyle w:val="CodeSnippet"/>
                <w:noProof/>
              </w:rPr>
            </w:pPr>
            <w:r w:rsidRPr="009F3322">
              <w:rPr>
                <w:rStyle w:val="CodeSnippet"/>
                <w:noProof/>
              </w:rPr>
              <w:t xml:space="preserve">             </w:t>
            </w:r>
            <w:r>
              <w:rPr>
                <w:rStyle w:val="CodeSnippet"/>
                <w:noProof/>
              </w:rPr>
              <w:t xml:space="preserve">    </w:t>
            </w:r>
            <w:r w:rsidRPr="009F3322">
              <w:rPr>
                <w:rStyle w:val="CodeSnippet"/>
                <w:noProof/>
              </w:rPr>
              <w:t>location: { get_input: storage_location }</w:t>
            </w:r>
          </w:p>
          <w:p w14:paraId="5034A325" w14:textId="77777777" w:rsidR="002D57C4" w:rsidRPr="009F3322" w:rsidRDefault="002D57C4" w:rsidP="00502E57">
            <w:pPr>
              <w:rPr>
                <w:rStyle w:val="CodeSnippet"/>
                <w:noProof/>
              </w:rPr>
            </w:pPr>
            <w:r w:rsidRPr="009F3322">
              <w:rPr>
                <w:rStyle w:val="CodeSnippet"/>
                <w:noProof/>
              </w:rPr>
              <w:t xml:space="preserve">    my_storage:</w:t>
            </w:r>
          </w:p>
          <w:p w14:paraId="0E6395D7" w14:textId="77777777" w:rsidR="002D57C4" w:rsidRPr="009F3322" w:rsidRDefault="002D57C4" w:rsidP="00502E57">
            <w:pPr>
              <w:rPr>
                <w:rStyle w:val="CodeSnippet"/>
                <w:noProof/>
              </w:rPr>
            </w:pPr>
            <w:r w:rsidRPr="009F3322">
              <w:rPr>
                <w:rStyle w:val="CodeSnippet"/>
                <w:noProof/>
              </w:rPr>
              <w:t xml:space="preserve">      type: tosca.nodes.BlockStorage</w:t>
            </w:r>
          </w:p>
          <w:p w14:paraId="1D7812F4" w14:textId="77777777" w:rsidR="002D57C4" w:rsidRPr="009F3322" w:rsidRDefault="002D57C4" w:rsidP="00502E57">
            <w:pPr>
              <w:rPr>
                <w:rStyle w:val="CodeSnippet"/>
                <w:noProof/>
              </w:rPr>
            </w:pPr>
            <w:r w:rsidRPr="009F3322">
              <w:rPr>
                <w:rStyle w:val="CodeSnippet"/>
                <w:noProof/>
              </w:rPr>
              <w:t xml:space="preserve">      properties:</w:t>
            </w:r>
          </w:p>
          <w:p w14:paraId="227BD6CF" w14:textId="77777777" w:rsidR="002D57C4" w:rsidRPr="009F3322" w:rsidRDefault="002D57C4" w:rsidP="00502E57">
            <w:pPr>
              <w:rPr>
                <w:rStyle w:val="CodeSnippet"/>
                <w:noProof/>
              </w:rPr>
            </w:pPr>
            <w:r w:rsidRPr="009F3322">
              <w:rPr>
                <w:rStyle w:val="CodeSnippet"/>
                <w:noProof/>
              </w:rPr>
              <w:t xml:space="preserve">        size: { get_input: storage_size }</w:t>
            </w:r>
          </w:p>
          <w:p w14:paraId="03EC9793" w14:textId="77777777" w:rsidR="002D57C4" w:rsidRPr="009F3322" w:rsidRDefault="002D57C4" w:rsidP="00502E57">
            <w:pPr>
              <w:rPr>
                <w:rStyle w:val="CodeSnippet"/>
                <w:noProof/>
              </w:rPr>
            </w:pPr>
            <w:r w:rsidRPr="009F3322">
              <w:rPr>
                <w:rStyle w:val="CodeSnippet"/>
                <w:noProof/>
              </w:rPr>
              <w:t xml:space="preserve">        snapshot_id: { get_input: storage_snapshot_id }</w:t>
            </w:r>
          </w:p>
          <w:p w14:paraId="267F83BF" w14:textId="77777777" w:rsidR="002D57C4" w:rsidRPr="009F3322" w:rsidRDefault="002D57C4" w:rsidP="00502E57">
            <w:pPr>
              <w:rPr>
                <w:rStyle w:val="CodeSnippet"/>
                <w:noProof/>
              </w:rPr>
            </w:pPr>
          </w:p>
          <w:p w14:paraId="04EE09B6" w14:textId="77777777" w:rsidR="002D57C4" w:rsidRPr="009F3322" w:rsidRDefault="002D57C4" w:rsidP="00502E57">
            <w:pPr>
              <w:rPr>
                <w:rStyle w:val="CodeSnippet"/>
                <w:noProof/>
              </w:rPr>
            </w:pPr>
            <w:r w:rsidRPr="009F3322">
              <w:rPr>
                <w:rStyle w:val="CodeSnippet"/>
                <w:noProof/>
              </w:rPr>
              <w:t xml:space="preserve">    my_server2:</w:t>
            </w:r>
          </w:p>
          <w:p w14:paraId="3AF73DFE" w14:textId="77777777" w:rsidR="002D57C4" w:rsidRPr="009F3322" w:rsidRDefault="002D57C4" w:rsidP="00502E57">
            <w:pPr>
              <w:rPr>
                <w:rStyle w:val="CodeSnippet"/>
                <w:noProof/>
              </w:rPr>
            </w:pPr>
            <w:r w:rsidRPr="009F3322">
              <w:rPr>
                <w:rStyle w:val="CodeSnippet"/>
                <w:noProof/>
              </w:rPr>
              <w:t xml:space="preserve">      type: tosca.nodes.Compute</w:t>
            </w:r>
          </w:p>
          <w:p w14:paraId="3A121FED" w14:textId="77777777" w:rsidR="002D57C4" w:rsidRDefault="002D57C4" w:rsidP="00502E57">
            <w:pPr>
              <w:rPr>
                <w:rStyle w:val="CodeSnippet"/>
                <w:noProof/>
              </w:rPr>
            </w:pPr>
            <w:r w:rsidRPr="009F3322">
              <w:rPr>
                <w:rStyle w:val="CodeSnippet"/>
                <w:noProof/>
              </w:rPr>
              <w:t xml:space="preserve">      capabilities:</w:t>
            </w:r>
          </w:p>
          <w:p w14:paraId="645F9B17" w14:textId="77777777" w:rsidR="002D57C4" w:rsidRDefault="002D57C4" w:rsidP="00502E57">
            <w:pPr>
              <w:rPr>
                <w:rStyle w:val="CodeSnippet"/>
                <w:noProof/>
              </w:rPr>
            </w:pPr>
            <w:r>
              <w:rPr>
                <w:rStyle w:val="CodeSnippet"/>
                <w:noProof/>
              </w:rPr>
              <w:t xml:space="preserve">        host:</w:t>
            </w:r>
          </w:p>
          <w:p w14:paraId="42CDB2F2" w14:textId="77777777" w:rsidR="002D57C4" w:rsidRPr="009F3322" w:rsidRDefault="002D57C4" w:rsidP="00502E57">
            <w:pPr>
              <w:rPr>
                <w:rStyle w:val="CodeSnippet"/>
                <w:noProof/>
              </w:rPr>
            </w:pPr>
            <w:r>
              <w:rPr>
                <w:rStyle w:val="CodeSnippet"/>
                <w:noProof/>
              </w:rPr>
              <w:t xml:space="preserve">    </w:t>
            </w:r>
            <w:r w:rsidRPr="009F3322">
              <w:rPr>
                <w:rStyle w:val="CodeSnippet"/>
                <w:noProof/>
              </w:rPr>
              <w:t xml:space="preserve">      properties:</w:t>
            </w:r>
          </w:p>
          <w:p w14:paraId="6856D5D6" w14:textId="77777777" w:rsidR="002D57C4" w:rsidRPr="009F3322" w:rsidRDefault="002D57C4" w:rsidP="00502E57">
            <w:pPr>
              <w:rPr>
                <w:rStyle w:val="CodeSnippet"/>
                <w:noProof/>
              </w:rPr>
            </w:pPr>
            <w:r w:rsidRPr="009F3322">
              <w:rPr>
                <w:rStyle w:val="CodeSnippet"/>
                <w:noProof/>
              </w:rPr>
              <w:t xml:space="preserve">        </w:t>
            </w:r>
            <w:r>
              <w:rPr>
                <w:rStyle w:val="CodeSnippet"/>
                <w:noProof/>
              </w:rPr>
              <w:t xml:space="preserve">    </w:t>
            </w:r>
            <w:r w:rsidRPr="009F3322">
              <w:rPr>
                <w:rStyle w:val="CodeSnippet"/>
                <w:noProof/>
              </w:rPr>
              <w:t>disk_size: 10 GB</w:t>
            </w:r>
          </w:p>
          <w:p w14:paraId="66567078" w14:textId="77777777" w:rsidR="002D57C4" w:rsidRPr="009F3322" w:rsidRDefault="002D57C4" w:rsidP="00502E57">
            <w:pPr>
              <w:rPr>
                <w:rStyle w:val="CodeSnippet"/>
                <w:noProof/>
              </w:rPr>
            </w:pPr>
            <w:r>
              <w:rPr>
                <w:rStyle w:val="CodeSnippet"/>
                <w:noProof/>
              </w:rPr>
              <w:t xml:space="preserve">    </w:t>
            </w:r>
            <w:r w:rsidRPr="009F3322">
              <w:rPr>
                <w:rStyle w:val="CodeSnippet"/>
                <w:noProof/>
              </w:rPr>
              <w:t xml:space="preserve">        num_cpus: { get_input: cpus }</w:t>
            </w:r>
          </w:p>
          <w:p w14:paraId="1D25A3DB" w14:textId="77777777" w:rsidR="002D57C4" w:rsidRPr="009F3322" w:rsidRDefault="002D57C4" w:rsidP="00502E57">
            <w:pPr>
              <w:rPr>
                <w:rStyle w:val="CodeSnippet"/>
                <w:noProof/>
              </w:rPr>
            </w:pPr>
            <w:r w:rsidRPr="009F3322">
              <w:rPr>
                <w:rStyle w:val="CodeSnippet"/>
                <w:noProof/>
              </w:rPr>
              <w:t xml:space="preserve">    </w:t>
            </w:r>
            <w:r>
              <w:rPr>
                <w:rStyle w:val="CodeSnippet"/>
                <w:noProof/>
              </w:rPr>
              <w:t xml:space="preserve">        mem_size: 4096 MB</w:t>
            </w:r>
          </w:p>
          <w:p w14:paraId="480BD07D" w14:textId="77777777" w:rsidR="002D57C4" w:rsidRPr="009F3322" w:rsidRDefault="002D57C4" w:rsidP="00502E57">
            <w:pPr>
              <w:rPr>
                <w:rStyle w:val="CodeSnippet"/>
                <w:noProof/>
              </w:rPr>
            </w:pPr>
            <w:r w:rsidRPr="009F3322">
              <w:rPr>
                <w:rStyle w:val="CodeSnippet"/>
                <w:noProof/>
              </w:rPr>
              <w:t xml:space="preserve">        os:</w:t>
            </w:r>
          </w:p>
          <w:p w14:paraId="084A33A4" w14:textId="77777777" w:rsidR="002D57C4" w:rsidRPr="009F3322" w:rsidRDefault="002D57C4" w:rsidP="00502E57">
            <w:pPr>
              <w:rPr>
                <w:rStyle w:val="CodeSnippet"/>
                <w:noProof/>
              </w:rPr>
            </w:pPr>
            <w:r w:rsidRPr="009F3322">
              <w:rPr>
                <w:rStyle w:val="CodeSnippet"/>
                <w:noProof/>
              </w:rPr>
              <w:t xml:space="preserve">          properties:</w:t>
            </w:r>
          </w:p>
          <w:p w14:paraId="21ABC118" w14:textId="77777777" w:rsidR="002D57C4" w:rsidRPr="009F3322" w:rsidRDefault="002D57C4" w:rsidP="00502E57">
            <w:pPr>
              <w:rPr>
                <w:rStyle w:val="CodeSnippet"/>
                <w:noProof/>
              </w:rPr>
            </w:pPr>
            <w:r w:rsidRPr="009F3322">
              <w:rPr>
                <w:rStyle w:val="CodeSnippet"/>
                <w:noProof/>
              </w:rPr>
              <w:t xml:space="preserve">            architecture: x86_64</w:t>
            </w:r>
          </w:p>
          <w:p w14:paraId="551B7721" w14:textId="77777777" w:rsidR="002D57C4" w:rsidRPr="009F3322" w:rsidRDefault="002D57C4" w:rsidP="00502E57">
            <w:pPr>
              <w:rPr>
                <w:rStyle w:val="CodeSnippet"/>
                <w:noProof/>
              </w:rPr>
            </w:pPr>
            <w:r w:rsidRPr="009F3322">
              <w:rPr>
                <w:rStyle w:val="CodeSnippet"/>
                <w:noProof/>
              </w:rPr>
              <w:t xml:space="preserve">            type: Linux</w:t>
            </w:r>
          </w:p>
          <w:p w14:paraId="19B61CC9" w14:textId="77777777" w:rsidR="002D57C4" w:rsidRPr="009F3322" w:rsidRDefault="002D57C4" w:rsidP="00502E57">
            <w:pPr>
              <w:rPr>
                <w:rStyle w:val="CodeSnippet"/>
                <w:noProof/>
              </w:rPr>
            </w:pPr>
            <w:r w:rsidRPr="009F3322">
              <w:rPr>
                <w:rStyle w:val="CodeSnippet"/>
                <w:noProof/>
              </w:rPr>
              <w:lastRenderedPageBreak/>
              <w:t xml:space="preserve">            distribution: Fedora</w:t>
            </w:r>
          </w:p>
          <w:p w14:paraId="7A7AFECB" w14:textId="77777777" w:rsidR="002D57C4" w:rsidRPr="009F3322" w:rsidRDefault="002D57C4" w:rsidP="00502E57">
            <w:pPr>
              <w:rPr>
                <w:rStyle w:val="CodeSnippet"/>
                <w:noProof/>
              </w:rPr>
            </w:pPr>
            <w:r w:rsidRPr="009F3322">
              <w:rPr>
                <w:rStyle w:val="CodeSnippet"/>
                <w:noProof/>
              </w:rPr>
              <w:t xml:space="preserve">            version: 18</w:t>
            </w:r>
            <w:r>
              <w:rPr>
                <w:rStyle w:val="CodeSnippet"/>
                <w:noProof/>
              </w:rPr>
              <w:t>.0</w:t>
            </w:r>
          </w:p>
          <w:p w14:paraId="5B8D9F4A" w14:textId="77777777" w:rsidR="002D57C4" w:rsidRPr="009F3322" w:rsidRDefault="002D57C4" w:rsidP="00502E57">
            <w:pPr>
              <w:rPr>
                <w:rStyle w:val="CodeSnippet"/>
                <w:noProof/>
              </w:rPr>
            </w:pPr>
            <w:r w:rsidRPr="009F3322">
              <w:rPr>
                <w:rStyle w:val="CodeSnippet"/>
                <w:noProof/>
              </w:rPr>
              <w:t xml:space="preserve">      requirements:</w:t>
            </w:r>
          </w:p>
          <w:p w14:paraId="6324C94D" w14:textId="77777777" w:rsidR="002D57C4" w:rsidRDefault="002D57C4" w:rsidP="00502E57">
            <w:pPr>
              <w:rPr>
                <w:rStyle w:val="CodeSnippet"/>
                <w:noProof/>
              </w:rPr>
            </w:pPr>
            <w:r w:rsidRPr="009F3322">
              <w:rPr>
                <w:rStyle w:val="CodeSnippet"/>
                <w:noProof/>
              </w:rPr>
              <w:t xml:space="preserve">         - </w:t>
            </w:r>
            <w:r>
              <w:rPr>
                <w:rStyle w:val="CodeSnippet"/>
                <w:noProof/>
              </w:rPr>
              <w:t>local_storage</w:t>
            </w:r>
            <w:r w:rsidRPr="009F3322">
              <w:rPr>
                <w:rStyle w:val="CodeSnippet"/>
                <w:noProof/>
              </w:rPr>
              <w:t xml:space="preserve">: </w:t>
            </w:r>
          </w:p>
          <w:p w14:paraId="154B6CA3" w14:textId="77777777" w:rsidR="002D57C4" w:rsidRPr="009F3322" w:rsidRDefault="002D57C4" w:rsidP="00502E57">
            <w:pPr>
              <w:rPr>
                <w:rStyle w:val="CodeSnippet"/>
                <w:noProof/>
              </w:rPr>
            </w:pPr>
            <w:r>
              <w:rPr>
                <w:rStyle w:val="CodeSnippet"/>
                <w:noProof/>
              </w:rPr>
              <w:t xml:space="preserve">             node: </w:t>
            </w:r>
            <w:r w:rsidRPr="009F3322">
              <w:rPr>
                <w:rStyle w:val="CodeSnippet"/>
                <w:noProof/>
              </w:rPr>
              <w:t>my_storage2</w:t>
            </w:r>
          </w:p>
          <w:p w14:paraId="09935EA4" w14:textId="77777777" w:rsidR="002D57C4" w:rsidRDefault="002D57C4" w:rsidP="00502E57">
            <w:pPr>
              <w:rPr>
                <w:rStyle w:val="CodeSnippet"/>
                <w:noProof/>
              </w:rPr>
            </w:pPr>
            <w:r w:rsidRPr="009F3322">
              <w:rPr>
                <w:rStyle w:val="CodeSnippet"/>
                <w:noProof/>
              </w:rPr>
              <w:t xml:space="preserve">       </w:t>
            </w:r>
            <w:r>
              <w:rPr>
                <w:rStyle w:val="CodeSnippet"/>
                <w:noProof/>
              </w:rPr>
              <w:t xml:space="preserve">      relationship</w:t>
            </w:r>
            <w:r w:rsidRPr="009F3322">
              <w:rPr>
                <w:rStyle w:val="CodeSnippet"/>
                <w:noProof/>
              </w:rPr>
              <w:t xml:space="preserve">: </w:t>
            </w:r>
          </w:p>
          <w:p w14:paraId="75A2809B" w14:textId="77777777" w:rsidR="002D57C4" w:rsidRPr="009F3322" w:rsidRDefault="002D57C4" w:rsidP="00502E57">
            <w:pPr>
              <w:rPr>
                <w:rStyle w:val="CodeSnippet"/>
                <w:noProof/>
              </w:rPr>
            </w:pPr>
            <w:r>
              <w:rPr>
                <w:rStyle w:val="CodeSnippet"/>
                <w:noProof/>
              </w:rPr>
              <w:t xml:space="preserve">               type: </w:t>
            </w:r>
            <w:r w:rsidRPr="009F3322">
              <w:rPr>
                <w:rStyle w:val="CodeSnippet"/>
                <w:noProof/>
              </w:rPr>
              <w:t>AttachesTo</w:t>
            </w:r>
          </w:p>
          <w:p w14:paraId="762CC200" w14:textId="77777777" w:rsidR="002D57C4" w:rsidRPr="009F3322" w:rsidRDefault="002D57C4" w:rsidP="00502E57">
            <w:pPr>
              <w:rPr>
                <w:rStyle w:val="CodeSnippet"/>
                <w:noProof/>
              </w:rPr>
            </w:pPr>
            <w:r>
              <w:rPr>
                <w:rStyle w:val="CodeSnippet"/>
                <w:noProof/>
              </w:rPr>
              <w:t xml:space="preserve">  </w:t>
            </w:r>
            <w:r w:rsidRPr="009F3322">
              <w:rPr>
                <w:rStyle w:val="CodeSnippet"/>
                <w:noProof/>
              </w:rPr>
              <w:t xml:space="preserve">        </w:t>
            </w:r>
            <w:r>
              <w:rPr>
                <w:rStyle w:val="CodeSnippet"/>
                <w:noProof/>
              </w:rPr>
              <w:t xml:space="preserve">  </w:t>
            </w:r>
            <w:r w:rsidRPr="009F3322">
              <w:rPr>
                <w:rStyle w:val="CodeSnippet"/>
                <w:noProof/>
              </w:rPr>
              <w:t xml:space="preserve">   properties:</w:t>
            </w:r>
          </w:p>
          <w:p w14:paraId="2E1B7868" w14:textId="77777777" w:rsidR="002D57C4" w:rsidRPr="009F3322" w:rsidRDefault="002D57C4" w:rsidP="00502E57">
            <w:pPr>
              <w:rPr>
                <w:rStyle w:val="CodeSnippet"/>
                <w:noProof/>
              </w:rPr>
            </w:pPr>
            <w:r w:rsidRPr="009F3322">
              <w:rPr>
                <w:rStyle w:val="CodeSnippet"/>
                <w:noProof/>
              </w:rPr>
              <w:t xml:space="preserve">  </w:t>
            </w:r>
            <w:r>
              <w:rPr>
                <w:rStyle w:val="CodeSnippet"/>
                <w:noProof/>
              </w:rPr>
              <w:t xml:space="preserve">  </w:t>
            </w:r>
            <w:r w:rsidRPr="009F3322">
              <w:rPr>
                <w:rStyle w:val="CodeSnippet"/>
                <w:noProof/>
              </w:rPr>
              <w:t xml:space="preserve">        </w:t>
            </w:r>
            <w:r>
              <w:rPr>
                <w:rStyle w:val="CodeSnippet"/>
                <w:noProof/>
              </w:rPr>
              <w:t xml:space="preserve">  </w:t>
            </w:r>
            <w:r w:rsidRPr="009F3322">
              <w:rPr>
                <w:rStyle w:val="CodeSnippet"/>
                <w:noProof/>
              </w:rPr>
              <w:t xml:space="preserve">   location: { get_input: storage_location }</w:t>
            </w:r>
          </w:p>
          <w:p w14:paraId="6EE6F1BD" w14:textId="77777777" w:rsidR="002D57C4" w:rsidRPr="009F3322" w:rsidRDefault="002D57C4" w:rsidP="00502E57">
            <w:pPr>
              <w:rPr>
                <w:rStyle w:val="CodeSnippet"/>
                <w:noProof/>
              </w:rPr>
            </w:pPr>
            <w:r w:rsidRPr="009F3322">
              <w:rPr>
                <w:rStyle w:val="CodeSnippet"/>
                <w:noProof/>
              </w:rPr>
              <w:t xml:space="preserve">    my_storage2:</w:t>
            </w:r>
          </w:p>
          <w:p w14:paraId="2CD4D633" w14:textId="77777777" w:rsidR="002D57C4" w:rsidRPr="009F3322" w:rsidRDefault="002D57C4" w:rsidP="00502E57">
            <w:pPr>
              <w:rPr>
                <w:rStyle w:val="CodeSnippet"/>
                <w:noProof/>
              </w:rPr>
            </w:pPr>
            <w:r w:rsidRPr="009F3322">
              <w:rPr>
                <w:rStyle w:val="CodeSnippet"/>
                <w:noProof/>
              </w:rPr>
              <w:t xml:space="preserve">      type: tosca.nodes.BlockStorage</w:t>
            </w:r>
          </w:p>
          <w:p w14:paraId="7C2A23C9" w14:textId="77777777" w:rsidR="002D57C4" w:rsidRPr="009F3322" w:rsidRDefault="002D57C4" w:rsidP="00502E57">
            <w:pPr>
              <w:rPr>
                <w:rStyle w:val="CodeSnippet"/>
                <w:noProof/>
              </w:rPr>
            </w:pPr>
            <w:r w:rsidRPr="009F3322">
              <w:rPr>
                <w:rStyle w:val="CodeSnippet"/>
                <w:noProof/>
              </w:rPr>
              <w:t xml:space="preserve">      properties:</w:t>
            </w:r>
          </w:p>
          <w:p w14:paraId="77ABDE3C" w14:textId="77777777" w:rsidR="002D57C4" w:rsidRPr="009F3322" w:rsidRDefault="002D57C4" w:rsidP="00502E57">
            <w:pPr>
              <w:rPr>
                <w:rStyle w:val="CodeSnippet"/>
                <w:noProof/>
              </w:rPr>
            </w:pPr>
            <w:r w:rsidRPr="009F3322">
              <w:rPr>
                <w:rStyle w:val="CodeSnippet"/>
                <w:noProof/>
              </w:rPr>
              <w:t xml:space="preserve">        size: { get_input: storage_size }</w:t>
            </w:r>
          </w:p>
          <w:p w14:paraId="1779ACB2" w14:textId="77777777" w:rsidR="002D57C4" w:rsidRPr="009F3322" w:rsidRDefault="002D57C4" w:rsidP="00502E57">
            <w:pPr>
              <w:rPr>
                <w:rStyle w:val="CodeSnippet"/>
                <w:noProof/>
              </w:rPr>
            </w:pPr>
            <w:r w:rsidRPr="009F3322">
              <w:rPr>
                <w:rStyle w:val="CodeSnippet"/>
                <w:noProof/>
              </w:rPr>
              <w:t xml:space="preserve">        snapshot_id: { get_input: storage_snapshot_id }</w:t>
            </w:r>
          </w:p>
          <w:p w14:paraId="31E2D6BF" w14:textId="77777777" w:rsidR="002D57C4" w:rsidRPr="009F3322" w:rsidRDefault="002D57C4" w:rsidP="00502E57">
            <w:pPr>
              <w:rPr>
                <w:rStyle w:val="CodeSnippet"/>
                <w:noProof/>
              </w:rPr>
            </w:pPr>
          </w:p>
          <w:p w14:paraId="66552C0F" w14:textId="77777777" w:rsidR="002D57C4" w:rsidRPr="009F3322" w:rsidRDefault="002D57C4" w:rsidP="00502E57">
            <w:pPr>
              <w:rPr>
                <w:rStyle w:val="CodeSnippet"/>
                <w:noProof/>
              </w:rPr>
            </w:pPr>
            <w:r w:rsidRPr="009F3322">
              <w:rPr>
                <w:rStyle w:val="CodeSnippet"/>
                <w:noProof/>
              </w:rPr>
              <w:t xml:space="preserve">  outputs:</w:t>
            </w:r>
          </w:p>
          <w:p w14:paraId="6C883102" w14:textId="77777777" w:rsidR="002D57C4" w:rsidRPr="00A508F1" w:rsidRDefault="002D57C4" w:rsidP="00502E57">
            <w:pPr>
              <w:rPr>
                <w:rStyle w:val="CodeSnippet"/>
                <w:noProof/>
              </w:rPr>
            </w:pPr>
            <w:r>
              <w:rPr>
                <w:rStyle w:val="CodeSnippet"/>
                <w:noProof/>
              </w:rPr>
              <w:t xml:space="preserve"> </w:t>
            </w:r>
            <w:r w:rsidRPr="00A508F1">
              <w:rPr>
                <w:rStyle w:val="CodeSnippet"/>
                <w:noProof/>
              </w:rPr>
              <w:t xml:space="preserve">   </w:t>
            </w:r>
            <w:r>
              <w:rPr>
                <w:rStyle w:val="CodeSnippet"/>
                <w:noProof/>
              </w:rPr>
              <w:t>server</w:t>
            </w:r>
            <w:r w:rsidRPr="00A508F1">
              <w:rPr>
                <w:rStyle w:val="CodeSnippet"/>
                <w:noProof/>
              </w:rPr>
              <w:t>_ip_1:</w:t>
            </w:r>
          </w:p>
          <w:p w14:paraId="3FCD19B4" w14:textId="77777777" w:rsidR="002D57C4" w:rsidRPr="00A508F1" w:rsidRDefault="002D57C4" w:rsidP="00502E57">
            <w:pPr>
              <w:rPr>
                <w:rStyle w:val="CodeSnippet"/>
                <w:noProof/>
              </w:rPr>
            </w:pPr>
            <w:r w:rsidRPr="00A508F1">
              <w:rPr>
                <w:rStyle w:val="CodeSnippet"/>
                <w:noProof/>
              </w:rPr>
              <w:t xml:space="preserve">      description: The private IP address of the application’s first </w:t>
            </w:r>
            <w:r>
              <w:rPr>
                <w:rStyle w:val="CodeSnippet"/>
                <w:noProof/>
              </w:rPr>
              <w:t>server</w:t>
            </w:r>
            <w:r w:rsidRPr="00A508F1">
              <w:rPr>
                <w:rStyle w:val="CodeSnippet"/>
                <w:noProof/>
              </w:rPr>
              <w:t>.</w:t>
            </w:r>
          </w:p>
          <w:p w14:paraId="3A5FF185" w14:textId="77777777" w:rsidR="002D57C4" w:rsidRPr="00A508F1" w:rsidRDefault="002D57C4" w:rsidP="00502E57">
            <w:pPr>
              <w:rPr>
                <w:rStyle w:val="CodeSnippet"/>
                <w:noProof/>
              </w:rPr>
            </w:pPr>
            <w:r w:rsidRPr="00A508F1">
              <w:rPr>
                <w:rStyle w:val="CodeSnippet"/>
                <w:noProof/>
              </w:rPr>
              <w:t xml:space="preserve">      value: { get_attribute: [my_</w:t>
            </w:r>
            <w:r>
              <w:rPr>
                <w:rStyle w:val="CodeSnippet"/>
                <w:noProof/>
              </w:rPr>
              <w:t>server</w:t>
            </w:r>
            <w:r w:rsidRPr="00A508F1">
              <w:rPr>
                <w:rStyle w:val="CodeSnippet"/>
                <w:noProof/>
              </w:rPr>
              <w:t>, private_address] }</w:t>
            </w:r>
          </w:p>
          <w:p w14:paraId="0DC16113" w14:textId="77777777" w:rsidR="002D57C4" w:rsidRPr="00A508F1" w:rsidRDefault="002D57C4" w:rsidP="00502E57">
            <w:pPr>
              <w:rPr>
                <w:rStyle w:val="CodeSnippet"/>
                <w:noProof/>
              </w:rPr>
            </w:pPr>
            <w:r w:rsidRPr="00A508F1">
              <w:rPr>
                <w:rStyle w:val="CodeSnippet"/>
                <w:noProof/>
              </w:rPr>
              <w:t xml:space="preserve">    </w:t>
            </w:r>
            <w:r>
              <w:rPr>
                <w:rStyle w:val="CodeSnippet"/>
                <w:noProof/>
              </w:rPr>
              <w:t>server</w:t>
            </w:r>
            <w:r w:rsidRPr="00A508F1">
              <w:rPr>
                <w:rStyle w:val="CodeSnippet"/>
                <w:noProof/>
              </w:rPr>
              <w:t>_ip_2:</w:t>
            </w:r>
          </w:p>
          <w:p w14:paraId="4EB5BCA4" w14:textId="77777777" w:rsidR="002D57C4" w:rsidRPr="00A508F1" w:rsidRDefault="002D57C4" w:rsidP="00502E57">
            <w:pPr>
              <w:rPr>
                <w:rStyle w:val="CodeSnippet"/>
                <w:noProof/>
              </w:rPr>
            </w:pPr>
            <w:r w:rsidRPr="00A508F1">
              <w:rPr>
                <w:rStyle w:val="CodeSnippet"/>
                <w:noProof/>
              </w:rPr>
              <w:t xml:space="preserve">      description: The private IP address of the application’s second </w:t>
            </w:r>
            <w:r>
              <w:rPr>
                <w:rStyle w:val="CodeSnippet"/>
                <w:noProof/>
              </w:rPr>
              <w:t>server</w:t>
            </w:r>
            <w:r w:rsidRPr="00A508F1">
              <w:rPr>
                <w:rStyle w:val="CodeSnippet"/>
                <w:noProof/>
              </w:rPr>
              <w:t>.</w:t>
            </w:r>
          </w:p>
          <w:p w14:paraId="2D12B5E6" w14:textId="77777777" w:rsidR="002D57C4" w:rsidRPr="00A508F1" w:rsidRDefault="002D57C4" w:rsidP="00502E57">
            <w:pPr>
              <w:rPr>
                <w:rStyle w:val="CodeSnippet"/>
                <w:noProof/>
              </w:rPr>
            </w:pPr>
            <w:r w:rsidRPr="00A508F1">
              <w:rPr>
                <w:rStyle w:val="CodeSnippet"/>
                <w:noProof/>
              </w:rPr>
              <w:t xml:space="preserve">      value: { get_attribute: [my_</w:t>
            </w:r>
            <w:r>
              <w:rPr>
                <w:rStyle w:val="CodeSnippet"/>
                <w:noProof/>
              </w:rPr>
              <w:t>server</w:t>
            </w:r>
            <w:r w:rsidRPr="00A508F1">
              <w:rPr>
                <w:rStyle w:val="CodeSnippet"/>
                <w:noProof/>
              </w:rPr>
              <w:t>2, private_address] }</w:t>
            </w:r>
          </w:p>
          <w:p w14:paraId="41D8F59F" w14:textId="77777777" w:rsidR="002D57C4" w:rsidRPr="00A508F1" w:rsidRDefault="002D57C4" w:rsidP="00502E57">
            <w:pPr>
              <w:rPr>
                <w:rStyle w:val="CodeSnippet"/>
                <w:noProof/>
              </w:rPr>
            </w:pPr>
            <w:r w:rsidRPr="00A508F1">
              <w:rPr>
                <w:rStyle w:val="CodeSnippet"/>
                <w:noProof/>
              </w:rPr>
              <w:t xml:space="preserve">    volume_id</w:t>
            </w:r>
            <w:r>
              <w:rPr>
                <w:rStyle w:val="CodeSnippet"/>
                <w:noProof/>
              </w:rPr>
              <w:t>_1</w:t>
            </w:r>
            <w:r w:rsidRPr="00A508F1">
              <w:rPr>
                <w:rStyle w:val="CodeSnippet"/>
                <w:noProof/>
              </w:rPr>
              <w:t>:</w:t>
            </w:r>
          </w:p>
          <w:p w14:paraId="3B53B006" w14:textId="77777777" w:rsidR="002D57C4" w:rsidRPr="00A508F1" w:rsidRDefault="002D57C4" w:rsidP="00502E57">
            <w:pPr>
              <w:rPr>
                <w:rStyle w:val="CodeSnippet"/>
                <w:noProof/>
              </w:rPr>
            </w:pPr>
            <w:r w:rsidRPr="00A508F1">
              <w:rPr>
                <w:rStyle w:val="CodeSnippet"/>
                <w:noProof/>
              </w:rPr>
              <w:t xml:space="preserve">      description: The volume id of the </w:t>
            </w:r>
            <w:r>
              <w:rPr>
                <w:rStyle w:val="CodeSnippet"/>
                <w:noProof/>
              </w:rPr>
              <w:t xml:space="preserve">first </w:t>
            </w:r>
            <w:r w:rsidRPr="00A508F1">
              <w:rPr>
                <w:rStyle w:val="CodeSnippet"/>
                <w:noProof/>
              </w:rPr>
              <w:t>block storage instance.</w:t>
            </w:r>
          </w:p>
          <w:p w14:paraId="1494B92A" w14:textId="77777777" w:rsidR="002D57C4" w:rsidRDefault="002D57C4" w:rsidP="00502E57">
            <w:pPr>
              <w:rPr>
                <w:rStyle w:val="CodeSnippet"/>
                <w:noProof/>
              </w:rPr>
            </w:pPr>
            <w:r w:rsidRPr="00A508F1">
              <w:rPr>
                <w:rStyle w:val="CodeSnippet"/>
                <w:noProof/>
              </w:rPr>
              <w:t xml:space="preserve">      value: { get_attribute: [my_storage, volume_id] }</w:t>
            </w:r>
          </w:p>
          <w:p w14:paraId="289031B6" w14:textId="77777777" w:rsidR="002D57C4" w:rsidRPr="00A508F1" w:rsidRDefault="002D57C4" w:rsidP="00502E57">
            <w:pPr>
              <w:rPr>
                <w:rStyle w:val="CodeSnippet"/>
                <w:noProof/>
              </w:rPr>
            </w:pPr>
            <w:r>
              <w:rPr>
                <w:rStyle w:val="CodeSnippet"/>
                <w:noProof/>
              </w:rPr>
              <w:t xml:space="preserve">    volume_id_2:</w:t>
            </w:r>
          </w:p>
          <w:p w14:paraId="3ECFE876" w14:textId="77777777" w:rsidR="002D57C4" w:rsidRPr="00A508F1" w:rsidRDefault="002D57C4" w:rsidP="00502E57">
            <w:pPr>
              <w:rPr>
                <w:rStyle w:val="CodeSnippet"/>
                <w:noProof/>
              </w:rPr>
            </w:pPr>
            <w:r w:rsidRPr="00A508F1">
              <w:rPr>
                <w:rStyle w:val="CodeSnippet"/>
                <w:noProof/>
              </w:rPr>
              <w:t xml:space="preserve">      description: The volume id of the </w:t>
            </w:r>
            <w:r>
              <w:rPr>
                <w:rStyle w:val="CodeSnippet"/>
                <w:noProof/>
              </w:rPr>
              <w:t xml:space="preserve">second </w:t>
            </w:r>
            <w:r w:rsidRPr="00A508F1">
              <w:rPr>
                <w:rStyle w:val="CodeSnippet"/>
                <w:noProof/>
              </w:rPr>
              <w:t>block storage instance.</w:t>
            </w:r>
          </w:p>
          <w:p w14:paraId="4915CC6F" w14:textId="77777777" w:rsidR="002D57C4" w:rsidRPr="006824F5" w:rsidRDefault="002D57C4" w:rsidP="00502E57">
            <w:pPr>
              <w:rPr>
                <w:rStyle w:val="CodeSnippet"/>
                <w:noProof/>
              </w:rPr>
            </w:pPr>
            <w:r w:rsidRPr="00A508F1">
              <w:rPr>
                <w:rStyle w:val="CodeSnippet"/>
                <w:noProof/>
              </w:rPr>
              <w:t xml:space="preserve">      value: { get_attribute: [my_storage</w:t>
            </w:r>
            <w:r>
              <w:rPr>
                <w:rStyle w:val="CodeSnippet"/>
                <w:noProof/>
              </w:rPr>
              <w:t>2</w:t>
            </w:r>
            <w:r w:rsidRPr="00A508F1">
              <w:rPr>
                <w:rStyle w:val="CodeSnippet"/>
                <w:noProof/>
              </w:rPr>
              <w:t>, volume_id] }</w:t>
            </w:r>
          </w:p>
        </w:tc>
      </w:tr>
    </w:tbl>
    <w:p w14:paraId="05687839" w14:textId="77777777" w:rsidR="002D57C4" w:rsidRDefault="002D57C4" w:rsidP="002D57C4">
      <w:pPr>
        <w:pStyle w:val="Heading3"/>
        <w:numPr>
          <w:ilvl w:val="2"/>
          <w:numId w:val="3"/>
        </w:numPr>
      </w:pPr>
      <w:r>
        <w:lastRenderedPageBreak/>
        <w:t>Object Storage 1: Creating an Object Storage service</w:t>
      </w:r>
    </w:p>
    <w:bookmarkEnd w:id="696"/>
    <w:p w14:paraId="13D8DB95" w14:textId="77777777" w:rsidR="002D57C4" w:rsidRDefault="002D57C4" w:rsidP="002D57C4">
      <w:pPr>
        <w:pStyle w:val="Heading4"/>
        <w:numPr>
          <w:ilvl w:val="3"/>
          <w:numId w:val="3"/>
        </w:numPr>
      </w:pPr>
      <w:r>
        <w:t>Description</w:t>
      </w:r>
    </w:p>
    <w:p w14:paraId="016C9170" w14:textId="77777777" w:rsidR="002D57C4" w:rsidRPr="00DD5675" w:rsidRDefault="002D57C4" w:rsidP="002D57C4">
      <w:pPr>
        <w:pStyle w:val="Heading4"/>
        <w:numPr>
          <w:ilvl w:val="3"/>
          <w:numId w:val="3"/>
        </w:numPr>
        <w:rPr>
          <w:u w:val="single"/>
        </w:rPr>
      </w:pPr>
      <w:r>
        <w:t>Logical Diagram</w:t>
      </w:r>
    </w:p>
    <w:p w14:paraId="3D1432E8" w14:textId="77777777" w:rsidR="002D57C4" w:rsidRPr="00AD33FE" w:rsidRDefault="002D57C4" w:rsidP="002D57C4">
      <w:r>
        <w:rPr>
          <w:noProof/>
        </w:rPr>
        <w:drawing>
          <wp:inline distT="0" distB="0" distL="0" distR="0" wp14:anchorId="14079904" wp14:editId="0285DE09">
            <wp:extent cx="2041636" cy="16916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7-Diagram.png"/>
                    <pic:cNvPicPr/>
                  </pic:nvPicPr>
                  <pic:blipFill>
                    <a:blip r:embed="rId108">
                      <a:extLst>
                        <a:ext uri="{28A0092B-C50C-407E-A947-70E740481C1C}">
                          <a14:useLocalDpi xmlns:a14="http://schemas.microsoft.com/office/drawing/2010/main" val="0"/>
                        </a:ext>
                      </a:extLst>
                    </a:blip>
                    <a:stretch>
                      <a:fillRect/>
                    </a:stretch>
                  </pic:blipFill>
                  <pic:spPr>
                    <a:xfrm>
                      <a:off x="0" y="0"/>
                      <a:ext cx="2039099" cy="1689538"/>
                    </a:xfrm>
                    <a:prstGeom prst="rect">
                      <a:avLst/>
                    </a:prstGeom>
                  </pic:spPr>
                </pic:pic>
              </a:graphicData>
            </a:graphic>
          </wp:inline>
        </w:drawing>
      </w:r>
    </w:p>
    <w:p w14:paraId="4AF1B11E" w14:textId="77777777" w:rsidR="002D57C4" w:rsidRDefault="002D57C4" w:rsidP="002D57C4">
      <w:pPr>
        <w:pStyle w:val="Heading4"/>
        <w:numPr>
          <w:ilvl w:val="3"/>
          <w:numId w:val="3"/>
        </w:numPr>
      </w:pPr>
      <w:r>
        <w:lastRenderedPageBreak/>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21B108B5" w14:textId="77777777" w:rsidTr="00502E57">
        <w:tc>
          <w:tcPr>
            <w:tcW w:w="9576" w:type="dxa"/>
            <w:shd w:val="clear" w:color="auto" w:fill="D9D9D9" w:themeFill="background1" w:themeFillShade="D9"/>
          </w:tcPr>
          <w:p w14:paraId="3524B21A" w14:textId="77777777" w:rsidR="002D57C4" w:rsidRPr="00CE76B6" w:rsidRDefault="002D57C4" w:rsidP="00502E57">
            <w:pPr>
              <w:rPr>
                <w:rStyle w:val="CodeSnippet"/>
              </w:rPr>
            </w:pPr>
            <w:r w:rsidRPr="00CE76B6">
              <w:rPr>
                <w:rStyle w:val="CodeSnippet"/>
              </w:rPr>
              <w:t>tosca_definitions_version: tosca_simple_</w:t>
            </w:r>
            <w:r>
              <w:rPr>
                <w:rStyle w:val="CodeSnippet"/>
              </w:rPr>
              <w:t>yaml_1_0</w:t>
            </w:r>
          </w:p>
          <w:p w14:paraId="5BD15FFE" w14:textId="77777777" w:rsidR="002D57C4" w:rsidRPr="00CE76B6" w:rsidRDefault="002D57C4" w:rsidP="00502E57">
            <w:pPr>
              <w:rPr>
                <w:rStyle w:val="CodeSnippet"/>
              </w:rPr>
            </w:pPr>
          </w:p>
          <w:p w14:paraId="0A5C773B" w14:textId="77777777" w:rsidR="002D57C4" w:rsidRPr="00CE76B6" w:rsidRDefault="002D57C4" w:rsidP="00502E57">
            <w:pPr>
              <w:rPr>
                <w:rStyle w:val="CodeSnippet"/>
              </w:rPr>
            </w:pPr>
            <w:r w:rsidRPr="00CE76B6">
              <w:rPr>
                <w:rStyle w:val="CodeSnippet"/>
              </w:rPr>
              <w:t>description: &gt;</w:t>
            </w:r>
          </w:p>
          <w:p w14:paraId="1856D1C0" w14:textId="77777777" w:rsidR="002D57C4" w:rsidRDefault="002D57C4" w:rsidP="00502E57">
            <w:pPr>
              <w:rPr>
                <w:rStyle w:val="CodeSnippet"/>
              </w:rPr>
            </w:pPr>
            <w:r w:rsidRPr="00CE76B6">
              <w:rPr>
                <w:rStyle w:val="CodeSnippet"/>
              </w:rPr>
              <w:t xml:space="preserve">    Tosca template for </w:t>
            </w:r>
            <w:r>
              <w:rPr>
                <w:rStyle w:val="CodeSnippet"/>
              </w:rPr>
              <w:t>creating</w:t>
            </w:r>
            <w:r w:rsidRPr="00CE76B6">
              <w:rPr>
                <w:rStyle w:val="CodeSnippet"/>
              </w:rPr>
              <w:t xml:space="preserve"> a</w:t>
            </w:r>
            <w:r>
              <w:rPr>
                <w:rStyle w:val="CodeSnippet"/>
              </w:rPr>
              <w:t>n</w:t>
            </w:r>
            <w:r w:rsidRPr="00CE76B6">
              <w:rPr>
                <w:rStyle w:val="CodeSnippet"/>
              </w:rPr>
              <w:t xml:space="preserve"> object</w:t>
            </w:r>
            <w:r>
              <w:rPr>
                <w:rStyle w:val="CodeSnippet"/>
              </w:rPr>
              <w:t xml:space="preserve"> </w:t>
            </w:r>
            <w:r w:rsidRPr="00CE76B6">
              <w:rPr>
                <w:rStyle w:val="CodeSnippet"/>
              </w:rPr>
              <w:t xml:space="preserve">storage </w:t>
            </w:r>
            <w:r>
              <w:rPr>
                <w:rStyle w:val="CodeSnippet"/>
              </w:rPr>
              <w:t>service</w:t>
            </w:r>
            <w:r w:rsidRPr="00CE76B6">
              <w:rPr>
                <w:rStyle w:val="CodeSnippet"/>
              </w:rPr>
              <w:t>.</w:t>
            </w:r>
          </w:p>
          <w:p w14:paraId="55B978E2" w14:textId="77777777" w:rsidR="002D57C4" w:rsidRPr="00CE76B6" w:rsidRDefault="002D57C4" w:rsidP="00502E57">
            <w:pPr>
              <w:rPr>
                <w:rStyle w:val="CodeSnippet"/>
              </w:rPr>
            </w:pPr>
          </w:p>
          <w:p w14:paraId="475F508A" w14:textId="77777777" w:rsidR="002D57C4" w:rsidRPr="00CE76B6" w:rsidRDefault="002D57C4" w:rsidP="00502E57">
            <w:pPr>
              <w:rPr>
                <w:rStyle w:val="CodeSnippet"/>
              </w:rPr>
            </w:pPr>
            <w:r w:rsidRPr="00CE76B6">
              <w:rPr>
                <w:rStyle w:val="CodeSnippet"/>
              </w:rPr>
              <w:t>topology_template:</w:t>
            </w:r>
          </w:p>
          <w:p w14:paraId="2EA1A130" w14:textId="77777777" w:rsidR="002D57C4" w:rsidRPr="00CE76B6" w:rsidRDefault="002D57C4" w:rsidP="00502E57">
            <w:pPr>
              <w:rPr>
                <w:rStyle w:val="CodeSnippet"/>
              </w:rPr>
            </w:pPr>
            <w:r w:rsidRPr="00CE76B6">
              <w:rPr>
                <w:rStyle w:val="CodeSnippet"/>
              </w:rPr>
              <w:t xml:space="preserve">  inputs:</w:t>
            </w:r>
          </w:p>
          <w:p w14:paraId="09B18D3A" w14:textId="77777777" w:rsidR="002D57C4" w:rsidRPr="00CE76B6" w:rsidRDefault="002D57C4" w:rsidP="00502E57">
            <w:pPr>
              <w:rPr>
                <w:rStyle w:val="CodeSnippet"/>
              </w:rPr>
            </w:pPr>
            <w:r w:rsidRPr="00CE76B6">
              <w:rPr>
                <w:rStyle w:val="CodeSnippet"/>
              </w:rPr>
              <w:t xml:space="preserve">    objectstore_name:</w:t>
            </w:r>
          </w:p>
          <w:p w14:paraId="7B8394ED" w14:textId="77777777" w:rsidR="002D57C4" w:rsidRPr="00CE76B6" w:rsidRDefault="002D57C4" w:rsidP="00502E57">
            <w:pPr>
              <w:rPr>
                <w:rStyle w:val="CodeSnippet"/>
              </w:rPr>
            </w:pPr>
            <w:r w:rsidRPr="00CE76B6">
              <w:rPr>
                <w:rStyle w:val="CodeSnippet"/>
              </w:rPr>
              <w:t xml:space="preserve">      type: string</w:t>
            </w:r>
          </w:p>
          <w:p w14:paraId="01F54468" w14:textId="77777777" w:rsidR="002D57C4" w:rsidRPr="00CE76B6" w:rsidRDefault="002D57C4" w:rsidP="00502E57">
            <w:pPr>
              <w:rPr>
                <w:rStyle w:val="CodeSnippet"/>
              </w:rPr>
            </w:pPr>
          </w:p>
          <w:p w14:paraId="394E0A72" w14:textId="77777777" w:rsidR="002D57C4" w:rsidRPr="00CE76B6" w:rsidRDefault="002D57C4" w:rsidP="00502E57">
            <w:pPr>
              <w:rPr>
                <w:rStyle w:val="CodeSnippet"/>
              </w:rPr>
            </w:pPr>
            <w:r w:rsidRPr="00CE76B6">
              <w:rPr>
                <w:rStyle w:val="CodeSnippet"/>
              </w:rPr>
              <w:t xml:space="preserve">  node_templates:</w:t>
            </w:r>
          </w:p>
          <w:p w14:paraId="01F387E5" w14:textId="77777777" w:rsidR="002D57C4" w:rsidRPr="00CE76B6" w:rsidRDefault="002D57C4" w:rsidP="00502E57">
            <w:pPr>
              <w:rPr>
                <w:rStyle w:val="CodeSnippet"/>
              </w:rPr>
            </w:pPr>
            <w:r w:rsidRPr="00CE76B6">
              <w:rPr>
                <w:rStyle w:val="CodeSnippet"/>
              </w:rPr>
              <w:t xml:space="preserve">    obj_store_server:</w:t>
            </w:r>
          </w:p>
          <w:p w14:paraId="76B10373" w14:textId="77777777" w:rsidR="002D57C4" w:rsidRPr="00CE76B6" w:rsidRDefault="002D57C4" w:rsidP="00502E57">
            <w:pPr>
              <w:rPr>
                <w:rStyle w:val="CodeSnippet"/>
              </w:rPr>
            </w:pPr>
            <w:r w:rsidRPr="00CE76B6">
              <w:rPr>
                <w:rStyle w:val="CodeSnippet"/>
              </w:rPr>
              <w:t xml:space="preserve">      type: tosca.nodes.ObjectStorage</w:t>
            </w:r>
          </w:p>
          <w:p w14:paraId="7FDE59DF" w14:textId="77777777" w:rsidR="002D57C4" w:rsidRPr="00CE76B6" w:rsidRDefault="002D57C4" w:rsidP="00502E57">
            <w:pPr>
              <w:rPr>
                <w:rStyle w:val="CodeSnippet"/>
              </w:rPr>
            </w:pPr>
            <w:r w:rsidRPr="00CE76B6">
              <w:rPr>
                <w:rStyle w:val="CodeSnippet"/>
              </w:rPr>
              <w:t xml:space="preserve">      properties:</w:t>
            </w:r>
          </w:p>
          <w:p w14:paraId="102AC3F7" w14:textId="77777777" w:rsidR="002D57C4" w:rsidRPr="00CE76B6" w:rsidRDefault="002D57C4" w:rsidP="00502E57">
            <w:pPr>
              <w:rPr>
                <w:rStyle w:val="CodeSnippet"/>
              </w:rPr>
            </w:pPr>
            <w:r w:rsidRPr="00CE76B6">
              <w:rPr>
                <w:rStyle w:val="CodeSnippet"/>
              </w:rPr>
              <w:t xml:space="preserve">        name: { get_input: objectstore_name }</w:t>
            </w:r>
          </w:p>
          <w:p w14:paraId="53AC8943" w14:textId="77777777" w:rsidR="002D57C4" w:rsidRPr="00CE76B6" w:rsidRDefault="002D57C4" w:rsidP="00502E57">
            <w:pPr>
              <w:rPr>
                <w:rStyle w:val="CodeSnippet"/>
              </w:rPr>
            </w:pPr>
            <w:r w:rsidRPr="00CE76B6">
              <w:rPr>
                <w:rStyle w:val="CodeSnippet"/>
              </w:rPr>
              <w:t xml:space="preserve">        size: </w:t>
            </w:r>
            <w:r>
              <w:rPr>
                <w:rStyle w:val="CodeSnippet"/>
              </w:rPr>
              <w:t>4</w:t>
            </w:r>
            <w:r w:rsidRPr="00CE76B6">
              <w:rPr>
                <w:rStyle w:val="CodeSnippet"/>
              </w:rPr>
              <w:t>0</w:t>
            </w:r>
            <w:r>
              <w:rPr>
                <w:rStyle w:val="CodeSnippet"/>
              </w:rPr>
              <w:t>96 MB</w:t>
            </w:r>
          </w:p>
          <w:p w14:paraId="1D1AA177" w14:textId="77777777" w:rsidR="002D57C4" w:rsidRPr="006824F5" w:rsidRDefault="002D57C4" w:rsidP="00502E57">
            <w:pPr>
              <w:rPr>
                <w:rStyle w:val="CodeSnippet"/>
              </w:rPr>
            </w:pPr>
            <w:r w:rsidRPr="00CE76B6">
              <w:rPr>
                <w:rStyle w:val="CodeSnippet"/>
              </w:rPr>
              <w:t xml:space="preserve">        maxsize: </w:t>
            </w:r>
            <w:r>
              <w:rPr>
                <w:rStyle w:val="CodeSnippet"/>
              </w:rPr>
              <w:t>20</w:t>
            </w:r>
            <w:r w:rsidRPr="00CE76B6">
              <w:rPr>
                <w:rStyle w:val="CodeSnippet"/>
              </w:rPr>
              <w:t xml:space="preserve"> GB</w:t>
            </w:r>
          </w:p>
        </w:tc>
      </w:tr>
    </w:tbl>
    <w:p w14:paraId="1FA7BD41" w14:textId="77777777" w:rsidR="002D57C4" w:rsidRDefault="002D57C4" w:rsidP="002D57C4">
      <w:pPr>
        <w:pStyle w:val="Heading3"/>
        <w:numPr>
          <w:ilvl w:val="2"/>
          <w:numId w:val="3"/>
        </w:numPr>
      </w:pPr>
      <w:bookmarkStart w:id="697" w:name="USE_CASE_NETWORK_1"/>
      <w:bookmarkStart w:id="698" w:name="_Toc373867897"/>
      <w:bookmarkStart w:id="699" w:name="_Toc379455172"/>
      <w:bookmarkEnd w:id="693"/>
      <w:r>
        <w:t>Network 1: S</w:t>
      </w:r>
      <w:r w:rsidRPr="001521E4">
        <w:t xml:space="preserve">erver </w:t>
      </w:r>
      <w:r>
        <w:t>bound</w:t>
      </w:r>
      <w:r w:rsidRPr="001521E4">
        <w:t xml:space="preserve"> to </w:t>
      </w:r>
      <w:r>
        <w:t xml:space="preserve">a new </w:t>
      </w:r>
      <w:r w:rsidRPr="001521E4">
        <w:t>network</w:t>
      </w:r>
    </w:p>
    <w:bookmarkEnd w:id="697"/>
    <w:p w14:paraId="0114349E" w14:textId="77777777" w:rsidR="002D57C4" w:rsidRDefault="002D57C4" w:rsidP="002D57C4">
      <w:pPr>
        <w:pStyle w:val="Heading4"/>
        <w:numPr>
          <w:ilvl w:val="3"/>
          <w:numId w:val="3"/>
        </w:numPr>
      </w:pPr>
      <w:r>
        <w:t>Description</w:t>
      </w:r>
    </w:p>
    <w:p w14:paraId="7F33483E" w14:textId="77777777" w:rsidR="002D57C4" w:rsidRPr="00851314" w:rsidRDefault="002D57C4" w:rsidP="002D57C4">
      <w:r w:rsidRPr="00B6320A">
        <w:t xml:space="preserve">Introduces the TOSCA </w:t>
      </w:r>
      <w:r w:rsidRPr="00824E0A">
        <w:rPr>
          <w:rStyle w:val="CodeSnippetHighlight"/>
          <w:sz w:val="18"/>
        </w:rPr>
        <w:t>Network</w:t>
      </w:r>
      <w:r w:rsidRPr="00824E0A">
        <w:rPr>
          <w:sz w:val="16"/>
        </w:rPr>
        <w:t xml:space="preserve"> </w:t>
      </w:r>
      <w:r>
        <w:t xml:space="preserve">and </w:t>
      </w:r>
      <w:r w:rsidRPr="006B5A7E">
        <w:rPr>
          <w:rStyle w:val="CodeSnippetHighlight"/>
          <w:sz w:val="18"/>
        </w:rPr>
        <w:t>Port</w:t>
      </w:r>
      <w:r w:rsidRPr="006B5A7E">
        <w:rPr>
          <w:sz w:val="14"/>
        </w:rPr>
        <w:t xml:space="preserve"> </w:t>
      </w:r>
      <w:r w:rsidRPr="00851314">
        <w:t>nodes used</w:t>
      </w:r>
      <w:r>
        <w:rPr>
          <w:sz w:val="14"/>
        </w:rPr>
        <w:t xml:space="preserve"> </w:t>
      </w:r>
      <w:r>
        <w:t xml:space="preserve">for modeling logical networks using the </w:t>
      </w:r>
      <w:r w:rsidRPr="00824E0A">
        <w:rPr>
          <w:rStyle w:val="CodeSnippetHighlight"/>
          <w:sz w:val="18"/>
        </w:rPr>
        <w:t>LinksTo</w:t>
      </w:r>
      <w:r w:rsidRPr="00824E0A">
        <w:rPr>
          <w:sz w:val="16"/>
        </w:rPr>
        <w:t xml:space="preserve"> </w:t>
      </w:r>
      <w:r>
        <w:t xml:space="preserve">and </w:t>
      </w:r>
      <w:r w:rsidRPr="006B5A7E">
        <w:rPr>
          <w:rStyle w:val="CodeSnippetHighlight"/>
          <w:sz w:val="18"/>
        </w:rPr>
        <w:t>BindsTo</w:t>
      </w:r>
      <w:r w:rsidRPr="006B5A7E">
        <w:rPr>
          <w:sz w:val="14"/>
        </w:rPr>
        <w:t xml:space="preserve"> </w:t>
      </w:r>
      <w:r>
        <w:t>Relationship Types.  In this use case, the template is invoked without an existing network_name as an input property so a new network is created using the properties declared in the Network node.</w:t>
      </w:r>
    </w:p>
    <w:p w14:paraId="6D67713A" w14:textId="77777777" w:rsidR="002D57C4" w:rsidRPr="00DD5675" w:rsidRDefault="002D57C4" w:rsidP="002D57C4">
      <w:pPr>
        <w:pStyle w:val="Heading4"/>
        <w:numPr>
          <w:ilvl w:val="3"/>
          <w:numId w:val="3"/>
        </w:numPr>
        <w:rPr>
          <w:u w:val="single"/>
        </w:rPr>
      </w:pPr>
      <w:r>
        <w:t>Logical Diagram</w:t>
      </w:r>
    </w:p>
    <w:p w14:paraId="346FA972" w14:textId="77777777" w:rsidR="002D57C4" w:rsidRPr="00AD33FE" w:rsidRDefault="002D57C4" w:rsidP="002D57C4">
      <w:r>
        <w:rPr>
          <w:noProof/>
        </w:rPr>
        <w:drawing>
          <wp:inline distT="0" distB="0" distL="0" distR="0" wp14:anchorId="64A3BFDB" wp14:editId="7904246D">
            <wp:extent cx="4895850" cy="272477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8 - Nwtork 1 --Diagram.png"/>
                    <pic:cNvPicPr/>
                  </pic:nvPicPr>
                  <pic:blipFill>
                    <a:blip r:embed="rId109">
                      <a:extLst>
                        <a:ext uri="{28A0092B-C50C-407E-A947-70E740481C1C}">
                          <a14:useLocalDpi xmlns:a14="http://schemas.microsoft.com/office/drawing/2010/main" val="0"/>
                        </a:ext>
                      </a:extLst>
                    </a:blip>
                    <a:stretch>
                      <a:fillRect/>
                    </a:stretch>
                  </pic:blipFill>
                  <pic:spPr>
                    <a:xfrm>
                      <a:off x="0" y="0"/>
                      <a:ext cx="4902133" cy="2728271"/>
                    </a:xfrm>
                    <a:prstGeom prst="rect">
                      <a:avLst/>
                    </a:prstGeom>
                  </pic:spPr>
                </pic:pic>
              </a:graphicData>
            </a:graphic>
          </wp:inline>
        </w:drawing>
      </w:r>
    </w:p>
    <w:p w14:paraId="3AC43921" w14:textId="77777777" w:rsidR="002D57C4" w:rsidRPr="00C86EBB" w:rsidRDefault="002D57C4" w:rsidP="002D57C4">
      <w:pPr>
        <w:pStyle w:val="Heading4"/>
        <w:numPr>
          <w:ilvl w:val="3"/>
          <w:numId w:val="3"/>
        </w:numPr>
      </w:pPr>
      <w:r>
        <w:lastRenderedPageBreak/>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7EC396B8" w14:textId="77777777" w:rsidTr="00502E57">
        <w:tc>
          <w:tcPr>
            <w:tcW w:w="9576" w:type="dxa"/>
            <w:shd w:val="clear" w:color="auto" w:fill="D9D9D9" w:themeFill="background1" w:themeFillShade="D9"/>
          </w:tcPr>
          <w:p w14:paraId="14D0821B" w14:textId="77777777" w:rsidR="002D57C4" w:rsidRPr="00322EC0" w:rsidRDefault="002D57C4" w:rsidP="00502E57">
            <w:pPr>
              <w:rPr>
                <w:rStyle w:val="CodeSnippet"/>
                <w:noProof/>
              </w:rPr>
            </w:pPr>
            <w:r w:rsidRPr="00322EC0">
              <w:rPr>
                <w:rStyle w:val="CodeSnippet"/>
                <w:noProof/>
              </w:rPr>
              <w:t>tosca_definitions_version: tosca_simple_</w:t>
            </w:r>
            <w:r>
              <w:rPr>
                <w:rStyle w:val="CodeSnippet"/>
                <w:noProof/>
              </w:rPr>
              <w:t>yaml_1_0</w:t>
            </w:r>
          </w:p>
          <w:p w14:paraId="1E1BF47E" w14:textId="77777777" w:rsidR="002D57C4" w:rsidRPr="00322EC0" w:rsidRDefault="002D57C4" w:rsidP="00502E57">
            <w:pPr>
              <w:rPr>
                <w:rStyle w:val="CodeSnippet"/>
                <w:noProof/>
              </w:rPr>
            </w:pPr>
          </w:p>
          <w:p w14:paraId="317F3F78" w14:textId="77777777" w:rsidR="002D57C4" w:rsidRPr="00322EC0" w:rsidRDefault="002D57C4" w:rsidP="00502E57">
            <w:pPr>
              <w:rPr>
                <w:rStyle w:val="CodeSnippet"/>
                <w:noProof/>
              </w:rPr>
            </w:pPr>
            <w:r w:rsidRPr="00322EC0">
              <w:rPr>
                <w:rStyle w:val="CodeSnippet"/>
                <w:noProof/>
              </w:rPr>
              <w:t>description: &gt;</w:t>
            </w:r>
          </w:p>
          <w:p w14:paraId="79B2B32F" w14:textId="77777777" w:rsidR="002D57C4" w:rsidRDefault="002D57C4" w:rsidP="00502E57">
            <w:pPr>
              <w:rPr>
                <w:rStyle w:val="CodeSnippet"/>
                <w:noProof/>
              </w:rPr>
            </w:pPr>
            <w:r w:rsidRPr="00322EC0">
              <w:rPr>
                <w:rStyle w:val="CodeSnippet"/>
                <w:noProof/>
              </w:rPr>
              <w:t xml:space="preserve">  TOSCA simple profile with 1 server </w:t>
            </w:r>
            <w:r>
              <w:rPr>
                <w:rStyle w:val="CodeSnippet"/>
                <w:noProof/>
              </w:rPr>
              <w:t>bound</w:t>
            </w:r>
            <w:r w:rsidRPr="00322EC0">
              <w:rPr>
                <w:rStyle w:val="CodeSnippet"/>
                <w:noProof/>
              </w:rPr>
              <w:t xml:space="preserve"> to </w:t>
            </w:r>
            <w:r>
              <w:rPr>
                <w:rStyle w:val="CodeSnippet"/>
                <w:noProof/>
              </w:rPr>
              <w:t>a</w:t>
            </w:r>
            <w:r w:rsidRPr="00322EC0">
              <w:rPr>
                <w:rStyle w:val="CodeSnippet"/>
                <w:noProof/>
              </w:rPr>
              <w:t xml:space="preserve"> </w:t>
            </w:r>
            <w:r>
              <w:rPr>
                <w:rStyle w:val="CodeSnippet"/>
                <w:noProof/>
              </w:rPr>
              <w:t xml:space="preserve">new </w:t>
            </w:r>
            <w:r w:rsidRPr="00322EC0">
              <w:rPr>
                <w:rStyle w:val="CodeSnippet"/>
                <w:noProof/>
              </w:rPr>
              <w:t>network</w:t>
            </w:r>
          </w:p>
          <w:p w14:paraId="5791150C" w14:textId="77777777" w:rsidR="002D57C4" w:rsidRDefault="002D57C4" w:rsidP="00502E57">
            <w:pPr>
              <w:rPr>
                <w:rStyle w:val="CodeSnippet"/>
                <w:noProof/>
              </w:rPr>
            </w:pPr>
          </w:p>
          <w:p w14:paraId="73E15AAD" w14:textId="77777777" w:rsidR="002D57C4" w:rsidRPr="00322EC0" w:rsidRDefault="002D57C4" w:rsidP="00502E57">
            <w:pPr>
              <w:rPr>
                <w:rStyle w:val="CodeSnippet"/>
                <w:noProof/>
              </w:rPr>
            </w:pPr>
            <w:r>
              <w:rPr>
                <w:rStyle w:val="CodeSnippet"/>
                <w:noProof/>
              </w:rPr>
              <w:t>topology_template:</w:t>
            </w:r>
          </w:p>
          <w:p w14:paraId="27609F94" w14:textId="77777777" w:rsidR="002D57C4" w:rsidRDefault="002D57C4" w:rsidP="00502E57">
            <w:pPr>
              <w:rPr>
                <w:rStyle w:val="CodeSnippet"/>
                <w:noProof/>
              </w:rPr>
            </w:pPr>
          </w:p>
          <w:p w14:paraId="40D6A6A4" w14:textId="77777777" w:rsidR="002D57C4" w:rsidRPr="00322EC0" w:rsidRDefault="002D57C4" w:rsidP="00502E57">
            <w:pPr>
              <w:rPr>
                <w:rStyle w:val="CodeSnippet"/>
                <w:noProof/>
              </w:rPr>
            </w:pPr>
            <w:r>
              <w:rPr>
                <w:rStyle w:val="CodeSnippet"/>
                <w:noProof/>
              </w:rPr>
              <w:t xml:space="preserve">  </w:t>
            </w:r>
            <w:r w:rsidRPr="00322EC0">
              <w:rPr>
                <w:rStyle w:val="CodeSnippet"/>
                <w:noProof/>
              </w:rPr>
              <w:t>inputs:</w:t>
            </w:r>
          </w:p>
          <w:p w14:paraId="05C3AC10"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network_name:</w:t>
            </w:r>
          </w:p>
          <w:p w14:paraId="3EAC840E"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type: string</w:t>
            </w:r>
          </w:p>
          <w:p w14:paraId="7B52E74C"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description: Network name</w:t>
            </w:r>
          </w:p>
          <w:p w14:paraId="36804320" w14:textId="77777777" w:rsidR="002D57C4" w:rsidRPr="00322EC0" w:rsidRDefault="002D57C4" w:rsidP="00502E57">
            <w:pPr>
              <w:rPr>
                <w:rStyle w:val="CodeSnippet"/>
                <w:noProof/>
              </w:rPr>
            </w:pPr>
          </w:p>
          <w:p w14:paraId="719BE77B" w14:textId="77777777" w:rsidR="002D57C4" w:rsidRPr="00322EC0" w:rsidRDefault="002D57C4" w:rsidP="00502E57">
            <w:pPr>
              <w:rPr>
                <w:rStyle w:val="CodeSnippet"/>
                <w:noProof/>
              </w:rPr>
            </w:pPr>
            <w:r>
              <w:rPr>
                <w:rStyle w:val="CodeSnippet"/>
                <w:noProof/>
              </w:rPr>
              <w:t xml:space="preserve">  </w:t>
            </w:r>
            <w:r w:rsidRPr="00322EC0">
              <w:rPr>
                <w:rStyle w:val="CodeSnippet"/>
                <w:noProof/>
              </w:rPr>
              <w:t>node_templates:</w:t>
            </w:r>
          </w:p>
          <w:p w14:paraId="050C571E"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my_server:</w:t>
            </w:r>
          </w:p>
          <w:p w14:paraId="4576D012"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type: tosca.nodes.Compute</w:t>
            </w:r>
          </w:p>
          <w:p w14:paraId="7A1928E3" w14:textId="77777777" w:rsidR="002D57C4"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capabilities:</w:t>
            </w:r>
          </w:p>
          <w:p w14:paraId="32429150" w14:textId="77777777" w:rsidR="002D57C4" w:rsidRDefault="002D57C4" w:rsidP="00502E57">
            <w:pPr>
              <w:rPr>
                <w:rStyle w:val="CodeSnippet"/>
                <w:noProof/>
              </w:rPr>
            </w:pPr>
            <w:r>
              <w:rPr>
                <w:rStyle w:val="CodeSnippet"/>
                <w:noProof/>
              </w:rPr>
              <w:t xml:space="preserve">        host:</w:t>
            </w:r>
          </w:p>
          <w:p w14:paraId="3ECD85DA" w14:textId="77777777" w:rsidR="002D57C4" w:rsidRDefault="002D57C4" w:rsidP="00502E57">
            <w:pPr>
              <w:rPr>
                <w:rStyle w:val="CodeSnippet"/>
                <w:noProof/>
              </w:rPr>
            </w:pPr>
            <w:r>
              <w:rPr>
                <w:rStyle w:val="CodeSnippet"/>
                <w:noProof/>
              </w:rPr>
              <w:t xml:space="preserve">          properties:</w:t>
            </w:r>
          </w:p>
          <w:p w14:paraId="6D94C33A"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disk_size: 10</w:t>
            </w:r>
            <w:r>
              <w:rPr>
                <w:rStyle w:val="CodeSnippet"/>
                <w:noProof/>
              </w:rPr>
              <w:t xml:space="preserve"> GB</w:t>
            </w:r>
          </w:p>
          <w:p w14:paraId="7F126966"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 xml:space="preserve">  </w:t>
            </w:r>
            <w:r>
              <w:rPr>
                <w:rStyle w:val="CodeSnippet"/>
                <w:noProof/>
              </w:rPr>
              <w:t xml:space="preserve">  </w:t>
            </w:r>
            <w:r w:rsidRPr="00322EC0">
              <w:rPr>
                <w:rStyle w:val="CodeSnippet"/>
                <w:noProof/>
              </w:rPr>
              <w:t>num_cpus: 1</w:t>
            </w:r>
          </w:p>
          <w:p w14:paraId="00626C77" w14:textId="77777777" w:rsidR="002D57C4" w:rsidRPr="00322EC0" w:rsidRDefault="002D57C4" w:rsidP="00502E57">
            <w:pPr>
              <w:rPr>
                <w:rStyle w:val="CodeSnippet"/>
                <w:noProof/>
              </w:rPr>
            </w:pPr>
            <w:r>
              <w:rPr>
                <w:rStyle w:val="CodeSnippet"/>
                <w:noProof/>
              </w:rPr>
              <w:t xml:space="preserve">    </w:t>
            </w:r>
            <w:r w:rsidRPr="00322EC0">
              <w:rPr>
                <w:rStyle w:val="CodeSnippet"/>
                <w:noProof/>
              </w:rPr>
              <w:t xml:space="preserve">      </w:t>
            </w:r>
            <w:r>
              <w:rPr>
                <w:rStyle w:val="CodeSnippet"/>
                <w:noProof/>
              </w:rPr>
              <w:t xml:space="preserve">  </w:t>
            </w:r>
            <w:r w:rsidRPr="00322EC0">
              <w:rPr>
                <w:rStyle w:val="CodeSnippet"/>
                <w:noProof/>
              </w:rPr>
              <w:t xml:space="preserve">mem_size: </w:t>
            </w:r>
            <w:r>
              <w:rPr>
                <w:rStyle w:val="CodeSnippet"/>
                <w:noProof/>
              </w:rPr>
              <w:t>4096 MB</w:t>
            </w:r>
          </w:p>
          <w:p w14:paraId="5AE7AED3"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os:</w:t>
            </w:r>
          </w:p>
          <w:p w14:paraId="052ACB32"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 xml:space="preserve"> properties:</w:t>
            </w:r>
          </w:p>
          <w:p w14:paraId="55C1E64C"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 xml:space="preserve">  architecture: x86_64</w:t>
            </w:r>
          </w:p>
          <w:p w14:paraId="0AACE71A"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 xml:space="preserve"> type: Linux</w:t>
            </w:r>
          </w:p>
          <w:p w14:paraId="262A7CBB"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 xml:space="preserve"> distribution: CirrOS</w:t>
            </w:r>
          </w:p>
          <w:p w14:paraId="46FFD2D2"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version: 0.3.2</w:t>
            </w:r>
          </w:p>
          <w:p w14:paraId="5F47A7AA" w14:textId="77777777" w:rsidR="002D57C4" w:rsidRDefault="002D57C4" w:rsidP="00502E57">
            <w:pPr>
              <w:rPr>
                <w:rStyle w:val="CodeSnippet"/>
                <w:noProof/>
              </w:rPr>
            </w:pPr>
          </w:p>
          <w:p w14:paraId="5AF81BBE" w14:textId="77777777" w:rsidR="002D57C4" w:rsidRPr="00695FCC" w:rsidRDefault="002D57C4" w:rsidP="00502E57">
            <w:pPr>
              <w:rPr>
                <w:rStyle w:val="CodeSnippet"/>
                <w:noProof/>
              </w:rPr>
            </w:pPr>
            <w:r>
              <w:rPr>
                <w:rStyle w:val="CodeSnippet"/>
                <w:noProof/>
              </w:rPr>
              <w:t xml:space="preserve">  </w:t>
            </w:r>
            <w:r w:rsidRPr="00695FCC">
              <w:rPr>
                <w:rStyle w:val="CodeSnippet"/>
                <w:noProof/>
              </w:rPr>
              <w:t xml:space="preserve">  my_network:</w:t>
            </w:r>
          </w:p>
          <w:p w14:paraId="7B4D32F1" w14:textId="77777777" w:rsidR="002D57C4" w:rsidRPr="00695FCC" w:rsidRDefault="002D57C4" w:rsidP="00502E57">
            <w:pPr>
              <w:rPr>
                <w:rStyle w:val="CodeSnippet"/>
                <w:noProof/>
              </w:rPr>
            </w:pPr>
            <w:r w:rsidRPr="00695FCC">
              <w:rPr>
                <w:rStyle w:val="CodeSnippet"/>
                <w:noProof/>
              </w:rPr>
              <w:t xml:space="preserve">      type: tosca.nodes.network.Network</w:t>
            </w:r>
          </w:p>
          <w:p w14:paraId="5BA84F78" w14:textId="77777777" w:rsidR="002D57C4" w:rsidRDefault="002D57C4" w:rsidP="00502E57">
            <w:pPr>
              <w:rPr>
                <w:rStyle w:val="CodeSnippet"/>
                <w:noProof/>
              </w:rPr>
            </w:pPr>
            <w:r w:rsidRPr="00695FCC">
              <w:rPr>
                <w:rStyle w:val="CodeSnippet"/>
                <w:noProof/>
              </w:rPr>
              <w:t xml:space="preserve">      properties:</w:t>
            </w:r>
          </w:p>
          <w:p w14:paraId="62FD9B9D" w14:textId="77777777" w:rsidR="002D57C4" w:rsidRPr="00695FCC" w:rsidRDefault="002D57C4" w:rsidP="00502E57">
            <w:pPr>
              <w:rPr>
                <w:rStyle w:val="CodeSnippet"/>
                <w:noProof/>
              </w:rPr>
            </w:pPr>
            <w:r w:rsidRPr="00695FCC">
              <w:rPr>
                <w:rStyle w:val="CodeSnippet"/>
                <w:noProof/>
              </w:rPr>
              <w:t xml:space="preserve">        network_name: { get_input: network_name }</w:t>
            </w:r>
          </w:p>
          <w:p w14:paraId="3647BAE4" w14:textId="77777777" w:rsidR="002D57C4" w:rsidRPr="00695FCC" w:rsidRDefault="002D57C4" w:rsidP="00502E57">
            <w:pPr>
              <w:rPr>
                <w:rStyle w:val="CodeSnippet"/>
                <w:noProof/>
              </w:rPr>
            </w:pPr>
            <w:r w:rsidRPr="00695FCC">
              <w:rPr>
                <w:rStyle w:val="CodeSnippet"/>
                <w:noProof/>
              </w:rPr>
              <w:t xml:space="preserve">        ip_version: 4</w:t>
            </w:r>
          </w:p>
          <w:p w14:paraId="78D98308" w14:textId="77777777" w:rsidR="002D57C4" w:rsidRPr="00695FCC" w:rsidRDefault="002D57C4" w:rsidP="00502E57">
            <w:pPr>
              <w:rPr>
                <w:rStyle w:val="CodeSnippet"/>
                <w:noProof/>
              </w:rPr>
            </w:pPr>
            <w:r w:rsidRPr="00695FCC">
              <w:rPr>
                <w:rStyle w:val="CodeSnippet"/>
                <w:noProof/>
              </w:rPr>
              <w:t xml:space="preserve">        cidr: '192.168.0.0/24'</w:t>
            </w:r>
          </w:p>
          <w:p w14:paraId="4B84D1AD" w14:textId="77777777" w:rsidR="002D57C4" w:rsidRPr="00695FCC" w:rsidRDefault="002D57C4" w:rsidP="00502E57">
            <w:pPr>
              <w:rPr>
                <w:rStyle w:val="CodeSnippet"/>
                <w:noProof/>
              </w:rPr>
            </w:pPr>
            <w:r w:rsidRPr="00695FCC">
              <w:rPr>
                <w:rStyle w:val="CodeSnippet"/>
                <w:noProof/>
              </w:rPr>
              <w:t xml:space="preserve">        start_ip: '192.168.0.50'</w:t>
            </w:r>
          </w:p>
          <w:p w14:paraId="416CB8C8" w14:textId="77777777" w:rsidR="002D57C4" w:rsidRPr="00695FCC" w:rsidRDefault="002D57C4" w:rsidP="00502E57">
            <w:pPr>
              <w:rPr>
                <w:rStyle w:val="CodeSnippet"/>
                <w:noProof/>
              </w:rPr>
            </w:pPr>
            <w:r w:rsidRPr="00695FCC">
              <w:rPr>
                <w:rStyle w:val="CodeSnippet"/>
                <w:noProof/>
              </w:rPr>
              <w:t xml:space="preserve">        end_ip: '192.168.0.200'</w:t>
            </w:r>
          </w:p>
          <w:p w14:paraId="02F9AFD2" w14:textId="77777777" w:rsidR="002D57C4" w:rsidRPr="00322EC0" w:rsidRDefault="002D57C4" w:rsidP="00502E57">
            <w:pPr>
              <w:rPr>
                <w:rStyle w:val="CodeSnippet"/>
                <w:noProof/>
              </w:rPr>
            </w:pPr>
            <w:r w:rsidRPr="00695FCC">
              <w:rPr>
                <w:rStyle w:val="CodeSnippet"/>
                <w:noProof/>
              </w:rPr>
              <w:t xml:space="preserve">        gateway_ip: '192.168.0.1'</w:t>
            </w:r>
          </w:p>
          <w:p w14:paraId="3FDAB2A0" w14:textId="77777777" w:rsidR="002D57C4" w:rsidRPr="00322EC0" w:rsidRDefault="002D57C4" w:rsidP="00502E57">
            <w:pPr>
              <w:rPr>
                <w:rStyle w:val="CodeSnippet"/>
                <w:noProof/>
              </w:rPr>
            </w:pPr>
          </w:p>
          <w:p w14:paraId="44038BD4" w14:textId="77777777" w:rsidR="002D57C4" w:rsidRPr="00322EC0" w:rsidRDefault="002D57C4" w:rsidP="00502E57">
            <w:pPr>
              <w:rPr>
                <w:rStyle w:val="CodeSnippet"/>
                <w:noProof/>
              </w:rPr>
            </w:pPr>
            <w:r>
              <w:rPr>
                <w:rStyle w:val="CodeSnippet"/>
                <w:noProof/>
              </w:rPr>
              <w:t xml:space="preserve">  </w:t>
            </w:r>
            <w:r w:rsidRPr="00322EC0">
              <w:rPr>
                <w:rStyle w:val="CodeSnippet"/>
                <w:noProof/>
              </w:rPr>
              <w:t xml:space="preserve">  my_port:</w:t>
            </w:r>
          </w:p>
          <w:p w14:paraId="57181D7B"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 xml:space="preserve">  type: tosca.nodes.network.Port</w:t>
            </w:r>
          </w:p>
          <w:p w14:paraId="532FCCE0"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requirements:</w:t>
            </w:r>
          </w:p>
          <w:p w14:paraId="6BD39B5E" w14:textId="77777777" w:rsidR="002D57C4" w:rsidRPr="00322EC0" w:rsidRDefault="002D57C4" w:rsidP="00502E57">
            <w:pPr>
              <w:rPr>
                <w:rStyle w:val="CodeSnippet"/>
                <w:noProof/>
              </w:rPr>
            </w:pPr>
            <w:r w:rsidRPr="00322EC0">
              <w:rPr>
                <w:rStyle w:val="CodeSnippet"/>
                <w:noProof/>
              </w:rPr>
              <w:t xml:space="preserve">      </w:t>
            </w:r>
            <w:r>
              <w:rPr>
                <w:rStyle w:val="CodeSnippet"/>
                <w:noProof/>
              </w:rPr>
              <w:t xml:space="preserve">  </w:t>
            </w:r>
            <w:r w:rsidRPr="00322EC0">
              <w:rPr>
                <w:rStyle w:val="CodeSnippet"/>
                <w:noProof/>
              </w:rPr>
              <w:t>- binding: my_server</w:t>
            </w:r>
          </w:p>
          <w:p w14:paraId="2FFC57DD" w14:textId="77777777" w:rsidR="002D57C4" w:rsidRPr="006824F5" w:rsidRDefault="002D57C4" w:rsidP="00502E57">
            <w:pPr>
              <w:rPr>
                <w:rStyle w:val="CodeSnippet"/>
                <w:noProof/>
              </w:rPr>
            </w:pPr>
            <w:r w:rsidRPr="00322EC0">
              <w:rPr>
                <w:rStyle w:val="CodeSnippet"/>
                <w:noProof/>
              </w:rPr>
              <w:lastRenderedPageBreak/>
              <w:t xml:space="preserve">      </w:t>
            </w:r>
            <w:r>
              <w:rPr>
                <w:rStyle w:val="CodeSnippet"/>
                <w:noProof/>
              </w:rPr>
              <w:t xml:space="preserve">  </w:t>
            </w:r>
            <w:r w:rsidRPr="00322EC0">
              <w:rPr>
                <w:rStyle w:val="CodeSnippet"/>
                <w:noProof/>
              </w:rPr>
              <w:t>- link: my_network</w:t>
            </w:r>
          </w:p>
        </w:tc>
      </w:tr>
    </w:tbl>
    <w:p w14:paraId="3079FE17" w14:textId="77777777" w:rsidR="002D57C4" w:rsidRDefault="002D57C4" w:rsidP="002D57C4">
      <w:pPr>
        <w:pStyle w:val="Heading3"/>
        <w:numPr>
          <w:ilvl w:val="2"/>
          <w:numId w:val="3"/>
        </w:numPr>
      </w:pPr>
      <w:bookmarkStart w:id="700" w:name="USE_CASE_NETWORK_2"/>
      <w:r>
        <w:lastRenderedPageBreak/>
        <w:t>Network 2: Server bound to an existing network</w:t>
      </w:r>
    </w:p>
    <w:bookmarkEnd w:id="700"/>
    <w:p w14:paraId="53158BE6" w14:textId="77777777" w:rsidR="002D57C4" w:rsidRDefault="002D57C4" w:rsidP="002D57C4">
      <w:pPr>
        <w:pStyle w:val="Heading4"/>
        <w:numPr>
          <w:ilvl w:val="3"/>
          <w:numId w:val="3"/>
        </w:numPr>
      </w:pPr>
      <w:r>
        <w:t>Description</w:t>
      </w:r>
    </w:p>
    <w:p w14:paraId="7CA4E4B2" w14:textId="77777777" w:rsidR="002D57C4" w:rsidRPr="00A72808" w:rsidRDefault="002D57C4" w:rsidP="002D57C4">
      <w:r>
        <w:t xml:space="preserve">This use case shows how to use a </w:t>
      </w:r>
      <w:r w:rsidRPr="00A72808">
        <w:rPr>
          <w:rStyle w:val="CodeSnippetHighlight"/>
          <w:sz w:val="18"/>
        </w:rPr>
        <w:t>network_name</w:t>
      </w:r>
      <w:r w:rsidRPr="00A72808">
        <w:rPr>
          <w:sz w:val="16"/>
        </w:rPr>
        <w:t xml:space="preserve"> </w:t>
      </w:r>
      <w:r>
        <w:t>as an input parameter to the template to allow a server to be associated with an existing network.</w:t>
      </w:r>
    </w:p>
    <w:p w14:paraId="5CE68151" w14:textId="77777777" w:rsidR="002D57C4" w:rsidRPr="00DD5675" w:rsidRDefault="002D57C4" w:rsidP="002D57C4">
      <w:pPr>
        <w:pStyle w:val="Heading4"/>
        <w:numPr>
          <w:ilvl w:val="3"/>
          <w:numId w:val="3"/>
        </w:numPr>
        <w:rPr>
          <w:u w:val="single"/>
        </w:rPr>
      </w:pPr>
      <w:r>
        <w:t>Logical Diagram</w:t>
      </w:r>
    </w:p>
    <w:p w14:paraId="11FBD59F" w14:textId="77777777" w:rsidR="002D57C4" w:rsidRPr="00AD33FE" w:rsidRDefault="002D57C4" w:rsidP="002D57C4">
      <w:r>
        <w:rPr>
          <w:noProof/>
        </w:rPr>
        <w:drawing>
          <wp:inline distT="0" distB="0" distL="0" distR="0" wp14:anchorId="2EF661B6" wp14:editId="3D0F3D30">
            <wp:extent cx="4851241" cy="238760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9 - Nwtork 2 --Diagram.png"/>
                    <pic:cNvPicPr/>
                  </pic:nvPicPr>
                  <pic:blipFill>
                    <a:blip r:embed="rId110">
                      <a:extLst>
                        <a:ext uri="{28A0092B-C50C-407E-A947-70E740481C1C}">
                          <a14:useLocalDpi xmlns:a14="http://schemas.microsoft.com/office/drawing/2010/main" val="0"/>
                        </a:ext>
                      </a:extLst>
                    </a:blip>
                    <a:stretch>
                      <a:fillRect/>
                    </a:stretch>
                  </pic:blipFill>
                  <pic:spPr>
                    <a:xfrm>
                      <a:off x="0" y="0"/>
                      <a:ext cx="4852219" cy="2388081"/>
                    </a:xfrm>
                    <a:prstGeom prst="rect">
                      <a:avLst/>
                    </a:prstGeom>
                  </pic:spPr>
                </pic:pic>
              </a:graphicData>
            </a:graphic>
          </wp:inline>
        </w:drawing>
      </w:r>
    </w:p>
    <w:p w14:paraId="053EFC66" w14:textId="77777777" w:rsidR="002D57C4" w:rsidRPr="00C86EBB" w:rsidRDefault="002D57C4" w:rsidP="002D57C4">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2A3557D5" w14:textId="77777777" w:rsidTr="00502E57">
        <w:tc>
          <w:tcPr>
            <w:tcW w:w="9576" w:type="dxa"/>
            <w:shd w:val="clear" w:color="auto" w:fill="D9D9D9" w:themeFill="background1" w:themeFillShade="D9"/>
          </w:tcPr>
          <w:p w14:paraId="5C657B0B" w14:textId="77777777" w:rsidR="002D57C4" w:rsidRPr="00EE6222" w:rsidRDefault="002D57C4" w:rsidP="00502E57">
            <w:pPr>
              <w:rPr>
                <w:rStyle w:val="CodeSnippet"/>
                <w:noProof/>
              </w:rPr>
            </w:pPr>
            <w:r w:rsidRPr="00EE6222">
              <w:rPr>
                <w:rStyle w:val="CodeSnippet"/>
                <w:noProof/>
              </w:rPr>
              <w:t>tosca_definitions_version: tosca_simple_</w:t>
            </w:r>
            <w:r>
              <w:rPr>
                <w:rStyle w:val="CodeSnippet"/>
                <w:noProof/>
              </w:rPr>
              <w:t>yaml_1_0</w:t>
            </w:r>
          </w:p>
          <w:p w14:paraId="3C2E325B" w14:textId="77777777" w:rsidR="002D57C4" w:rsidRPr="00EE6222" w:rsidRDefault="002D57C4" w:rsidP="00502E57">
            <w:pPr>
              <w:rPr>
                <w:rStyle w:val="CodeSnippet"/>
                <w:noProof/>
              </w:rPr>
            </w:pPr>
          </w:p>
          <w:p w14:paraId="534EB356" w14:textId="77777777" w:rsidR="002D57C4" w:rsidRPr="00EE6222" w:rsidRDefault="002D57C4" w:rsidP="00502E57">
            <w:pPr>
              <w:rPr>
                <w:rStyle w:val="CodeSnippet"/>
                <w:noProof/>
              </w:rPr>
            </w:pPr>
            <w:r w:rsidRPr="00EE6222">
              <w:rPr>
                <w:rStyle w:val="CodeSnippet"/>
                <w:noProof/>
              </w:rPr>
              <w:t>description: &gt;</w:t>
            </w:r>
          </w:p>
          <w:p w14:paraId="0D42C1C3" w14:textId="77777777" w:rsidR="002D57C4" w:rsidRDefault="002D57C4" w:rsidP="00502E57">
            <w:pPr>
              <w:rPr>
                <w:rStyle w:val="CodeSnippet"/>
                <w:noProof/>
              </w:rPr>
            </w:pPr>
            <w:r w:rsidRPr="00EE6222">
              <w:rPr>
                <w:rStyle w:val="CodeSnippet"/>
                <w:noProof/>
              </w:rPr>
              <w:t xml:space="preserve">  TOSCA simple profile with 1 server </w:t>
            </w:r>
            <w:r>
              <w:rPr>
                <w:rStyle w:val="CodeSnippet"/>
                <w:noProof/>
              </w:rPr>
              <w:t>bound</w:t>
            </w:r>
            <w:r w:rsidRPr="00EE6222">
              <w:rPr>
                <w:rStyle w:val="CodeSnippet"/>
                <w:noProof/>
              </w:rPr>
              <w:t xml:space="preserve"> to </w:t>
            </w:r>
            <w:r>
              <w:rPr>
                <w:rStyle w:val="CodeSnippet"/>
                <w:noProof/>
              </w:rPr>
              <w:t xml:space="preserve">an </w:t>
            </w:r>
            <w:r w:rsidRPr="00EE6222">
              <w:rPr>
                <w:rStyle w:val="CodeSnippet"/>
                <w:noProof/>
              </w:rPr>
              <w:t>existing network</w:t>
            </w:r>
          </w:p>
          <w:p w14:paraId="55100F4F" w14:textId="77777777" w:rsidR="002D57C4" w:rsidRPr="00EE6222" w:rsidRDefault="002D57C4" w:rsidP="00502E57">
            <w:pPr>
              <w:rPr>
                <w:rStyle w:val="CodeSnippet"/>
                <w:noProof/>
              </w:rPr>
            </w:pPr>
          </w:p>
          <w:p w14:paraId="64282FC0" w14:textId="77777777" w:rsidR="002D57C4" w:rsidRPr="00EE6222" w:rsidRDefault="002D57C4" w:rsidP="00502E57">
            <w:pPr>
              <w:rPr>
                <w:rStyle w:val="CodeSnippet"/>
                <w:noProof/>
              </w:rPr>
            </w:pPr>
            <w:r w:rsidRPr="00EE6222">
              <w:rPr>
                <w:rStyle w:val="CodeSnippet"/>
                <w:noProof/>
              </w:rPr>
              <w:t>topology_template:</w:t>
            </w:r>
          </w:p>
          <w:p w14:paraId="74BCC1B9" w14:textId="77777777" w:rsidR="002D57C4" w:rsidRPr="00EE6222" w:rsidRDefault="002D57C4" w:rsidP="00502E57">
            <w:pPr>
              <w:rPr>
                <w:rStyle w:val="CodeSnippet"/>
                <w:noProof/>
              </w:rPr>
            </w:pPr>
            <w:r w:rsidRPr="00EE6222">
              <w:rPr>
                <w:rStyle w:val="CodeSnippet"/>
                <w:noProof/>
              </w:rPr>
              <w:t xml:space="preserve">  inputs:</w:t>
            </w:r>
          </w:p>
          <w:p w14:paraId="0860C268" w14:textId="77777777" w:rsidR="002D57C4" w:rsidRPr="00EE6222" w:rsidRDefault="002D57C4" w:rsidP="00502E57">
            <w:pPr>
              <w:rPr>
                <w:rStyle w:val="CodeSnippet"/>
                <w:noProof/>
              </w:rPr>
            </w:pPr>
            <w:r w:rsidRPr="00EE6222">
              <w:rPr>
                <w:rStyle w:val="CodeSnippet"/>
                <w:noProof/>
              </w:rPr>
              <w:t xml:space="preserve">    network_name:</w:t>
            </w:r>
          </w:p>
          <w:p w14:paraId="030ECE5A" w14:textId="77777777" w:rsidR="002D57C4" w:rsidRPr="00EE6222" w:rsidRDefault="002D57C4" w:rsidP="00502E57">
            <w:pPr>
              <w:rPr>
                <w:rStyle w:val="CodeSnippet"/>
                <w:noProof/>
              </w:rPr>
            </w:pPr>
            <w:r w:rsidRPr="00EE6222">
              <w:rPr>
                <w:rStyle w:val="CodeSnippet"/>
                <w:noProof/>
              </w:rPr>
              <w:t xml:space="preserve">      type: string</w:t>
            </w:r>
          </w:p>
          <w:p w14:paraId="6A0EF982" w14:textId="77777777" w:rsidR="002D57C4" w:rsidRPr="00EE6222" w:rsidRDefault="002D57C4" w:rsidP="00502E57">
            <w:pPr>
              <w:rPr>
                <w:rStyle w:val="CodeSnippet"/>
                <w:noProof/>
              </w:rPr>
            </w:pPr>
            <w:r w:rsidRPr="00EE6222">
              <w:rPr>
                <w:rStyle w:val="CodeSnippet"/>
                <w:noProof/>
              </w:rPr>
              <w:t xml:space="preserve">      description: Network name</w:t>
            </w:r>
          </w:p>
          <w:p w14:paraId="5B86CD83" w14:textId="77777777" w:rsidR="002D57C4" w:rsidRPr="00EE6222" w:rsidRDefault="002D57C4" w:rsidP="00502E57">
            <w:pPr>
              <w:rPr>
                <w:rStyle w:val="CodeSnippet"/>
                <w:noProof/>
              </w:rPr>
            </w:pPr>
          </w:p>
          <w:p w14:paraId="5D8710E6" w14:textId="77777777" w:rsidR="002D57C4" w:rsidRPr="00EE6222" w:rsidRDefault="002D57C4" w:rsidP="00502E57">
            <w:pPr>
              <w:rPr>
                <w:rStyle w:val="CodeSnippet"/>
                <w:noProof/>
              </w:rPr>
            </w:pPr>
            <w:r w:rsidRPr="00EE6222">
              <w:rPr>
                <w:rStyle w:val="CodeSnippet"/>
                <w:noProof/>
              </w:rPr>
              <w:t xml:space="preserve">  node_templates:</w:t>
            </w:r>
          </w:p>
          <w:p w14:paraId="21A0407E" w14:textId="77777777" w:rsidR="002D57C4" w:rsidRPr="00EE6222" w:rsidRDefault="002D57C4" w:rsidP="00502E57">
            <w:pPr>
              <w:rPr>
                <w:rStyle w:val="CodeSnippet"/>
                <w:noProof/>
              </w:rPr>
            </w:pPr>
            <w:r w:rsidRPr="00EE6222">
              <w:rPr>
                <w:rStyle w:val="CodeSnippet"/>
                <w:noProof/>
              </w:rPr>
              <w:t xml:space="preserve">    my_server:</w:t>
            </w:r>
          </w:p>
          <w:p w14:paraId="1BD6DBB2" w14:textId="77777777" w:rsidR="002D57C4" w:rsidRPr="00EE6222" w:rsidRDefault="002D57C4" w:rsidP="00502E57">
            <w:pPr>
              <w:rPr>
                <w:rStyle w:val="CodeSnippet"/>
                <w:noProof/>
              </w:rPr>
            </w:pPr>
            <w:r w:rsidRPr="00EE6222">
              <w:rPr>
                <w:rStyle w:val="CodeSnippet"/>
                <w:noProof/>
              </w:rPr>
              <w:t xml:space="preserve">      type: tosca.nodes.Compute</w:t>
            </w:r>
          </w:p>
          <w:p w14:paraId="1CB6FECD" w14:textId="77777777" w:rsidR="002D57C4" w:rsidRDefault="002D57C4" w:rsidP="00502E57">
            <w:pPr>
              <w:rPr>
                <w:rStyle w:val="CodeSnippet"/>
                <w:noProof/>
              </w:rPr>
            </w:pPr>
            <w:r w:rsidRPr="00EE6222">
              <w:rPr>
                <w:rStyle w:val="CodeSnippet"/>
                <w:noProof/>
              </w:rPr>
              <w:t xml:space="preserve">      capabilities:</w:t>
            </w:r>
          </w:p>
          <w:p w14:paraId="3359CEB9" w14:textId="77777777" w:rsidR="002D57C4" w:rsidRDefault="002D57C4" w:rsidP="00502E57">
            <w:pPr>
              <w:rPr>
                <w:rStyle w:val="CodeSnippet"/>
                <w:noProof/>
              </w:rPr>
            </w:pPr>
            <w:r>
              <w:rPr>
                <w:rStyle w:val="CodeSnippet"/>
                <w:noProof/>
              </w:rPr>
              <w:t xml:space="preserve">        host: </w:t>
            </w:r>
          </w:p>
          <w:p w14:paraId="175C574A" w14:textId="77777777" w:rsidR="002D57C4" w:rsidRPr="00EE6222" w:rsidRDefault="002D57C4" w:rsidP="00502E57">
            <w:pPr>
              <w:rPr>
                <w:rStyle w:val="CodeSnippet"/>
                <w:noProof/>
              </w:rPr>
            </w:pPr>
            <w:r>
              <w:rPr>
                <w:rStyle w:val="CodeSnippet"/>
                <w:noProof/>
              </w:rPr>
              <w:t xml:space="preserve">    </w:t>
            </w:r>
            <w:r w:rsidRPr="00EE6222">
              <w:rPr>
                <w:rStyle w:val="CodeSnippet"/>
                <w:noProof/>
              </w:rPr>
              <w:t xml:space="preserve">      properties:</w:t>
            </w:r>
          </w:p>
          <w:p w14:paraId="4C8D81AE" w14:textId="77777777" w:rsidR="002D57C4" w:rsidRPr="00EE6222" w:rsidRDefault="002D57C4" w:rsidP="00502E57">
            <w:pPr>
              <w:rPr>
                <w:rStyle w:val="CodeSnippet"/>
                <w:noProof/>
              </w:rPr>
            </w:pPr>
            <w:r>
              <w:rPr>
                <w:rStyle w:val="CodeSnippet"/>
                <w:noProof/>
              </w:rPr>
              <w:t xml:space="preserve">    </w:t>
            </w:r>
            <w:r w:rsidRPr="00EE6222">
              <w:rPr>
                <w:rStyle w:val="CodeSnippet"/>
                <w:noProof/>
              </w:rPr>
              <w:t xml:space="preserve">        disk_size: 10</w:t>
            </w:r>
            <w:r>
              <w:rPr>
                <w:rStyle w:val="CodeSnippet"/>
                <w:noProof/>
              </w:rPr>
              <w:t xml:space="preserve"> GB</w:t>
            </w:r>
          </w:p>
          <w:p w14:paraId="6BB4DB35" w14:textId="77777777" w:rsidR="002D57C4" w:rsidRPr="00EE6222" w:rsidRDefault="002D57C4" w:rsidP="00502E57">
            <w:pPr>
              <w:rPr>
                <w:rStyle w:val="CodeSnippet"/>
                <w:noProof/>
              </w:rPr>
            </w:pPr>
            <w:r w:rsidRPr="00EE6222">
              <w:rPr>
                <w:rStyle w:val="CodeSnippet"/>
                <w:noProof/>
              </w:rPr>
              <w:t xml:space="preserve">    </w:t>
            </w:r>
            <w:r>
              <w:rPr>
                <w:rStyle w:val="CodeSnippet"/>
                <w:noProof/>
              </w:rPr>
              <w:t xml:space="preserve">    </w:t>
            </w:r>
            <w:r w:rsidRPr="00EE6222">
              <w:rPr>
                <w:rStyle w:val="CodeSnippet"/>
                <w:noProof/>
              </w:rPr>
              <w:t xml:space="preserve">    num_cpus: 1</w:t>
            </w:r>
          </w:p>
          <w:p w14:paraId="144A68C8" w14:textId="77777777" w:rsidR="002D57C4" w:rsidRPr="00EE6222" w:rsidRDefault="002D57C4" w:rsidP="00502E57">
            <w:pPr>
              <w:rPr>
                <w:rStyle w:val="CodeSnippet"/>
                <w:noProof/>
              </w:rPr>
            </w:pPr>
            <w:r w:rsidRPr="00EE6222">
              <w:rPr>
                <w:rStyle w:val="CodeSnippet"/>
                <w:noProof/>
              </w:rPr>
              <w:t xml:space="preserve">        </w:t>
            </w:r>
            <w:r>
              <w:rPr>
                <w:rStyle w:val="CodeSnippet"/>
                <w:noProof/>
              </w:rPr>
              <w:t xml:space="preserve">    </w:t>
            </w:r>
            <w:r w:rsidRPr="00EE6222">
              <w:rPr>
                <w:rStyle w:val="CodeSnippet"/>
                <w:noProof/>
              </w:rPr>
              <w:t xml:space="preserve">mem_size: </w:t>
            </w:r>
            <w:r>
              <w:rPr>
                <w:rStyle w:val="CodeSnippet"/>
                <w:noProof/>
              </w:rPr>
              <w:t>4096 MB</w:t>
            </w:r>
          </w:p>
          <w:p w14:paraId="05A2831F" w14:textId="77777777" w:rsidR="002D57C4" w:rsidRPr="00EE6222" w:rsidRDefault="002D57C4" w:rsidP="00502E57">
            <w:pPr>
              <w:rPr>
                <w:rStyle w:val="CodeSnippet"/>
                <w:noProof/>
              </w:rPr>
            </w:pPr>
            <w:r w:rsidRPr="00EE6222">
              <w:rPr>
                <w:rStyle w:val="CodeSnippet"/>
                <w:noProof/>
              </w:rPr>
              <w:lastRenderedPageBreak/>
              <w:t xml:space="preserve">        os:</w:t>
            </w:r>
          </w:p>
          <w:p w14:paraId="468CF428" w14:textId="77777777" w:rsidR="002D57C4" w:rsidRPr="00EE6222" w:rsidRDefault="002D57C4" w:rsidP="00502E57">
            <w:pPr>
              <w:rPr>
                <w:rStyle w:val="CodeSnippet"/>
                <w:noProof/>
              </w:rPr>
            </w:pPr>
            <w:r w:rsidRPr="00EE6222">
              <w:rPr>
                <w:rStyle w:val="CodeSnippet"/>
                <w:noProof/>
              </w:rPr>
              <w:t xml:space="preserve">          properties:</w:t>
            </w:r>
          </w:p>
          <w:p w14:paraId="287F8FB4" w14:textId="77777777" w:rsidR="002D57C4" w:rsidRPr="00EE6222" w:rsidRDefault="002D57C4" w:rsidP="00502E57">
            <w:pPr>
              <w:rPr>
                <w:rStyle w:val="CodeSnippet"/>
                <w:noProof/>
              </w:rPr>
            </w:pPr>
            <w:r w:rsidRPr="00EE6222">
              <w:rPr>
                <w:rStyle w:val="CodeSnippet"/>
                <w:noProof/>
              </w:rPr>
              <w:t xml:space="preserve">            architecture: x86_64</w:t>
            </w:r>
          </w:p>
          <w:p w14:paraId="40B8B8D1" w14:textId="77777777" w:rsidR="002D57C4" w:rsidRPr="00EE6222" w:rsidRDefault="002D57C4" w:rsidP="00502E57">
            <w:pPr>
              <w:rPr>
                <w:rStyle w:val="CodeSnippet"/>
                <w:noProof/>
              </w:rPr>
            </w:pPr>
            <w:r w:rsidRPr="00EE6222">
              <w:rPr>
                <w:rStyle w:val="CodeSnippet"/>
                <w:noProof/>
              </w:rPr>
              <w:t xml:space="preserve">            type: Linux</w:t>
            </w:r>
          </w:p>
          <w:p w14:paraId="09970E42" w14:textId="77777777" w:rsidR="002D57C4" w:rsidRPr="00EE6222" w:rsidRDefault="002D57C4" w:rsidP="00502E57">
            <w:pPr>
              <w:rPr>
                <w:rStyle w:val="CodeSnippet"/>
                <w:noProof/>
              </w:rPr>
            </w:pPr>
            <w:r w:rsidRPr="00EE6222">
              <w:rPr>
                <w:rStyle w:val="CodeSnippet"/>
                <w:noProof/>
              </w:rPr>
              <w:t xml:space="preserve">            distribution: CirrOS</w:t>
            </w:r>
          </w:p>
          <w:p w14:paraId="030AB5C6" w14:textId="77777777" w:rsidR="002D57C4" w:rsidRPr="00EE6222" w:rsidRDefault="002D57C4" w:rsidP="00502E57">
            <w:pPr>
              <w:rPr>
                <w:rStyle w:val="CodeSnippet"/>
                <w:noProof/>
              </w:rPr>
            </w:pPr>
            <w:r w:rsidRPr="00EE6222">
              <w:rPr>
                <w:rStyle w:val="CodeSnippet"/>
                <w:noProof/>
              </w:rPr>
              <w:t xml:space="preserve">            version: 0.3.2</w:t>
            </w:r>
          </w:p>
          <w:p w14:paraId="4CEC1E75" w14:textId="77777777" w:rsidR="002D57C4" w:rsidRPr="00EE6222" w:rsidRDefault="002D57C4" w:rsidP="00502E57">
            <w:pPr>
              <w:rPr>
                <w:rStyle w:val="CodeSnippet"/>
                <w:noProof/>
              </w:rPr>
            </w:pPr>
          </w:p>
          <w:p w14:paraId="19594AD2" w14:textId="77777777" w:rsidR="002D57C4" w:rsidRPr="00EE6222" w:rsidRDefault="002D57C4" w:rsidP="00502E57">
            <w:pPr>
              <w:rPr>
                <w:rStyle w:val="CodeSnippet"/>
                <w:noProof/>
              </w:rPr>
            </w:pPr>
            <w:r w:rsidRPr="00EE6222">
              <w:rPr>
                <w:rStyle w:val="CodeSnippet"/>
                <w:noProof/>
              </w:rPr>
              <w:t xml:space="preserve">    my_network:</w:t>
            </w:r>
          </w:p>
          <w:p w14:paraId="11981C61" w14:textId="77777777" w:rsidR="002D57C4" w:rsidRPr="00EE6222" w:rsidRDefault="002D57C4" w:rsidP="00502E57">
            <w:pPr>
              <w:rPr>
                <w:rStyle w:val="CodeSnippet"/>
                <w:noProof/>
              </w:rPr>
            </w:pPr>
            <w:r w:rsidRPr="00EE6222">
              <w:rPr>
                <w:rStyle w:val="CodeSnippet"/>
                <w:noProof/>
              </w:rPr>
              <w:t xml:space="preserve">      type: tosca.nodes.network.Network</w:t>
            </w:r>
          </w:p>
          <w:p w14:paraId="138570A9" w14:textId="77777777" w:rsidR="002D57C4" w:rsidRPr="00EE6222" w:rsidRDefault="002D57C4" w:rsidP="00502E57">
            <w:pPr>
              <w:rPr>
                <w:rStyle w:val="CodeSnippet"/>
                <w:noProof/>
              </w:rPr>
            </w:pPr>
            <w:r w:rsidRPr="00EE6222">
              <w:rPr>
                <w:rStyle w:val="CodeSnippet"/>
                <w:noProof/>
              </w:rPr>
              <w:t xml:space="preserve">      properties:</w:t>
            </w:r>
          </w:p>
          <w:p w14:paraId="013FB873" w14:textId="77777777" w:rsidR="002D57C4" w:rsidRPr="00EE6222" w:rsidRDefault="002D57C4" w:rsidP="00502E57">
            <w:pPr>
              <w:rPr>
                <w:rStyle w:val="CodeSnippet"/>
                <w:noProof/>
              </w:rPr>
            </w:pPr>
            <w:r w:rsidRPr="00EE6222">
              <w:rPr>
                <w:rStyle w:val="CodeSnippet"/>
                <w:noProof/>
              </w:rPr>
              <w:t xml:space="preserve">        network_name: { get_input: network_name }</w:t>
            </w:r>
          </w:p>
          <w:p w14:paraId="0493B7F9" w14:textId="77777777" w:rsidR="002D57C4" w:rsidRPr="00EE6222" w:rsidRDefault="002D57C4" w:rsidP="00502E57">
            <w:pPr>
              <w:rPr>
                <w:rStyle w:val="CodeSnippet"/>
                <w:noProof/>
              </w:rPr>
            </w:pPr>
          </w:p>
          <w:p w14:paraId="320574AC" w14:textId="77777777" w:rsidR="002D57C4" w:rsidRPr="00EE6222" w:rsidRDefault="002D57C4" w:rsidP="00502E57">
            <w:pPr>
              <w:rPr>
                <w:rStyle w:val="CodeSnippet"/>
                <w:noProof/>
              </w:rPr>
            </w:pPr>
            <w:r w:rsidRPr="00EE6222">
              <w:rPr>
                <w:rStyle w:val="CodeSnippet"/>
                <w:noProof/>
              </w:rPr>
              <w:t xml:space="preserve">    my_port:</w:t>
            </w:r>
          </w:p>
          <w:p w14:paraId="1659A5B7" w14:textId="77777777" w:rsidR="002D57C4" w:rsidRPr="00EE6222" w:rsidRDefault="002D57C4" w:rsidP="00502E57">
            <w:pPr>
              <w:rPr>
                <w:rStyle w:val="CodeSnippet"/>
                <w:noProof/>
              </w:rPr>
            </w:pPr>
            <w:r w:rsidRPr="00EE6222">
              <w:rPr>
                <w:rStyle w:val="CodeSnippet"/>
                <w:noProof/>
              </w:rPr>
              <w:t xml:space="preserve">      type: tosca.nodes.network.Port</w:t>
            </w:r>
          </w:p>
          <w:p w14:paraId="08370CA7" w14:textId="77777777" w:rsidR="002D57C4" w:rsidRPr="00EE6222" w:rsidRDefault="002D57C4" w:rsidP="00502E57">
            <w:pPr>
              <w:rPr>
                <w:rStyle w:val="CodeSnippet"/>
                <w:noProof/>
              </w:rPr>
            </w:pPr>
            <w:r w:rsidRPr="00EE6222">
              <w:rPr>
                <w:rStyle w:val="CodeSnippet"/>
                <w:noProof/>
              </w:rPr>
              <w:t xml:space="preserve">      requirements:</w:t>
            </w:r>
          </w:p>
          <w:p w14:paraId="42ED101D" w14:textId="77777777" w:rsidR="002D57C4" w:rsidRPr="00EE6222" w:rsidRDefault="002D57C4" w:rsidP="00502E57">
            <w:pPr>
              <w:rPr>
                <w:rStyle w:val="CodeSnippet"/>
                <w:noProof/>
              </w:rPr>
            </w:pPr>
            <w:r w:rsidRPr="00EE6222">
              <w:rPr>
                <w:rStyle w:val="CodeSnippet"/>
                <w:noProof/>
              </w:rPr>
              <w:t xml:space="preserve">        - binding:</w:t>
            </w:r>
          </w:p>
          <w:p w14:paraId="1B8FF587" w14:textId="77777777" w:rsidR="002D57C4" w:rsidRPr="00EE6222" w:rsidRDefault="002D57C4" w:rsidP="00502E57">
            <w:pPr>
              <w:rPr>
                <w:rStyle w:val="CodeSnippet"/>
                <w:noProof/>
              </w:rPr>
            </w:pPr>
            <w:r w:rsidRPr="00EE6222">
              <w:rPr>
                <w:rStyle w:val="CodeSnippet"/>
                <w:noProof/>
              </w:rPr>
              <w:t xml:space="preserve">            node: my_server</w:t>
            </w:r>
          </w:p>
          <w:p w14:paraId="7CCAF4AF" w14:textId="77777777" w:rsidR="002D57C4" w:rsidRPr="00EE6222" w:rsidRDefault="002D57C4" w:rsidP="00502E57">
            <w:pPr>
              <w:rPr>
                <w:rStyle w:val="CodeSnippet"/>
                <w:noProof/>
              </w:rPr>
            </w:pPr>
            <w:r w:rsidRPr="00EE6222">
              <w:rPr>
                <w:rStyle w:val="CodeSnippet"/>
                <w:noProof/>
              </w:rPr>
              <w:t xml:space="preserve">        - link:</w:t>
            </w:r>
          </w:p>
          <w:p w14:paraId="1119EA11" w14:textId="77777777" w:rsidR="002D57C4" w:rsidRPr="006824F5" w:rsidRDefault="002D57C4" w:rsidP="00502E57">
            <w:pPr>
              <w:rPr>
                <w:rStyle w:val="CodeSnippet"/>
                <w:noProof/>
              </w:rPr>
            </w:pPr>
            <w:r w:rsidRPr="00EE6222">
              <w:rPr>
                <w:rStyle w:val="CodeSnippet"/>
                <w:noProof/>
              </w:rPr>
              <w:t xml:space="preserve">            node: my_network</w:t>
            </w:r>
          </w:p>
        </w:tc>
      </w:tr>
    </w:tbl>
    <w:p w14:paraId="5B774F0F" w14:textId="77777777" w:rsidR="002D57C4" w:rsidRDefault="002D57C4" w:rsidP="002D57C4">
      <w:pPr>
        <w:pStyle w:val="Heading3"/>
        <w:numPr>
          <w:ilvl w:val="2"/>
          <w:numId w:val="3"/>
        </w:numPr>
      </w:pPr>
      <w:bookmarkStart w:id="701" w:name="USE_CASE_NETWORK_3"/>
      <w:r>
        <w:lastRenderedPageBreak/>
        <w:t>Network 3: Two</w:t>
      </w:r>
      <w:r w:rsidRPr="001521E4">
        <w:t xml:space="preserve"> servers</w:t>
      </w:r>
      <w:r>
        <w:t xml:space="preserve"> bound to a single network</w:t>
      </w:r>
    </w:p>
    <w:bookmarkEnd w:id="701"/>
    <w:p w14:paraId="0B20D3A2" w14:textId="77777777" w:rsidR="002D57C4" w:rsidRDefault="002D57C4" w:rsidP="002D57C4">
      <w:pPr>
        <w:pStyle w:val="Heading4"/>
        <w:numPr>
          <w:ilvl w:val="3"/>
          <w:numId w:val="3"/>
        </w:numPr>
      </w:pPr>
      <w:r>
        <w:t>Description</w:t>
      </w:r>
    </w:p>
    <w:p w14:paraId="0563B7E2" w14:textId="77777777" w:rsidR="002D57C4" w:rsidRPr="00DD7834" w:rsidRDefault="002D57C4" w:rsidP="002D57C4">
      <w:r>
        <w:t>This use case shows how two servers (</w:t>
      </w:r>
      <w:r w:rsidRPr="00DD7834">
        <w:rPr>
          <w:rStyle w:val="CodeSnippetHighlight"/>
        </w:rPr>
        <w:t>Compute</w:t>
      </w:r>
      <w:r>
        <w:t xml:space="preserve"> nodes) can be bound to the same </w:t>
      </w:r>
      <w:r w:rsidRPr="00DD7834">
        <w:rPr>
          <w:rStyle w:val="CodeSnippetHighlight"/>
        </w:rPr>
        <w:t>Network</w:t>
      </w:r>
      <w:r>
        <w:t xml:space="preserve"> (node) using two logical network </w:t>
      </w:r>
      <w:r w:rsidRPr="00DD7834">
        <w:rPr>
          <w:rStyle w:val="CodeSnippetHighlight"/>
        </w:rPr>
        <w:t>Ports</w:t>
      </w:r>
      <w:r>
        <w:t xml:space="preserve">. </w:t>
      </w:r>
    </w:p>
    <w:p w14:paraId="5D921E42" w14:textId="77777777" w:rsidR="002D57C4" w:rsidRPr="00DD5675" w:rsidRDefault="002D57C4" w:rsidP="002D57C4">
      <w:pPr>
        <w:pStyle w:val="Heading4"/>
        <w:numPr>
          <w:ilvl w:val="3"/>
          <w:numId w:val="3"/>
        </w:numPr>
        <w:rPr>
          <w:u w:val="single"/>
        </w:rPr>
      </w:pPr>
      <w:r>
        <w:t>Logical Diagram</w:t>
      </w:r>
    </w:p>
    <w:p w14:paraId="499FBCEB" w14:textId="77777777" w:rsidR="002D57C4" w:rsidRPr="00AD33FE" w:rsidRDefault="002D57C4" w:rsidP="002D57C4">
      <w:r>
        <w:rPr>
          <w:noProof/>
        </w:rPr>
        <w:drawing>
          <wp:inline distT="0" distB="0" distL="0" distR="0" wp14:anchorId="0CAB2B83" wp14:editId="1DB10899">
            <wp:extent cx="5397500" cy="31694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0 - Nwtork 3 --Diagram.png"/>
                    <pic:cNvPicPr/>
                  </pic:nvPicPr>
                  <pic:blipFill>
                    <a:blip r:embed="rId111">
                      <a:extLst>
                        <a:ext uri="{28A0092B-C50C-407E-A947-70E740481C1C}">
                          <a14:useLocalDpi xmlns:a14="http://schemas.microsoft.com/office/drawing/2010/main" val="0"/>
                        </a:ext>
                      </a:extLst>
                    </a:blip>
                    <a:stretch>
                      <a:fillRect/>
                    </a:stretch>
                  </pic:blipFill>
                  <pic:spPr>
                    <a:xfrm>
                      <a:off x="0" y="0"/>
                      <a:ext cx="5397500" cy="3169425"/>
                    </a:xfrm>
                    <a:prstGeom prst="rect">
                      <a:avLst/>
                    </a:prstGeom>
                  </pic:spPr>
                </pic:pic>
              </a:graphicData>
            </a:graphic>
          </wp:inline>
        </w:drawing>
      </w:r>
    </w:p>
    <w:p w14:paraId="101F4F47" w14:textId="77777777" w:rsidR="002D57C4" w:rsidRPr="00C86EBB" w:rsidRDefault="002D57C4" w:rsidP="002D57C4">
      <w:pPr>
        <w:pStyle w:val="Heading4"/>
        <w:numPr>
          <w:ilvl w:val="3"/>
          <w:numId w:val="3"/>
        </w:numPr>
      </w:pPr>
      <w:r>
        <w:lastRenderedPageBreak/>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4BB0341D" w14:textId="77777777" w:rsidTr="00502E57">
        <w:tc>
          <w:tcPr>
            <w:tcW w:w="9576" w:type="dxa"/>
            <w:shd w:val="clear" w:color="auto" w:fill="D9D9D9" w:themeFill="background1" w:themeFillShade="D9"/>
          </w:tcPr>
          <w:p w14:paraId="1C310A59" w14:textId="77777777" w:rsidR="002D57C4" w:rsidRPr="00AC2108" w:rsidRDefault="002D57C4" w:rsidP="00502E57">
            <w:pPr>
              <w:rPr>
                <w:rStyle w:val="CodeSnippet"/>
                <w:noProof/>
              </w:rPr>
            </w:pPr>
            <w:r w:rsidRPr="00AC2108">
              <w:rPr>
                <w:rStyle w:val="CodeSnippet"/>
                <w:noProof/>
              </w:rPr>
              <w:t>tosca_definitions_version: tosca_simple_</w:t>
            </w:r>
            <w:r>
              <w:rPr>
                <w:rStyle w:val="CodeSnippet"/>
                <w:noProof/>
              </w:rPr>
              <w:t>yaml_1_0</w:t>
            </w:r>
          </w:p>
          <w:p w14:paraId="2066AA9C" w14:textId="77777777" w:rsidR="002D57C4" w:rsidRPr="00AC2108" w:rsidRDefault="002D57C4" w:rsidP="00502E57">
            <w:pPr>
              <w:rPr>
                <w:rStyle w:val="CodeSnippet"/>
                <w:noProof/>
              </w:rPr>
            </w:pPr>
          </w:p>
          <w:p w14:paraId="1DABF7F1" w14:textId="77777777" w:rsidR="002D57C4" w:rsidRPr="00AC2108" w:rsidRDefault="002D57C4" w:rsidP="00502E57">
            <w:pPr>
              <w:rPr>
                <w:rStyle w:val="CodeSnippet"/>
                <w:noProof/>
              </w:rPr>
            </w:pPr>
            <w:r w:rsidRPr="00AC2108">
              <w:rPr>
                <w:rStyle w:val="CodeSnippet"/>
                <w:noProof/>
              </w:rPr>
              <w:t>description: &gt;</w:t>
            </w:r>
          </w:p>
          <w:p w14:paraId="6953A726" w14:textId="77777777" w:rsidR="002D57C4" w:rsidRDefault="002D57C4" w:rsidP="00502E57">
            <w:pPr>
              <w:rPr>
                <w:rStyle w:val="CodeSnippet"/>
                <w:noProof/>
              </w:rPr>
            </w:pPr>
            <w:r w:rsidRPr="00AC2108">
              <w:rPr>
                <w:rStyle w:val="CodeSnippet"/>
                <w:noProof/>
              </w:rPr>
              <w:t xml:space="preserve">  TOSCA simple profile with</w:t>
            </w:r>
            <w:r>
              <w:rPr>
                <w:rStyle w:val="CodeSnippet"/>
                <w:noProof/>
              </w:rPr>
              <w:t xml:space="preserve"> 2 servers bound to the </w:t>
            </w:r>
            <w:r w:rsidRPr="00AC2108">
              <w:rPr>
                <w:rStyle w:val="CodeSnippet"/>
                <w:noProof/>
              </w:rPr>
              <w:t>1 network</w:t>
            </w:r>
          </w:p>
          <w:p w14:paraId="49404B66" w14:textId="77777777" w:rsidR="002D57C4" w:rsidRDefault="002D57C4" w:rsidP="00502E57">
            <w:pPr>
              <w:rPr>
                <w:rStyle w:val="CodeSnippet"/>
                <w:noProof/>
              </w:rPr>
            </w:pPr>
          </w:p>
          <w:p w14:paraId="429965CA" w14:textId="77777777" w:rsidR="002D57C4" w:rsidRDefault="002D57C4" w:rsidP="00502E57">
            <w:pPr>
              <w:rPr>
                <w:rStyle w:val="CodeSnippet"/>
                <w:noProof/>
              </w:rPr>
            </w:pPr>
            <w:r>
              <w:rPr>
                <w:rStyle w:val="CodeSnippet"/>
                <w:noProof/>
              </w:rPr>
              <w:t>topology_template:</w:t>
            </w:r>
          </w:p>
          <w:p w14:paraId="11E2D924" w14:textId="77777777" w:rsidR="002D57C4" w:rsidRPr="00AC2108" w:rsidRDefault="002D57C4" w:rsidP="00502E57">
            <w:pPr>
              <w:rPr>
                <w:rStyle w:val="CodeSnippet"/>
                <w:noProof/>
              </w:rPr>
            </w:pPr>
          </w:p>
          <w:p w14:paraId="46B0FCFD" w14:textId="77777777" w:rsidR="002D57C4" w:rsidRPr="00AC2108" w:rsidRDefault="002D57C4" w:rsidP="00502E57">
            <w:pPr>
              <w:rPr>
                <w:rStyle w:val="CodeSnippet"/>
                <w:noProof/>
              </w:rPr>
            </w:pPr>
            <w:r>
              <w:rPr>
                <w:rStyle w:val="CodeSnippet"/>
                <w:noProof/>
              </w:rPr>
              <w:t xml:space="preserve">  </w:t>
            </w:r>
            <w:r w:rsidRPr="00AC2108">
              <w:rPr>
                <w:rStyle w:val="CodeSnippet"/>
                <w:noProof/>
              </w:rPr>
              <w:t>inputs:</w:t>
            </w:r>
          </w:p>
          <w:p w14:paraId="0EE6579F"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network_name:</w:t>
            </w:r>
          </w:p>
          <w:p w14:paraId="35BC1CD8"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string</w:t>
            </w:r>
          </w:p>
          <w:p w14:paraId="0CAB5926"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description: Network name</w:t>
            </w:r>
          </w:p>
          <w:p w14:paraId="2487AFA5"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network_cidr:</w:t>
            </w:r>
          </w:p>
          <w:p w14:paraId="046A0032"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string</w:t>
            </w:r>
          </w:p>
          <w:p w14:paraId="71963AEE"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default: 10.0.0.0/24</w:t>
            </w:r>
          </w:p>
          <w:p w14:paraId="2B5FA237"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description: CIDR for the network</w:t>
            </w:r>
          </w:p>
          <w:p w14:paraId="0EDEE53C"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network_start_ip:</w:t>
            </w:r>
          </w:p>
          <w:p w14:paraId="180CECB1"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string</w:t>
            </w:r>
          </w:p>
          <w:p w14:paraId="42E0F720"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default: 10.0.0.100</w:t>
            </w:r>
          </w:p>
          <w:p w14:paraId="4B7562A3"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description: Start IP for the allocation pool</w:t>
            </w:r>
          </w:p>
          <w:p w14:paraId="7155E326"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network_end_ip:</w:t>
            </w:r>
          </w:p>
          <w:p w14:paraId="06F82424"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string</w:t>
            </w:r>
          </w:p>
          <w:p w14:paraId="788F2BF4"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default: 10.0.0.150</w:t>
            </w:r>
          </w:p>
          <w:p w14:paraId="2796164B"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description: End IP for the allocation pool</w:t>
            </w:r>
          </w:p>
          <w:p w14:paraId="43E20F64" w14:textId="77777777" w:rsidR="002D57C4" w:rsidRPr="00AC2108" w:rsidRDefault="002D57C4" w:rsidP="00502E57">
            <w:pPr>
              <w:rPr>
                <w:rStyle w:val="CodeSnippet"/>
                <w:noProof/>
              </w:rPr>
            </w:pPr>
          </w:p>
          <w:p w14:paraId="5275487E" w14:textId="77777777" w:rsidR="002D57C4" w:rsidRPr="00AC2108" w:rsidRDefault="002D57C4" w:rsidP="00502E57">
            <w:pPr>
              <w:rPr>
                <w:rStyle w:val="CodeSnippet"/>
                <w:noProof/>
              </w:rPr>
            </w:pPr>
            <w:r>
              <w:rPr>
                <w:rStyle w:val="CodeSnippet"/>
                <w:noProof/>
              </w:rPr>
              <w:t xml:space="preserve">  </w:t>
            </w:r>
            <w:r w:rsidRPr="00AC2108">
              <w:rPr>
                <w:rStyle w:val="CodeSnippet"/>
                <w:noProof/>
              </w:rPr>
              <w:t>node_templates:</w:t>
            </w:r>
          </w:p>
          <w:p w14:paraId="786AE974"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my_server:</w:t>
            </w:r>
          </w:p>
          <w:p w14:paraId="388B059F"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tosca.nodes.Compute</w:t>
            </w:r>
          </w:p>
          <w:p w14:paraId="48636F9D" w14:textId="77777777" w:rsidR="002D57C4"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capabilities:</w:t>
            </w:r>
          </w:p>
          <w:p w14:paraId="29BDC57C" w14:textId="77777777" w:rsidR="002D57C4" w:rsidRDefault="002D57C4" w:rsidP="00502E57">
            <w:pPr>
              <w:rPr>
                <w:rStyle w:val="CodeSnippet"/>
                <w:noProof/>
              </w:rPr>
            </w:pPr>
            <w:r>
              <w:rPr>
                <w:rStyle w:val="CodeSnippet"/>
                <w:noProof/>
              </w:rPr>
              <w:t xml:space="preserve">        host:</w:t>
            </w:r>
          </w:p>
          <w:p w14:paraId="704DEBA7" w14:textId="77777777" w:rsidR="002D57C4" w:rsidRDefault="002D57C4" w:rsidP="00502E57">
            <w:pPr>
              <w:rPr>
                <w:rStyle w:val="CodeSnippet"/>
                <w:noProof/>
              </w:rPr>
            </w:pPr>
            <w:r>
              <w:rPr>
                <w:rStyle w:val="CodeSnippet"/>
                <w:noProof/>
              </w:rPr>
              <w:t xml:space="preserve">          properties:</w:t>
            </w:r>
          </w:p>
          <w:p w14:paraId="78565C0D"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disk_size: 10</w:t>
            </w:r>
            <w:r>
              <w:rPr>
                <w:rStyle w:val="CodeSnippet"/>
                <w:noProof/>
              </w:rPr>
              <w:t xml:space="preserve"> GB</w:t>
            </w:r>
          </w:p>
          <w:p w14:paraId="24165EA1"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w:t>
            </w:r>
            <w:r>
              <w:rPr>
                <w:rStyle w:val="CodeSnippet"/>
                <w:noProof/>
              </w:rPr>
              <w:t xml:space="preserve">  </w:t>
            </w:r>
            <w:r w:rsidRPr="00AC2108">
              <w:rPr>
                <w:rStyle w:val="CodeSnippet"/>
                <w:noProof/>
              </w:rPr>
              <w:t>num_cpus: 1</w:t>
            </w:r>
          </w:p>
          <w:p w14:paraId="0938FC5E"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w:t>
            </w:r>
            <w:r>
              <w:rPr>
                <w:rStyle w:val="CodeSnippet"/>
                <w:noProof/>
              </w:rPr>
              <w:t xml:space="preserve">  </w:t>
            </w:r>
            <w:r w:rsidRPr="00AC2108">
              <w:rPr>
                <w:rStyle w:val="CodeSnippet"/>
                <w:noProof/>
              </w:rPr>
              <w:t xml:space="preserve">mem_size: </w:t>
            </w:r>
            <w:r>
              <w:rPr>
                <w:rStyle w:val="CodeSnippet"/>
                <w:noProof/>
              </w:rPr>
              <w:t>4096 MB</w:t>
            </w:r>
          </w:p>
          <w:p w14:paraId="6A364643"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os:</w:t>
            </w:r>
          </w:p>
          <w:p w14:paraId="3F32674F"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properties:</w:t>
            </w:r>
          </w:p>
          <w:p w14:paraId="0BB21BEB"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architecture: x86_64</w:t>
            </w:r>
          </w:p>
          <w:p w14:paraId="4AE5AE28"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Linux</w:t>
            </w:r>
          </w:p>
          <w:p w14:paraId="68571FAD"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distribution: CirrOS</w:t>
            </w:r>
          </w:p>
          <w:p w14:paraId="7167264E"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version: 0.3.2</w:t>
            </w:r>
          </w:p>
          <w:p w14:paraId="1D358536" w14:textId="77777777" w:rsidR="002D57C4" w:rsidRPr="00AC2108" w:rsidRDefault="002D57C4" w:rsidP="00502E57">
            <w:pPr>
              <w:rPr>
                <w:rStyle w:val="CodeSnippet"/>
                <w:noProof/>
              </w:rPr>
            </w:pPr>
          </w:p>
          <w:p w14:paraId="29441A4C"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my_server2:</w:t>
            </w:r>
          </w:p>
          <w:p w14:paraId="34B1997F"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tosca.nodes.Compute</w:t>
            </w:r>
          </w:p>
          <w:p w14:paraId="1C5A6658" w14:textId="77777777" w:rsidR="002D57C4" w:rsidRDefault="002D57C4" w:rsidP="00502E57">
            <w:pPr>
              <w:rPr>
                <w:rStyle w:val="CodeSnippet"/>
                <w:noProof/>
              </w:rPr>
            </w:pPr>
            <w:r w:rsidRPr="00AC2108">
              <w:rPr>
                <w:rStyle w:val="CodeSnippet"/>
                <w:noProof/>
              </w:rPr>
              <w:lastRenderedPageBreak/>
              <w:t xml:space="preserve">    </w:t>
            </w:r>
            <w:r>
              <w:rPr>
                <w:rStyle w:val="CodeSnippet"/>
                <w:noProof/>
              </w:rPr>
              <w:t xml:space="preserve">  </w:t>
            </w:r>
            <w:r w:rsidRPr="00AC2108">
              <w:rPr>
                <w:rStyle w:val="CodeSnippet"/>
                <w:noProof/>
              </w:rPr>
              <w:t>capabilities:</w:t>
            </w:r>
          </w:p>
          <w:p w14:paraId="53150334" w14:textId="77777777" w:rsidR="002D57C4" w:rsidRDefault="002D57C4" w:rsidP="00502E57">
            <w:pPr>
              <w:rPr>
                <w:rStyle w:val="CodeSnippet"/>
                <w:noProof/>
              </w:rPr>
            </w:pPr>
            <w:r>
              <w:rPr>
                <w:rStyle w:val="CodeSnippet"/>
                <w:noProof/>
              </w:rPr>
              <w:t xml:space="preserve">        host:</w:t>
            </w:r>
          </w:p>
          <w:p w14:paraId="6828B56F" w14:textId="77777777" w:rsidR="002D57C4" w:rsidRDefault="002D57C4" w:rsidP="00502E57">
            <w:pPr>
              <w:rPr>
                <w:rStyle w:val="CodeSnippet"/>
                <w:noProof/>
              </w:rPr>
            </w:pPr>
            <w:r>
              <w:rPr>
                <w:rStyle w:val="CodeSnippet"/>
                <w:noProof/>
              </w:rPr>
              <w:t xml:space="preserve">          properties:</w:t>
            </w:r>
          </w:p>
          <w:p w14:paraId="7CC55177"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w:t>
            </w:r>
            <w:r>
              <w:rPr>
                <w:rStyle w:val="CodeSnippet"/>
                <w:noProof/>
              </w:rPr>
              <w:t xml:space="preserve">    </w:t>
            </w:r>
            <w:r w:rsidRPr="00AC2108">
              <w:rPr>
                <w:rStyle w:val="CodeSnippet"/>
                <w:noProof/>
              </w:rPr>
              <w:t xml:space="preserve">  disk_size: 10</w:t>
            </w:r>
            <w:r>
              <w:rPr>
                <w:rStyle w:val="CodeSnippet"/>
                <w:noProof/>
              </w:rPr>
              <w:t xml:space="preserve"> GB</w:t>
            </w:r>
          </w:p>
          <w:p w14:paraId="38D342E2"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w:t>
            </w:r>
            <w:r>
              <w:rPr>
                <w:rStyle w:val="CodeSnippet"/>
                <w:noProof/>
              </w:rPr>
              <w:t xml:space="preserve">  </w:t>
            </w:r>
            <w:r w:rsidRPr="00AC2108">
              <w:rPr>
                <w:rStyle w:val="CodeSnippet"/>
                <w:noProof/>
              </w:rPr>
              <w:t xml:space="preserve">  num_cpus: 1</w:t>
            </w:r>
          </w:p>
          <w:p w14:paraId="1BB9AD4C"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mem_size: 4096 MB</w:t>
            </w:r>
          </w:p>
          <w:p w14:paraId="3D3A043E"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os:</w:t>
            </w:r>
          </w:p>
          <w:p w14:paraId="75C18ADF"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1CF990BD"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architecture: x86_64</w:t>
            </w:r>
          </w:p>
          <w:p w14:paraId="2D3262BA"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Linux</w:t>
            </w:r>
          </w:p>
          <w:p w14:paraId="010238AA"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distribution: CirrOS</w:t>
            </w:r>
          </w:p>
          <w:p w14:paraId="4D4482FC"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version: 0.3.2</w:t>
            </w:r>
          </w:p>
          <w:p w14:paraId="5861E459" w14:textId="77777777" w:rsidR="002D57C4" w:rsidRPr="00AC2108" w:rsidRDefault="002D57C4" w:rsidP="00502E57">
            <w:pPr>
              <w:rPr>
                <w:rStyle w:val="CodeSnippet"/>
                <w:noProof/>
              </w:rPr>
            </w:pPr>
          </w:p>
          <w:p w14:paraId="3E8217BA"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my_network:</w:t>
            </w:r>
          </w:p>
          <w:p w14:paraId="1FD51BE8"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tosca.nodes.network.Network</w:t>
            </w:r>
          </w:p>
          <w:p w14:paraId="4D9C44E2"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properties:</w:t>
            </w:r>
          </w:p>
          <w:p w14:paraId="7F0B7561"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ip_version: 4</w:t>
            </w:r>
          </w:p>
          <w:p w14:paraId="75A2FDED"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cidr: { get_input: network_cidr }</w:t>
            </w:r>
          </w:p>
          <w:p w14:paraId="08F45853"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network_name: { get_input: network_name }</w:t>
            </w:r>
          </w:p>
          <w:p w14:paraId="20ED18EF"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start_ip: { get_input: network_start_ip }</w:t>
            </w:r>
          </w:p>
          <w:p w14:paraId="42E245D1"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end_ip: { get_input: network_end_ip }</w:t>
            </w:r>
          </w:p>
          <w:p w14:paraId="7D9D3737" w14:textId="77777777" w:rsidR="002D57C4" w:rsidRPr="00AC2108" w:rsidRDefault="002D57C4" w:rsidP="00502E57">
            <w:pPr>
              <w:rPr>
                <w:rStyle w:val="CodeSnippet"/>
                <w:noProof/>
              </w:rPr>
            </w:pPr>
          </w:p>
          <w:p w14:paraId="135C4673"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my_port:</w:t>
            </w:r>
          </w:p>
          <w:p w14:paraId="56075ADB"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tosca.nodes.network.Port</w:t>
            </w:r>
          </w:p>
          <w:p w14:paraId="73355C6C"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requirements:</w:t>
            </w:r>
          </w:p>
          <w:p w14:paraId="61278568"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binding: my_server</w:t>
            </w:r>
          </w:p>
          <w:p w14:paraId="4435CF75"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link: my_network</w:t>
            </w:r>
          </w:p>
          <w:p w14:paraId="5F648BD3" w14:textId="77777777" w:rsidR="002D57C4" w:rsidRPr="00AC2108" w:rsidRDefault="002D57C4" w:rsidP="00502E57">
            <w:pPr>
              <w:rPr>
                <w:rStyle w:val="CodeSnippet"/>
                <w:noProof/>
              </w:rPr>
            </w:pPr>
          </w:p>
          <w:p w14:paraId="2F551311"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my_port2:</w:t>
            </w:r>
          </w:p>
          <w:p w14:paraId="6DC93EDA"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tosca.nodes.network.Port</w:t>
            </w:r>
          </w:p>
          <w:p w14:paraId="5C7D1C91"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requirements:</w:t>
            </w:r>
          </w:p>
          <w:p w14:paraId="46BDCBC1"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 binding: my_server2</w:t>
            </w:r>
          </w:p>
          <w:p w14:paraId="7A3E8639" w14:textId="77777777" w:rsidR="002D57C4" w:rsidRPr="006824F5"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 link: my_network</w:t>
            </w:r>
          </w:p>
        </w:tc>
      </w:tr>
    </w:tbl>
    <w:p w14:paraId="41CC1CAB" w14:textId="77777777" w:rsidR="002D57C4" w:rsidRDefault="002D57C4" w:rsidP="002D57C4">
      <w:pPr>
        <w:pStyle w:val="Heading3"/>
        <w:numPr>
          <w:ilvl w:val="2"/>
          <w:numId w:val="3"/>
        </w:numPr>
      </w:pPr>
      <w:bookmarkStart w:id="702" w:name="USE_CASE_NETWORK_4"/>
      <w:r>
        <w:lastRenderedPageBreak/>
        <w:t>Network 4: Server bound to t</w:t>
      </w:r>
      <w:r w:rsidRPr="001521E4">
        <w:t>hree networks</w:t>
      </w:r>
    </w:p>
    <w:bookmarkEnd w:id="702"/>
    <w:p w14:paraId="4E74A7AF" w14:textId="77777777" w:rsidR="002D57C4" w:rsidRDefault="002D57C4" w:rsidP="002D57C4">
      <w:pPr>
        <w:pStyle w:val="Heading4"/>
        <w:numPr>
          <w:ilvl w:val="3"/>
          <w:numId w:val="3"/>
        </w:numPr>
      </w:pPr>
      <w:r>
        <w:t>Description</w:t>
      </w:r>
    </w:p>
    <w:p w14:paraId="6C51BD10" w14:textId="77777777" w:rsidR="002D57C4" w:rsidRPr="00DD7834" w:rsidRDefault="002D57C4" w:rsidP="002D57C4">
      <w:r>
        <w:t xml:space="preserve">This use case shows how three logical networks (Network), each with its own IP address range, can be bound to with the same server (Compute node).  </w:t>
      </w:r>
    </w:p>
    <w:p w14:paraId="16CEFC83" w14:textId="77777777" w:rsidR="002D57C4" w:rsidRPr="00DD5675" w:rsidRDefault="002D57C4" w:rsidP="002D57C4">
      <w:pPr>
        <w:pStyle w:val="Heading4"/>
        <w:numPr>
          <w:ilvl w:val="3"/>
          <w:numId w:val="3"/>
        </w:numPr>
        <w:rPr>
          <w:u w:val="single"/>
        </w:rPr>
      </w:pPr>
      <w:r>
        <w:lastRenderedPageBreak/>
        <w:t>Logical Diagram</w:t>
      </w:r>
    </w:p>
    <w:p w14:paraId="1DB9DE12" w14:textId="77777777" w:rsidR="002D57C4" w:rsidRPr="00AD33FE" w:rsidRDefault="002D57C4" w:rsidP="002D57C4">
      <w:r>
        <w:rPr>
          <w:noProof/>
        </w:rPr>
        <w:drawing>
          <wp:inline distT="0" distB="0" distL="0" distR="0" wp14:anchorId="2BA39E6A" wp14:editId="3F011143">
            <wp:extent cx="5334000" cy="366289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1 - Network 4 --Diagram.png"/>
                    <pic:cNvPicPr/>
                  </pic:nvPicPr>
                  <pic:blipFill>
                    <a:blip r:embed="rId112">
                      <a:extLst>
                        <a:ext uri="{28A0092B-C50C-407E-A947-70E740481C1C}">
                          <a14:useLocalDpi xmlns:a14="http://schemas.microsoft.com/office/drawing/2010/main" val="0"/>
                        </a:ext>
                      </a:extLst>
                    </a:blip>
                    <a:stretch>
                      <a:fillRect/>
                    </a:stretch>
                  </pic:blipFill>
                  <pic:spPr>
                    <a:xfrm>
                      <a:off x="0" y="0"/>
                      <a:ext cx="5335542" cy="3663950"/>
                    </a:xfrm>
                    <a:prstGeom prst="rect">
                      <a:avLst/>
                    </a:prstGeom>
                  </pic:spPr>
                </pic:pic>
              </a:graphicData>
            </a:graphic>
          </wp:inline>
        </w:drawing>
      </w:r>
    </w:p>
    <w:p w14:paraId="7E892004" w14:textId="77777777" w:rsidR="002D57C4" w:rsidRPr="00C86EBB" w:rsidRDefault="002D57C4" w:rsidP="002D57C4">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0244ACC2" w14:textId="77777777" w:rsidTr="00502E57">
        <w:tc>
          <w:tcPr>
            <w:tcW w:w="9576" w:type="dxa"/>
            <w:shd w:val="clear" w:color="auto" w:fill="D9D9D9" w:themeFill="background1" w:themeFillShade="D9"/>
          </w:tcPr>
          <w:p w14:paraId="6D9E4498" w14:textId="77777777" w:rsidR="002D57C4" w:rsidRPr="00AC2108" w:rsidRDefault="002D57C4" w:rsidP="00502E57">
            <w:pPr>
              <w:rPr>
                <w:rStyle w:val="CodeSnippet"/>
                <w:noProof/>
              </w:rPr>
            </w:pPr>
            <w:r w:rsidRPr="00AC2108">
              <w:rPr>
                <w:rStyle w:val="CodeSnippet"/>
                <w:noProof/>
              </w:rPr>
              <w:t>tosca_definitions_version: tosca_simple_</w:t>
            </w:r>
            <w:r>
              <w:rPr>
                <w:rStyle w:val="CodeSnippet"/>
                <w:noProof/>
              </w:rPr>
              <w:t>yaml_1_0</w:t>
            </w:r>
          </w:p>
          <w:p w14:paraId="6BBA60E5" w14:textId="77777777" w:rsidR="002D57C4" w:rsidRPr="00AC2108" w:rsidRDefault="002D57C4" w:rsidP="00502E57">
            <w:pPr>
              <w:rPr>
                <w:rStyle w:val="CodeSnippet"/>
                <w:noProof/>
              </w:rPr>
            </w:pPr>
          </w:p>
          <w:p w14:paraId="68241DC3" w14:textId="77777777" w:rsidR="002D57C4" w:rsidRPr="00AC2108" w:rsidRDefault="002D57C4" w:rsidP="00502E57">
            <w:pPr>
              <w:rPr>
                <w:rStyle w:val="CodeSnippet"/>
                <w:noProof/>
              </w:rPr>
            </w:pPr>
            <w:r w:rsidRPr="00AC2108">
              <w:rPr>
                <w:rStyle w:val="CodeSnippet"/>
                <w:noProof/>
              </w:rPr>
              <w:t>description: &gt;</w:t>
            </w:r>
          </w:p>
          <w:p w14:paraId="4C96A352" w14:textId="77777777" w:rsidR="002D57C4" w:rsidRPr="00AC2108" w:rsidRDefault="002D57C4" w:rsidP="00502E57">
            <w:pPr>
              <w:rPr>
                <w:rStyle w:val="CodeSnippet"/>
                <w:noProof/>
              </w:rPr>
            </w:pPr>
            <w:r w:rsidRPr="00AC2108">
              <w:rPr>
                <w:rStyle w:val="CodeSnippet"/>
                <w:noProof/>
              </w:rPr>
              <w:t xml:space="preserve">  TOSCA simple profile with 1 server</w:t>
            </w:r>
            <w:r>
              <w:rPr>
                <w:rStyle w:val="CodeSnippet"/>
                <w:noProof/>
              </w:rPr>
              <w:t xml:space="preserve"> bound to 3 networks</w:t>
            </w:r>
          </w:p>
          <w:p w14:paraId="4A0466B1" w14:textId="77777777" w:rsidR="002D57C4" w:rsidRDefault="002D57C4" w:rsidP="00502E57">
            <w:pPr>
              <w:rPr>
                <w:rStyle w:val="CodeSnippet"/>
                <w:noProof/>
              </w:rPr>
            </w:pPr>
          </w:p>
          <w:p w14:paraId="25E46F57" w14:textId="77777777" w:rsidR="002D57C4" w:rsidRDefault="002D57C4" w:rsidP="00502E57">
            <w:pPr>
              <w:rPr>
                <w:rStyle w:val="CodeSnippet"/>
                <w:noProof/>
              </w:rPr>
            </w:pPr>
            <w:r>
              <w:rPr>
                <w:rStyle w:val="CodeSnippet"/>
                <w:noProof/>
              </w:rPr>
              <w:t>topology_template:</w:t>
            </w:r>
          </w:p>
          <w:p w14:paraId="47902AAE" w14:textId="77777777" w:rsidR="002D57C4" w:rsidRDefault="002D57C4" w:rsidP="00502E57">
            <w:pPr>
              <w:rPr>
                <w:rStyle w:val="CodeSnippet"/>
                <w:noProof/>
              </w:rPr>
            </w:pPr>
          </w:p>
          <w:p w14:paraId="00C23965" w14:textId="77777777" w:rsidR="002D57C4" w:rsidRPr="00AC2108" w:rsidRDefault="002D57C4" w:rsidP="00502E57">
            <w:pPr>
              <w:rPr>
                <w:rStyle w:val="CodeSnippet"/>
                <w:noProof/>
              </w:rPr>
            </w:pPr>
            <w:r>
              <w:rPr>
                <w:rStyle w:val="CodeSnippet"/>
                <w:noProof/>
              </w:rPr>
              <w:t xml:space="preserve">  node_templates:</w:t>
            </w:r>
          </w:p>
          <w:p w14:paraId="3620858C"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my_server:</w:t>
            </w:r>
          </w:p>
          <w:p w14:paraId="18B02BFF"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tosca.nodes.Compute</w:t>
            </w:r>
          </w:p>
          <w:p w14:paraId="3994964D" w14:textId="77777777" w:rsidR="002D57C4"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capabilities:</w:t>
            </w:r>
          </w:p>
          <w:p w14:paraId="1456D873" w14:textId="77777777" w:rsidR="002D57C4" w:rsidRDefault="002D57C4" w:rsidP="00502E57">
            <w:pPr>
              <w:rPr>
                <w:rStyle w:val="CodeSnippet"/>
                <w:noProof/>
              </w:rPr>
            </w:pPr>
            <w:r>
              <w:rPr>
                <w:rStyle w:val="CodeSnippet"/>
                <w:noProof/>
              </w:rPr>
              <w:t xml:space="preserve">        host:</w:t>
            </w:r>
          </w:p>
          <w:p w14:paraId="62BA6A66" w14:textId="77777777" w:rsidR="002D57C4" w:rsidRDefault="002D57C4" w:rsidP="00502E57">
            <w:pPr>
              <w:rPr>
                <w:rStyle w:val="CodeSnippet"/>
                <w:noProof/>
              </w:rPr>
            </w:pPr>
            <w:r>
              <w:rPr>
                <w:rStyle w:val="CodeSnippet"/>
                <w:noProof/>
              </w:rPr>
              <w:t xml:space="preserve">          properties:</w:t>
            </w:r>
          </w:p>
          <w:p w14:paraId="2490B4DB"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w:t>
            </w:r>
            <w:r>
              <w:rPr>
                <w:rStyle w:val="CodeSnippet"/>
                <w:noProof/>
              </w:rPr>
              <w:t xml:space="preserve">   </w:t>
            </w:r>
            <w:r w:rsidRPr="00AC2108">
              <w:rPr>
                <w:rStyle w:val="CodeSnippet"/>
                <w:noProof/>
              </w:rPr>
              <w:t>disk_size: 10</w:t>
            </w:r>
            <w:r>
              <w:rPr>
                <w:rStyle w:val="CodeSnippet"/>
                <w:noProof/>
              </w:rPr>
              <w:t xml:space="preserve"> GB</w:t>
            </w:r>
          </w:p>
          <w:p w14:paraId="5E76FB51"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w:t>
            </w:r>
            <w:r>
              <w:rPr>
                <w:rStyle w:val="CodeSnippet"/>
                <w:noProof/>
              </w:rPr>
              <w:t xml:space="preserve">   </w:t>
            </w:r>
            <w:r w:rsidRPr="00AC2108">
              <w:rPr>
                <w:rStyle w:val="CodeSnippet"/>
                <w:noProof/>
              </w:rPr>
              <w:t>num_cpus: 1</w:t>
            </w:r>
          </w:p>
          <w:p w14:paraId="15943064"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w:t>
            </w:r>
            <w:r>
              <w:rPr>
                <w:rStyle w:val="CodeSnippet"/>
                <w:noProof/>
              </w:rPr>
              <w:t xml:space="preserve">   </w:t>
            </w:r>
            <w:r w:rsidRPr="00AC2108">
              <w:rPr>
                <w:rStyle w:val="CodeSnippet"/>
                <w:noProof/>
              </w:rPr>
              <w:t xml:space="preserve">mem_size: </w:t>
            </w:r>
            <w:r>
              <w:rPr>
                <w:rStyle w:val="CodeSnippet"/>
                <w:noProof/>
              </w:rPr>
              <w:t>4096 MB</w:t>
            </w:r>
          </w:p>
          <w:p w14:paraId="71111742"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os:</w:t>
            </w:r>
          </w:p>
          <w:p w14:paraId="37B64240"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66187414"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architecture: x86_64</w:t>
            </w:r>
          </w:p>
          <w:p w14:paraId="532A1382"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type: Linux</w:t>
            </w:r>
          </w:p>
          <w:p w14:paraId="103B3FD1"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distribution: CirrOS</w:t>
            </w:r>
          </w:p>
          <w:p w14:paraId="4C0BE362" w14:textId="77777777" w:rsidR="002D57C4" w:rsidRPr="00AC2108" w:rsidRDefault="002D57C4" w:rsidP="00502E57">
            <w:pPr>
              <w:rPr>
                <w:rStyle w:val="CodeSnippet"/>
                <w:noProof/>
              </w:rPr>
            </w:pPr>
            <w:r w:rsidRPr="00AC2108">
              <w:rPr>
                <w:rStyle w:val="CodeSnippet"/>
                <w:noProof/>
              </w:rPr>
              <w:lastRenderedPageBreak/>
              <w:t xml:space="preserve">          </w:t>
            </w:r>
            <w:r>
              <w:rPr>
                <w:rStyle w:val="CodeSnippet"/>
                <w:noProof/>
              </w:rPr>
              <w:t xml:space="preserve">  </w:t>
            </w:r>
            <w:r w:rsidRPr="00AC2108">
              <w:rPr>
                <w:rStyle w:val="CodeSnippet"/>
                <w:noProof/>
              </w:rPr>
              <w:t>version: 0.3.2</w:t>
            </w:r>
          </w:p>
          <w:p w14:paraId="7F1EF1C0" w14:textId="77777777" w:rsidR="002D57C4" w:rsidRPr="00AC2108" w:rsidRDefault="002D57C4" w:rsidP="00502E57">
            <w:pPr>
              <w:rPr>
                <w:rStyle w:val="CodeSnippet"/>
                <w:noProof/>
              </w:rPr>
            </w:pPr>
          </w:p>
          <w:p w14:paraId="612D5A12"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my_network1:</w:t>
            </w:r>
          </w:p>
          <w:p w14:paraId="23E5402E"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tosca.nodes.network.Network</w:t>
            </w:r>
          </w:p>
          <w:p w14:paraId="2CDBDDCF"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09D9116A"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cidr: '192.168.1.0/24'</w:t>
            </w:r>
          </w:p>
          <w:p w14:paraId="677DC05C"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network_name: net1</w:t>
            </w:r>
          </w:p>
          <w:p w14:paraId="5E4973BE" w14:textId="77777777" w:rsidR="002D57C4" w:rsidRPr="00AC2108" w:rsidRDefault="002D57C4" w:rsidP="00502E57">
            <w:pPr>
              <w:rPr>
                <w:rStyle w:val="CodeSnippet"/>
                <w:noProof/>
              </w:rPr>
            </w:pPr>
          </w:p>
          <w:p w14:paraId="42EA368F"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my_network2:</w:t>
            </w:r>
          </w:p>
          <w:p w14:paraId="2E3BF36D"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tosca.nodes.network.Network</w:t>
            </w:r>
          </w:p>
          <w:p w14:paraId="4CF67084"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25476294"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cidr: '192.168.2.0/24'</w:t>
            </w:r>
          </w:p>
          <w:p w14:paraId="3E9D8D73"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network_name: net2</w:t>
            </w:r>
          </w:p>
          <w:p w14:paraId="3D484BC5" w14:textId="77777777" w:rsidR="002D57C4" w:rsidRPr="00AC2108" w:rsidRDefault="002D57C4" w:rsidP="00502E57">
            <w:pPr>
              <w:rPr>
                <w:rStyle w:val="CodeSnippet"/>
                <w:noProof/>
              </w:rPr>
            </w:pPr>
          </w:p>
          <w:p w14:paraId="198F99FD"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my_network3:</w:t>
            </w:r>
          </w:p>
          <w:p w14:paraId="35133516"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tosca.nodes.network.Network</w:t>
            </w:r>
          </w:p>
          <w:p w14:paraId="3CE84CFB"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36DE17AB"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cidr: '192.168.3.0/24'</w:t>
            </w:r>
          </w:p>
          <w:p w14:paraId="013ED6D6"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network_name: net3</w:t>
            </w:r>
          </w:p>
          <w:p w14:paraId="62C48FCE" w14:textId="77777777" w:rsidR="002D57C4" w:rsidRPr="00AC2108" w:rsidRDefault="002D57C4" w:rsidP="00502E57">
            <w:pPr>
              <w:rPr>
                <w:rStyle w:val="CodeSnippet"/>
                <w:noProof/>
              </w:rPr>
            </w:pPr>
          </w:p>
          <w:p w14:paraId="29CDB74B"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my_port1:</w:t>
            </w:r>
          </w:p>
          <w:p w14:paraId="53FD74F0"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tosca.nodes.network.Port</w:t>
            </w:r>
          </w:p>
          <w:p w14:paraId="3D7BF9F9"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583196AE"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order: 0</w:t>
            </w:r>
          </w:p>
          <w:p w14:paraId="016E6728"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requirements:</w:t>
            </w:r>
          </w:p>
          <w:p w14:paraId="03782A20"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 binding: my_server</w:t>
            </w:r>
          </w:p>
          <w:p w14:paraId="33F4B0C5"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link: my_network1</w:t>
            </w:r>
          </w:p>
          <w:p w14:paraId="4D2E3BCE" w14:textId="77777777" w:rsidR="002D57C4" w:rsidRPr="00AC2108" w:rsidRDefault="002D57C4" w:rsidP="00502E57">
            <w:pPr>
              <w:rPr>
                <w:rStyle w:val="CodeSnippet"/>
                <w:noProof/>
              </w:rPr>
            </w:pPr>
          </w:p>
          <w:p w14:paraId="01B93E45" w14:textId="77777777" w:rsidR="002D57C4" w:rsidRPr="00AC2108" w:rsidRDefault="002D57C4" w:rsidP="00502E57">
            <w:pPr>
              <w:rPr>
                <w:rStyle w:val="CodeSnippet"/>
                <w:noProof/>
              </w:rPr>
            </w:pPr>
            <w:r>
              <w:rPr>
                <w:rStyle w:val="CodeSnippet"/>
                <w:noProof/>
              </w:rPr>
              <w:t xml:space="preserve">  </w:t>
            </w:r>
            <w:r w:rsidRPr="00AC2108">
              <w:rPr>
                <w:rStyle w:val="CodeSnippet"/>
                <w:noProof/>
              </w:rPr>
              <w:t xml:space="preserve">  my_port2:</w:t>
            </w:r>
          </w:p>
          <w:p w14:paraId="3A969291"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tosca.nodes.network.Port</w:t>
            </w:r>
          </w:p>
          <w:p w14:paraId="3D8192AE"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2EE4EB10"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order: 1</w:t>
            </w:r>
          </w:p>
          <w:p w14:paraId="1F1A9417"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requirements:</w:t>
            </w:r>
          </w:p>
          <w:p w14:paraId="59AFF093"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 binding: my_server</w:t>
            </w:r>
          </w:p>
          <w:p w14:paraId="4DAD1669"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 link: my_network2</w:t>
            </w:r>
          </w:p>
          <w:p w14:paraId="0441A047" w14:textId="77777777" w:rsidR="002D57C4" w:rsidRPr="00AC2108" w:rsidRDefault="002D57C4" w:rsidP="00502E57">
            <w:pPr>
              <w:rPr>
                <w:rStyle w:val="CodeSnippet"/>
                <w:noProof/>
              </w:rPr>
            </w:pPr>
          </w:p>
          <w:p w14:paraId="64AE6702"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my_port3:</w:t>
            </w:r>
          </w:p>
          <w:p w14:paraId="11B29FCE"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type: tosca.nodes.network.Port</w:t>
            </w:r>
          </w:p>
          <w:p w14:paraId="0CA960C7"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properties:</w:t>
            </w:r>
          </w:p>
          <w:p w14:paraId="58F27BF2"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order: 2</w:t>
            </w:r>
          </w:p>
          <w:p w14:paraId="6989E1F5"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requirements:</w:t>
            </w:r>
          </w:p>
          <w:p w14:paraId="69AE552F" w14:textId="77777777" w:rsidR="002D57C4" w:rsidRPr="00AC2108"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 binding: my_server</w:t>
            </w:r>
          </w:p>
          <w:p w14:paraId="6006DC77" w14:textId="77777777" w:rsidR="002D57C4" w:rsidRPr="006824F5" w:rsidRDefault="002D57C4" w:rsidP="00502E57">
            <w:pPr>
              <w:rPr>
                <w:rStyle w:val="CodeSnippet"/>
                <w:noProof/>
              </w:rPr>
            </w:pPr>
            <w:r w:rsidRPr="00AC2108">
              <w:rPr>
                <w:rStyle w:val="CodeSnippet"/>
                <w:noProof/>
              </w:rPr>
              <w:t xml:space="preserve">     </w:t>
            </w:r>
            <w:r>
              <w:rPr>
                <w:rStyle w:val="CodeSnippet"/>
                <w:noProof/>
              </w:rPr>
              <w:t xml:space="preserve">  </w:t>
            </w:r>
            <w:r w:rsidRPr="00AC2108">
              <w:rPr>
                <w:rStyle w:val="CodeSnippet"/>
                <w:noProof/>
              </w:rPr>
              <w:t xml:space="preserve"> - link: my_network3</w:t>
            </w:r>
          </w:p>
        </w:tc>
      </w:tr>
    </w:tbl>
    <w:p w14:paraId="1FA434B1" w14:textId="77777777" w:rsidR="002D57C4" w:rsidRDefault="002D57C4" w:rsidP="002D57C4">
      <w:pPr>
        <w:pStyle w:val="Heading3"/>
        <w:numPr>
          <w:ilvl w:val="2"/>
          <w:numId w:val="3"/>
        </w:numPr>
      </w:pPr>
      <w:bookmarkStart w:id="703" w:name="USE_CASE_WEBSERVER_DBMS_1"/>
      <w:r>
        <w:lastRenderedPageBreak/>
        <w:t>WebServer-DBMS 1: WordPress + MySQL, single instance</w:t>
      </w:r>
    </w:p>
    <w:bookmarkEnd w:id="703"/>
    <w:p w14:paraId="79863634" w14:textId="77777777" w:rsidR="002D57C4" w:rsidRDefault="002D57C4" w:rsidP="002D57C4">
      <w:pPr>
        <w:pStyle w:val="Heading4"/>
        <w:numPr>
          <w:ilvl w:val="3"/>
          <w:numId w:val="3"/>
        </w:numPr>
      </w:pPr>
      <w:r>
        <w:t>Description</w:t>
      </w:r>
    </w:p>
    <w:p w14:paraId="2CDA59CF" w14:textId="77777777" w:rsidR="002D57C4" w:rsidRPr="00BF15B4" w:rsidRDefault="002D57C4" w:rsidP="002D57C4">
      <w:r w:rsidRPr="00BF15B4">
        <w:t xml:space="preserve">TOSCA simple profile service showing the WordPress web application </w:t>
      </w:r>
      <w:r>
        <w:t xml:space="preserve">with a MySQL database </w:t>
      </w:r>
      <w:r w:rsidRPr="00BF15B4">
        <w:t>hosted on a single server (instance</w:t>
      </w:r>
      <w:r>
        <w:t>)</w:t>
      </w:r>
      <w:r w:rsidRPr="00BF15B4">
        <w:t xml:space="preserve">. </w:t>
      </w:r>
    </w:p>
    <w:p w14:paraId="4FB429D9" w14:textId="77777777" w:rsidR="002D57C4" w:rsidRDefault="002D57C4" w:rsidP="002D57C4">
      <w:pPr>
        <w:pStyle w:val="Heading4"/>
        <w:numPr>
          <w:ilvl w:val="3"/>
          <w:numId w:val="3"/>
        </w:numPr>
      </w:pPr>
      <w:r>
        <w:t>Logical Diagram</w:t>
      </w:r>
    </w:p>
    <w:p w14:paraId="4DB646E4" w14:textId="77777777" w:rsidR="002D57C4" w:rsidRPr="00F87F91" w:rsidRDefault="002D57C4" w:rsidP="002D57C4">
      <w:r>
        <w:rPr>
          <w:noProof/>
        </w:rPr>
        <w:drawing>
          <wp:inline distT="0" distB="0" distL="0" distR="0" wp14:anchorId="27001F7E" wp14:editId="4AC4EAAE">
            <wp:extent cx="4136931" cy="4247619"/>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2 - WebServer-DBMS 1 - Diagram.png"/>
                    <pic:cNvPicPr/>
                  </pic:nvPicPr>
                  <pic:blipFill>
                    <a:blip r:embed="rId113">
                      <a:extLst>
                        <a:ext uri="{28A0092B-C50C-407E-A947-70E740481C1C}">
                          <a14:useLocalDpi xmlns:a14="http://schemas.microsoft.com/office/drawing/2010/main" val="0"/>
                        </a:ext>
                      </a:extLst>
                    </a:blip>
                    <a:stretch>
                      <a:fillRect/>
                    </a:stretch>
                  </pic:blipFill>
                  <pic:spPr>
                    <a:xfrm>
                      <a:off x="0" y="0"/>
                      <a:ext cx="4136931" cy="4247619"/>
                    </a:xfrm>
                    <a:prstGeom prst="rect">
                      <a:avLst/>
                    </a:prstGeom>
                  </pic:spPr>
                </pic:pic>
              </a:graphicData>
            </a:graphic>
          </wp:inline>
        </w:drawing>
      </w:r>
    </w:p>
    <w:p w14:paraId="64CA8998" w14:textId="77777777" w:rsidR="002D57C4" w:rsidRDefault="002D57C4" w:rsidP="002D57C4">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5934EF53" w14:textId="77777777" w:rsidTr="00502E57">
        <w:tc>
          <w:tcPr>
            <w:tcW w:w="9576" w:type="dxa"/>
            <w:shd w:val="clear" w:color="auto" w:fill="D9D9D9" w:themeFill="background1" w:themeFillShade="D9"/>
          </w:tcPr>
          <w:p w14:paraId="490D7438" w14:textId="77777777" w:rsidR="002D57C4" w:rsidRDefault="002D57C4" w:rsidP="00502E57">
            <w:pPr>
              <w:rPr>
                <w:rStyle w:val="CodeSnippet"/>
              </w:rPr>
            </w:pPr>
            <w:r w:rsidRPr="006824F5">
              <w:rPr>
                <w:rStyle w:val="CodeSnippet"/>
              </w:rPr>
              <w:t xml:space="preserve">tosca_definitions_version: </w:t>
            </w:r>
            <w:r w:rsidRPr="00113B4F">
              <w:rPr>
                <w:rStyle w:val="CodeSnippet"/>
              </w:rPr>
              <w:t>tosca_simple_</w:t>
            </w:r>
            <w:r>
              <w:rPr>
                <w:rStyle w:val="CodeSnippet"/>
              </w:rPr>
              <w:t>yaml_1_0</w:t>
            </w:r>
          </w:p>
          <w:p w14:paraId="243066AE" w14:textId="77777777" w:rsidR="002D57C4" w:rsidRPr="006824F5" w:rsidRDefault="002D57C4" w:rsidP="00502E57">
            <w:pPr>
              <w:rPr>
                <w:rStyle w:val="CodeSnippet"/>
              </w:rPr>
            </w:pPr>
          </w:p>
          <w:p w14:paraId="6FDFEEFC" w14:textId="77777777" w:rsidR="002D57C4" w:rsidRPr="006824F5" w:rsidRDefault="002D57C4" w:rsidP="00502E57">
            <w:pPr>
              <w:rPr>
                <w:rStyle w:val="CodeSnippet"/>
              </w:rPr>
            </w:pPr>
            <w:r w:rsidRPr="006824F5">
              <w:rPr>
                <w:rStyle w:val="CodeSnippet"/>
              </w:rPr>
              <w:t>description: &gt;</w:t>
            </w:r>
          </w:p>
          <w:p w14:paraId="7CE02836" w14:textId="77777777" w:rsidR="002D57C4" w:rsidRDefault="002D57C4" w:rsidP="00502E57">
            <w:pPr>
              <w:rPr>
                <w:rStyle w:val="CodeSnippet"/>
              </w:rPr>
            </w:pPr>
            <w:r w:rsidRPr="006824F5">
              <w:rPr>
                <w:rStyle w:val="CodeSnippet"/>
              </w:rPr>
              <w:t xml:space="preserve">  TOSCA simple profile with </w:t>
            </w:r>
            <w:r>
              <w:rPr>
                <w:rStyle w:val="CodeSnippet"/>
              </w:rPr>
              <w:t>W</w:t>
            </w:r>
            <w:r w:rsidRPr="006824F5">
              <w:rPr>
                <w:rStyle w:val="CodeSnippet"/>
              </w:rPr>
              <w:t>ord</w:t>
            </w:r>
            <w:r>
              <w:rPr>
                <w:rStyle w:val="CodeSnippet"/>
              </w:rPr>
              <w:t>P</w:t>
            </w:r>
            <w:r w:rsidRPr="006824F5">
              <w:rPr>
                <w:rStyle w:val="CodeSnippet"/>
              </w:rPr>
              <w:t xml:space="preserve">ress, </w:t>
            </w:r>
            <w:r>
              <w:rPr>
                <w:rStyle w:val="CodeSnippet"/>
              </w:rPr>
              <w:t xml:space="preserve">a </w:t>
            </w:r>
            <w:r w:rsidRPr="006824F5">
              <w:rPr>
                <w:rStyle w:val="CodeSnippet"/>
              </w:rPr>
              <w:t>web server</w:t>
            </w:r>
            <w:r>
              <w:rPr>
                <w:rStyle w:val="CodeSnippet"/>
              </w:rPr>
              <w:t>, a MySQL DBMS</w:t>
            </w:r>
            <w:r w:rsidRPr="006824F5">
              <w:rPr>
                <w:rStyle w:val="CodeSnippet"/>
              </w:rPr>
              <w:t xml:space="preserve"> </w:t>
            </w:r>
            <w:r>
              <w:rPr>
                <w:rStyle w:val="CodeSnippet"/>
              </w:rPr>
              <w:t xml:space="preserve">hosting the application’s database content </w:t>
            </w:r>
            <w:r w:rsidRPr="006824F5">
              <w:rPr>
                <w:rStyle w:val="CodeSnippet"/>
              </w:rPr>
              <w:t>on the same server. Does not have input default</w:t>
            </w:r>
            <w:r>
              <w:rPr>
                <w:rStyle w:val="CodeSnippet"/>
              </w:rPr>
              <w:t>s</w:t>
            </w:r>
            <w:r w:rsidRPr="006824F5">
              <w:rPr>
                <w:rStyle w:val="CodeSnippet"/>
              </w:rPr>
              <w:t xml:space="preserve"> or constraints.</w:t>
            </w:r>
          </w:p>
          <w:p w14:paraId="3E73AAC2" w14:textId="77777777" w:rsidR="002D57C4" w:rsidRPr="006824F5" w:rsidRDefault="002D57C4" w:rsidP="00502E57">
            <w:pPr>
              <w:rPr>
                <w:rStyle w:val="CodeSnippet"/>
              </w:rPr>
            </w:pPr>
          </w:p>
          <w:p w14:paraId="766ABA27" w14:textId="77777777" w:rsidR="002D57C4" w:rsidRPr="006824F5" w:rsidRDefault="002D57C4" w:rsidP="00502E57">
            <w:pPr>
              <w:rPr>
                <w:rStyle w:val="CodeSnippet"/>
                <w:noProof/>
              </w:rPr>
            </w:pPr>
            <w:r>
              <w:rPr>
                <w:rStyle w:val="CodeSnippet"/>
                <w:noProof/>
              </w:rPr>
              <w:t>topology_template:</w:t>
            </w:r>
          </w:p>
          <w:p w14:paraId="777456A9" w14:textId="77777777" w:rsidR="002D57C4" w:rsidRPr="006824F5" w:rsidRDefault="002D57C4" w:rsidP="00502E57">
            <w:pPr>
              <w:rPr>
                <w:rStyle w:val="CodeSnippet"/>
              </w:rPr>
            </w:pPr>
            <w:r>
              <w:rPr>
                <w:rStyle w:val="CodeSnippet"/>
              </w:rPr>
              <w:t xml:space="preserve">  </w:t>
            </w:r>
            <w:r w:rsidRPr="006824F5">
              <w:rPr>
                <w:rStyle w:val="CodeSnippet"/>
              </w:rPr>
              <w:t>inputs:</w:t>
            </w:r>
          </w:p>
          <w:p w14:paraId="452D9232"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cpus:</w:t>
            </w:r>
          </w:p>
          <w:p w14:paraId="004E6B4C"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type: </w:t>
            </w:r>
            <w:r>
              <w:rPr>
                <w:rStyle w:val="CodeSnippet"/>
              </w:rPr>
              <w:t>integer</w:t>
            </w:r>
          </w:p>
          <w:p w14:paraId="5B7701FF"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description: Number of CPUs for the server.</w:t>
            </w:r>
          </w:p>
          <w:p w14:paraId="7F948719"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db_name:</w:t>
            </w:r>
          </w:p>
          <w:p w14:paraId="000FD527"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type: string</w:t>
            </w:r>
          </w:p>
          <w:p w14:paraId="7A70F170" w14:textId="77777777" w:rsidR="002D57C4" w:rsidRPr="006824F5" w:rsidRDefault="002D57C4" w:rsidP="00502E57">
            <w:pPr>
              <w:rPr>
                <w:rStyle w:val="CodeSnippet"/>
              </w:rPr>
            </w:pPr>
            <w:r w:rsidRPr="006824F5">
              <w:rPr>
                <w:rStyle w:val="CodeSnippet"/>
              </w:rPr>
              <w:lastRenderedPageBreak/>
              <w:t xml:space="preserve">    </w:t>
            </w:r>
            <w:r>
              <w:rPr>
                <w:rStyle w:val="CodeSnippet"/>
              </w:rPr>
              <w:t xml:space="preserve">  </w:t>
            </w:r>
            <w:r w:rsidRPr="006824F5">
              <w:rPr>
                <w:rStyle w:val="CodeSnippet"/>
              </w:rPr>
              <w:t>description: The name of the database.</w:t>
            </w:r>
          </w:p>
          <w:p w14:paraId="59EB3F56"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db_user:</w:t>
            </w:r>
          </w:p>
          <w:p w14:paraId="30E9B237"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type: string</w:t>
            </w:r>
          </w:p>
          <w:p w14:paraId="1066B802"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description: The username of the DB user.</w:t>
            </w:r>
          </w:p>
          <w:p w14:paraId="4FADD7E7"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db_pwd:</w:t>
            </w:r>
          </w:p>
          <w:p w14:paraId="5B409514"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type: string</w:t>
            </w:r>
          </w:p>
          <w:p w14:paraId="57A40A23"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description: The WordPress database admin account password.</w:t>
            </w:r>
          </w:p>
          <w:p w14:paraId="4B25D3CE"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db_root_pwd:</w:t>
            </w:r>
          </w:p>
          <w:p w14:paraId="053B5FAE"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type: string</w:t>
            </w:r>
          </w:p>
          <w:p w14:paraId="51D24185"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description: Root password for MySQL.</w:t>
            </w:r>
          </w:p>
          <w:p w14:paraId="0A2864B6"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db_port:</w:t>
            </w:r>
          </w:p>
          <w:p w14:paraId="4AAC41FB"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type:</w:t>
            </w:r>
            <w:r>
              <w:rPr>
                <w:rStyle w:val="CodeSnippet"/>
              </w:rPr>
              <w:t xml:space="preserve"> </w:t>
            </w:r>
            <w:hyperlink w:anchor="TYPE_TOSCA_DATA_PORTDEF" w:history="1">
              <w:r w:rsidRPr="0043038E">
                <w:rPr>
                  <w:rStyle w:val="Hyperlink"/>
                  <w:rFonts w:ascii="Consolas" w:hAnsi="Consolas"/>
                </w:rPr>
                <w:t>PortDef</w:t>
              </w:r>
            </w:hyperlink>
          </w:p>
          <w:p w14:paraId="4D6C05F0"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description: Port for the MySQL </w:t>
            </w:r>
            <w:r w:rsidRPr="0064443D">
              <w:rPr>
                <w:rStyle w:val="CodeSnippet"/>
              </w:rPr>
              <w:t>database</w:t>
            </w:r>
          </w:p>
          <w:p w14:paraId="442C942A" w14:textId="77777777" w:rsidR="002D57C4" w:rsidRPr="006824F5" w:rsidRDefault="002D57C4" w:rsidP="00502E57">
            <w:pPr>
              <w:rPr>
                <w:rStyle w:val="CodeSnippet"/>
              </w:rPr>
            </w:pPr>
          </w:p>
          <w:p w14:paraId="7D3CF023" w14:textId="77777777" w:rsidR="002D57C4" w:rsidRPr="006824F5" w:rsidRDefault="002D57C4" w:rsidP="00502E57">
            <w:pPr>
              <w:rPr>
                <w:rStyle w:val="CodeSnippet"/>
              </w:rPr>
            </w:pPr>
            <w:r>
              <w:rPr>
                <w:rStyle w:val="CodeSnippet"/>
              </w:rPr>
              <w:t xml:space="preserve">  </w:t>
            </w:r>
            <w:r w:rsidRPr="006824F5">
              <w:rPr>
                <w:rStyle w:val="CodeSnippet"/>
              </w:rPr>
              <w:t>node_templates:</w:t>
            </w:r>
          </w:p>
          <w:p w14:paraId="25D56999"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wordpress:</w:t>
            </w:r>
          </w:p>
          <w:p w14:paraId="0740E83B" w14:textId="77777777" w:rsidR="002D57C4"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type: tosca.nodes.WebApplication.WordPress</w:t>
            </w:r>
          </w:p>
          <w:p w14:paraId="6019C426" w14:textId="77777777" w:rsidR="002D57C4" w:rsidRPr="0064443D" w:rsidRDefault="002D57C4" w:rsidP="00502E57">
            <w:pPr>
              <w:rPr>
                <w:rStyle w:val="CodeSnippet"/>
              </w:rPr>
            </w:pPr>
            <w:r w:rsidRPr="0064443D">
              <w:rPr>
                <w:rStyle w:val="CodeSnippet"/>
              </w:rPr>
              <w:t xml:space="preserve">      properties: </w:t>
            </w:r>
          </w:p>
          <w:p w14:paraId="5786BFCB" w14:textId="77777777" w:rsidR="002D57C4" w:rsidRPr="006824F5" w:rsidRDefault="002D57C4" w:rsidP="00502E57">
            <w:pPr>
              <w:rPr>
                <w:rStyle w:val="CodeSnippet"/>
              </w:rPr>
            </w:pPr>
            <w:r w:rsidRPr="0064443D">
              <w:rPr>
                <w:rStyle w:val="CodeSnippet"/>
              </w:rPr>
              <w:t xml:space="preserve">        context_root: { get_input: context_root</w:t>
            </w:r>
            <w:r>
              <w:rPr>
                <w:rStyle w:val="CodeSnippet"/>
              </w:rPr>
              <w:t xml:space="preserve"> </w:t>
            </w:r>
            <w:r w:rsidRPr="0064443D">
              <w:rPr>
                <w:rStyle w:val="CodeSnippet"/>
              </w:rPr>
              <w:t>}</w:t>
            </w:r>
          </w:p>
          <w:p w14:paraId="6778AE5A"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requirements:</w:t>
            </w:r>
          </w:p>
          <w:p w14:paraId="1BC5AA35"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 host: webserver</w:t>
            </w:r>
          </w:p>
          <w:p w14:paraId="091F823B"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database_endpoint: mysql_database</w:t>
            </w:r>
          </w:p>
          <w:p w14:paraId="18D3D625" w14:textId="77777777" w:rsidR="002D57C4"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interfaces:</w:t>
            </w:r>
          </w:p>
          <w:p w14:paraId="11CB1293" w14:textId="77777777" w:rsidR="002D57C4" w:rsidRDefault="002D57C4" w:rsidP="00502E57">
            <w:pPr>
              <w:rPr>
                <w:rStyle w:val="CodeSnippet"/>
              </w:rPr>
            </w:pPr>
            <w:r>
              <w:rPr>
                <w:rStyle w:val="CodeSnippet"/>
              </w:rPr>
              <w:t xml:space="preserve">        Standard:</w:t>
            </w:r>
          </w:p>
          <w:p w14:paraId="36944FAB" w14:textId="77777777" w:rsidR="002D57C4" w:rsidRPr="006824F5" w:rsidRDefault="002D57C4" w:rsidP="00502E57">
            <w:pPr>
              <w:rPr>
                <w:rStyle w:val="CodeSnippet"/>
              </w:rPr>
            </w:pPr>
            <w:r w:rsidRPr="0064443D">
              <w:rPr>
                <w:rStyle w:val="CodeSnippet"/>
              </w:rPr>
              <w:t xml:space="preserve">   </w:t>
            </w: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create: </w:t>
            </w:r>
            <w:hyperlink w:anchor="UC_2_WORDPRESS_INSTALL_SH" w:history="1">
              <w:r w:rsidRPr="003A0938">
                <w:rPr>
                  <w:rStyle w:val="Hyperlink"/>
                  <w:rFonts w:ascii="Consolas" w:hAnsi="Consolas"/>
                </w:rPr>
                <w:t>wordpress_install.sh</w:t>
              </w:r>
            </w:hyperlink>
          </w:p>
          <w:p w14:paraId="72C12AC9"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configure: </w:t>
            </w:r>
          </w:p>
          <w:p w14:paraId="77934EC9"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implementation: </w:t>
            </w:r>
            <w:hyperlink w:anchor="UC_2_WORDPRESS_CONFIGURE_SH" w:history="1">
              <w:r w:rsidRPr="006824F5">
                <w:rPr>
                  <w:rStyle w:val="CodeSnippet"/>
                </w:rPr>
                <w:t>wordpress_configure.sh</w:t>
              </w:r>
            </w:hyperlink>
            <w:r w:rsidRPr="006824F5">
              <w:rPr>
                <w:rStyle w:val="CodeSnippet"/>
              </w:rPr>
              <w:t xml:space="preserve">            </w:t>
            </w:r>
          </w:p>
          <w:p w14:paraId="69427944"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input</w:t>
            </w:r>
            <w:r>
              <w:rPr>
                <w:rStyle w:val="CodeSnippet"/>
              </w:rPr>
              <w:t>s</w:t>
            </w:r>
            <w:r w:rsidRPr="006824F5">
              <w:rPr>
                <w:rStyle w:val="CodeSnippet"/>
              </w:rPr>
              <w:t>:</w:t>
            </w:r>
          </w:p>
          <w:p w14:paraId="36331679"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wp_db_name: { get_property: [ mysql_database, name ] }</w:t>
            </w:r>
          </w:p>
          <w:p w14:paraId="60F1E198"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wp_db_user: { get_property: [ mysql_database, user ] }</w:t>
            </w:r>
          </w:p>
          <w:p w14:paraId="3A68628E"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wp_db_password: { get_property: [ mysql_database, password ] }   </w:t>
            </w:r>
          </w:p>
          <w:p w14:paraId="5199AF5C"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 </w:t>
            </w:r>
            <w:r>
              <w:rPr>
                <w:rStyle w:val="CodeSnippet"/>
              </w:rPr>
              <w:t xml:space="preserve">In my own template, find </w:t>
            </w:r>
            <w:r w:rsidRPr="006824F5">
              <w:rPr>
                <w:rStyle w:val="CodeSnippet"/>
              </w:rPr>
              <w:t>requirement</w:t>
            </w:r>
            <w:r>
              <w:rPr>
                <w:rStyle w:val="CodeSnippet"/>
              </w:rPr>
              <w:t>/</w:t>
            </w:r>
            <w:r w:rsidRPr="006824F5">
              <w:rPr>
                <w:rStyle w:val="CodeSnippet"/>
              </w:rPr>
              <w:t xml:space="preserve">capability, </w:t>
            </w:r>
            <w:r>
              <w:rPr>
                <w:rStyle w:val="CodeSnippet"/>
              </w:rPr>
              <w:t xml:space="preserve">find </w:t>
            </w:r>
            <w:r w:rsidRPr="006824F5">
              <w:rPr>
                <w:rStyle w:val="CodeSnippet"/>
              </w:rPr>
              <w:t>port property</w:t>
            </w:r>
          </w:p>
          <w:p w14:paraId="0FE94B18"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wp_db_port: { get_property: [ </w:t>
            </w:r>
            <w:r>
              <w:rPr>
                <w:rStyle w:val="CodeSnippet"/>
              </w:rPr>
              <w:t>SELF</w:t>
            </w:r>
            <w:r w:rsidRPr="006824F5">
              <w:rPr>
                <w:rStyle w:val="CodeSnippet"/>
              </w:rPr>
              <w:t>, database_endpoint, port ] }</w:t>
            </w:r>
          </w:p>
          <w:p w14:paraId="03F29610" w14:textId="77777777" w:rsidR="002D57C4" w:rsidRPr="006824F5" w:rsidRDefault="002D57C4" w:rsidP="00502E57">
            <w:pPr>
              <w:rPr>
                <w:rStyle w:val="CodeSnippet"/>
              </w:rPr>
            </w:pPr>
          </w:p>
          <w:p w14:paraId="0C739C16" w14:textId="77777777" w:rsidR="002D57C4" w:rsidRPr="006824F5" w:rsidRDefault="002D57C4" w:rsidP="00502E57">
            <w:pPr>
              <w:rPr>
                <w:rStyle w:val="CodeSnippet"/>
              </w:rPr>
            </w:pPr>
            <w:r>
              <w:rPr>
                <w:rStyle w:val="CodeSnippet"/>
              </w:rPr>
              <w:t xml:space="preserve">  </w:t>
            </w:r>
            <w:r w:rsidRPr="006824F5">
              <w:rPr>
                <w:rStyle w:val="CodeSnippet"/>
              </w:rPr>
              <w:t xml:space="preserve">  mysql_database:</w:t>
            </w:r>
          </w:p>
          <w:p w14:paraId="4A37BB47"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type: </w:t>
            </w:r>
            <w:hyperlink w:anchor="DEFN_TYPE_NODES_DATABASE" w:history="1">
              <w:r w:rsidRPr="007F1C51">
                <w:rPr>
                  <w:rStyle w:val="Hyperlink"/>
                  <w:rFonts w:ascii="Consolas" w:hAnsi="Consolas"/>
                </w:rPr>
                <w:t>Database</w:t>
              </w:r>
            </w:hyperlink>
          </w:p>
          <w:p w14:paraId="571870FA"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properties:</w:t>
            </w:r>
          </w:p>
          <w:p w14:paraId="5FB30D05"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name: { get_input: db_name } </w:t>
            </w:r>
          </w:p>
          <w:p w14:paraId="73076FBA"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user: { get_input: db_user }</w:t>
            </w:r>
          </w:p>
          <w:p w14:paraId="7F561685" w14:textId="77777777" w:rsidR="002D57C4"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password: { get_input: db_pwd }</w:t>
            </w:r>
          </w:p>
          <w:p w14:paraId="24AAF882" w14:textId="77777777" w:rsidR="002D57C4" w:rsidRPr="0064443D" w:rsidRDefault="002D57C4" w:rsidP="00502E57">
            <w:pPr>
              <w:rPr>
                <w:rStyle w:val="CodeSnippet"/>
              </w:rPr>
            </w:pPr>
            <w:r w:rsidRPr="0064443D">
              <w:rPr>
                <w:rStyle w:val="CodeSnippet"/>
              </w:rPr>
              <w:t xml:space="preserve">        port: { get_input: db_port }</w:t>
            </w:r>
          </w:p>
          <w:p w14:paraId="4E0C675F"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capabilities:</w:t>
            </w:r>
          </w:p>
          <w:p w14:paraId="4CE680AD"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database_endpoint</w:t>
            </w:r>
            <w:r>
              <w:rPr>
                <w:rStyle w:val="CodeSnippet"/>
              </w:rPr>
              <w:t>:</w:t>
            </w:r>
          </w:p>
          <w:p w14:paraId="41E34C88" w14:textId="77777777" w:rsidR="002D57C4" w:rsidRPr="006824F5" w:rsidRDefault="002D57C4" w:rsidP="00502E57">
            <w:pPr>
              <w:rPr>
                <w:rStyle w:val="CodeSnippet"/>
              </w:rPr>
            </w:pPr>
            <w:r w:rsidRPr="006824F5">
              <w:rPr>
                <w:rStyle w:val="CodeSnippet"/>
              </w:rPr>
              <w:lastRenderedPageBreak/>
              <w:t xml:space="preserve">   </w:t>
            </w:r>
            <w:r>
              <w:rPr>
                <w:rStyle w:val="CodeSnippet"/>
              </w:rPr>
              <w:t xml:space="preserve">  </w:t>
            </w:r>
            <w:r w:rsidRPr="006824F5">
              <w:rPr>
                <w:rStyle w:val="CodeSnippet"/>
              </w:rPr>
              <w:t xml:space="preserve">     properties:</w:t>
            </w:r>
          </w:p>
          <w:p w14:paraId="47FBD586"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port: { get_input: db_port }</w:t>
            </w:r>
          </w:p>
          <w:p w14:paraId="233B4089"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requirements:</w:t>
            </w:r>
          </w:p>
          <w:p w14:paraId="33278CDB"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 host: mysql_dbms</w:t>
            </w:r>
          </w:p>
          <w:p w14:paraId="0F53732C" w14:textId="77777777" w:rsidR="002D57C4"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interfaces:</w:t>
            </w:r>
          </w:p>
          <w:p w14:paraId="0F7608A6" w14:textId="77777777" w:rsidR="002D57C4" w:rsidRPr="006824F5" w:rsidRDefault="002D57C4" w:rsidP="00502E57">
            <w:pPr>
              <w:rPr>
                <w:rStyle w:val="CodeSnippet"/>
              </w:rPr>
            </w:pPr>
            <w:r>
              <w:rPr>
                <w:rStyle w:val="CodeSnippet"/>
              </w:rPr>
              <w:t xml:space="preserve">        Standard:</w:t>
            </w:r>
          </w:p>
          <w:p w14:paraId="3E367B7B" w14:textId="77777777" w:rsidR="002D57C4" w:rsidRPr="006824F5" w:rsidRDefault="002D57C4" w:rsidP="00502E57">
            <w:pPr>
              <w:rPr>
                <w:rStyle w:val="CodeSnippet"/>
              </w:rPr>
            </w:pP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configure: </w:t>
            </w:r>
            <w:hyperlink w:anchor="UC_2_MYSQL_DATABASE_CONFIGURE_SH" w:history="1">
              <w:r>
                <w:rPr>
                  <w:rStyle w:val="Hyperlink"/>
                  <w:rFonts w:ascii="Consolas" w:hAnsi="Consolas"/>
                </w:rPr>
                <w:t>mysql_database_configure.sh</w:t>
              </w:r>
            </w:hyperlink>
          </w:p>
          <w:p w14:paraId="4B2BF9D8" w14:textId="77777777" w:rsidR="002D57C4" w:rsidRPr="006824F5" w:rsidRDefault="002D57C4" w:rsidP="00502E57">
            <w:pPr>
              <w:rPr>
                <w:rStyle w:val="CodeSnippet"/>
              </w:rPr>
            </w:pPr>
          </w:p>
          <w:p w14:paraId="711CBD57" w14:textId="77777777" w:rsidR="002D57C4" w:rsidRPr="006824F5" w:rsidRDefault="002D57C4" w:rsidP="00502E57">
            <w:pPr>
              <w:rPr>
                <w:rStyle w:val="CodeSnippet"/>
              </w:rPr>
            </w:pPr>
            <w:r>
              <w:rPr>
                <w:rStyle w:val="CodeSnippet"/>
              </w:rPr>
              <w:t xml:space="preserve">  </w:t>
            </w:r>
            <w:r w:rsidRPr="006824F5">
              <w:rPr>
                <w:rStyle w:val="CodeSnippet"/>
              </w:rPr>
              <w:t xml:space="preserve">  mysql_dbms:</w:t>
            </w:r>
          </w:p>
          <w:p w14:paraId="7698A5B1"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type: </w:t>
            </w:r>
            <w:hyperlink w:anchor="DEFN_TYPE_NODES_DBMS" w:history="1">
              <w:r w:rsidRPr="007F1C51">
                <w:rPr>
                  <w:rStyle w:val="Hyperlink"/>
                  <w:rFonts w:ascii="Consolas" w:hAnsi="Consolas"/>
                </w:rPr>
                <w:t>DBMS</w:t>
              </w:r>
            </w:hyperlink>
          </w:p>
          <w:p w14:paraId="59197780"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properties:</w:t>
            </w:r>
          </w:p>
          <w:p w14:paraId="410A619C" w14:textId="77777777" w:rsidR="002D57C4"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root_password: { get_input: db_root_pwd }</w:t>
            </w:r>
          </w:p>
          <w:p w14:paraId="464F7E08" w14:textId="77777777" w:rsidR="002D57C4" w:rsidRPr="006824F5" w:rsidRDefault="002D57C4" w:rsidP="00502E57">
            <w:pPr>
              <w:rPr>
                <w:rStyle w:val="CodeSnippet"/>
              </w:rPr>
            </w:pPr>
            <w:r>
              <w:rPr>
                <w:rStyle w:val="CodeSnippet"/>
              </w:rPr>
              <w:t xml:space="preserve">        port: </w:t>
            </w:r>
            <w:r w:rsidRPr="006824F5">
              <w:rPr>
                <w:rStyle w:val="CodeSnippet"/>
              </w:rPr>
              <w:t>{ get_input: db_</w:t>
            </w:r>
            <w:r>
              <w:rPr>
                <w:rStyle w:val="CodeSnippet"/>
              </w:rPr>
              <w:t>port</w:t>
            </w:r>
            <w:r w:rsidRPr="006824F5">
              <w:rPr>
                <w:rStyle w:val="CodeSnippet"/>
              </w:rPr>
              <w:t xml:space="preserve"> }</w:t>
            </w:r>
          </w:p>
          <w:p w14:paraId="72A2C302"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requirements:</w:t>
            </w:r>
          </w:p>
          <w:p w14:paraId="69201637"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 host: server</w:t>
            </w:r>
          </w:p>
          <w:p w14:paraId="0F012ACD"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interfaces:</w:t>
            </w:r>
          </w:p>
          <w:p w14:paraId="3AD3C6C0" w14:textId="77777777" w:rsidR="002D57C4" w:rsidRDefault="002D57C4" w:rsidP="00502E57">
            <w:pPr>
              <w:rPr>
                <w:rStyle w:val="CodeSnippet"/>
              </w:rPr>
            </w:pPr>
            <w:r>
              <w:rPr>
                <w:rStyle w:val="CodeSnippet"/>
              </w:rPr>
              <w:t xml:space="preserve">        Standard:</w:t>
            </w: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p>
          <w:p w14:paraId="697C8A24" w14:textId="77777777" w:rsidR="002D57C4" w:rsidRPr="006824F5" w:rsidRDefault="002D57C4" w:rsidP="00502E57">
            <w:pPr>
              <w:rPr>
                <w:rStyle w:val="CodeSnippet"/>
              </w:rPr>
            </w:pPr>
            <w:r>
              <w:rPr>
                <w:rStyle w:val="CodeSnippet"/>
              </w:rPr>
              <w:t xml:space="preserve">          </w:t>
            </w:r>
            <w:r w:rsidRPr="006824F5">
              <w:rPr>
                <w:rStyle w:val="CodeSnippet"/>
              </w:rPr>
              <w:t>input</w:t>
            </w:r>
            <w:r>
              <w:rPr>
                <w:rStyle w:val="CodeSnippet"/>
              </w:rPr>
              <w:t>s</w:t>
            </w:r>
            <w:r w:rsidRPr="006824F5">
              <w:rPr>
                <w:rStyle w:val="CodeSnippet"/>
              </w:rPr>
              <w:t>:</w:t>
            </w:r>
          </w:p>
          <w:p w14:paraId="69CC7179" w14:textId="77777777" w:rsidR="002D57C4"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db_root_password: { get_property: [ mysql_dbms, root_password ] }</w:t>
            </w:r>
          </w:p>
          <w:p w14:paraId="632A2C76" w14:textId="77777777" w:rsidR="002D57C4" w:rsidRPr="006824F5" w:rsidRDefault="002D57C4" w:rsidP="00502E57">
            <w:pPr>
              <w:rPr>
                <w:rStyle w:val="CodeSnippet"/>
              </w:rPr>
            </w:pP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create: </w:t>
            </w:r>
            <w:hyperlink w:anchor="UC_2_MYSQL_DBMS_INSTALL_SH" w:history="1">
              <w:r w:rsidRPr="00020483">
                <w:rPr>
                  <w:rStyle w:val="Hyperlink"/>
                  <w:rFonts w:ascii="Consolas" w:hAnsi="Consolas"/>
                </w:rPr>
                <w:t>mysql_dbms_install.sh</w:t>
              </w:r>
            </w:hyperlink>
          </w:p>
          <w:p w14:paraId="63F88E38"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start: </w:t>
            </w:r>
            <w:hyperlink w:anchor="UC_2_MYSQL_DBMS_START_SH" w:history="1">
              <w:r w:rsidRPr="00020483">
                <w:rPr>
                  <w:rStyle w:val="Hyperlink"/>
                  <w:rFonts w:ascii="Consolas" w:hAnsi="Consolas"/>
                </w:rPr>
                <w:t>mysql_dbms_start.sh</w:t>
              </w:r>
            </w:hyperlink>
          </w:p>
          <w:p w14:paraId="5174F500"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configure</w:t>
            </w:r>
            <w:r w:rsidRPr="0064443D">
              <w:rPr>
                <w:rStyle w:val="CodeSnippet"/>
              </w:rPr>
              <w:t>:</w:t>
            </w:r>
            <w:r>
              <w:t xml:space="preserve"> </w:t>
            </w:r>
            <w:hyperlink w:anchor="UC_2_MYSQL_DBMS_CONFIGURE_SH" w:history="1">
              <w:r w:rsidRPr="00020483">
                <w:rPr>
                  <w:rStyle w:val="Hyperlink"/>
                  <w:rFonts w:ascii="Consolas" w:hAnsi="Consolas"/>
                </w:rPr>
                <w:t>mysql_dbms_configure</w:t>
              </w:r>
            </w:hyperlink>
            <w:r>
              <w:rPr>
                <w:rStyle w:val="Hyperlink"/>
                <w:rFonts w:ascii="Consolas" w:hAnsi="Consolas"/>
              </w:rPr>
              <w:t>.sh</w:t>
            </w:r>
          </w:p>
          <w:p w14:paraId="0EE7E81B" w14:textId="77777777" w:rsidR="002D57C4" w:rsidRPr="006824F5" w:rsidRDefault="002D57C4" w:rsidP="00502E57">
            <w:pPr>
              <w:rPr>
                <w:rStyle w:val="CodeSnippet"/>
              </w:rPr>
            </w:pPr>
          </w:p>
          <w:p w14:paraId="71C004E2" w14:textId="77777777" w:rsidR="002D57C4" w:rsidRPr="006824F5" w:rsidRDefault="002D57C4" w:rsidP="00502E57">
            <w:pPr>
              <w:rPr>
                <w:rStyle w:val="CodeSnippet"/>
              </w:rPr>
            </w:pPr>
            <w:r>
              <w:rPr>
                <w:rStyle w:val="CodeSnippet"/>
              </w:rPr>
              <w:t xml:space="preserve">  </w:t>
            </w:r>
            <w:r w:rsidRPr="006824F5">
              <w:rPr>
                <w:rStyle w:val="CodeSnippet"/>
              </w:rPr>
              <w:t xml:space="preserve">  webserver:</w:t>
            </w:r>
          </w:p>
          <w:p w14:paraId="6E885154"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type: </w:t>
            </w:r>
            <w:hyperlink w:anchor="DEFN_TYPE_NODES_WEBSERVER" w:history="1">
              <w:r w:rsidRPr="007F1C51">
                <w:rPr>
                  <w:rStyle w:val="Hyperlink"/>
                  <w:rFonts w:ascii="Consolas" w:hAnsi="Consolas"/>
                </w:rPr>
                <w:t>WebServer</w:t>
              </w:r>
            </w:hyperlink>
          </w:p>
          <w:p w14:paraId="7EA4EDD6"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requirements:</w:t>
            </w:r>
          </w:p>
          <w:p w14:paraId="1845215B"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 host: server</w:t>
            </w:r>
          </w:p>
          <w:p w14:paraId="2F1D6837" w14:textId="77777777" w:rsidR="002D57C4"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interfaces:</w:t>
            </w:r>
          </w:p>
          <w:p w14:paraId="1633DCC0" w14:textId="77777777" w:rsidR="002D57C4" w:rsidRPr="006824F5" w:rsidRDefault="002D57C4" w:rsidP="00502E57">
            <w:pPr>
              <w:rPr>
                <w:rStyle w:val="CodeSnippet"/>
              </w:rPr>
            </w:pPr>
            <w:r>
              <w:rPr>
                <w:rStyle w:val="CodeSnippet"/>
              </w:rPr>
              <w:t xml:space="preserve">        Standard:</w:t>
            </w:r>
          </w:p>
          <w:p w14:paraId="5EA87243" w14:textId="77777777" w:rsidR="002D57C4" w:rsidRPr="006824F5" w:rsidRDefault="002D57C4" w:rsidP="00502E57">
            <w:pPr>
              <w:rPr>
                <w:rStyle w:val="CodeSnippet"/>
              </w:rPr>
            </w:pPr>
            <w:r>
              <w:rPr>
                <w:rStyle w:val="CodeSnippet"/>
              </w:rPr>
              <w:t xml:space="preserve">    </w:t>
            </w:r>
            <w:r w:rsidRPr="006824F5">
              <w:rPr>
                <w:rStyle w:val="CodeSnippet"/>
              </w:rPr>
              <w:t xml:space="preserve">      create: </w:t>
            </w:r>
            <w:hyperlink w:anchor="UC_2_WEBSERVER_INSTALL_SH" w:history="1">
              <w:r w:rsidRPr="00655D0E">
                <w:rPr>
                  <w:rStyle w:val="Hyperlink"/>
                  <w:rFonts w:ascii="Consolas" w:hAnsi="Consolas"/>
                </w:rPr>
                <w:t>webserver_install.sh</w:t>
              </w:r>
            </w:hyperlink>
          </w:p>
          <w:p w14:paraId="7F345D3C"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start: </w:t>
            </w:r>
            <w:hyperlink w:anchor="UC_2_WEBSERVER_START_SH" w:history="1">
              <w:r w:rsidRPr="003A0938">
                <w:rPr>
                  <w:rStyle w:val="Hyperlink"/>
                  <w:rFonts w:ascii="Consolas" w:hAnsi="Consolas"/>
                </w:rPr>
                <w:t>webserver_start.sh</w:t>
              </w:r>
            </w:hyperlink>
          </w:p>
          <w:p w14:paraId="16E9D264" w14:textId="77777777" w:rsidR="002D57C4" w:rsidRPr="006824F5" w:rsidRDefault="002D57C4" w:rsidP="00502E57">
            <w:pPr>
              <w:rPr>
                <w:rStyle w:val="CodeSnippet"/>
              </w:rPr>
            </w:pPr>
            <w:r w:rsidRPr="006824F5">
              <w:rPr>
                <w:rStyle w:val="CodeSnippet"/>
              </w:rPr>
              <w:tab/>
              <w:t xml:space="preserve">  </w:t>
            </w:r>
          </w:p>
          <w:p w14:paraId="23390917" w14:textId="77777777" w:rsidR="002D57C4" w:rsidRPr="006824F5" w:rsidRDefault="002D57C4" w:rsidP="00502E57">
            <w:pPr>
              <w:rPr>
                <w:rStyle w:val="CodeSnippet"/>
              </w:rPr>
            </w:pPr>
            <w:r>
              <w:rPr>
                <w:rStyle w:val="CodeSnippet"/>
              </w:rPr>
              <w:t xml:space="preserve">  </w:t>
            </w:r>
            <w:r w:rsidRPr="006824F5">
              <w:rPr>
                <w:rStyle w:val="CodeSnippet"/>
              </w:rPr>
              <w:t xml:space="preserve">  server:</w:t>
            </w:r>
          </w:p>
          <w:p w14:paraId="5E1E8B20"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type: </w:t>
            </w:r>
            <w:hyperlink w:anchor="DEFN_TYPE_NODES_COMPUTE" w:history="1">
              <w:r w:rsidRPr="007F1C51">
                <w:rPr>
                  <w:rStyle w:val="Hyperlink"/>
                  <w:rFonts w:ascii="Consolas" w:hAnsi="Consolas"/>
                </w:rPr>
                <w:t>Compute</w:t>
              </w:r>
            </w:hyperlink>
          </w:p>
          <w:p w14:paraId="54CC274F" w14:textId="77777777" w:rsidR="002D57C4" w:rsidRDefault="002D57C4" w:rsidP="00502E57">
            <w:pPr>
              <w:rPr>
                <w:rStyle w:val="CodeSnippet"/>
              </w:rPr>
            </w:pPr>
            <w:r>
              <w:rPr>
                <w:rStyle w:val="CodeSnippet"/>
              </w:rPr>
              <w:t xml:space="preserve">      capabilities:</w:t>
            </w:r>
          </w:p>
          <w:p w14:paraId="370CF5FD" w14:textId="77777777" w:rsidR="002D57C4" w:rsidRDefault="002D57C4" w:rsidP="00502E57">
            <w:pPr>
              <w:rPr>
                <w:rStyle w:val="CodeSnippet"/>
              </w:rPr>
            </w:pPr>
            <w:r>
              <w:rPr>
                <w:rStyle w:val="CodeSnippet"/>
              </w:rPr>
              <w:t xml:space="preserve">        host:</w:t>
            </w:r>
          </w:p>
          <w:p w14:paraId="0745C128"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properties:</w:t>
            </w:r>
          </w:p>
          <w:p w14:paraId="1A0FD1A2"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disk_size: 10</w:t>
            </w:r>
            <w:r>
              <w:rPr>
                <w:rStyle w:val="CodeSnippet"/>
              </w:rPr>
              <w:t xml:space="preserve"> GB</w:t>
            </w:r>
          </w:p>
          <w:p w14:paraId="6BE9ECDF"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num_cpus: { get_input: cpus }</w:t>
            </w:r>
          </w:p>
          <w:p w14:paraId="0831099F" w14:textId="77777777" w:rsidR="002D57C4" w:rsidRPr="006824F5" w:rsidRDefault="002D57C4" w:rsidP="00502E57">
            <w:pPr>
              <w:rPr>
                <w:rStyle w:val="CodeSnippet"/>
              </w:rPr>
            </w:pP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mem_size: 4096</w:t>
            </w:r>
            <w:r>
              <w:rPr>
                <w:rStyle w:val="CodeSnippet"/>
              </w:rPr>
              <w:t xml:space="preserve"> MB</w:t>
            </w:r>
          </w:p>
          <w:p w14:paraId="5C4ACDBC" w14:textId="77777777" w:rsidR="002D57C4" w:rsidRDefault="002D57C4" w:rsidP="00502E57">
            <w:pPr>
              <w:rPr>
                <w:rStyle w:val="CodeSnippet"/>
              </w:rPr>
            </w:pPr>
            <w:r>
              <w:rPr>
                <w:rStyle w:val="CodeSnippet"/>
              </w:rPr>
              <w:t xml:space="preserve">        os:</w:t>
            </w:r>
          </w:p>
          <w:p w14:paraId="3CC38F3F" w14:textId="77777777" w:rsidR="002D57C4" w:rsidRPr="006824F5" w:rsidRDefault="002D57C4" w:rsidP="00502E57">
            <w:pPr>
              <w:rPr>
                <w:rStyle w:val="CodeSnippet"/>
              </w:rPr>
            </w:pPr>
            <w:r>
              <w:rPr>
                <w:rStyle w:val="CodeSnippet"/>
              </w:rPr>
              <w:t xml:space="preserve">          properties:</w:t>
            </w:r>
          </w:p>
          <w:p w14:paraId="355B3795" w14:textId="77777777" w:rsidR="002D57C4" w:rsidRPr="006824F5" w:rsidRDefault="002D57C4" w:rsidP="00502E57">
            <w:pPr>
              <w:rPr>
                <w:rStyle w:val="CodeSnippet"/>
              </w:rPr>
            </w:pPr>
            <w:r>
              <w:rPr>
                <w:rStyle w:val="CodeSnippet"/>
              </w:rPr>
              <w:t xml:space="preserve">    </w:t>
            </w:r>
            <w:r w:rsidRPr="006824F5">
              <w:rPr>
                <w:rStyle w:val="CodeSnippet"/>
              </w:rPr>
              <w:t xml:space="preserve"> </w:t>
            </w:r>
            <w:r>
              <w:rPr>
                <w:rStyle w:val="CodeSnippet"/>
              </w:rPr>
              <w:t xml:space="preserve">  </w:t>
            </w:r>
            <w:r w:rsidRPr="006824F5">
              <w:rPr>
                <w:rStyle w:val="CodeSnippet"/>
              </w:rPr>
              <w:t xml:space="preserve">     </w:t>
            </w:r>
            <w:r>
              <w:rPr>
                <w:rStyle w:val="CodeSnippet"/>
              </w:rPr>
              <w:t>architecture:</w:t>
            </w:r>
            <w:r w:rsidRPr="006824F5">
              <w:rPr>
                <w:rStyle w:val="CodeSnippet"/>
              </w:rPr>
              <w:t xml:space="preserve"> x86_64 </w:t>
            </w:r>
          </w:p>
          <w:p w14:paraId="077024DA" w14:textId="77777777" w:rsidR="002D57C4" w:rsidRPr="006824F5" w:rsidRDefault="002D57C4" w:rsidP="00502E57">
            <w:pPr>
              <w:rPr>
                <w:rStyle w:val="CodeSnippet"/>
              </w:rPr>
            </w:pPr>
            <w:r w:rsidRPr="006824F5">
              <w:rPr>
                <w:rStyle w:val="CodeSnippet"/>
              </w:rPr>
              <w:lastRenderedPageBreak/>
              <w:t xml:space="preserve">    </w:t>
            </w:r>
            <w:r>
              <w:rPr>
                <w:rStyle w:val="CodeSnippet"/>
              </w:rPr>
              <w:t xml:space="preserve">      </w:t>
            </w:r>
            <w:r w:rsidRPr="006824F5">
              <w:rPr>
                <w:rStyle w:val="CodeSnippet"/>
              </w:rPr>
              <w:t xml:space="preserve">  </w:t>
            </w:r>
            <w:r>
              <w:rPr>
                <w:rStyle w:val="CodeSnippet"/>
              </w:rPr>
              <w:t>type: l</w:t>
            </w:r>
            <w:r w:rsidRPr="006824F5">
              <w:rPr>
                <w:rStyle w:val="CodeSnippet"/>
              </w:rPr>
              <w:t xml:space="preserve">inux  </w:t>
            </w:r>
          </w:p>
          <w:p w14:paraId="74426AE0" w14:textId="77777777" w:rsidR="002D57C4" w:rsidRPr="006824F5" w:rsidRDefault="002D57C4" w:rsidP="00502E57">
            <w:pPr>
              <w:rPr>
                <w:rStyle w:val="CodeSnippet"/>
              </w:rPr>
            </w:pPr>
            <w:r w:rsidRPr="006824F5">
              <w:rPr>
                <w:rStyle w:val="CodeSnippet"/>
              </w:rPr>
              <w:t xml:space="preserve">      </w:t>
            </w:r>
            <w:r>
              <w:rPr>
                <w:rStyle w:val="CodeSnippet"/>
              </w:rPr>
              <w:t xml:space="preserve">      distribution: f</w:t>
            </w:r>
            <w:r w:rsidRPr="006824F5">
              <w:rPr>
                <w:rStyle w:val="CodeSnippet"/>
              </w:rPr>
              <w:t xml:space="preserve">edora  </w:t>
            </w:r>
          </w:p>
          <w:p w14:paraId="330B0F9B"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version: 17</w:t>
            </w:r>
            <w:r>
              <w:rPr>
                <w:rStyle w:val="CodeSnippet"/>
              </w:rPr>
              <w:t>.0</w:t>
            </w:r>
          </w:p>
          <w:p w14:paraId="4A628D71" w14:textId="77777777" w:rsidR="002D57C4" w:rsidRPr="006824F5" w:rsidRDefault="002D57C4" w:rsidP="00502E57">
            <w:pPr>
              <w:rPr>
                <w:rStyle w:val="CodeSnippet"/>
              </w:rPr>
            </w:pPr>
          </w:p>
          <w:p w14:paraId="41D9039D" w14:textId="77777777" w:rsidR="002D57C4" w:rsidRPr="006824F5" w:rsidRDefault="002D57C4" w:rsidP="00502E57">
            <w:pPr>
              <w:rPr>
                <w:rStyle w:val="CodeSnippet"/>
              </w:rPr>
            </w:pPr>
            <w:r>
              <w:rPr>
                <w:rStyle w:val="CodeSnippet"/>
              </w:rPr>
              <w:t xml:space="preserve">  </w:t>
            </w:r>
            <w:r w:rsidRPr="006824F5">
              <w:rPr>
                <w:rStyle w:val="CodeSnippet"/>
              </w:rPr>
              <w:t>outputs:</w:t>
            </w:r>
          </w:p>
          <w:p w14:paraId="3D6C7687"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website_url:</w:t>
            </w:r>
          </w:p>
          <w:p w14:paraId="050BE061"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description: URL for Wordpress wiki.</w:t>
            </w:r>
          </w:p>
          <w:p w14:paraId="33AB99B8" w14:textId="77777777" w:rsidR="002D57C4" w:rsidRPr="006824F5" w:rsidRDefault="002D57C4" w:rsidP="00502E57">
            <w:pPr>
              <w:rPr>
                <w:rStyle w:val="CodeSnippet"/>
              </w:rPr>
            </w:pPr>
            <w:r w:rsidRPr="006824F5">
              <w:rPr>
                <w:rStyle w:val="CodeSnippet"/>
              </w:rPr>
              <w:t xml:space="preserve">    </w:t>
            </w:r>
            <w:r>
              <w:rPr>
                <w:rStyle w:val="CodeSnippet"/>
              </w:rPr>
              <w:t xml:space="preserve">  </w:t>
            </w:r>
            <w:r w:rsidRPr="006824F5">
              <w:rPr>
                <w:rStyle w:val="CodeSnippet"/>
              </w:rPr>
              <w:t>value: { get_</w:t>
            </w:r>
            <w:r>
              <w:rPr>
                <w:rStyle w:val="CodeSnippet"/>
              </w:rPr>
              <w:t>attribute</w:t>
            </w:r>
            <w:r w:rsidRPr="006824F5">
              <w:rPr>
                <w:rStyle w:val="CodeSnippet"/>
              </w:rPr>
              <w:t xml:space="preserve">: [server, </w:t>
            </w:r>
            <w:r>
              <w:rPr>
                <w:rStyle w:val="CodeSnippet"/>
              </w:rPr>
              <w:t>public_address</w:t>
            </w:r>
            <w:r w:rsidRPr="006824F5">
              <w:rPr>
                <w:rStyle w:val="CodeSnippet"/>
              </w:rPr>
              <w:t>] }</w:t>
            </w:r>
          </w:p>
        </w:tc>
      </w:tr>
    </w:tbl>
    <w:p w14:paraId="5ECE27EE" w14:textId="77777777" w:rsidR="002D57C4" w:rsidRDefault="002D57C4" w:rsidP="002D57C4">
      <w:pPr>
        <w:pStyle w:val="Heading4"/>
        <w:numPr>
          <w:ilvl w:val="3"/>
          <w:numId w:val="3"/>
        </w:numPr>
      </w:pPr>
      <w:r>
        <w:lastRenderedPageBreak/>
        <w:t>Sample scripts</w:t>
      </w:r>
    </w:p>
    <w:p w14:paraId="25DEBB11" w14:textId="77777777" w:rsidR="002D57C4" w:rsidRPr="005545F2" w:rsidRDefault="002D57C4" w:rsidP="002D57C4">
      <w:pPr>
        <w:pStyle w:val="NormalaroundTable"/>
      </w:pPr>
      <w:r>
        <w:t>Where the referenced implementation scripts in the example above would have the following contents</w:t>
      </w:r>
    </w:p>
    <w:p w14:paraId="6CBB3A57" w14:textId="77777777" w:rsidR="002D57C4" w:rsidRDefault="002D57C4" w:rsidP="002D57C4">
      <w:pPr>
        <w:pStyle w:val="Heading5"/>
        <w:numPr>
          <w:ilvl w:val="4"/>
          <w:numId w:val="3"/>
        </w:numPr>
      </w:pPr>
      <w:r>
        <w:t>wordpress_install.sh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2ABF0017" w14:textId="77777777" w:rsidTr="00502E57">
        <w:tc>
          <w:tcPr>
            <w:tcW w:w="9576" w:type="dxa"/>
            <w:shd w:val="clear" w:color="auto" w:fill="D9D9D9" w:themeFill="background1" w:themeFillShade="D9"/>
          </w:tcPr>
          <w:p w14:paraId="65B9FA2A" w14:textId="77777777" w:rsidR="002D57C4" w:rsidRPr="006824F5" w:rsidRDefault="002D57C4" w:rsidP="00502E57">
            <w:pPr>
              <w:rPr>
                <w:rStyle w:val="CodeSnippet"/>
              </w:rPr>
            </w:pPr>
            <w:r w:rsidRPr="006824F5">
              <w:rPr>
                <w:rStyle w:val="CodeSnippet"/>
              </w:rPr>
              <w:t>yum -y install wordpress</w:t>
            </w:r>
          </w:p>
        </w:tc>
      </w:tr>
    </w:tbl>
    <w:p w14:paraId="7C733C3B" w14:textId="77777777" w:rsidR="002D57C4" w:rsidRDefault="002D57C4" w:rsidP="002D57C4">
      <w:pPr>
        <w:pStyle w:val="Heading5"/>
        <w:numPr>
          <w:ilvl w:val="4"/>
          <w:numId w:val="3"/>
        </w:numPr>
      </w:pPr>
      <w:r>
        <w:t>wordpress_configure.sh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19E51550" w14:textId="77777777" w:rsidTr="00502E57">
        <w:tc>
          <w:tcPr>
            <w:tcW w:w="9576" w:type="dxa"/>
            <w:shd w:val="clear" w:color="auto" w:fill="D9D9D9" w:themeFill="background1" w:themeFillShade="D9"/>
          </w:tcPr>
          <w:p w14:paraId="6BDAA761" w14:textId="77777777" w:rsidR="002D57C4" w:rsidRPr="006824F5" w:rsidRDefault="002D57C4" w:rsidP="00502E57">
            <w:pPr>
              <w:rPr>
                <w:rStyle w:val="CodeSnippet"/>
              </w:rPr>
            </w:pPr>
            <w:r w:rsidRPr="006824F5">
              <w:rPr>
                <w:rStyle w:val="CodeSnippet"/>
              </w:rPr>
              <w:t>sed -i "/Deny from All/d" /etc/httpd/conf.d/wordpress.conf</w:t>
            </w:r>
          </w:p>
          <w:p w14:paraId="3E542F7F" w14:textId="77777777" w:rsidR="002D57C4" w:rsidRPr="006824F5" w:rsidRDefault="002D57C4" w:rsidP="00502E57">
            <w:pPr>
              <w:rPr>
                <w:rStyle w:val="CodeSnippet"/>
              </w:rPr>
            </w:pPr>
            <w:r w:rsidRPr="006824F5">
              <w:rPr>
                <w:rStyle w:val="CodeSnippet"/>
              </w:rPr>
              <w:t>sed -i "s/Require local/Require all granted/" /etc/httpd/conf.d/wordpress.conf</w:t>
            </w:r>
          </w:p>
          <w:p w14:paraId="3EAEED55" w14:textId="77777777" w:rsidR="002D57C4" w:rsidRPr="006824F5" w:rsidRDefault="002D57C4" w:rsidP="00502E57">
            <w:pPr>
              <w:rPr>
                <w:rStyle w:val="CodeSnippet"/>
              </w:rPr>
            </w:pPr>
            <w:r w:rsidRPr="006824F5">
              <w:rPr>
                <w:rStyle w:val="CodeSnippet"/>
              </w:rPr>
              <w:t>sed -i s/database_name_here/name/ /etc/wordpress/wp-config.php</w:t>
            </w:r>
          </w:p>
          <w:p w14:paraId="57D3B9AF" w14:textId="77777777" w:rsidR="002D57C4" w:rsidRPr="006824F5" w:rsidRDefault="002D57C4" w:rsidP="00502E57">
            <w:pPr>
              <w:rPr>
                <w:rStyle w:val="CodeSnippet"/>
              </w:rPr>
            </w:pPr>
            <w:r w:rsidRPr="006824F5">
              <w:rPr>
                <w:rStyle w:val="CodeSnippet"/>
              </w:rPr>
              <w:t>sed -i s/username_here/user/ /etc/wordpress/wp-config.php</w:t>
            </w:r>
          </w:p>
          <w:p w14:paraId="70874650" w14:textId="77777777" w:rsidR="002D57C4" w:rsidRPr="006824F5" w:rsidRDefault="002D57C4" w:rsidP="00502E57">
            <w:pPr>
              <w:rPr>
                <w:rStyle w:val="CodeSnippet"/>
              </w:rPr>
            </w:pPr>
            <w:r w:rsidRPr="006824F5">
              <w:rPr>
                <w:rStyle w:val="CodeSnippet"/>
              </w:rPr>
              <w:t>sed -i s/password_here/password/ /etc/wordpress/wp-config.php</w:t>
            </w:r>
          </w:p>
          <w:p w14:paraId="10A15FCE" w14:textId="77777777" w:rsidR="002D57C4" w:rsidRPr="006824F5" w:rsidRDefault="002D57C4" w:rsidP="00502E57">
            <w:pPr>
              <w:rPr>
                <w:rStyle w:val="CodeSnippet"/>
              </w:rPr>
            </w:pPr>
            <w:r w:rsidRPr="006824F5">
              <w:rPr>
                <w:rStyle w:val="CodeSnippet"/>
              </w:rPr>
              <w:t>systemctl restart httpd.service</w:t>
            </w:r>
          </w:p>
        </w:tc>
      </w:tr>
    </w:tbl>
    <w:p w14:paraId="046F6FBD" w14:textId="77777777" w:rsidR="002D57C4" w:rsidRDefault="002D57C4" w:rsidP="002D57C4">
      <w:pPr>
        <w:pStyle w:val="Heading5"/>
        <w:numPr>
          <w:ilvl w:val="4"/>
          <w:numId w:val="3"/>
        </w:numPr>
      </w:pPr>
      <w:r w:rsidRPr="00601E25">
        <w:t>mysql_database_configure.sh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4653F8A6" w14:textId="77777777" w:rsidTr="00502E57">
        <w:tc>
          <w:tcPr>
            <w:tcW w:w="9576" w:type="dxa"/>
            <w:shd w:val="clear" w:color="auto" w:fill="D9D9D9" w:themeFill="background1" w:themeFillShade="D9"/>
          </w:tcPr>
          <w:p w14:paraId="421E58B0" w14:textId="77777777" w:rsidR="002D57C4" w:rsidRPr="006824F5" w:rsidRDefault="002D57C4" w:rsidP="00502E57">
            <w:pPr>
              <w:rPr>
                <w:rStyle w:val="CodeSnippet"/>
              </w:rPr>
            </w:pPr>
            <w:r w:rsidRPr="006824F5">
              <w:rPr>
                <w:rStyle w:val="CodeSnippet"/>
              </w:rPr>
              <w:t># Setup MySQL root password and create user</w:t>
            </w:r>
          </w:p>
          <w:p w14:paraId="213D262A" w14:textId="77777777" w:rsidR="002D57C4" w:rsidRPr="006824F5" w:rsidRDefault="002D57C4" w:rsidP="00502E57">
            <w:pPr>
              <w:rPr>
                <w:rStyle w:val="CodeSnippet"/>
              </w:rPr>
            </w:pPr>
            <w:r w:rsidRPr="006824F5">
              <w:rPr>
                <w:rStyle w:val="CodeSnippet"/>
              </w:rPr>
              <w:t>cat &lt;&lt; EOF | mysql -u root --password=db_root</w:t>
            </w:r>
            <w:r>
              <w:rPr>
                <w:rStyle w:val="CodeSnippet"/>
              </w:rPr>
              <w:t>_</w:t>
            </w:r>
            <w:r w:rsidRPr="006824F5">
              <w:rPr>
                <w:rStyle w:val="CodeSnippet"/>
              </w:rPr>
              <w:t>password</w:t>
            </w:r>
          </w:p>
          <w:p w14:paraId="41EDE503" w14:textId="77777777" w:rsidR="002D57C4" w:rsidRPr="006824F5" w:rsidRDefault="002D57C4" w:rsidP="00502E57">
            <w:pPr>
              <w:rPr>
                <w:rStyle w:val="CodeSnippet"/>
              </w:rPr>
            </w:pPr>
            <w:r w:rsidRPr="006824F5">
              <w:rPr>
                <w:rStyle w:val="CodeSnippet"/>
              </w:rPr>
              <w:t>CREATE DATABASE name;</w:t>
            </w:r>
          </w:p>
          <w:p w14:paraId="5E777011" w14:textId="77777777" w:rsidR="002D57C4" w:rsidRPr="006824F5" w:rsidRDefault="002D57C4" w:rsidP="00502E57">
            <w:pPr>
              <w:rPr>
                <w:rStyle w:val="CodeSnippet"/>
              </w:rPr>
            </w:pPr>
            <w:r w:rsidRPr="006824F5">
              <w:rPr>
                <w:rStyle w:val="CodeSnippet"/>
              </w:rPr>
              <w:t>GRANT ALL PRIVILEGES ON name.* TO "user"@"localhost"</w:t>
            </w:r>
          </w:p>
          <w:p w14:paraId="27131D0F" w14:textId="77777777" w:rsidR="002D57C4" w:rsidRPr="006824F5" w:rsidRDefault="002D57C4" w:rsidP="00502E57">
            <w:pPr>
              <w:rPr>
                <w:rStyle w:val="CodeSnippet"/>
              </w:rPr>
            </w:pPr>
            <w:r w:rsidRPr="006824F5">
              <w:rPr>
                <w:rStyle w:val="CodeSnippet"/>
              </w:rPr>
              <w:t>IDENTIFIED BY "password";</w:t>
            </w:r>
          </w:p>
          <w:p w14:paraId="234E9CF8" w14:textId="77777777" w:rsidR="002D57C4" w:rsidRPr="006824F5" w:rsidRDefault="002D57C4" w:rsidP="00502E57">
            <w:pPr>
              <w:rPr>
                <w:rStyle w:val="CodeSnippet"/>
              </w:rPr>
            </w:pPr>
            <w:r w:rsidRPr="006824F5">
              <w:rPr>
                <w:rStyle w:val="CodeSnippet"/>
              </w:rPr>
              <w:t>FLUSH PRIVILEGES;</w:t>
            </w:r>
          </w:p>
          <w:p w14:paraId="19E8ABBD" w14:textId="77777777" w:rsidR="002D57C4" w:rsidRPr="006824F5" w:rsidRDefault="002D57C4" w:rsidP="00502E57">
            <w:pPr>
              <w:rPr>
                <w:rStyle w:val="CodeSnippet"/>
              </w:rPr>
            </w:pPr>
            <w:r w:rsidRPr="006824F5">
              <w:rPr>
                <w:rStyle w:val="CodeSnippet"/>
              </w:rPr>
              <w:t>EXIT</w:t>
            </w:r>
          </w:p>
          <w:p w14:paraId="0E113CBE" w14:textId="77777777" w:rsidR="002D57C4" w:rsidRPr="006824F5" w:rsidRDefault="002D57C4" w:rsidP="00502E57">
            <w:pPr>
              <w:rPr>
                <w:rStyle w:val="CodeSnippet"/>
              </w:rPr>
            </w:pPr>
            <w:r w:rsidRPr="006824F5">
              <w:rPr>
                <w:rStyle w:val="CodeSnippet"/>
              </w:rPr>
              <w:t>EOF</w:t>
            </w:r>
          </w:p>
        </w:tc>
      </w:tr>
    </w:tbl>
    <w:p w14:paraId="1E76D7EA" w14:textId="77777777" w:rsidR="002D57C4" w:rsidRDefault="002D57C4" w:rsidP="002D57C4">
      <w:pPr>
        <w:pStyle w:val="Heading5"/>
        <w:numPr>
          <w:ilvl w:val="4"/>
          <w:numId w:val="3"/>
        </w:numPr>
      </w:pPr>
      <w:r>
        <w:t>mysql_dbms_install.sh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1B638952" w14:textId="77777777" w:rsidTr="00502E57">
        <w:tc>
          <w:tcPr>
            <w:tcW w:w="9576" w:type="dxa"/>
            <w:shd w:val="clear" w:color="auto" w:fill="D9D9D9" w:themeFill="background1" w:themeFillShade="D9"/>
          </w:tcPr>
          <w:p w14:paraId="5045FD28" w14:textId="77777777" w:rsidR="002D57C4" w:rsidRPr="006824F5" w:rsidRDefault="002D57C4" w:rsidP="00502E57">
            <w:pPr>
              <w:rPr>
                <w:rStyle w:val="CodeSnippet"/>
              </w:rPr>
            </w:pPr>
            <w:r w:rsidRPr="006824F5">
              <w:rPr>
                <w:rStyle w:val="CodeSnippet"/>
              </w:rPr>
              <w:t>yum -y install mysql mysql-server</w:t>
            </w:r>
          </w:p>
          <w:p w14:paraId="280DB682" w14:textId="77777777" w:rsidR="002D57C4" w:rsidRPr="006824F5" w:rsidRDefault="002D57C4" w:rsidP="00502E57">
            <w:pPr>
              <w:rPr>
                <w:rStyle w:val="CodeSnippet"/>
              </w:rPr>
            </w:pPr>
            <w:r w:rsidRPr="006824F5">
              <w:rPr>
                <w:rStyle w:val="CodeSnippet"/>
              </w:rPr>
              <w:t># Use systemd to start MySQL server at system boot time</w:t>
            </w:r>
          </w:p>
          <w:p w14:paraId="311F5DF0" w14:textId="77777777" w:rsidR="002D57C4" w:rsidRPr="006824F5" w:rsidRDefault="002D57C4" w:rsidP="00502E57">
            <w:pPr>
              <w:rPr>
                <w:rStyle w:val="CodeSnippet"/>
              </w:rPr>
            </w:pPr>
            <w:r w:rsidRPr="006824F5">
              <w:rPr>
                <w:rStyle w:val="CodeSnippet"/>
              </w:rPr>
              <w:t>systemctl enable mysqld.service</w:t>
            </w:r>
          </w:p>
        </w:tc>
      </w:tr>
    </w:tbl>
    <w:p w14:paraId="5497CD0E" w14:textId="77777777" w:rsidR="002D57C4" w:rsidRDefault="002D57C4" w:rsidP="002D57C4">
      <w:pPr>
        <w:pStyle w:val="Heading5"/>
        <w:numPr>
          <w:ilvl w:val="4"/>
          <w:numId w:val="3"/>
        </w:numPr>
      </w:pPr>
      <w:r>
        <w:lastRenderedPageBreak/>
        <w:t>mysql</w:t>
      </w:r>
      <w:r w:rsidRPr="00CE7EA2">
        <w:t>_d</w:t>
      </w:r>
      <w:r>
        <w:t>bms</w:t>
      </w:r>
      <w:r w:rsidRPr="00CE7EA2">
        <w:t>_start.sh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35E24421" w14:textId="77777777" w:rsidTr="00502E57">
        <w:tc>
          <w:tcPr>
            <w:tcW w:w="9576" w:type="dxa"/>
            <w:shd w:val="clear" w:color="auto" w:fill="D9D9D9" w:themeFill="background1" w:themeFillShade="D9"/>
          </w:tcPr>
          <w:p w14:paraId="5EA269C0" w14:textId="77777777" w:rsidR="002D57C4" w:rsidRPr="006824F5" w:rsidRDefault="002D57C4" w:rsidP="00502E57">
            <w:pPr>
              <w:rPr>
                <w:rStyle w:val="CodeSnippet"/>
              </w:rPr>
            </w:pPr>
            <w:r w:rsidRPr="006824F5">
              <w:rPr>
                <w:rStyle w:val="CodeSnippet"/>
              </w:rPr>
              <w:t xml:space="preserve"># </w:t>
            </w:r>
            <w:r>
              <w:rPr>
                <w:rStyle w:val="CodeSnippet"/>
              </w:rPr>
              <w:t>Start</w:t>
            </w:r>
            <w:r w:rsidRPr="006824F5">
              <w:rPr>
                <w:rStyle w:val="CodeSnippet"/>
              </w:rPr>
              <w:t xml:space="preserve"> the MySQL serv</w:t>
            </w:r>
            <w:r>
              <w:rPr>
                <w:rStyle w:val="CodeSnippet"/>
              </w:rPr>
              <w:t>ice (NOTE: may already be started at image boot time)</w:t>
            </w:r>
          </w:p>
          <w:p w14:paraId="17BFD886" w14:textId="77777777" w:rsidR="002D57C4" w:rsidRPr="006824F5" w:rsidRDefault="002D57C4" w:rsidP="00502E57">
            <w:pPr>
              <w:rPr>
                <w:rStyle w:val="CodeSnippet"/>
              </w:rPr>
            </w:pPr>
            <w:r w:rsidRPr="006824F5">
              <w:rPr>
                <w:rStyle w:val="CodeSnippet"/>
              </w:rPr>
              <w:t>systemctl start mysqld.service</w:t>
            </w:r>
          </w:p>
        </w:tc>
      </w:tr>
    </w:tbl>
    <w:p w14:paraId="445C6959" w14:textId="77777777" w:rsidR="002D57C4" w:rsidRDefault="002D57C4" w:rsidP="002D57C4">
      <w:pPr>
        <w:pStyle w:val="Heading5"/>
        <w:numPr>
          <w:ilvl w:val="4"/>
          <w:numId w:val="3"/>
        </w:numPr>
      </w:pPr>
      <w:r>
        <w:t>mysql_dbms_configure</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5E275DE9" w14:textId="77777777" w:rsidTr="00502E57">
        <w:tc>
          <w:tcPr>
            <w:tcW w:w="9576" w:type="dxa"/>
            <w:shd w:val="clear" w:color="auto" w:fill="D9D9D9" w:themeFill="background1" w:themeFillShade="D9"/>
          </w:tcPr>
          <w:p w14:paraId="2842607D" w14:textId="77777777" w:rsidR="002D57C4" w:rsidRPr="006824F5" w:rsidRDefault="002D57C4" w:rsidP="00502E57">
            <w:pPr>
              <w:rPr>
                <w:rStyle w:val="CodeSnippet"/>
              </w:rPr>
            </w:pPr>
            <w:r w:rsidRPr="006824F5">
              <w:rPr>
                <w:rStyle w:val="CodeSnippet"/>
              </w:rPr>
              <w:t xml:space="preserve"># Set the MySQL server root password </w:t>
            </w:r>
          </w:p>
          <w:p w14:paraId="157C5722" w14:textId="77777777" w:rsidR="002D57C4" w:rsidRPr="006824F5" w:rsidRDefault="002D57C4" w:rsidP="00502E57">
            <w:pPr>
              <w:rPr>
                <w:rStyle w:val="CodeSnippet"/>
              </w:rPr>
            </w:pPr>
            <w:r w:rsidRPr="006824F5">
              <w:rPr>
                <w:rStyle w:val="CodeSnippet"/>
              </w:rPr>
              <w:t>mysqladmin -u root password db_root</w:t>
            </w:r>
            <w:r>
              <w:rPr>
                <w:rStyle w:val="CodeSnippet"/>
              </w:rPr>
              <w:t>_</w:t>
            </w:r>
            <w:r w:rsidRPr="006824F5">
              <w:rPr>
                <w:rStyle w:val="CodeSnippet"/>
              </w:rPr>
              <w:t>password</w:t>
            </w:r>
          </w:p>
        </w:tc>
      </w:tr>
    </w:tbl>
    <w:p w14:paraId="274A9414" w14:textId="77777777" w:rsidR="002D57C4" w:rsidRDefault="002D57C4" w:rsidP="002D57C4">
      <w:pPr>
        <w:pStyle w:val="Heading5"/>
        <w:numPr>
          <w:ilvl w:val="4"/>
          <w:numId w:val="3"/>
        </w:numPr>
      </w:pPr>
      <w:r w:rsidRPr="007105C7">
        <w:t>webserver_install.sh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689A70F0" w14:textId="77777777" w:rsidTr="00502E57">
        <w:tc>
          <w:tcPr>
            <w:tcW w:w="9576" w:type="dxa"/>
            <w:shd w:val="clear" w:color="auto" w:fill="D9D9D9" w:themeFill="background1" w:themeFillShade="D9"/>
          </w:tcPr>
          <w:p w14:paraId="731F9456" w14:textId="77777777" w:rsidR="002D57C4" w:rsidRPr="006824F5" w:rsidRDefault="002D57C4" w:rsidP="00502E57">
            <w:pPr>
              <w:rPr>
                <w:rStyle w:val="CodeSnippet"/>
              </w:rPr>
            </w:pPr>
            <w:r w:rsidRPr="006824F5">
              <w:rPr>
                <w:rStyle w:val="CodeSnippet"/>
              </w:rPr>
              <w:t>yum -y install httpd</w:t>
            </w:r>
          </w:p>
          <w:p w14:paraId="1D8A959D" w14:textId="77777777" w:rsidR="002D57C4" w:rsidRPr="006824F5" w:rsidRDefault="002D57C4" w:rsidP="00502E57">
            <w:pPr>
              <w:rPr>
                <w:rStyle w:val="CodeSnippet"/>
              </w:rPr>
            </w:pPr>
            <w:r w:rsidRPr="006824F5">
              <w:rPr>
                <w:rStyle w:val="CodeSnippet"/>
              </w:rPr>
              <w:t>systemctl enable httpd.service</w:t>
            </w:r>
          </w:p>
        </w:tc>
      </w:tr>
    </w:tbl>
    <w:p w14:paraId="07EB9D47" w14:textId="77777777" w:rsidR="002D57C4" w:rsidRDefault="002D57C4" w:rsidP="002D57C4">
      <w:pPr>
        <w:pStyle w:val="Heading5"/>
        <w:numPr>
          <w:ilvl w:val="4"/>
          <w:numId w:val="3"/>
        </w:numPr>
      </w:pPr>
      <w:r>
        <w:t>webserver_start.sh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02BB5555" w14:textId="77777777" w:rsidTr="00502E57">
        <w:tc>
          <w:tcPr>
            <w:tcW w:w="9576" w:type="dxa"/>
            <w:shd w:val="clear" w:color="auto" w:fill="D9D9D9" w:themeFill="background1" w:themeFillShade="D9"/>
          </w:tcPr>
          <w:p w14:paraId="74FD6A75" w14:textId="77777777" w:rsidR="002D57C4" w:rsidRDefault="002D57C4" w:rsidP="00502E57">
            <w:pPr>
              <w:rPr>
                <w:rStyle w:val="CodeSnippet"/>
              </w:rPr>
            </w:pPr>
            <w:r w:rsidRPr="006824F5">
              <w:rPr>
                <w:rStyle w:val="CodeSnippet"/>
              </w:rPr>
              <w:t xml:space="preserve"># </w:t>
            </w:r>
            <w:r>
              <w:rPr>
                <w:rStyle w:val="CodeSnippet"/>
              </w:rPr>
              <w:t>Start</w:t>
            </w:r>
            <w:r w:rsidRPr="006824F5">
              <w:rPr>
                <w:rStyle w:val="CodeSnippet"/>
              </w:rPr>
              <w:t xml:space="preserve"> the </w:t>
            </w:r>
            <w:r>
              <w:rPr>
                <w:rStyle w:val="CodeSnippet"/>
              </w:rPr>
              <w:t>httpd</w:t>
            </w:r>
            <w:r w:rsidRPr="006824F5">
              <w:rPr>
                <w:rStyle w:val="CodeSnippet"/>
              </w:rPr>
              <w:t xml:space="preserve"> serv</w:t>
            </w:r>
            <w:r>
              <w:rPr>
                <w:rStyle w:val="CodeSnippet"/>
              </w:rPr>
              <w:t>ice (NOTE: may already be started at image boot time)</w:t>
            </w:r>
          </w:p>
          <w:p w14:paraId="38E9F727" w14:textId="77777777" w:rsidR="002D57C4" w:rsidRPr="006824F5" w:rsidRDefault="002D57C4" w:rsidP="00502E57">
            <w:pPr>
              <w:rPr>
                <w:rStyle w:val="CodeSnippet"/>
              </w:rPr>
            </w:pPr>
            <w:r w:rsidRPr="006824F5">
              <w:rPr>
                <w:rStyle w:val="CodeSnippet"/>
              </w:rPr>
              <w:t>systemctl start httpd.service</w:t>
            </w:r>
          </w:p>
        </w:tc>
      </w:tr>
    </w:tbl>
    <w:p w14:paraId="67C56043" w14:textId="77777777" w:rsidR="002D57C4" w:rsidRPr="00A861E5" w:rsidRDefault="002D57C4" w:rsidP="002D57C4">
      <w:pPr>
        <w:pStyle w:val="Heading3"/>
        <w:numPr>
          <w:ilvl w:val="2"/>
          <w:numId w:val="3"/>
        </w:numPr>
        <w:rPr>
          <w:sz w:val="24"/>
        </w:rPr>
      </w:pPr>
      <w:bookmarkStart w:id="704" w:name="USE_CASE_WEBSERVER_DBMS_3"/>
      <w:bookmarkStart w:id="705" w:name="USE_CASE_WEBSERVER_DBMS_2"/>
      <w:bookmarkStart w:id="706" w:name="_Toc373867896"/>
      <w:bookmarkStart w:id="707" w:name="_Toc379455168"/>
      <w:bookmarkEnd w:id="687"/>
      <w:bookmarkEnd w:id="698"/>
      <w:bookmarkEnd w:id="699"/>
      <w:r>
        <w:t>WebServer-DBMS 2: Nodejs with</w:t>
      </w:r>
      <w:r w:rsidRPr="00A861E5">
        <w:t xml:space="preserve"> Pay</w:t>
      </w:r>
      <w:r>
        <w:t>P</w:t>
      </w:r>
      <w:r w:rsidRPr="00A861E5">
        <w:t xml:space="preserve">al </w:t>
      </w:r>
      <w:r>
        <w:t xml:space="preserve">Sample App </w:t>
      </w:r>
      <w:r w:rsidRPr="00A861E5">
        <w:t xml:space="preserve">and MongoDB on separate instances </w:t>
      </w:r>
    </w:p>
    <w:bookmarkEnd w:id="704"/>
    <w:bookmarkEnd w:id="705"/>
    <w:p w14:paraId="1A0AE800" w14:textId="77777777" w:rsidR="002D57C4" w:rsidRDefault="002D57C4" w:rsidP="002D57C4">
      <w:pPr>
        <w:pStyle w:val="Heading4"/>
        <w:numPr>
          <w:ilvl w:val="3"/>
          <w:numId w:val="3"/>
        </w:numPr>
      </w:pPr>
      <w:r>
        <w:t>Description</w:t>
      </w:r>
    </w:p>
    <w:p w14:paraId="2F730392" w14:textId="77777777" w:rsidR="002D57C4" w:rsidRPr="009822BC" w:rsidRDefault="002D57C4" w:rsidP="002D57C4">
      <w:r>
        <w:t xml:space="preserve">This use case </w:t>
      </w:r>
      <w:r w:rsidRPr="009822BC">
        <w:t>Instantiates a 2-tier application with Nodejs and its (PayPal sample) WebApplication on one tier which connects a  MongoDB database (which stores its application data) using  a ConnectsTo relationship.</w:t>
      </w:r>
    </w:p>
    <w:p w14:paraId="6A5CBB06" w14:textId="77777777" w:rsidR="002D57C4" w:rsidRDefault="002D57C4" w:rsidP="002D57C4">
      <w:pPr>
        <w:pStyle w:val="Heading4"/>
        <w:numPr>
          <w:ilvl w:val="3"/>
          <w:numId w:val="3"/>
        </w:numPr>
      </w:pPr>
      <w:r>
        <w:lastRenderedPageBreak/>
        <w:t>Logical Diagram</w:t>
      </w:r>
    </w:p>
    <w:p w14:paraId="027FBDDC" w14:textId="77777777" w:rsidR="002D57C4" w:rsidRPr="003E16A6" w:rsidRDefault="002D57C4" w:rsidP="002D57C4">
      <w:r>
        <w:rPr>
          <w:noProof/>
        </w:rPr>
        <w:drawing>
          <wp:inline distT="0" distB="0" distL="0" distR="0" wp14:anchorId="7F6C011B" wp14:editId="6D735839">
            <wp:extent cx="5067300" cy="40814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4 - WebServer-DBMS 3 - Diagram.png"/>
                    <pic:cNvPicPr/>
                  </pic:nvPicPr>
                  <pic:blipFill>
                    <a:blip r:embed="rId114">
                      <a:extLst>
                        <a:ext uri="{28A0092B-C50C-407E-A947-70E740481C1C}">
                          <a14:useLocalDpi xmlns:a14="http://schemas.microsoft.com/office/drawing/2010/main" val="0"/>
                        </a:ext>
                      </a:extLst>
                    </a:blip>
                    <a:stretch>
                      <a:fillRect/>
                    </a:stretch>
                  </pic:blipFill>
                  <pic:spPr>
                    <a:xfrm>
                      <a:off x="0" y="0"/>
                      <a:ext cx="5068542" cy="4082489"/>
                    </a:xfrm>
                    <a:prstGeom prst="rect">
                      <a:avLst/>
                    </a:prstGeom>
                  </pic:spPr>
                </pic:pic>
              </a:graphicData>
            </a:graphic>
          </wp:inline>
        </w:drawing>
      </w:r>
    </w:p>
    <w:p w14:paraId="79A34AE1" w14:textId="77777777" w:rsidR="002D57C4" w:rsidRDefault="002D57C4" w:rsidP="002D57C4">
      <w:pPr>
        <w:pStyle w:val="Heading4"/>
        <w:numPr>
          <w:ilvl w:val="3"/>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1ABF10B8" w14:textId="77777777" w:rsidTr="00502E57">
        <w:tc>
          <w:tcPr>
            <w:tcW w:w="9576" w:type="dxa"/>
            <w:shd w:val="clear" w:color="auto" w:fill="D9D9D9" w:themeFill="background1" w:themeFillShade="D9"/>
          </w:tcPr>
          <w:p w14:paraId="087C8F28" w14:textId="77777777" w:rsidR="002D57C4" w:rsidRPr="009822BC" w:rsidRDefault="002D57C4" w:rsidP="00502E57">
            <w:pPr>
              <w:rPr>
                <w:rStyle w:val="CodeSnippet"/>
              </w:rPr>
            </w:pPr>
            <w:r w:rsidRPr="009822BC">
              <w:rPr>
                <w:rStyle w:val="CodeSnippet"/>
              </w:rPr>
              <w:t>tosca_definitions_version: tosca_simple_</w:t>
            </w:r>
            <w:r>
              <w:rPr>
                <w:rStyle w:val="CodeSnippet"/>
              </w:rPr>
              <w:t>yaml_1_0</w:t>
            </w:r>
          </w:p>
          <w:p w14:paraId="2D8CADDA" w14:textId="77777777" w:rsidR="002D57C4" w:rsidRPr="009822BC" w:rsidRDefault="002D57C4" w:rsidP="00502E57">
            <w:pPr>
              <w:rPr>
                <w:rStyle w:val="CodeSnippet"/>
              </w:rPr>
            </w:pPr>
          </w:p>
          <w:p w14:paraId="08F64024" w14:textId="77777777" w:rsidR="002D57C4" w:rsidRPr="009822BC" w:rsidRDefault="002D57C4" w:rsidP="00502E57">
            <w:pPr>
              <w:rPr>
                <w:rStyle w:val="CodeSnippet"/>
              </w:rPr>
            </w:pPr>
            <w:r w:rsidRPr="009822BC">
              <w:rPr>
                <w:rStyle w:val="CodeSnippet"/>
              </w:rPr>
              <w:t>description: &gt;</w:t>
            </w:r>
          </w:p>
          <w:p w14:paraId="6A07648A" w14:textId="77777777" w:rsidR="002D57C4" w:rsidRPr="009822BC" w:rsidRDefault="002D57C4" w:rsidP="00502E57">
            <w:pPr>
              <w:rPr>
                <w:rStyle w:val="CodeSnippet"/>
              </w:rPr>
            </w:pPr>
            <w:r w:rsidRPr="009822BC">
              <w:rPr>
                <w:rStyle w:val="CodeSnippet"/>
              </w:rPr>
              <w:t xml:space="preserve">  TOSCA simple profile with </w:t>
            </w:r>
            <w:r>
              <w:rPr>
                <w:rStyle w:val="CodeSnippet"/>
              </w:rPr>
              <w:t xml:space="preserve">a </w:t>
            </w:r>
            <w:r w:rsidRPr="009822BC">
              <w:rPr>
                <w:rStyle w:val="CodeSnippet"/>
              </w:rPr>
              <w:t xml:space="preserve">nodejs </w:t>
            </w:r>
            <w:r>
              <w:rPr>
                <w:rStyle w:val="CodeSnippet"/>
              </w:rPr>
              <w:t xml:space="preserve">web server hosting a PayPal sample application which connects to a </w:t>
            </w:r>
            <w:r w:rsidRPr="009822BC">
              <w:rPr>
                <w:rStyle w:val="CodeSnippet"/>
              </w:rPr>
              <w:t>mongodb</w:t>
            </w:r>
            <w:r>
              <w:rPr>
                <w:rStyle w:val="CodeSnippet"/>
              </w:rPr>
              <w:t xml:space="preserve"> database</w:t>
            </w:r>
            <w:r w:rsidRPr="009822BC">
              <w:rPr>
                <w:rStyle w:val="CodeSnippet"/>
              </w:rPr>
              <w:t>.</w:t>
            </w:r>
          </w:p>
          <w:p w14:paraId="38A8FC91" w14:textId="77777777" w:rsidR="002D57C4" w:rsidRPr="009822BC" w:rsidRDefault="002D57C4" w:rsidP="00502E57">
            <w:pPr>
              <w:rPr>
                <w:rStyle w:val="CodeSnippet"/>
              </w:rPr>
            </w:pPr>
          </w:p>
          <w:p w14:paraId="45EE18DF" w14:textId="77777777" w:rsidR="002D57C4" w:rsidRPr="009822BC" w:rsidRDefault="002D57C4" w:rsidP="00502E57">
            <w:pPr>
              <w:rPr>
                <w:rStyle w:val="CodeSnippet"/>
              </w:rPr>
            </w:pPr>
            <w:r w:rsidRPr="009822BC">
              <w:rPr>
                <w:rStyle w:val="CodeSnippet"/>
              </w:rPr>
              <w:t>imports:</w:t>
            </w:r>
          </w:p>
          <w:p w14:paraId="5A3D06D1" w14:textId="77777777" w:rsidR="002D57C4" w:rsidRPr="009822BC" w:rsidRDefault="002D57C4" w:rsidP="00502E57">
            <w:pPr>
              <w:rPr>
                <w:rStyle w:val="CodeSnippet"/>
              </w:rPr>
            </w:pPr>
            <w:r>
              <w:rPr>
                <w:rStyle w:val="CodeSnippet"/>
              </w:rPr>
              <w:t xml:space="preserve">  - </w:t>
            </w:r>
            <w:r w:rsidRPr="009822BC">
              <w:rPr>
                <w:rStyle w:val="CodeSnippet"/>
              </w:rPr>
              <w:t>custom_types/</w:t>
            </w:r>
            <w:r w:rsidRPr="00521C8E">
              <w:rPr>
                <w:rFonts w:ascii="Consolas" w:hAnsi="Consolas"/>
              </w:rPr>
              <w:t>paypalpizzastore_nodejs_app.yaml</w:t>
            </w:r>
          </w:p>
          <w:p w14:paraId="723B57AA" w14:textId="77777777" w:rsidR="002D57C4" w:rsidRPr="009822BC" w:rsidRDefault="002D57C4" w:rsidP="00502E57">
            <w:pPr>
              <w:rPr>
                <w:rStyle w:val="CodeSnippet"/>
              </w:rPr>
            </w:pPr>
          </w:p>
          <w:p w14:paraId="699F097E" w14:textId="77777777" w:rsidR="002D57C4" w:rsidRPr="009822BC" w:rsidRDefault="002D57C4" w:rsidP="00502E57">
            <w:pPr>
              <w:rPr>
                <w:rStyle w:val="CodeSnippet"/>
              </w:rPr>
            </w:pPr>
            <w:r w:rsidRPr="009822BC">
              <w:rPr>
                <w:rStyle w:val="CodeSnippet"/>
              </w:rPr>
              <w:t>dsl_definitions:</w:t>
            </w:r>
          </w:p>
          <w:p w14:paraId="153C26FB" w14:textId="77777777" w:rsidR="002D57C4" w:rsidRPr="009822BC" w:rsidRDefault="002D57C4" w:rsidP="00502E57">
            <w:pPr>
              <w:rPr>
                <w:rStyle w:val="CodeSnippet"/>
              </w:rPr>
            </w:pPr>
            <w:r w:rsidRPr="009822BC">
              <w:rPr>
                <w:rStyle w:val="CodeSnippet"/>
              </w:rPr>
              <w:t xml:space="preserve">    ubuntu_node: &amp;ubuntu_node</w:t>
            </w:r>
          </w:p>
          <w:p w14:paraId="3FB0167E" w14:textId="77777777" w:rsidR="002D57C4" w:rsidRPr="009822BC" w:rsidRDefault="002D57C4" w:rsidP="00502E57">
            <w:pPr>
              <w:rPr>
                <w:rStyle w:val="CodeSnippet"/>
              </w:rPr>
            </w:pPr>
            <w:r w:rsidRPr="009822BC">
              <w:rPr>
                <w:rStyle w:val="CodeSnippet"/>
              </w:rPr>
              <w:t xml:space="preserve">      disk_size: 10 GB</w:t>
            </w:r>
          </w:p>
          <w:p w14:paraId="615BB929" w14:textId="77777777" w:rsidR="002D57C4" w:rsidRPr="009822BC" w:rsidRDefault="002D57C4" w:rsidP="00502E57">
            <w:pPr>
              <w:rPr>
                <w:rStyle w:val="CodeSnippet"/>
              </w:rPr>
            </w:pPr>
            <w:r w:rsidRPr="009822BC">
              <w:rPr>
                <w:rStyle w:val="CodeSnippet"/>
              </w:rPr>
              <w:t xml:space="preserve">      num_cpus: </w:t>
            </w:r>
            <w:r>
              <w:rPr>
                <w:rStyle w:val="CodeSnippet"/>
              </w:rPr>
              <w:t>{ get_input: my_cpus }</w:t>
            </w:r>
          </w:p>
          <w:p w14:paraId="16DB4E7C" w14:textId="77777777" w:rsidR="002D57C4" w:rsidRPr="009822BC" w:rsidRDefault="002D57C4" w:rsidP="00502E57">
            <w:pPr>
              <w:rPr>
                <w:rStyle w:val="CodeSnippet"/>
              </w:rPr>
            </w:pPr>
            <w:r w:rsidRPr="009822BC">
              <w:rPr>
                <w:rStyle w:val="CodeSnippet"/>
              </w:rPr>
              <w:t xml:space="preserve">      mem_size: 4096 MB</w:t>
            </w:r>
          </w:p>
          <w:p w14:paraId="765EB6CC" w14:textId="77777777" w:rsidR="002D57C4" w:rsidRPr="009822BC" w:rsidRDefault="002D57C4" w:rsidP="00502E57">
            <w:pPr>
              <w:rPr>
                <w:rStyle w:val="CodeSnippet"/>
              </w:rPr>
            </w:pPr>
            <w:r w:rsidRPr="009822BC">
              <w:rPr>
                <w:rStyle w:val="CodeSnippet"/>
              </w:rPr>
              <w:t xml:space="preserve">    os_capabilities: &amp;os_capabilities</w:t>
            </w:r>
          </w:p>
          <w:p w14:paraId="2A97A274" w14:textId="77777777" w:rsidR="002D57C4" w:rsidRPr="009822BC" w:rsidRDefault="002D57C4" w:rsidP="00502E57">
            <w:pPr>
              <w:rPr>
                <w:rStyle w:val="CodeSnippet"/>
              </w:rPr>
            </w:pPr>
            <w:r w:rsidRPr="009822BC">
              <w:rPr>
                <w:rStyle w:val="CodeSnippet"/>
              </w:rPr>
              <w:t xml:space="preserve">      architecture: x86_64</w:t>
            </w:r>
          </w:p>
          <w:p w14:paraId="163FF6D0" w14:textId="77777777" w:rsidR="002D57C4" w:rsidRPr="009822BC" w:rsidRDefault="002D57C4" w:rsidP="00502E57">
            <w:pPr>
              <w:rPr>
                <w:rStyle w:val="CodeSnippet"/>
              </w:rPr>
            </w:pPr>
            <w:r w:rsidRPr="009822BC">
              <w:rPr>
                <w:rStyle w:val="CodeSnippet"/>
              </w:rPr>
              <w:t xml:space="preserve">      type: Linux</w:t>
            </w:r>
          </w:p>
          <w:p w14:paraId="2EEC45A8" w14:textId="77777777" w:rsidR="002D57C4" w:rsidRPr="009822BC" w:rsidRDefault="002D57C4" w:rsidP="00502E57">
            <w:pPr>
              <w:rPr>
                <w:rStyle w:val="CodeSnippet"/>
              </w:rPr>
            </w:pPr>
            <w:r w:rsidRPr="009822BC">
              <w:rPr>
                <w:rStyle w:val="CodeSnippet"/>
              </w:rPr>
              <w:t xml:space="preserve">      distribution: Ubuntu</w:t>
            </w:r>
          </w:p>
          <w:p w14:paraId="39390B6F" w14:textId="77777777" w:rsidR="002D57C4" w:rsidRPr="009822BC" w:rsidRDefault="002D57C4" w:rsidP="00502E57">
            <w:pPr>
              <w:rPr>
                <w:rStyle w:val="CodeSnippet"/>
              </w:rPr>
            </w:pPr>
            <w:r w:rsidRPr="009822BC">
              <w:rPr>
                <w:rStyle w:val="CodeSnippet"/>
              </w:rPr>
              <w:t xml:space="preserve">      version: 14.04</w:t>
            </w:r>
          </w:p>
          <w:p w14:paraId="5C786D26" w14:textId="77777777" w:rsidR="002D57C4" w:rsidRPr="009822BC" w:rsidRDefault="002D57C4" w:rsidP="00502E57">
            <w:pPr>
              <w:rPr>
                <w:rStyle w:val="CodeSnippet"/>
              </w:rPr>
            </w:pPr>
          </w:p>
          <w:p w14:paraId="1300441E" w14:textId="77777777" w:rsidR="002D57C4" w:rsidRPr="009822BC" w:rsidRDefault="002D57C4" w:rsidP="00502E57">
            <w:pPr>
              <w:rPr>
                <w:rStyle w:val="CodeSnippet"/>
              </w:rPr>
            </w:pPr>
            <w:r w:rsidRPr="009822BC">
              <w:rPr>
                <w:rStyle w:val="CodeSnippet"/>
              </w:rPr>
              <w:t>topology_template:</w:t>
            </w:r>
          </w:p>
          <w:p w14:paraId="0C41E94D" w14:textId="77777777" w:rsidR="002D57C4" w:rsidRPr="009822BC" w:rsidRDefault="002D57C4" w:rsidP="00502E57">
            <w:pPr>
              <w:rPr>
                <w:rStyle w:val="CodeSnippet"/>
              </w:rPr>
            </w:pPr>
            <w:r w:rsidRPr="009822BC">
              <w:rPr>
                <w:rStyle w:val="CodeSnippet"/>
              </w:rPr>
              <w:t xml:space="preserve">  inputs:</w:t>
            </w:r>
          </w:p>
          <w:p w14:paraId="579FDD81" w14:textId="77777777" w:rsidR="002D57C4" w:rsidRPr="009822BC" w:rsidRDefault="002D57C4" w:rsidP="00502E57">
            <w:pPr>
              <w:rPr>
                <w:rStyle w:val="CodeSnippet"/>
              </w:rPr>
            </w:pPr>
            <w:r w:rsidRPr="009822BC">
              <w:rPr>
                <w:rStyle w:val="CodeSnippet"/>
              </w:rPr>
              <w:t xml:space="preserve">    my_cpus:</w:t>
            </w:r>
          </w:p>
          <w:p w14:paraId="2B016FFC" w14:textId="77777777" w:rsidR="002D57C4" w:rsidRPr="009822BC" w:rsidRDefault="002D57C4" w:rsidP="00502E57">
            <w:pPr>
              <w:rPr>
                <w:rStyle w:val="CodeSnippet"/>
              </w:rPr>
            </w:pPr>
            <w:r w:rsidRPr="009822BC">
              <w:rPr>
                <w:rStyle w:val="CodeSnippet"/>
              </w:rPr>
              <w:t xml:space="preserve">      type: integer</w:t>
            </w:r>
          </w:p>
          <w:p w14:paraId="7131F361" w14:textId="77777777" w:rsidR="002D57C4" w:rsidRPr="009822BC" w:rsidRDefault="002D57C4" w:rsidP="00502E57">
            <w:pPr>
              <w:rPr>
                <w:rStyle w:val="CodeSnippet"/>
              </w:rPr>
            </w:pPr>
            <w:r w:rsidRPr="009822BC">
              <w:rPr>
                <w:rStyle w:val="CodeSnippet"/>
              </w:rPr>
              <w:t xml:space="preserve">      description: Number of CPUs for the server.</w:t>
            </w:r>
          </w:p>
          <w:p w14:paraId="2452D277" w14:textId="77777777" w:rsidR="002D57C4" w:rsidRPr="009822BC" w:rsidRDefault="002D57C4" w:rsidP="00502E57">
            <w:pPr>
              <w:rPr>
                <w:rStyle w:val="CodeSnippet"/>
              </w:rPr>
            </w:pPr>
            <w:r w:rsidRPr="009822BC">
              <w:rPr>
                <w:rStyle w:val="CodeSnippet"/>
              </w:rPr>
              <w:t xml:space="preserve">      constraints:</w:t>
            </w:r>
          </w:p>
          <w:p w14:paraId="1860ED62" w14:textId="77777777" w:rsidR="002D57C4" w:rsidRPr="009822BC" w:rsidRDefault="002D57C4" w:rsidP="00502E57">
            <w:pPr>
              <w:rPr>
                <w:rStyle w:val="CodeSnippet"/>
              </w:rPr>
            </w:pPr>
            <w:r w:rsidRPr="009822BC">
              <w:rPr>
                <w:rStyle w:val="CodeSnippet"/>
              </w:rPr>
              <w:t xml:space="preserve">        - valid_values: [ 1, 2, 4, 8 ]</w:t>
            </w:r>
          </w:p>
          <w:p w14:paraId="597F8D62" w14:textId="77777777" w:rsidR="002D57C4" w:rsidRPr="009822BC" w:rsidRDefault="002D57C4" w:rsidP="00502E57">
            <w:pPr>
              <w:rPr>
                <w:rStyle w:val="CodeSnippet"/>
              </w:rPr>
            </w:pPr>
            <w:r w:rsidRPr="009822BC">
              <w:rPr>
                <w:rStyle w:val="CodeSnippet"/>
              </w:rPr>
              <w:t xml:space="preserve">      default: 1</w:t>
            </w:r>
          </w:p>
          <w:p w14:paraId="0D5FDF11" w14:textId="77777777" w:rsidR="002D57C4" w:rsidRPr="009822BC" w:rsidRDefault="002D57C4" w:rsidP="00502E57">
            <w:pPr>
              <w:rPr>
                <w:rStyle w:val="CodeSnippet"/>
              </w:rPr>
            </w:pPr>
            <w:r w:rsidRPr="009822BC">
              <w:rPr>
                <w:rStyle w:val="CodeSnippet"/>
              </w:rPr>
              <w:t xml:space="preserve">    github_url:</w:t>
            </w:r>
          </w:p>
          <w:p w14:paraId="31FD4952" w14:textId="77777777" w:rsidR="002D57C4" w:rsidRPr="009822BC" w:rsidRDefault="002D57C4" w:rsidP="00502E57">
            <w:pPr>
              <w:rPr>
                <w:rStyle w:val="CodeSnippet"/>
              </w:rPr>
            </w:pPr>
            <w:r w:rsidRPr="009822BC">
              <w:rPr>
                <w:rStyle w:val="CodeSnippet"/>
              </w:rPr>
              <w:t xml:space="preserve">       type: string</w:t>
            </w:r>
          </w:p>
          <w:p w14:paraId="5CF2A6D4" w14:textId="77777777" w:rsidR="002D57C4" w:rsidRPr="009822BC" w:rsidRDefault="002D57C4" w:rsidP="00502E57">
            <w:pPr>
              <w:rPr>
                <w:rStyle w:val="CodeSnippet"/>
              </w:rPr>
            </w:pPr>
            <w:r w:rsidRPr="009822BC">
              <w:rPr>
                <w:rStyle w:val="CodeSnippet"/>
              </w:rPr>
              <w:t xml:space="preserve">       description: The URL to download nodejs.</w:t>
            </w:r>
          </w:p>
          <w:p w14:paraId="63F6FD43" w14:textId="77777777" w:rsidR="002D57C4" w:rsidRPr="009822BC" w:rsidRDefault="002D57C4" w:rsidP="00502E57">
            <w:pPr>
              <w:rPr>
                <w:rStyle w:val="CodeSnippet"/>
              </w:rPr>
            </w:pPr>
            <w:r w:rsidRPr="009822BC">
              <w:rPr>
                <w:rStyle w:val="CodeSnippet"/>
              </w:rPr>
              <w:t xml:space="preserve">       default:  https://github.com/sample.git</w:t>
            </w:r>
          </w:p>
          <w:p w14:paraId="155EE2E9" w14:textId="77777777" w:rsidR="002D57C4" w:rsidRPr="009822BC" w:rsidRDefault="002D57C4" w:rsidP="00502E57">
            <w:pPr>
              <w:rPr>
                <w:rStyle w:val="CodeSnippet"/>
              </w:rPr>
            </w:pPr>
          </w:p>
          <w:p w14:paraId="7433C9E0" w14:textId="77777777" w:rsidR="002D57C4" w:rsidRDefault="002D57C4" w:rsidP="00502E57">
            <w:pPr>
              <w:rPr>
                <w:rStyle w:val="CodeSnippet"/>
              </w:rPr>
            </w:pPr>
            <w:r w:rsidRPr="009822BC">
              <w:rPr>
                <w:rStyle w:val="CodeSnippet"/>
              </w:rPr>
              <w:t xml:space="preserve">  node_templates:</w:t>
            </w:r>
          </w:p>
          <w:p w14:paraId="01D4904A" w14:textId="77777777" w:rsidR="002D57C4" w:rsidRDefault="002D57C4" w:rsidP="00502E57">
            <w:pPr>
              <w:rPr>
                <w:rStyle w:val="CodeSnippet"/>
              </w:rPr>
            </w:pPr>
          </w:p>
          <w:p w14:paraId="52B00860" w14:textId="77777777" w:rsidR="002D57C4" w:rsidRPr="00303DBD" w:rsidRDefault="002D57C4" w:rsidP="00502E57">
            <w:pPr>
              <w:rPr>
                <w:rStyle w:val="CodeSnippet"/>
              </w:rPr>
            </w:pPr>
            <w:r w:rsidRPr="00303DBD">
              <w:rPr>
                <w:rStyle w:val="CodeSnippet"/>
              </w:rPr>
              <w:t xml:space="preserve">    paypal_pizzastore:</w:t>
            </w:r>
          </w:p>
          <w:p w14:paraId="463E2C22" w14:textId="77777777" w:rsidR="002D57C4" w:rsidRPr="00303DBD" w:rsidRDefault="002D57C4" w:rsidP="00502E57">
            <w:pPr>
              <w:rPr>
                <w:rStyle w:val="CodeSnippet"/>
              </w:rPr>
            </w:pPr>
            <w:r w:rsidRPr="00303DBD">
              <w:rPr>
                <w:rStyle w:val="CodeSnippet"/>
              </w:rPr>
              <w:t xml:space="preserve">      type: tosca.nodes.WebApplication.PayPalPizzaStore</w:t>
            </w:r>
          </w:p>
          <w:p w14:paraId="5A2FFC5A" w14:textId="77777777" w:rsidR="002D57C4" w:rsidRPr="00303DBD" w:rsidRDefault="002D57C4" w:rsidP="00502E57">
            <w:pPr>
              <w:rPr>
                <w:rStyle w:val="CodeSnippet"/>
              </w:rPr>
            </w:pPr>
            <w:r w:rsidRPr="00303DBD">
              <w:rPr>
                <w:rStyle w:val="CodeSnippet"/>
              </w:rPr>
              <w:t xml:space="preserve">      properties:</w:t>
            </w:r>
          </w:p>
          <w:p w14:paraId="7DF0E707" w14:textId="77777777" w:rsidR="002D57C4" w:rsidRPr="00303DBD" w:rsidRDefault="002D57C4" w:rsidP="00502E57">
            <w:pPr>
              <w:rPr>
                <w:rStyle w:val="CodeSnippet"/>
              </w:rPr>
            </w:pPr>
            <w:r w:rsidRPr="00303DBD">
              <w:rPr>
                <w:rStyle w:val="CodeSnippet"/>
              </w:rPr>
              <w:t xml:space="preserve">          github_url: { get_input: github_url }</w:t>
            </w:r>
          </w:p>
          <w:p w14:paraId="1DDBEBAF" w14:textId="77777777" w:rsidR="002D57C4" w:rsidRPr="00303DBD" w:rsidRDefault="002D57C4" w:rsidP="00502E57">
            <w:pPr>
              <w:rPr>
                <w:rStyle w:val="CodeSnippet"/>
              </w:rPr>
            </w:pPr>
            <w:r w:rsidRPr="00303DBD">
              <w:rPr>
                <w:rStyle w:val="CodeSnippet"/>
              </w:rPr>
              <w:t xml:space="preserve">      requirements:</w:t>
            </w:r>
          </w:p>
          <w:p w14:paraId="18ED6108" w14:textId="77777777" w:rsidR="002D57C4" w:rsidRPr="00303DBD" w:rsidRDefault="002D57C4" w:rsidP="00502E57">
            <w:pPr>
              <w:rPr>
                <w:rStyle w:val="CodeSnippet"/>
              </w:rPr>
            </w:pPr>
            <w:r w:rsidRPr="00303DBD">
              <w:rPr>
                <w:rStyle w:val="CodeSnippet"/>
              </w:rPr>
              <w:t xml:space="preserve">        - host:nodejs</w:t>
            </w:r>
          </w:p>
          <w:p w14:paraId="65B03C2E" w14:textId="77777777" w:rsidR="002D57C4" w:rsidRPr="00303DBD" w:rsidRDefault="002D57C4" w:rsidP="00502E57">
            <w:pPr>
              <w:rPr>
                <w:rStyle w:val="CodeSnippet"/>
              </w:rPr>
            </w:pPr>
            <w:r w:rsidRPr="00303DBD">
              <w:rPr>
                <w:rStyle w:val="CodeSnippet"/>
              </w:rPr>
              <w:t xml:space="preserve">        - database_connection: mongo_db</w:t>
            </w:r>
          </w:p>
          <w:p w14:paraId="3501AD78" w14:textId="77777777" w:rsidR="002D57C4" w:rsidRPr="00303DBD" w:rsidRDefault="002D57C4" w:rsidP="00502E57">
            <w:pPr>
              <w:rPr>
                <w:rStyle w:val="CodeSnippet"/>
              </w:rPr>
            </w:pPr>
            <w:r w:rsidRPr="00303DBD">
              <w:rPr>
                <w:rStyle w:val="CodeSnippet"/>
              </w:rPr>
              <w:t xml:space="preserve">      interfaces:</w:t>
            </w:r>
          </w:p>
          <w:p w14:paraId="1C6898A2" w14:textId="77777777" w:rsidR="002D57C4" w:rsidRPr="00303DBD" w:rsidRDefault="002D57C4" w:rsidP="00502E57">
            <w:pPr>
              <w:rPr>
                <w:rStyle w:val="CodeSnippet"/>
              </w:rPr>
            </w:pPr>
            <w:r w:rsidRPr="00303DBD">
              <w:rPr>
                <w:rStyle w:val="CodeSnippet"/>
              </w:rPr>
              <w:t xml:space="preserve">        Standard:</w:t>
            </w:r>
          </w:p>
          <w:p w14:paraId="73B42FA1" w14:textId="77777777" w:rsidR="002D57C4" w:rsidRPr="00303DBD" w:rsidRDefault="002D57C4" w:rsidP="00502E57">
            <w:pPr>
              <w:rPr>
                <w:rStyle w:val="CodeSnippet"/>
              </w:rPr>
            </w:pPr>
            <w:r w:rsidRPr="00303DBD">
              <w:rPr>
                <w:rStyle w:val="CodeSnippet"/>
              </w:rPr>
              <w:t xml:space="preserve">           configure:</w:t>
            </w:r>
          </w:p>
          <w:p w14:paraId="629416D7" w14:textId="77777777" w:rsidR="002D57C4" w:rsidRPr="00303DBD" w:rsidRDefault="002D57C4" w:rsidP="00502E57">
            <w:pPr>
              <w:rPr>
                <w:rStyle w:val="CodeSnippet"/>
              </w:rPr>
            </w:pPr>
            <w:r w:rsidRPr="00303DBD">
              <w:rPr>
                <w:rStyle w:val="CodeSnippet"/>
              </w:rPr>
              <w:t xml:space="preserve">             implementation: </w:t>
            </w:r>
            <w:r>
              <w:rPr>
                <w:rStyle w:val="CodeSnippet"/>
              </w:rPr>
              <w:t>s</w:t>
            </w:r>
            <w:r w:rsidRPr="00303DBD">
              <w:rPr>
                <w:rStyle w:val="CodeSnippet"/>
              </w:rPr>
              <w:t>cripts/nodejs/configure.sh</w:t>
            </w:r>
          </w:p>
          <w:p w14:paraId="663D30E9" w14:textId="77777777" w:rsidR="002D57C4" w:rsidRPr="00303DBD" w:rsidRDefault="002D57C4" w:rsidP="00502E57">
            <w:pPr>
              <w:rPr>
                <w:rStyle w:val="CodeSnippet"/>
              </w:rPr>
            </w:pPr>
            <w:r w:rsidRPr="00303DBD">
              <w:rPr>
                <w:rStyle w:val="CodeSnippet"/>
              </w:rPr>
              <w:t xml:space="preserve">             inputs:</w:t>
            </w:r>
          </w:p>
          <w:p w14:paraId="548A4FAE" w14:textId="77777777" w:rsidR="002D57C4" w:rsidRPr="00303DBD" w:rsidRDefault="002D57C4" w:rsidP="00502E57">
            <w:pPr>
              <w:rPr>
                <w:rStyle w:val="CodeSnippet"/>
              </w:rPr>
            </w:pPr>
            <w:r w:rsidRPr="00303DBD">
              <w:rPr>
                <w:rStyle w:val="CodeSnippet"/>
              </w:rPr>
              <w:t xml:space="preserve">               github_url: { get_property: [ SELF, github_url ] }</w:t>
            </w:r>
          </w:p>
          <w:p w14:paraId="591FBBC6" w14:textId="77777777" w:rsidR="002D57C4" w:rsidRPr="00303DBD" w:rsidRDefault="002D57C4" w:rsidP="00502E57">
            <w:pPr>
              <w:rPr>
                <w:rStyle w:val="CodeSnippet"/>
              </w:rPr>
            </w:pPr>
            <w:r w:rsidRPr="00303DBD">
              <w:rPr>
                <w:rStyle w:val="CodeSnippet"/>
              </w:rPr>
              <w:t xml:space="preserve">               mongodb_ip: { get_attribute: [mongo_server, private_address] }</w:t>
            </w:r>
          </w:p>
          <w:p w14:paraId="3173748C" w14:textId="77777777" w:rsidR="002D57C4" w:rsidRPr="00303DBD" w:rsidRDefault="002D57C4" w:rsidP="00502E57">
            <w:pPr>
              <w:rPr>
                <w:rStyle w:val="CodeSnippet"/>
              </w:rPr>
            </w:pPr>
            <w:r>
              <w:rPr>
                <w:rStyle w:val="CodeSnippet"/>
              </w:rPr>
              <w:t xml:space="preserve">           start: s</w:t>
            </w:r>
            <w:r w:rsidRPr="00303DBD">
              <w:rPr>
                <w:rStyle w:val="CodeSnippet"/>
              </w:rPr>
              <w:t>cripts/nodejs/start.sh</w:t>
            </w:r>
          </w:p>
          <w:p w14:paraId="354ADBA1" w14:textId="77777777" w:rsidR="002D57C4" w:rsidRDefault="002D57C4" w:rsidP="00502E57">
            <w:pPr>
              <w:rPr>
                <w:rStyle w:val="CodeSnippet"/>
              </w:rPr>
            </w:pPr>
            <w:r w:rsidRPr="00303DBD">
              <w:rPr>
                <w:rStyle w:val="CodeSnippet"/>
              </w:rPr>
              <w:t xml:space="preserve">  </w:t>
            </w:r>
          </w:p>
          <w:p w14:paraId="13D86EE1" w14:textId="77777777" w:rsidR="002D57C4" w:rsidRPr="00303DBD" w:rsidRDefault="002D57C4" w:rsidP="00502E57">
            <w:pPr>
              <w:rPr>
                <w:rStyle w:val="CodeSnippet"/>
              </w:rPr>
            </w:pPr>
            <w:r>
              <w:rPr>
                <w:rStyle w:val="CodeSnippet"/>
              </w:rPr>
              <w:t xml:space="preserve">  </w:t>
            </w:r>
            <w:r w:rsidRPr="00303DBD">
              <w:rPr>
                <w:rStyle w:val="CodeSnippet"/>
              </w:rPr>
              <w:t xml:space="preserve">  nodejs:</w:t>
            </w:r>
          </w:p>
          <w:p w14:paraId="71227AD6" w14:textId="77777777" w:rsidR="002D57C4" w:rsidRPr="00303DBD" w:rsidRDefault="002D57C4" w:rsidP="00502E57">
            <w:pPr>
              <w:rPr>
                <w:rStyle w:val="CodeSnippet"/>
              </w:rPr>
            </w:pPr>
            <w:r w:rsidRPr="00303DBD">
              <w:rPr>
                <w:rStyle w:val="CodeSnippet"/>
              </w:rPr>
              <w:t xml:space="preserve">      type: tosca.nodes.WebServer</w:t>
            </w:r>
            <w:r>
              <w:rPr>
                <w:rStyle w:val="CodeSnippet"/>
              </w:rPr>
              <w:t>.Nodejs</w:t>
            </w:r>
          </w:p>
          <w:p w14:paraId="52CF606C" w14:textId="77777777" w:rsidR="002D57C4" w:rsidRPr="00303DBD" w:rsidRDefault="002D57C4" w:rsidP="00502E57">
            <w:pPr>
              <w:rPr>
                <w:rStyle w:val="CodeSnippet"/>
              </w:rPr>
            </w:pPr>
            <w:r w:rsidRPr="00303DBD">
              <w:rPr>
                <w:rStyle w:val="CodeSnippet"/>
              </w:rPr>
              <w:t xml:space="preserve">      requirements:</w:t>
            </w:r>
          </w:p>
          <w:p w14:paraId="78B2F2A9" w14:textId="77777777" w:rsidR="002D57C4" w:rsidRDefault="002D57C4" w:rsidP="00502E57">
            <w:pPr>
              <w:rPr>
                <w:rStyle w:val="CodeSnippet"/>
              </w:rPr>
            </w:pPr>
            <w:r w:rsidRPr="00303DBD">
              <w:rPr>
                <w:rStyle w:val="CodeSnippet"/>
              </w:rPr>
              <w:t xml:space="preserve">        - host:</w:t>
            </w:r>
            <w:r>
              <w:rPr>
                <w:rStyle w:val="CodeSnippet"/>
              </w:rPr>
              <w:t xml:space="preserve"> </w:t>
            </w:r>
            <w:r w:rsidRPr="00303DBD">
              <w:rPr>
                <w:rStyle w:val="CodeSnippet"/>
              </w:rPr>
              <w:t>app_server</w:t>
            </w:r>
          </w:p>
          <w:p w14:paraId="04143F06" w14:textId="77777777" w:rsidR="002D57C4" w:rsidRPr="00303DBD" w:rsidRDefault="002D57C4" w:rsidP="00502E57">
            <w:pPr>
              <w:rPr>
                <w:rStyle w:val="CodeSnippet"/>
              </w:rPr>
            </w:pPr>
            <w:r w:rsidRPr="00303DBD">
              <w:rPr>
                <w:rStyle w:val="CodeSnippet"/>
              </w:rPr>
              <w:t xml:space="preserve">      interfaces:</w:t>
            </w:r>
          </w:p>
          <w:p w14:paraId="17C285F3" w14:textId="77777777" w:rsidR="002D57C4" w:rsidRPr="00303DBD" w:rsidRDefault="002D57C4" w:rsidP="00502E57">
            <w:pPr>
              <w:rPr>
                <w:rStyle w:val="CodeSnippet"/>
              </w:rPr>
            </w:pPr>
            <w:r w:rsidRPr="00303DBD">
              <w:rPr>
                <w:rStyle w:val="CodeSnippet"/>
              </w:rPr>
              <w:t xml:space="preserve">        Standard:</w:t>
            </w:r>
          </w:p>
          <w:p w14:paraId="1C997AAB" w14:textId="77777777" w:rsidR="002D57C4" w:rsidRDefault="002D57C4" w:rsidP="00502E57">
            <w:pPr>
              <w:rPr>
                <w:rStyle w:val="CodeSnippet"/>
              </w:rPr>
            </w:pPr>
            <w:r w:rsidRPr="00303DBD">
              <w:rPr>
                <w:rStyle w:val="CodeSnippet"/>
              </w:rPr>
              <w:t xml:space="preserve">          create: </w:t>
            </w:r>
            <w:r>
              <w:rPr>
                <w:rStyle w:val="CodeSnippet"/>
              </w:rPr>
              <w:t>s</w:t>
            </w:r>
            <w:r w:rsidRPr="00303DBD">
              <w:rPr>
                <w:rStyle w:val="CodeSnippet"/>
              </w:rPr>
              <w:t>cripts/nodejs/create.sh</w:t>
            </w:r>
          </w:p>
          <w:p w14:paraId="4703BF39" w14:textId="77777777" w:rsidR="002D57C4" w:rsidRPr="00303DBD" w:rsidRDefault="002D57C4" w:rsidP="00502E57">
            <w:pPr>
              <w:rPr>
                <w:rStyle w:val="CodeSnippet"/>
              </w:rPr>
            </w:pPr>
          </w:p>
          <w:p w14:paraId="75CBC405" w14:textId="77777777" w:rsidR="002D57C4" w:rsidRPr="00303DBD" w:rsidRDefault="002D57C4" w:rsidP="00502E57">
            <w:pPr>
              <w:rPr>
                <w:rStyle w:val="CodeSnippet"/>
              </w:rPr>
            </w:pPr>
            <w:r w:rsidRPr="00303DBD">
              <w:rPr>
                <w:rStyle w:val="CodeSnippet"/>
              </w:rPr>
              <w:t xml:space="preserve">    mongo_db:</w:t>
            </w:r>
          </w:p>
          <w:p w14:paraId="252BFD9D" w14:textId="77777777" w:rsidR="002D57C4" w:rsidRPr="00303DBD" w:rsidRDefault="002D57C4" w:rsidP="00502E57">
            <w:pPr>
              <w:rPr>
                <w:rStyle w:val="CodeSnippet"/>
              </w:rPr>
            </w:pPr>
            <w:r w:rsidRPr="00303DBD">
              <w:rPr>
                <w:rStyle w:val="CodeSnippet"/>
              </w:rPr>
              <w:t xml:space="preserve">      type: tosca.nodes.Database</w:t>
            </w:r>
          </w:p>
          <w:p w14:paraId="23AD2503" w14:textId="77777777" w:rsidR="002D57C4" w:rsidRPr="00303DBD" w:rsidRDefault="002D57C4" w:rsidP="00502E57">
            <w:pPr>
              <w:rPr>
                <w:rStyle w:val="CodeSnippet"/>
              </w:rPr>
            </w:pPr>
            <w:r w:rsidRPr="00303DBD">
              <w:rPr>
                <w:rStyle w:val="CodeSnippet"/>
              </w:rPr>
              <w:t xml:space="preserve">      requirements:</w:t>
            </w:r>
          </w:p>
          <w:p w14:paraId="4471A7AD" w14:textId="77777777" w:rsidR="002D57C4" w:rsidRPr="00303DBD" w:rsidRDefault="002D57C4" w:rsidP="00502E57">
            <w:pPr>
              <w:rPr>
                <w:rStyle w:val="CodeSnippet"/>
              </w:rPr>
            </w:pPr>
            <w:r w:rsidRPr="00303DBD">
              <w:rPr>
                <w:rStyle w:val="CodeSnippet"/>
              </w:rPr>
              <w:lastRenderedPageBreak/>
              <w:t xml:space="preserve">        - host: mongo_dbms</w:t>
            </w:r>
          </w:p>
          <w:p w14:paraId="573A6B8B" w14:textId="77777777" w:rsidR="002D57C4" w:rsidRPr="00303DBD" w:rsidRDefault="002D57C4" w:rsidP="00502E57">
            <w:pPr>
              <w:rPr>
                <w:rStyle w:val="CodeSnippet"/>
              </w:rPr>
            </w:pPr>
            <w:r w:rsidRPr="00303DBD">
              <w:rPr>
                <w:rStyle w:val="CodeSnippet"/>
              </w:rPr>
              <w:t xml:space="preserve">      interfaces:</w:t>
            </w:r>
          </w:p>
          <w:p w14:paraId="773C8936" w14:textId="77777777" w:rsidR="002D57C4" w:rsidRPr="00303DBD" w:rsidRDefault="002D57C4" w:rsidP="00502E57">
            <w:pPr>
              <w:rPr>
                <w:rStyle w:val="CodeSnippet"/>
              </w:rPr>
            </w:pPr>
            <w:r w:rsidRPr="00303DBD">
              <w:rPr>
                <w:rStyle w:val="CodeSnippet"/>
              </w:rPr>
              <w:t xml:space="preserve">        Standard:</w:t>
            </w:r>
          </w:p>
          <w:p w14:paraId="6868D506" w14:textId="77777777" w:rsidR="002D57C4" w:rsidRPr="00303DBD" w:rsidRDefault="002D57C4" w:rsidP="00502E57">
            <w:pPr>
              <w:rPr>
                <w:rStyle w:val="CodeSnippet"/>
              </w:rPr>
            </w:pPr>
            <w:r w:rsidRPr="00303DBD">
              <w:rPr>
                <w:rStyle w:val="CodeSnippet"/>
              </w:rPr>
              <w:t xml:space="preserve">         create: create_database.sh</w:t>
            </w:r>
          </w:p>
          <w:p w14:paraId="18C1437D" w14:textId="77777777" w:rsidR="002D57C4" w:rsidRPr="009822BC" w:rsidRDefault="002D57C4" w:rsidP="00502E57">
            <w:pPr>
              <w:rPr>
                <w:rStyle w:val="CodeSnippet"/>
              </w:rPr>
            </w:pPr>
          </w:p>
          <w:p w14:paraId="4946D300" w14:textId="77777777" w:rsidR="002D57C4" w:rsidRPr="009822BC" w:rsidRDefault="002D57C4" w:rsidP="00502E57">
            <w:pPr>
              <w:rPr>
                <w:rStyle w:val="CodeSnippet"/>
              </w:rPr>
            </w:pPr>
            <w:r w:rsidRPr="009822BC">
              <w:rPr>
                <w:rStyle w:val="CodeSnippet"/>
              </w:rPr>
              <w:t xml:space="preserve">    mongo_dbms:</w:t>
            </w:r>
          </w:p>
          <w:p w14:paraId="3D197081" w14:textId="77777777" w:rsidR="002D57C4" w:rsidRPr="009822BC" w:rsidRDefault="002D57C4" w:rsidP="00502E57">
            <w:pPr>
              <w:rPr>
                <w:rStyle w:val="CodeSnippet"/>
              </w:rPr>
            </w:pPr>
            <w:r w:rsidRPr="009822BC">
              <w:rPr>
                <w:rStyle w:val="CodeSnippet"/>
              </w:rPr>
              <w:t xml:space="preserve">      type: tosca.nodes.DBMS</w:t>
            </w:r>
          </w:p>
          <w:p w14:paraId="13FDE5F9" w14:textId="77777777" w:rsidR="002D57C4" w:rsidRPr="009822BC" w:rsidRDefault="002D57C4" w:rsidP="00502E57">
            <w:pPr>
              <w:rPr>
                <w:rStyle w:val="CodeSnippet"/>
              </w:rPr>
            </w:pPr>
            <w:r w:rsidRPr="009822BC">
              <w:rPr>
                <w:rStyle w:val="CodeSnippet"/>
              </w:rPr>
              <w:t xml:space="preserve">      requirements:</w:t>
            </w:r>
          </w:p>
          <w:p w14:paraId="0E6C4485" w14:textId="77777777" w:rsidR="002D57C4" w:rsidRPr="009822BC" w:rsidRDefault="002D57C4" w:rsidP="00502E57">
            <w:pPr>
              <w:rPr>
                <w:rStyle w:val="CodeSnippet"/>
              </w:rPr>
            </w:pPr>
            <w:r w:rsidRPr="009822BC">
              <w:rPr>
                <w:rStyle w:val="CodeSnippet"/>
              </w:rPr>
              <w:t xml:space="preserve">        - host: mongo_server</w:t>
            </w:r>
          </w:p>
          <w:p w14:paraId="6A8D6B98" w14:textId="77777777" w:rsidR="002D57C4" w:rsidRPr="009822BC" w:rsidRDefault="002D57C4" w:rsidP="00502E57">
            <w:pPr>
              <w:rPr>
                <w:rStyle w:val="CodeSnippet"/>
              </w:rPr>
            </w:pPr>
            <w:r w:rsidRPr="009822BC">
              <w:rPr>
                <w:rStyle w:val="CodeSnippet"/>
              </w:rPr>
              <w:t xml:space="preserve">      properties:</w:t>
            </w:r>
          </w:p>
          <w:p w14:paraId="4E6598C9" w14:textId="77777777" w:rsidR="002D57C4" w:rsidRPr="009822BC" w:rsidRDefault="002D57C4" w:rsidP="00502E57">
            <w:pPr>
              <w:rPr>
                <w:rStyle w:val="CodeSnippet"/>
              </w:rPr>
            </w:pPr>
            <w:r w:rsidRPr="009822BC">
              <w:rPr>
                <w:rStyle w:val="CodeSnippet"/>
              </w:rPr>
              <w:t xml:space="preserve"> </w:t>
            </w:r>
            <w:r>
              <w:rPr>
                <w:rStyle w:val="CodeSnippet"/>
              </w:rPr>
              <w:t xml:space="preserve">       </w:t>
            </w:r>
            <w:r w:rsidRPr="009822BC">
              <w:rPr>
                <w:rStyle w:val="CodeSnippet"/>
              </w:rPr>
              <w:t>port: 27017</w:t>
            </w:r>
          </w:p>
          <w:p w14:paraId="2AA32672" w14:textId="77777777" w:rsidR="002D57C4" w:rsidRPr="009822BC" w:rsidRDefault="002D57C4" w:rsidP="00502E57">
            <w:pPr>
              <w:rPr>
                <w:rStyle w:val="CodeSnippet"/>
              </w:rPr>
            </w:pPr>
            <w:r w:rsidRPr="009822BC">
              <w:rPr>
                <w:rStyle w:val="CodeSnippet"/>
              </w:rPr>
              <w:t xml:space="preserve">      interfaces:</w:t>
            </w:r>
          </w:p>
          <w:p w14:paraId="5006AB92" w14:textId="77777777" w:rsidR="002D57C4" w:rsidRPr="009822BC" w:rsidRDefault="002D57C4" w:rsidP="00502E57">
            <w:pPr>
              <w:rPr>
                <w:rStyle w:val="CodeSnippet"/>
              </w:rPr>
            </w:pPr>
            <w:r w:rsidRPr="009822BC">
              <w:rPr>
                <w:rStyle w:val="CodeSnippet"/>
              </w:rPr>
              <w:t xml:space="preserve">        tosca.interfaces.node.lifecycle.Standard:</w:t>
            </w:r>
          </w:p>
          <w:p w14:paraId="2AF0D6CF" w14:textId="77777777" w:rsidR="002D57C4" w:rsidRPr="009822BC" w:rsidRDefault="002D57C4" w:rsidP="00502E57">
            <w:pPr>
              <w:rPr>
                <w:rStyle w:val="CodeSnippet"/>
              </w:rPr>
            </w:pPr>
            <w:r w:rsidRPr="009822BC">
              <w:rPr>
                <w:rStyle w:val="CodeSnippet"/>
              </w:rPr>
              <w:t xml:space="preserve">          create: mongodb/create.sh</w:t>
            </w:r>
          </w:p>
          <w:p w14:paraId="746D83B6" w14:textId="77777777" w:rsidR="002D57C4" w:rsidRPr="009822BC" w:rsidRDefault="002D57C4" w:rsidP="00502E57">
            <w:pPr>
              <w:rPr>
                <w:rStyle w:val="CodeSnippet"/>
              </w:rPr>
            </w:pPr>
            <w:r w:rsidRPr="009822BC">
              <w:rPr>
                <w:rStyle w:val="CodeSnippet"/>
              </w:rPr>
              <w:t xml:space="preserve">          configure:</w:t>
            </w:r>
          </w:p>
          <w:p w14:paraId="2862C605" w14:textId="77777777" w:rsidR="002D57C4" w:rsidRPr="009822BC" w:rsidRDefault="002D57C4" w:rsidP="00502E57">
            <w:pPr>
              <w:rPr>
                <w:rStyle w:val="CodeSnippet"/>
              </w:rPr>
            </w:pPr>
            <w:r w:rsidRPr="009822BC">
              <w:rPr>
                <w:rStyle w:val="CodeSnippet"/>
              </w:rPr>
              <w:t xml:space="preserve">            implementation: mongodb/config.sh</w:t>
            </w:r>
          </w:p>
          <w:p w14:paraId="70536CAE" w14:textId="77777777" w:rsidR="002D57C4" w:rsidRPr="009822BC" w:rsidRDefault="002D57C4" w:rsidP="00502E57">
            <w:pPr>
              <w:rPr>
                <w:rStyle w:val="CodeSnippet"/>
              </w:rPr>
            </w:pPr>
            <w:r w:rsidRPr="009822BC">
              <w:rPr>
                <w:rStyle w:val="CodeSnippet"/>
              </w:rPr>
              <w:t xml:space="preserve">            inputs:</w:t>
            </w:r>
          </w:p>
          <w:p w14:paraId="4B7D3843" w14:textId="77777777" w:rsidR="002D57C4" w:rsidRPr="009822BC" w:rsidRDefault="002D57C4" w:rsidP="00502E57">
            <w:pPr>
              <w:rPr>
                <w:rStyle w:val="CodeSnippet"/>
              </w:rPr>
            </w:pPr>
            <w:r w:rsidRPr="009822BC">
              <w:rPr>
                <w:rStyle w:val="CodeSnippet"/>
              </w:rPr>
              <w:t xml:space="preserve">              mongodb_ip: { get_attribute: [mongo_server, private_address] }</w:t>
            </w:r>
          </w:p>
          <w:p w14:paraId="1DE42F4B" w14:textId="77777777" w:rsidR="002D57C4" w:rsidRPr="009822BC" w:rsidRDefault="002D57C4" w:rsidP="00502E57">
            <w:pPr>
              <w:rPr>
                <w:rStyle w:val="CodeSnippet"/>
              </w:rPr>
            </w:pPr>
            <w:r w:rsidRPr="009822BC">
              <w:rPr>
                <w:rStyle w:val="CodeSnippet"/>
              </w:rPr>
              <w:t xml:space="preserve">          start: mongodb/start.sh</w:t>
            </w:r>
          </w:p>
          <w:p w14:paraId="55F718A0" w14:textId="77777777" w:rsidR="002D57C4" w:rsidRPr="009822BC" w:rsidRDefault="002D57C4" w:rsidP="00502E57">
            <w:pPr>
              <w:rPr>
                <w:rStyle w:val="CodeSnippet"/>
              </w:rPr>
            </w:pPr>
          </w:p>
          <w:p w14:paraId="03789DCD" w14:textId="77777777" w:rsidR="002D57C4" w:rsidRPr="009822BC" w:rsidRDefault="002D57C4" w:rsidP="00502E57">
            <w:pPr>
              <w:rPr>
                <w:rStyle w:val="CodeSnippet"/>
              </w:rPr>
            </w:pPr>
            <w:r w:rsidRPr="009822BC">
              <w:rPr>
                <w:rStyle w:val="CodeSnippet"/>
              </w:rPr>
              <w:t xml:space="preserve">    mongo_server:</w:t>
            </w:r>
          </w:p>
          <w:p w14:paraId="454A759F" w14:textId="77777777" w:rsidR="002D57C4" w:rsidRPr="009822BC" w:rsidRDefault="002D57C4" w:rsidP="00502E57">
            <w:pPr>
              <w:rPr>
                <w:rStyle w:val="CodeSnippet"/>
              </w:rPr>
            </w:pPr>
            <w:r w:rsidRPr="009822BC">
              <w:rPr>
                <w:rStyle w:val="CodeSnippet"/>
              </w:rPr>
              <w:t xml:space="preserve">      type: tosca.nodes.Compute</w:t>
            </w:r>
          </w:p>
          <w:p w14:paraId="548F3EC9" w14:textId="77777777" w:rsidR="002D57C4" w:rsidRPr="009822BC" w:rsidRDefault="002D57C4" w:rsidP="00502E57">
            <w:pPr>
              <w:rPr>
                <w:rStyle w:val="CodeSnippet"/>
              </w:rPr>
            </w:pPr>
            <w:r w:rsidRPr="009822BC">
              <w:rPr>
                <w:rStyle w:val="CodeSnippet"/>
              </w:rPr>
              <w:t xml:space="preserve">      capabilities:</w:t>
            </w:r>
          </w:p>
          <w:p w14:paraId="16687FB0" w14:textId="77777777" w:rsidR="002D57C4" w:rsidRPr="009822BC" w:rsidRDefault="002D57C4" w:rsidP="00502E57">
            <w:pPr>
              <w:rPr>
                <w:rStyle w:val="CodeSnippet"/>
              </w:rPr>
            </w:pPr>
            <w:r w:rsidRPr="009822BC">
              <w:rPr>
                <w:rStyle w:val="CodeSnippet"/>
              </w:rPr>
              <w:t xml:space="preserve">        os:</w:t>
            </w:r>
          </w:p>
          <w:p w14:paraId="41F72E2C" w14:textId="77777777" w:rsidR="002D57C4" w:rsidRDefault="002D57C4" w:rsidP="00502E57">
            <w:pPr>
              <w:rPr>
                <w:rStyle w:val="CodeSnippet"/>
              </w:rPr>
            </w:pPr>
            <w:r w:rsidRPr="009822BC">
              <w:rPr>
                <w:rStyle w:val="CodeSnippet"/>
              </w:rPr>
              <w:t xml:space="preserve">          properties: *os_capabilities</w:t>
            </w:r>
          </w:p>
          <w:p w14:paraId="42B32068" w14:textId="77777777" w:rsidR="002D57C4" w:rsidRDefault="002D57C4" w:rsidP="00502E57">
            <w:pPr>
              <w:rPr>
                <w:rStyle w:val="CodeSnippet"/>
              </w:rPr>
            </w:pPr>
            <w:r>
              <w:rPr>
                <w:rStyle w:val="CodeSnippet"/>
              </w:rPr>
              <w:t xml:space="preserve">        host:</w:t>
            </w:r>
          </w:p>
          <w:p w14:paraId="6CEF0820" w14:textId="77777777" w:rsidR="002D57C4" w:rsidRPr="009822BC" w:rsidRDefault="002D57C4" w:rsidP="00502E57">
            <w:pPr>
              <w:rPr>
                <w:rStyle w:val="CodeSnippet"/>
              </w:rPr>
            </w:pPr>
            <w:r>
              <w:rPr>
                <w:rStyle w:val="CodeSnippet"/>
              </w:rPr>
              <w:t xml:space="preserve">    </w:t>
            </w:r>
            <w:r w:rsidRPr="009822BC">
              <w:rPr>
                <w:rStyle w:val="CodeSnippet"/>
              </w:rPr>
              <w:t xml:space="preserve">      properties: *ubuntu_node</w:t>
            </w:r>
          </w:p>
          <w:p w14:paraId="2917A55E" w14:textId="77777777" w:rsidR="002D57C4" w:rsidRPr="009822BC" w:rsidRDefault="002D57C4" w:rsidP="00502E57">
            <w:pPr>
              <w:rPr>
                <w:rStyle w:val="CodeSnippet"/>
              </w:rPr>
            </w:pPr>
          </w:p>
          <w:p w14:paraId="0B2FD6CD" w14:textId="77777777" w:rsidR="002D57C4" w:rsidRPr="009822BC" w:rsidRDefault="002D57C4" w:rsidP="00502E57">
            <w:pPr>
              <w:rPr>
                <w:rStyle w:val="CodeSnippet"/>
              </w:rPr>
            </w:pPr>
            <w:r w:rsidRPr="009822BC">
              <w:rPr>
                <w:rStyle w:val="CodeSnippet"/>
              </w:rPr>
              <w:t xml:space="preserve">    app_server:</w:t>
            </w:r>
          </w:p>
          <w:p w14:paraId="45502D2C" w14:textId="77777777" w:rsidR="002D57C4" w:rsidRPr="009822BC" w:rsidRDefault="002D57C4" w:rsidP="00502E57">
            <w:pPr>
              <w:rPr>
                <w:rStyle w:val="CodeSnippet"/>
              </w:rPr>
            </w:pPr>
            <w:r w:rsidRPr="009822BC">
              <w:rPr>
                <w:rStyle w:val="CodeSnippet"/>
              </w:rPr>
              <w:t xml:space="preserve">      type: tosca.nodes.Compute</w:t>
            </w:r>
          </w:p>
          <w:p w14:paraId="2FE1BB64" w14:textId="77777777" w:rsidR="002D57C4" w:rsidRPr="009822BC" w:rsidRDefault="002D57C4" w:rsidP="00502E57">
            <w:pPr>
              <w:rPr>
                <w:rStyle w:val="CodeSnippet"/>
              </w:rPr>
            </w:pPr>
            <w:r w:rsidRPr="009822BC">
              <w:rPr>
                <w:rStyle w:val="CodeSnippet"/>
              </w:rPr>
              <w:t xml:space="preserve">      capabilities:</w:t>
            </w:r>
          </w:p>
          <w:p w14:paraId="01DEACF8" w14:textId="77777777" w:rsidR="002D57C4" w:rsidRPr="009822BC" w:rsidRDefault="002D57C4" w:rsidP="00502E57">
            <w:pPr>
              <w:rPr>
                <w:rStyle w:val="CodeSnippet"/>
              </w:rPr>
            </w:pPr>
            <w:r w:rsidRPr="009822BC">
              <w:rPr>
                <w:rStyle w:val="CodeSnippet"/>
              </w:rPr>
              <w:t xml:space="preserve">        os:</w:t>
            </w:r>
          </w:p>
          <w:p w14:paraId="569E5E10" w14:textId="77777777" w:rsidR="002D57C4" w:rsidRDefault="002D57C4" w:rsidP="00502E57">
            <w:pPr>
              <w:rPr>
                <w:rStyle w:val="CodeSnippet"/>
              </w:rPr>
            </w:pPr>
            <w:r w:rsidRPr="009822BC">
              <w:rPr>
                <w:rStyle w:val="CodeSnippet"/>
              </w:rPr>
              <w:t xml:space="preserve">          properties: *os_capabilities</w:t>
            </w:r>
          </w:p>
          <w:p w14:paraId="148B7FF5" w14:textId="77777777" w:rsidR="002D57C4" w:rsidRDefault="002D57C4" w:rsidP="00502E57">
            <w:pPr>
              <w:rPr>
                <w:rStyle w:val="CodeSnippet"/>
              </w:rPr>
            </w:pPr>
            <w:r>
              <w:rPr>
                <w:rStyle w:val="CodeSnippet"/>
              </w:rPr>
              <w:t xml:space="preserve">        host:</w:t>
            </w:r>
          </w:p>
          <w:p w14:paraId="46B892F3" w14:textId="77777777" w:rsidR="002D57C4" w:rsidRDefault="002D57C4" w:rsidP="00502E57">
            <w:pPr>
              <w:rPr>
                <w:rStyle w:val="CodeSnippet"/>
              </w:rPr>
            </w:pPr>
            <w:r>
              <w:rPr>
                <w:rStyle w:val="CodeSnippet"/>
              </w:rPr>
              <w:t xml:space="preserve">          properties: *ubuntu_node</w:t>
            </w:r>
          </w:p>
          <w:p w14:paraId="31EA4FEA" w14:textId="77777777" w:rsidR="002D57C4" w:rsidRPr="009822BC" w:rsidRDefault="002D57C4" w:rsidP="00502E57">
            <w:pPr>
              <w:rPr>
                <w:rStyle w:val="CodeSnippet"/>
              </w:rPr>
            </w:pPr>
          </w:p>
          <w:p w14:paraId="0508A378" w14:textId="77777777" w:rsidR="002D57C4" w:rsidRPr="009822BC" w:rsidRDefault="002D57C4" w:rsidP="00502E57">
            <w:pPr>
              <w:rPr>
                <w:rStyle w:val="CodeSnippet"/>
              </w:rPr>
            </w:pPr>
            <w:r w:rsidRPr="009822BC">
              <w:rPr>
                <w:rStyle w:val="CodeSnippet"/>
              </w:rPr>
              <w:t xml:space="preserve">  outputs:</w:t>
            </w:r>
          </w:p>
          <w:p w14:paraId="3773F5CE" w14:textId="77777777" w:rsidR="002D57C4" w:rsidRPr="009822BC" w:rsidRDefault="002D57C4" w:rsidP="00502E57">
            <w:pPr>
              <w:rPr>
                <w:rStyle w:val="CodeSnippet"/>
              </w:rPr>
            </w:pPr>
            <w:r w:rsidRPr="009822BC">
              <w:rPr>
                <w:rStyle w:val="CodeSnippet"/>
              </w:rPr>
              <w:t xml:space="preserve">    nodejs_url:</w:t>
            </w:r>
          </w:p>
          <w:p w14:paraId="76A9B70D" w14:textId="77777777" w:rsidR="002D57C4" w:rsidRPr="009822BC" w:rsidRDefault="002D57C4" w:rsidP="00502E57">
            <w:pPr>
              <w:rPr>
                <w:rStyle w:val="CodeSnippet"/>
              </w:rPr>
            </w:pPr>
            <w:r w:rsidRPr="009822BC">
              <w:rPr>
                <w:rStyle w:val="CodeSnippet"/>
              </w:rPr>
              <w:t xml:space="preserve">      description: URL for the nodejs server, http://&lt;IP&gt;:3000</w:t>
            </w:r>
          </w:p>
          <w:p w14:paraId="67E0580B" w14:textId="77777777" w:rsidR="002D57C4" w:rsidRPr="009822BC" w:rsidRDefault="002D57C4" w:rsidP="00502E57">
            <w:pPr>
              <w:rPr>
                <w:rStyle w:val="CodeSnippet"/>
              </w:rPr>
            </w:pPr>
            <w:r w:rsidRPr="009822BC">
              <w:rPr>
                <w:rStyle w:val="CodeSnippet"/>
              </w:rPr>
              <w:t xml:space="preserve">      value: { get_attribute: [app_server, private_address] }</w:t>
            </w:r>
          </w:p>
          <w:p w14:paraId="249E949C" w14:textId="77777777" w:rsidR="002D57C4" w:rsidRPr="009822BC" w:rsidRDefault="002D57C4" w:rsidP="00502E57">
            <w:pPr>
              <w:rPr>
                <w:rStyle w:val="CodeSnippet"/>
              </w:rPr>
            </w:pPr>
            <w:r w:rsidRPr="009822BC">
              <w:rPr>
                <w:rStyle w:val="CodeSnippet"/>
              </w:rPr>
              <w:t xml:space="preserve">    mongodb_url:</w:t>
            </w:r>
          </w:p>
          <w:p w14:paraId="72B7ECC0" w14:textId="77777777" w:rsidR="002D57C4" w:rsidRDefault="002D57C4" w:rsidP="00502E57">
            <w:pPr>
              <w:rPr>
                <w:rStyle w:val="CodeSnippet"/>
              </w:rPr>
            </w:pPr>
            <w:r w:rsidRPr="009822BC">
              <w:rPr>
                <w:rStyle w:val="CodeSnippet"/>
              </w:rPr>
              <w:t xml:space="preserve">      description: URL for the mongodb server.</w:t>
            </w:r>
          </w:p>
          <w:p w14:paraId="150277EA" w14:textId="77777777" w:rsidR="002D57C4" w:rsidRPr="006824F5" w:rsidRDefault="002D57C4" w:rsidP="00502E57">
            <w:pPr>
              <w:rPr>
                <w:rStyle w:val="CodeSnippet"/>
              </w:rPr>
            </w:pPr>
            <w:r w:rsidRPr="00EE3214">
              <w:rPr>
                <w:rStyle w:val="CodeSnippet"/>
              </w:rPr>
              <w:t xml:space="preserve">      value: { get_attribute: [ mongo_server, private_address ] }</w:t>
            </w:r>
          </w:p>
        </w:tc>
      </w:tr>
    </w:tbl>
    <w:p w14:paraId="2EF12BFA" w14:textId="77777777" w:rsidR="002D57C4" w:rsidRDefault="002D57C4" w:rsidP="002D57C4">
      <w:pPr>
        <w:pStyle w:val="Heading4"/>
        <w:numPr>
          <w:ilvl w:val="3"/>
          <w:numId w:val="3"/>
        </w:numPr>
      </w:pPr>
      <w:bookmarkStart w:id="708" w:name="USE_CASE_MULTI_TIER_1"/>
      <w:bookmarkStart w:id="709" w:name="_Toc397688829"/>
      <w:bookmarkStart w:id="710" w:name="_Toc373867899"/>
      <w:bookmarkStart w:id="711" w:name="_Toc379455184"/>
      <w:bookmarkEnd w:id="706"/>
      <w:bookmarkEnd w:id="707"/>
      <w:r>
        <w:lastRenderedPageBreak/>
        <w:t>Notes:</w:t>
      </w:r>
    </w:p>
    <w:p w14:paraId="7530D415" w14:textId="77777777" w:rsidR="002D57C4" w:rsidRPr="00327272" w:rsidRDefault="002D57C4" w:rsidP="002D57C4">
      <w:pPr>
        <w:pStyle w:val="ListParagraph"/>
        <w:numPr>
          <w:ilvl w:val="0"/>
          <w:numId w:val="61"/>
        </w:numPr>
      </w:pPr>
      <w:r>
        <w:t>Scripts referenced in this example are assumed to be placed by the TOSCA orchestrator in the relative directory declared in TOSCA.meta of the TOSCA CSAR file.</w:t>
      </w:r>
    </w:p>
    <w:p w14:paraId="6D4527A8" w14:textId="77777777" w:rsidR="002D57C4" w:rsidRDefault="002D57C4" w:rsidP="002D57C4">
      <w:pPr>
        <w:pStyle w:val="Heading3"/>
        <w:numPr>
          <w:ilvl w:val="2"/>
          <w:numId w:val="3"/>
        </w:numPr>
      </w:pPr>
      <w:r>
        <w:t>Multi-Tier-1: Elasticsearch, Logstash, Kibana (ELK) use case with multiple instances</w:t>
      </w:r>
    </w:p>
    <w:bookmarkEnd w:id="708"/>
    <w:p w14:paraId="110F45F4" w14:textId="77777777" w:rsidR="002D57C4" w:rsidRDefault="002D57C4" w:rsidP="002D57C4">
      <w:pPr>
        <w:pStyle w:val="Heading4"/>
        <w:numPr>
          <w:ilvl w:val="3"/>
          <w:numId w:val="3"/>
        </w:numPr>
      </w:pPr>
      <w:r>
        <w:t>Description</w:t>
      </w:r>
    </w:p>
    <w:p w14:paraId="11FB671A" w14:textId="77777777" w:rsidR="002D57C4" w:rsidRDefault="002D57C4" w:rsidP="002D57C4">
      <w:r w:rsidRPr="00BF15B4">
        <w:t xml:space="preserve">TOSCA simple profile service showing the </w:t>
      </w:r>
      <w:r>
        <w:t>Nodejs, MongoDB, El</w:t>
      </w:r>
      <w:r w:rsidRPr="00997334">
        <w:t>a</w:t>
      </w:r>
      <w:r>
        <w:t xml:space="preserve">sticsearch, Logstash, Kibana, rsyslog and collectd installed on a different </w:t>
      </w:r>
      <w:r w:rsidRPr="00BF15B4">
        <w:t>server (instance</w:t>
      </w:r>
      <w:r>
        <w:t>)</w:t>
      </w:r>
      <w:r w:rsidRPr="00BF15B4">
        <w:t xml:space="preserve">. </w:t>
      </w:r>
    </w:p>
    <w:p w14:paraId="74AF1287" w14:textId="77777777" w:rsidR="002D57C4" w:rsidRDefault="002D57C4" w:rsidP="002D57C4"/>
    <w:p w14:paraId="7B66CD2F" w14:textId="77777777" w:rsidR="002D57C4" w:rsidRDefault="002D57C4" w:rsidP="002D57C4">
      <w:r>
        <w:t>This use case also demonstrates:</w:t>
      </w:r>
    </w:p>
    <w:p w14:paraId="31DA85ED" w14:textId="77777777" w:rsidR="002D57C4" w:rsidRDefault="002D57C4" w:rsidP="002D57C4">
      <w:pPr>
        <w:pStyle w:val="ListParagraph"/>
        <w:numPr>
          <w:ilvl w:val="0"/>
          <w:numId w:val="43"/>
        </w:numPr>
      </w:pPr>
      <w:r>
        <w:t>Use of TOSCA macros or dsl_definitions</w:t>
      </w:r>
    </w:p>
    <w:p w14:paraId="2750A6B2" w14:textId="77777777" w:rsidR="002D57C4" w:rsidRDefault="002D57C4" w:rsidP="002D57C4">
      <w:pPr>
        <w:pStyle w:val="ListParagraph"/>
        <w:numPr>
          <w:ilvl w:val="0"/>
          <w:numId w:val="43"/>
        </w:numPr>
      </w:pPr>
      <w:r>
        <w:t xml:space="preserve">Multiple </w:t>
      </w:r>
      <w:r w:rsidRPr="003343D1">
        <w:rPr>
          <w:rStyle w:val="CodeSnippetHighlight"/>
        </w:rPr>
        <w:t>SoftwareComponents</w:t>
      </w:r>
      <w:r>
        <w:t xml:space="preserve"> hosted on same Compute node</w:t>
      </w:r>
    </w:p>
    <w:p w14:paraId="5C17CD15" w14:textId="77777777" w:rsidR="002D57C4" w:rsidRDefault="002D57C4" w:rsidP="002D57C4">
      <w:pPr>
        <w:pStyle w:val="ListParagraph"/>
        <w:numPr>
          <w:ilvl w:val="0"/>
          <w:numId w:val="43"/>
        </w:numPr>
      </w:pPr>
      <w:r>
        <w:t>Multiple tiers communicating to each other over ConnectsTo using Configure interface.</w:t>
      </w:r>
    </w:p>
    <w:p w14:paraId="18239757" w14:textId="77777777" w:rsidR="002D57C4" w:rsidRDefault="002D57C4" w:rsidP="002D57C4">
      <w:pPr>
        <w:pStyle w:val="Heading4"/>
        <w:numPr>
          <w:ilvl w:val="3"/>
          <w:numId w:val="3"/>
        </w:numPr>
      </w:pPr>
      <w:r>
        <w:t>Logical Diagram</w:t>
      </w:r>
    </w:p>
    <w:p w14:paraId="2871AFFC" w14:textId="77777777" w:rsidR="002D57C4" w:rsidRPr="00F87F91" w:rsidRDefault="002D57C4" w:rsidP="002D57C4">
      <w:r>
        <w:rPr>
          <w:noProof/>
        </w:rPr>
        <w:drawing>
          <wp:inline distT="0" distB="0" distL="0" distR="0" wp14:anchorId="7D0C86CD" wp14:editId="649C6FAA">
            <wp:extent cx="5943600" cy="3204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943600" cy="3204210"/>
                    </a:xfrm>
                    <a:prstGeom prst="rect">
                      <a:avLst/>
                    </a:prstGeom>
                  </pic:spPr>
                </pic:pic>
              </a:graphicData>
            </a:graphic>
          </wp:inline>
        </w:drawing>
      </w:r>
    </w:p>
    <w:p w14:paraId="2C79260C" w14:textId="77777777" w:rsidR="002D57C4" w:rsidRDefault="002D57C4" w:rsidP="002D57C4">
      <w:pPr>
        <w:pStyle w:val="Heading4"/>
        <w:numPr>
          <w:ilvl w:val="3"/>
          <w:numId w:val="3"/>
        </w:numPr>
      </w:pPr>
      <w:r>
        <w:t>Sample YAML</w:t>
      </w:r>
    </w:p>
    <w:p w14:paraId="3EB5697C" w14:textId="77777777" w:rsidR="002D57C4" w:rsidRDefault="002D57C4" w:rsidP="002D57C4">
      <w:pPr>
        <w:pStyle w:val="Heading5"/>
        <w:numPr>
          <w:ilvl w:val="4"/>
          <w:numId w:val="3"/>
        </w:numPr>
      </w:pPr>
      <w:r>
        <w:t>Master Service Template application (Entry-Definitions)</w:t>
      </w:r>
    </w:p>
    <w:p w14:paraId="509C8CB1" w14:textId="77777777" w:rsidR="002D57C4" w:rsidRDefault="002D57C4" w:rsidP="002D57C4">
      <w:r>
        <w:t>The following YAML is the primary template (i.e., the Entry-Definition) for the overall use case.  The imported YAML for the various subcomponents are not shown here for brevity.</w:t>
      </w:r>
    </w:p>
    <w:p w14:paraId="20CE498E" w14:textId="77777777" w:rsidR="002D57C4" w:rsidRPr="00025EEB" w:rsidRDefault="002D57C4" w:rsidP="002D57C4"/>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74117D14" w14:textId="77777777" w:rsidTr="00502E57">
        <w:tc>
          <w:tcPr>
            <w:tcW w:w="9576" w:type="dxa"/>
            <w:shd w:val="clear" w:color="auto" w:fill="D9D9D9" w:themeFill="background1" w:themeFillShade="D9"/>
          </w:tcPr>
          <w:p w14:paraId="24E88B9A" w14:textId="77777777" w:rsidR="002D57C4" w:rsidRPr="00CF3893" w:rsidRDefault="002D57C4" w:rsidP="00502E57">
            <w:pPr>
              <w:rPr>
                <w:rStyle w:val="CodeSnippet"/>
              </w:rPr>
            </w:pPr>
            <w:r w:rsidRPr="00CF3893">
              <w:rPr>
                <w:rStyle w:val="CodeSnippet"/>
              </w:rPr>
              <w:t>tosca_definitions_version: tosca_simple_</w:t>
            </w:r>
            <w:r>
              <w:rPr>
                <w:rStyle w:val="CodeSnippet"/>
              </w:rPr>
              <w:t>yaml_1_0</w:t>
            </w:r>
          </w:p>
          <w:p w14:paraId="08406392" w14:textId="77777777" w:rsidR="002D57C4" w:rsidRPr="00CF3893" w:rsidRDefault="002D57C4" w:rsidP="00502E57">
            <w:pPr>
              <w:rPr>
                <w:rStyle w:val="CodeSnippet"/>
              </w:rPr>
            </w:pPr>
          </w:p>
          <w:p w14:paraId="29389C9A" w14:textId="77777777" w:rsidR="002D57C4" w:rsidRPr="00CF3893" w:rsidRDefault="002D57C4" w:rsidP="00502E57">
            <w:pPr>
              <w:rPr>
                <w:rStyle w:val="CodeSnippet"/>
              </w:rPr>
            </w:pPr>
            <w:r w:rsidRPr="00CF3893">
              <w:rPr>
                <w:rStyle w:val="CodeSnippet"/>
              </w:rPr>
              <w:t>description: &gt;</w:t>
            </w:r>
          </w:p>
          <w:p w14:paraId="7BDC7B23" w14:textId="77777777" w:rsidR="002D57C4" w:rsidRPr="00CF3893" w:rsidRDefault="002D57C4" w:rsidP="00502E57">
            <w:pPr>
              <w:rPr>
                <w:rStyle w:val="CodeSnippet"/>
              </w:rPr>
            </w:pPr>
            <w:r w:rsidRPr="00CF3893">
              <w:rPr>
                <w:rStyle w:val="CodeSnippet"/>
              </w:rPr>
              <w:t xml:space="preserve">  This TOSCA simple profile deploys nodejs, mongodb, elasticsearch, logstash and </w:t>
            </w:r>
            <w:r w:rsidRPr="00CF3893">
              <w:rPr>
                <w:rStyle w:val="CodeSnippet"/>
              </w:rPr>
              <w:lastRenderedPageBreak/>
              <w:t>kibana each on a separate server</w:t>
            </w:r>
            <w:r>
              <w:rPr>
                <w:rStyle w:val="CodeSnippet"/>
              </w:rPr>
              <w:t xml:space="preserve"> </w:t>
            </w:r>
            <w:r w:rsidRPr="00CF3893">
              <w:rPr>
                <w:rStyle w:val="CodeSnippet"/>
              </w:rPr>
              <w:t>with monitoring enabled for nodejs server where a sample nodejs application is running. The syslog and collectd are</w:t>
            </w:r>
            <w:r>
              <w:rPr>
                <w:rStyle w:val="CodeSnippet"/>
              </w:rPr>
              <w:t xml:space="preserve"> </w:t>
            </w:r>
            <w:r w:rsidRPr="00CF3893">
              <w:rPr>
                <w:rStyle w:val="CodeSnippet"/>
              </w:rPr>
              <w:t>installed on a nodejs server.</w:t>
            </w:r>
          </w:p>
          <w:p w14:paraId="546CDA96" w14:textId="77777777" w:rsidR="002D57C4" w:rsidRPr="00CF3893" w:rsidRDefault="002D57C4" w:rsidP="00502E57">
            <w:pPr>
              <w:rPr>
                <w:rStyle w:val="CodeSnippet"/>
              </w:rPr>
            </w:pPr>
          </w:p>
          <w:p w14:paraId="6F0A837B" w14:textId="77777777" w:rsidR="002D57C4" w:rsidRPr="00CF3893" w:rsidRDefault="002D57C4" w:rsidP="00502E57">
            <w:pPr>
              <w:rPr>
                <w:rStyle w:val="CodeSnippet"/>
              </w:rPr>
            </w:pPr>
            <w:r w:rsidRPr="00CF3893">
              <w:rPr>
                <w:rStyle w:val="CodeSnippet"/>
              </w:rPr>
              <w:t>imports:</w:t>
            </w:r>
          </w:p>
          <w:p w14:paraId="01630178" w14:textId="77777777" w:rsidR="002D57C4" w:rsidRPr="00CF3893" w:rsidRDefault="002D57C4" w:rsidP="00502E57">
            <w:pPr>
              <w:rPr>
                <w:rStyle w:val="CodeSnippet"/>
              </w:rPr>
            </w:pPr>
            <w:r w:rsidRPr="00CF3893">
              <w:rPr>
                <w:rStyle w:val="CodeSnippet"/>
              </w:rPr>
              <w:t xml:space="preserve">  - paypalpizzastore_nodejs_app.yaml</w:t>
            </w:r>
          </w:p>
          <w:p w14:paraId="4E3C0EC4" w14:textId="77777777" w:rsidR="002D57C4" w:rsidRPr="00CF3893" w:rsidRDefault="002D57C4" w:rsidP="00502E57">
            <w:pPr>
              <w:rPr>
                <w:rStyle w:val="CodeSnippet"/>
              </w:rPr>
            </w:pPr>
            <w:r w:rsidRPr="00CF3893">
              <w:rPr>
                <w:rStyle w:val="CodeSnippet"/>
              </w:rPr>
              <w:t xml:space="preserve">  - elasticsearch.yaml</w:t>
            </w:r>
          </w:p>
          <w:p w14:paraId="710F5B8E" w14:textId="77777777" w:rsidR="002D57C4" w:rsidRPr="00CF3893" w:rsidRDefault="002D57C4" w:rsidP="00502E57">
            <w:pPr>
              <w:rPr>
                <w:rStyle w:val="CodeSnippet"/>
              </w:rPr>
            </w:pPr>
            <w:r w:rsidRPr="00CF3893">
              <w:rPr>
                <w:rStyle w:val="CodeSnippet"/>
              </w:rPr>
              <w:t xml:space="preserve">  - logstash.yaml</w:t>
            </w:r>
          </w:p>
          <w:p w14:paraId="75384088" w14:textId="77777777" w:rsidR="002D57C4" w:rsidRPr="00CF3893" w:rsidRDefault="002D57C4" w:rsidP="00502E57">
            <w:pPr>
              <w:rPr>
                <w:rStyle w:val="CodeSnippet"/>
              </w:rPr>
            </w:pPr>
            <w:r w:rsidRPr="00CF3893">
              <w:rPr>
                <w:rStyle w:val="CodeSnippet"/>
              </w:rPr>
              <w:t xml:space="preserve">  - kibana.yaml</w:t>
            </w:r>
          </w:p>
          <w:p w14:paraId="0A109B9E" w14:textId="77777777" w:rsidR="002D57C4" w:rsidRPr="00CF3893" w:rsidRDefault="002D57C4" w:rsidP="00502E57">
            <w:pPr>
              <w:rPr>
                <w:rStyle w:val="CodeSnippet"/>
              </w:rPr>
            </w:pPr>
            <w:r w:rsidRPr="00CF3893">
              <w:rPr>
                <w:rStyle w:val="CodeSnippet"/>
              </w:rPr>
              <w:t xml:space="preserve">  - collectd.yaml</w:t>
            </w:r>
          </w:p>
          <w:p w14:paraId="3A2EB9C4" w14:textId="77777777" w:rsidR="002D57C4" w:rsidRPr="00CF3893" w:rsidRDefault="002D57C4" w:rsidP="00502E57">
            <w:pPr>
              <w:rPr>
                <w:rStyle w:val="CodeSnippet"/>
              </w:rPr>
            </w:pPr>
            <w:r w:rsidRPr="00CF3893">
              <w:rPr>
                <w:rStyle w:val="CodeSnippet"/>
              </w:rPr>
              <w:t xml:space="preserve">  - rsyslog.yaml</w:t>
            </w:r>
          </w:p>
          <w:p w14:paraId="2D9964FA" w14:textId="77777777" w:rsidR="002D57C4" w:rsidRPr="00CF3893" w:rsidRDefault="002D57C4" w:rsidP="00502E57">
            <w:pPr>
              <w:rPr>
                <w:rStyle w:val="CodeSnippet"/>
              </w:rPr>
            </w:pPr>
          </w:p>
          <w:p w14:paraId="70C39D50" w14:textId="77777777" w:rsidR="002D57C4" w:rsidRPr="00CF3893" w:rsidRDefault="002D57C4" w:rsidP="00502E57">
            <w:pPr>
              <w:rPr>
                <w:rStyle w:val="CodeSnippet"/>
              </w:rPr>
            </w:pPr>
            <w:r w:rsidRPr="00CF3893">
              <w:rPr>
                <w:rStyle w:val="CodeSnippet"/>
              </w:rPr>
              <w:t>dsl_definitions:</w:t>
            </w:r>
          </w:p>
          <w:p w14:paraId="1B7705BE" w14:textId="77777777" w:rsidR="002D57C4" w:rsidRPr="00CF3893" w:rsidRDefault="002D57C4" w:rsidP="00502E57">
            <w:pPr>
              <w:rPr>
                <w:rStyle w:val="CodeSnippet"/>
              </w:rPr>
            </w:pPr>
            <w:r w:rsidRPr="00CF3893">
              <w:rPr>
                <w:rStyle w:val="CodeSnippet"/>
              </w:rPr>
              <w:t xml:space="preserve">    host_capabilities: &amp;host_capabilities</w:t>
            </w:r>
          </w:p>
          <w:p w14:paraId="40241148" w14:textId="77777777" w:rsidR="002D57C4" w:rsidRPr="00CF3893" w:rsidRDefault="002D57C4" w:rsidP="00502E57">
            <w:pPr>
              <w:rPr>
                <w:rStyle w:val="CodeSnippet"/>
              </w:rPr>
            </w:pPr>
            <w:r w:rsidRPr="00CF3893">
              <w:rPr>
                <w:rStyle w:val="CodeSnippet"/>
              </w:rPr>
              <w:t xml:space="preserve">      # container properties (flavor)</w:t>
            </w:r>
          </w:p>
          <w:p w14:paraId="42B7C708" w14:textId="77777777" w:rsidR="002D57C4" w:rsidRPr="00CF3893" w:rsidRDefault="002D57C4" w:rsidP="00502E57">
            <w:pPr>
              <w:rPr>
                <w:rStyle w:val="CodeSnippet"/>
              </w:rPr>
            </w:pPr>
            <w:r w:rsidRPr="00CF3893">
              <w:rPr>
                <w:rStyle w:val="CodeSnippet"/>
              </w:rPr>
              <w:t xml:space="preserve">      disk_size: 10 GB</w:t>
            </w:r>
          </w:p>
          <w:p w14:paraId="1F5B4983" w14:textId="77777777" w:rsidR="002D57C4" w:rsidRPr="00CF3893" w:rsidRDefault="002D57C4" w:rsidP="00502E57">
            <w:pPr>
              <w:rPr>
                <w:rStyle w:val="CodeSnippet"/>
              </w:rPr>
            </w:pPr>
            <w:r w:rsidRPr="00CF3893">
              <w:rPr>
                <w:rStyle w:val="CodeSnippet"/>
              </w:rPr>
              <w:t xml:space="preserve">      num_cpus: { get_input: my_cpus }</w:t>
            </w:r>
          </w:p>
          <w:p w14:paraId="0C1FE4A2" w14:textId="77777777" w:rsidR="002D57C4" w:rsidRPr="00CF3893" w:rsidRDefault="002D57C4" w:rsidP="00502E57">
            <w:pPr>
              <w:rPr>
                <w:rStyle w:val="CodeSnippet"/>
              </w:rPr>
            </w:pPr>
            <w:r w:rsidRPr="00CF3893">
              <w:rPr>
                <w:rStyle w:val="CodeSnippet"/>
              </w:rPr>
              <w:t xml:space="preserve">      mem_size: 4096 MB</w:t>
            </w:r>
          </w:p>
          <w:p w14:paraId="3E92DD9D" w14:textId="77777777" w:rsidR="002D57C4" w:rsidRPr="00CF3893" w:rsidRDefault="002D57C4" w:rsidP="00502E57">
            <w:pPr>
              <w:rPr>
                <w:rStyle w:val="CodeSnippet"/>
              </w:rPr>
            </w:pPr>
            <w:r w:rsidRPr="00CF3893">
              <w:rPr>
                <w:rStyle w:val="CodeSnippet"/>
              </w:rPr>
              <w:t xml:space="preserve">    os_capabilities: &amp;os_capabilities</w:t>
            </w:r>
          </w:p>
          <w:p w14:paraId="234CA3CF" w14:textId="77777777" w:rsidR="002D57C4" w:rsidRPr="00CF3893" w:rsidRDefault="002D57C4" w:rsidP="00502E57">
            <w:pPr>
              <w:rPr>
                <w:rStyle w:val="CodeSnippet"/>
              </w:rPr>
            </w:pPr>
            <w:r w:rsidRPr="00CF3893">
              <w:rPr>
                <w:rStyle w:val="CodeSnippet"/>
              </w:rPr>
              <w:t xml:space="preserve">      architecture: x86_64</w:t>
            </w:r>
          </w:p>
          <w:p w14:paraId="4E34F286" w14:textId="77777777" w:rsidR="002D57C4" w:rsidRPr="00CF3893" w:rsidRDefault="002D57C4" w:rsidP="00502E57">
            <w:pPr>
              <w:rPr>
                <w:rStyle w:val="CodeSnippet"/>
              </w:rPr>
            </w:pPr>
            <w:r w:rsidRPr="00CF3893">
              <w:rPr>
                <w:rStyle w:val="CodeSnippet"/>
              </w:rPr>
              <w:t xml:space="preserve">      type: Linux</w:t>
            </w:r>
          </w:p>
          <w:p w14:paraId="6048CC9A" w14:textId="77777777" w:rsidR="002D57C4" w:rsidRPr="00CF3893" w:rsidRDefault="002D57C4" w:rsidP="00502E57">
            <w:pPr>
              <w:rPr>
                <w:rStyle w:val="CodeSnippet"/>
              </w:rPr>
            </w:pPr>
            <w:r w:rsidRPr="00CF3893">
              <w:rPr>
                <w:rStyle w:val="CodeSnippet"/>
              </w:rPr>
              <w:t xml:space="preserve">      distribution: Ubuntu</w:t>
            </w:r>
          </w:p>
          <w:p w14:paraId="63DE2C8D" w14:textId="77777777" w:rsidR="002D57C4" w:rsidRPr="00CF3893" w:rsidRDefault="002D57C4" w:rsidP="00502E57">
            <w:pPr>
              <w:rPr>
                <w:rStyle w:val="CodeSnippet"/>
              </w:rPr>
            </w:pPr>
            <w:r w:rsidRPr="00CF3893">
              <w:rPr>
                <w:rStyle w:val="CodeSnippet"/>
              </w:rPr>
              <w:t xml:space="preserve">      version: 14.04</w:t>
            </w:r>
          </w:p>
          <w:p w14:paraId="5D5FF9AF" w14:textId="77777777" w:rsidR="002D57C4" w:rsidRPr="00CF3893" w:rsidRDefault="002D57C4" w:rsidP="00502E57">
            <w:pPr>
              <w:rPr>
                <w:rStyle w:val="CodeSnippet"/>
              </w:rPr>
            </w:pPr>
          </w:p>
          <w:p w14:paraId="45FA8DF5" w14:textId="77777777" w:rsidR="002D57C4" w:rsidRPr="00CF3893" w:rsidRDefault="002D57C4" w:rsidP="00502E57">
            <w:pPr>
              <w:rPr>
                <w:rStyle w:val="CodeSnippet"/>
              </w:rPr>
            </w:pPr>
            <w:r w:rsidRPr="00CF3893">
              <w:rPr>
                <w:rStyle w:val="CodeSnippet"/>
              </w:rPr>
              <w:t>topology_template:</w:t>
            </w:r>
          </w:p>
          <w:p w14:paraId="3824D29C" w14:textId="77777777" w:rsidR="002D57C4" w:rsidRPr="00CF3893" w:rsidRDefault="002D57C4" w:rsidP="00502E57">
            <w:pPr>
              <w:rPr>
                <w:rStyle w:val="CodeSnippet"/>
              </w:rPr>
            </w:pPr>
            <w:r w:rsidRPr="00CF3893">
              <w:rPr>
                <w:rStyle w:val="CodeSnippet"/>
              </w:rPr>
              <w:t xml:space="preserve">  inputs:</w:t>
            </w:r>
          </w:p>
          <w:p w14:paraId="77B08602" w14:textId="77777777" w:rsidR="002D57C4" w:rsidRPr="00CF3893" w:rsidRDefault="002D57C4" w:rsidP="00502E57">
            <w:pPr>
              <w:rPr>
                <w:rStyle w:val="CodeSnippet"/>
              </w:rPr>
            </w:pPr>
            <w:r w:rsidRPr="00CF3893">
              <w:rPr>
                <w:rStyle w:val="CodeSnippet"/>
              </w:rPr>
              <w:t xml:space="preserve">    my_cpus:</w:t>
            </w:r>
          </w:p>
          <w:p w14:paraId="4A11E4AD" w14:textId="77777777" w:rsidR="002D57C4" w:rsidRPr="00CF3893" w:rsidRDefault="002D57C4" w:rsidP="00502E57">
            <w:pPr>
              <w:rPr>
                <w:rStyle w:val="CodeSnippet"/>
              </w:rPr>
            </w:pPr>
            <w:r w:rsidRPr="00CF3893">
              <w:rPr>
                <w:rStyle w:val="CodeSnippet"/>
              </w:rPr>
              <w:t xml:space="preserve">      type: integer</w:t>
            </w:r>
          </w:p>
          <w:p w14:paraId="2B7E94B2" w14:textId="77777777" w:rsidR="002D57C4" w:rsidRPr="00CF3893" w:rsidRDefault="002D57C4" w:rsidP="00502E57">
            <w:pPr>
              <w:rPr>
                <w:rStyle w:val="CodeSnippet"/>
              </w:rPr>
            </w:pPr>
            <w:r w:rsidRPr="00CF3893">
              <w:rPr>
                <w:rStyle w:val="CodeSnippet"/>
              </w:rPr>
              <w:t xml:space="preserve">      description: Number of CPUs for the server.</w:t>
            </w:r>
          </w:p>
          <w:p w14:paraId="321B2DF5" w14:textId="77777777" w:rsidR="002D57C4" w:rsidRPr="00CF3893" w:rsidRDefault="002D57C4" w:rsidP="00502E57">
            <w:pPr>
              <w:rPr>
                <w:rStyle w:val="CodeSnippet"/>
              </w:rPr>
            </w:pPr>
            <w:r w:rsidRPr="00CF3893">
              <w:rPr>
                <w:rStyle w:val="CodeSnippet"/>
              </w:rPr>
              <w:t xml:space="preserve">      constraints:</w:t>
            </w:r>
          </w:p>
          <w:p w14:paraId="57BED9CF" w14:textId="77777777" w:rsidR="002D57C4" w:rsidRPr="00CF3893" w:rsidRDefault="002D57C4" w:rsidP="00502E57">
            <w:pPr>
              <w:rPr>
                <w:rStyle w:val="CodeSnippet"/>
              </w:rPr>
            </w:pPr>
            <w:r w:rsidRPr="00CF3893">
              <w:rPr>
                <w:rStyle w:val="CodeSnippet"/>
              </w:rPr>
              <w:t xml:space="preserve">        - valid_values: [ 1, 2, 4, 8 ]</w:t>
            </w:r>
          </w:p>
          <w:p w14:paraId="4FB6B0D1" w14:textId="77777777" w:rsidR="002D57C4" w:rsidRPr="00CF3893" w:rsidRDefault="002D57C4" w:rsidP="00502E57">
            <w:pPr>
              <w:rPr>
                <w:rStyle w:val="CodeSnippet"/>
              </w:rPr>
            </w:pPr>
            <w:r w:rsidRPr="00CF3893">
              <w:rPr>
                <w:rStyle w:val="CodeSnippet"/>
              </w:rPr>
              <w:t xml:space="preserve">    github_url:</w:t>
            </w:r>
          </w:p>
          <w:p w14:paraId="2EAA1ADE" w14:textId="77777777" w:rsidR="002D57C4" w:rsidRPr="00CF3893" w:rsidRDefault="002D57C4" w:rsidP="00502E57">
            <w:pPr>
              <w:rPr>
                <w:rStyle w:val="CodeSnippet"/>
              </w:rPr>
            </w:pPr>
            <w:r w:rsidRPr="00CF3893">
              <w:rPr>
                <w:rStyle w:val="CodeSnippet"/>
              </w:rPr>
              <w:t xml:space="preserve">       type: string</w:t>
            </w:r>
          </w:p>
          <w:p w14:paraId="4ED5816D" w14:textId="77777777" w:rsidR="002D57C4" w:rsidRPr="00CF3893" w:rsidRDefault="002D57C4" w:rsidP="00502E57">
            <w:pPr>
              <w:rPr>
                <w:rStyle w:val="CodeSnippet"/>
              </w:rPr>
            </w:pPr>
            <w:r w:rsidRPr="00CF3893">
              <w:rPr>
                <w:rStyle w:val="CodeSnippet"/>
              </w:rPr>
              <w:t xml:space="preserve">       description: The URL to download nodejs.</w:t>
            </w:r>
          </w:p>
          <w:p w14:paraId="6FD31713" w14:textId="77777777" w:rsidR="002D57C4" w:rsidRPr="00CF3893" w:rsidRDefault="002D57C4" w:rsidP="00502E57">
            <w:pPr>
              <w:rPr>
                <w:rStyle w:val="CodeSnippet"/>
              </w:rPr>
            </w:pPr>
            <w:r w:rsidRPr="00CF3893">
              <w:rPr>
                <w:rStyle w:val="CodeSnippet"/>
              </w:rPr>
              <w:t xml:space="preserve">       default: https://github.com/sample.git</w:t>
            </w:r>
          </w:p>
          <w:p w14:paraId="10292400" w14:textId="77777777" w:rsidR="002D57C4" w:rsidRPr="00CF3893" w:rsidRDefault="002D57C4" w:rsidP="00502E57">
            <w:pPr>
              <w:rPr>
                <w:rStyle w:val="CodeSnippet"/>
              </w:rPr>
            </w:pPr>
            <w:r w:rsidRPr="00CF3893">
              <w:rPr>
                <w:rStyle w:val="CodeSnippet"/>
              </w:rPr>
              <w:t xml:space="preserve">  </w:t>
            </w:r>
          </w:p>
          <w:p w14:paraId="1556BD4A" w14:textId="77777777" w:rsidR="002D57C4" w:rsidRPr="00CF3893" w:rsidRDefault="002D57C4" w:rsidP="00502E57">
            <w:pPr>
              <w:rPr>
                <w:rStyle w:val="CodeSnippet"/>
              </w:rPr>
            </w:pPr>
            <w:r w:rsidRPr="00CF3893">
              <w:rPr>
                <w:rStyle w:val="CodeSnippet"/>
              </w:rPr>
              <w:t xml:space="preserve">  node_templates:</w:t>
            </w:r>
          </w:p>
          <w:p w14:paraId="3BA87695" w14:textId="77777777" w:rsidR="002D57C4" w:rsidRPr="00303DBD" w:rsidRDefault="002D57C4" w:rsidP="00502E57">
            <w:pPr>
              <w:rPr>
                <w:rStyle w:val="CodeSnippet"/>
              </w:rPr>
            </w:pPr>
            <w:r w:rsidRPr="00303DBD">
              <w:rPr>
                <w:rStyle w:val="CodeSnippet"/>
              </w:rPr>
              <w:t xml:space="preserve">    paypal_pizzastore:</w:t>
            </w:r>
          </w:p>
          <w:p w14:paraId="48D9FC88" w14:textId="77777777" w:rsidR="002D57C4" w:rsidRPr="00303DBD" w:rsidRDefault="002D57C4" w:rsidP="00502E57">
            <w:pPr>
              <w:rPr>
                <w:rStyle w:val="CodeSnippet"/>
              </w:rPr>
            </w:pPr>
            <w:r w:rsidRPr="00303DBD">
              <w:rPr>
                <w:rStyle w:val="CodeSnippet"/>
              </w:rPr>
              <w:t xml:space="preserve">      type: tosca.nodes.WebApplication.PayPalPizzaStore</w:t>
            </w:r>
          </w:p>
          <w:p w14:paraId="6DB9D567" w14:textId="77777777" w:rsidR="002D57C4" w:rsidRPr="00303DBD" w:rsidRDefault="002D57C4" w:rsidP="00502E57">
            <w:pPr>
              <w:rPr>
                <w:rStyle w:val="CodeSnippet"/>
              </w:rPr>
            </w:pPr>
            <w:r w:rsidRPr="00303DBD">
              <w:rPr>
                <w:rStyle w:val="CodeSnippet"/>
              </w:rPr>
              <w:t xml:space="preserve">      properties:</w:t>
            </w:r>
          </w:p>
          <w:p w14:paraId="0D3CD51F" w14:textId="77777777" w:rsidR="002D57C4" w:rsidRPr="00303DBD" w:rsidRDefault="002D57C4" w:rsidP="00502E57">
            <w:pPr>
              <w:rPr>
                <w:rStyle w:val="CodeSnippet"/>
              </w:rPr>
            </w:pPr>
            <w:r w:rsidRPr="00303DBD">
              <w:rPr>
                <w:rStyle w:val="CodeSnippet"/>
              </w:rPr>
              <w:t xml:space="preserve">          github_url: { get_input: github_url }</w:t>
            </w:r>
          </w:p>
          <w:p w14:paraId="71C8ADBF" w14:textId="77777777" w:rsidR="002D57C4" w:rsidRPr="00303DBD" w:rsidRDefault="002D57C4" w:rsidP="00502E57">
            <w:pPr>
              <w:rPr>
                <w:rStyle w:val="CodeSnippet"/>
              </w:rPr>
            </w:pPr>
            <w:r w:rsidRPr="00303DBD">
              <w:rPr>
                <w:rStyle w:val="CodeSnippet"/>
              </w:rPr>
              <w:t xml:space="preserve">      requirements:</w:t>
            </w:r>
          </w:p>
          <w:p w14:paraId="3ABE6E06" w14:textId="77777777" w:rsidR="002D57C4" w:rsidRPr="00303DBD" w:rsidRDefault="002D57C4" w:rsidP="00502E57">
            <w:pPr>
              <w:rPr>
                <w:rStyle w:val="CodeSnippet"/>
              </w:rPr>
            </w:pPr>
            <w:r w:rsidRPr="00303DBD">
              <w:rPr>
                <w:rStyle w:val="CodeSnippet"/>
              </w:rPr>
              <w:t xml:space="preserve">        - host:</w:t>
            </w:r>
            <w:r>
              <w:rPr>
                <w:rStyle w:val="CodeSnippet"/>
              </w:rPr>
              <w:t xml:space="preserve"> </w:t>
            </w:r>
            <w:r w:rsidRPr="00303DBD">
              <w:rPr>
                <w:rStyle w:val="CodeSnippet"/>
              </w:rPr>
              <w:t>nodejs</w:t>
            </w:r>
          </w:p>
          <w:p w14:paraId="368FBCEA" w14:textId="77777777" w:rsidR="002D57C4" w:rsidRPr="00303DBD" w:rsidRDefault="002D57C4" w:rsidP="00502E57">
            <w:pPr>
              <w:rPr>
                <w:rStyle w:val="CodeSnippet"/>
              </w:rPr>
            </w:pPr>
            <w:r w:rsidRPr="00303DBD">
              <w:rPr>
                <w:rStyle w:val="CodeSnippet"/>
              </w:rPr>
              <w:t xml:space="preserve">        - database_connection:</w:t>
            </w:r>
            <w:r>
              <w:rPr>
                <w:rStyle w:val="CodeSnippet"/>
              </w:rPr>
              <w:t xml:space="preserve"> </w:t>
            </w:r>
            <w:r w:rsidRPr="00303DBD">
              <w:rPr>
                <w:rStyle w:val="CodeSnippet"/>
              </w:rPr>
              <w:t>mongo_db</w:t>
            </w:r>
          </w:p>
          <w:p w14:paraId="434F2397" w14:textId="77777777" w:rsidR="002D57C4" w:rsidRPr="00303DBD" w:rsidRDefault="002D57C4" w:rsidP="00502E57">
            <w:pPr>
              <w:rPr>
                <w:rStyle w:val="CodeSnippet"/>
              </w:rPr>
            </w:pPr>
            <w:r w:rsidRPr="00303DBD">
              <w:rPr>
                <w:rStyle w:val="CodeSnippet"/>
              </w:rPr>
              <w:lastRenderedPageBreak/>
              <w:t xml:space="preserve">      interfaces:</w:t>
            </w:r>
          </w:p>
          <w:p w14:paraId="4E1535BD" w14:textId="77777777" w:rsidR="002D57C4" w:rsidRPr="00303DBD" w:rsidRDefault="002D57C4" w:rsidP="00502E57">
            <w:pPr>
              <w:rPr>
                <w:rStyle w:val="CodeSnippet"/>
              </w:rPr>
            </w:pPr>
            <w:r w:rsidRPr="00303DBD">
              <w:rPr>
                <w:rStyle w:val="CodeSnippet"/>
              </w:rPr>
              <w:t xml:space="preserve">        Standard:</w:t>
            </w:r>
          </w:p>
          <w:p w14:paraId="1EBB845B" w14:textId="77777777" w:rsidR="002D57C4" w:rsidRPr="00303DBD" w:rsidRDefault="002D57C4" w:rsidP="00502E57">
            <w:pPr>
              <w:rPr>
                <w:rStyle w:val="CodeSnippet"/>
              </w:rPr>
            </w:pPr>
            <w:r w:rsidRPr="00303DBD">
              <w:rPr>
                <w:rStyle w:val="CodeSnippet"/>
              </w:rPr>
              <w:t xml:space="preserve">           configure:</w:t>
            </w:r>
          </w:p>
          <w:p w14:paraId="1AD151BB" w14:textId="77777777" w:rsidR="002D57C4" w:rsidRPr="00303DBD" w:rsidRDefault="002D57C4" w:rsidP="00502E57">
            <w:pPr>
              <w:rPr>
                <w:rStyle w:val="CodeSnippet"/>
              </w:rPr>
            </w:pPr>
            <w:r w:rsidRPr="00303DBD">
              <w:rPr>
                <w:rStyle w:val="CodeSnippet"/>
              </w:rPr>
              <w:t xml:space="preserve">             implementation: </w:t>
            </w:r>
            <w:r>
              <w:rPr>
                <w:rStyle w:val="CodeSnippet"/>
              </w:rPr>
              <w:t>s</w:t>
            </w:r>
            <w:r w:rsidRPr="00303DBD">
              <w:rPr>
                <w:rStyle w:val="CodeSnippet"/>
              </w:rPr>
              <w:t>cripts/nodejs/configure.sh</w:t>
            </w:r>
          </w:p>
          <w:p w14:paraId="6B392F06" w14:textId="77777777" w:rsidR="002D57C4" w:rsidRPr="00303DBD" w:rsidRDefault="002D57C4" w:rsidP="00502E57">
            <w:pPr>
              <w:rPr>
                <w:rStyle w:val="CodeSnippet"/>
              </w:rPr>
            </w:pPr>
            <w:r w:rsidRPr="00303DBD">
              <w:rPr>
                <w:rStyle w:val="CodeSnippet"/>
              </w:rPr>
              <w:t xml:space="preserve">             inputs:</w:t>
            </w:r>
          </w:p>
          <w:p w14:paraId="0BCDECF3" w14:textId="77777777" w:rsidR="002D57C4" w:rsidRPr="00303DBD" w:rsidRDefault="002D57C4" w:rsidP="00502E57">
            <w:pPr>
              <w:rPr>
                <w:rStyle w:val="CodeSnippet"/>
              </w:rPr>
            </w:pPr>
            <w:r w:rsidRPr="00303DBD">
              <w:rPr>
                <w:rStyle w:val="CodeSnippet"/>
              </w:rPr>
              <w:t xml:space="preserve">               github_url: { get_property: [ SELF, github_url ] }</w:t>
            </w:r>
          </w:p>
          <w:p w14:paraId="7607CBD0" w14:textId="77777777" w:rsidR="002D57C4" w:rsidRPr="00303DBD" w:rsidRDefault="002D57C4" w:rsidP="00502E57">
            <w:pPr>
              <w:rPr>
                <w:rStyle w:val="CodeSnippet"/>
              </w:rPr>
            </w:pPr>
            <w:r w:rsidRPr="00303DBD">
              <w:rPr>
                <w:rStyle w:val="CodeSnippet"/>
              </w:rPr>
              <w:t xml:space="preserve">               mongodb_ip: { get_attribute: [mongo_server, private_address] }</w:t>
            </w:r>
          </w:p>
          <w:p w14:paraId="2422EAD7" w14:textId="77777777" w:rsidR="002D57C4" w:rsidRPr="00303DBD" w:rsidRDefault="002D57C4" w:rsidP="00502E57">
            <w:pPr>
              <w:rPr>
                <w:rStyle w:val="CodeSnippet"/>
              </w:rPr>
            </w:pPr>
            <w:r>
              <w:rPr>
                <w:rStyle w:val="CodeSnippet"/>
              </w:rPr>
              <w:t xml:space="preserve">           start: scripts</w:t>
            </w:r>
            <w:r w:rsidRPr="00303DBD">
              <w:rPr>
                <w:rStyle w:val="CodeSnippet"/>
              </w:rPr>
              <w:t>/nodejs/start.sh</w:t>
            </w:r>
          </w:p>
          <w:p w14:paraId="6A9812BE" w14:textId="77777777" w:rsidR="002D57C4" w:rsidRDefault="002D57C4" w:rsidP="00502E57">
            <w:pPr>
              <w:rPr>
                <w:rStyle w:val="CodeSnippet"/>
              </w:rPr>
            </w:pPr>
            <w:r w:rsidRPr="00303DBD">
              <w:rPr>
                <w:rStyle w:val="CodeSnippet"/>
              </w:rPr>
              <w:t xml:space="preserve">  </w:t>
            </w:r>
          </w:p>
          <w:p w14:paraId="6713FEA7" w14:textId="77777777" w:rsidR="002D57C4" w:rsidRPr="00303DBD" w:rsidRDefault="002D57C4" w:rsidP="00502E57">
            <w:pPr>
              <w:rPr>
                <w:rStyle w:val="CodeSnippet"/>
              </w:rPr>
            </w:pPr>
            <w:r>
              <w:rPr>
                <w:rStyle w:val="CodeSnippet"/>
              </w:rPr>
              <w:t xml:space="preserve">  </w:t>
            </w:r>
            <w:r w:rsidRPr="00303DBD">
              <w:rPr>
                <w:rStyle w:val="CodeSnippet"/>
              </w:rPr>
              <w:t xml:space="preserve">  nodejs:</w:t>
            </w:r>
          </w:p>
          <w:p w14:paraId="051D41A3" w14:textId="77777777" w:rsidR="002D57C4" w:rsidRPr="00303DBD" w:rsidRDefault="002D57C4" w:rsidP="00502E57">
            <w:pPr>
              <w:rPr>
                <w:rStyle w:val="CodeSnippet"/>
              </w:rPr>
            </w:pPr>
            <w:r w:rsidRPr="00303DBD">
              <w:rPr>
                <w:rStyle w:val="CodeSnippet"/>
              </w:rPr>
              <w:t xml:space="preserve">      type: tosca.nodes.WebServer</w:t>
            </w:r>
            <w:r>
              <w:rPr>
                <w:rStyle w:val="CodeSnippet"/>
              </w:rPr>
              <w:t>.Nodejs</w:t>
            </w:r>
          </w:p>
          <w:p w14:paraId="4E6BAC15" w14:textId="77777777" w:rsidR="002D57C4" w:rsidRPr="00303DBD" w:rsidRDefault="002D57C4" w:rsidP="00502E57">
            <w:pPr>
              <w:rPr>
                <w:rStyle w:val="CodeSnippet"/>
              </w:rPr>
            </w:pPr>
            <w:r w:rsidRPr="00303DBD">
              <w:rPr>
                <w:rStyle w:val="CodeSnippet"/>
              </w:rPr>
              <w:t xml:space="preserve">      requirements:</w:t>
            </w:r>
          </w:p>
          <w:p w14:paraId="13B57F5E" w14:textId="77777777" w:rsidR="002D57C4" w:rsidRDefault="002D57C4" w:rsidP="00502E57">
            <w:pPr>
              <w:rPr>
                <w:rStyle w:val="CodeSnippet"/>
              </w:rPr>
            </w:pPr>
            <w:r w:rsidRPr="00303DBD">
              <w:rPr>
                <w:rStyle w:val="CodeSnippet"/>
              </w:rPr>
              <w:t xml:space="preserve">        - host:</w:t>
            </w:r>
            <w:r>
              <w:rPr>
                <w:rStyle w:val="CodeSnippet"/>
              </w:rPr>
              <w:t xml:space="preserve"> a</w:t>
            </w:r>
            <w:r w:rsidRPr="00303DBD">
              <w:rPr>
                <w:rStyle w:val="CodeSnippet"/>
              </w:rPr>
              <w:t>pp_server</w:t>
            </w:r>
          </w:p>
          <w:p w14:paraId="34E3F58B" w14:textId="77777777" w:rsidR="002D57C4" w:rsidRPr="00303DBD" w:rsidRDefault="002D57C4" w:rsidP="00502E57">
            <w:pPr>
              <w:rPr>
                <w:rStyle w:val="CodeSnippet"/>
              </w:rPr>
            </w:pPr>
            <w:r w:rsidRPr="00303DBD">
              <w:rPr>
                <w:rStyle w:val="CodeSnippet"/>
              </w:rPr>
              <w:t xml:space="preserve">      interfaces:</w:t>
            </w:r>
          </w:p>
          <w:p w14:paraId="284F9869" w14:textId="77777777" w:rsidR="002D57C4" w:rsidRPr="00303DBD" w:rsidRDefault="002D57C4" w:rsidP="00502E57">
            <w:pPr>
              <w:rPr>
                <w:rStyle w:val="CodeSnippet"/>
              </w:rPr>
            </w:pPr>
            <w:r w:rsidRPr="00303DBD">
              <w:rPr>
                <w:rStyle w:val="CodeSnippet"/>
              </w:rPr>
              <w:t xml:space="preserve">        Standard:</w:t>
            </w:r>
          </w:p>
          <w:p w14:paraId="1096AF7E" w14:textId="77777777" w:rsidR="002D57C4" w:rsidRDefault="002D57C4" w:rsidP="00502E57">
            <w:pPr>
              <w:rPr>
                <w:rStyle w:val="CodeSnippet"/>
              </w:rPr>
            </w:pPr>
            <w:r w:rsidRPr="00303DBD">
              <w:rPr>
                <w:rStyle w:val="CodeSnippet"/>
              </w:rPr>
              <w:t xml:space="preserve">          create: </w:t>
            </w:r>
            <w:r>
              <w:rPr>
                <w:rStyle w:val="CodeSnippet"/>
              </w:rPr>
              <w:t>scripts/</w:t>
            </w:r>
            <w:r w:rsidRPr="00303DBD">
              <w:rPr>
                <w:rStyle w:val="CodeSnippet"/>
              </w:rPr>
              <w:t>nodejs/create.sh</w:t>
            </w:r>
          </w:p>
          <w:p w14:paraId="7FD722DA" w14:textId="77777777" w:rsidR="002D57C4" w:rsidRPr="00303DBD" w:rsidRDefault="002D57C4" w:rsidP="00502E57">
            <w:pPr>
              <w:rPr>
                <w:rStyle w:val="CodeSnippet"/>
              </w:rPr>
            </w:pPr>
          </w:p>
          <w:p w14:paraId="7B60FA3B" w14:textId="77777777" w:rsidR="002D57C4" w:rsidRPr="00303DBD" w:rsidRDefault="002D57C4" w:rsidP="00502E57">
            <w:pPr>
              <w:rPr>
                <w:rStyle w:val="CodeSnippet"/>
              </w:rPr>
            </w:pPr>
            <w:r w:rsidRPr="00303DBD">
              <w:rPr>
                <w:rStyle w:val="CodeSnippet"/>
              </w:rPr>
              <w:t xml:space="preserve">    mongo_db:</w:t>
            </w:r>
          </w:p>
          <w:p w14:paraId="526C9F25" w14:textId="77777777" w:rsidR="002D57C4" w:rsidRPr="00303DBD" w:rsidRDefault="002D57C4" w:rsidP="00502E57">
            <w:pPr>
              <w:rPr>
                <w:rStyle w:val="CodeSnippet"/>
              </w:rPr>
            </w:pPr>
            <w:r w:rsidRPr="00303DBD">
              <w:rPr>
                <w:rStyle w:val="CodeSnippet"/>
              </w:rPr>
              <w:t xml:space="preserve">      type: tosca.nodes.Database</w:t>
            </w:r>
          </w:p>
          <w:p w14:paraId="2C223612" w14:textId="77777777" w:rsidR="002D57C4" w:rsidRPr="00303DBD" w:rsidRDefault="002D57C4" w:rsidP="00502E57">
            <w:pPr>
              <w:rPr>
                <w:rStyle w:val="CodeSnippet"/>
              </w:rPr>
            </w:pPr>
            <w:r w:rsidRPr="00303DBD">
              <w:rPr>
                <w:rStyle w:val="CodeSnippet"/>
              </w:rPr>
              <w:t xml:space="preserve">      requirements:</w:t>
            </w:r>
          </w:p>
          <w:p w14:paraId="37810C08" w14:textId="77777777" w:rsidR="002D57C4" w:rsidRPr="00303DBD" w:rsidRDefault="002D57C4" w:rsidP="00502E57">
            <w:pPr>
              <w:rPr>
                <w:rStyle w:val="CodeSnippet"/>
              </w:rPr>
            </w:pPr>
            <w:r w:rsidRPr="00303DBD">
              <w:rPr>
                <w:rStyle w:val="CodeSnippet"/>
              </w:rPr>
              <w:t xml:space="preserve">        - host:</w:t>
            </w:r>
            <w:r>
              <w:rPr>
                <w:rStyle w:val="CodeSnippet"/>
              </w:rPr>
              <w:t xml:space="preserve"> </w:t>
            </w:r>
            <w:r w:rsidRPr="00303DBD">
              <w:rPr>
                <w:rStyle w:val="CodeSnippet"/>
              </w:rPr>
              <w:t>mongo_dbms</w:t>
            </w:r>
          </w:p>
          <w:p w14:paraId="6CB77149" w14:textId="77777777" w:rsidR="002D57C4" w:rsidRPr="00303DBD" w:rsidRDefault="002D57C4" w:rsidP="00502E57">
            <w:pPr>
              <w:rPr>
                <w:rStyle w:val="CodeSnippet"/>
              </w:rPr>
            </w:pPr>
            <w:r w:rsidRPr="00303DBD">
              <w:rPr>
                <w:rStyle w:val="CodeSnippet"/>
              </w:rPr>
              <w:t xml:space="preserve">      interfaces:</w:t>
            </w:r>
          </w:p>
          <w:p w14:paraId="5481EA51" w14:textId="77777777" w:rsidR="002D57C4" w:rsidRPr="00303DBD" w:rsidRDefault="002D57C4" w:rsidP="00502E57">
            <w:pPr>
              <w:rPr>
                <w:rStyle w:val="CodeSnippet"/>
              </w:rPr>
            </w:pPr>
            <w:r w:rsidRPr="00303DBD">
              <w:rPr>
                <w:rStyle w:val="CodeSnippet"/>
              </w:rPr>
              <w:t xml:space="preserve">        Standard:</w:t>
            </w:r>
          </w:p>
          <w:p w14:paraId="1706F561" w14:textId="77777777" w:rsidR="002D57C4" w:rsidRPr="00303DBD" w:rsidRDefault="002D57C4" w:rsidP="00502E57">
            <w:pPr>
              <w:rPr>
                <w:rStyle w:val="CodeSnippet"/>
              </w:rPr>
            </w:pPr>
            <w:r w:rsidRPr="00303DBD">
              <w:rPr>
                <w:rStyle w:val="CodeSnippet"/>
              </w:rPr>
              <w:t xml:space="preserve">         create: create_database.sh</w:t>
            </w:r>
          </w:p>
          <w:p w14:paraId="01003673" w14:textId="77777777" w:rsidR="002D57C4" w:rsidRPr="00CF3893" w:rsidRDefault="002D57C4" w:rsidP="00502E57">
            <w:pPr>
              <w:rPr>
                <w:rStyle w:val="CodeSnippet"/>
              </w:rPr>
            </w:pPr>
          </w:p>
          <w:p w14:paraId="003593B3" w14:textId="77777777" w:rsidR="002D57C4" w:rsidRPr="00CF3893" w:rsidRDefault="002D57C4" w:rsidP="00502E57">
            <w:pPr>
              <w:rPr>
                <w:rStyle w:val="CodeSnippet"/>
              </w:rPr>
            </w:pPr>
            <w:r w:rsidRPr="00CF3893">
              <w:rPr>
                <w:rStyle w:val="CodeSnippet"/>
              </w:rPr>
              <w:t xml:space="preserve">    mongo_dbms:</w:t>
            </w:r>
          </w:p>
          <w:p w14:paraId="226FFD2B" w14:textId="77777777" w:rsidR="002D57C4" w:rsidRPr="00CF3893" w:rsidRDefault="002D57C4" w:rsidP="00502E57">
            <w:pPr>
              <w:rPr>
                <w:rStyle w:val="CodeSnippet"/>
              </w:rPr>
            </w:pPr>
            <w:r w:rsidRPr="00CF3893">
              <w:rPr>
                <w:rStyle w:val="CodeSnippet"/>
              </w:rPr>
              <w:t xml:space="preserve">      type: tosca.nodes.DBMS</w:t>
            </w:r>
          </w:p>
          <w:p w14:paraId="3D501002" w14:textId="77777777" w:rsidR="002D57C4" w:rsidRPr="00CF3893" w:rsidRDefault="002D57C4" w:rsidP="00502E57">
            <w:pPr>
              <w:rPr>
                <w:rStyle w:val="CodeSnippet"/>
              </w:rPr>
            </w:pPr>
            <w:r w:rsidRPr="00CF3893">
              <w:rPr>
                <w:rStyle w:val="CodeSnippet"/>
              </w:rPr>
              <w:t xml:space="preserve">      requirements:</w:t>
            </w:r>
          </w:p>
          <w:p w14:paraId="4382DF57" w14:textId="77777777" w:rsidR="002D57C4" w:rsidRPr="00CF3893" w:rsidRDefault="002D57C4" w:rsidP="00502E57">
            <w:pPr>
              <w:rPr>
                <w:rStyle w:val="CodeSnippet"/>
              </w:rPr>
            </w:pPr>
            <w:r w:rsidRPr="00CF3893">
              <w:rPr>
                <w:rStyle w:val="CodeSnippet"/>
              </w:rPr>
              <w:t xml:space="preserve">        - host: mongo_server</w:t>
            </w:r>
          </w:p>
          <w:p w14:paraId="0EBED271" w14:textId="77777777" w:rsidR="002D57C4" w:rsidRPr="00CF3893" w:rsidRDefault="002D57C4" w:rsidP="00502E57">
            <w:pPr>
              <w:rPr>
                <w:rStyle w:val="CodeSnippet"/>
              </w:rPr>
            </w:pPr>
            <w:r w:rsidRPr="00CF3893">
              <w:rPr>
                <w:rStyle w:val="CodeSnippet"/>
              </w:rPr>
              <w:t xml:space="preserve">      interfaces:</w:t>
            </w:r>
          </w:p>
          <w:p w14:paraId="499BF79E" w14:textId="77777777" w:rsidR="002D57C4" w:rsidRPr="00CF3893" w:rsidRDefault="002D57C4" w:rsidP="00502E57">
            <w:pPr>
              <w:rPr>
                <w:rStyle w:val="CodeSnippet"/>
              </w:rPr>
            </w:pPr>
            <w:r w:rsidRPr="00CF3893">
              <w:rPr>
                <w:rStyle w:val="CodeSnippet"/>
              </w:rPr>
              <w:t xml:space="preserve">        tosca.interfaces.node.lifecycle.Standard:</w:t>
            </w:r>
          </w:p>
          <w:p w14:paraId="7F773592" w14:textId="77777777" w:rsidR="002D57C4" w:rsidRPr="00CF3893" w:rsidRDefault="002D57C4" w:rsidP="00502E57">
            <w:pPr>
              <w:rPr>
                <w:rStyle w:val="CodeSnippet"/>
              </w:rPr>
            </w:pPr>
            <w:r w:rsidRPr="00CF3893">
              <w:rPr>
                <w:rStyle w:val="CodeSnippet"/>
              </w:rPr>
              <w:t xml:space="preserve">          create: </w:t>
            </w:r>
            <w:r>
              <w:rPr>
                <w:rStyle w:val="CodeSnippet"/>
              </w:rPr>
              <w:t>scripts/</w:t>
            </w:r>
            <w:r w:rsidRPr="00CF3893">
              <w:rPr>
                <w:rStyle w:val="CodeSnippet"/>
              </w:rPr>
              <w:t>mongodb/create.sh</w:t>
            </w:r>
          </w:p>
          <w:p w14:paraId="1B4F25B1" w14:textId="77777777" w:rsidR="002D57C4" w:rsidRPr="00CF3893" w:rsidRDefault="002D57C4" w:rsidP="00502E57">
            <w:pPr>
              <w:rPr>
                <w:rStyle w:val="CodeSnippet"/>
              </w:rPr>
            </w:pPr>
            <w:r w:rsidRPr="00CF3893">
              <w:rPr>
                <w:rStyle w:val="CodeSnippet"/>
              </w:rPr>
              <w:t xml:space="preserve">          configure: </w:t>
            </w:r>
          </w:p>
          <w:p w14:paraId="4665B052" w14:textId="77777777" w:rsidR="002D57C4" w:rsidRPr="00CF3893" w:rsidRDefault="002D57C4" w:rsidP="00502E57">
            <w:pPr>
              <w:rPr>
                <w:rStyle w:val="CodeSnippet"/>
              </w:rPr>
            </w:pPr>
            <w:r w:rsidRPr="00CF3893">
              <w:rPr>
                <w:rStyle w:val="CodeSnippet"/>
              </w:rPr>
              <w:t xml:space="preserve">            implementation: </w:t>
            </w:r>
            <w:r>
              <w:rPr>
                <w:rStyle w:val="CodeSnippet"/>
              </w:rPr>
              <w:t>scripts/</w:t>
            </w:r>
            <w:r w:rsidRPr="00CF3893">
              <w:rPr>
                <w:rStyle w:val="CodeSnippet"/>
              </w:rPr>
              <w:t>mongodb/config.sh</w:t>
            </w:r>
          </w:p>
          <w:p w14:paraId="462A1C65" w14:textId="77777777" w:rsidR="002D57C4" w:rsidRPr="00CF3893" w:rsidRDefault="002D57C4" w:rsidP="00502E57">
            <w:pPr>
              <w:rPr>
                <w:rStyle w:val="CodeSnippet"/>
              </w:rPr>
            </w:pPr>
            <w:r w:rsidRPr="00CF3893">
              <w:rPr>
                <w:rStyle w:val="CodeSnippet"/>
              </w:rPr>
              <w:t xml:space="preserve">            inputs: </w:t>
            </w:r>
          </w:p>
          <w:p w14:paraId="58902A07" w14:textId="77777777" w:rsidR="002D57C4" w:rsidRPr="00CF3893" w:rsidRDefault="002D57C4" w:rsidP="00502E57">
            <w:pPr>
              <w:rPr>
                <w:rStyle w:val="CodeSnippet"/>
              </w:rPr>
            </w:pPr>
            <w:r w:rsidRPr="00CF3893">
              <w:rPr>
                <w:rStyle w:val="CodeSnippet"/>
              </w:rPr>
              <w:t xml:space="preserve">              mongodb_ip: { get_attribute: [mongo_server, ip_address] }</w:t>
            </w:r>
          </w:p>
          <w:p w14:paraId="2DA9387E" w14:textId="77777777" w:rsidR="002D57C4" w:rsidRDefault="002D57C4" w:rsidP="00502E57">
            <w:pPr>
              <w:rPr>
                <w:rStyle w:val="CodeSnippet"/>
              </w:rPr>
            </w:pPr>
            <w:r w:rsidRPr="00CF3893">
              <w:rPr>
                <w:rStyle w:val="CodeSnippet"/>
              </w:rPr>
              <w:t xml:space="preserve">          start: </w:t>
            </w:r>
            <w:r>
              <w:rPr>
                <w:rStyle w:val="CodeSnippet"/>
              </w:rPr>
              <w:t>scripts/</w:t>
            </w:r>
            <w:r w:rsidRPr="00CF3893">
              <w:rPr>
                <w:rStyle w:val="CodeSnippet"/>
              </w:rPr>
              <w:t>mongodb/start.sh</w:t>
            </w:r>
          </w:p>
          <w:p w14:paraId="4FE90D78" w14:textId="77777777" w:rsidR="002D57C4" w:rsidRPr="00CF3893" w:rsidRDefault="002D57C4" w:rsidP="00502E57">
            <w:pPr>
              <w:rPr>
                <w:rStyle w:val="CodeSnippet"/>
              </w:rPr>
            </w:pPr>
          </w:p>
          <w:p w14:paraId="3AB68A50" w14:textId="77777777" w:rsidR="002D57C4" w:rsidRPr="00CF3893" w:rsidRDefault="002D57C4" w:rsidP="00502E57">
            <w:pPr>
              <w:rPr>
                <w:rStyle w:val="CodeSnippet"/>
              </w:rPr>
            </w:pPr>
            <w:r w:rsidRPr="00CF3893">
              <w:rPr>
                <w:rStyle w:val="CodeSnippet"/>
              </w:rPr>
              <w:t xml:space="preserve">    elasticsearch:</w:t>
            </w:r>
          </w:p>
          <w:p w14:paraId="07E4F11D" w14:textId="77777777" w:rsidR="002D57C4" w:rsidRPr="00CF3893" w:rsidRDefault="002D57C4" w:rsidP="00502E57">
            <w:pPr>
              <w:rPr>
                <w:rStyle w:val="CodeSnippet"/>
              </w:rPr>
            </w:pPr>
            <w:r w:rsidRPr="00CF3893">
              <w:rPr>
                <w:rStyle w:val="CodeSnippet"/>
              </w:rPr>
              <w:t xml:space="preserve">      type: tosca.nodes.SoftwareComponent.Elasticsearch</w:t>
            </w:r>
          </w:p>
          <w:p w14:paraId="75029509" w14:textId="77777777" w:rsidR="002D57C4" w:rsidRPr="00CF3893" w:rsidRDefault="002D57C4" w:rsidP="00502E57">
            <w:pPr>
              <w:rPr>
                <w:rStyle w:val="CodeSnippet"/>
              </w:rPr>
            </w:pPr>
            <w:r w:rsidRPr="00CF3893">
              <w:rPr>
                <w:rStyle w:val="CodeSnippet"/>
              </w:rPr>
              <w:t xml:space="preserve">      requirements:</w:t>
            </w:r>
          </w:p>
          <w:p w14:paraId="7F1C809D" w14:textId="77777777" w:rsidR="002D57C4" w:rsidRPr="00CF3893" w:rsidRDefault="002D57C4" w:rsidP="00502E57">
            <w:pPr>
              <w:rPr>
                <w:rStyle w:val="CodeSnippet"/>
              </w:rPr>
            </w:pPr>
            <w:r w:rsidRPr="00CF3893">
              <w:rPr>
                <w:rStyle w:val="CodeSnippet"/>
              </w:rPr>
              <w:t xml:space="preserve">        - host: elasticsearch_server</w:t>
            </w:r>
          </w:p>
          <w:p w14:paraId="037EFB1A" w14:textId="77777777" w:rsidR="002D57C4" w:rsidRPr="00CF3893" w:rsidRDefault="002D57C4" w:rsidP="00502E57">
            <w:pPr>
              <w:rPr>
                <w:rStyle w:val="CodeSnippet"/>
              </w:rPr>
            </w:pPr>
            <w:r w:rsidRPr="00CF3893">
              <w:rPr>
                <w:rStyle w:val="CodeSnippet"/>
              </w:rPr>
              <w:t xml:space="preserve">      interfaces:</w:t>
            </w:r>
          </w:p>
          <w:p w14:paraId="3973D5DC" w14:textId="77777777" w:rsidR="002D57C4" w:rsidRPr="00CF3893" w:rsidRDefault="002D57C4" w:rsidP="00502E57">
            <w:pPr>
              <w:rPr>
                <w:rStyle w:val="CodeSnippet"/>
              </w:rPr>
            </w:pPr>
            <w:r w:rsidRPr="00CF3893">
              <w:rPr>
                <w:rStyle w:val="CodeSnippet"/>
              </w:rPr>
              <w:lastRenderedPageBreak/>
              <w:t xml:space="preserve">        tosca.interfaces.node.lifecycle.Standard:</w:t>
            </w:r>
          </w:p>
          <w:p w14:paraId="2BE0225A" w14:textId="77777777" w:rsidR="002D57C4" w:rsidRPr="00CF3893" w:rsidRDefault="002D57C4" w:rsidP="00502E57">
            <w:pPr>
              <w:rPr>
                <w:rStyle w:val="CodeSnippet"/>
              </w:rPr>
            </w:pPr>
            <w:r w:rsidRPr="00CF3893">
              <w:rPr>
                <w:rStyle w:val="CodeSnippet"/>
              </w:rPr>
              <w:t xml:space="preserve">          create: </w:t>
            </w:r>
            <w:r>
              <w:rPr>
                <w:rStyle w:val="CodeSnippet"/>
              </w:rPr>
              <w:t>scripts/</w:t>
            </w:r>
            <w:r w:rsidRPr="00CF3893">
              <w:rPr>
                <w:rStyle w:val="CodeSnippet"/>
              </w:rPr>
              <w:t>elasticsearch/create.sh</w:t>
            </w:r>
          </w:p>
          <w:p w14:paraId="5092B0D5" w14:textId="77777777" w:rsidR="002D57C4" w:rsidRPr="00CF3893" w:rsidRDefault="002D57C4" w:rsidP="00502E57">
            <w:pPr>
              <w:rPr>
                <w:rStyle w:val="CodeSnippet"/>
              </w:rPr>
            </w:pPr>
            <w:r w:rsidRPr="00CF3893">
              <w:rPr>
                <w:rStyle w:val="CodeSnippet"/>
              </w:rPr>
              <w:t xml:space="preserve">          start: </w:t>
            </w:r>
            <w:r>
              <w:rPr>
                <w:rStyle w:val="CodeSnippet"/>
              </w:rPr>
              <w:t>scripts/</w:t>
            </w:r>
            <w:r w:rsidRPr="00CF3893">
              <w:rPr>
                <w:rStyle w:val="CodeSnippet"/>
              </w:rPr>
              <w:t>elasticsearch/start.sh</w:t>
            </w:r>
          </w:p>
          <w:p w14:paraId="2696C8ED" w14:textId="77777777" w:rsidR="002D57C4" w:rsidRPr="00CF3893" w:rsidRDefault="002D57C4" w:rsidP="00502E57">
            <w:pPr>
              <w:rPr>
                <w:rStyle w:val="CodeSnippet"/>
              </w:rPr>
            </w:pPr>
            <w:r w:rsidRPr="00CF3893">
              <w:rPr>
                <w:rStyle w:val="CodeSnippet"/>
              </w:rPr>
              <w:t xml:space="preserve">    logstash:</w:t>
            </w:r>
          </w:p>
          <w:p w14:paraId="01A6F502" w14:textId="77777777" w:rsidR="002D57C4" w:rsidRPr="00CF3893" w:rsidRDefault="002D57C4" w:rsidP="00502E57">
            <w:pPr>
              <w:rPr>
                <w:rStyle w:val="CodeSnippet"/>
              </w:rPr>
            </w:pPr>
            <w:r w:rsidRPr="00CF3893">
              <w:rPr>
                <w:rStyle w:val="CodeSnippet"/>
              </w:rPr>
              <w:t xml:space="preserve">      type: tosca.nodes.SoftwareComponent.Logstash</w:t>
            </w:r>
          </w:p>
          <w:p w14:paraId="7D11F715" w14:textId="77777777" w:rsidR="002D57C4" w:rsidRPr="00CF3893" w:rsidRDefault="002D57C4" w:rsidP="00502E57">
            <w:pPr>
              <w:rPr>
                <w:rStyle w:val="CodeSnippet"/>
              </w:rPr>
            </w:pPr>
            <w:r w:rsidRPr="00CF3893">
              <w:rPr>
                <w:rStyle w:val="CodeSnippet"/>
              </w:rPr>
              <w:t xml:space="preserve">      requirements:</w:t>
            </w:r>
          </w:p>
          <w:p w14:paraId="3540EB06" w14:textId="77777777" w:rsidR="002D57C4" w:rsidRPr="00CF3893" w:rsidRDefault="002D57C4" w:rsidP="00502E57">
            <w:pPr>
              <w:rPr>
                <w:rStyle w:val="CodeSnippet"/>
              </w:rPr>
            </w:pPr>
            <w:r w:rsidRPr="00CF3893">
              <w:rPr>
                <w:rStyle w:val="CodeSnippet"/>
              </w:rPr>
              <w:t xml:space="preserve">        - host: logstash_server</w:t>
            </w:r>
          </w:p>
          <w:p w14:paraId="16851714" w14:textId="77777777" w:rsidR="002D57C4" w:rsidRPr="00CF3893" w:rsidRDefault="002D57C4" w:rsidP="00502E57">
            <w:pPr>
              <w:rPr>
                <w:rStyle w:val="CodeSnippet"/>
              </w:rPr>
            </w:pPr>
            <w:r w:rsidRPr="00CF3893">
              <w:rPr>
                <w:rStyle w:val="CodeSnippet"/>
              </w:rPr>
              <w:t xml:space="preserve">        - search_endpoint: elasticsearch</w:t>
            </w:r>
          </w:p>
          <w:p w14:paraId="0AD32233" w14:textId="77777777" w:rsidR="002D57C4" w:rsidRPr="00CF3893" w:rsidRDefault="002D57C4" w:rsidP="00502E57">
            <w:pPr>
              <w:rPr>
                <w:rStyle w:val="CodeSnippet"/>
              </w:rPr>
            </w:pPr>
            <w:r w:rsidRPr="00CF3893">
              <w:rPr>
                <w:rStyle w:val="CodeSnippet"/>
              </w:rPr>
              <w:t xml:space="preserve">          interfaces:</w:t>
            </w:r>
          </w:p>
          <w:p w14:paraId="60D3C063" w14:textId="77777777" w:rsidR="002D57C4" w:rsidRPr="00CF3893" w:rsidRDefault="002D57C4" w:rsidP="00502E57">
            <w:pPr>
              <w:rPr>
                <w:rStyle w:val="CodeSnippet"/>
              </w:rPr>
            </w:pPr>
            <w:r w:rsidRPr="00CF3893">
              <w:rPr>
                <w:rStyle w:val="CodeSnippet"/>
              </w:rPr>
              <w:t xml:space="preserve">            tosca.interfaces.relationship.Configure:</w:t>
            </w:r>
          </w:p>
          <w:p w14:paraId="36888935" w14:textId="77777777" w:rsidR="002D57C4" w:rsidRPr="00CF3893" w:rsidRDefault="002D57C4" w:rsidP="00502E57">
            <w:pPr>
              <w:rPr>
                <w:rStyle w:val="CodeSnippet"/>
              </w:rPr>
            </w:pPr>
            <w:r w:rsidRPr="00CF3893">
              <w:rPr>
                <w:rStyle w:val="CodeSnippet"/>
              </w:rPr>
              <w:t xml:space="preserve">              pre_configure_source:</w:t>
            </w:r>
          </w:p>
          <w:p w14:paraId="2F0477AB" w14:textId="77777777" w:rsidR="002D57C4" w:rsidRPr="00CF3893" w:rsidRDefault="002D57C4" w:rsidP="00502E57">
            <w:pPr>
              <w:rPr>
                <w:rStyle w:val="CodeSnippet"/>
              </w:rPr>
            </w:pPr>
            <w:r w:rsidRPr="00CF3893">
              <w:rPr>
                <w:rStyle w:val="CodeSnippet"/>
              </w:rPr>
              <w:t xml:space="preserve"> </w:t>
            </w:r>
            <w:r>
              <w:rPr>
                <w:rStyle w:val="CodeSnippet"/>
              </w:rPr>
              <w:t xml:space="preserve">               implementation: p</w:t>
            </w:r>
            <w:r w:rsidRPr="00CF3893">
              <w:rPr>
                <w:rStyle w:val="CodeSnippet"/>
              </w:rPr>
              <w:t>ython/logstash/configure_elasticsearch.py</w:t>
            </w:r>
          </w:p>
          <w:p w14:paraId="596FA48D" w14:textId="77777777" w:rsidR="002D57C4" w:rsidRPr="00CF3893" w:rsidRDefault="002D57C4" w:rsidP="00502E57">
            <w:pPr>
              <w:rPr>
                <w:rStyle w:val="CodeSnippet"/>
              </w:rPr>
            </w:pPr>
            <w:r w:rsidRPr="00CF3893">
              <w:rPr>
                <w:rStyle w:val="CodeSnippet"/>
              </w:rPr>
              <w:t xml:space="preserve">                input:</w:t>
            </w:r>
          </w:p>
          <w:p w14:paraId="2B088F5D" w14:textId="77777777" w:rsidR="002D57C4" w:rsidRPr="00CF3893" w:rsidRDefault="002D57C4" w:rsidP="00502E57">
            <w:pPr>
              <w:rPr>
                <w:rStyle w:val="CodeSnippet"/>
              </w:rPr>
            </w:pPr>
            <w:r w:rsidRPr="00CF3893">
              <w:rPr>
                <w:rStyle w:val="CodeSnippet"/>
              </w:rPr>
              <w:t xml:space="preserve">                  elasticsearch_ip: { get_attribute: [elasticsearch_server, ip_address] }</w:t>
            </w:r>
          </w:p>
          <w:p w14:paraId="0270A9F9" w14:textId="77777777" w:rsidR="002D57C4" w:rsidRPr="00CF3893" w:rsidRDefault="002D57C4" w:rsidP="00502E57">
            <w:pPr>
              <w:rPr>
                <w:rStyle w:val="CodeSnippet"/>
              </w:rPr>
            </w:pPr>
            <w:r w:rsidRPr="00CF3893">
              <w:rPr>
                <w:rStyle w:val="CodeSnippet"/>
              </w:rPr>
              <w:t xml:space="preserve">      interfaces:</w:t>
            </w:r>
          </w:p>
          <w:p w14:paraId="37355800" w14:textId="77777777" w:rsidR="002D57C4" w:rsidRPr="00CF3893" w:rsidRDefault="002D57C4" w:rsidP="00502E57">
            <w:pPr>
              <w:rPr>
                <w:rStyle w:val="CodeSnippet"/>
              </w:rPr>
            </w:pPr>
            <w:r w:rsidRPr="00CF3893">
              <w:rPr>
                <w:rStyle w:val="CodeSnippet"/>
              </w:rPr>
              <w:t xml:space="preserve">        tosca.interfaces.node.lifecycle.Standard:</w:t>
            </w:r>
          </w:p>
          <w:p w14:paraId="147DC7BB" w14:textId="77777777" w:rsidR="002D57C4" w:rsidRPr="00CF3893" w:rsidRDefault="002D57C4" w:rsidP="00502E57">
            <w:pPr>
              <w:rPr>
                <w:rStyle w:val="CodeSnippet"/>
              </w:rPr>
            </w:pPr>
            <w:r w:rsidRPr="00CF3893">
              <w:rPr>
                <w:rStyle w:val="CodeSnippet"/>
              </w:rPr>
              <w:t xml:space="preserve">          create: </w:t>
            </w:r>
            <w:r>
              <w:rPr>
                <w:rStyle w:val="CodeSnippet"/>
              </w:rPr>
              <w:t>scripts/</w:t>
            </w:r>
            <w:r w:rsidRPr="00CF3893">
              <w:rPr>
                <w:rStyle w:val="CodeSnippet"/>
              </w:rPr>
              <w:t>lostash/create.sh</w:t>
            </w:r>
          </w:p>
          <w:p w14:paraId="3863FF3D" w14:textId="77777777" w:rsidR="002D57C4" w:rsidRPr="00CF3893" w:rsidRDefault="002D57C4" w:rsidP="00502E57">
            <w:pPr>
              <w:rPr>
                <w:rStyle w:val="CodeSnippet"/>
              </w:rPr>
            </w:pPr>
            <w:r w:rsidRPr="00CF3893">
              <w:rPr>
                <w:rStyle w:val="CodeSnippet"/>
              </w:rPr>
              <w:t xml:space="preserve">          configure: </w:t>
            </w:r>
            <w:r>
              <w:rPr>
                <w:rStyle w:val="CodeSnippet"/>
              </w:rPr>
              <w:t>scripts/</w:t>
            </w:r>
            <w:r w:rsidRPr="00CF3893">
              <w:rPr>
                <w:rStyle w:val="CodeSnippet"/>
              </w:rPr>
              <w:t>logstash/config.sh</w:t>
            </w:r>
          </w:p>
          <w:p w14:paraId="6F43AABD" w14:textId="77777777" w:rsidR="002D57C4" w:rsidRDefault="002D57C4" w:rsidP="00502E57">
            <w:pPr>
              <w:rPr>
                <w:rStyle w:val="CodeSnippet"/>
              </w:rPr>
            </w:pPr>
            <w:r w:rsidRPr="00CF3893">
              <w:rPr>
                <w:rStyle w:val="CodeSnippet"/>
              </w:rPr>
              <w:t xml:space="preserve">          start: </w:t>
            </w:r>
            <w:r>
              <w:rPr>
                <w:rStyle w:val="CodeSnippet"/>
              </w:rPr>
              <w:t>scripts/</w:t>
            </w:r>
            <w:r w:rsidRPr="00CF3893">
              <w:rPr>
                <w:rStyle w:val="CodeSnippet"/>
              </w:rPr>
              <w:t>logstash/start.sh</w:t>
            </w:r>
          </w:p>
          <w:p w14:paraId="11F9FDDD" w14:textId="77777777" w:rsidR="002D57C4" w:rsidRPr="00CF3893" w:rsidRDefault="002D57C4" w:rsidP="00502E57">
            <w:pPr>
              <w:rPr>
                <w:rStyle w:val="CodeSnippet"/>
              </w:rPr>
            </w:pPr>
          </w:p>
          <w:p w14:paraId="3E8CBBA9" w14:textId="77777777" w:rsidR="002D57C4" w:rsidRPr="00CF3893" w:rsidRDefault="002D57C4" w:rsidP="00502E57">
            <w:pPr>
              <w:rPr>
                <w:rStyle w:val="CodeSnippet"/>
              </w:rPr>
            </w:pPr>
            <w:r w:rsidRPr="00CF3893">
              <w:rPr>
                <w:rStyle w:val="CodeSnippet"/>
              </w:rPr>
              <w:t xml:space="preserve">    kibana:</w:t>
            </w:r>
          </w:p>
          <w:p w14:paraId="38081AF6" w14:textId="77777777" w:rsidR="002D57C4" w:rsidRPr="00CF3893" w:rsidRDefault="002D57C4" w:rsidP="00502E57">
            <w:pPr>
              <w:rPr>
                <w:rStyle w:val="CodeSnippet"/>
              </w:rPr>
            </w:pPr>
            <w:r w:rsidRPr="00CF3893">
              <w:rPr>
                <w:rStyle w:val="CodeSnippet"/>
              </w:rPr>
              <w:t xml:space="preserve">      type: tosca.nodes.SoftwareComponent.Kibana</w:t>
            </w:r>
          </w:p>
          <w:p w14:paraId="29FF1DAB" w14:textId="77777777" w:rsidR="002D57C4" w:rsidRPr="00CF3893" w:rsidRDefault="002D57C4" w:rsidP="00502E57">
            <w:pPr>
              <w:rPr>
                <w:rStyle w:val="CodeSnippet"/>
              </w:rPr>
            </w:pPr>
            <w:r w:rsidRPr="00CF3893">
              <w:rPr>
                <w:rStyle w:val="CodeSnippet"/>
              </w:rPr>
              <w:t xml:space="preserve">      requirements:</w:t>
            </w:r>
          </w:p>
          <w:p w14:paraId="3B21FBD8" w14:textId="77777777" w:rsidR="002D57C4" w:rsidRPr="00CF3893" w:rsidRDefault="002D57C4" w:rsidP="00502E57">
            <w:pPr>
              <w:rPr>
                <w:rStyle w:val="CodeSnippet"/>
              </w:rPr>
            </w:pPr>
            <w:r w:rsidRPr="00CF3893">
              <w:rPr>
                <w:rStyle w:val="CodeSnippet"/>
              </w:rPr>
              <w:t xml:space="preserve">        - host: kibana_server</w:t>
            </w:r>
          </w:p>
          <w:p w14:paraId="21C75554" w14:textId="77777777" w:rsidR="002D57C4" w:rsidRPr="00CF3893" w:rsidRDefault="002D57C4" w:rsidP="00502E57">
            <w:pPr>
              <w:rPr>
                <w:rStyle w:val="CodeSnippet"/>
              </w:rPr>
            </w:pPr>
            <w:r w:rsidRPr="00CF3893">
              <w:rPr>
                <w:rStyle w:val="CodeSnippet"/>
              </w:rPr>
              <w:t xml:space="preserve">        - search_endpoint: elasticsearch</w:t>
            </w:r>
          </w:p>
          <w:p w14:paraId="77213268" w14:textId="77777777" w:rsidR="002D57C4" w:rsidRPr="00CF3893" w:rsidRDefault="002D57C4" w:rsidP="00502E57">
            <w:pPr>
              <w:rPr>
                <w:rStyle w:val="CodeSnippet"/>
              </w:rPr>
            </w:pPr>
            <w:r w:rsidRPr="00CF3893">
              <w:rPr>
                <w:rStyle w:val="CodeSnippet"/>
              </w:rPr>
              <w:t xml:space="preserve">      interfaces:</w:t>
            </w:r>
          </w:p>
          <w:p w14:paraId="4F97B724" w14:textId="77777777" w:rsidR="002D57C4" w:rsidRPr="00CF3893" w:rsidRDefault="002D57C4" w:rsidP="00502E57">
            <w:pPr>
              <w:rPr>
                <w:rStyle w:val="CodeSnippet"/>
              </w:rPr>
            </w:pPr>
            <w:r w:rsidRPr="00CF3893">
              <w:rPr>
                <w:rStyle w:val="CodeSnippet"/>
              </w:rPr>
              <w:t xml:space="preserve">        tosca.interfaces.node.lifecycle.Standard:</w:t>
            </w:r>
          </w:p>
          <w:p w14:paraId="0A59C78F" w14:textId="77777777" w:rsidR="002D57C4" w:rsidRPr="00CF3893" w:rsidRDefault="002D57C4" w:rsidP="00502E57">
            <w:pPr>
              <w:rPr>
                <w:rStyle w:val="CodeSnippet"/>
              </w:rPr>
            </w:pPr>
            <w:r w:rsidRPr="00CF3893">
              <w:rPr>
                <w:rStyle w:val="CodeSnippet"/>
              </w:rPr>
              <w:t xml:space="preserve">          create: </w:t>
            </w:r>
            <w:r>
              <w:rPr>
                <w:rStyle w:val="CodeSnippet"/>
              </w:rPr>
              <w:t>scripts/</w:t>
            </w:r>
            <w:r w:rsidRPr="00CF3893">
              <w:rPr>
                <w:rStyle w:val="CodeSnippet"/>
              </w:rPr>
              <w:t>kibana/create.sh</w:t>
            </w:r>
          </w:p>
          <w:p w14:paraId="31496682" w14:textId="77777777" w:rsidR="002D57C4" w:rsidRPr="00CF3893" w:rsidRDefault="002D57C4" w:rsidP="00502E57">
            <w:pPr>
              <w:rPr>
                <w:rStyle w:val="CodeSnippet"/>
              </w:rPr>
            </w:pPr>
            <w:r w:rsidRPr="00CF3893">
              <w:rPr>
                <w:rStyle w:val="CodeSnippet"/>
              </w:rPr>
              <w:t xml:space="preserve">          configure:</w:t>
            </w:r>
          </w:p>
          <w:p w14:paraId="67EE4D7C" w14:textId="77777777" w:rsidR="002D57C4" w:rsidRPr="00CF3893" w:rsidRDefault="002D57C4" w:rsidP="00502E57">
            <w:pPr>
              <w:rPr>
                <w:rStyle w:val="CodeSnippet"/>
              </w:rPr>
            </w:pPr>
            <w:r w:rsidRPr="00CF3893">
              <w:rPr>
                <w:rStyle w:val="CodeSnippet"/>
              </w:rPr>
              <w:t xml:space="preserve">            implementation: </w:t>
            </w:r>
            <w:r>
              <w:rPr>
                <w:rStyle w:val="CodeSnippet"/>
              </w:rPr>
              <w:t>scripts/</w:t>
            </w:r>
            <w:r w:rsidRPr="00CF3893">
              <w:rPr>
                <w:rStyle w:val="CodeSnippet"/>
              </w:rPr>
              <w:t>kibana/config.sh</w:t>
            </w:r>
          </w:p>
          <w:p w14:paraId="3C1F7A18" w14:textId="77777777" w:rsidR="002D57C4" w:rsidRPr="00CF3893" w:rsidRDefault="002D57C4" w:rsidP="00502E57">
            <w:pPr>
              <w:rPr>
                <w:rStyle w:val="CodeSnippet"/>
              </w:rPr>
            </w:pPr>
            <w:r w:rsidRPr="00CF3893">
              <w:rPr>
                <w:rStyle w:val="CodeSnippet"/>
              </w:rPr>
              <w:t xml:space="preserve">            input:</w:t>
            </w:r>
          </w:p>
          <w:p w14:paraId="1E9BC1B6" w14:textId="77777777" w:rsidR="002D57C4" w:rsidRPr="00CF3893" w:rsidRDefault="002D57C4" w:rsidP="00502E57">
            <w:pPr>
              <w:rPr>
                <w:rStyle w:val="CodeSnippet"/>
              </w:rPr>
            </w:pPr>
            <w:r w:rsidRPr="00CF3893">
              <w:rPr>
                <w:rStyle w:val="CodeSnippet"/>
              </w:rPr>
              <w:t xml:space="preserve">              elasticsearch_ip: { get_attribute: [elasticsearch_server, ip_address] }</w:t>
            </w:r>
          </w:p>
          <w:p w14:paraId="58633889" w14:textId="77777777" w:rsidR="002D57C4" w:rsidRPr="00CF3893" w:rsidRDefault="002D57C4" w:rsidP="00502E57">
            <w:pPr>
              <w:rPr>
                <w:rStyle w:val="CodeSnippet"/>
              </w:rPr>
            </w:pPr>
            <w:r w:rsidRPr="00CF3893">
              <w:rPr>
                <w:rStyle w:val="CodeSnippet"/>
              </w:rPr>
              <w:t xml:space="preserve">              kibana_ip: { get_attribute: [kibana_server, ip_address] }</w:t>
            </w:r>
          </w:p>
          <w:p w14:paraId="717CBC4E" w14:textId="77777777" w:rsidR="002D57C4" w:rsidRDefault="002D57C4" w:rsidP="00502E57">
            <w:pPr>
              <w:rPr>
                <w:rStyle w:val="CodeSnippet"/>
              </w:rPr>
            </w:pPr>
            <w:r w:rsidRPr="00CF3893">
              <w:rPr>
                <w:rStyle w:val="CodeSnippet"/>
              </w:rPr>
              <w:t xml:space="preserve">          start: </w:t>
            </w:r>
            <w:r>
              <w:rPr>
                <w:rStyle w:val="CodeSnippet"/>
              </w:rPr>
              <w:t>scripts/</w:t>
            </w:r>
            <w:r w:rsidRPr="00CF3893">
              <w:rPr>
                <w:rStyle w:val="CodeSnippet"/>
              </w:rPr>
              <w:t>kibana/start.sh</w:t>
            </w:r>
          </w:p>
          <w:p w14:paraId="5950E2B0" w14:textId="77777777" w:rsidR="002D57C4" w:rsidRPr="00CF3893" w:rsidRDefault="002D57C4" w:rsidP="00502E57">
            <w:pPr>
              <w:rPr>
                <w:rStyle w:val="CodeSnippet"/>
              </w:rPr>
            </w:pPr>
          </w:p>
          <w:p w14:paraId="0F155893" w14:textId="77777777" w:rsidR="002D57C4" w:rsidRPr="00CF3893" w:rsidRDefault="002D57C4" w:rsidP="00502E57">
            <w:pPr>
              <w:rPr>
                <w:rStyle w:val="CodeSnippet"/>
              </w:rPr>
            </w:pPr>
            <w:r w:rsidRPr="00CF3893">
              <w:rPr>
                <w:rStyle w:val="CodeSnippet"/>
              </w:rPr>
              <w:t xml:space="preserve">    app_collectd:</w:t>
            </w:r>
          </w:p>
          <w:p w14:paraId="40F3C2B0" w14:textId="77777777" w:rsidR="002D57C4" w:rsidRPr="00CF3893" w:rsidRDefault="002D57C4" w:rsidP="00502E57">
            <w:pPr>
              <w:rPr>
                <w:rStyle w:val="CodeSnippet"/>
              </w:rPr>
            </w:pPr>
            <w:r w:rsidRPr="00CF3893">
              <w:rPr>
                <w:rStyle w:val="CodeSnippet"/>
              </w:rPr>
              <w:t xml:space="preserve">      type: tosca.nodes.SoftwareComponent.Collectd</w:t>
            </w:r>
          </w:p>
          <w:p w14:paraId="6280B81F" w14:textId="77777777" w:rsidR="002D57C4" w:rsidRPr="00CF3893" w:rsidRDefault="002D57C4" w:rsidP="00502E57">
            <w:pPr>
              <w:rPr>
                <w:rStyle w:val="CodeSnippet"/>
              </w:rPr>
            </w:pPr>
            <w:r w:rsidRPr="00CF3893">
              <w:rPr>
                <w:rStyle w:val="CodeSnippet"/>
              </w:rPr>
              <w:t xml:space="preserve">      requirements:</w:t>
            </w:r>
          </w:p>
          <w:p w14:paraId="7F246376" w14:textId="77777777" w:rsidR="002D57C4" w:rsidRPr="00CF3893" w:rsidRDefault="002D57C4" w:rsidP="00502E57">
            <w:pPr>
              <w:rPr>
                <w:rStyle w:val="CodeSnippet"/>
              </w:rPr>
            </w:pPr>
            <w:r w:rsidRPr="00CF3893">
              <w:rPr>
                <w:rStyle w:val="CodeSnippet"/>
              </w:rPr>
              <w:t xml:space="preserve">        - host: app_server</w:t>
            </w:r>
          </w:p>
          <w:p w14:paraId="32089CC8" w14:textId="77777777" w:rsidR="002D57C4" w:rsidRPr="00CF3893" w:rsidRDefault="002D57C4" w:rsidP="00502E57">
            <w:pPr>
              <w:rPr>
                <w:rStyle w:val="CodeSnippet"/>
              </w:rPr>
            </w:pPr>
            <w:r w:rsidRPr="00CF3893">
              <w:rPr>
                <w:rStyle w:val="CodeSnippet"/>
              </w:rPr>
              <w:t xml:space="preserve">        - collectd_endpoint: logstash</w:t>
            </w:r>
          </w:p>
          <w:p w14:paraId="0F736253" w14:textId="77777777" w:rsidR="002D57C4" w:rsidRPr="00CF3893" w:rsidRDefault="002D57C4" w:rsidP="00502E57">
            <w:pPr>
              <w:rPr>
                <w:rStyle w:val="CodeSnippet"/>
              </w:rPr>
            </w:pPr>
            <w:r w:rsidRPr="00CF3893">
              <w:rPr>
                <w:rStyle w:val="CodeSnippet"/>
              </w:rPr>
              <w:t xml:space="preserve">          interfaces:</w:t>
            </w:r>
          </w:p>
          <w:p w14:paraId="588FD06F" w14:textId="77777777" w:rsidR="002D57C4" w:rsidRPr="00CF3893" w:rsidRDefault="002D57C4" w:rsidP="00502E57">
            <w:pPr>
              <w:rPr>
                <w:rStyle w:val="CodeSnippet"/>
              </w:rPr>
            </w:pPr>
            <w:r w:rsidRPr="00CF3893">
              <w:rPr>
                <w:rStyle w:val="CodeSnippet"/>
              </w:rPr>
              <w:t xml:space="preserve">            tosca.interfaces.relationship.Configure:</w:t>
            </w:r>
          </w:p>
          <w:p w14:paraId="203C1AB4" w14:textId="77777777" w:rsidR="002D57C4" w:rsidRPr="00CF3893" w:rsidRDefault="002D57C4" w:rsidP="00502E57">
            <w:pPr>
              <w:rPr>
                <w:rStyle w:val="CodeSnippet"/>
              </w:rPr>
            </w:pPr>
            <w:r w:rsidRPr="00CF3893">
              <w:rPr>
                <w:rStyle w:val="CodeSnippet"/>
              </w:rPr>
              <w:lastRenderedPageBreak/>
              <w:t xml:space="preserve">              pre_configure_target:</w:t>
            </w:r>
          </w:p>
          <w:p w14:paraId="3CD91FD7" w14:textId="77777777" w:rsidR="002D57C4" w:rsidRPr="00CF3893" w:rsidRDefault="002D57C4" w:rsidP="00502E57">
            <w:pPr>
              <w:rPr>
                <w:rStyle w:val="CodeSnippet"/>
              </w:rPr>
            </w:pPr>
            <w:r w:rsidRPr="00CF3893">
              <w:rPr>
                <w:rStyle w:val="CodeSnippet"/>
              </w:rPr>
              <w:t xml:space="preserve"> </w:t>
            </w:r>
            <w:r>
              <w:rPr>
                <w:rStyle w:val="CodeSnippet"/>
              </w:rPr>
              <w:t xml:space="preserve">               implementation: p</w:t>
            </w:r>
            <w:r w:rsidRPr="00CF3893">
              <w:rPr>
                <w:rStyle w:val="CodeSnippet"/>
              </w:rPr>
              <w:t>ython/logstash/configure_collectd.py</w:t>
            </w:r>
          </w:p>
          <w:p w14:paraId="70A75AA3" w14:textId="77777777" w:rsidR="002D57C4" w:rsidRPr="00CF3893" w:rsidRDefault="002D57C4" w:rsidP="00502E57">
            <w:pPr>
              <w:rPr>
                <w:rStyle w:val="CodeSnippet"/>
              </w:rPr>
            </w:pPr>
            <w:r w:rsidRPr="00CF3893">
              <w:rPr>
                <w:rStyle w:val="CodeSnippet"/>
              </w:rPr>
              <w:t xml:space="preserve">      interfaces:</w:t>
            </w:r>
          </w:p>
          <w:p w14:paraId="5F4D0FC1" w14:textId="77777777" w:rsidR="002D57C4" w:rsidRPr="00CF3893" w:rsidRDefault="002D57C4" w:rsidP="00502E57">
            <w:pPr>
              <w:rPr>
                <w:rStyle w:val="CodeSnippet"/>
              </w:rPr>
            </w:pPr>
            <w:r w:rsidRPr="00CF3893">
              <w:rPr>
                <w:rStyle w:val="CodeSnippet"/>
              </w:rPr>
              <w:t xml:space="preserve">        tosca.interfaces.node.lifecycle.Standard:</w:t>
            </w:r>
          </w:p>
          <w:p w14:paraId="2A6258B9" w14:textId="77777777" w:rsidR="002D57C4" w:rsidRPr="00CF3893" w:rsidRDefault="002D57C4" w:rsidP="00502E57">
            <w:pPr>
              <w:rPr>
                <w:rStyle w:val="CodeSnippet"/>
              </w:rPr>
            </w:pPr>
            <w:r w:rsidRPr="00CF3893">
              <w:rPr>
                <w:rStyle w:val="CodeSnippet"/>
              </w:rPr>
              <w:t xml:space="preserve">          create: </w:t>
            </w:r>
            <w:r>
              <w:rPr>
                <w:rStyle w:val="CodeSnippet"/>
              </w:rPr>
              <w:t>scripts/</w:t>
            </w:r>
            <w:r w:rsidRPr="00CF3893">
              <w:rPr>
                <w:rStyle w:val="CodeSnippet"/>
              </w:rPr>
              <w:t>collectd/create.sh</w:t>
            </w:r>
          </w:p>
          <w:p w14:paraId="19F2837B" w14:textId="77777777" w:rsidR="002D57C4" w:rsidRPr="00CF3893" w:rsidRDefault="002D57C4" w:rsidP="00502E57">
            <w:pPr>
              <w:rPr>
                <w:rStyle w:val="CodeSnippet"/>
              </w:rPr>
            </w:pPr>
            <w:r w:rsidRPr="00CF3893">
              <w:rPr>
                <w:rStyle w:val="CodeSnippet"/>
              </w:rPr>
              <w:t xml:space="preserve">          configure:</w:t>
            </w:r>
          </w:p>
          <w:p w14:paraId="07AACA19" w14:textId="77777777" w:rsidR="002D57C4" w:rsidRPr="00CF3893" w:rsidRDefault="002D57C4" w:rsidP="00502E57">
            <w:pPr>
              <w:rPr>
                <w:rStyle w:val="CodeSnippet"/>
              </w:rPr>
            </w:pPr>
            <w:r>
              <w:rPr>
                <w:rStyle w:val="CodeSnippet"/>
              </w:rPr>
              <w:t xml:space="preserve">            implementation: p</w:t>
            </w:r>
            <w:r w:rsidRPr="00CF3893">
              <w:rPr>
                <w:rStyle w:val="CodeSnippet"/>
              </w:rPr>
              <w:t>ython/collectd/config.py</w:t>
            </w:r>
          </w:p>
          <w:p w14:paraId="3E17CE57" w14:textId="77777777" w:rsidR="002D57C4" w:rsidRPr="00CF3893" w:rsidRDefault="002D57C4" w:rsidP="00502E57">
            <w:pPr>
              <w:rPr>
                <w:rStyle w:val="CodeSnippet"/>
              </w:rPr>
            </w:pPr>
            <w:r w:rsidRPr="00CF3893">
              <w:rPr>
                <w:rStyle w:val="CodeSnippet"/>
              </w:rPr>
              <w:t xml:space="preserve">            input:</w:t>
            </w:r>
          </w:p>
          <w:p w14:paraId="3253AE5B" w14:textId="77777777" w:rsidR="002D57C4" w:rsidRPr="00CF3893" w:rsidRDefault="002D57C4" w:rsidP="00502E57">
            <w:pPr>
              <w:rPr>
                <w:rStyle w:val="CodeSnippet"/>
              </w:rPr>
            </w:pPr>
            <w:r w:rsidRPr="00CF3893">
              <w:rPr>
                <w:rStyle w:val="CodeSnippet"/>
              </w:rPr>
              <w:t xml:space="preserve">              logstash_ip: { get_attribute: [logstash_server, ip_address] }</w:t>
            </w:r>
          </w:p>
          <w:p w14:paraId="4F54AF3A" w14:textId="77777777" w:rsidR="002D57C4" w:rsidRDefault="002D57C4" w:rsidP="00502E57">
            <w:pPr>
              <w:rPr>
                <w:rStyle w:val="CodeSnippet"/>
              </w:rPr>
            </w:pPr>
            <w:r w:rsidRPr="00CF3893">
              <w:rPr>
                <w:rStyle w:val="CodeSnippet"/>
              </w:rPr>
              <w:t xml:space="preserve">          start: </w:t>
            </w:r>
            <w:r>
              <w:rPr>
                <w:rStyle w:val="CodeSnippet"/>
              </w:rPr>
              <w:t>scripts/</w:t>
            </w:r>
            <w:r w:rsidRPr="00CF3893">
              <w:rPr>
                <w:rStyle w:val="CodeSnippet"/>
              </w:rPr>
              <w:t>collectd/start.sh</w:t>
            </w:r>
          </w:p>
          <w:p w14:paraId="7ED3198F" w14:textId="77777777" w:rsidR="002D57C4" w:rsidRPr="00CF3893" w:rsidRDefault="002D57C4" w:rsidP="00502E57">
            <w:pPr>
              <w:rPr>
                <w:rStyle w:val="CodeSnippet"/>
              </w:rPr>
            </w:pPr>
          </w:p>
          <w:p w14:paraId="03888CD2" w14:textId="77777777" w:rsidR="002D57C4" w:rsidRPr="00CF3893" w:rsidRDefault="002D57C4" w:rsidP="00502E57">
            <w:pPr>
              <w:rPr>
                <w:rStyle w:val="CodeSnippet"/>
              </w:rPr>
            </w:pPr>
            <w:r w:rsidRPr="00CF3893">
              <w:rPr>
                <w:rStyle w:val="CodeSnippet"/>
              </w:rPr>
              <w:t xml:space="preserve">    app_rsyslog:</w:t>
            </w:r>
          </w:p>
          <w:p w14:paraId="288F1029" w14:textId="77777777" w:rsidR="002D57C4" w:rsidRPr="00CF3893" w:rsidRDefault="002D57C4" w:rsidP="00502E57">
            <w:pPr>
              <w:rPr>
                <w:rStyle w:val="CodeSnippet"/>
              </w:rPr>
            </w:pPr>
            <w:r w:rsidRPr="00CF3893">
              <w:rPr>
                <w:rStyle w:val="CodeSnippet"/>
              </w:rPr>
              <w:t xml:space="preserve">      type: tosca.nodes.SoftwareComponent.Rsyslog</w:t>
            </w:r>
          </w:p>
          <w:p w14:paraId="136BAD65" w14:textId="77777777" w:rsidR="002D57C4" w:rsidRPr="00CF3893" w:rsidRDefault="002D57C4" w:rsidP="00502E57">
            <w:pPr>
              <w:rPr>
                <w:rStyle w:val="CodeSnippet"/>
              </w:rPr>
            </w:pPr>
            <w:r w:rsidRPr="00CF3893">
              <w:rPr>
                <w:rStyle w:val="CodeSnippet"/>
              </w:rPr>
              <w:t xml:space="preserve">      requirements:</w:t>
            </w:r>
          </w:p>
          <w:p w14:paraId="24E7AD85" w14:textId="77777777" w:rsidR="002D57C4" w:rsidRPr="00CF3893" w:rsidRDefault="002D57C4" w:rsidP="00502E57">
            <w:pPr>
              <w:rPr>
                <w:rStyle w:val="CodeSnippet"/>
              </w:rPr>
            </w:pPr>
            <w:r w:rsidRPr="00CF3893">
              <w:rPr>
                <w:rStyle w:val="CodeSnippet"/>
              </w:rPr>
              <w:t xml:space="preserve">        - host: app_server</w:t>
            </w:r>
          </w:p>
          <w:p w14:paraId="66F89923" w14:textId="77777777" w:rsidR="002D57C4" w:rsidRPr="00CF3893" w:rsidRDefault="002D57C4" w:rsidP="00502E57">
            <w:pPr>
              <w:rPr>
                <w:rStyle w:val="CodeSnippet"/>
              </w:rPr>
            </w:pPr>
            <w:r w:rsidRPr="00CF3893">
              <w:rPr>
                <w:rStyle w:val="CodeSnippet"/>
              </w:rPr>
              <w:t xml:space="preserve">        - rsyslog_endpoint: logstash</w:t>
            </w:r>
          </w:p>
          <w:p w14:paraId="6A17BB0A" w14:textId="77777777" w:rsidR="002D57C4" w:rsidRPr="00CF3893" w:rsidRDefault="002D57C4" w:rsidP="00502E57">
            <w:pPr>
              <w:rPr>
                <w:rStyle w:val="CodeSnippet"/>
              </w:rPr>
            </w:pPr>
            <w:r w:rsidRPr="00CF3893">
              <w:rPr>
                <w:rStyle w:val="CodeSnippet"/>
              </w:rPr>
              <w:t xml:space="preserve">          interfaces:</w:t>
            </w:r>
          </w:p>
          <w:p w14:paraId="2B6F5AFB" w14:textId="77777777" w:rsidR="002D57C4" w:rsidRPr="00CF3893" w:rsidRDefault="002D57C4" w:rsidP="00502E57">
            <w:pPr>
              <w:rPr>
                <w:rStyle w:val="CodeSnippet"/>
              </w:rPr>
            </w:pPr>
            <w:r w:rsidRPr="00CF3893">
              <w:rPr>
                <w:rStyle w:val="CodeSnippet"/>
              </w:rPr>
              <w:t xml:space="preserve">            tosca.interfaces.relationship.Configure:</w:t>
            </w:r>
          </w:p>
          <w:p w14:paraId="6A021BAF" w14:textId="77777777" w:rsidR="002D57C4" w:rsidRPr="00CF3893" w:rsidRDefault="002D57C4" w:rsidP="00502E57">
            <w:pPr>
              <w:rPr>
                <w:rStyle w:val="CodeSnippet"/>
              </w:rPr>
            </w:pPr>
            <w:r w:rsidRPr="00CF3893">
              <w:rPr>
                <w:rStyle w:val="CodeSnippet"/>
              </w:rPr>
              <w:t xml:space="preserve">              pre_configure_target:</w:t>
            </w:r>
          </w:p>
          <w:p w14:paraId="6DECF3DE" w14:textId="77777777" w:rsidR="002D57C4" w:rsidRPr="00CF3893" w:rsidRDefault="002D57C4" w:rsidP="00502E57">
            <w:pPr>
              <w:rPr>
                <w:rStyle w:val="CodeSnippet"/>
              </w:rPr>
            </w:pPr>
            <w:r w:rsidRPr="00CF3893">
              <w:rPr>
                <w:rStyle w:val="CodeSnippet"/>
              </w:rPr>
              <w:t xml:space="preserve"> </w:t>
            </w:r>
            <w:r>
              <w:rPr>
                <w:rStyle w:val="CodeSnippet"/>
              </w:rPr>
              <w:t xml:space="preserve">               implementation: p</w:t>
            </w:r>
            <w:r w:rsidRPr="00CF3893">
              <w:rPr>
                <w:rStyle w:val="CodeSnippet"/>
              </w:rPr>
              <w:t>ython/logstash/configure_rsyslog.py</w:t>
            </w:r>
          </w:p>
          <w:p w14:paraId="3654900C" w14:textId="77777777" w:rsidR="002D57C4" w:rsidRPr="00CF3893" w:rsidRDefault="002D57C4" w:rsidP="00502E57">
            <w:pPr>
              <w:rPr>
                <w:rStyle w:val="CodeSnippet"/>
              </w:rPr>
            </w:pPr>
            <w:r w:rsidRPr="00CF3893">
              <w:rPr>
                <w:rStyle w:val="CodeSnippet"/>
              </w:rPr>
              <w:t xml:space="preserve">      interfaces:</w:t>
            </w:r>
          </w:p>
          <w:p w14:paraId="6526F4B3" w14:textId="77777777" w:rsidR="002D57C4" w:rsidRPr="00CF3893" w:rsidRDefault="002D57C4" w:rsidP="00502E57">
            <w:pPr>
              <w:rPr>
                <w:rStyle w:val="CodeSnippet"/>
              </w:rPr>
            </w:pPr>
            <w:r w:rsidRPr="00CF3893">
              <w:rPr>
                <w:rStyle w:val="CodeSnippet"/>
              </w:rPr>
              <w:t xml:space="preserve">        tosca.interfaces.node.lifecycle.Standard:</w:t>
            </w:r>
          </w:p>
          <w:p w14:paraId="228656CA" w14:textId="77777777" w:rsidR="002D57C4" w:rsidRPr="00CF3893" w:rsidRDefault="002D57C4" w:rsidP="00502E57">
            <w:pPr>
              <w:rPr>
                <w:rStyle w:val="CodeSnippet"/>
              </w:rPr>
            </w:pPr>
            <w:r w:rsidRPr="00CF3893">
              <w:rPr>
                <w:rStyle w:val="CodeSnippet"/>
              </w:rPr>
              <w:t xml:space="preserve">          create: </w:t>
            </w:r>
            <w:r>
              <w:rPr>
                <w:rStyle w:val="CodeSnippet"/>
              </w:rPr>
              <w:t>scripts/</w:t>
            </w:r>
            <w:r w:rsidRPr="00CF3893">
              <w:rPr>
                <w:rStyle w:val="CodeSnippet"/>
              </w:rPr>
              <w:t>rsyslog/create.sh</w:t>
            </w:r>
          </w:p>
          <w:p w14:paraId="16BC3C1B" w14:textId="77777777" w:rsidR="002D57C4" w:rsidRPr="00CF3893" w:rsidRDefault="002D57C4" w:rsidP="00502E57">
            <w:pPr>
              <w:rPr>
                <w:rStyle w:val="CodeSnippet"/>
              </w:rPr>
            </w:pPr>
            <w:r w:rsidRPr="00CF3893">
              <w:rPr>
                <w:rStyle w:val="CodeSnippet"/>
              </w:rPr>
              <w:t xml:space="preserve">          configure:</w:t>
            </w:r>
          </w:p>
          <w:p w14:paraId="4E5A9E8A" w14:textId="77777777" w:rsidR="002D57C4" w:rsidRPr="00CF3893" w:rsidRDefault="002D57C4" w:rsidP="00502E57">
            <w:pPr>
              <w:rPr>
                <w:rStyle w:val="CodeSnippet"/>
              </w:rPr>
            </w:pPr>
            <w:r w:rsidRPr="00CF3893">
              <w:rPr>
                <w:rStyle w:val="CodeSnippet"/>
              </w:rPr>
              <w:t xml:space="preserve">            implementation: </w:t>
            </w:r>
            <w:r>
              <w:rPr>
                <w:rStyle w:val="CodeSnippet"/>
              </w:rPr>
              <w:t>scripts/</w:t>
            </w:r>
            <w:r w:rsidRPr="00CF3893">
              <w:rPr>
                <w:rStyle w:val="CodeSnippet"/>
              </w:rPr>
              <w:t>rsyslog/config.sh</w:t>
            </w:r>
          </w:p>
          <w:p w14:paraId="0580FFF5" w14:textId="77777777" w:rsidR="002D57C4" w:rsidRPr="00CF3893" w:rsidRDefault="002D57C4" w:rsidP="00502E57">
            <w:pPr>
              <w:rPr>
                <w:rStyle w:val="CodeSnippet"/>
              </w:rPr>
            </w:pPr>
            <w:r w:rsidRPr="00CF3893">
              <w:rPr>
                <w:rStyle w:val="CodeSnippet"/>
              </w:rPr>
              <w:t xml:space="preserve">            input:</w:t>
            </w:r>
          </w:p>
          <w:p w14:paraId="40E81C17" w14:textId="77777777" w:rsidR="002D57C4" w:rsidRPr="00CF3893" w:rsidRDefault="002D57C4" w:rsidP="00502E57">
            <w:pPr>
              <w:rPr>
                <w:rStyle w:val="CodeSnippet"/>
              </w:rPr>
            </w:pPr>
            <w:r w:rsidRPr="00CF3893">
              <w:rPr>
                <w:rStyle w:val="CodeSnippet"/>
              </w:rPr>
              <w:t xml:space="preserve">              logstash_ip: { get_attribute: [logstash_server, ip_address] }</w:t>
            </w:r>
          </w:p>
          <w:p w14:paraId="238A8024" w14:textId="77777777" w:rsidR="002D57C4" w:rsidRDefault="002D57C4" w:rsidP="00502E57">
            <w:pPr>
              <w:rPr>
                <w:rStyle w:val="CodeSnippet"/>
              </w:rPr>
            </w:pPr>
            <w:r w:rsidRPr="00CF3893">
              <w:rPr>
                <w:rStyle w:val="CodeSnippet"/>
              </w:rPr>
              <w:t xml:space="preserve">          start: </w:t>
            </w:r>
            <w:r>
              <w:rPr>
                <w:rStyle w:val="CodeSnippet"/>
              </w:rPr>
              <w:t>scripts/</w:t>
            </w:r>
            <w:r w:rsidRPr="00CF3893">
              <w:rPr>
                <w:rStyle w:val="CodeSnippet"/>
              </w:rPr>
              <w:t>rsyslog/start.sh</w:t>
            </w:r>
          </w:p>
          <w:p w14:paraId="13629A21" w14:textId="77777777" w:rsidR="002D57C4" w:rsidRPr="00CF3893" w:rsidRDefault="002D57C4" w:rsidP="00502E57">
            <w:pPr>
              <w:rPr>
                <w:rStyle w:val="CodeSnippet"/>
              </w:rPr>
            </w:pPr>
          </w:p>
          <w:p w14:paraId="48BFAE8B" w14:textId="77777777" w:rsidR="002D57C4" w:rsidRPr="00CF3893" w:rsidRDefault="002D57C4" w:rsidP="00502E57">
            <w:pPr>
              <w:rPr>
                <w:rStyle w:val="CodeSnippet"/>
              </w:rPr>
            </w:pPr>
            <w:r w:rsidRPr="00CF3893">
              <w:rPr>
                <w:rStyle w:val="CodeSnippet"/>
              </w:rPr>
              <w:t xml:space="preserve">    app_server:</w:t>
            </w:r>
          </w:p>
          <w:p w14:paraId="7C97DA11" w14:textId="77777777" w:rsidR="002D57C4" w:rsidRPr="00CF3893" w:rsidRDefault="002D57C4" w:rsidP="00502E57">
            <w:pPr>
              <w:rPr>
                <w:rStyle w:val="CodeSnippet"/>
              </w:rPr>
            </w:pPr>
            <w:r w:rsidRPr="00CF3893">
              <w:rPr>
                <w:rStyle w:val="CodeSnippet"/>
              </w:rPr>
              <w:t xml:space="preserve">      type: tosca.nodes.Compute</w:t>
            </w:r>
          </w:p>
          <w:p w14:paraId="6895BAA1" w14:textId="77777777" w:rsidR="002D57C4" w:rsidRPr="00CF3893" w:rsidRDefault="002D57C4" w:rsidP="00502E57">
            <w:pPr>
              <w:rPr>
                <w:rStyle w:val="CodeSnippet"/>
              </w:rPr>
            </w:pPr>
            <w:r w:rsidRPr="00CF3893">
              <w:rPr>
                <w:rStyle w:val="CodeSnippet"/>
              </w:rPr>
              <w:t xml:space="preserve">      capabilities:</w:t>
            </w:r>
          </w:p>
          <w:p w14:paraId="5325A773" w14:textId="77777777" w:rsidR="002D57C4" w:rsidRPr="00CF3893" w:rsidRDefault="002D57C4" w:rsidP="00502E57">
            <w:pPr>
              <w:rPr>
                <w:rStyle w:val="CodeSnippet"/>
              </w:rPr>
            </w:pPr>
            <w:r w:rsidRPr="00CF3893">
              <w:rPr>
                <w:rStyle w:val="CodeSnippet"/>
              </w:rPr>
              <w:t xml:space="preserve">        host:</w:t>
            </w:r>
          </w:p>
          <w:p w14:paraId="6695D55F" w14:textId="77777777" w:rsidR="002D57C4" w:rsidRPr="00CF3893" w:rsidRDefault="002D57C4" w:rsidP="00502E57">
            <w:pPr>
              <w:rPr>
                <w:rStyle w:val="CodeSnippet"/>
              </w:rPr>
            </w:pPr>
            <w:r w:rsidRPr="00CF3893">
              <w:rPr>
                <w:rStyle w:val="CodeSnippet"/>
              </w:rPr>
              <w:t xml:space="preserve">          properties: *host_capabilities</w:t>
            </w:r>
          </w:p>
          <w:p w14:paraId="1D277B40" w14:textId="77777777" w:rsidR="002D57C4" w:rsidRPr="00CF3893" w:rsidRDefault="002D57C4" w:rsidP="00502E57">
            <w:pPr>
              <w:rPr>
                <w:rStyle w:val="CodeSnippet"/>
              </w:rPr>
            </w:pPr>
            <w:r w:rsidRPr="00CF3893">
              <w:rPr>
                <w:rStyle w:val="CodeSnippet"/>
              </w:rPr>
              <w:t xml:space="preserve">        os:</w:t>
            </w:r>
          </w:p>
          <w:p w14:paraId="0EB002A5" w14:textId="77777777" w:rsidR="002D57C4" w:rsidRDefault="002D57C4" w:rsidP="00502E57">
            <w:pPr>
              <w:rPr>
                <w:rStyle w:val="CodeSnippet"/>
              </w:rPr>
            </w:pPr>
            <w:r w:rsidRPr="00CF3893">
              <w:rPr>
                <w:rStyle w:val="CodeSnippet"/>
              </w:rPr>
              <w:t xml:space="preserve">          properties: *os_capabilities</w:t>
            </w:r>
          </w:p>
          <w:p w14:paraId="116236DB" w14:textId="77777777" w:rsidR="002D57C4" w:rsidRPr="00CF3893" w:rsidRDefault="002D57C4" w:rsidP="00502E57">
            <w:pPr>
              <w:rPr>
                <w:rStyle w:val="CodeSnippet"/>
              </w:rPr>
            </w:pPr>
          </w:p>
          <w:p w14:paraId="7FDF2AE6" w14:textId="77777777" w:rsidR="002D57C4" w:rsidRPr="00CF3893" w:rsidRDefault="002D57C4" w:rsidP="00502E57">
            <w:pPr>
              <w:rPr>
                <w:rStyle w:val="CodeSnippet"/>
              </w:rPr>
            </w:pPr>
            <w:r w:rsidRPr="00CF3893">
              <w:rPr>
                <w:rStyle w:val="CodeSnippet"/>
              </w:rPr>
              <w:t xml:space="preserve">    mongo_server:</w:t>
            </w:r>
          </w:p>
          <w:p w14:paraId="2F7DB45D" w14:textId="77777777" w:rsidR="002D57C4" w:rsidRPr="00CF3893" w:rsidRDefault="002D57C4" w:rsidP="00502E57">
            <w:pPr>
              <w:rPr>
                <w:rStyle w:val="CodeSnippet"/>
              </w:rPr>
            </w:pPr>
            <w:r w:rsidRPr="00CF3893">
              <w:rPr>
                <w:rStyle w:val="CodeSnippet"/>
              </w:rPr>
              <w:t xml:space="preserve">      type: tosca.nodes.Compute</w:t>
            </w:r>
          </w:p>
          <w:p w14:paraId="047D228A" w14:textId="77777777" w:rsidR="002D57C4" w:rsidRPr="00CF3893" w:rsidRDefault="002D57C4" w:rsidP="00502E57">
            <w:pPr>
              <w:rPr>
                <w:rStyle w:val="CodeSnippet"/>
              </w:rPr>
            </w:pPr>
            <w:r w:rsidRPr="00CF3893">
              <w:rPr>
                <w:rStyle w:val="CodeSnippet"/>
              </w:rPr>
              <w:t xml:space="preserve">      capabilities:</w:t>
            </w:r>
          </w:p>
          <w:p w14:paraId="4FA2B7F0" w14:textId="77777777" w:rsidR="002D57C4" w:rsidRPr="00CF3893" w:rsidRDefault="002D57C4" w:rsidP="00502E57">
            <w:pPr>
              <w:rPr>
                <w:rStyle w:val="CodeSnippet"/>
              </w:rPr>
            </w:pPr>
            <w:r w:rsidRPr="00CF3893">
              <w:rPr>
                <w:rStyle w:val="CodeSnippet"/>
              </w:rPr>
              <w:t xml:space="preserve">        host:</w:t>
            </w:r>
          </w:p>
          <w:p w14:paraId="307747AF" w14:textId="77777777" w:rsidR="002D57C4" w:rsidRPr="00CF3893" w:rsidRDefault="002D57C4" w:rsidP="00502E57">
            <w:pPr>
              <w:rPr>
                <w:rStyle w:val="CodeSnippet"/>
              </w:rPr>
            </w:pPr>
            <w:r w:rsidRPr="00CF3893">
              <w:rPr>
                <w:rStyle w:val="CodeSnippet"/>
              </w:rPr>
              <w:t xml:space="preserve">          properties: *host_capabilities</w:t>
            </w:r>
          </w:p>
          <w:p w14:paraId="6B05C1B7" w14:textId="77777777" w:rsidR="002D57C4" w:rsidRPr="00CF3893" w:rsidRDefault="002D57C4" w:rsidP="00502E57">
            <w:pPr>
              <w:rPr>
                <w:rStyle w:val="CodeSnippet"/>
              </w:rPr>
            </w:pPr>
            <w:r w:rsidRPr="00CF3893">
              <w:rPr>
                <w:rStyle w:val="CodeSnippet"/>
              </w:rPr>
              <w:t xml:space="preserve">        os:</w:t>
            </w:r>
          </w:p>
          <w:p w14:paraId="56E56BB6" w14:textId="77777777" w:rsidR="002D57C4" w:rsidRDefault="002D57C4" w:rsidP="00502E57">
            <w:pPr>
              <w:rPr>
                <w:rStyle w:val="CodeSnippet"/>
              </w:rPr>
            </w:pPr>
            <w:r w:rsidRPr="00CF3893">
              <w:rPr>
                <w:rStyle w:val="CodeSnippet"/>
              </w:rPr>
              <w:lastRenderedPageBreak/>
              <w:t xml:space="preserve">          properties: *os_capabilities</w:t>
            </w:r>
          </w:p>
          <w:p w14:paraId="3A62040D" w14:textId="77777777" w:rsidR="002D57C4" w:rsidRPr="00CF3893" w:rsidRDefault="002D57C4" w:rsidP="00502E57">
            <w:pPr>
              <w:rPr>
                <w:rStyle w:val="CodeSnippet"/>
              </w:rPr>
            </w:pPr>
          </w:p>
          <w:p w14:paraId="5D4245E1" w14:textId="77777777" w:rsidR="002D57C4" w:rsidRPr="00CF3893" w:rsidRDefault="002D57C4" w:rsidP="00502E57">
            <w:pPr>
              <w:rPr>
                <w:rStyle w:val="CodeSnippet"/>
              </w:rPr>
            </w:pPr>
            <w:r w:rsidRPr="00CF3893">
              <w:rPr>
                <w:rStyle w:val="CodeSnippet"/>
              </w:rPr>
              <w:t xml:space="preserve">    elasticsearch_server:</w:t>
            </w:r>
          </w:p>
          <w:p w14:paraId="527FBCCD" w14:textId="77777777" w:rsidR="002D57C4" w:rsidRPr="00CF3893" w:rsidRDefault="002D57C4" w:rsidP="00502E57">
            <w:pPr>
              <w:rPr>
                <w:rStyle w:val="CodeSnippet"/>
              </w:rPr>
            </w:pPr>
            <w:r w:rsidRPr="00CF3893">
              <w:rPr>
                <w:rStyle w:val="CodeSnippet"/>
              </w:rPr>
              <w:t xml:space="preserve">      type: tosca.nodes.Compute</w:t>
            </w:r>
          </w:p>
          <w:p w14:paraId="097AEC2D" w14:textId="77777777" w:rsidR="002D57C4" w:rsidRPr="00CF3893" w:rsidRDefault="002D57C4" w:rsidP="00502E57">
            <w:pPr>
              <w:rPr>
                <w:rStyle w:val="CodeSnippet"/>
              </w:rPr>
            </w:pPr>
            <w:r w:rsidRPr="00CF3893">
              <w:rPr>
                <w:rStyle w:val="CodeSnippet"/>
              </w:rPr>
              <w:t xml:space="preserve">      capabilities:</w:t>
            </w:r>
          </w:p>
          <w:p w14:paraId="4BC33CCF" w14:textId="77777777" w:rsidR="002D57C4" w:rsidRPr="00CF3893" w:rsidRDefault="002D57C4" w:rsidP="00502E57">
            <w:pPr>
              <w:rPr>
                <w:rStyle w:val="CodeSnippet"/>
              </w:rPr>
            </w:pPr>
            <w:r w:rsidRPr="00CF3893">
              <w:rPr>
                <w:rStyle w:val="CodeSnippet"/>
              </w:rPr>
              <w:t xml:space="preserve">        host:</w:t>
            </w:r>
          </w:p>
          <w:p w14:paraId="1C00AF76" w14:textId="77777777" w:rsidR="002D57C4" w:rsidRPr="00CF3893" w:rsidRDefault="002D57C4" w:rsidP="00502E57">
            <w:pPr>
              <w:rPr>
                <w:rStyle w:val="CodeSnippet"/>
              </w:rPr>
            </w:pPr>
            <w:r w:rsidRPr="00CF3893">
              <w:rPr>
                <w:rStyle w:val="CodeSnippet"/>
              </w:rPr>
              <w:t xml:space="preserve">          properties: *host_capabilities</w:t>
            </w:r>
          </w:p>
          <w:p w14:paraId="615808AC" w14:textId="77777777" w:rsidR="002D57C4" w:rsidRPr="00CF3893" w:rsidRDefault="002D57C4" w:rsidP="00502E57">
            <w:pPr>
              <w:rPr>
                <w:rStyle w:val="CodeSnippet"/>
              </w:rPr>
            </w:pPr>
            <w:r w:rsidRPr="00CF3893">
              <w:rPr>
                <w:rStyle w:val="CodeSnippet"/>
              </w:rPr>
              <w:t xml:space="preserve">        os:</w:t>
            </w:r>
          </w:p>
          <w:p w14:paraId="0951A147" w14:textId="77777777" w:rsidR="002D57C4" w:rsidRDefault="002D57C4" w:rsidP="00502E57">
            <w:pPr>
              <w:rPr>
                <w:rStyle w:val="CodeSnippet"/>
              </w:rPr>
            </w:pPr>
            <w:r w:rsidRPr="00CF3893">
              <w:rPr>
                <w:rStyle w:val="CodeSnippet"/>
              </w:rPr>
              <w:t xml:space="preserve">          properties: *os_capabilities</w:t>
            </w:r>
          </w:p>
          <w:p w14:paraId="1BA4DEC3" w14:textId="77777777" w:rsidR="002D57C4" w:rsidRPr="00CF3893" w:rsidRDefault="002D57C4" w:rsidP="00502E57">
            <w:pPr>
              <w:rPr>
                <w:rStyle w:val="CodeSnippet"/>
              </w:rPr>
            </w:pPr>
          </w:p>
          <w:p w14:paraId="1F029AA3" w14:textId="77777777" w:rsidR="002D57C4" w:rsidRPr="00CF3893" w:rsidRDefault="002D57C4" w:rsidP="00502E57">
            <w:pPr>
              <w:rPr>
                <w:rStyle w:val="CodeSnippet"/>
              </w:rPr>
            </w:pPr>
            <w:r w:rsidRPr="00CF3893">
              <w:rPr>
                <w:rStyle w:val="CodeSnippet"/>
              </w:rPr>
              <w:t xml:space="preserve">    logstash_server:</w:t>
            </w:r>
          </w:p>
          <w:p w14:paraId="41F310BE" w14:textId="77777777" w:rsidR="002D57C4" w:rsidRPr="00CF3893" w:rsidRDefault="002D57C4" w:rsidP="00502E57">
            <w:pPr>
              <w:rPr>
                <w:rStyle w:val="CodeSnippet"/>
              </w:rPr>
            </w:pPr>
            <w:r w:rsidRPr="00CF3893">
              <w:rPr>
                <w:rStyle w:val="CodeSnippet"/>
              </w:rPr>
              <w:t xml:space="preserve">      type: tosca.nodes.Compute</w:t>
            </w:r>
          </w:p>
          <w:p w14:paraId="24D62556" w14:textId="77777777" w:rsidR="002D57C4" w:rsidRPr="00CF3893" w:rsidRDefault="002D57C4" w:rsidP="00502E57">
            <w:pPr>
              <w:rPr>
                <w:rStyle w:val="CodeSnippet"/>
              </w:rPr>
            </w:pPr>
            <w:r w:rsidRPr="00CF3893">
              <w:rPr>
                <w:rStyle w:val="CodeSnippet"/>
              </w:rPr>
              <w:t xml:space="preserve">      capabilities:</w:t>
            </w:r>
          </w:p>
          <w:p w14:paraId="466325B0" w14:textId="77777777" w:rsidR="002D57C4" w:rsidRPr="00CF3893" w:rsidRDefault="002D57C4" w:rsidP="00502E57">
            <w:pPr>
              <w:rPr>
                <w:rStyle w:val="CodeSnippet"/>
              </w:rPr>
            </w:pPr>
            <w:r w:rsidRPr="00CF3893">
              <w:rPr>
                <w:rStyle w:val="CodeSnippet"/>
              </w:rPr>
              <w:t xml:space="preserve">        host:</w:t>
            </w:r>
          </w:p>
          <w:p w14:paraId="64A9BBC9" w14:textId="77777777" w:rsidR="002D57C4" w:rsidRPr="00CF3893" w:rsidRDefault="002D57C4" w:rsidP="00502E57">
            <w:pPr>
              <w:rPr>
                <w:rStyle w:val="CodeSnippet"/>
              </w:rPr>
            </w:pPr>
            <w:r w:rsidRPr="00CF3893">
              <w:rPr>
                <w:rStyle w:val="CodeSnippet"/>
              </w:rPr>
              <w:t xml:space="preserve">          properties: *host_capabilities</w:t>
            </w:r>
          </w:p>
          <w:p w14:paraId="5E95E89B" w14:textId="77777777" w:rsidR="002D57C4" w:rsidRPr="00CF3893" w:rsidRDefault="002D57C4" w:rsidP="00502E57">
            <w:pPr>
              <w:rPr>
                <w:rStyle w:val="CodeSnippet"/>
              </w:rPr>
            </w:pPr>
            <w:r w:rsidRPr="00CF3893">
              <w:rPr>
                <w:rStyle w:val="CodeSnippet"/>
              </w:rPr>
              <w:t xml:space="preserve">        os:</w:t>
            </w:r>
          </w:p>
          <w:p w14:paraId="3809734D" w14:textId="77777777" w:rsidR="002D57C4" w:rsidRDefault="002D57C4" w:rsidP="00502E57">
            <w:pPr>
              <w:rPr>
                <w:rStyle w:val="CodeSnippet"/>
              </w:rPr>
            </w:pPr>
            <w:r w:rsidRPr="00CF3893">
              <w:rPr>
                <w:rStyle w:val="CodeSnippet"/>
              </w:rPr>
              <w:t xml:space="preserve">          properties: *os_capabilities</w:t>
            </w:r>
          </w:p>
          <w:p w14:paraId="5D992783" w14:textId="77777777" w:rsidR="002D57C4" w:rsidRPr="00CF3893" w:rsidRDefault="002D57C4" w:rsidP="00502E57">
            <w:pPr>
              <w:rPr>
                <w:rStyle w:val="CodeSnippet"/>
              </w:rPr>
            </w:pPr>
          </w:p>
          <w:p w14:paraId="578DC4EC" w14:textId="77777777" w:rsidR="002D57C4" w:rsidRPr="00CF3893" w:rsidRDefault="002D57C4" w:rsidP="00502E57">
            <w:pPr>
              <w:rPr>
                <w:rStyle w:val="CodeSnippet"/>
              </w:rPr>
            </w:pPr>
            <w:r w:rsidRPr="00CF3893">
              <w:rPr>
                <w:rStyle w:val="CodeSnippet"/>
              </w:rPr>
              <w:t xml:space="preserve">    kibana_server:</w:t>
            </w:r>
          </w:p>
          <w:p w14:paraId="74C886FF" w14:textId="77777777" w:rsidR="002D57C4" w:rsidRPr="00CF3893" w:rsidRDefault="002D57C4" w:rsidP="00502E57">
            <w:pPr>
              <w:rPr>
                <w:rStyle w:val="CodeSnippet"/>
              </w:rPr>
            </w:pPr>
            <w:r w:rsidRPr="00CF3893">
              <w:rPr>
                <w:rStyle w:val="CodeSnippet"/>
              </w:rPr>
              <w:t xml:space="preserve">      type: tosca.nodes.Compute</w:t>
            </w:r>
          </w:p>
          <w:p w14:paraId="4BEFC8BE" w14:textId="77777777" w:rsidR="002D57C4" w:rsidRPr="00CF3893" w:rsidRDefault="002D57C4" w:rsidP="00502E57">
            <w:pPr>
              <w:rPr>
                <w:rStyle w:val="CodeSnippet"/>
              </w:rPr>
            </w:pPr>
            <w:r w:rsidRPr="00CF3893">
              <w:rPr>
                <w:rStyle w:val="CodeSnippet"/>
              </w:rPr>
              <w:t xml:space="preserve">      capabilities:</w:t>
            </w:r>
          </w:p>
          <w:p w14:paraId="48F4EE46" w14:textId="77777777" w:rsidR="002D57C4" w:rsidRPr="00CF3893" w:rsidRDefault="002D57C4" w:rsidP="00502E57">
            <w:pPr>
              <w:rPr>
                <w:rStyle w:val="CodeSnippet"/>
              </w:rPr>
            </w:pPr>
            <w:r w:rsidRPr="00CF3893">
              <w:rPr>
                <w:rStyle w:val="CodeSnippet"/>
              </w:rPr>
              <w:t xml:space="preserve">        host:</w:t>
            </w:r>
          </w:p>
          <w:p w14:paraId="7765D7AE" w14:textId="77777777" w:rsidR="002D57C4" w:rsidRPr="00CF3893" w:rsidRDefault="002D57C4" w:rsidP="00502E57">
            <w:pPr>
              <w:rPr>
                <w:rStyle w:val="CodeSnippet"/>
              </w:rPr>
            </w:pPr>
            <w:r w:rsidRPr="00CF3893">
              <w:rPr>
                <w:rStyle w:val="CodeSnippet"/>
              </w:rPr>
              <w:t xml:space="preserve">          properties: *host_capabilities</w:t>
            </w:r>
          </w:p>
          <w:p w14:paraId="19102FC4" w14:textId="77777777" w:rsidR="002D57C4" w:rsidRPr="00CF3893" w:rsidRDefault="002D57C4" w:rsidP="00502E57">
            <w:pPr>
              <w:rPr>
                <w:rStyle w:val="CodeSnippet"/>
              </w:rPr>
            </w:pPr>
            <w:r w:rsidRPr="00CF3893">
              <w:rPr>
                <w:rStyle w:val="CodeSnippet"/>
              </w:rPr>
              <w:t xml:space="preserve">        os:</w:t>
            </w:r>
          </w:p>
          <w:p w14:paraId="1D0527EE" w14:textId="77777777" w:rsidR="002D57C4" w:rsidRPr="00CF3893" w:rsidRDefault="002D57C4" w:rsidP="00502E57">
            <w:pPr>
              <w:rPr>
                <w:rStyle w:val="CodeSnippet"/>
              </w:rPr>
            </w:pPr>
            <w:r w:rsidRPr="00CF3893">
              <w:rPr>
                <w:rStyle w:val="CodeSnippet"/>
              </w:rPr>
              <w:t xml:space="preserve">          properties: *os_capabilities</w:t>
            </w:r>
          </w:p>
          <w:p w14:paraId="69D99200" w14:textId="77777777" w:rsidR="002D57C4" w:rsidRPr="00CF3893" w:rsidRDefault="002D57C4" w:rsidP="00502E57">
            <w:pPr>
              <w:rPr>
                <w:rStyle w:val="CodeSnippet"/>
              </w:rPr>
            </w:pPr>
          </w:p>
          <w:p w14:paraId="5AC30136" w14:textId="77777777" w:rsidR="002D57C4" w:rsidRPr="00CF3893" w:rsidRDefault="002D57C4" w:rsidP="00502E57">
            <w:pPr>
              <w:rPr>
                <w:rStyle w:val="CodeSnippet"/>
              </w:rPr>
            </w:pPr>
            <w:r w:rsidRPr="00CF3893">
              <w:rPr>
                <w:rStyle w:val="CodeSnippet"/>
              </w:rPr>
              <w:t xml:space="preserve">  outputs:</w:t>
            </w:r>
          </w:p>
          <w:p w14:paraId="06124E16" w14:textId="77777777" w:rsidR="002D57C4" w:rsidRPr="00CF3893" w:rsidRDefault="002D57C4" w:rsidP="00502E57">
            <w:pPr>
              <w:rPr>
                <w:rStyle w:val="CodeSnippet"/>
              </w:rPr>
            </w:pPr>
            <w:r w:rsidRPr="00CF3893">
              <w:rPr>
                <w:rStyle w:val="CodeSnippet"/>
              </w:rPr>
              <w:t xml:space="preserve">    nodejs_url:</w:t>
            </w:r>
          </w:p>
          <w:p w14:paraId="074A50D3" w14:textId="77777777" w:rsidR="002D57C4" w:rsidRPr="00CF3893" w:rsidRDefault="002D57C4" w:rsidP="00502E57">
            <w:pPr>
              <w:rPr>
                <w:rStyle w:val="CodeSnippet"/>
              </w:rPr>
            </w:pPr>
            <w:r w:rsidRPr="00CF3893">
              <w:rPr>
                <w:rStyle w:val="CodeSnippet"/>
              </w:rPr>
              <w:t xml:space="preserve">      description: URL for the nodejs server.</w:t>
            </w:r>
          </w:p>
          <w:p w14:paraId="490B7649" w14:textId="77777777" w:rsidR="002D57C4" w:rsidRPr="00CF3893" w:rsidRDefault="002D57C4" w:rsidP="00502E57">
            <w:pPr>
              <w:rPr>
                <w:rStyle w:val="CodeSnippet"/>
              </w:rPr>
            </w:pPr>
            <w:r w:rsidRPr="00CF3893">
              <w:rPr>
                <w:rStyle w:val="CodeSnippet"/>
              </w:rPr>
              <w:t xml:space="preserve">      value: { get_attribute: [ app_server, private_address ] }</w:t>
            </w:r>
          </w:p>
          <w:p w14:paraId="57C59ADF" w14:textId="77777777" w:rsidR="002D57C4" w:rsidRPr="00CF3893" w:rsidRDefault="002D57C4" w:rsidP="00502E57">
            <w:pPr>
              <w:rPr>
                <w:rStyle w:val="CodeSnippet"/>
              </w:rPr>
            </w:pPr>
            <w:r w:rsidRPr="00CF3893">
              <w:rPr>
                <w:rStyle w:val="CodeSnippet"/>
              </w:rPr>
              <w:t xml:space="preserve">    mongodb_url:</w:t>
            </w:r>
          </w:p>
          <w:p w14:paraId="52D33A5F" w14:textId="77777777" w:rsidR="002D57C4" w:rsidRPr="00CF3893" w:rsidRDefault="002D57C4" w:rsidP="00502E57">
            <w:pPr>
              <w:rPr>
                <w:rStyle w:val="CodeSnippet"/>
              </w:rPr>
            </w:pPr>
            <w:r w:rsidRPr="00CF3893">
              <w:rPr>
                <w:rStyle w:val="CodeSnippet"/>
              </w:rPr>
              <w:t xml:space="preserve">      description: URL for the mongodb server.</w:t>
            </w:r>
          </w:p>
          <w:p w14:paraId="0C7334CB" w14:textId="77777777" w:rsidR="002D57C4" w:rsidRPr="00CF3893" w:rsidRDefault="002D57C4" w:rsidP="00502E57">
            <w:pPr>
              <w:rPr>
                <w:rStyle w:val="CodeSnippet"/>
              </w:rPr>
            </w:pPr>
            <w:r w:rsidRPr="00CF3893">
              <w:rPr>
                <w:rStyle w:val="CodeSnippet"/>
              </w:rPr>
              <w:t xml:space="preserve">      value: { get_attribute: [ mongo_server, private_address ] }</w:t>
            </w:r>
          </w:p>
          <w:p w14:paraId="3ABD00E6" w14:textId="77777777" w:rsidR="002D57C4" w:rsidRPr="00CF3893" w:rsidRDefault="002D57C4" w:rsidP="00502E57">
            <w:pPr>
              <w:rPr>
                <w:rStyle w:val="CodeSnippet"/>
              </w:rPr>
            </w:pPr>
            <w:r w:rsidRPr="00CF3893">
              <w:rPr>
                <w:rStyle w:val="CodeSnippet"/>
              </w:rPr>
              <w:t xml:space="preserve">    elasticsearch_url:</w:t>
            </w:r>
          </w:p>
          <w:p w14:paraId="7FD85762" w14:textId="77777777" w:rsidR="002D57C4" w:rsidRPr="00CF3893" w:rsidRDefault="002D57C4" w:rsidP="00502E57">
            <w:pPr>
              <w:rPr>
                <w:rStyle w:val="CodeSnippet"/>
              </w:rPr>
            </w:pPr>
            <w:r w:rsidRPr="00CF3893">
              <w:rPr>
                <w:rStyle w:val="CodeSnippet"/>
              </w:rPr>
              <w:t xml:space="preserve">      description: URL for the elasticsearch server.</w:t>
            </w:r>
          </w:p>
          <w:p w14:paraId="299D5705" w14:textId="77777777" w:rsidR="002D57C4" w:rsidRPr="00CF3893" w:rsidRDefault="002D57C4" w:rsidP="00502E57">
            <w:pPr>
              <w:rPr>
                <w:rStyle w:val="CodeSnippet"/>
              </w:rPr>
            </w:pPr>
            <w:r w:rsidRPr="00CF3893">
              <w:rPr>
                <w:rStyle w:val="CodeSnippet"/>
              </w:rPr>
              <w:t xml:space="preserve">      value: { get_attribute: [ elasticsearch_server, private_address ] }</w:t>
            </w:r>
          </w:p>
          <w:p w14:paraId="14201D95" w14:textId="77777777" w:rsidR="002D57C4" w:rsidRPr="00CF3893" w:rsidRDefault="002D57C4" w:rsidP="00502E57">
            <w:pPr>
              <w:rPr>
                <w:rStyle w:val="CodeSnippet"/>
              </w:rPr>
            </w:pPr>
            <w:r w:rsidRPr="00CF3893">
              <w:rPr>
                <w:rStyle w:val="CodeSnippet"/>
              </w:rPr>
              <w:t xml:space="preserve">    logstash_url:</w:t>
            </w:r>
          </w:p>
          <w:p w14:paraId="2F1B8A89" w14:textId="77777777" w:rsidR="002D57C4" w:rsidRPr="00CF3893" w:rsidRDefault="002D57C4" w:rsidP="00502E57">
            <w:pPr>
              <w:rPr>
                <w:rStyle w:val="CodeSnippet"/>
              </w:rPr>
            </w:pPr>
            <w:r w:rsidRPr="00CF3893">
              <w:rPr>
                <w:rStyle w:val="CodeSnippet"/>
              </w:rPr>
              <w:t xml:space="preserve">      description: URL for the logstash server.</w:t>
            </w:r>
          </w:p>
          <w:p w14:paraId="4E9E8675" w14:textId="77777777" w:rsidR="002D57C4" w:rsidRPr="00CF3893" w:rsidRDefault="002D57C4" w:rsidP="00502E57">
            <w:pPr>
              <w:rPr>
                <w:rStyle w:val="CodeSnippet"/>
              </w:rPr>
            </w:pPr>
            <w:r w:rsidRPr="00CF3893">
              <w:rPr>
                <w:rStyle w:val="CodeSnippet"/>
              </w:rPr>
              <w:t xml:space="preserve">      value: { get_attribute: [ logstash_server, private_address ] }</w:t>
            </w:r>
          </w:p>
          <w:p w14:paraId="3299046E" w14:textId="77777777" w:rsidR="002D57C4" w:rsidRPr="00CF3893" w:rsidRDefault="002D57C4" w:rsidP="00502E57">
            <w:pPr>
              <w:rPr>
                <w:rStyle w:val="CodeSnippet"/>
              </w:rPr>
            </w:pPr>
            <w:r w:rsidRPr="00CF3893">
              <w:rPr>
                <w:rStyle w:val="CodeSnippet"/>
              </w:rPr>
              <w:t xml:space="preserve">    kibana_url:</w:t>
            </w:r>
          </w:p>
          <w:p w14:paraId="334BC634" w14:textId="77777777" w:rsidR="002D57C4" w:rsidRPr="00CF3893" w:rsidRDefault="002D57C4" w:rsidP="00502E57">
            <w:pPr>
              <w:rPr>
                <w:rStyle w:val="CodeSnippet"/>
              </w:rPr>
            </w:pPr>
            <w:r w:rsidRPr="00CF3893">
              <w:rPr>
                <w:rStyle w:val="CodeSnippet"/>
              </w:rPr>
              <w:t xml:space="preserve">      description: URL for the kibana server.</w:t>
            </w:r>
          </w:p>
          <w:p w14:paraId="7CFF9559" w14:textId="77777777" w:rsidR="002D57C4" w:rsidRPr="00422683" w:rsidRDefault="002D57C4" w:rsidP="00502E57">
            <w:pPr>
              <w:autoSpaceDE w:val="0"/>
              <w:autoSpaceDN w:val="0"/>
              <w:adjustRightInd w:val="0"/>
              <w:rPr>
                <w:rStyle w:val="CodeSnippet"/>
                <w:rFonts w:ascii="Cambria" w:hAnsi="Cambria" w:cs="Cambria"/>
                <w:szCs w:val="20"/>
              </w:rPr>
            </w:pPr>
            <w:r w:rsidRPr="00CF3893">
              <w:rPr>
                <w:rStyle w:val="CodeSnippet"/>
              </w:rPr>
              <w:t xml:space="preserve">      value: { get_attribute: [ kibana_server, private_address ] }</w:t>
            </w:r>
          </w:p>
        </w:tc>
      </w:tr>
    </w:tbl>
    <w:p w14:paraId="5DF84AF2" w14:textId="77777777" w:rsidR="002D57C4" w:rsidRDefault="002D57C4" w:rsidP="002D57C4">
      <w:pPr>
        <w:pStyle w:val="Heading4"/>
        <w:numPr>
          <w:ilvl w:val="3"/>
          <w:numId w:val="3"/>
        </w:numPr>
      </w:pPr>
      <w:r>
        <w:lastRenderedPageBreak/>
        <w:t>Sample scripts</w:t>
      </w:r>
    </w:p>
    <w:p w14:paraId="1960084C" w14:textId="77777777" w:rsidR="002D57C4" w:rsidRPr="005545F2" w:rsidRDefault="002D57C4" w:rsidP="002D57C4">
      <w:pPr>
        <w:pStyle w:val="NormalaroundTable"/>
      </w:pPr>
      <w:r>
        <w:t>Where the referenced implementation scripts in the example above would have the following contents</w:t>
      </w:r>
    </w:p>
    <w:p w14:paraId="142B120C" w14:textId="77777777" w:rsidR="002D57C4" w:rsidRDefault="002D57C4" w:rsidP="002D57C4">
      <w:pPr>
        <w:pStyle w:val="Heading3"/>
        <w:numPr>
          <w:ilvl w:val="2"/>
          <w:numId w:val="3"/>
        </w:numPr>
      </w:pPr>
      <w:bookmarkStart w:id="712" w:name="_Toc395171857"/>
      <w:bookmarkStart w:id="713" w:name="_Toc395525693"/>
      <w:bookmarkStart w:id="714" w:name="_Toc395540343"/>
      <w:bookmarkStart w:id="715" w:name="_Toc395776357"/>
      <w:bookmarkStart w:id="716" w:name="_Toc395171860"/>
      <w:bookmarkStart w:id="717" w:name="_Toc395525696"/>
      <w:bookmarkStart w:id="718" w:name="_Toc395540346"/>
      <w:bookmarkStart w:id="719" w:name="_Toc395776360"/>
      <w:bookmarkStart w:id="720" w:name="USE_CASE_CONTAINERS_1"/>
      <w:bookmarkStart w:id="721" w:name="_Toc397688832"/>
      <w:bookmarkEnd w:id="709"/>
      <w:bookmarkEnd w:id="712"/>
      <w:bookmarkEnd w:id="713"/>
      <w:bookmarkEnd w:id="714"/>
      <w:bookmarkEnd w:id="715"/>
      <w:bookmarkEnd w:id="716"/>
      <w:bookmarkEnd w:id="717"/>
      <w:bookmarkEnd w:id="718"/>
      <w:bookmarkEnd w:id="719"/>
      <w:r>
        <w:t xml:space="preserve">Container-1: Containers using Docker single Compute instance </w:t>
      </w:r>
      <w:bookmarkEnd w:id="720"/>
      <w:r>
        <w:t>(Containers only)</w:t>
      </w:r>
    </w:p>
    <w:p w14:paraId="535FFFF2" w14:textId="77777777" w:rsidR="002D57C4" w:rsidRDefault="002D57C4" w:rsidP="002D57C4">
      <w:pPr>
        <w:pStyle w:val="Heading4"/>
        <w:numPr>
          <w:ilvl w:val="3"/>
          <w:numId w:val="3"/>
        </w:numPr>
      </w:pPr>
      <w:r>
        <w:t>Description</w:t>
      </w:r>
    </w:p>
    <w:p w14:paraId="24EAB97D" w14:textId="77777777" w:rsidR="002D57C4" w:rsidRDefault="002D57C4" w:rsidP="002D57C4">
      <w:r>
        <w:t>This use case shows a minimal description of two Container nodes (only) providing their Docker Requirements allowing platform (orchestrator) to select/provide the underlying Docker implementation (Capability). Specifically, wordpress and mysql Docker images are referenced from Docker Hub.</w:t>
      </w:r>
    </w:p>
    <w:p w14:paraId="5BDAAA54" w14:textId="77777777" w:rsidR="002D57C4" w:rsidRDefault="002D57C4" w:rsidP="002D57C4"/>
    <w:p w14:paraId="6EC54203" w14:textId="77777777" w:rsidR="002D57C4" w:rsidRDefault="002D57C4" w:rsidP="002D57C4">
      <w:r>
        <w:t>This use case also demonstrates:</w:t>
      </w:r>
    </w:p>
    <w:p w14:paraId="208263B4" w14:textId="77777777" w:rsidR="002D57C4" w:rsidRDefault="002D57C4" w:rsidP="002D57C4">
      <w:pPr>
        <w:pStyle w:val="ListParagraph"/>
        <w:numPr>
          <w:ilvl w:val="0"/>
          <w:numId w:val="43"/>
        </w:numPr>
      </w:pPr>
      <w:r>
        <w:t>Abstract description of Requirements (i.e., Container and Docker) allowing platform to dynamically select the appropriate runtime Capabilities that match.</w:t>
      </w:r>
    </w:p>
    <w:p w14:paraId="4537B88C" w14:textId="77777777" w:rsidR="002D57C4" w:rsidRDefault="002D57C4" w:rsidP="002D57C4">
      <w:pPr>
        <w:pStyle w:val="ListParagraph"/>
        <w:numPr>
          <w:ilvl w:val="0"/>
          <w:numId w:val="43"/>
        </w:numPr>
      </w:pPr>
      <w:r>
        <w:t>Use of external repository (Docker Hub) to reference image artifact.</w:t>
      </w:r>
    </w:p>
    <w:p w14:paraId="05AFA9A1" w14:textId="77777777" w:rsidR="002D57C4" w:rsidRDefault="002D57C4" w:rsidP="002D57C4">
      <w:pPr>
        <w:pStyle w:val="Heading4"/>
        <w:numPr>
          <w:ilvl w:val="3"/>
          <w:numId w:val="3"/>
        </w:numPr>
      </w:pPr>
      <w:r>
        <w:t>Logical Diagram</w:t>
      </w:r>
    </w:p>
    <w:p w14:paraId="3F0B4600" w14:textId="77777777" w:rsidR="002D57C4" w:rsidRPr="00F87F91" w:rsidRDefault="002D57C4" w:rsidP="002D57C4">
      <w:r w:rsidRPr="00820E18">
        <w:rPr>
          <w:noProof/>
        </w:rPr>
        <w:drawing>
          <wp:inline distT="0" distB="0" distL="0" distR="0" wp14:anchorId="6074BD13" wp14:editId="79866674">
            <wp:extent cx="4928235" cy="2916555"/>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16">
                      <a:extLst>
                        <a:ext uri="{28A0092B-C50C-407E-A947-70E740481C1C}">
                          <a14:useLocalDpi xmlns:a14="http://schemas.microsoft.com/office/drawing/2010/main" val="0"/>
                        </a:ext>
                      </a:extLst>
                    </a:blip>
                    <a:srcRect l="5009" t="13408" r="5012" b="15437"/>
                    <a:stretch/>
                  </pic:blipFill>
                  <pic:spPr bwMode="auto">
                    <a:xfrm>
                      <a:off x="0" y="0"/>
                      <a:ext cx="4928235" cy="2916555"/>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2E8956E7" w14:textId="77777777" w:rsidR="002D57C4" w:rsidRDefault="002D57C4" w:rsidP="002D57C4">
      <w:pPr>
        <w:pStyle w:val="Heading4"/>
        <w:numPr>
          <w:ilvl w:val="3"/>
          <w:numId w:val="3"/>
        </w:numPr>
      </w:pPr>
      <w:r>
        <w:t>Sample YAML</w:t>
      </w:r>
    </w:p>
    <w:p w14:paraId="65D79AC8" w14:textId="77777777" w:rsidR="002D57C4" w:rsidRPr="00990515" w:rsidRDefault="002D57C4" w:rsidP="002D57C4">
      <w:pPr>
        <w:pStyle w:val="Heading5"/>
        <w:numPr>
          <w:ilvl w:val="4"/>
          <w:numId w:val="3"/>
        </w:numPr>
      </w:pPr>
      <w:r>
        <w:t xml:space="preserve"> Two Docker “Container” nodes (Only) with Docker Requirements </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13B69429" w14:textId="77777777" w:rsidTr="00502E57">
        <w:tc>
          <w:tcPr>
            <w:tcW w:w="9576" w:type="dxa"/>
            <w:shd w:val="clear" w:color="auto" w:fill="D9D9D9" w:themeFill="background1" w:themeFillShade="D9"/>
          </w:tcPr>
          <w:p w14:paraId="1B59D3B5" w14:textId="77777777" w:rsidR="002D57C4" w:rsidRPr="007925BD" w:rsidRDefault="002D57C4" w:rsidP="00502E57">
            <w:pPr>
              <w:rPr>
                <w:rStyle w:val="CodeSnippet"/>
              </w:rPr>
            </w:pPr>
            <w:r w:rsidRPr="007925BD">
              <w:rPr>
                <w:rStyle w:val="CodeSnippet"/>
              </w:rPr>
              <w:t>tosca_definitions_version: tosca_simple_</w:t>
            </w:r>
            <w:r>
              <w:rPr>
                <w:rStyle w:val="CodeSnippet"/>
              </w:rPr>
              <w:t>yaml_1_0</w:t>
            </w:r>
          </w:p>
          <w:p w14:paraId="601B938E" w14:textId="77777777" w:rsidR="002D57C4" w:rsidRPr="007925BD" w:rsidRDefault="002D57C4" w:rsidP="00502E57">
            <w:pPr>
              <w:rPr>
                <w:rStyle w:val="CodeSnippet"/>
              </w:rPr>
            </w:pPr>
          </w:p>
          <w:p w14:paraId="1CF88F65" w14:textId="77777777" w:rsidR="002D57C4" w:rsidRPr="007925BD" w:rsidRDefault="002D57C4" w:rsidP="00502E57">
            <w:pPr>
              <w:rPr>
                <w:rStyle w:val="CodeSnippet"/>
              </w:rPr>
            </w:pPr>
            <w:r w:rsidRPr="007925BD">
              <w:rPr>
                <w:rStyle w:val="CodeSnippet"/>
              </w:rPr>
              <w:t>description: &gt;</w:t>
            </w:r>
          </w:p>
          <w:p w14:paraId="06A1E33F" w14:textId="77777777" w:rsidR="002D57C4" w:rsidRPr="007925BD" w:rsidRDefault="002D57C4" w:rsidP="00502E57">
            <w:pPr>
              <w:rPr>
                <w:rStyle w:val="CodeSnippet"/>
              </w:rPr>
            </w:pPr>
            <w:r w:rsidRPr="007925BD">
              <w:rPr>
                <w:rStyle w:val="CodeSnippet"/>
              </w:rPr>
              <w:t xml:space="preserve">  TOSCA simple profile with wordpress, web server and mysql on the same server.</w:t>
            </w:r>
          </w:p>
          <w:p w14:paraId="0B979B4B" w14:textId="77777777" w:rsidR="002D57C4" w:rsidRPr="007925BD" w:rsidRDefault="002D57C4" w:rsidP="00502E57">
            <w:pPr>
              <w:rPr>
                <w:rStyle w:val="CodeSnippet"/>
              </w:rPr>
            </w:pPr>
          </w:p>
          <w:p w14:paraId="522D3096" w14:textId="77777777" w:rsidR="002D57C4" w:rsidRPr="007925BD" w:rsidRDefault="002D57C4" w:rsidP="00502E57">
            <w:pPr>
              <w:rPr>
                <w:rStyle w:val="CodeSnippet"/>
              </w:rPr>
            </w:pPr>
            <w:r w:rsidRPr="007925BD">
              <w:rPr>
                <w:rStyle w:val="CodeSnippet"/>
              </w:rPr>
              <w:t xml:space="preserve"># Repositories to retrieve code artifacts from </w:t>
            </w:r>
          </w:p>
          <w:p w14:paraId="2AADC801" w14:textId="77777777" w:rsidR="002D57C4" w:rsidRPr="007925BD" w:rsidRDefault="002D57C4" w:rsidP="00502E57">
            <w:pPr>
              <w:rPr>
                <w:rStyle w:val="CodeSnippet"/>
              </w:rPr>
            </w:pPr>
            <w:r w:rsidRPr="007925BD">
              <w:rPr>
                <w:rStyle w:val="CodeSnippet"/>
              </w:rPr>
              <w:t>repositories:</w:t>
            </w:r>
          </w:p>
          <w:p w14:paraId="67DE9C36" w14:textId="77777777" w:rsidR="002D57C4" w:rsidRPr="007925BD" w:rsidRDefault="002D57C4" w:rsidP="00502E57">
            <w:pPr>
              <w:rPr>
                <w:rStyle w:val="CodeSnippet"/>
              </w:rPr>
            </w:pPr>
            <w:r w:rsidRPr="007925BD">
              <w:rPr>
                <w:rStyle w:val="CodeSnippet"/>
              </w:rPr>
              <w:t xml:space="preserve">  docker_hub: https://registry.hub.docker.com/</w:t>
            </w:r>
          </w:p>
          <w:p w14:paraId="621BB941" w14:textId="77777777" w:rsidR="002D57C4" w:rsidRPr="007925BD" w:rsidRDefault="002D57C4" w:rsidP="00502E57">
            <w:pPr>
              <w:rPr>
                <w:rStyle w:val="CodeSnippet"/>
              </w:rPr>
            </w:pPr>
          </w:p>
          <w:p w14:paraId="5C9ED332" w14:textId="77777777" w:rsidR="002D57C4" w:rsidRDefault="002D57C4" w:rsidP="00502E57">
            <w:pPr>
              <w:rPr>
                <w:rStyle w:val="CodeSnippet"/>
              </w:rPr>
            </w:pPr>
            <w:r w:rsidRPr="007925BD">
              <w:rPr>
                <w:rStyle w:val="CodeSnippet"/>
              </w:rPr>
              <w:t>topology_template:</w:t>
            </w:r>
          </w:p>
          <w:p w14:paraId="5419042C" w14:textId="77777777" w:rsidR="002D57C4" w:rsidRDefault="002D57C4" w:rsidP="00502E57">
            <w:pPr>
              <w:rPr>
                <w:rStyle w:val="CodeSnippet"/>
              </w:rPr>
            </w:pPr>
          </w:p>
          <w:p w14:paraId="5EC1F21C" w14:textId="77777777" w:rsidR="002D57C4" w:rsidRPr="007925BD" w:rsidRDefault="002D57C4" w:rsidP="00502E57">
            <w:pPr>
              <w:rPr>
                <w:rStyle w:val="CodeSnippet"/>
              </w:rPr>
            </w:pPr>
            <w:r>
              <w:rPr>
                <w:rStyle w:val="CodeSnippet"/>
              </w:rPr>
              <w:t xml:space="preserve">  </w:t>
            </w:r>
            <w:r w:rsidRPr="007925BD">
              <w:rPr>
                <w:rStyle w:val="CodeSnippet"/>
              </w:rPr>
              <w:t>inputs:</w:t>
            </w:r>
          </w:p>
          <w:p w14:paraId="51720C1D" w14:textId="77777777" w:rsidR="002D57C4" w:rsidRPr="007925BD" w:rsidRDefault="002D57C4" w:rsidP="00502E57">
            <w:pPr>
              <w:rPr>
                <w:rStyle w:val="CodeSnippet"/>
              </w:rPr>
            </w:pPr>
            <w:r w:rsidRPr="007925BD">
              <w:rPr>
                <w:rStyle w:val="CodeSnippet"/>
              </w:rPr>
              <w:t xml:space="preserve">  </w:t>
            </w:r>
            <w:r>
              <w:rPr>
                <w:rStyle w:val="CodeSnippet"/>
              </w:rPr>
              <w:t xml:space="preserve">  </w:t>
            </w:r>
            <w:r w:rsidRPr="007925BD">
              <w:rPr>
                <w:rStyle w:val="CodeSnippet"/>
              </w:rPr>
              <w:t>wp_host_port:</w:t>
            </w:r>
          </w:p>
          <w:p w14:paraId="1F479C9D" w14:textId="77777777" w:rsidR="002D57C4" w:rsidRPr="007925BD" w:rsidRDefault="002D57C4" w:rsidP="00502E57">
            <w:pPr>
              <w:rPr>
                <w:rStyle w:val="CodeSnippet"/>
              </w:rPr>
            </w:pPr>
            <w:r w:rsidRPr="007925BD">
              <w:rPr>
                <w:rStyle w:val="CodeSnippet"/>
              </w:rPr>
              <w:t xml:space="preserve">    </w:t>
            </w:r>
            <w:r>
              <w:rPr>
                <w:rStyle w:val="CodeSnippet"/>
              </w:rPr>
              <w:t xml:space="preserve">  </w:t>
            </w:r>
            <w:r w:rsidRPr="007925BD">
              <w:rPr>
                <w:rStyle w:val="CodeSnippet"/>
              </w:rPr>
              <w:t>type: integer</w:t>
            </w:r>
          </w:p>
          <w:p w14:paraId="194FF1FA" w14:textId="77777777" w:rsidR="002D57C4" w:rsidRPr="007925BD" w:rsidRDefault="002D57C4" w:rsidP="00502E57">
            <w:pPr>
              <w:rPr>
                <w:rStyle w:val="CodeSnippet"/>
              </w:rPr>
            </w:pPr>
            <w:r w:rsidRPr="007925BD">
              <w:rPr>
                <w:rStyle w:val="CodeSnippet"/>
              </w:rPr>
              <w:t xml:space="preserve">    </w:t>
            </w:r>
            <w:r>
              <w:rPr>
                <w:rStyle w:val="CodeSnippet"/>
              </w:rPr>
              <w:t xml:space="preserve">  </w:t>
            </w:r>
            <w:r w:rsidRPr="007925BD">
              <w:rPr>
                <w:rStyle w:val="CodeSnippet"/>
              </w:rPr>
              <w:t>description: The host port that maps to port 80 of the WordPress container.</w:t>
            </w:r>
          </w:p>
          <w:p w14:paraId="2B02CD7A" w14:textId="77777777" w:rsidR="002D57C4" w:rsidRPr="007925BD" w:rsidRDefault="002D57C4" w:rsidP="00502E57">
            <w:pPr>
              <w:rPr>
                <w:rStyle w:val="CodeSnippet"/>
              </w:rPr>
            </w:pPr>
            <w:r w:rsidRPr="007925BD">
              <w:rPr>
                <w:rStyle w:val="CodeSnippet"/>
              </w:rPr>
              <w:t xml:space="preserve">  </w:t>
            </w:r>
            <w:r>
              <w:rPr>
                <w:rStyle w:val="CodeSnippet"/>
              </w:rPr>
              <w:t xml:space="preserve">  </w:t>
            </w:r>
            <w:r w:rsidRPr="007925BD">
              <w:rPr>
                <w:rStyle w:val="CodeSnippet"/>
              </w:rPr>
              <w:t>db_root_pwd:</w:t>
            </w:r>
          </w:p>
          <w:p w14:paraId="25918A01" w14:textId="77777777" w:rsidR="002D57C4" w:rsidRPr="007925BD" w:rsidRDefault="002D57C4" w:rsidP="00502E57">
            <w:pPr>
              <w:rPr>
                <w:rStyle w:val="CodeSnippet"/>
              </w:rPr>
            </w:pPr>
            <w:r w:rsidRPr="007925BD">
              <w:rPr>
                <w:rStyle w:val="CodeSnippet"/>
              </w:rPr>
              <w:t xml:space="preserve">    </w:t>
            </w:r>
            <w:r>
              <w:rPr>
                <w:rStyle w:val="CodeSnippet"/>
              </w:rPr>
              <w:t xml:space="preserve">  </w:t>
            </w:r>
            <w:r w:rsidRPr="007925BD">
              <w:rPr>
                <w:rStyle w:val="CodeSnippet"/>
              </w:rPr>
              <w:t>type: string</w:t>
            </w:r>
          </w:p>
          <w:p w14:paraId="5B68032E" w14:textId="77777777" w:rsidR="002D57C4" w:rsidRPr="007925BD" w:rsidRDefault="002D57C4" w:rsidP="00502E57">
            <w:pPr>
              <w:rPr>
                <w:rStyle w:val="CodeSnippet"/>
              </w:rPr>
            </w:pPr>
            <w:r w:rsidRPr="007925BD">
              <w:rPr>
                <w:rStyle w:val="CodeSnippet"/>
              </w:rPr>
              <w:t xml:space="preserve">    </w:t>
            </w:r>
            <w:r>
              <w:rPr>
                <w:rStyle w:val="CodeSnippet"/>
              </w:rPr>
              <w:t xml:space="preserve">  </w:t>
            </w:r>
            <w:r w:rsidRPr="007925BD">
              <w:rPr>
                <w:rStyle w:val="CodeSnippet"/>
              </w:rPr>
              <w:t>description: Root password for MySQL.</w:t>
            </w:r>
          </w:p>
          <w:p w14:paraId="404EEC1B" w14:textId="77777777" w:rsidR="002D57C4" w:rsidRPr="007925BD" w:rsidRDefault="002D57C4" w:rsidP="00502E57">
            <w:pPr>
              <w:rPr>
                <w:rStyle w:val="CodeSnippet"/>
              </w:rPr>
            </w:pPr>
          </w:p>
          <w:p w14:paraId="2EC48CF8" w14:textId="77777777" w:rsidR="002D57C4" w:rsidRPr="007925BD" w:rsidRDefault="002D57C4" w:rsidP="00502E57">
            <w:pPr>
              <w:rPr>
                <w:rStyle w:val="CodeSnippet"/>
              </w:rPr>
            </w:pPr>
            <w:r w:rsidRPr="007925BD">
              <w:rPr>
                <w:rStyle w:val="CodeSnippet"/>
              </w:rPr>
              <w:t xml:space="preserve">  node_templates:</w:t>
            </w:r>
          </w:p>
          <w:p w14:paraId="4560D2AC" w14:textId="77777777" w:rsidR="002D57C4" w:rsidRPr="007925BD" w:rsidRDefault="002D57C4" w:rsidP="00502E57">
            <w:pPr>
              <w:rPr>
                <w:rStyle w:val="CodeSnippet"/>
              </w:rPr>
            </w:pPr>
            <w:r w:rsidRPr="007925BD">
              <w:rPr>
                <w:rStyle w:val="CodeSnippet"/>
              </w:rPr>
              <w:t xml:space="preserve">    # The MYSQL container based on official MySQL image in Docker hub</w:t>
            </w:r>
          </w:p>
          <w:p w14:paraId="2E7EDC63" w14:textId="77777777" w:rsidR="002D57C4" w:rsidRPr="007925BD" w:rsidRDefault="002D57C4" w:rsidP="00502E57">
            <w:pPr>
              <w:rPr>
                <w:rStyle w:val="CodeSnippet"/>
              </w:rPr>
            </w:pPr>
            <w:r w:rsidRPr="007925BD">
              <w:rPr>
                <w:rStyle w:val="CodeSnippet"/>
              </w:rPr>
              <w:t xml:space="preserve">    mysql_container:</w:t>
            </w:r>
          </w:p>
          <w:p w14:paraId="53D99BE1" w14:textId="77777777" w:rsidR="002D57C4" w:rsidRPr="007925BD" w:rsidRDefault="002D57C4" w:rsidP="00502E57">
            <w:pPr>
              <w:rPr>
                <w:rStyle w:val="CodeSnippet"/>
              </w:rPr>
            </w:pPr>
            <w:r w:rsidRPr="007925BD">
              <w:rPr>
                <w:rStyle w:val="CodeSnippet"/>
              </w:rPr>
              <w:t xml:space="preserve">      type: tosca.nodes.Container</w:t>
            </w:r>
            <w:r>
              <w:rPr>
                <w:rStyle w:val="CodeSnippet"/>
              </w:rPr>
              <w:t>.Application.Docker</w:t>
            </w:r>
          </w:p>
          <w:p w14:paraId="5E3DDF60" w14:textId="77777777" w:rsidR="002D57C4" w:rsidRDefault="002D57C4" w:rsidP="00502E57">
            <w:pPr>
              <w:rPr>
                <w:rStyle w:val="CodeSnippet"/>
              </w:rPr>
            </w:pPr>
            <w:r w:rsidRPr="007925BD">
              <w:rPr>
                <w:rStyle w:val="CodeSnippet"/>
              </w:rPr>
              <w:t xml:space="preserve">      capabilities:</w:t>
            </w:r>
          </w:p>
          <w:p w14:paraId="06AF6183" w14:textId="77777777" w:rsidR="002D57C4" w:rsidRPr="007925BD" w:rsidRDefault="002D57C4" w:rsidP="00502E57">
            <w:pPr>
              <w:rPr>
                <w:rStyle w:val="CodeSnippet"/>
              </w:rPr>
            </w:pPr>
            <w:r>
              <w:rPr>
                <w:rStyle w:val="CodeSnippet"/>
              </w:rPr>
              <w:t xml:space="preserve">        # This is a capability that would mimic the Docker –link feature</w:t>
            </w:r>
          </w:p>
          <w:p w14:paraId="113C86D4" w14:textId="77777777" w:rsidR="002D57C4" w:rsidRPr="007925BD" w:rsidRDefault="002D57C4" w:rsidP="00502E57">
            <w:pPr>
              <w:rPr>
                <w:rStyle w:val="CodeSnippet"/>
              </w:rPr>
            </w:pPr>
            <w:r w:rsidRPr="007925BD">
              <w:rPr>
                <w:rStyle w:val="CodeSnippet"/>
              </w:rPr>
              <w:t xml:space="preserve">        database_</w:t>
            </w:r>
            <w:r>
              <w:rPr>
                <w:rStyle w:val="CodeSnippet"/>
              </w:rPr>
              <w:t xml:space="preserve">link: </w:t>
            </w:r>
            <w:r w:rsidRPr="007925BD">
              <w:rPr>
                <w:rStyle w:val="CodeSnippet"/>
              </w:rPr>
              <w:t>tosca.capabilities.</w:t>
            </w:r>
            <w:r>
              <w:rPr>
                <w:rStyle w:val="CodeSnippet"/>
              </w:rPr>
              <w:t>Docker.Link</w:t>
            </w:r>
          </w:p>
          <w:p w14:paraId="5A0D3B3F" w14:textId="77777777" w:rsidR="002D57C4" w:rsidRPr="007925BD" w:rsidRDefault="002D57C4" w:rsidP="00502E57">
            <w:pPr>
              <w:rPr>
                <w:rStyle w:val="CodeSnippet"/>
              </w:rPr>
            </w:pPr>
            <w:r w:rsidRPr="007925BD">
              <w:rPr>
                <w:rStyle w:val="CodeSnippet"/>
              </w:rPr>
              <w:t xml:space="preserve">      artifacts:</w:t>
            </w:r>
          </w:p>
          <w:p w14:paraId="48A6BD9F" w14:textId="77777777" w:rsidR="002D57C4" w:rsidRDefault="002D57C4" w:rsidP="00502E57">
            <w:pPr>
              <w:rPr>
                <w:rStyle w:val="CodeSnippet"/>
              </w:rPr>
            </w:pPr>
            <w:r w:rsidRPr="007925BD">
              <w:rPr>
                <w:rStyle w:val="CodeSnippet"/>
              </w:rPr>
              <w:t xml:space="preserve">        my_image: </w:t>
            </w:r>
          </w:p>
          <w:p w14:paraId="3FC55F84" w14:textId="77777777" w:rsidR="002D57C4" w:rsidRPr="007925BD" w:rsidRDefault="002D57C4" w:rsidP="00502E57">
            <w:pPr>
              <w:rPr>
                <w:rStyle w:val="CodeSnippet"/>
              </w:rPr>
            </w:pPr>
            <w:r>
              <w:rPr>
                <w:rStyle w:val="CodeSnippet"/>
              </w:rPr>
              <w:t xml:space="preserve">          file: </w:t>
            </w:r>
            <w:r w:rsidRPr="007925BD">
              <w:rPr>
                <w:rStyle w:val="CodeSnippet"/>
              </w:rPr>
              <w:t>mysql</w:t>
            </w:r>
          </w:p>
          <w:p w14:paraId="11EE343B" w14:textId="77777777" w:rsidR="002D57C4" w:rsidRPr="007925BD" w:rsidRDefault="002D57C4" w:rsidP="00502E57">
            <w:pPr>
              <w:rPr>
                <w:rStyle w:val="CodeSnippet"/>
              </w:rPr>
            </w:pPr>
            <w:r w:rsidRPr="007925BD">
              <w:rPr>
                <w:rStyle w:val="CodeSnippet"/>
              </w:rPr>
              <w:t xml:space="preserve">          type: tosca.artifacts.</w:t>
            </w:r>
            <w:r>
              <w:rPr>
                <w:rStyle w:val="CodeSnippet"/>
              </w:rPr>
              <w:t>Deployment.Image</w:t>
            </w:r>
            <w:r w:rsidRPr="007925BD">
              <w:rPr>
                <w:rStyle w:val="CodeSnippet"/>
              </w:rPr>
              <w:t>.</w:t>
            </w:r>
            <w:r>
              <w:rPr>
                <w:rStyle w:val="CodeSnippet"/>
              </w:rPr>
              <w:t>Container.</w:t>
            </w:r>
            <w:r w:rsidRPr="007925BD">
              <w:rPr>
                <w:rStyle w:val="CodeSnippet"/>
              </w:rPr>
              <w:t>Docker</w:t>
            </w:r>
          </w:p>
          <w:p w14:paraId="7A5676C6" w14:textId="77777777" w:rsidR="002D57C4" w:rsidRPr="007925BD" w:rsidRDefault="002D57C4" w:rsidP="00502E57">
            <w:pPr>
              <w:rPr>
                <w:rStyle w:val="CodeSnippet"/>
              </w:rPr>
            </w:pPr>
            <w:r w:rsidRPr="007925BD">
              <w:rPr>
                <w:rStyle w:val="CodeSnippet"/>
              </w:rPr>
              <w:t xml:space="preserve">          repository: docker_hub</w:t>
            </w:r>
          </w:p>
          <w:p w14:paraId="621784BC" w14:textId="77777777" w:rsidR="002D57C4" w:rsidRPr="007925BD" w:rsidRDefault="002D57C4" w:rsidP="00502E57">
            <w:pPr>
              <w:rPr>
                <w:rStyle w:val="CodeSnippet"/>
              </w:rPr>
            </w:pPr>
            <w:r w:rsidRPr="007925BD">
              <w:rPr>
                <w:rStyle w:val="CodeSnippet"/>
              </w:rPr>
              <w:t xml:space="preserve">      interfaces:</w:t>
            </w:r>
          </w:p>
          <w:p w14:paraId="3B4C1569" w14:textId="77777777" w:rsidR="002D57C4" w:rsidRPr="007925BD" w:rsidRDefault="002D57C4" w:rsidP="00502E57">
            <w:pPr>
              <w:rPr>
                <w:rStyle w:val="CodeSnippet"/>
              </w:rPr>
            </w:pPr>
            <w:r w:rsidRPr="007925BD">
              <w:rPr>
                <w:rStyle w:val="CodeSnippet"/>
              </w:rPr>
              <w:t xml:space="preserve">        Standard:</w:t>
            </w:r>
          </w:p>
          <w:p w14:paraId="70DE334F" w14:textId="77777777" w:rsidR="002D57C4" w:rsidRDefault="002D57C4" w:rsidP="00502E57">
            <w:pPr>
              <w:rPr>
                <w:rStyle w:val="CodeSnippet"/>
              </w:rPr>
            </w:pPr>
            <w:r w:rsidRPr="007925BD">
              <w:rPr>
                <w:rStyle w:val="CodeSnippet"/>
              </w:rPr>
              <w:t xml:space="preserve">          create:</w:t>
            </w:r>
          </w:p>
          <w:p w14:paraId="1763598F" w14:textId="77777777" w:rsidR="002D57C4" w:rsidRPr="007925BD" w:rsidRDefault="002D57C4" w:rsidP="00502E57">
            <w:pPr>
              <w:rPr>
                <w:rStyle w:val="CodeSnippet"/>
              </w:rPr>
            </w:pPr>
            <w:r>
              <w:rPr>
                <w:rStyle w:val="CodeSnippet"/>
              </w:rPr>
              <w:t xml:space="preserve">            implementation: my_image</w:t>
            </w:r>
          </w:p>
          <w:p w14:paraId="596F802A" w14:textId="77777777" w:rsidR="002D57C4" w:rsidRPr="007925BD" w:rsidRDefault="002D57C4" w:rsidP="00502E57">
            <w:pPr>
              <w:rPr>
                <w:rStyle w:val="CodeSnippet"/>
              </w:rPr>
            </w:pPr>
            <w:r w:rsidRPr="007925BD">
              <w:rPr>
                <w:rStyle w:val="CodeSnippet"/>
              </w:rPr>
              <w:t xml:space="preserve">            inputs:</w:t>
            </w:r>
          </w:p>
          <w:p w14:paraId="2594B476" w14:textId="77777777" w:rsidR="002D57C4" w:rsidRPr="007925BD" w:rsidRDefault="002D57C4" w:rsidP="00502E57">
            <w:pPr>
              <w:rPr>
                <w:rStyle w:val="CodeSnippet"/>
              </w:rPr>
            </w:pPr>
            <w:r w:rsidRPr="007925BD">
              <w:rPr>
                <w:rStyle w:val="CodeSnippet"/>
              </w:rPr>
              <w:t xml:space="preserve">              db_root_password: { get_input: db_root_pwd }</w:t>
            </w:r>
          </w:p>
          <w:p w14:paraId="54DBC73E" w14:textId="77777777" w:rsidR="002D57C4" w:rsidRPr="007925BD" w:rsidRDefault="002D57C4" w:rsidP="00502E57">
            <w:pPr>
              <w:rPr>
                <w:rStyle w:val="CodeSnippet"/>
              </w:rPr>
            </w:pPr>
          </w:p>
          <w:p w14:paraId="0E776E18" w14:textId="77777777" w:rsidR="002D57C4" w:rsidRPr="007925BD" w:rsidRDefault="002D57C4" w:rsidP="00502E57">
            <w:pPr>
              <w:rPr>
                <w:rStyle w:val="CodeSnippet"/>
              </w:rPr>
            </w:pPr>
            <w:r w:rsidRPr="007925BD">
              <w:rPr>
                <w:rStyle w:val="CodeSnippet"/>
              </w:rPr>
              <w:t xml:space="preserve">    # The WordPress container based on official WordPress image in Docker hub</w:t>
            </w:r>
          </w:p>
          <w:p w14:paraId="16C736A9" w14:textId="77777777" w:rsidR="002D57C4" w:rsidRPr="007925BD" w:rsidRDefault="002D57C4" w:rsidP="00502E57">
            <w:pPr>
              <w:rPr>
                <w:rStyle w:val="CodeSnippet"/>
              </w:rPr>
            </w:pPr>
            <w:r w:rsidRPr="007925BD">
              <w:rPr>
                <w:rStyle w:val="CodeSnippet"/>
              </w:rPr>
              <w:t xml:space="preserve">    wordpress_container:</w:t>
            </w:r>
          </w:p>
          <w:p w14:paraId="73889DC0" w14:textId="77777777" w:rsidR="002D57C4" w:rsidRPr="007925BD" w:rsidRDefault="002D57C4" w:rsidP="00502E57">
            <w:pPr>
              <w:rPr>
                <w:rStyle w:val="CodeSnippet"/>
              </w:rPr>
            </w:pPr>
            <w:r w:rsidRPr="007925BD">
              <w:rPr>
                <w:rStyle w:val="CodeSnippet"/>
              </w:rPr>
              <w:t xml:space="preserve">      type: tosca.nodes.</w:t>
            </w:r>
            <w:r>
              <w:rPr>
                <w:rStyle w:val="CodeSnippet"/>
              </w:rPr>
              <w:t>Container.Application.</w:t>
            </w:r>
            <w:r w:rsidRPr="007925BD">
              <w:rPr>
                <w:rStyle w:val="CodeSnippet"/>
              </w:rPr>
              <w:t>Docker</w:t>
            </w:r>
          </w:p>
          <w:p w14:paraId="5B18BCF8" w14:textId="77777777" w:rsidR="002D57C4" w:rsidRPr="007925BD" w:rsidRDefault="002D57C4" w:rsidP="00502E57">
            <w:pPr>
              <w:rPr>
                <w:rStyle w:val="CodeSnippet"/>
              </w:rPr>
            </w:pPr>
            <w:r w:rsidRPr="007925BD">
              <w:rPr>
                <w:rStyle w:val="CodeSnippet"/>
              </w:rPr>
              <w:t xml:space="preserve">      requirements:</w:t>
            </w:r>
          </w:p>
          <w:p w14:paraId="5F16576D" w14:textId="77777777" w:rsidR="002D57C4" w:rsidRPr="007925BD" w:rsidRDefault="002D57C4" w:rsidP="00502E57">
            <w:pPr>
              <w:rPr>
                <w:rStyle w:val="CodeSnippet"/>
              </w:rPr>
            </w:pPr>
            <w:r w:rsidRPr="007925BD">
              <w:rPr>
                <w:rStyle w:val="CodeSnippet"/>
              </w:rPr>
              <w:t xml:space="preserve">        - database_</w:t>
            </w:r>
            <w:r>
              <w:rPr>
                <w:rStyle w:val="CodeSnippet"/>
              </w:rPr>
              <w:t>link</w:t>
            </w:r>
            <w:r w:rsidRPr="007925BD">
              <w:rPr>
                <w:rStyle w:val="CodeSnippet"/>
              </w:rPr>
              <w:t>: mysql_container</w:t>
            </w:r>
          </w:p>
          <w:p w14:paraId="7724C88F" w14:textId="77777777" w:rsidR="002D57C4" w:rsidRPr="007925BD" w:rsidRDefault="002D57C4" w:rsidP="00502E57">
            <w:pPr>
              <w:rPr>
                <w:rStyle w:val="CodeSnippet"/>
              </w:rPr>
            </w:pPr>
            <w:r w:rsidRPr="007925BD">
              <w:rPr>
                <w:rStyle w:val="CodeSnippet"/>
              </w:rPr>
              <w:t xml:space="preserve">      artifacts:</w:t>
            </w:r>
          </w:p>
          <w:p w14:paraId="592F1F97" w14:textId="77777777" w:rsidR="002D57C4" w:rsidRDefault="002D57C4" w:rsidP="00502E57">
            <w:pPr>
              <w:rPr>
                <w:rStyle w:val="CodeSnippet"/>
              </w:rPr>
            </w:pPr>
            <w:r w:rsidRPr="007925BD">
              <w:rPr>
                <w:rStyle w:val="CodeSnippet"/>
              </w:rPr>
              <w:t xml:space="preserve">        my_image: </w:t>
            </w:r>
          </w:p>
          <w:p w14:paraId="7FDBD79E" w14:textId="77777777" w:rsidR="002D57C4" w:rsidRPr="007925BD" w:rsidRDefault="002D57C4" w:rsidP="00502E57">
            <w:pPr>
              <w:rPr>
                <w:rStyle w:val="CodeSnippet"/>
              </w:rPr>
            </w:pPr>
            <w:r>
              <w:rPr>
                <w:rStyle w:val="CodeSnippet"/>
              </w:rPr>
              <w:t xml:space="preserve">          file: </w:t>
            </w:r>
            <w:r w:rsidRPr="007925BD">
              <w:rPr>
                <w:rStyle w:val="CodeSnippet"/>
              </w:rPr>
              <w:t>wordpress</w:t>
            </w:r>
          </w:p>
          <w:p w14:paraId="2FEBBA97" w14:textId="77777777" w:rsidR="002D57C4" w:rsidRPr="007925BD" w:rsidRDefault="002D57C4" w:rsidP="00502E57">
            <w:pPr>
              <w:rPr>
                <w:rStyle w:val="CodeSnippet"/>
              </w:rPr>
            </w:pPr>
            <w:r w:rsidRPr="007925BD">
              <w:rPr>
                <w:rStyle w:val="CodeSnippet"/>
              </w:rPr>
              <w:t xml:space="preserve">          type: tosca.artifacts.</w:t>
            </w:r>
            <w:r>
              <w:rPr>
                <w:rStyle w:val="CodeSnippet"/>
              </w:rPr>
              <w:t>Deployment.</w:t>
            </w:r>
            <w:r w:rsidRPr="007925BD">
              <w:rPr>
                <w:rStyle w:val="CodeSnippet"/>
              </w:rPr>
              <w:t>Image</w:t>
            </w:r>
            <w:r>
              <w:rPr>
                <w:rStyle w:val="CodeSnippet"/>
              </w:rPr>
              <w:t>.Container.Docker</w:t>
            </w:r>
          </w:p>
          <w:p w14:paraId="016205CE" w14:textId="77777777" w:rsidR="002D57C4" w:rsidRPr="007925BD" w:rsidRDefault="002D57C4" w:rsidP="00502E57">
            <w:pPr>
              <w:rPr>
                <w:rStyle w:val="CodeSnippet"/>
              </w:rPr>
            </w:pPr>
            <w:r w:rsidRPr="007925BD">
              <w:rPr>
                <w:rStyle w:val="CodeSnippet"/>
              </w:rPr>
              <w:t xml:space="preserve">          repository: docker_hub</w:t>
            </w:r>
          </w:p>
          <w:p w14:paraId="2885663C" w14:textId="77777777" w:rsidR="002D57C4" w:rsidRPr="007925BD" w:rsidRDefault="002D57C4" w:rsidP="00502E57">
            <w:pPr>
              <w:rPr>
                <w:rStyle w:val="CodeSnippet"/>
              </w:rPr>
            </w:pPr>
            <w:r w:rsidRPr="007925BD">
              <w:rPr>
                <w:rStyle w:val="CodeSnippet"/>
              </w:rPr>
              <w:t xml:space="preserve">      interfaces:</w:t>
            </w:r>
          </w:p>
          <w:p w14:paraId="20AFE0B2" w14:textId="77777777" w:rsidR="002D57C4" w:rsidRPr="007925BD" w:rsidRDefault="002D57C4" w:rsidP="00502E57">
            <w:pPr>
              <w:rPr>
                <w:rStyle w:val="CodeSnippet"/>
              </w:rPr>
            </w:pPr>
            <w:r w:rsidRPr="007925BD">
              <w:rPr>
                <w:rStyle w:val="CodeSnippet"/>
              </w:rPr>
              <w:t xml:space="preserve">        Standard:</w:t>
            </w:r>
          </w:p>
          <w:p w14:paraId="164BC3ED" w14:textId="77777777" w:rsidR="002D57C4" w:rsidRDefault="002D57C4" w:rsidP="00502E57">
            <w:pPr>
              <w:rPr>
                <w:rStyle w:val="CodeSnippet"/>
              </w:rPr>
            </w:pPr>
            <w:r w:rsidRPr="007925BD">
              <w:rPr>
                <w:rStyle w:val="CodeSnippet"/>
              </w:rPr>
              <w:t xml:space="preserve">          create:</w:t>
            </w:r>
          </w:p>
          <w:p w14:paraId="73A82037" w14:textId="77777777" w:rsidR="002D57C4" w:rsidRPr="007925BD" w:rsidRDefault="002D57C4" w:rsidP="00502E57">
            <w:pPr>
              <w:rPr>
                <w:rStyle w:val="CodeSnippet"/>
              </w:rPr>
            </w:pPr>
            <w:r>
              <w:rPr>
                <w:rStyle w:val="CodeSnippet"/>
              </w:rPr>
              <w:lastRenderedPageBreak/>
              <w:t xml:space="preserve">            implementation: my_image</w:t>
            </w:r>
          </w:p>
          <w:p w14:paraId="13E8E09F" w14:textId="77777777" w:rsidR="002D57C4" w:rsidRPr="007925BD" w:rsidRDefault="002D57C4" w:rsidP="00502E57">
            <w:pPr>
              <w:rPr>
                <w:rStyle w:val="CodeSnippet"/>
              </w:rPr>
            </w:pPr>
            <w:r w:rsidRPr="007925BD">
              <w:rPr>
                <w:rStyle w:val="CodeSnippet"/>
              </w:rPr>
              <w:t xml:space="preserve">            inputs:</w:t>
            </w:r>
          </w:p>
          <w:p w14:paraId="67FDEE94" w14:textId="77777777" w:rsidR="002D57C4" w:rsidRPr="006824F5" w:rsidRDefault="002D57C4" w:rsidP="00502E57">
            <w:pPr>
              <w:rPr>
                <w:rStyle w:val="CodeSnippet"/>
              </w:rPr>
            </w:pPr>
            <w:r w:rsidRPr="007925BD">
              <w:rPr>
                <w:rStyle w:val="CodeSnippet"/>
              </w:rPr>
              <w:t xml:space="preserve">              host_port: { get_input: wp_host_port }</w:t>
            </w:r>
          </w:p>
        </w:tc>
      </w:tr>
    </w:tbl>
    <w:p w14:paraId="5E5EAE0D" w14:textId="77777777" w:rsidR="002D57C4" w:rsidRPr="007925BD" w:rsidRDefault="002D57C4" w:rsidP="002D57C4"/>
    <w:p w14:paraId="71481BA9" w14:textId="77777777" w:rsidR="002D57C4" w:rsidRDefault="002D57C4" w:rsidP="002D57C4">
      <w:pPr>
        <w:pStyle w:val="Heading1"/>
        <w:numPr>
          <w:ilvl w:val="0"/>
          <w:numId w:val="3"/>
        </w:numPr>
      </w:pPr>
      <w:bookmarkStart w:id="722" w:name="_Toc302251735"/>
      <w:bookmarkStart w:id="723" w:name="_Toc445238289"/>
      <w:r>
        <w:lastRenderedPageBreak/>
        <w:t>TOSCA Policies</w:t>
      </w:r>
      <w:bookmarkEnd w:id="722"/>
      <w:bookmarkEnd w:id="723"/>
    </w:p>
    <w:p w14:paraId="765A14A8" w14:textId="77777777" w:rsidR="002D57C4" w:rsidRPr="005C0C4A" w:rsidRDefault="002D57C4" w:rsidP="002D57C4">
      <w:r>
        <w:t xml:space="preserve">This section is </w:t>
      </w:r>
      <w:r w:rsidRPr="005C0C4A">
        <w:rPr>
          <w:b/>
        </w:rPr>
        <w:t>non-normative</w:t>
      </w:r>
      <w:r>
        <w:t xml:space="preserve"> and describes the approach TOSCA Simple Profile plans to take for policy description with TOSCA Service Templates.  In addition, it explores how existing TOSCA Policy Types and definitions might be applied in the future to express operational policy use cases.</w:t>
      </w:r>
    </w:p>
    <w:p w14:paraId="78D77161" w14:textId="77777777" w:rsidR="002D57C4" w:rsidRDefault="002D57C4" w:rsidP="002D57C4">
      <w:pPr>
        <w:pStyle w:val="Heading2"/>
        <w:numPr>
          <w:ilvl w:val="1"/>
          <w:numId w:val="3"/>
        </w:numPr>
      </w:pPr>
      <w:bookmarkStart w:id="724" w:name="_Toc302251736"/>
      <w:bookmarkStart w:id="725" w:name="_Toc445238290"/>
      <w:r>
        <w:t>A declarative approach</w:t>
      </w:r>
      <w:bookmarkEnd w:id="724"/>
      <w:bookmarkEnd w:id="725"/>
    </w:p>
    <w:p w14:paraId="7C259C48" w14:textId="77777777" w:rsidR="002D57C4" w:rsidRDefault="002D57C4" w:rsidP="002D57C4">
      <w:r>
        <w:t xml:space="preserve">TOSCA Policies are a type of requirement that govern use or access to resources which can be expressed independently from specific applications (or their resources) and whose fulfillment is not discretely expressed in the application’s topology (i.e., via TOSCA Capabilities).    </w:t>
      </w:r>
    </w:p>
    <w:p w14:paraId="49E974B6" w14:textId="77777777" w:rsidR="002D57C4" w:rsidRDefault="002D57C4" w:rsidP="002D57C4"/>
    <w:p w14:paraId="1C2F3C04" w14:textId="77777777" w:rsidR="002D57C4" w:rsidRDefault="002D57C4" w:rsidP="002D57C4">
      <w:r>
        <w:t xml:space="preserve">TOSCA deems it not desirable for a declarative model to encourage external intervention for resolving policy issues (i.e., via imperative mechanisms external to the Cloud). Instead, the Cloud provider is deemed to be in the best position to detect when policy conditions are triggered, analyze the affected resources and enforce the policy against the allowable actions declared within the policy itself.  </w:t>
      </w:r>
    </w:p>
    <w:p w14:paraId="5B1E2D62" w14:textId="77777777" w:rsidR="002D57C4" w:rsidRDefault="002D57C4" w:rsidP="002D57C4">
      <w:pPr>
        <w:pStyle w:val="Heading3"/>
        <w:numPr>
          <w:ilvl w:val="2"/>
          <w:numId w:val="3"/>
        </w:numPr>
      </w:pPr>
      <w:r>
        <w:t>Declarative considerations</w:t>
      </w:r>
    </w:p>
    <w:p w14:paraId="2FBFF0D4" w14:textId="77777777" w:rsidR="002D57C4" w:rsidRDefault="002D57C4" w:rsidP="002D57C4">
      <w:pPr>
        <w:pStyle w:val="ListBullet"/>
        <w:spacing w:before="120" w:after="0" w:line="276" w:lineRule="auto"/>
        <w:contextualSpacing/>
      </w:pPr>
      <w:r>
        <w:t>Natural language rules are not realistic, too much to represent in our specification; however, regular expressions can be used that include simple operations and operands that include symbolic names for TOSCA metamodel entities, properties and attributes.</w:t>
      </w:r>
    </w:p>
    <w:p w14:paraId="7186C1E4" w14:textId="77777777" w:rsidR="002D57C4" w:rsidRDefault="002D57C4" w:rsidP="002D57C4">
      <w:pPr>
        <w:pStyle w:val="ListBullet"/>
        <w:spacing w:before="120" w:after="0" w:line="276" w:lineRule="auto"/>
        <w:contextualSpacing/>
      </w:pPr>
      <w:r>
        <w:t>Complex rules can actually be directed to an external policy engine (to check for violation) returns true|false then policy says what to do (trigger or action).</w:t>
      </w:r>
    </w:p>
    <w:p w14:paraId="59C92F9A" w14:textId="77777777" w:rsidR="002D57C4" w:rsidRDefault="002D57C4" w:rsidP="002D57C4">
      <w:pPr>
        <w:pStyle w:val="ListBullet"/>
        <w:spacing w:before="120" w:after="0" w:line="276" w:lineRule="auto"/>
        <w:contextualSpacing/>
      </w:pPr>
      <w:r>
        <w:t>Actions/Triggers could be:</w:t>
      </w:r>
    </w:p>
    <w:p w14:paraId="163416D1" w14:textId="77777777" w:rsidR="002D57C4" w:rsidRDefault="002D57C4" w:rsidP="002D57C4">
      <w:pPr>
        <w:pStyle w:val="ListBullet"/>
        <w:tabs>
          <w:tab w:val="clear" w:pos="360"/>
          <w:tab w:val="num" w:pos="720"/>
        </w:tabs>
        <w:spacing w:before="120" w:after="0" w:line="276" w:lineRule="auto"/>
        <w:ind w:left="720"/>
        <w:contextualSpacing/>
      </w:pPr>
      <w:r>
        <w:t>Autonomic/Platform corrects against user-supplied criteria</w:t>
      </w:r>
    </w:p>
    <w:p w14:paraId="675C0AAB" w14:textId="77777777" w:rsidR="002D57C4" w:rsidRDefault="002D57C4" w:rsidP="002D57C4">
      <w:pPr>
        <w:pStyle w:val="ListBullet"/>
        <w:tabs>
          <w:tab w:val="clear" w:pos="360"/>
          <w:tab w:val="num" w:pos="720"/>
        </w:tabs>
        <w:spacing w:before="120" w:after="0" w:line="276" w:lineRule="auto"/>
        <w:ind w:left="720"/>
        <w:contextualSpacing/>
      </w:pPr>
      <w:r>
        <w:t>External monitoring service could be utilized to monitor policy rules/conditions against metrics, the monitoring service could coordinate corrective actions with external services (perhaps Workflow engines that can analyze the application and interact with the TOSCA instance model).</w:t>
      </w:r>
    </w:p>
    <w:p w14:paraId="51122B8B" w14:textId="77777777" w:rsidR="002D57C4" w:rsidRPr="00E8306B" w:rsidRDefault="002D57C4" w:rsidP="002D57C4">
      <w:pPr>
        <w:pStyle w:val="Heading2"/>
        <w:numPr>
          <w:ilvl w:val="1"/>
          <w:numId w:val="3"/>
        </w:numPr>
      </w:pPr>
      <w:bookmarkStart w:id="726" w:name="_Toc302251737"/>
      <w:bookmarkStart w:id="727" w:name="_Toc445238291"/>
      <w:r>
        <w:t>Consideration of Event, Condition and Action</w:t>
      </w:r>
      <w:bookmarkEnd w:id="726"/>
      <w:bookmarkEnd w:id="727"/>
      <w:r>
        <w:t xml:space="preserve"> </w:t>
      </w:r>
    </w:p>
    <w:p w14:paraId="411D6324" w14:textId="77777777" w:rsidR="002D57C4" w:rsidRDefault="002D57C4" w:rsidP="002D57C4">
      <w:pPr>
        <w:pStyle w:val="Heading2"/>
        <w:numPr>
          <w:ilvl w:val="1"/>
          <w:numId w:val="3"/>
        </w:numPr>
      </w:pPr>
      <w:bookmarkStart w:id="728" w:name="_Toc302251738"/>
      <w:bookmarkStart w:id="729" w:name="_Toc445238292"/>
      <w:r>
        <w:t>Types of policies</w:t>
      </w:r>
      <w:bookmarkEnd w:id="728"/>
      <w:bookmarkEnd w:id="729"/>
    </w:p>
    <w:p w14:paraId="1F712848" w14:textId="77777777" w:rsidR="002D57C4" w:rsidRDefault="002D57C4" w:rsidP="002D57C4">
      <w:r>
        <w:t>Policies typically address two major areas of concern for customer workloads:</w:t>
      </w:r>
    </w:p>
    <w:p w14:paraId="53232194" w14:textId="77777777" w:rsidR="002D57C4" w:rsidRDefault="002D57C4" w:rsidP="002D57C4">
      <w:pPr>
        <w:pStyle w:val="ListBullet"/>
        <w:tabs>
          <w:tab w:val="clear" w:pos="360"/>
          <w:tab w:val="num" w:pos="720"/>
        </w:tabs>
        <w:spacing w:before="120" w:after="0" w:line="276" w:lineRule="auto"/>
        <w:ind w:left="720"/>
        <w:contextualSpacing/>
      </w:pPr>
      <w:r w:rsidRPr="00042814">
        <w:rPr>
          <w:b/>
        </w:rPr>
        <w:t>Access Control</w:t>
      </w:r>
      <w:r>
        <w:t xml:space="preserve"> – assures user and service access to controlled resources are governed by rules which determine general access permission (i.e., allow or deny) and conditional access dependent on other considerations (e.g., organization role, time of day, geographic location, etc.).</w:t>
      </w:r>
    </w:p>
    <w:p w14:paraId="05CC194A" w14:textId="77777777" w:rsidR="002D57C4" w:rsidRDefault="002D57C4" w:rsidP="002D57C4">
      <w:pPr>
        <w:pStyle w:val="ListBullet"/>
        <w:tabs>
          <w:tab w:val="clear" w:pos="360"/>
          <w:tab w:val="num" w:pos="720"/>
        </w:tabs>
        <w:spacing w:before="120" w:after="0" w:line="276" w:lineRule="auto"/>
        <w:ind w:left="720"/>
        <w:contextualSpacing/>
      </w:pPr>
      <w:r w:rsidRPr="005B6968">
        <w:rPr>
          <w:b/>
        </w:rPr>
        <w:t>Placement</w:t>
      </w:r>
      <w:r>
        <w:t xml:space="preserve"> – assures affinity (or anti-affinity) of deployed applications and their resources; that is, what is allowed to be placed where within a Cloud provider’s infrastructure.  </w:t>
      </w:r>
    </w:p>
    <w:p w14:paraId="01F2DC4A" w14:textId="77777777" w:rsidR="002D57C4" w:rsidRDefault="002D57C4" w:rsidP="002D57C4">
      <w:pPr>
        <w:pStyle w:val="ListParagraph"/>
        <w:numPr>
          <w:ilvl w:val="0"/>
          <w:numId w:val="43"/>
        </w:numPr>
      </w:pPr>
      <w:r w:rsidRPr="004B7A4E">
        <w:rPr>
          <w:b/>
        </w:rPr>
        <w:t>Quality-of-Service</w:t>
      </w:r>
      <w:r>
        <w:t xml:space="preserve"> (and continuity) - assures performance of software components (perhaps captured as quantifiable, measure components within an SLA) along with consideration for scaling and failover.</w:t>
      </w:r>
    </w:p>
    <w:p w14:paraId="5CF9C365" w14:textId="77777777" w:rsidR="002D57C4" w:rsidRDefault="002D57C4" w:rsidP="002D57C4">
      <w:pPr>
        <w:pStyle w:val="Heading3"/>
        <w:numPr>
          <w:ilvl w:val="2"/>
          <w:numId w:val="3"/>
        </w:numPr>
      </w:pPr>
      <w:r>
        <w:t>Access control policies</w:t>
      </w:r>
    </w:p>
    <w:p w14:paraId="74C9E297" w14:textId="77777777" w:rsidR="002D57C4" w:rsidRPr="00042814" w:rsidRDefault="002D57C4" w:rsidP="002D57C4">
      <w:r>
        <w:t>Although TOSCA Policy definitions could be used to express and convey access control policies, definitions of policies in this area are out of scope for this specification.  At this time, TOSCA encourages organizations that already have standards that express policy for access control to provide their own guidance on how to use their standard with TOSCA.</w:t>
      </w:r>
    </w:p>
    <w:p w14:paraId="0006B717" w14:textId="77777777" w:rsidR="002D57C4" w:rsidRDefault="002D57C4" w:rsidP="002D57C4">
      <w:pPr>
        <w:pStyle w:val="Heading3"/>
        <w:numPr>
          <w:ilvl w:val="2"/>
          <w:numId w:val="3"/>
        </w:numPr>
      </w:pPr>
      <w:r>
        <w:lastRenderedPageBreak/>
        <w:t>Placement policies</w:t>
      </w:r>
    </w:p>
    <w:p w14:paraId="1CAAA721" w14:textId="77777777" w:rsidR="002D57C4" w:rsidRDefault="002D57C4" w:rsidP="002D57C4">
      <w:pPr>
        <w:pStyle w:val="ListBullet"/>
        <w:numPr>
          <w:ilvl w:val="0"/>
          <w:numId w:val="0"/>
        </w:numPr>
      </w:pPr>
      <w:r>
        <w:t xml:space="preserve">There must be control mechanisms in place that can be part of these patterns that accept governance policies that allow control expressions of what is allowed when placing, scaling and managing the applications that are enforceable and verifiable in Cloud. </w:t>
      </w:r>
    </w:p>
    <w:p w14:paraId="59DA5230" w14:textId="77777777" w:rsidR="002D57C4" w:rsidRDefault="002D57C4" w:rsidP="002D57C4">
      <w:pPr>
        <w:pStyle w:val="ListBullet"/>
        <w:numPr>
          <w:ilvl w:val="0"/>
          <w:numId w:val="0"/>
        </w:numPr>
        <w:ind w:left="360" w:hanging="360"/>
      </w:pPr>
    </w:p>
    <w:p w14:paraId="278FE191" w14:textId="77777777" w:rsidR="002D57C4" w:rsidRDefault="002D57C4" w:rsidP="002D57C4">
      <w:pPr>
        <w:pStyle w:val="ListBullet"/>
        <w:numPr>
          <w:ilvl w:val="0"/>
          <w:numId w:val="0"/>
        </w:numPr>
        <w:ind w:left="360" w:hanging="360"/>
      </w:pPr>
      <w:r>
        <w:t>These policies need to consider the following:</w:t>
      </w:r>
    </w:p>
    <w:p w14:paraId="55CD4141" w14:textId="77777777" w:rsidR="002D57C4" w:rsidRDefault="002D57C4" w:rsidP="002D57C4">
      <w:pPr>
        <w:pStyle w:val="ListBullet"/>
        <w:numPr>
          <w:ilvl w:val="0"/>
          <w:numId w:val="71"/>
        </w:numPr>
        <w:spacing w:before="120" w:after="0" w:line="276" w:lineRule="auto"/>
        <w:contextualSpacing/>
      </w:pPr>
      <w:r>
        <w:t>Regulated industries need applications to control placement (deployment) of applications to different countries or regions (i.e., different logical geographical boundaries).</w:t>
      </w:r>
    </w:p>
    <w:p w14:paraId="3E4D42B0" w14:textId="77777777" w:rsidR="002D57C4" w:rsidRDefault="002D57C4" w:rsidP="002D57C4">
      <w:pPr>
        <w:pStyle w:val="Heading4"/>
        <w:numPr>
          <w:ilvl w:val="3"/>
          <w:numId w:val="3"/>
        </w:numPr>
      </w:pPr>
      <w:r>
        <w:t>Placement for governance concerns</w:t>
      </w:r>
    </w:p>
    <w:p w14:paraId="35043F3E" w14:textId="77777777" w:rsidR="002D57C4" w:rsidRDefault="002D57C4" w:rsidP="002D57C4">
      <w:r>
        <w:t>In general, companies and individuals have security concerns along with general “loss of control” issues when considering deploying and hosting their highly valued application and data to the Cloud.  They want to control placement perhaps to ensure their applications are only placed in datacenter they trust or assure that their applications and data are not placed on shared resources (i.e., not co-tenanted).</w:t>
      </w:r>
    </w:p>
    <w:p w14:paraId="7EFAF72D" w14:textId="77777777" w:rsidR="002D57C4" w:rsidRDefault="002D57C4" w:rsidP="002D57C4"/>
    <w:p w14:paraId="7CE96863" w14:textId="77777777" w:rsidR="002D57C4" w:rsidRPr="004A1C9E" w:rsidRDefault="002D57C4" w:rsidP="002D57C4">
      <w:r>
        <w:t xml:space="preserve">In addition, companies that are related to highly regulated industries where </w:t>
      </w:r>
      <w:r w:rsidRPr="00176314">
        <w:t xml:space="preserve">compliance with </w:t>
      </w:r>
      <w:r>
        <w:t xml:space="preserve">government, </w:t>
      </w:r>
      <w:r w:rsidRPr="00176314">
        <w:t xml:space="preserve">industry and </w:t>
      </w:r>
      <w:r>
        <w:t>corporate</w:t>
      </w:r>
      <w:r w:rsidRPr="00176314">
        <w:t xml:space="preserve"> policies </w:t>
      </w:r>
      <w:r>
        <w:t>is paramount. In these cases, having the ability to control placement of applications is an especially significant consideration and a prerequisite for automated orchestration.</w:t>
      </w:r>
    </w:p>
    <w:p w14:paraId="2156A5AA" w14:textId="77777777" w:rsidR="002D57C4" w:rsidRDefault="002D57C4" w:rsidP="002D57C4">
      <w:pPr>
        <w:pStyle w:val="Heading4"/>
        <w:numPr>
          <w:ilvl w:val="3"/>
          <w:numId w:val="3"/>
        </w:numPr>
      </w:pPr>
      <w:r>
        <w:t>Placement for failover</w:t>
      </w:r>
    </w:p>
    <w:p w14:paraId="141E1C70" w14:textId="77777777" w:rsidR="002D57C4" w:rsidRPr="00041034" w:rsidRDefault="002D57C4" w:rsidP="002D57C4">
      <w:r>
        <w:t>Companies realize that their day-to-day business must continue on through unforeseen disasters that might disable instances of the applications and data at or on specific data centers, networks or servers.  They need to be able to convey placement policies for their software applications and data that mitigate risk of disaster by assuring these cloud assets are deployed strategically in different physical locations.  Such policies need to consider placement across geographic locations as wide as countries, regions, datacenters, as well as granular placement on a network, server or device within the same physical datacenter. Cloud providers must be able to not only enforce these policies but provide robust and seamless failover such that a disaster’s impact is never perceived by the end user.</w:t>
      </w:r>
    </w:p>
    <w:p w14:paraId="6235B892" w14:textId="77777777" w:rsidR="002D57C4" w:rsidRDefault="002D57C4" w:rsidP="002D57C4">
      <w:pPr>
        <w:pStyle w:val="Heading3"/>
        <w:numPr>
          <w:ilvl w:val="2"/>
          <w:numId w:val="3"/>
        </w:numPr>
      </w:pPr>
      <w:r>
        <w:t>Quality-of-Service (QoS) policies</w:t>
      </w:r>
    </w:p>
    <w:p w14:paraId="41F6A89C" w14:textId="77777777" w:rsidR="002D57C4" w:rsidRDefault="002D57C4" w:rsidP="002D57C4">
      <w:pPr>
        <w:pStyle w:val="ListBullet"/>
        <w:numPr>
          <w:ilvl w:val="0"/>
          <w:numId w:val="0"/>
        </w:numPr>
      </w:pPr>
      <w:r>
        <w:t xml:space="preserve">Quality-of-Service (apart from failover placement considerations) typically assures that software applications and data are available and performant to the end users.  This is usually something that is measurable in terms of end-user responsiveness (or response time) and often qualified in SLAs established between the Cloud provider and customer.  These QoS aspects can be taken from SLAs and legal agreements and further encoded as performance policies associated with the actual applications and data when they are deployed.  It is assumed that Cloud provider is able to detect high utilization (or usage load) on these applications and data that deviate from these performance policies and is able to bring them back into compliance. </w:t>
      </w:r>
    </w:p>
    <w:p w14:paraId="2EAF2DE8" w14:textId="77777777" w:rsidR="002D57C4" w:rsidRDefault="002D57C4" w:rsidP="002D57C4">
      <w:pPr>
        <w:pStyle w:val="ListBullet"/>
        <w:numPr>
          <w:ilvl w:val="0"/>
          <w:numId w:val="0"/>
        </w:numPr>
      </w:pPr>
    </w:p>
    <w:p w14:paraId="1180F0D4" w14:textId="77777777" w:rsidR="002D57C4" w:rsidRDefault="002D57C4" w:rsidP="002D57C4">
      <w:pPr>
        <w:pStyle w:val="Heading2"/>
        <w:numPr>
          <w:ilvl w:val="1"/>
          <w:numId w:val="3"/>
        </w:numPr>
      </w:pPr>
      <w:bookmarkStart w:id="730" w:name="_Toc302251739"/>
      <w:bookmarkStart w:id="731" w:name="_Toc445238293"/>
      <w:r>
        <w:t>Policy relationship considerations</w:t>
      </w:r>
      <w:bookmarkEnd w:id="730"/>
      <w:bookmarkEnd w:id="731"/>
    </w:p>
    <w:p w14:paraId="1AA3BCCD" w14:textId="77777777" w:rsidR="002D57C4" w:rsidRDefault="002D57C4" w:rsidP="002D57C4">
      <w:pPr>
        <w:pStyle w:val="ListBullet"/>
        <w:spacing w:before="120" w:after="0" w:line="276" w:lineRule="auto"/>
        <w:contextualSpacing/>
      </w:pPr>
      <w:r>
        <w:t xml:space="preserve">Performance policies can be related to scalability policies.  Scalability policies tell the Cloud provider exactly </w:t>
      </w:r>
      <w:r w:rsidRPr="001B5C13">
        <w:rPr>
          <w:b/>
        </w:rPr>
        <w:t xml:space="preserve">how </w:t>
      </w:r>
      <w:r>
        <w:t xml:space="preserve">to scale applications and data when they detect an application’s performance policy is (or about to be) violated (or triggered).  </w:t>
      </w:r>
    </w:p>
    <w:p w14:paraId="168EB867" w14:textId="77777777" w:rsidR="002D57C4" w:rsidRDefault="002D57C4" w:rsidP="002D57C4">
      <w:pPr>
        <w:pStyle w:val="ListBullet"/>
        <w:spacing w:before="120" w:after="0" w:line="276" w:lineRule="auto"/>
        <w:contextualSpacing/>
      </w:pPr>
      <w:r>
        <w:t xml:space="preserve">Scalability policies in turn are related to placement policies which govern </w:t>
      </w:r>
      <w:r w:rsidRPr="001B5C13">
        <w:rPr>
          <w:b/>
        </w:rPr>
        <w:t>where</w:t>
      </w:r>
      <w:r>
        <w:t xml:space="preserve"> the application and data can be scaled to. </w:t>
      </w:r>
    </w:p>
    <w:p w14:paraId="7C44F62B" w14:textId="77777777" w:rsidR="002D57C4" w:rsidRDefault="002D57C4" w:rsidP="002D57C4">
      <w:pPr>
        <w:pStyle w:val="ListBullet"/>
        <w:spacing w:before="120" w:after="0" w:line="276" w:lineRule="auto"/>
        <w:contextualSpacing/>
      </w:pPr>
      <w:r>
        <w:t>There are general “tenant” considerations that restrict w</w:t>
      </w:r>
      <w:r w:rsidRPr="00475D27">
        <w:t xml:space="preserve">hat resources </w:t>
      </w:r>
      <w:r>
        <w:t>are available to applications and data based upon the contract a customer has with the Cloud provider. This includes other constraints imposed by legal agreements or SLAs that are not encoded programmatically or associated directly with actual application or data..</w:t>
      </w:r>
    </w:p>
    <w:p w14:paraId="7CA4DD02" w14:textId="77777777" w:rsidR="002D57C4" w:rsidRDefault="002D57C4" w:rsidP="002D57C4">
      <w:pPr>
        <w:pStyle w:val="Heading2"/>
        <w:numPr>
          <w:ilvl w:val="1"/>
          <w:numId w:val="3"/>
        </w:numPr>
      </w:pPr>
      <w:bookmarkStart w:id="732" w:name="_Toc423532683"/>
      <w:bookmarkStart w:id="733" w:name="_Toc423533821"/>
      <w:bookmarkStart w:id="734" w:name="_Toc423597313"/>
      <w:bookmarkStart w:id="735" w:name="_Toc424140018"/>
      <w:bookmarkStart w:id="736" w:name="_Toc423532684"/>
      <w:bookmarkStart w:id="737" w:name="_Toc423533822"/>
      <w:bookmarkStart w:id="738" w:name="_Toc423597314"/>
      <w:bookmarkStart w:id="739" w:name="_Toc424140019"/>
      <w:bookmarkStart w:id="740" w:name="_Toc302251740"/>
      <w:bookmarkStart w:id="741" w:name="_Toc445238294"/>
      <w:bookmarkEnd w:id="732"/>
      <w:bookmarkEnd w:id="733"/>
      <w:bookmarkEnd w:id="734"/>
      <w:bookmarkEnd w:id="735"/>
      <w:bookmarkEnd w:id="736"/>
      <w:bookmarkEnd w:id="737"/>
      <w:bookmarkEnd w:id="738"/>
      <w:bookmarkEnd w:id="739"/>
      <w:r>
        <w:lastRenderedPageBreak/>
        <w:t>Use Cases</w:t>
      </w:r>
      <w:bookmarkEnd w:id="740"/>
      <w:bookmarkEnd w:id="741"/>
    </w:p>
    <w:p w14:paraId="5BBF8CA3" w14:textId="77777777" w:rsidR="002D57C4" w:rsidRPr="00482322" w:rsidRDefault="002D57C4" w:rsidP="002D57C4">
      <w:r>
        <w:t>This section includes some initial operation policy use cases that we wish to describe using the TOSCA metamodel.  More policy work will be done in future versions of the TOSCA Simple Profile in YAML specification.</w:t>
      </w:r>
    </w:p>
    <w:p w14:paraId="5E832D3E" w14:textId="77777777" w:rsidR="002D57C4" w:rsidRDefault="002D57C4" w:rsidP="002D57C4">
      <w:pPr>
        <w:pStyle w:val="Heading3"/>
        <w:numPr>
          <w:ilvl w:val="2"/>
          <w:numId w:val="3"/>
        </w:numPr>
      </w:pPr>
      <w:r>
        <w:t>Placement</w:t>
      </w:r>
    </w:p>
    <w:p w14:paraId="696B902B" w14:textId="77777777" w:rsidR="002D57C4" w:rsidRDefault="002D57C4" w:rsidP="002D57C4">
      <w:pPr>
        <w:pStyle w:val="Heading4"/>
        <w:numPr>
          <w:ilvl w:val="3"/>
          <w:numId w:val="3"/>
        </w:numPr>
      </w:pPr>
      <w:r>
        <w:t>Use Case 1: Simple placement for failover</w:t>
      </w:r>
    </w:p>
    <w:p w14:paraId="5E86A9FF" w14:textId="77777777" w:rsidR="002D57C4" w:rsidRDefault="002D57C4" w:rsidP="002D57C4">
      <w:pPr>
        <w:pStyle w:val="Heading5"/>
        <w:numPr>
          <w:ilvl w:val="4"/>
          <w:numId w:val="3"/>
        </w:numPr>
      </w:pPr>
      <w:r>
        <w:t>Description</w:t>
      </w:r>
    </w:p>
    <w:p w14:paraId="6F347672" w14:textId="77777777" w:rsidR="002D57C4" w:rsidRPr="00C0556B" w:rsidRDefault="002D57C4" w:rsidP="002D57C4">
      <w:r>
        <w:t xml:space="preserve">This use case shows a </w:t>
      </w:r>
      <w:r w:rsidRPr="00C0556B">
        <w:t>failover</w:t>
      </w:r>
      <w:r>
        <w:t xml:space="preserve"> policy to keep a</w:t>
      </w:r>
      <w:r w:rsidRPr="00C0556B">
        <w:t>t least 3 copies running in separate containers</w:t>
      </w:r>
      <w:r>
        <w:t>. In this simple case, the specific containers to use (or name is not important; the Cloud provider must assure placement separation (anti-affinity) in three physically separate containers.</w:t>
      </w:r>
    </w:p>
    <w:p w14:paraId="4AB0F950" w14:textId="77777777" w:rsidR="002D57C4" w:rsidRDefault="002D57C4" w:rsidP="002D57C4">
      <w:pPr>
        <w:pStyle w:val="Heading5"/>
        <w:numPr>
          <w:ilvl w:val="4"/>
          <w:numId w:val="3"/>
        </w:numPr>
      </w:pPr>
      <w:r>
        <w:t>Features</w:t>
      </w:r>
    </w:p>
    <w:p w14:paraId="02593C52" w14:textId="77777777" w:rsidR="002D57C4" w:rsidRDefault="002D57C4" w:rsidP="002D57C4">
      <w:r>
        <w:t>This use case introduces the following policy features:</w:t>
      </w:r>
    </w:p>
    <w:p w14:paraId="346BC97E" w14:textId="77777777" w:rsidR="002D57C4" w:rsidRDefault="002D57C4" w:rsidP="002D57C4">
      <w:pPr>
        <w:pStyle w:val="ListParagraph"/>
        <w:numPr>
          <w:ilvl w:val="0"/>
          <w:numId w:val="15"/>
        </w:numPr>
      </w:pPr>
      <w:r>
        <w:t>Simple separation on different “compute” nodes (up to discretion of provider).</w:t>
      </w:r>
    </w:p>
    <w:p w14:paraId="261DA6FE" w14:textId="77777777" w:rsidR="002D57C4" w:rsidRDefault="002D57C4" w:rsidP="002D57C4">
      <w:pPr>
        <w:pStyle w:val="ListParagraph"/>
        <w:numPr>
          <w:ilvl w:val="0"/>
          <w:numId w:val="15"/>
        </w:numPr>
      </w:pPr>
      <w:r>
        <w:t>Simple separation by region (a logical container type) using an allowed list of region names relative to the provider.</w:t>
      </w:r>
    </w:p>
    <w:p w14:paraId="5A9C1BF0" w14:textId="77777777" w:rsidR="002D57C4" w:rsidRDefault="002D57C4" w:rsidP="002D57C4">
      <w:pPr>
        <w:pStyle w:val="ListParagraph"/>
        <w:numPr>
          <w:ilvl w:val="1"/>
          <w:numId w:val="15"/>
        </w:numPr>
      </w:pPr>
      <w:r>
        <w:t>Also, shows that set of allowed “regions” (containers) can be greater than the number of containers requested.</w:t>
      </w:r>
    </w:p>
    <w:p w14:paraId="31E8B2D6" w14:textId="77777777" w:rsidR="002D57C4" w:rsidRDefault="002D57C4" w:rsidP="002D57C4">
      <w:pPr>
        <w:pStyle w:val="Heading5"/>
        <w:numPr>
          <w:ilvl w:val="4"/>
          <w:numId w:val="3"/>
        </w:numPr>
      </w:pPr>
      <w:r>
        <w:t>Logical Diagram</w:t>
      </w:r>
    </w:p>
    <w:p w14:paraId="47217DC1" w14:textId="77777777" w:rsidR="002D57C4" w:rsidRDefault="002D57C4" w:rsidP="002D57C4">
      <w:r>
        <w:t xml:space="preserve"> Sample YAML: Compute separation </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05B18CBB" w14:textId="77777777" w:rsidTr="00502E57">
        <w:trPr>
          <w:trHeight w:val="752"/>
        </w:trPr>
        <w:tc>
          <w:tcPr>
            <w:tcW w:w="9576" w:type="dxa"/>
            <w:shd w:val="clear" w:color="auto" w:fill="D9D9D9" w:themeFill="background1" w:themeFillShade="D9"/>
          </w:tcPr>
          <w:p w14:paraId="6AE22FED" w14:textId="77777777" w:rsidR="002D57C4" w:rsidRDefault="002D57C4" w:rsidP="00502E57">
            <w:pPr>
              <w:rPr>
                <w:rStyle w:val="CodeSnippet"/>
              </w:rPr>
            </w:pPr>
            <w:r>
              <w:rPr>
                <w:rStyle w:val="CodeSnippet"/>
              </w:rPr>
              <w:t>failover_policy_1:</w:t>
            </w:r>
          </w:p>
          <w:p w14:paraId="025576A3" w14:textId="77777777" w:rsidR="002D57C4" w:rsidRDefault="002D57C4" w:rsidP="00502E57">
            <w:pPr>
              <w:rPr>
                <w:rStyle w:val="CodeSnippet"/>
              </w:rPr>
            </w:pPr>
            <w:r>
              <w:rPr>
                <w:rStyle w:val="CodeSnippet"/>
              </w:rPr>
              <w:t xml:space="preserve">  type: tosca.policy.placement.Antilocate</w:t>
            </w:r>
          </w:p>
          <w:p w14:paraId="23B4EF1C" w14:textId="77777777" w:rsidR="002D57C4" w:rsidRDefault="002D57C4" w:rsidP="00502E57">
            <w:pPr>
              <w:rPr>
                <w:rStyle w:val="CodeSnippet"/>
              </w:rPr>
            </w:pPr>
            <w:r>
              <w:rPr>
                <w:rStyle w:val="CodeSnippet"/>
              </w:rPr>
              <w:t xml:space="preserve">  description: My placement policy for Compute node separation</w:t>
            </w:r>
          </w:p>
          <w:p w14:paraId="6F45B8DF" w14:textId="77777777" w:rsidR="002D57C4" w:rsidRDefault="002D57C4" w:rsidP="00502E57">
            <w:pPr>
              <w:rPr>
                <w:rStyle w:val="CodeSnippet"/>
              </w:rPr>
            </w:pPr>
            <w:r>
              <w:rPr>
                <w:rStyle w:val="CodeSnippet"/>
              </w:rPr>
              <w:t xml:space="preserve">  properties:</w:t>
            </w:r>
          </w:p>
          <w:p w14:paraId="60D24097" w14:textId="77777777" w:rsidR="002D57C4" w:rsidRDefault="002D57C4" w:rsidP="00502E57">
            <w:pPr>
              <w:rPr>
                <w:rStyle w:val="CodeSnippet"/>
              </w:rPr>
            </w:pPr>
            <w:r>
              <w:rPr>
                <w:rStyle w:val="CodeSnippet"/>
              </w:rPr>
              <w:t xml:space="preserve">    # 3 diff target containers</w:t>
            </w:r>
          </w:p>
          <w:p w14:paraId="7D04CB2D" w14:textId="77777777" w:rsidR="002D57C4" w:rsidRDefault="002D57C4" w:rsidP="00502E57">
            <w:pPr>
              <w:rPr>
                <w:rStyle w:val="CodeSnippet"/>
              </w:rPr>
            </w:pPr>
            <w:r>
              <w:rPr>
                <w:rStyle w:val="CodeSnippet"/>
              </w:rPr>
              <w:t xml:space="preserve">    container type: Compute </w:t>
            </w:r>
          </w:p>
          <w:p w14:paraId="3BF373E3" w14:textId="77777777" w:rsidR="002D57C4" w:rsidRPr="006824F5" w:rsidRDefault="002D57C4" w:rsidP="00502E57">
            <w:pPr>
              <w:rPr>
                <w:rStyle w:val="CodeSnippet"/>
              </w:rPr>
            </w:pPr>
            <w:r>
              <w:rPr>
                <w:rStyle w:val="CodeSnippet"/>
              </w:rPr>
              <w:t xml:space="preserve">    container_number: 3 </w:t>
            </w:r>
          </w:p>
        </w:tc>
      </w:tr>
    </w:tbl>
    <w:p w14:paraId="07709D6E" w14:textId="77777777" w:rsidR="002D57C4" w:rsidRDefault="002D57C4" w:rsidP="002D57C4">
      <w:pPr>
        <w:pStyle w:val="Heading5"/>
        <w:numPr>
          <w:ilvl w:val="4"/>
          <w:numId w:val="3"/>
        </w:numPr>
      </w:pPr>
      <w:r>
        <w:t>Notes</w:t>
      </w:r>
    </w:p>
    <w:p w14:paraId="065440FB" w14:textId="77777777" w:rsidR="002D57C4" w:rsidRDefault="002D57C4" w:rsidP="002D57C4">
      <w:pPr>
        <w:pStyle w:val="ListParagraph"/>
        <w:numPr>
          <w:ilvl w:val="0"/>
          <w:numId w:val="15"/>
        </w:numPr>
      </w:pPr>
      <w:r>
        <w:t xml:space="preserve">There may be </w:t>
      </w:r>
      <w:r w:rsidRPr="007F4587">
        <w:t>availability</w:t>
      </w:r>
      <w:r>
        <w:t xml:space="preserve"> (constraints) considerations especially</w:t>
      </w:r>
      <w:r w:rsidRPr="007F4587">
        <w:t xml:space="preserve"> </w:t>
      </w:r>
      <w:r>
        <w:t>i</w:t>
      </w:r>
      <w:r w:rsidRPr="007F4587">
        <w:t xml:space="preserve">f these </w:t>
      </w:r>
      <w:r>
        <w:t>policies are applied to “clusters”.</w:t>
      </w:r>
    </w:p>
    <w:p w14:paraId="694DA39D" w14:textId="77777777" w:rsidR="002D57C4" w:rsidRPr="007F4587" w:rsidRDefault="002D57C4" w:rsidP="002D57C4">
      <w:pPr>
        <w:pStyle w:val="ListParagraph"/>
        <w:numPr>
          <w:ilvl w:val="0"/>
          <w:numId w:val="15"/>
        </w:numPr>
      </w:pPr>
      <w:r>
        <w:t>There may be future considerations for controlling max # of instances per container.</w:t>
      </w:r>
    </w:p>
    <w:p w14:paraId="628AB458" w14:textId="77777777" w:rsidR="002D57C4" w:rsidRDefault="002D57C4" w:rsidP="002D57C4">
      <w:pPr>
        <w:pStyle w:val="Heading4"/>
        <w:numPr>
          <w:ilvl w:val="3"/>
          <w:numId w:val="3"/>
        </w:numPr>
      </w:pPr>
      <w:r>
        <w:t>Use Case 2: Controlled placement by region</w:t>
      </w:r>
    </w:p>
    <w:p w14:paraId="7E358CE6" w14:textId="77777777" w:rsidR="002D57C4" w:rsidRDefault="002D57C4" w:rsidP="002D57C4">
      <w:pPr>
        <w:pStyle w:val="Heading5"/>
        <w:numPr>
          <w:ilvl w:val="4"/>
          <w:numId w:val="3"/>
        </w:numPr>
      </w:pPr>
      <w:r>
        <w:t>Description</w:t>
      </w:r>
    </w:p>
    <w:p w14:paraId="676B5A33" w14:textId="77777777" w:rsidR="002D57C4" w:rsidRDefault="002D57C4" w:rsidP="002D57C4">
      <w:r>
        <w:t>This use case demonstrates the use of named “containers” which could represent the following:</w:t>
      </w:r>
    </w:p>
    <w:p w14:paraId="1C70401B" w14:textId="77777777" w:rsidR="002D57C4" w:rsidRDefault="002D57C4" w:rsidP="002D57C4">
      <w:pPr>
        <w:pStyle w:val="ListParagraph"/>
        <w:numPr>
          <w:ilvl w:val="0"/>
          <w:numId w:val="15"/>
        </w:numPr>
      </w:pPr>
      <w:r>
        <w:t>Datacenter regions</w:t>
      </w:r>
    </w:p>
    <w:p w14:paraId="1957FCAA" w14:textId="77777777" w:rsidR="002D57C4" w:rsidRDefault="002D57C4" w:rsidP="002D57C4">
      <w:pPr>
        <w:pStyle w:val="ListParagraph"/>
        <w:numPr>
          <w:ilvl w:val="0"/>
          <w:numId w:val="15"/>
        </w:numPr>
      </w:pPr>
      <w:r>
        <w:t>Geographic regions (e.g., cities, municipalities, states, countries, etc.)</w:t>
      </w:r>
    </w:p>
    <w:p w14:paraId="5F84C9B7" w14:textId="77777777" w:rsidR="002D57C4" w:rsidRDefault="002D57C4" w:rsidP="002D57C4">
      <w:pPr>
        <w:pStyle w:val="ListParagraph"/>
        <w:numPr>
          <w:ilvl w:val="0"/>
          <w:numId w:val="15"/>
        </w:numPr>
      </w:pPr>
      <w:r>
        <w:t>Commercial regions (e.g., North America, Eastern Europe, Asia Pacific, etc.)</w:t>
      </w:r>
    </w:p>
    <w:p w14:paraId="043B6805" w14:textId="77777777" w:rsidR="002D57C4" w:rsidRDefault="002D57C4" w:rsidP="002D57C4">
      <w:pPr>
        <w:pStyle w:val="Heading5"/>
        <w:numPr>
          <w:ilvl w:val="4"/>
          <w:numId w:val="3"/>
        </w:numPr>
      </w:pPr>
      <w:r>
        <w:lastRenderedPageBreak/>
        <w:t>Features</w:t>
      </w:r>
    </w:p>
    <w:p w14:paraId="761248ED" w14:textId="77777777" w:rsidR="002D57C4" w:rsidRDefault="002D57C4" w:rsidP="002D57C4">
      <w:r>
        <w:t>This use case introduces the following policy features:</w:t>
      </w:r>
    </w:p>
    <w:p w14:paraId="3684A662" w14:textId="77777777" w:rsidR="002D57C4" w:rsidRDefault="002D57C4" w:rsidP="002D57C4">
      <w:pPr>
        <w:pStyle w:val="ListParagraph"/>
        <w:numPr>
          <w:ilvl w:val="0"/>
          <w:numId w:val="15"/>
        </w:numPr>
      </w:pPr>
      <w:r>
        <w:t>Separation of  resources (i.e., TOSCA nodes) by logical regions, or zones.</w:t>
      </w:r>
    </w:p>
    <w:p w14:paraId="19EFC1DD" w14:textId="77777777" w:rsidR="002D57C4" w:rsidRDefault="002D57C4" w:rsidP="002D57C4">
      <w:pPr>
        <w:pStyle w:val="Heading5"/>
        <w:numPr>
          <w:ilvl w:val="4"/>
          <w:numId w:val="3"/>
        </w:numPr>
      </w:pPr>
      <w:r>
        <w:t>Sample YAML: Region separation amongst named set of regions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690"/>
      </w:tblGrid>
      <w:tr w:rsidR="002D57C4" w:rsidRPr="006C45A8" w14:paraId="41D6C96A" w14:textId="77777777" w:rsidTr="00502E57">
        <w:trPr>
          <w:trHeight w:val="2118"/>
        </w:trPr>
        <w:tc>
          <w:tcPr>
            <w:tcW w:w="9690" w:type="dxa"/>
            <w:shd w:val="clear" w:color="auto" w:fill="D9D9D9" w:themeFill="background1" w:themeFillShade="D9"/>
          </w:tcPr>
          <w:p w14:paraId="1DED00F9" w14:textId="77777777" w:rsidR="002D57C4" w:rsidRDefault="002D57C4" w:rsidP="00502E57">
            <w:pPr>
              <w:rPr>
                <w:rStyle w:val="CodeSnippet"/>
              </w:rPr>
            </w:pPr>
            <w:r>
              <w:rPr>
                <w:rStyle w:val="CodeSnippet"/>
              </w:rPr>
              <w:t>failover_policy_2:</w:t>
            </w:r>
          </w:p>
          <w:p w14:paraId="284B0116" w14:textId="77777777" w:rsidR="002D57C4" w:rsidRPr="00C0556B" w:rsidRDefault="002D57C4" w:rsidP="00502E57">
            <w:pPr>
              <w:rPr>
                <w:rStyle w:val="CodeSnippet"/>
              </w:rPr>
            </w:pPr>
            <w:r>
              <w:rPr>
                <w:rStyle w:val="CodeSnippet"/>
              </w:rPr>
              <w:t xml:space="preserve"> </w:t>
            </w:r>
            <w:r w:rsidRPr="00C0556B">
              <w:rPr>
                <w:rStyle w:val="CodeSnippet"/>
              </w:rPr>
              <w:t xml:space="preserve"> type: tosca.policy.placement</w:t>
            </w:r>
          </w:p>
          <w:p w14:paraId="60757E69" w14:textId="77777777" w:rsidR="002D57C4" w:rsidRPr="00C0556B" w:rsidRDefault="002D57C4" w:rsidP="00502E57">
            <w:pPr>
              <w:rPr>
                <w:rStyle w:val="CodeSnippet"/>
              </w:rPr>
            </w:pPr>
            <w:r w:rsidRPr="00C0556B">
              <w:rPr>
                <w:rStyle w:val="CodeSnippet"/>
              </w:rPr>
              <w:t xml:space="preserve">  description: My </w:t>
            </w:r>
            <w:r>
              <w:rPr>
                <w:rStyle w:val="CodeSnippet"/>
              </w:rPr>
              <w:t>failover policy with allowed target regions (logical containers)</w:t>
            </w:r>
          </w:p>
          <w:p w14:paraId="167F5EAF" w14:textId="77777777" w:rsidR="002D57C4" w:rsidRDefault="002D57C4" w:rsidP="00502E57">
            <w:pPr>
              <w:rPr>
                <w:rStyle w:val="CodeSnippet"/>
              </w:rPr>
            </w:pPr>
            <w:r w:rsidRPr="00C0556B">
              <w:rPr>
                <w:rStyle w:val="CodeSnippet"/>
              </w:rPr>
              <w:t xml:space="preserve">  </w:t>
            </w:r>
            <w:r>
              <w:rPr>
                <w:rStyle w:val="CodeSnippet"/>
              </w:rPr>
              <w:t>properties:</w:t>
            </w:r>
          </w:p>
          <w:p w14:paraId="2F601F90" w14:textId="77777777" w:rsidR="002D57C4" w:rsidRPr="00C0556B" w:rsidRDefault="002D57C4" w:rsidP="00502E57">
            <w:pPr>
              <w:rPr>
                <w:rStyle w:val="CodeSnippet"/>
              </w:rPr>
            </w:pPr>
            <w:r>
              <w:rPr>
                <w:rStyle w:val="CodeSnippet"/>
              </w:rPr>
              <w:t xml:space="preserve">    </w:t>
            </w:r>
            <w:r w:rsidRPr="00C0556B">
              <w:rPr>
                <w:rStyle w:val="CodeSnippet"/>
              </w:rPr>
              <w:t xml:space="preserve">container type: </w:t>
            </w:r>
            <w:r>
              <w:rPr>
                <w:rStyle w:val="CodeSnippet"/>
              </w:rPr>
              <w:t>region</w:t>
            </w:r>
            <w:r w:rsidRPr="00C0556B">
              <w:rPr>
                <w:rStyle w:val="CodeSnippet"/>
              </w:rPr>
              <w:t xml:space="preserve"> </w:t>
            </w:r>
          </w:p>
          <w:p w14:paraId="15A7B5CD" w14:textId="77777777" w:rsidR="002D57C4" w:rsidRPr="00C0556B" w:rsidRDefault="002D57C4" w:rsidP="00502E57">
            <w:pPr>
              <w:rPr>
                <w:rStyle w:val="CodeSnippet"/>
              </w:rPr>
            </w:pPr>
            <w:r w:rsidRPr="00C0556B">
              <w:rPr>
                <w:rStyle w:val="CodeSnippet"/>
              </w:rPr>
              <w:t xml:space="preserve">  </w:t>
            </w:r>
            <w:r>
              <w:rPr>
                <w:rStyle w:val="CodeSnippet"/>
              </w:rPr>
              <w:t xml:space="preserve">  </w:t>
            </w:r>
            <w:r w:rsidRPr="00C0556B">
              <w:rPr>
                <w:rStyle w:val="CodeSnippet"/>
              </w:rPr>
              <w:t xml:space="preserve">container_number: 3 </w:t>
            </w:r>
          </w:p>
          <w:p w14:paraId="5DF62ED2" w14:textId="77777777" w:rsidR="002D57C4" w:rsidRPr="00C0556B" w:rsidRDefault="002D57C4" w:rsidP="00502E57">
            <w:pPr>
              <w:rPr>
                <w:rStyle w:val="CodeSnippet"/>
              </w:rPr>
            </w:pPr>
            <w:r w:rsidRPr="00C0556B">
              <w:rPr>
                <w:rStyle w:val="CodeSnippet"/>
              </w:rPr>
              <w:t xml:space="preserve">  </w:t>
            </w:r>
            <w:r>
              <w:rPr>
                <w:rStyle w:val="CodeSnippet"/>
              </w:rPr>
              <w:t xml:space="preserve">  </w:t>
            </w:r>
            <w:r w:rsidRPr="00C0556B">
              <w:rPr>
                <w:rStyle w:val="CodeSnippet"/>
              </w:rPr>
              <w:t xml:space="preserve"># If </w:t>
            </w:r>
            <w:r>
              <w:rPr>
                <w:rStyle w:val="CodeSnippet"/>
              </w:rPr>
              <w:t>“</w:t>
            </w:r>
            <w:r w:rsidRPr="00C0556B">
              <w:rPr>
                <w:rStyle w:val="CodeSnippet"/>
              </w:rPr>
              <w:t>containers</w:t>
            </w:r>
            <w:r>
              <w:rPr>
                <w:rStyle w:val="CodeSnippet"/>
              </w:rPr>
              <w:t xml:space="preserve">” keyname is provided, they represent </w:t>
            </w:r>
            <w:r w:rsidRPr="00C0556B">
              <w:rPr>
                <w:rStyle w:val="CodeSnippet"/>
              </w:rPr>
              <w:t xml:space="preserve">the allowed set </w:t>
            </w:r>
          </w:p>
          <w:p w14:paraId="486F14B7" w14:textId="77777777" w:rsidR="002D57C4" w:rsidRPr="00C0556B" w:rsidRDefault="002D57C4" w:rsidP="00502E57">
            <w:pPr>
              <w:rPr>
                <w:rStyle w:val="CodeSnippet"/>
              </w:rPr>
            </w:pPr>
            <w:r w:rsidRPr="00C0556B">
              <w:rPr>
                <w:rStyle w:val="CodeSnippet"/>
              </w:rPr>
              <w:t xml:space="preserve">  </w:t>
            </w:r>
            <w:r>
              <w:rPr>
                <w:rStyle w:val="CodeSnippet"/>
              </w:rPr>
              <w:t xml:space="preserve">  </w:t>
            </w:r>
            <w:r w:rsidRPr="00C0556B">
              <w:rPr>
                <w:rStyle w:val="CodeSnippet"/>
              </w:rPr>
              <w:t xml:space="preserve"># </w:t>
            </w:r>
            <w:r>
              <w:rPr>
                <w:rStyle w:val="CodeSnippet"/>
              </w:rPr>
              <w:t xml:space="preserve">of target containers to use for placement for </w:t>
            </w:r>
            <w:r w:rsidRPr="00C0556B">
              <w:rPr>
                <w:rStyle w:val="CodeSnippet"/>
              </w:rPr>
              <w:t>.</w:t>
            </w:r>
          </w:p>
          <w:p w14:paraId="687A95EE" w14:textId="77777777" w:rsidR="002D57C4" w:rsidRPr="006824F5" w:rsidRDefault="002D57C4" w:rsidP="00502E57">
            <w:pPr>
              <w:rPr>
                <w:rStyle w:val="CodeSnippet"/>
              </w:rPr>
            </w:pPr>
            <w:r w:rsidRPr="00C0556B">
              <w:rPr>
                <w:rStyle w:val="CodeSnippet"/>
              </w:rPr>
              <w:t xml:space="preserve">  </w:t>
            </w:r>
            <w:r>
              <w:rPr>
                <w:rStyle w:val="CodeSnippet"/>
              </w:rPr>
              <w:t xml:space="preserve">  </w:t>
            </w:r>
            <w:r w:rsidRPr="00C0556B">
              <w:rPr>
                <w:rStyle w:val="CodeSnippet"/>
              </w:rPr>
              <w:t xml:space="preserve">containers: [ </w:t>
            </w:r>
            <w:r>
              <w:rPr>
                <w:rStyle w:val="CodeSnippet"/>
              </w:rPr>
              <w:t>region1</w:t>
            </w:r>
            <w:r w:rsidRPr="00C0556B">
              <w:rPr>
                <w:rStyle w:val="CodeSnippet"/>
              </w:rPr>
              <w:t xml:space="preserve">, </w:t>
            </w:r>
            <w:r>
              <w:rPr>
                <w:rStyle w:val="CodeSnippet"/>
              </w:rPr>
              <w:t>region2</w:t>
            </w:r>
            <w:r w:rsidRPr="00C0556B">
              <w:rPr>
                <w:rStyle w:val="CodeSnippet"/>
              </w:rPr>
              <w:t xml:space="preserve">, </w:t>
            </w:r>
            <w:r>
              <w:rPr>
                <w:rStyle w:val="CodeSnippet"/>
              </w:rPr>
              <w:t>region3</w:t>
            </w:r>
            <w:r w:rsidRPr="00C0556B">
              <w:rPr>
                <w:rStyle w:val="CodeSnippet"/>
              </w:rPr>
              <w:t xml:space="preserve">, </w:t>
            </w:r>
            <w:r>
              <w:rPr>
                <w:rStyle w:val="CodeSnippet"/>
              </w:rPr>
              <w:t>region4</w:t>
            </w:r>
            <w:r w:rsidRPr="00C0556B">
              <w:rPr>
                <w:rStyle w:val="CodeSnippet"/>
              </w:rPr>
              <w:t xml:space="preserve"> ]</w:t>
            </w:r>
          </w:p>
        </w:tc>
      </w:tr>
    </w:tbl>
    <w:p w14:paraId="67F9CE4F" w14:textId="77777777" w:rsidR="002D57C4" w:rsidRDefault="002D57C4" w:rsidP="002D57C4">
      <w:pPr>
        <w:pStyle w:val="Heading4"/>
        <w:numPr>
          <w:ilvl w:val="3"/>
          <w:numId w:val="3"/>
        </w:numPr>
      </w:pPr>
      <w:r>
        <w:t>Use Case 3: Co-locate based upon Compute affinity</w:t>
      </w:r>
    </w:p>
    <w:p w14:paraId="756C8EA1" w14:textId="77777777" w:rsidR="002D57C4" w:rsidRDefault="002D57C4" w:rsidP="002D57C4">
      <w:pPr>
        <w:pStyle w:val="Heading5"/>
        <w:numPr>
          <w:ilvl w:val="4"/>
          <w:numId w:val="3"/>
        </w:numPr>
      </w:pPr>
      <w:r>
        <w:t>Description</w:t>
      </w:r>
    </w:p>
    <w:p w14:paraId="60A89FD6" w14:textId="77777777" w:rsidR="002D57C4" w:rsidRDefault="002D57C4" w:rsidP="002D57C4">
      <w:r>
        <w:t>Nodes that need to be co-located to achieve optimal performance based upon access to similar Infrastructure (IaaS) resource types (i.e., Compute, Network  and/or Storage).</w:t>
      </w:r>
    </w:p>
    <w:p w14:paraId="4008BD91" w14:textId="77777777" w:rsidR="002D57C4" w:rsidRDefault="002D57C4" w:rsidP="002D57C4"/>
    <w:p w14:paraId="2A5D41F0" w14:textId="77777777" w:rsidR="002D57C4" w:rsidRDefault="002D57C4" w:rsidP="002D57C4">
      <w:r>
        <w:t>This use case demonstrates the co-location based upon Compute resource affinity; however, the same approach could be taken for Network as or Storage affinity as well. :</w:t>
      </w:r>
    </w:p>
    <w:p w14:paraId="56B75AFE" w14:textId="77777777" w:rsidR="002D57C4" w:rsidRDefault="002D57C4" w:rsidP="002D57C4">
      <w:pPr>
        <w:pStyle w:val="Heading5"/>
        <w:numPr>
          <w:ilvl w:val="4"/>
          <w:numId w:val="3"/>
        </w:numPr>
      </w:pPr>
      <w:r>
        <w:t>Features</w:t>
      </w:r>
    </w:p>
    <w:p w14:paraId="532AB510" w14:textId="77777777" w:rsidR="002D57C4" w:rsidRDefault="002D57C4" w:rsidP="002D57C4">
      <w:r>
        <w:t>This use case introduces the following policy features:</w:t>
      </w:r>
    </w:p>
    <w:p w14:paraId="28710B25" w14:textId="77777777" w:rsidR="002D57C4" w:rsidRDefault="002D57C4" w:rsidP="002D57C4">
      <w:pPr>
        <w:pStyle w:val="ListParagraph"/>
        <w:numPr>
          <w:ilvl w:val="0"/>
          <w:numId w:val="15"/>
        </w:numPr>
      </w:pPr>
      <w:r>
        <w:t>Node placement based upon Compute resource affinity.</w:t>
      </w:r>
    </w:p>
    <w:p w14:paraId="13C5463D" w14:textId="77777777" w:rsidR="002D57C4" w:rsidRDefault="002D57C4" w:rsidP="002D57C4">
      <w:pPr>
        <w:pStyle w:val="Heading4"/>
        <w:numPr>
          <w:ilvl w:val="3"/>
          <w:numId w:val="3"/>
        </w:numPr>
      </w:pPr>
      <w:r>
        <w:t>Notes</w:t>
      </w:r>
    </w:p>
    <w:p w14:paraId="122443B1" w14:textId="77777777" w:rsidR="002D57C4" w:rsidRDefault="002D57C4" w:rsidP="002D57C4">
      <w:pPr>
        <w:pStyle w:val="ListParagraph"/>
        <w:numPr>
          <w:ilvl w:val="0"/>
          <w:numId w:val="15"/>
        </w:numPr>
      </w:pPr>
      <w:r>
        <w:t>The concept of placement based upon IaaS resource utilization is not future-thinking, as Cloud should guarantee equivalent performance of application performance regardless of placement.  That is, all network access between application nodes and underlying Compute or Storage should have equivalent performance (e.g., network bandwidth, network or storage access time, CPU speed, etc.).</w:t>
      </w:r>
    </w:p>
    <w:p w14:paraId="14459341" w14:textId="77777777" w:rsidR="002D57C4" w:rsidRDefault="002D57C4" w:rsidP="002D57C4">
      <w:pPr>
        <w:pStyle w:val="Heading5"/>
        <w:numPr>
          <w:ilvl w:val="4"/>
          <w:numId w:val="3"/>
        </w:numPr>
      </w:pPr>
      <w:r>
        <w:t>Sample YAML: Region separation amongst named set of regions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554FA0C6" w14:textId="77777777" w:rsidTr="00502E57">
        <w:trPr>
          <w:trHeight w:val="1283"/>
        </w:trPr>
        <w:tc>
          <w:tcPr>
            <w:tcW w:w="9576" w:type="dxa"/>
            <w:shd w:val="clear" w:color="auto" w:fill="D9D9D9" w:themeFill="background1" w:themeFillShade="D9"/>
          </w:tcPr>
          <w:p w14:paraId="4C2ECFB2" w14:textId="77777777" w:rsidR="002D57C4" w:rsidRPr="00534F2C" w:rsidRDefault="002D57C4" w:rsidP="00502E57">
            <w:pPr>
              <w:rPr>
                <w:rStyle w:val="CodeSnippet"/>
              </w:rPr>
            </w:pPr>
            <w:r w:rsidRPr="00534F2C">
              <w:rPr>
                <w:rStyle w:val="CodeSnippet"/>
              </w:rPr>
              <w:t>keep_together_policy:</w:t>
            </w:r>
          </w:p>
          <w:p w14:paraId="3AE2CA83" w14:textId="77777777" w:rsidR="002D57C4" w:rsidRPr="00534F2C" w:rsidRDefault="002D57C4" w:rsidP="00502E57">
            <w:pPr>
              <w:rPr>
                <w:rStyle w:val="CodeSnippet"/>
              </w:rPr>
            </w:pPr>
            <w:r w:rsidRPr="00534F2C">
              <w:rPr>
                <w:rStyle w:val="CodeSnippet"/>
              </w:rPr>
              <w:t xml:space="preserve">  type: tosca.policy.placement.Colocate</w:t>
            </w:r>
          </w:p>
          <w:p w14:paraId="297FDE2E" w14:textId="77777777" w:rsidR="002D57C4" w:rsidRDefault="002D57C4" w:rsidP="00502E57">
            <w:pPr>
              <w:rPr>
                <w:rStyle w:val="CodeSnippet"/>
              </w:rPr>
            </w:pPr>
            <w:r w:rsidRPr="00534F2C">
              <w:rPr>
                <w:rStyle w:val="CodeSnippet"/>
              </w:rPr>
              <w:t xml:space="preserve">  description: Keep associated nodes (groups of nodes) based upon Compute</w:t>
            </w:r>
          </w:p>
          <w:p w14:paraId="297B5557" w14:textId="77777777" w:rsidR="002D57C4" w:rsidRPr="00534F2C" w:rsidRDefault="002D57C4" w:rsidP="00502E57">
            <w:pPr>
              <w:rPr>
                <w:rStyle w:val="CodeSnippet"/>
              </w:rPr>
            </w:pPr>
            <w:r>
              <w:rPr>
                <w:rStyle w:val="CodeSnippet"/>
              </w:rPr>
              <w:t xml:space="preserve">  properties:</w:t>
            </w:r>
          </w:p>
          <w:p w14:paraId="7B85C125" w14:textId="77777777" w:rsidR="002D57C4" w:rsidRPr="006824F5" w:rsidRDefault="002D57C4" w:rsidP="00502E57">
            <w:pPr>
              <w:rPr>
                <w:rStyle w:val="CodeSnippet"/>
              </w:rPr>
            </w:pPr>
            <w:r>
              <w:rPr>
                <w:rStyle w:val="CodeSnippet"/>
              </w:rPr>
              <w:t xml:space="preserve">   </w:t>
            </w:r>
            <w:r w:rsidRPr="00534F2C">
              <w:rPr>
                <w:rStyle w:val="CodeSnippet"/>
              </w:rPr>
              <w:t xml:space="preserve"> </w:t>
            </w:r>
            <w:r>
              <w:rPr>
                <w:rStyle w:val="CodeSnippet"/>
              </w:rPr>
              <w:t>affinity</w:t>
            </w:r>
            <w:r w:rsidRPr="00534F2C">
              <w:rPr>
                <w:rStyle w:val="CodeSnippet"/>
              </w:rPr>
              <w:t>: Compute</w:t>
            </w:r>
          </w:p>
        </w:tc>
      </w:tr>
    </w:tbl>
    <w:p w14:paraId="6AD7C157" w14:textId="77777777" w:rsidR="002D57C4" w:rsidRDefault="002D57C4" w:rsidP="002D57C4">
      <w:pPr>
        <w:pStyle w:val="Heading3"/>
        <w:numPr>
          <w:ilvl w:val="2"/>
          <w:numId w:val="3"/>
        </w:numPr>
      </w:pPr>
      <w:r>
        <w:lastRenderedPageBreak/>
        <w:t>Scaling</w:t>
      </w:r>
    </w:p>
    <w:p w14:paraId="722118A5" w14:textId="77777777" w:rsidR="002D57C4" w:rsidRDefault="002D57C4" w:rsidP="002D57C4">
      <w:pPr>
        <w:pStyle w:val="Heading4"/>
        <w:numPr>
          <w:ilvl w:val="3"/>
          <w:numId w:val="3"/>
        </w:numPr>
      </w:pPr>
      <w:r>
        <w:t>Use Case 1:  Simple node autoscale</w:t>
      </w:r>
    </w:p>
    <w:p w14:paraId="7ABB5D76" w14:textId="77777777" w:rsidR="002D57C4" w:rsidRDefault="002D57C4" w:rsidP="002D57C4">
      <w:pPr>
        <w:pStyle w:val="Heading5"/>
        <w:numPr>
          <w:ilvl w:val="4"/>
          <w:numId w:val="3"/>
        </w:numPr>
      </w:pPr>
      <w:r>
        <w:t>Description</w:t>
      </w:r>
    </w:p>
    <w:p w14:paraId="00FD6AE3" w14:textId="77777777" w:rsidR="002D57C4" w:rsidRDefault="002D57C4" w:rsidP="002D57C4">
      <w:r>
        <w:t xml:space="preserve">Start with X nodes and scale up to Y nodes, capability to do this from a dashboard for example. </w:t>
      </w:r>
    </w:p>
    <w:p w14:paraId="14FA330D" w14:textId="77777777" w:rsidR="002D57C4" w:rsidRDefault="002D57C4" w:rsidP="002D57C4">
      <w:pPr>
        <w:pStyle w:val="Heading5"/>
        <w:numPr>
          <w:ilvl w:val="4"/>
          <w:numId w:val="3"/>
        </w:numPr>
      </w:pPr>
      <w:r>
        <w:t>Features</w:t>
      </w:r>
    </w:p>
    <w:p w14:paraId="5D85301F" w14:textId="77777777" w:rsidR="002D57C4" w:rsidRDefault="002D57C4" w:rsidP="002D57C4">
      <w:r>
        <w:t>This use case introduces the following policy features:</w:t>
      </w:r>
    </w:p>
    <w:p w14:paraId="5993F5A8" w14:textId="77777777" w:rsidR="002D57C4" w:rsidRDefault="002D57C4" w:rsidP="002D57C4">
      <w:pPr>
        <w:pStyle w:val="ListParagraph"/>
        <w:numPr>
          <w:ilvl w:val="0"/>
          <w:numId w:val="15"/>
        </w:numPr>
      </w:pPr>
      <w:r>
        <w:t>Basic autoscaling policy</w:t>
      </w:r>
    </w:p>
    <w:p w14:paraId="1C440ED7" w14:textId="77777777" w:rsidR="002D57C4" w:rsidRDefault="002D57C4" w:rsidP="002D57C4">
      <w:pPr>
        <w:pStyle w:val="Heading5"/>
        <w:numPr>
          <w:ilvl w:val="4"/>
          <w:numId w:val="3"/>
        </w:numPr>
      </w:pPr>
      <w:r>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576"/>
      </w:tblGrid>
      <w:tr w:rsidR="002D57C4" w:rsidRPr="006C45A8" w14:paraId="41DA5D16" w14:textId="77777777" w:rsidTr="00502E57">
        <w:trPr>
          <w:trHeight w:val="752"/>
        </w:trPr>
        <w:tc>
          <w:tcPr>
            <w:tcW w:w="9576" w:type="dxa"/>
            <w:shd w:val="clear" w:color="auto" w:fill="D9D9D9" w:themeFill="background1" w:themeFillShade="D9"/>
          </w:tcPr>
          <w:p w14:paraId="79FA1BA7" w14:textId="77777777" w:rsidR="002D57C4" w:rsidRDefault="002D57C4" w:rsidP="00502E57">
            <w:pPr>
              <w:rPr>
                <w:rStyle w:val="CodeSnippet"/>
              </w:rPr>
            </w:pPr>
            <w:r>
              <w:rPr>
                <w:rStyle w:val="CodeSnippet"/>
              </w:rPr>
              <w:t>my_scaling_policy_1:</w:t>
            </w:r>
          </w:p>
          <w:p w14:paraId="0B03D5CD" w14:textId="77777777" w:rsidR="002D57C4" w:rsidRDefault="002D57C4" w:rsidP="00502E57">
            <w:pPr>
              <w:rPr>
                <w:rStyle w:val="CodeSnippet"/>
              </w:rPr>
            </w:pPr>
            <w:r>
              <w:rPr>
                <w:rStyle w:val="CodeSnippet"/>
              </w:rPr>
              <w:t xml:space="preserve">  type: tosca.policy.scaling</w:t>
            </w:r>
          </w:p>
          <w:p w14:paraId="2D2DBDF7" w14:textId="77777777" w:rsidR="002D57C4" w:rsidRDefault="002D57C4" w:rsidP="00502E57">
            <w:pPr>
              <w:rPr>
                <w:rStyle w:val="CodeSnippet"/>
              </w:rPr>
            </w:pPr>
            <w:r w:rsidRPr="00D2290F">
              <w:rPr>
                <w:rStyle w:val="CodeSnippet"/>
              </w:rPr>
              <w:t xml:space="preserve">  description:</w:t>
            </w:r>
            <w:r>
              <w:rPr>
                <w:rStyle w:val="CodeSnippet"/>
              </w:rPr>
              <w:t xml:space="preserve"> Simple node autoscaling</w:t>
            </w:r>
          </w:p>
          <w:p w14:paraId="4EDD71D0" w14:textId="77777777" w:rsidR="002D57C4" w:rsidRDefault="002D57C4" w:rsidP="00502E57">
            <w:pPr>
              <w:rPr>
                <w:rStyle w:val="CodeSnippet"/>
              </w:rPr>
            </w:pPr>
            <w:r>
              <w:rPr>
                <w:rStyle w:val="CodeSnippet"/>
              </w:rPr>
              <w:t xml:space="preserve">  properties:</w:t>
            </w:r>
          </w:p>
          <w:p w14:paraId="20642489" w14:textId="77777777" w:rsidR="002D57C4" w:rsidRDefault="002D57C4" w:rsidP="00502E57">
            <w:pPr>
              <w:rPr>
                <w:rStyle w:val="CodeSnippet"/>
              </w:rPr>
            </w:pPr>
            <w:r>
              <w:rPr>
                <w:rStyle w:val="CodeSnippet"/>
              </w:rPr>
              <w:t xml:space="preserve">    </w:t>
            </w:r>
            <w:r w:rsidRPr="00BE5D67">
              <w:rPr>
                <w:rStyle w:val="CodeSnippet"/>
              </w:rPr>
              <w:t>min_instances</w:t>
            </w:r>
            <w:r>
              <w:rPr>
                <w:rStyle w:val="CodeSnippet"/>
              </w:rPr>
              <w:t>: &lt;</w:t>
            </w:r>
            <w:r w:rsidRPr="00BE5D67">
              <w:rPr>
                <w:rStyle w:val="CodeSnippet"/>
              </w:rPr>
              <w:t>integer</w:t>
            </w:r>
            <w:r>
              <w:rPr>
                <w:rStyle w:val="CodeSnippet"/>
              </w:rPr>
              <w:t>&gt;</w:t>
            </w:r>
          </w:p>
          <w:p w14:paraId="3CDA6BCB" w14:textId="77777777" w:rsidR="002D57C4" w:rsidRPr="00BE5D67" w:rsidRDefault="002D57C4" w:rsidP="00502E57">
            <w:pPr>
              <w:rPr>
                <w:rStyle w:val="CodeSnippet"/>
              </w:rPr>
            </w:pPr>
            <w:r>
              <w:rPr>
                <w:rStyle w:val="CodeSnippet"/>
              </w:rPr>
              <w:t xml:space="preserve">    </w:t>
            </w:r>
            <w:r w:rsidRPr="00BE5D67">
              <w:rPr>
                <w:rStyle w:val="CodeSnippet"/>
              </w:rPr>
              <w:t>max_instances</w:t>
            </w:r>
            <w:r>
              <w:rPr>
                <w:rStyle w:val="CodeSnippet"/>
              </w:rPr>
              <w:t>: &lt;</w:t>
            </w:r>
            <w:r w:rsidRPr="00BE5D67">
              <w:rPr>
                <w:rStyle w:val="CodeSnippet"/>
              </w:rPr>
              <w:t>integer</w:t>
            </w:r>
            <w:r>
              <w:rPr>
                <w:rStyle w:val="CodeSnippet"/>
              </w:rPr>
              <w:t>&gt;</w:t>
            </w:r>
          </w:p>
          <w:p w14:paraId="2266244A" w14:textId="77777777" w:rsidR="002D57C4" w:rsidRPr="00BE5D67" w:rsidRDefault="002D57C4" w:rsidP="00502E57">
            <w:pPr>
              <w:rPr>
                <w:rStyle w:val="CodeSnippet"/>
              </w:rPr>
            </w:pPr>
            <w:r>
              <w:rPr>
                <w:rStyle w:val="CodeSnippet"/>
              </w:rPr>
              <w:t xml:space="preserve">    </w:t>
            </w:r>
            <w:r w:rsidRPr="00BE5D67">
              <w:rPr>
                <w:rStyle w:val="CodeSnippet"/>
              </w:rPr>
              <w:t>default_instances</w:t>
            </w:r>
            <w:r>
              <w:rPr>
                <w:rStyle w:val="CodeSnippet"/>
              </w:rPr>
              <w:t>: &lt;</w:t>
            </w:r>
            <w:r w:rsidRPr="00BE5D67">
              <w:rPr>
                <w:rStyle w:val="CodeSnippet"/>
              </w:rPr>
              <w:t>integer</w:t>
            </w:r>
            <w:r>
              <w:rPr>
                <w:rStyle w:val="CodeSnippet"/>
              </w:rPr>
              <w:t>&gt;</w:t>
            </w:r>
          </w:p>
          <w:p w14:paraId="438AE0AE" w14:textId="77777777" w:rsidR="002D57C4" w:rsidRPr="006824F5" w:rsidRDefault="002D57C4" w:rsidP="00502E57">
            <w:pPr>
              <w:rPr>
                <w:rStyle w:val="CodeSnippet"/>
              </w:rPr>
            </w:pPr>
            <w:r>
              <w:rPr>
                <w:rStyle w:val="CodeSnippet"/>
              </w:rPr>
              <w:t xml:space="preserve">    increment: &lt;integer&gt;</w:t>
            </w:r>
          </w:p>
        </w:tc>
      </w:tr>
    </w:tbl>
    <w:p w14:paraId="7131E1B7" w14:textId="77777777" w:rsidR="002D57C4" w:rsidRDefault="002D57C4" w:rsidP="002D57C4">
      <w:pPr>
        <w:pStyle w:val="Heading5"/>
        <w:numPr>
          <w:ilvl w:val="4"/>
          <w:numId w:val="3"/>
        </w:numPr>
      </w:pPr>
      <w:r>
        <w:t>Notes</w:t>
      </w:r>
    </w:p>
    <w:p w14:paraId="21AD29AF" w14:textId="77777777" w:rsidR="002D57C4" w:rsidRPr="007B3A13" w:rsidRDefault="002D57C4" w:rsidP="002D57C4">
      <w:pPr>
        <w:pStyle w:val="ListParagraph"/>
        <w:numPr>
          <w:ilvl w:val="0"/>
          <w:numId w:val="15"/>
        </w:numPr>
      </w:pPr>
      <w:r w:rsidRPr="007B3A13">
        <w:t>Assume horizontal scaling for this use case</w:t>
      </w:r>
    </w:p>
    <w:p w14:paraId="0B24F053" w14:textId="77777777" w:rsidR="002D57C4" w:rsidRPr="00731353" w:rsidRDefault="002D57C4" w:rsidP="002D57C4">
      <w:pPr>
        <w:pStyle w:val="ListParagraph"/>
        <w:numPr>
          <w:ilvl w:val="1"/>
          <w:numId w:val="15"/>
        </w:numPr>
        <w:rPr>
          <w:rStyle w:val="CodeSnippet"/>
        </w:rPr>
      </w:pPr>
      <w:r w:rsidRPr="00731353">
        <w:t>Horizontal scaling, implies “stack-level” control using Compute nodes to define a “stack” (i.e., The Compute node’s entire HostedOn relationship dependency graph is considered part of its “stack”)</w:t>
      </w:r>
    </w:p>
    <w:p w14:paraId="23245A26" w14:textId="77777777" w:rsidR="002D57C4" w:rsidRDefault="002D57C4" w:rsidP="002D57C4">
      <w:pPr>
        <w:pStyle w:val="ListParagraph"/>
        <w:numPr>
          <w:ilvl w:val="0"/>
          <w:numId w:val="15"/>
        </w:numPr>
        <w:rPr>
          <w:rStyle w:val="CodeSnippet"/>
        </w:rPr>
      </w:pPr>
      <w:r>
        <w:rPr>
          <w:rStyle w:val="CodeSnippet"/>
        </w:rPr>
        <w:t>Assume Compute node has a SoftwareComponent that represents a VM application.</w:t>
      </w:r>
    </w:p>
    <w:p w14:paraId="44A32DE9" w14:textId="77777777" w:rsidR="002D57C4" w:rsidRDefault="002D57C4" w:rsidP="002D57C4">
      <w:pPr>
        <w:pStyle w:val="ListParagraph"/>
        <w:numPr>
          <w:ilvl w:val="0"/>
          <w:numId w:val="15"/>
        </w:numPr>
        <w:rPr>
          <w:rStyle w:val="CodeSnippet"/>
        </w:rPr>
      </w:pPr>
      <w:r>
        <w:rPr>
          <w:rStyle w:val="CodeSnippet"/>
        </w:rPr>
        <w:t>Availability Zones (and Regions if not same) need to be considered in further use cases.</w:t>
      </w:r>
    </w:p>
    <w:p w14:paraId="43250FC6" w14:textId="77777777" w:rsidR="002D57C4" w:rsidRDefault="002D57C4" w:rsidP="002D57C4">
      <w:pPr>
        <w:pStyle w:val="ListParagraph"/>
        <w:numPr>
          <w:ilvl w:val="0"/>
          <w:numId w:val="15"/>
        </w:numPr>
      </w:pPr>
      <w:r>
        <w:t>If metrics are introduced, there is a control-loop (that monitors).  Autoscaling is a special concept that includes these considerations.</w:t>
      </w:r>
    </w:p>
    <w:p w14:paraId="7FDAE762" w14:textId="77777777" w:rsidR="002D57C4" w:rsidRDefault="002D57C4" w:rsidP="002D57C4">
      <w:pPr>
        <w:pStyle w:val="ListParagraph"/>
        <w:numPr>
          <w:ilvl w:val="0"/>
          <w:numId w:val="15"/>
        </w:numPr>
      </w:pPr>
      <w:r>
        <w:t>Mixed placement and scaling use cases need to be considered:</w:t>
      </w:r>
    </w:p>
    <w:p w14:paraId="0BEB8D3F" w14:textId="77777777" w:rsidR="002D57C4" w:rsidRPr="00C634C0" w:rsidRDefault="002D57C4" w:rsidP="002D57C4">
      <w:pPr>
        <w:pStyle w:val="ListParagraph"/>
        <w:numPr>
          <w:ilvl w:val="1"/>
          <w:numId w:val="15"/>
        </w:numPr>
      </w:pPr>
      <w:r>
        <w:t xml:space="preserve">Example: </w:t>
      </w:r>
      <w:r w:rsidRPr="007B3A13">
        <w:rPr>
          <w:rStyle w:val="CodeSnippet"/>
        </w:rPr>
        <w:t>Compute1</w:t>
      </w:r>
      <w:r>
        <w:t xml:space="preserve"> and </w:t>
      </w:r>
      <w:r w:rsidRPr="007B3A13">
        <w:rPr>
          <w:rStyle w:val="CodeSnippet"/>
        </w:rPr>
        <w:t>Compute2</w:t>
      </w:r>
      <w:r>
        <w:t xml:space="preserve"> are 2 node templates. </w:t>
      </w:r>
      <w:r w:rsidRPr="007B3A13">
        <w:rPr>
          <w:rStyle w:val="CodeSnippet"/>
        </w:rPr>
        <w:t>Compute1</w:t>
      </w:r>
      <w:r>
        <w:t xml:space="preserve"> has 10 instances, 5 in one region 5 in other region.</w:t>
      </w:r>
    </w:p>
    <w:p w14:paraId="66965A10" w14:textId="77777777" w:rsidR="002D57C4" w:rsidRDefault="002D57C4" w:rsidP="002D57C4">
      <w:pPr>
        <w:rPr>
          <w:rStyle w:val="Refterm"/>
        </w:rPr>
      </w:pPr>
      <w:bookmarkStart w:id="742" w:name="_Toc85472897"/>
      <w:bookmarkStart w:id="743" w:name="_Toc287332012"/>
      <w:bookmarkStart w:id="744" w:name="_Toc379800449"/>
      <w:bookmarkEnd w:id="710"/>
      <w:bookmarkEnd w:id="711"/>
      <w:bookmarkEnd w:id="721"/>
    </w:p>
    <w:p w14:paraId="310A1026" w14:textId="77777777" w:rsidR="002D57C4" w:rsidRDefault="002D57C4" w:rsidP="002D57C4">
      <w:pPr>
        <w:pStyle w:val="Heading1"/>
        <w:numPr>
          <w:ilvl w:val="0"/>
          <w:numId w:val="3"/>
        </w:numPr>
      </w:pPr>
      <w:bookmarkStart w:id="745" w:name="_Toc302251741"/>
      <w:bookmarkStart w:id="746" w:name="_Toc445238295"/>
      <w:bookmarkStart w:id="747" w:name="_Toc397688836"/>
      <w:r>
        <w:lastRenderedPageBreak/>
        <w:t>Conformance</w:t>
      </w:r>
      <w:bookmarkEnd w:id="745"/>
      <w:bookmarkEnd w:id="746"/>
    </w:p>
    <w:p w14:paraId="6A1A50B4" w14:textId="77777777" w:rsidR="002D57C4" w:rsidRPr="00344E48" w:rsidRDefault="002D57C4" w:rsidP="002D57C4">
      <w:pPr>
        <w:pStyle w:val="Heading2"/>
        <w:numPr>
          <w:ilvl w:val="1"/>
          <w:numId w:val="3"/>
        </w:numPr>
      </w:pPr>
      <w:bookmarkStart w:id="748" w:name="_Toc302251742"/>
      <w:bookmarkStart w:id="749" w:name="_Toc445238296"/>
      <w:r>
        <w:t>Conformance Targets</w:t>
      </w:r>
      <w:bookmarkEnd w:id="748"/>
      <w:bookmarkEnd w:id="749"/>
    </w:p>
    <w:p w14:paraId="0E96ED80" w14:textId="77777777" w:rsidR="002D57C4" w:rsidRDefault="002D57C4" w:rsidP="002D57C4">
      <w:r>
        <w:t>The implementations subject to conformance are those introduced in Section 1.3 “Implementations”. They are listed here for convenience:</w:t>
      </w:r>
    </w:p>
    <w:p w14:paraId="4F21EE63" w14:textId="77777777" w:rsidR="002D57C4" w:rsidRDefault="002D57C4" w:rsidP="002D57C4">
      <w:pPr>
        <w:pStyle w:val="ListParagraph"/>
        <w:numPr>
          <w:ilvl w:val="0"/>
          <w:numId w:val="72"/>
        </w:numPr>
        <w:spacing w:after="200"/>
      </w:pPr>
      <w:r>
        <w:t>TOSCA YAML service template</w:t>
      </w:r>
    </w:p>
    <w:p w14:paraId="63C33038" w14:textId="77777777" w:rsidR="002D57C4" w:rsidRDefault="002D57C4" w:rsidP="002D57C4">
      <w:pPr>
        <w:pStyle w:val="ListParagraph"/>
        <w:numPr>
          <w:ilvl w:val="0"/>
          <w:numId w:val="72"/>
        </w:numPr>
        <w:spacing w:after="200"/>
      </w:pPr>
      <w:r>
        <w:t>TOSCA processor</w:t>
      </w:r>
    </w:p>
    <w:p w14:paraId="521DAF88" w14:textId="77777777" w:rsidR="002D57C4" w:rsidRDefault="002D57C4" w:rsidP="002D57C4">
      <w:pPr>
        <w:pStyle w:val="ListParagraph"/>
        <w:numPr>
          <w:ilvl w:val="0"/>
          <w:numId w:val="72"/>
        </w:numPr>
        <w:spacing w:after="200"/>
      </w:pPr>
      <w:r>
        <w:t>TOSCA orchestrator (also called orchestration engine)</w:t>
      </w:r>
    </w:p>
    <w:p w14:paraId="57E3D06B" w14:textId="77777777" w:rsidR="002D57C4" w:rsidRDefault="002D57C4" w:rsidP="002D57C4">
      <w:pPr>
        <w:pStyle w:val="ListParagraph"/>
        <w:numPr>
          <w:ilvl w:val="0"/>
          <w:numId w:val="72"/>
        </w:numPr>
        <w:spacing w:after="200"/>
      </w:pPr>
      <w:r>
        <w:t>TOSCA generator</w:t>
      </w:r>
    </w:p>
    <w:p w14:paraId="59BF74CF" w14:textId="77777777" w:rsidR="002D57C4" w:rsidRDefault="002D57C4" w:rsidP="002D57C4">
      <w:pPr>
        <w:pStyle w:val="ListParagraph"/>
        <w:numPr>
          <w:ilvl w:val="0"/>
          <w:numId w:val="72"/>
        </w:numPr>
        <w:spacing w:after="200"/>
      </w:pPr>
      <w:r>
        <w:t>TOSCA archive</w:t>
      </w:r>
    </w:p>
    <w:p w14:paraId="20F0FE2C" w14:textId="77777777" w:rsidR="002D57C4" w:rsidRPr="00344E48" w:rsidRDefault="002D57C4" w:rsidP="002D57C4">
      <w:pPr>
        <w:pStyle w:val="Heading2"/>
        <w:numPr>
          <w:ilvl w:val="1"/>
          <w:numId w:val="3"/>
        </w:numPr>
      </w:pPr>
      <w:bookmarkStart w:id="750" w:name="_Toc302251743"/>
      <w:bookmarkStart w:id="751" w:name="_Toc445238297"/>
      <w:r>
        <w:t>Conformance Clause 1: TOSCA YAML service template</w:t>
      </w:r>
      <w:bookmarkEnd w:id="750"/>
      <w:bookmarkEnd w:id="751"/>
    </w:p>
    <w:p w14:paraId="585390B6" w14:textId="77777777" w:rsidR="002D57C4" w:rsidRDefault="002D57C4" w:rsidP="002D57C4">
      <w:r>
        <w:t>A document conforms to this specification as TOSCA YAML service template if it satisfies all the statements below:</w:t>
      </w:r>
    </w:p>
    <w:p w14:paraId="18E36ED6" w14:textId="77777777" w:rsidR="002D57C4" w:rsidRDefault="002D57C4" w:rsidP="002D57C4">
      <w:pPr>
        <w:pStyle w:val="ListParagraph"/>
        <w:numPr>
          <w:ilvl w:val="0"/>
          <w:numId w:val="73"/>
        </w:numPr>
      </w:pPr>
      <w:r>
        <w:t>It is valid according to the grammar, rules and requirements defined in section 3 “TOSCA Simple Profile definitions in YAML”.</w:t>
      </w:r>
    </w:p>
    <w:p w14:paraId="681FBD9D" w14:textId="77777777" w:rsidR="002D57C4" w:rsidRDefault="002D57C4" w:rsidP="002D57C4">
      <w:pPr>
        <w:pStyle w:val="ListParagraph"/>
        <w:numPr>
          <w:ilvl w:val="0"/>
          <w:numId w:val="73"/>
        </w:numPr>
      </w:pPr>
      <w:r>
        <w:t>When using functions defined in section 4 “TOSCA functions”, it is valid according to the grammar specified for these functions.</w:t>
      </w:r>
    </w:p>
    <w:p w14:paraId="24BA20E1" w14:textId="77777777" w:rsidR="002D57C4" w:rsidRDefault="002D57C4" w:rsidP="002D57C4">
      <w:pPr>
        <w:pStyle w:val="ListParagraph"/>
        <w:numPr>
          <w:ilvl w:val="0"/>
          <w:numId w:val="73"/>
        </w:numPr>
      </w:pPr>
      <w:r>
        <w:t xml:space="preserve">When using or referring to data types, artifact types, capability types, interface types, node types, relationship types, group types, policy types defined in section 5 “TOSCA normative type definitions”, it is valid according to the definitions given in section 5. </w:t>
      </w:r>
    </w:p>
    <w:p w14:paraId="138C2059" w14:textId="77777777" w:rsidR="002D57C4" w:rsidRPr="00344E48" w:rsidRDefault="002D57C4" w:rsidP="002D57C4">
      <w:pPr>
        <w:pStyle w:val="Heading2"/>
        <w:numPr>
          <w:ilvl w:val="1"/>
          <w:numId w:val="3"/>
        </w:numPr>
      </w:pPr>
      <w:bookmarkStart w:id="752" w:name="_Toc302251744"/>
      <w:bookmarkStart w:id="753" w:name="_Toc445238298"/>
      <w:r>
        <w:t>Conformance Clause 2: TOSCA processor</w:t>
      </w:r>
      <w:bookmarkEnd w:id="752"/>
      <w:bookmarkEnd w:id="753"/>
    </w:p>
    <w:p w14:paraId="01C1AA30" w14:textId="77777777" w:rsidR="002D57C4" w:rsidRDefault="002D57C4" w:rsidP="002D57C4">
      <w:r>
        <w:t>A processor or program conforms to this specification as TOSCA processor if it satisfies all the statements below:</w:t>
      </w:r>
    </w:p>
    <w:p w14:paraId="7DAA9B39" w14:textId="77777777" w:rsidR="002D57C4" w:rsidRDefault="002D57C4" w:rsidP="002D57C4">
      <w:pPr>
        <w:pStyle w:val="ListParagraph"/>
        <w:numPr>
          <w:ilvl w:val="0"/>
          <w:numId w:val="74"/>
        </w:numPr>
      </w:pPr>
      <w:r>
        <w:t>It can parse and recognize the elements of any conforming TOSCA YAML service template, and generates errors for those documents that fail to conform as TOSCA YAML service template while clearly intending to.</w:t>
      </w:r>
    </w:p>
    <w:p w14:paraId="1511C4DC" w14:textId="77777777" w:rsidR="002D57C4" w:rsidRDefault="002D57C4" w:rsidP="002D57C4">
      <w:pPr>
        <w:pStyle w:val="ListParagraph"/>
        <w:numPr>
          <w:ilvl w:val="0"/>
          <w:numId w:val="74"/>
        </w:numPr>
      </w:pPr>
      <w:r>
        <w:t>It implements the requirements and semantics associated with the definitions and grammar in section 3 “TOSCA Simple Profile definitions in YAML”, including those listed in the “additional requirements” subsections.</w:t>
      </w:r>
    </w:p>
    <w:p w14:paraId="65B9ECBC" w14:textId="77777777" w:rsidR="002D57C4" w:rsidRDefault="002D57C4" w:rsidP="002D57C4">
      <w:pPr>
        <w:pStyle w:val="ListParagraph"/>
        <w:numPr>
          <w:ilvl w:val="0"/>
          <w:numId w:val="74"/>
        </w:numPr>
      </w:pPr>
      <w:r>
        <w:t>It resolves the imports, either explicit or implicit, as described in section 3 “TOSCA Simple Profile definitions in YAML”.</w:t>
      </w:r>
    </w:p>
    <w:p w14:paraId="28BBC6B5" w14:textId="77777777" w:rsidR="002D57C4" w:rsidRDefault="002D57C4" w:rsidP="002D57C4">
      <w:pPr>
        <w:pStyle w:val="ListParagraph"/>
        <w:numPr>
          <w:ilvl w:val="0"/>
          <w:numId w:val="74"/>
        </w:numPr>
      </w:pPr>
      <w:r>
        <w:t>It generates errors as required in error cases described in sections 3.1  (TOSCA Namespace URI and alias), 3.2 (Parameter and property type) and 3.6 (Type-specific definitions).</w:t>
      </w:r>
    </w:p>
    <w:p w14:paraId="46C2E27F" w14:textId="77777777" w:rsidR="002D57C4" w:rsidRDefault="002D57C4" w:rsidP="002D57C4">
      <w:pPr>
        <w:pStyle w:val="ListParagraph"/>
        <w:numPr>
          <w:ilvl w:val="0"/>
          <w:numId w:val="74"/>
        </w:numPr>
      </w:pPr>
      <w:r>
        <w:t>It normalizes string values as described in section 5.4.9.3 (Additional Requirements)</w:t>
      </w:r>
    </w:p>
    <w:p w14:paraId="3D780CAF" w14:textId="77777777" w:rsidR="002D57C4" w:rsidRDefault="002D57C4" w:rsidP="002D57C4"/>
    <w:p w14:paraId="418B7AA7" w14:textId="77777777" w:rsidR="002D57C4" w:rsidRPr="00344E48" w:rsidRDefault="002D57C4" w:rsidP="002D57C4">
      <w:pPr>
        <w:pStyle w:val="Heading2"/>
        <w:numPr>
          <w:ilvl w:val="1"/>
          <w:numId w:val="3"/>
        </w:numPr>
      </w:pPr>
      <w:bookmarkStart w:id="754" w:name="_Toc302251745"/>
      <w:bookmarkStart w:id="755" w:name="_Toc445238299"/>
      <w:r>
        <w:t>Conformance Clause 3: TOSCA orchestrator</w:t>
      </w:r>
      <w:bookmarkEnd w:id="754"/>
      <w:bookmarkEnd w:id="755"/>
    </w:p>
    <w:p w14:paraId="1EED33C8" w14:textId="77777777" w:rsidR="002D57C4" w:rsidRDefault="002D57C4" w:rsidP="002D57C4">
      <w:r>
        <w:t>A processor or program conforms to this specification as TOSCA orchestrator if it satisfies all the statements below:</w:t>
      </w:r>
    </w:p>
    <w:p w14:paraId="0CE854B4" w14:textId="77777777" w:rsidR="002D57C4" w:rsidRDefault="002D57C4" w:rsidP="002D57C4">
      <w:pPr>
        <w:pStyle w:val="ListParagraph"/>
        <w:numPr>
          <w:ilvl w:val="0"/>
          <w:numId w:val="75"/>
        </w:numPr>
      </w:pPr>
      <w:r>
        <w:t>It is conforming as a TOSCA Processor as defined in conformance clause 2: TOSCA Processor.</w:t>
      </w:r>
    </w:p>
    <w:p w14:paraId="48063716" w14:textId="77777777" w:rsidR="002D57C4" w:rsidRDefault="002D57C4" w:rsidP="002D57C4">
      <w:pPr>
        <w:pStyle w:val="ListParagraph"/>
        <w:numPr>
          <w:ilvl w:val="0"/>
          <w:numId w:val="75"/>
        </w:numPr>
      </w:pPr>
      <w:r>
        <w:lastRenderedPageBreak/>
        <w:t xml:space="preserve">It can process all types of artifact described in section 5.3 “Artifact types” according to the rules and grammars in this section. </w:t>
      </w:r>
    </w:p>
    <w:p w14:paraId="317C1B96" w14:textId="77777777" w:rsidR="002D57C4" w:rsidRDefault="002D57C4" w:rsidP="002D57C4">
      <w:pPr>
        <w:pStyle w:val="ListParagraph"/>
        <w:numPr>
          <w:ilvl w:val="0"/>
          <w:numId w:val="75"/>
        </w:numPr>
      </w:pPr>
      <w:r>
        <w:t>It can process TOSCA archives as intended in section 6 “TOSCA Cloud Service Archive (CSAR) format” and other related normative sections.</w:t>
      </w:r>
    </w:p>
    <w:p w14:paraId="013B261C" w14:textId="77777777" w:rsidR="002D57C4" w:rsidRDefault="002D57C4" w:rsidP="002D57C4">
      <w:pPr>
        <w:pStyle w:val="ListParagraph"/>
        <w:numPr>
          <w:ilvl w:val="0"/>
          <w:numId w:val="75"/>
        </w:numPr>
      </w:pPr>
      <w:r>
        <w:t>It can understand and process the functions defined in section 4 “TOSCA functions” according to their rules and semantics.</w:t>
      </w:r>
    </w:p>
    <w:p w14:paraId="5531A0C4" w14:textId="77777777" w:rsidR="002D57C4" w:rsidRDefault="002D57C4" w:rsidP="002D57C4">
      <w:pPr>
        <w:pStyle w:val="ListParagraph"/>
        <w:numPr>
          <w:ilvl w:val="0"/>
          <w:numId w:val="75"/>
        </w:numPr>
      </w:pPr>
      <w:r>
        <w:t>It can understand and process the normative type definitions according to their semantics and requirements as described in section 5 “TOSCA normative type definitions”.</w:t>
      </w:r>
    </w:p>
    <w:p w14:paraId="6BF15991" w14:textId="77777777" w:rsidR="002D57C4" w:rsidRDefault="002D57C4" w:rsidP="002D57C4">
      <w:pPr>
        <w:pStyle w:val="ListParagraph"/>
        <w:numPr>
          <w:ilvl w:val="0"/>
          <w:numId w:val="75"/>
        </w:numPr>
      </w:pPr>
      <w:r>
        <w:t>It can understand and process the  networking types and semantics defined in section 7 “TOSCA Networking”.</w:t>
      </w:r>
    </w:p>
    <w:p w14:paraId="2505F73B" w14:textId="77777777" w:rsidR="002D57C4" w:rsidRPr="005E2050" w:rsidRDefault="002D57C4" w:rsidP="002D57C4">
      <w:pPr>
        <w:pStyle w:val="ListParagraph"/>
        <w:numPr>
          <w:ilvl w:val="0"/>
          <w:numId w:val="75"/>
        </w:numPr>
      </w:pPr>
      <w:r>
        <w:t>It generates errors as required in error cases described in sections 2.10  (Using node template substitution for chaining subsystems), 5.4 (Capabilities Types) and 5.7 (</w:t>
      </w:r>
      <w:r>
        <w:rPr>
          <w:rFonts w:eastAsiaTheme="majorEastAsia"/>
        </w:rPr>
        <w:t>I</w:t>
      </w:r>
      <w:r w:rsidRPr="00281334">
        <w:rPr>
          <w:rFonts w:eastAsiaTheme="majorEastAsia"/>
        </w:rPr>
        <w:t>nterface</w:t>
      </w:r>
      <w:r>
        <w:rPr>
          <w:rFonts w:eastAsiaTheme="majorEastAsia"/>
        </w:rPr>
        <w:t xml:space="preserve"> Types</w:t>
      </w:r>
      <w:r>
        <w:t>).</w:t>
      </w:r>
    </w:p>
    <w:p w14:paraId="70EA471B" w14:textId="77777777" w:rsidR="002D57C4" w:rsidRPr="00344E48" w:rsidRDefault="002D57C4" w:rsidP="002D57C4">
      <w:pPr>
        <w:pStyle w:val="Heading2"/>
        <w:numPr>
          <w:ilvl w:val="1"/>
          <w:numId w:val="3"/>
        </w:numPr>
      </w:pPr>
      <w:bookmarkStart w:id="756" w:name="_Toc302251746"/>
      <w:bookmarkStart w:id="757" w:name="_Toc445238300"/>
      <w:r>
        <w:t>Conformance Clause 4: TOSCA generator</w:t>
      </w:r>
      <w:bookmarkEnd w:id="756"/>
      <w:bookmarkEnd w:id="757"/>
    </w:p>
    <w:p w14:paraId="66B6CB3F" w14:textId="77777777" w:rsidR="002D57C4" w:rsidRDefault="002D57C4" w:rsidP="002D57C4">
      <w:r>
        <w:t>A processor or program conforms to this specification as TOSCA generator if it satisfies at least one of  the statements below:</w:t>
      </w:r>
    </w:p>
    <w:p w14:paraId="0DA01438" w14:textId="77777777" w:rsidR="002D57C4" w:rsidRDefault="002D57C4" w:rsidP="002D57C4">
      <w:pPr>
        <w:pStyle w:val="ListParagraph"/>
        <w:numPr>
          <w:ilvl w:val="0"/>
          <w:numId w:val="76"/>
        </w:numPr>
      </w:pPr>
      <w:r>
        <w:t xml:space="preserve">When requested to generate a TOSCA service template, it always produces a conforming TOSCA service template, as defined in Clause 1: TOSCA YAML service template, </w:t>
      </w:r>
    </w:p>
    <w:p w14:paraId="51346423" w14:textId="77777777" w:rsidR="002D57C4" w:rsidRDefault="002D57C4" w:rsidP="002D57C4">
      <w:pPr>
        <w:pStyle w:val="ListParagraph"/>
        <w:numPr>
          <w:ilvl w:val="0"/>
          <w:numId w:val="76"/>
        </w:numPr>
      </w:pPr>
      <w:r>
        <w:t xml:space="preserve">When requested to generate a TOSCA archive, it always produces a conforming TOSCA archive, as defined in Clause 5: TOSCA archive. </w:t>
      </w:r>
    </w:p>
    <w:p w14:paraId="61F26A9B" w14:textId="77777777" w:rsidR="002D57C4" w:rsidRPr="00344E48" w:rsidRDefault="002D57C4" w:rsidP="002D57C4">
      <w:pPr>
        <w:pStyle w:val="Heading2"/>
        <w:numPr>
          <w:ilvl w:val="1"/>
          <w:numId w:val="3"/>
        </w:numPr>
      </w:pPr>
      <w:bookmarkStart w:id="758" w:name="_Toc302251747"/>
      <w:bookmarkStart w:id="759" w:name="_Toc445238301"/>
      <w:r>
        <w:t>Conformance Clause 5: TOSCA archive</w:t>
      </w:r>
      <w:bookmarkEnd w:id="758"/>
      <w:bookmarkEnd w:id="759"/>
    </w:p>
    <w:p w14:paraId="2BF0989F" w14:textId="77777777" w:rsidR="002D57C4" w:rsidRDefault="002D57C4" w:rsidP="002D57C4">
      <w:r>
        <w:t>A package artifact conforms to this specification as TOSCA archive if it satisfies all the statements below:</w:t>
      </w:r>
    </w:p>
    <w:p w14:paraId="481BDD35" w14:textId="77777777" w:rsidR="002D57C4" w:rsidRPr="005E2050" w:rsidRDefault="002D57C4" w:rsidP="002D57C4">
      <w:pPr>
        <w:pStyle w:val="ListParagraph"/>
        <w:numPr>
          <w:ilvl w:val="0"/>
          <w:numId w:val="77"/>
        </w:numPr>
      </w:pPr>
      <w:r>
        <w:t>It is valid according to the structure and rules defined in section 6 “TOSCA Cloud Service Archive (CSAR) format”.</w:t>
      </w:r>
    </w:p>
    <w:p w14:paraId="70022519" w14:textId="77777777" w:rsidR="002D57C4" w:rsidRDefault="002D57C4" w:rsidP="002D57C4">
      <w:pPr>
        <w:pStyle w:val="AppendixHeading1"/>
        <w:numPr>
          <w:ilvl w:val="0"/>
          <w:numId w:val="7"/>
        </w:numPr>
      </w:pPr>
      <w:bookmarkStart w:id="760" w:name="_Toc302251748"/>
      <w:bookmarkStart w:id="761" w:name="_Toc445238302"/>
      <w:r>
        <w:lastRenderedPageBreak/>
        <w:t>Known Extensions to TOSCA v1.0</w:t>
      </w:r>
      <w:bookmarkEnd w:id="760"/>
      <w:bookmarkEnd w:id="761"/>
    </w:p>
    <w:p w14:paraId="1D563109" w14:textId="77777777" w:rsidR="002D57C4" w:rsidRPr="00344E48" w:rsidRDefault="002D57C4" w:rsidP="002D57C4">
      <w:r>
        <w:t xml:space="preserve">The following items will </w:t>
      </w:r>
      <w:r w:rsidRPr="00BC4DBE">
        <w:t>need</w:t>
      </w:r>
      <w:r>
        <w:t xml:space="preserve"> to be reflected in the </w:t>
      </w:r>
      <w:r w:rsidRPr="00F317F6">
        <w:t>TOSCA</w:t>
      </w:r>
      <w:r>
        <w:t xml:space="preserve"> (XML) specification to allow for isomorphic mapping between the XML and YAML service templates.</w:t>
      </w:r>
    </w:p>
    <w:p w14:paraId="0EA3F0FA" w14:textId="77777777" w:rsidR="002D57C4" w:rsidRDefault="002D57C4" w:rsidP="002D57C4">
      <w:pPr>
        <w:pStyle w:val="AppendixHeading2"/>
        <w:numPr>
          <w:ilvl w:val="1"/>
          <w:numId w:val="7"/>
        </w:numPr>
        <w:ind w:left="446" w:hanging="446"/>
      </w:pPr>
      <w:bookmarkStart w:id="762" w:name="_Toc302251749"/>
      <w:bookmarkStart w:id="763" w:name="_Toc445238303"/>
      <w:r>
        <w:t>Model Changes</w:t>
      </w:r>
      <w:bookmarkEnd w:id="762"/>
      <w:bookmarkEnd w:id="763"/>
    </w:p>
    <w:p w14:paraId="42605DF8" w14:textId="77777777" w:rsidR="002D57C4" w:rsidRDefault="002D57C4" w:rsidP="002D57C4">
      <w:pPr>
        <w:pStyle w:val="ListBullet"/>
        <w:spacing w:before="120" w:after="0" w:line="276" w:lineRule="auto"/>
        <w:contextualSpacing/>
      </w:pPr>
      <w:r>
        <w:t>The “TOSCA Simple ‘</w:t>
      </w:r>
      <w:r w:rsidRPr="00A9325B">
        <w:t>Hello World</w:t>
      </w:r>
      <w:r>
        <w:t>’</w:t>
      </w:r>
      <w:r w:rsidRPr="00A9325B">
        <w:t>”</w:t>
      </w:r>
      <w:r>
        <w:t xml:space="preserve"> example introduces this concept in Section </w:t>
      </w:r>
      <w:r w:rsidRPr="003655E5">
        <w:rPr>
          <w:rStyle w:val="Hyperlink"/>
          <w:color w:val="0000FF"/>
        </w:rPr>
        <w:fldChar w:fldCharType="begin"/>
      </w:r>
      <w:r w:rsidRPr="003655E5">
        <w:rPr>
          <w:rStyle w:val="Hyperlink"/>
          <w:color w:val="0000FF"/>
        </w:rPr>
        <w:instrText xml:space="preserve"> REF _Ref377651701 \r \h  \* MERGEFORMAT </w:instrText>
      </w:r>
      <w:r w:rsidRPr="003655E5">
        <w:rPr>
          <w:rStyle w:val="Hyperlink"/>
          <w:color w:val="0000FF"/>
        </w:rPr>
      </w:r>
      <w:r w:rsidRPr="003655E5">
        <w:rPr>
          <w:rStyle w:val="Hyperlink"/>
          <w:color w:val="0000FF"/>
        </w:rPr>
        <w:fldChar w:fldCharType="separate"/>
      </w:r>
      <w:r w:rsidR="008C123E">
        <w:rPr>
          <w:rStyle w:val="Hyperlink"/>
          <w:color w:val="0000FF"/>
        </w:rPr>
        <w:t>2</w:t>
      </w:r>
      <w:r w:rsidRPr="003655E5">
        <w:rPr>
          <w:rStyle w:val="Hyperlink"/>
          <w:color w:val="0000FF"/>
        </w:rPr>
        <w:fldChar w:fldCharType="end"/>
      </w:r>
      <w:r>
        <w:t>.  Specifically, a VM image assumed to accessible by the cloud provider.</w:t>
      </w:r>
    </w:p>
    <w:p w14:paraId="0601C0F3" w14:textId="77777777" w:rsidR="002D57C4" w:rsidRDefault="002D57C4" w:rsidP="002D57C4">
      <w:pPr>
        <w:pStyle w:val="ListBullet"/>
        <w:spacing w:before="120" w:after="0" w:line="276" w:lineRule="auto"/>
        <w:contextualSpacing/>
      </w:pPr>
      <w:r w:rsidRPr="004612F5">
        <w:t>Introduce template</w:t>
      </w:r>
      <w:r>
        <w:t xml:space="preserve"> Input and Output parameters</w:t>
      </w:r>
    </w:p>
    <w:p w14:paraId="0C53D331" w14:textId="77777777" w:rsidR="002D57C4" w:rsidRDefault="002D57C4" w:rsidP="002D57C4">
      <w:pPr>
        <w:pStyle w:val="ListBullet"/>
        <w:spacing w:before="120" w:after="0" w:line="276" w:lineRule="auto"/>
        <w:contextualSpacing/>
      </w:pPr>
      <w:r>
        <w:t>The “</w:t>
      </w:r>
      <w:r w:rsidRPr="00A9325B">
        <w:t>Template with input and output parameter</w:t>
      </w:r>
      <w:r>
        <w:t xml:space="preserve">” example introduces concept in Section </w:t>
      </w:r>
      <w:r w:rsidRPr="003655E5">
        <w:rPr>
          <w:rStyle w:val="Hyperlink"/>
          <w:color w:val="0000FF"/>
        </w:rPr>
        <w:fldChar w:fldCharType="begin"/>
      </w:r>
      <w:r w:rsidRPr="003655E5">
        <w:rPr>
          <w:rStyle w:val="Hyperlink"/>
          <w:color w:val="0000FF"/>
        </w:rPr>
        <w:instrText xml:space="preserve"> REF _Ref377651715 \r \h  \* MERGEFORMAT </w:instrText>
      </w:r>
      <w:r w:rsidRPr="003655E5">
        <w:rPr>
          <w:rStyle w:val="Hyperlink"/>
          <w:color w:val="0000FF"/>
        </w:rPr>
      </w:r>
      <w:r w:rsidRPr="003655E5">
        <w:rPr>
          <w:rStyle w:val="Hyperlink"/>
          <w:color w:val="0000FF"/>
        </w:rPr>
        <w:fldChar w:fldCharType="separate"/>
      </w:r>
      <w:r w:rsidR="008C123E">
        <w:rPr>
          <w:rStyle w:val="Hyperlink"/>
          <w:color w:val="0000FF"/>
        </w:rPr>
        <w:t>2.1.1</w:t>
      </w:r>
      <w:r w:rsidRPr="003655E5">
        <w:rPr>
          <w:rStyle w:val="Hyperlink"/>
          <w:color w:val="0000FF"/>
        </w:rPr>
        <w:fldChar w:fldCharType="end"/>
      </w:r>
      <w:r>
        <w:t>.</w:t>
      </w:r>
    </w:p>
    <w:p w14:paraId="06D9B906" w14:textId="77777777" w:rsidR="002D57C4" w:rsidRDefault="002D57C4" w:rsidP="002D57C4">
      <w:pPr>
        <w:pStyle w:val="ListBullet"/>
        <w:tabs>
          <w:tab w:val="clear" w:pos="360"/>
          <w:tab w:val="num" w:pos="720"/>
        </w:tabs>
        <w:spacing w:before="120" w:after="0" w:line="276" w:lineRule="auto"/>
        <w:ind w:left="720"/>
        <w:contextualSpacing/>
      </w:pPr>
      <w:r>
        <w:t>“Inputs” could be mapped to BoundaryDefinitions in TOSCA v1.0. Maybe needs some usability enhancement and better description.</w:t>
      </w:r>
    </w:p>
    <w:p w14:paraId="699BD3D3" w14:textId="77777777" w:rsidR="002D57C4" w:rsidRDefault="002D57C4" w:rsidP="002D57C4">
      <w:pPr>
        <w:pStyle w:val="ListBullet"/>
        <w:tabs>
          <w:tab w:val="clear" w:pos="360"/>
          <w:tab w:val="num" w:pos="720"/>
        </w:tabs>
        <w:spacing w:before="120" w:after="0" w:line="276" w:lineRule="auto"/>
        <w:ind w:left="720"/>
        <w:contextualSpacing/>
      </w:pPr>
      <w:r>
        <w:t>“outputs” are a new feature.</w:t>
      </w:r>
    </w:p>
    <w:p w14:paraId="1A1A2BC8" w14:textId="77777777" w:rsidR="002D57C4" w:rsidRDefault="002D57C4" w:rsidP="002D57C4">
      <w:pPr>
        <w:pStyle w:val="ListBullet"/>
        <w:spacing w:before="120" w:after="0" w:line="276" w:lineRule="auto"/>
        <w:contextualSpacing/>
      </w:pPr>
      <w:r>
        <w:t>Grouping of Node Templates</w:t>
      </w:r>
    </w:p>
    <w:p w14:paraId="790E613C" w14:textId="77777777" w:rsidR="002D57C4" w:rsidRDefault="002D57C4" w:rsidP="002D57C4">
      <w:pPr>
        <w:pStyle w:val="ListBullet"/>
        <w:tabs>
          <w:tab w:val="clear" w:pos="360"/>
          <w:tab w:val="num" w:pos="720"/>
        </w:tabs>
        <w:spacing w:before="120" w:after="0" w:line="276" w:lineRule="auto"/>
        <w:ind w:left="720"/>
        <w:contextualSpacing/>
      </w:pPr>
      <w:r>
        <w:t>This was part of original TOSCA proposal, but removed early on from v1.0  This allows grouping of node templates that have some type of logically managed together as a group (perhaps to apply a scaling or placement policy).</w:t>
      </w:r>
    </w:p>
    <w:p w14:paraId="37B522E0" w14:textId="77777777" w:rsidR="002D57C4" w:rsidRDefault="002D57C4" w:rsidP="002D57C4">
      <w:pPr>
        <w:pStyle w:val="ListBullet"/>
        <w:spacing w:before="120" w:after="0" w:line="276" w:lineRule="auto"/>
        <w:contextualSpacing/>
      </w:pPr>
      <w:r>
        <w:t>Lifecycle Operation definition independent/separate from Node Types or Relationship types (allows reuse).  For now we added definitions for “node.lifecycle” and “relationship.lifecycle”.</w:t>
      </w:r>
    </w:p>
    <w:p w14:paraId="3B07AA64" w14:textId="77777777" w:rsidR="002D57C4" w:rsidRDefault="002D57C4" w:rsidP="002D57C4">
      <w:pPr>
        <w:pStyle w:val="ListBullet"/>
        <w:spacing w:before="120" w:after="0" w:line="276" w:lineRule="auto"/>
        <w:contextualSpacing/>
      </w:pPr>
      <w:r>
        <w:t>Override of Interfaces (operations) in the Node Template.</w:t>
      </w:r>
    </w:p>
    <w:p w14:paraId="30208EF4" w14:textId="77777777" w:rsidR="002D57C4" w:rsidRDefault="002D57C4" w:rsidP="002D57C4">
      <w:pPr>
        <w:pStyle w:val="ListBullet"/>
        <w:spacing w:before="120" w:after="0" w:line="276" w:lineRule="auto"/>
        <w:contextualSpacing/>
      </w:pPr>
      <w:r>
        <w:t>Service Template Naming/Versioning</w:t>
      </w:r>
    </w:p>
    <w:p w14:paraId="6C18EB33" w14:textId="77777777" w:rsidR="002D57C4" w:rsidRDefault="002D57C4" w:rsidP="002D57C4">
      <w:pPr>
        <w:pStyle w:val="ListBullet"/>
        <w:tabs>
          <w:tab w:val="clear" w:pos="360"/>
          <w:tab w:val="num" w:pos="720"/>
        </w:tabs>
        <w:spacing w:before="120" w:after="0" w:line="276" w:lineRule="auto"/>
        <w:ind w:left="720"/>
        <w:contextualSpacing/>
      </w:pPr>
      <w:r>
        <w:t>Should include TOSCA spec. (or profile) version number (as part of namespace)</w:t>
      </w:r>
    </w:p>
    <w:p w14:paraId="1303E516" w14:textId="77777777" w:rsidR="002D57C4" w:rsidRDefault="002D57C4" w:rsidP="002D57C4">
      <w:pPr>
        <w:pStyle w:val="ListBullet"/>
        <w:spacing w:before="120" w:after="0" w:line="276" w:lineRule="auto"/>
        <w:contextualSpacing/>
      </w:pPr>
      <w:r>
        <w:t xml:space="preserve">Allow the referencing artifacts using a URL (e.g., as a property value).  </w:t>
      </w:r>
    </w:p>
    <w:p w14:paraId="177843A7" w14:textId="77777777" w:rsidR="002D57C4" w:rsidRDefault="002D57C4" w:rsidP="002D57C4">
      <w:pPr>
        <w:pStyle w:val="ListBullet"/>
        <w:spacing w:before="120" w:after="0" w:line="276" w:lineRule="auto"/>
        <w:contextualSpacing/>
      </w:pPr>
      <w:r>
        <w:t>Repository definitions in Service Template.</w:t>
      </w:r>
    </w:p>
    <w:p w14:paraId="7BC81C28" w14:textId="77777777" w:rsidR="002D57C4" w:rsidRDefault="002D57C4" w:rsidP="002D57C4">
      <w:pPr>
        <w:pStyle w:val="ListBullet"/>
        <w:spacing w:before="120" w:after="0" w:line="276" w:lineRule="auto"/>
        <w:contextualSpacing/>
      </w:pPr>
      <w:r>
        <w:t>Substitution mappings for Topology template.</w:t>
      </w:r>
    </w:p>
    <w:p w14:paraId="46ED171A" w14:textId="77777777" w:rsidR="002D57C4" w:rsidRDefault="002D57C4" w:rsidP="002D57C4">
      <w:pPr>
        <w:pStyle w:val="ListBullet"/>
        <w:spacing w:before="120" w:after="0" w:line="276" w:lineRule="auto"/>
        <w:contextualSpacing/>
      </w:pPr>
      <w:r>
        <w:t>Addition of Group Type, Policy Type, Group def., Policy def. along with normative TOSCA base types for policies and groups.</w:t>
      </w:r>
    </w:p>
    <w:p w14:paraId="109C21EE" w14:textId="77777777" w:rsidR="002D57C4" w:rsidRDefault="002D57C4" w:rsidP="002D57C4">
      <w:pPr>
        <w:pStyle w:val="AppendixHeading2"/>
        <w:numPr>
          <w:ilvl w:val="1"/>
          <w:numId w:val="7"/>
        </w:numPr>
        <w:ind w:left="446" w:hanging="446"/>
      </w:pPr>
      <w:bookmarkStart w:id="764" w:name="_Toc302251750"/>
      <w:bookmarkStart w:id="765" w:name="_Toc445238304"/>
      <w:r>
        <w:t>Normative Types</w:t>
      </w:r>
      <w:bookmarkEnd w:id="764"/>
      <w:bookmarkEnd w:id="765"/>
      <w:r>
        <w:t xml:space="preserve"> </w:t>
      </w:r>
    </w:p>
    <w:p w14:paraId="50CE6700" w14:textId="77777777" w:rsidR="002D57C4" w:rsidRDefault="002D57C4" w:rsidP="002D57C4">
      <w:pPr>
        <w:pStyle w:val="ListBullet"/>
        <w:tabs>
          <w:tab w:val="clear" w:pos="360"/>
          <w:tab w:val="num" w:pos="720"/>
        </w:tabs>
        <w:spacing w:before="120" w:after="0" w:line="276" w:lineRule="auto"/>
        <w:ind w:left="720"/>
        <w:contextualSpacing/>
      </w:pPr>
      <w:r>
        <w:t>Constraints</w:t>
      </w:r>
    </w:p>
    <w:p w14:paraId="1952460A" w14:textId="77777777" w:rsidR="002D57C4" w:rsidRDefault="002D57C4" w:rsidP="002D57C4">
      <w:pPr>
        <w:pStyle w:val="ListBullet"/>
        <w:tabs>
          <w:tab w:val="clear" w:pos="360"/>
          <w:tab w:val="num" w:pos="1080"/>
        </w:tabs>
        <w:spacing w:before="120" w:after="0" w:line="276" w:lineRule="auto"/>
        <w:ind w:left="1080"/>
        <w:contextualSpacing/>
      </w:pPr>
      <w:r>
        <w:t>constraint clauses, regex</w:t>
      </w:r>
    </w:p>
    <w:p w14:paraId="0455BBB6" w14:textId="77777777" w:rsidR="002D57C4" w:rsidRDefault="002D57C4" w:rsidP="002D57C4">
      <w:pPr>
        <w:pStyle w:val="ListBullet"/>
        <w:tabs>
          <w:tab w:val="clear" w:pos="360"/>
          <w:tab w:val="num" w:pos="720"/>
        </w:tabs>
        <w:spacing w:before="120" w:after="0" w:line="276" w:lineRule="auto"/>
        <w:ind w:left="720"/>
        <w:contextualSpacing/>
      </w:pPr>
      <w:r>
        <w:t>Types / Property / Parameters</w:t>
      </w:r>
    </w:p>
    <w:p w14:paraId="680EF2EE" w14:textId="77777777" w:rsidR="002D57C4" w:rsidRDefault="002D57C4" w:rsidP="002D57C4">
      <w:pPr>
        <w:pStyle w:val="ListBullet"/>
        <w:tabs>
          <w:tab w:val="clear" w:pos="360"/>
          <w:tab w:val="num" w:pos="1080"/>
        </w:tabs>
        <w:spacing w:before="120" w:after="0" w:line="276" w:lineRule="auto"/>
        <w:ind w:left="1080"/>
        <w:contextualSpacing/>
      </w:pPr>
      <w:r>
        <w:t>list, map, range, scalar-unit types</w:t>
      </w:r>
    </w:p>
    <w:p w14:paraId="208A8F0C" w14:textId="77777777" w:rsidR="002D57C4" w:rsidRDefault="002D57C4" w:rsidP="002D57C4">
      <w:pPr>
        <w:pStyle w:val="ListBullet"/>
        <w:tabs>
          <w:tab w:val="clear" w:pos="360"/>
          <w:tab w:val="num" w:pos="1080"/>
        </w:tabs>
        <w:spacing w:before="120" w:after="0" w:line="276" w:lineRule="auto"/>
        <w:ind w:left="1080"/>
        <w:contextualSpacing/>
      </w:pPr>
      <w:r>
        <w:t>Includes YAML intrinsic types</w:t>
      </w:r>
    </w:p>
    <w:p w14:paraId="7E9E7920" w14:textId="77777777" w:rsidR="002D57C4" w:rsidRDefault="002D57C4" w:rsidP="002D57C4">
      <w:pPr>
        <w:pStyle w:val="ListBullet"/>
        <w:tabs>
          <w:tab w:val="clear" w:pos="360"/>
          <w:tab w:val="num" w:pos="1080"/>
        </w:tabs>
        <w:spacing w:before="120" w:after="0" w:line="276" w:lineRule="auto"/>
        <w:ind w:left="1080"/>
        <w:contextualSpacing/>
      </w:pPr>
      <w:r>
        <w:t>NetworkInfo, PortInfo, PortDef, PortSpec, Credential</w:t>
      </w:r>
    </w:p>
    <w:p w14:paraId="2099C28E" w14:textId="77777777" w:rsidR="002D57C4" w:rsidRDefault="002D57C4" w:rsidP="002D57C4">
      <w:pPr>
        <w:pStyle w:val="ListBullet"/>
        <w:tabs>
          <w:tab w:val="clear" w:pos="360"/>
          <w:tab w:val="num" w:pos="1080"/>
        </w:tabs>
        <w:spacing w:before="120" w:after="0" w:line="276" w:lineRule="auto"/>
        <w:ind w:left="1080"/>
        <w:contextualSpacing/>
      </w:pPr>
      <w:r>
        <w:t>TOSCA Version based on Maven</w:t>
      </w:r>
    </w:p>
    <w:p w14:paraId="45C973DD" w14:textId="77777777" w:rsidR="002D57C4" w:rsidRDefault="002D57C4" w:rsidP="002D57C4">
      <w:pPr>
        <w:pStyle w:val="ListBullet"/>
        <w:tabs>
          <w:tab w:val="clear" w:pos="360"/>
          <w:tab w:val="num" w:pos="720"/>
        </w:tabs>
        <w:spacing w:before="120" w:after="0" w:line="276" w:lineRule="auto"/>
        <w:ind w:left="720"/>
        <w:contextualSpacing/>
      </w:pPr>
      <w:r>
        <w:t xml:space="preserve">Node </w:t>
      </w:r>
    </w:p>
    <w:p w14:paraId="5C6EBA8D" w14:textId="77777777" w:rsidR="002D57C4" w:rsidRDefault="002D57C4" w:rsidP="002D57C4">
      <w:pPr>
        <w:pStyle w:val="ListBullet"/>
        <w:tabs>
          <w:tab w:val="clear" w:pos="360"/>
          <w:tab w:val="num" w:pos="1080"/>
        </w:tabs>
        <w:spacing w:before="120" w:after="0" w:line="276" w:lineRule="auto"/>
        <w:ind w:left="1080"/>
        <w:contextualSpacing/>
      </w:pPr>
      <w:r>
        <w:t>Root, Compute, ObjectStorage, BlockStorage, Network, Port, SoftwareComponent, WebServer, WebApplicaton, DBMS, Database, Container, and others</w:t>
      </w:r>
    </w:p>
    <w:p w14:paraId="1EF7A830" w14:textId="77777777" w:rsidR="002D57C4" w:rsidRDefault="002D57C4" w:rsidP="002D57C4">
      <w:pPr>
        <w:pStyle w:val="ListBullet"/>
        <w:tabs>
          <w:tab w:val="clear" w:pos="360"/>
          <w:tab w:val="num" w:pos="720"/>
        </w:tabs>
        <w:spacing w:before="120" w:after="0" w:line="276" w:lineRule="auto"/>
        <w:ind w:left="720"/>
        <w:contextualSpacing/>
      </w:pPr>
      <w:r>
        <w:t>Relationship</w:t>
      </w:r>
    </w:p>
    <w:p w14:paraId="1DFC01AC" w14:textId="77777777" w:rsidR="002D57C4" w:rsidRDefault="002D57C4" w:rsidP="002D57C4">
      <w:pPr>
        <w:pStyle w:val="ListBullet"/>
        <w:tabs>
          <w:tab w:val="clear" w:pos="360"/>
          <w:tab w:val="num" w:pos="1080"/>
        </w:tabs>
        <w:spacing w:before="120" w:after="0" w:line="276" w:lineRule="auto"/>
        <w:ind w:left="1080"/>
        <w:contextualSpacing/>
      </w:pPr>
      <w:r>
        <w:t>Root, DependsOn, HostedOn, ConnectsTo, AttachesTo, RoutesTo, BindsTo, LinksTo and others</w:t>
      </w:r>
    </w:p>
    <w:p w14:paraId="67D8DADB" w14:textId="77777777" w:rsidR="002D57C4" w:rsidRDefault="002D57C4" w:rsidP="002D57C4">
      <w:pPr>
        <w:pStyle w:val="ListBullet"/>
        <w:tabs>
          <w:tab w:val="clear" w:pos="360"/>
          <w:tab w:val="num" w:pos="720"/>
        </w:tabs>
        <w:spacing w:before="120" w:after="0" w:line="276" w:lineRule="auto"/>
        <w:ind w:left="720"/>
        <w:contextualSpacing/>
      </w:pPr>
      <w:r>
        <w:t>Artifact</w:t>
      </w:r>
    </w:p>
    <w:p w14:paraId="0550E651" w14:textId="77777777" w:rsidR="002D57C4" w:rsidRDefault="002D57C4" w:rsidP="002D57C4">
      <w:pPr>
        <w:pStyle w:val="ListBullet"/>
        <w:tabs>
          <w:tab w:val="clear" w:pos="360"/>
          <w:tab w:val="num" w:pos="1080"/>
        </w:tabs>
        <w:spacing w:before="120" w:after="0" w:line="276" w:lineRule="auto"/>
        <w:ind w:left="1080"/>
        <w:contextualSpacing/>
      </w:pPr>
      <w:r>
        <w:t>Deployment: Image Types (e.g., VM, Container), ZIP, TAR, etc.</w:t>
      </w:r>
    </w:p>
    <w:p w14:paraId="0BA07457" w14:textId="77777777" w:rsidR="002D57C4" w:rsidRDefault="002D57C4" w:rsidP="002D57C4">
      <w:pPr>
        <w:pStyle w:val="ListBullet"/>
        <w:tabs>
          <w:tab w:val="clear" w:pos="360"/>
          <w:tab w:val="num" w:pos="1080"/>
        </w:tabs>
        <w:spacing w:before="120" w:after="0" w:line="276" w:lineRule="auto"/>
        <w:ind w:left="1080"/>
        <w:contextualSpacing/>
      </w:pPr>
      <w:r>
        <w:t>Implementation: File, Bash, Python, etc.</w:t>
      </w:r>
    </w:p>
    <w:p w14:paraId="259BE8F3" w14:textId="77777777" w:rsidR="002D57C4" w:rsidRDefault="002D57C4" w:rsidP="002D57C4">
      <w:pPr>
        <w:pStyle w:val="ListBullet"/>
        <w:tabs>
          <w:tab w:val="clear" w:pos="360"/>
          <w:tab w:val="num" w:pos="720"/>
        </w:tabs>
        <w:spacing w:before="120" w:after="0" w:line="276" w:lineRule="auto"/>
        <w:ind w:left="720"/>
        <w:contextualSpacing/>
      </w:pPr>
      <w:r>
        <w:t xml:space="preserve">Requirements </w:t>
      </w:r>
    </w:p>
    <w:p w14:paraId="694486B8" w14:textId="77777777" w:rsidR="002D57C4" w:rsidRDefault="002D57C4" w:rsidP="002D57C4">
      <w:pPr>
        <w:pStyle w:val="ListBullet"/>
        <w:tabs>
          <w:tab w:val="clear" w:pos="360"/>
          <w:tab w:val="num" w:pos="1080"/>
        </w:tabs>
        <w:spacing w:before="120" w:after="0" w:line="276" w:lineRule="auto"/>
        <w:ind w:left="1080"/>
        <w:contextualSpacing/>
      </w:pPr>
      <w:r>
        <w:t>None</w:t>
      </w:r>
    </w:p>
    <w:p w14:paraId="04F135E3" w14:textId="77777777" w:rsidR="002D57C4" w:rsidRDefault="002D57C4" w:rsidP="002D57C4">
      <w:pPr>
        <w:pStyle w:val="ListBullet"/>
        <w:tabs>
          <w:tab w:val="clear" w:pos="360"/>
          <w:tab w:val="num" w:pos="720"/>
        </w:tabs>
        <w:spacing w:before="120" w:after="0" w:line="276" w:lineRule="auto"/>
        <w:ind w:left="720"/>
        <w:contextualSpacing/>
      </w:pPr>
      <w:r>
        <w:t>Capabilities</w:t>
      </w:r>
    </w:p>
    <w:p w14:paraId="34ACEE4D" w14:textId="77777777" w:rsidR="002D57C4" w:rsidRDefault="002D57C4" w:rsidP="002D57C4">
      <w:pPr>
        <w:pStyle w:val="ListBullet"/>
        <w:tabs>
          <w:tab w:val="clear" w:pos="360"/>
          <w:tab w:val="num" w:pos="1080"/>
        </w:tabs>
        <w:spacing w:before="120" w:after="0" w:line="276" w:lineRule="auto"/>
        <w:ind w:left="1080"/>
        <w:contextualSpacing/>
      </w:pPr>
      <w:r>
        <w:lastRenderedPageBreak/>
        <w:t>Container, Endpoint, Attachment, Scalable, …</w:t>
      </w:r>
    </w:p>
    <w:p w14:paraId="693ED996" w14:textId="77777777" w:rsidR="002D57C4" w:rsidRDefault="002D57C4" w:rsidP="002D57C4">
      <w:pPr>
        <w:pStyle w:val="ListBullet"/>
        <w:tabs>
          <w:tab w:val="clear" w:pos="360"/>
          <w:tab w:val="num" w:pos="720"/>
        </w:tabs>
        <w:spacing w:before="120" w:after="0" w:line="276" w:lineRule="auto"/>
        <w:ind w:left="720"/>
        <w:contextualSpacing/>
      </w:pPr>
      <w:r>
        <w:t>Lifecycle</w:t>
      </w:r>
    </w:p>
    <w:p w14:paraId="2B2E32A0" w14:textId="77777777" w:rsidR="002D57C4" w:rsidRDefault="002D57C4" w:rsidP="002D57C4">
      <w:pPr>
        <w:pStyle w:val="ListBullet"/>
        <w:tabs>
          <w:tab w:val="clear" w:pos="360"/>
          <w:tab w:val="num" w:pos="1080"/>
        </w:tabs>
        <w:spacing w:before="120" w:after="0" w:line="276" w:lineRule="auto"/>
        <w:ind w:left="1080"/>
        <w:contextualSpacing/>
      </w:pPr>
      <w:r>
        <w:t>Standard (for Node Types)</w:t>
      </w:r>
    </w:p>
    <w:p w14:paraId="2658E384" w14:textId="77777777" w:rsidR="002D57C4" w:rsidRDefault="002D57C4" w:rsidP="002D57C4">
      <w:pPr>
        <w:pStyle w:val="ListBullet"/>
        <w:tabs>
          <w:tab w:val="clear" w:pos="360"/>
          <w:tab w:val="num" w:pos="1080"/>
        </w:tabs>
        <w:spacing w:before="120" w:after="0" w:line="276" w:lineRule="auto"/>
        <w:ind w:left="1080"/>
        <w:contextualSpacing/>
      </w:pPr>
      <w:r>
        <w:t>Configure (for Relationship Types)</w:t>
      </w:r>
    </w:p>
    <w:p w14:paraId="3B1D0C0E" w14:textId="77777777" w:rsidR="002D57C4" w:rsidRDefault="002D57C4" w:rsidP="002D57C4">
      <w:pPr>
        <w:pStyle w:val="ListBullet"/>
        <w:tabs>
          <w:tab w:val="clear" w:pos="360"/>
          <w:tab w:val="num" w:pos="720"/>
        </w:tabs>
        <w:spacing w:before="120" w:after="0" w:line="276" w:lineRule="auto"/>
        <w:ind w:left="720"/>
        <w:contextualSpacing/>
      </w:pPr>
      <w:r>
        <w:t>Functions</w:t>
      </w:r>
    </w:p>
    <w:p w14:paraId="64644B67" w14:textId="77777777" w:rsidR="002D57C4" w:rsidRDefault="002D57C4" w:rsidP="002D57C4">
      <w:pPr>
        <w:pStyle w:val="ListBullet"/>
        <w:tabs>
          <w:tab w:val="clear" w:pos="360"/>
          <w:tab w:val="num" w:pos="1080"/>
        </w:tabs>
        <w:spacing w:before="120" w:after="0" w:line="276" w:lineRule="auto"/>
        <w:ind w:left="1080"/>
        <w:contextualSpacing/>
      </w:pPr>
      <w:r>
        <w:t>get_input, get_attribute, get_property, get_nodes_of_type, get_operation_output and others</w:t>
      </w:r>
    </w:p>
    <w:p w14:paraId="76AD91D8" w14:textId="77777777" w:rsidR="002D57C4" w:rsidRDefault="002D57C4" w:rsidP="002D57C4">
      <w:pPr>
        <w:pStyle w:val="ListBullet"/>
        <w:tabs>
          <w:tab w:val="clear" w:pos="360"/>
          <w:tab w:val="num" w:pos="1080"/>
        </w:tabs>
        <w:spacing w:before="120" w:after="0" w:line="276" w:lineRule="auto"/>
        <w:ind w:left="1080"/>
        <w:contextualSpacing/>
      </w:pPr>
      <w:r>
        <w:t>concat, token</w:t>
      </w:r>
    </w:p>
    <w:p w14:paraId="7BC10D17" w14:textId="77777777" w:rsidR="002D57C4" w:rsidRDefault="002D57C4" w:rsidP="002D57C4">
      <w:pPr>
        <w:pStyle w:val="ListBullet"/>
        <w:tabs>
          <w:tab w:val="clear" w:pos="360"/>
          <w:tab w:val="num" w:pos="1080"/>
        </w:tabs>
        <w:spacing w:before="120" w:after="0" w:line="276" w:lineRule="auto"/>
        <w:ind w:left="1080"/>
        <w:contextualSpacing/>
      </w:pPr>
      <w:r>
        <w:t>get_artifact</w:t>
      </w:r>
    </w:p>
    <w:p w14:paraId="382034DA" w14:textId="77777777" w:rsidR="002D57C4" w:rsidRDefault="002D57C4" w:rsidP="002D57C4">
      <w:pPr>
        <w:pStyle w:val="ListBullet"/>
        <w:tabs>
          <w:tab w:val="clear" w:pos="360"/>
          <w:tab w:val="num" w:pos="936"/>
        </w:tabs>
        <w:spacing w:before="120" w:after="0" w:line="276" w:lineRule="auto"/>
        <w:ind w:left="936"/>
        <w:contextualSpacing/>
      </w:pPr>
      <w:r>
        <w:t>Groups</w:t>
      </w:r>
    </w:p>
    <w:p w14:paraId="46984EA9" w14:textId="77777777" w:rsidR="002D57C4" w:rsidRDefault="002D57C4" w:rsidP="002D57C4">
      <w:pPr>
        <w:pStyle w:val="ListBullet"/>
        <w:tabs>
          <w:tab w:val="clear" w:pos="360"/>
          <w:tab w:val="num" w:pos="1080"/>
        </w:tabs>
        <w:spacing w:before="120" w:after="0" w:line="276" w:lineRule="auto"/>
        <w:ind w:left="1080"/>
        <w:contextualSpacing/>
      </w:pPr>
      <w:r>
        <w:t>Root</w:t>
      </w:r>
    </w:p>
    <w:p w14:paraId="5C0E7D76" w14:textId="77777777" w:rsidR="002D57C4" w:rsidRDefault="002D57C4" w:rsidP="002D57C4">
      <w:pPr>
        <w:pStyle w:val="ListBullet"/>
        <w:tabs>
          <w:tab w:val="clear" w:pos="360"/>
          <w:tab w:val="num" w:pos="936"/>
        </w:tabs>
        <w:spacing w:before="120" w:after="0" w:line="276" w:lineRule="auto"/>
        <w:ind w:left="936"/>
        <w:contextualSpacing/>
      </w:pPr>
      <w:r>
        <w:t>Policies</w:t>
      </w:r>
    </w:p>
    <w:p w14:paraId="32F0106E" w14:textId="77777777" w:rsidR="002D57C4" w:rsidRDefault="002D57C4" w:rsidP="002D57C4">
      <w:pPr>
        <w:pStyle w:val="ListBullet"/>
        <w:tabs>
          <w:tab w:val="clear" w:pos="360"/>
          <w:tab w:val="num" w:pos="1080"/>
        </w:tabs>
        <w:spacing w:before="120" w:after="0" w:line="276" w:lineRule="auto"/>
        <w:ind w:left="1080"/>
        <w:contextualSpacing/>
      </w:pPr>
      <w:r>
        <w:t>Root, Placement, Scaling, Update, Performance</w:t>
      </w:r>
    </w:p>
    <w:p w14:paraId="3EB30967" w14:textId="77777777" w:rsidR="002D57C4" w:rsidRDefault="002D57C4" w:rsidP="002D57C4">
      <w:pPr>
        <w:pStyle w:val="ListBullet"/>
        <w:numPr>
          <w:ilvl w:val="0"/>
          <w:numId w:val="0"/>
        </w:numPr>
        <w:ind w:left="360" w:hanging="360"/>
      </w:pPr>
    </w:p>
    <w:p w14:paraId="757C8C28" w14:textId="77777777" w:rsidR="002D57C4" w:rsidRPr="005B0BA0" w:rsidRDefault="002D57C4" w:rsidP="002D57C4">
      <w:pPr>
        <w:pStyle w:val="AppendixHeading1"/>
        <w:numPr>
          <w:ilvl w:val="0"/>
          <w:numId w:val="7"/>
        </w:numPr>
      </w:pPr>
      <w:bookmarkStart w:id="766" w:name="_Toc302251751"/>
      <w:bookmarkStart w:id="767" w:name="_Toc445238305"/>
      <w:r w:rsidRPr="005B0BA0">
        <w:lastRenderedPageBreak/>
        <w:t>Acknowledgments</w:t>
      </w:r>
      <w:bookmarkEnd w:id="742"/>
      <w:bookmarkEnd w:id="743"/>
      <w:bookmarkEnd w:id="744"/>
      <w:bookmarkEnd w:id="747"/>
      <w:bookmarkEnd w:id="766"/>
      <w:bookmarkEnd w:id="767"/>
    </w:p>
    <w:p w14:paraId="4619CF45" w14:textId="77777777" w:rsidR="002D57C4" w:rsidRPr="005B0BA0" w:rsidRDefault="002D57C4" w:rsidP="002D57C4">
      <w:r w:rsidRPr="005B0BA0">
        <w:t>The following individuals have participated in the creation of this specification and are gratefully acknowledged:</w:t>
      </w:r>
    </w:p>
    <w:p w14:paraId="673163E7" w14:textId="77777777" w:rsidR="002D57C4" w:rsidRDefault="002D57C4" w:rsidP="002D57C4">
      <w:pPr>
        <w:pStyle w:val="Titlepageinfo"/>
      </w:pPr>
      <w:r>
        <w:t>Contributors:</w:t>
      </w:r>
    </w:p>
    <w:p w14:paraId="6CD28CF3" w14:textId="77777777" w:rsidR="002D57C4" w:rsidRPr="00795E3C" w:rsidRDefault="002D57C4" w:rsidP="002D57C4">
      <w:pPr>
        <w:pStyle w:val="Abstract"/>
        <w:spacing w:before="80"/>
        <w:rPr>
          <w:noProof/>
        </w:rPr>
      </w:pPr>
      <w:r w:rsidRPr="00795E3C">
        <w:rPr>
          <w:noProof/>
        </w:rPr>
        <w:t>Avi Vachnis (</w:t>
      </w:r>
      <w:hyperlink r:id="rId117" w:history="1">
        <w:r w:rsidRPr="00795E3C">
          <w:rPr>
            <w:rStyle w:val="Hyperlink"/>
            <w:noProof/>
          </w:rPr>
          <w:t>avi.vachnis@alcatel-lucent.com</w:t>
        </w:r>
      </w:hyperlink>
      <w:r w:rsidRPr="00795E3C">
        <w:rPr>
          <w:noProof/>
        </w:rPr>
        <w:t>), Alcatel-Lucent</w:t>
      </w:r>
    </w:p>
    <w:p w14:paraId="64764607" w14:textId="77777777" w:rsidR="002D57C4" w:rsidRPr="00795E3C" w:rsidRDefault="002D57C4" w:rsidP="002D57C4">
      <w:pPr>
        <w:pStyle w:val="Abstract"/>
        <w:spacing w:before="80"/>
        <w:rPr>
          <w:noProof/>
        </w:rPr>
      </w:pPr>
      <w:r w:rsidRPr="00795E3C">
        <w:rPr>
          <w:noProof/>
        </w:rPr>
        <w:t>Chris Lauwers (</w:t>
      </w:r>
      <w:hyperlink r:id="rId118" w:history="1">
        <w:r w:rsidRPr="00795E3C">
          <w:rPr>
            <w:rStyle w:val="Hyperlink"/>
            <w:noProof/>
          </w:rPr>
          <w:t>lauwers@ubicity.com</w:t>
        </w:r>
      </w:hyperlink>
      <w:r w:rsidRPr="00795E3C">
        <w:rPr>
          <w:noProof/>
        </w:rPr>
        <w:t>)</w:t>
      </w:r>
    </w:p>
    <w:p w14:paraId="28696F35" w14:textId="77777777" w:rsidR="002D57C4" w:rsidRPr="00795E3C" w:rsidRDefault="002D57C4" w:rsidP="002D57C4">
      <w:pPr>
        <w:pStyle w:val="Abstract"/>
        <w:spacing w:before="80"/>
        <w:rPr>
          <w:noProof/>
        </w:rPr>
      </w:pPr>
      <w:r w:rsidRPr="00795E3C">
        <w:rPr>
          <w:noProof/>
        </w:rPr>
        <w:t>Derek Palma (</w:t>
      </w:r>
      <w:hyperlink r:id="rId119" w:history="1">
        <w:r w:rsidRPr="00795E3C">
          <w:rPr>
            <w:rStyle w:val="Hyperlink"/>
            <w:noProof/>
          </w:rPr>
          <w:t>dpalma@vnomic.com</w:t>
        </w:r>
      </w:hyperlink>
      <w:r w:rsidRPr="00795E3C">
        <w:rPr>
          <w:noProof/>
        </w:rPr>
        <w:t>), Vnomic</w:t>
      </w:r>
    </w:p>
    <w:p w14:paraId="6FDC16F9" w14:textId="77777777" w:rsidR="002D57C4" w:rsidRPr="00795E3C" w:rsidRDefault="002D57C4" w:rsidP="002D57C4">
      <w:pPr>
        <w:pStyle w:val="Abstract"/>
        <w:spacing w:before="80"/>
        <w:rPr>
          <w:noProof/>
        </w:rPr>
      </w:pPr>
      <w:r w:rsidRPr="00795E3C">
        <w:rPr>
          <w:noProof/>
        </w:rPr>
        <w:t>Frank Leymann (</w:t>
      </w:r>
      <w:hyperlink r:id="rId120" w:history="1">
        <w:r w:rsidRPr="00795E3C">
          <w:rPr>
            <w:rStyle w:val="Hyperlink"/>
            <w:noProof/>
          </w:rPr>
          <w:t>Frank.Leymann@informatik.uni-stuttgart.de</w:t>
        </w:r>
      </w:hyperlink>
      <w:r w:rsidRPr="00795E3C">
        <w:rPr>
          <w:noProof/>
        </w:rPr>
        <w:t>), Univ. of Stuttgart</w:t>
      </w:r>
    </w:p>
    <w:p w14:paraId="696A3CAD" w14:textId="77777777" w:rsidR="002D57C4" w:rsidRPr="00795E3C" w:rsidRDefault="002D57C4" w:rsidP="002D57C4">
      <w:pPr>
        <w:pStyle w:val="Abstract"/>
        <w:spacing w:before="80"/>
        <w:rPr>
          <w:noProof/>
        </w:rPr>
      </w:pPr>
      <w:r w:rsidRPr="00795E3C">
        <w:rPr>
          <w:noProof/>
        </w:rPr>
        <w:t>Gerd Breiter (</w:t>
      </w:r>
      <w:hyperlink r:id="rId121" w:history="1">
        <w:r w:rsidRPr="00795E3C">
          <w:rPr>
            <w:rStyle w:val="Hyperlink"/>
            <w:noProof/>
          </w:rPr>
          <w:t>gbreiter@de.ibm.com</w:t>
        </w:r>
      </w:hyperlink>
      <w:r w:rsidRPr="00795E3C">
        <w:rPr>
          <w:noProof/>
        </w:rPr>
        <w:t>), IBM</w:t>
      </w:r>
    </w:p>
    <w:p w14:paraId="2BA69A2E" w14:textId="77777777" w:rsidR="002D57C4" w:rsidRPr="00795E3C" w:rsidRDefault="002D57C4" w:rsidP="002D57C4">
      <w:pPr>
        <w:pStyle w:val="Abstract"/>
        <w:spacing w:before="80"/>
        <w:rPr>
          <w:noProof/>
        </w:rPr>
      </w:pPr>
      <w:r w:rsidRPr="00795E3C">
        <w:rPr>
          <w:noProof/>
        </w:rPr>
        <w:t>Hemal Surti (</w:t>
      </w:r>
      <w:hyperlink r:id="rId122" w:history="1">
        <w:r w:rsidRPr="00795E3C">
          <w:rPr>
            <w:rStyle w:val="Hyperlink"/>
            <w:noProof/>
          </w:rPr>
          <w:t>hsurti@cisco.com</w:t>
        </w:r>
      </w:hyperlink>
      <w:r w:rsidRPr="00795E3C">
        <w:rPr>
          <w:noProof/>
        </w:rPr>
        <w:t>), Cisco</w:t>
      </w:r>
    </w:p>
    <w:p w14:paraId="3175AEAE" w14:textId="77777777" w:rsidR="002D57C4" w:rsidRPr="00795E3C" w:rsidRDefault="002D57C4" w:rsidP="002D57C4">
      <w:pPr>
        <w:pStyle w:val="Abstract"/>
        <w:spacing w:before="80"/>
        <w:rPr>
          <w:noProof/>
        </w:rPr>
      </w:pPr>
      <w:r w:rsidRPr="00795E3C">
        <w:rPr>
          <w:noProof/>
        </w:rPr>
        <w:t>Ifat Afek (</w:t>
      </w:r>
      <w:hyperlink r:id="rId123" w:history="1">
        <w:r w:rsidRPr="00795E3C">
          <w:rPr>
            <w:rStyle w:val="Hyperlink"/>
            <w:noProof/>
          </w:rPr>
          <w:t>ifat.afek@alcatel-lucent.com</w:t>
        </w:r>
      </w:hyperlink>
      <w:r w:rsidRPr="00795E3C">
        <w:rPr>
          <w:noProof/>
        </w:rPr>
        <w:t>), Alcatel-Lucent</w:t>
      </w:r>
    </w:p>
    <w:p w14:paraId="0ABB0622" w14:textId="77777777" w:rsidR="002D57C4" w:rsidRPr="00795E3C" w:rsidRDefault="002D57C4" w:rsidP="002D57C4">
      <w:pPr>
        <w:pStyle w:val="Abstract"/>
        <w:spacing w:before="80"/>
        <w:rPr>
          <w:noProof/>
        </w:rPr>
      </w:pPr>
      <w:r w:rsidRPr="00795E3C">
        <w:rPr>
          <w:noProof/>
        </w:rPr>
        <w:t>Idan Moyal, (</w:t>
      </w:r>
      <w:hyperlink r:id="rId124" w:history="1">
        <w:r w:rsidRPr="00795E3C">
          <w:rPr>
            <w:rStyle w:val="Hyperlink"/>
            <w:noProof/>
          </w:rPr>
          <w:t>idan@gigaspaces.com</w:t>
        </w:r>
      </w:hyperlink>
      <w:r w:rsidRPr="00795E3C">
        <w:rPr>
          <w:noProof/>
        </w:rPr>
        <w:t>), Gigaspaces</w:t>
      </w:r>
    </w:p>
    <w:p w14:paraId="43E6ED50" w14:textId="77777777" w:rsidR="002D57C4" w:rsidRPr="00795E3C" w:rsidRDefault="002D57C4" w:rsidP="002D57C4">
      <w:pPr>
        <w:pStyle w:val="Abstract"/>
        <w:spacing w:before="80"/>
        <w:rPr>
          <w:noProof/>
        </w:rPr>
      </w:pPr>
      <w:r w:rsidRPr="00795E3C">
        <w:rPr>
          <w:noProof/>
        </w:rPr>
        <w:t>Jacques Durand (</w:t>
      </w:r>
      <w:hyperlink r:id="rId125" w:history="1">
        <w:r w:rsidRPr="00795E3C">
          <w:rPr>
            <w:rStyle w:val="Hyperlink"/>
            <w:noProof/>
          </w:rPr>
          <w:t>jdurand@us.fujitsu.com</w:t>
        </w:r>
      </w:hyperlink>
      <w:r w:rsidRPr="00795E3C">
        <w:rPr>
          <w:noProof/>
        </w:rPr>
        <w:t>), Fujitsu</w:t>
      </w:r>
    </w:p>
    <w:p w14:paraId="0D2B014A" w14:textId="77777777" w:rsidR="002D57C4" w:rsidRPr="00795E3C" w:rsidRDefault="002D57C4" w:rsidP="002D57C4">
      <w:pPr>
        <w:pStyle w:val="Abstract"/>
        <w:spacing w:before="80"/>
        <w:rPr>
          <w:noProof/>
        </w:rPr>
      </w:pPr>
      <w:r w:rsidRPr="00795E3C">
        <w:rPr>
          <w:noProof/>
        </w:rPr>
        <w:t>Jin Qin, (</w:t>
      </w:r>
      <w:hyperlink r:id="rId126" w:history="1">
        <w:r w:rsidRPr="00795E3C">
          <w:rPr>
            <w:rStyle w:val="Hyperlink"/>
            <w:noProof/>
          </w:rPr>
          <w:t>chin.qinjin@huawei.com</w:t>
        </w:r>
      </w:hyperlink>
      <w:r w:rsidRPr="00795E3C">
        <w:rPr>
          <w:noProof/>
        </w:rPr>
        <w:t>), Huawei</w:t>
      </w:r>
    </w:p>
    <w:p w14:paraId="45DD2496" w14:textId="77777777" w:rsidR="002D57C4" w:rsidRPr="00795E3C" w:rsidRDefault="002D57C4" w:rsidP="002D57C4">
      <w:pPr>
        <w:pStyle w:val="Abstract"/>
        <w:spacing w:before="80"/>
        <w:rPr>
          <w:noProof/>
        </w:rPr>
      </w:pPr>
      <w:r w:rsidRPr="00795E3C">
        <w:rPr>
          <w:noProof/>
        </w:rPr>
        <w:t>Juergen Meynert (</w:t>
      </w:r>
      <w:hyperlink r:id="rId127" w:history="1">
        <w:r w:rsidRPr="00795E3C">
          <w:rPr>
            <w:rStyle w:val="Hyperlink"/>
            <w:noProof/>
          </w:rPr>
          <w:t>juergen.meynert@ts.fujitsu.com</w:t>
        </w:r>
      </w:hyperlink>
      <w:r w:rsidRPr="00795E3C">
        <w:rPr>
          <w:noProof/>
        </w:rPr>
        <w:t>), Fujitsu</w:t>
      </w:r>
    </w:p>
    <w:p w14:paraId="4FD16AE1" w14:textId="77777777" w:rsidR="002D57C4" w:rsidRPr="00795E3C" w:rsidRDefault="002D57C4" w:rsidP="002D57C4">
      <w:pPr>
        <w:pStyle w:val="Abstract"/>
        <w:spacing w:before="80"/>
        <w:rPr>
          <w:noProof/>
        </w:rPr>
      </w:pPr>
      <w:r w:rsidRPr="00795E3C">
        <w:rPr>
          <w:noProof/>
        </w:rPr>
        <w:t>Kapil Thangavelu (</w:t>
      </w:r>
      <w:hyperlink r:id="rId128" w:history="1">
        <w:r w:rsidRPr="00795E3C">
          <w:rPr>
            <w:rStyle w:val="Hyperlink"/>
            <w:noProof/>
          </w:rPr>
          <w:t>kapil.thangavelu@canonical.com</w:t>
        </w:r>
      </w:hyperlink>
      <w:r w:rsidRPr="00795E3C">
        <w:rPr>
          <w:noProof/>
        </w:rPr>
        <w:t>), Canonical</w:t>
      </w:r>
    </w:p>
    <w:p w14:paraId="2FFE1228" w14:textId="77777777" w:rsidR="002D57C4" w:rsidRPr="00795E3C" w:rsidRDefault="002D57C4" w:rsidP="002D57C4">
      <w:pPr>
        <w:pStyle w:val="Abstract"/>
        <w:spacing w:before="80"/>
        <w:rPr>
          <w:noProof/>
        </w:rPr>
      </w:pPr>
      <w:r w:rsidRPr="00795E3C">
        <w:rPr>
          <w:noProof/>
        </w:rPr>
        <w:t>Karsten Beins (</w:t>
      </w:r>
      <w:hyperlink r:id="rId129" w:history="1">
        <w:r w:rsidRPr="00795E3C">
          <w:rPr>
            <w:rStyle w:val="Hyperlink"/>
            <w:noProof/>
          </w:rPr>
          <w:t>karsten.beins@ts.fujitsu.com</w:t>
        </w:r>
      </w:hyperlink>
      <w:r w:rsidRPr="00795E3C">
        <w:rPr>
          <w:noProof/>
        </w:rPr>
        <w:t>), Fujitsu</w:t>
      </w:r>
    </w:p>
    <w:p w14:paraId="410B48E5" w14:textId="77777777" w:rsidR="002D57C4" w:rsidRPr="00795E3C" w:rsidRDefault="002D57C4" w:rsidP="002D57C4">
      <w:pPr>
        <w:pStyle w:val="Abstract"/>
        <w:spacing w:before="80"/>
        <w:rPr>
          <w:noProof/>
        </w:rPr>
      </w:pPr>
      <w:r w:rsidRPr="00795E3C">
        <w:rPr>
          <w:noProof/>
        </w:rPr>
        <w:t>Kevin Wilson (</w:t>
      </w:r>
      <w:hyperlink r:id="rId130" w:history="1">
        <w:r w:rsidRPr="00795E3C">
          <w:rPr>
            <w:rStyle w:val="Hyperlink"/>
            <w:noProof/>
          </w:rPr>
          <w:t>kevin.l.wilson@hp.com</w:t>
        </w:r>
      </w:hyperlink>
      <w:r w:rsidRPr="00795E3C">
        <w:rPr>
          <w:noProof/>
        </w:rPr>
        <w:t xml:space="preserve">), HP </w:t>
      </w:r>
    </w:p>
    <w:p w14:paraId="68F85427" w14:textId="77777777" w:rsidR="002D57C4" w:rsidRPr="00795E3C" w:rsidRDefault="002D57C4" w:rsidP="002D57C4">
      <w:pPr>
        <w:pStyle w:val="Abstract"/>
        <w:spacing w:before="80"/>
        <w:rPr>
          <w:noProof/>
        </w:rPr>
      </w:pPr>
      <w:r w:rsidRPr="00795E3C">
        <w:rPr>
          <w:noProof/>
        </w:rPr>
        <w:t>Krishna Raman (</w:t>
      </w:r>
      <w:hyperlink r:id="rId131" w:history="1">
        <w:r w:rsidRPr="00795E3C">
          <w:rPr>
            <w:rStyle w:val="Hyperlink"/>
            <w:noProof/>
          </w:rPr>
          <w:t>kraman@redhat.com</w:t>
        </w:r>
      </w:hyperlink>
      <w:r w:rsidRPr="00795E3C">
        <w:rPr>
          <w:noProof/>
        </w:rPr>
        <w:t>), Red Hat</w:t>
      </w:r>
    </w:p>
    <w:p w14:paraId="19C149A4" w14:textId="77777777" w:rsidR="002D57C4" w:rsidRPr="00795E3C" w:rsidRDefault="002D57C4" w:rsidP="002D57C4">
      <w:pPr>
        <w:pStyle w:val="Abstract"/>
        <w:spacing w:before="80"/>
        <w:rPr>
          <w:noProof/>
        </w:rPr>
      </w:pPr>
      <w:r w:rsidRPr="00795E3C">
        <w:rPr>
          <w:noProof/>
        </w:rPr>
        <w:t>Luc Boutier (</w:t>
      </w:r>
      <w:hyperlink r:id="rId132" w:history="1">
        <w:r w:rsidRPr="00795E3C">
          <w:rPr>
            <w:rStyle w:val="Hyperlink"/>
            <w:noProof/>
          </w:rPr>
          <w:t>luc.boutier@fastconnect.fr</w:t>
        </w:r>
      </w:hyperlink>
      <w:r w:rsidRPr="00795E3C">
        <w:rPr>
          <w:noProof/>
        </w:rPr>
        <w:t>),  FastConnect</w:t>
      </w:r>
    </w:p>
    <w:p w14:paraId="2732DA84" w14:textId="77777777" w:rsidR="002D57C4" w:rsidRPr="00795E3C" w:rsidRDefault="002D57C4" w:rsidP="002D57C4">
      <w:pPr>
        <w:pStyle w:val="Abstract"/>
        <w:spacing w:before="80"/>
        <w:rPr>
          <w:noProof/>
        </w:rPr>
      </w:pPr>
      <w:r w:rsidRPr="00795E3C">
        <w:rPr>
          <w:noProof/>
        </w:rPr>
        <w:t>Matt Rutkowski (</w:t>
      </w:r>
      <w:hyperlink r:id="rId133" w:history="1">
        <w:r w:rsidRPr="00795E3C">
          <w:rPr>
            <w:rStyle w:val="Hyperlink"/>
            <w:noProof/>
          </w:rPr>
          <w:t>mrutkows@us.ibm.com</w:t>
        </w:r>
      </w:hyperlink>
      <w:r w:rsidRPr="00795E3C">
        <w:rPr>
          <w:noProof/>
        </w:rPr>
        <w:t>), IBM</w:t>
      </w:r>
    </w:p>
    <w:p w14:paraId="64F5CDCC" w14:textId="77777777" w:rsidR="002D57C4" w:rsidRPr="00795E3C" w:rsidRDefault="002D57C4" w:rsidP="002D57C4">
      <w:pPr>
        <w:pStyle w:val="Abstract"/>
        <w:spacing w:before="80"/>
        <w:rPr>
          <w:noProof/>
        </w:rPr>
      </w:pPr>
      <w:r w:rsidRPr="00795E3C">
        <w:rPr>
          <w:noProof/>
        </w:rPr>
        <w:t>Moshe Elisha (</w:t>
      </w:r>
      <w:hyperlink r:id="rId134" w:history="1">
        <w:r w:rsidRPr="00795E3C">
          <w:rPr>
            <w:rStyle w:val="Hyperlink"/>
            <w:noProof/>
          </w:rPr>
          <w:t>moshe.elisha@alcatel-lucent.com</w:t>
        </w:r>
      </w:hyperlink>
      <w:r w:rsidRPr="00795E3C">
        <w:rPr>
          <w:noProof/>
        </w:rPr>
        <w:t>), Alcatel-Lucent</w:t>
      </w:r>
    </w:p>
    <w:p w14:paraId="44E4EEC4" w14:textId="77777777" w:rsidR="002D57C4" w:rsidRPr="00795E3C" w:rsidRDefault="002D57C4" w:rsidP="002D57C4">
      <w:pPr>
        <w:pStyle w:val="Abstract"/>
        <w:spacing w:before="80"/>
        <w:rPr>
          <w:noProof/>
        </w:rPr>
      </w:pPr>
      <w:r w:rsidRPr="00795E3C">
        <w:rPr>
          <w:noProof/>
        </w:rPr>
        <w:t>Nate Finch (</w:t>
      </w:r>
      <w:hyperlink r:id="rId135" w:history="1">
        <w:r w:rsidRPr="00795E3C">
          <w:rPr>
            <w:rStyle w:val="Hyperlink"/>
            <w:noProof/>
          </w:rPr>
          <w:t>nate.finch@canonical.com</w:t>
        </w:r>
      </w:hyperlink>
      <w:r w:rsidRPr="00795E3C">
        <w:rPr>
          <w:noProof/>
        </w:rPr>
        <w:t>), Canonical</w:t>
      </w:r>
    </w:p>
    <w:p w14:paraId="1DA89F03" w14:textId="77777777" w:rsidR="002D57C4" w:rsidRPr="00795E3C" w:rsidRDefault="002D57C4" w:rsidP="002D57C4">
      <w:pPr>
        <w:pStyle w:val="Abstract"/>
        <w:spacing w:before="80"/>
        <w:rPr>
          <w:noProof/>
        </w:rPr>
      </w:pPr>
      <w:r w:rsidRPr="00795E3C">
        <w:rPr>
          <w:noProof/>
        </w:rPr>
        <w:t>Nikunj Nemani (</w:t>
      </w:r>
      <w:hyperlink r:id="rId136" w:history="1">
        <w:r w:rsidRPr="00795E3C">
          <w:rPr>
            <w:rStyle w:val="Hyperlink"/>
            <w:noProof/>
          </w:rPr>
          <w:t>nnemani@vmware.com</w:t>
        </w:r>
      </w:hyperlink>
      <w:r w:rsidRPr="00795E3C">
        <w:rPr>
          <w:noProof/>
        </w:rPr>
        <w:t>), WMware</w:t>
      </w:r>
    </w:p>
    <w:p w14:paraId="68E8E657" w14:textId="77777777" w:rsidR="002D57C4" w:rsidRPr="00795E3C" w:rsidRDefault="002D57C4" w:rsidP="002D57C4">
      <w:pPr>
        <w:pStyle w:val="Abstract"/>
        <w:spacing w:before="80"/>
        <w:rPr>
          <w:noProof/>
        </w:rPr>
      </w:pPr>
      <w:r w:rsidRPr="00795E3C">
        <w:rPr>
          <w:noProof/>
        </w:rPr>
        <w:t>Richard Probst (</w:t>
      </w:r>
      <w:hyperlink r:id="rId137" w:history="1">
        <w:r w:rsidRPr="00795E3C">
          <w:rPr>
            <w:rStyle w:val="Hyperlink"/>
            <w:rFonts w:cs="Helv"/>
            <w:noProof/>
          </w:rPr>
          <w:t>richard.probst@sap.com</w:t>
        </w:r>
      </w:hyperlink>
      <w:r w:rsidRPr="00795E3C">
        <w:rPr>
          <w:noProof/>
        </w:rPr>
        <w:t>), SAP AG</w:t>
      </w:r>
    </w:p>
    <w:p w14:paraId="49D996E9" w14:textId="77777777" w:rsidR="002D57C4" w:rsidRPr="00795E3C" w:rsidRDefault="002D57C4" w:rsidP="002D57C4">
      <w:pPr>
        <w:pStyle w:val="Abstract"/>
        <w:spacing w:before="80"/>
        <w:rPr>
          <w:noProof/>
        </w:rPr>
      </w:pPr>
      <w:r w:rsidRPr="00795E3C">
        <w:rPr>
          <w:noProof/>
        </w:rPr>
        <w:t>Sahdev Zala (</w:t>
      </w:r>
      <w:hyperlink r:id="rId138" w:history="1">
        <w:r w:rsidRPr="00795E3C">
          <w:rPr>
            <w:rStyle w:val="Hyperlink"/>
            <w:noProof/>
          </w:rPr>
          <w:t>spzala@us.ibm.com</w:t>
        </w:r>
      </w:hyperlink>
      <w:r w:rsidRPr="00795E3C">
        <w:rPr>
          <w:noProof/>
        </w:rPr>
        <w:t>), IBM</w:t>
      </w:r>
    </w:p>
    <w:p w14:paraId="3B7F336C" w14:textId="77777777" w:rsidR="002D57C4" w:rsidRPr="00795E3C" w:rsidRDefault="002D57C4" w:rsidP="002D57C4">
      <w:pPr>
        <w:pStyle w:val="Abstract"/>
        <w:spacing w:before="80"/>
        <w:rPr>
          <w:noProof/>
        </w:rPr>
      </w:pPr>
      <w:r w:rsidRPr="00795E3C">
        <w:rPr>
          <w:noProof/>
        </w:rPr>
        <w:t>Shitao li (</w:t>
      </w:r>
      <w:hyperlink r:id="rId139" w:history="1">
        <w:r w:rsidRPr="00795E3C">
          <w:rPr>
            <w:rStyle w:val="Hyperlink"/>
            <w:noProof/>
          </w:rPr>
          <w:t>lishitao@huawei.com</w:t>
        </w:r>
      </w:hyperlink>
      <w:r w:rsidRPr="00795E3C">
        <w:rPr>
          <w:noProof/>
        </w:rPr>
        <w:t>), Huawei</w:t>
      </w:r>
    </w:p>
    <w:p w14:paraId="19E49AB7" w14:textId="77777777" w:rsidR="002D57C4" w:rsidRPr="00795E3C" w:rsidRDefault="002D57C4" w:rsidP="002D57C4">
      <w:pPr>
        <w:pStyle w:val="Abstract"/>
        <w:spacing w:before="80"/>
        <w:rPr>
          <w:noProof/>
        </w:rPr>
      </w:pPr>
      <w:r w:rsidRPr="00795E3C">
        <w:rPr>
          <w:noProof/>
        </w:rPr>
        <w:t>Simeon Monov (</w:t>
      </w:r>
      <w:hyperlink r:id="rId140" w:history="1">
        <w:r w:rsidRPr="00795E3C">
          <w:rPr>
            <w:rStyle w:val="Hyperlink"/>
            <w:noProof/>
          </w:rPr>
          <w:t>sdmonov@us.ibm.com</w:t>
        </w:r>
      </w:hyperlink>
      <w:r w:rsidRPr="00795E3C">
        <w:rPr>
          <w:noProof/>
        </w:rPr>
        <w:t>), IBM</w:t>
      </w:r>
    </w:p>
    <w:p w14:paraId="72102835" w14:textId="77777777" w:rsidR="002D57C4" w:rsidRPr="00795E3C" w:rsidRDefault="002D57C4" w:rsidP="002D57C4">
      <w:pPr>
        <w:pStyle w:val="Abstract"/>
        <w:spacing w:before="80"/>
        <w:rPr>
          <w:noProof/>
        </w:rPr>
      </w:pPr>
      <w:r w:rsidRPr="00795E3C">
        <w:rPr>
          <w:noProof/>
        </w:rPr>
        <w:t>Stephane Maes (</w:t>
      </w:r>
      <w:hyperlink r:id="rId141" w:history="1">
        <w:r w:rsidRPr="00795E3C">
          <w:rPr>
            <w:rStyle w:val="Hyperlink"/>
            <w:noProof/>
          </w:rPr>
          <w:t>stephane.maes@hp.com</w:t>
        </w:r>
      </w:hyperlink>
      <w:r w:rsidRPr="00795E3C">
        <w:rPr>
          <w:noProof/>
        </w:rPr>
        <w:t>), HP</w:t>
      </w:r>
    </w:p>
    <w:p w14:paraId="70E36F43" w14:textId="77777777" w:rsidR="002D57C4" w:rsidRPr="00795E3C" w:rsidRDefault="002D57C4" w:rsidP="002D57C4">
      <w:pPr>
        <w:pStyle w:val="Abstract"/>
        <w:spacing w:before="80"/>
        <w:rPr>
          <w:noProof/>
        </w:rPr>
      </w:pPr>
      <w:r w:rsidRPr="00795E3C">
        <w:rPr>
          <w:noProof/>
        </w:rPr>
        <w:t>Thomas Spatzier</w:t>
      </w:r>
      <w:r w:rsidRPr="00795E3C">
        <w:rPr>
          <w:rFonts w:cs="Arial"/>
          <w:noProof/>
          <w:shd w:val="clear" w:color="auto" w:fill="FFFFFF"/>
        </w:rPr>
        <w:t xml:space="preserve"> (</w:t>
      </w:r>
      <w:hyperlink r:id="rId142" w:history="1">
        <w:r w:rsidRPr="00795E3C">
          <w:rPr>
            <w:rStyle w:val="Hyperlink"/>
            <w:noProof/>
          </w:rPr>
          <w:t>thomas.spatzier@de.ibm.com</w:t>
        </w:r>
      </w:hyperlink>
      <w:r w:rsidRPr="00795E3C">
        <w:rPr>
          <w:rFonts w:cs="Arial"/>
          <w:noProof/>
          <w:shd w:val="clear" w:color="auto" w:fill="FFFFFF"/>
        </w:rPr>
        <w:t xml:space="preserve">), </w:t>
      </w:r>
      <w:r w:rsidRPr="00795E3C">
        <w:rPr>
          <w:noProof/>
        </w:rPr>
        <w:t>IBM</w:t>
      </w:r>
    </w:p>
    <w:p w14:paraId="603060D6" w14:textId="77777777" w:rsidR="002D57C4" w:rsidRPr="00795E3C" w:rsidRDefault="002D57C4" w:rsidP="002D57C4">
      <w:pPr>
        <w:pStyle w:val="Abstract"/>
        <w:spacing w:before="80"/>
        <w:rPr>
          <w:noProof/>
        </w:rPr>
      </w:pPr>
      <w:r w:rsidRPr="00795E3C">
        <w:rPr>
          <w:noProof/>
        </w:rPr>
        <w:t>Ton Ngo (</w:t>
      </w:r>
      <w:hyperlink r:id="rId143" w:history="1">
        <w:r w:rsidRPr="00795E3C">
          <w:rPr>
            <w:rStyle w:val="Hyperlink"/>
            <w:noProof/>
          </w:rPr>
          <w:t>ton@us.ibm.com</w:t>
        </w:r>
      </w:hyperlink>
      <w:r w:rsidRPr="00795E3C">
        <w:rPr>
          <w:noProof/>
        </w:rPr>
        <w:t>), IBM</w:t>
      </w:r>
    </w:p>
    <w:p w14:paraId="3AFFE98E" w14:textId="77777777" w:rsidR="002D57C4" w:rsidRPr="00795E3C" w:rsidRDefault="002D57C4" w:rsidP="002D57C4">
      <w:pPr>
        <w:pStyle w:val="Abstract"/>
        <w:spacing w:before="80"/>
        <w:rPr>
          <w:noProof/>
        </w:rPr>
      </w:pPr>
      <w:r w:rsidRPr="00795E3C">
        <w:rPr>
          <w:noProof/>
        </w:rPr>
        <w:t>Travis Tripp (</w:t>
      </w:r>
      <w:hyperlink r:id="rId144" w:history="1">
        <w:r w:rsidRPr="00795E3C">
          <w:rPr>
            <w:rStyle w:val="Hyperlink"/>
            <w:noProof/>
          </w:rPr>
          <w:t>travis.tripp@hp.com</w:t>
        </w:r>
      </w:hyperlink>
      <w:r w:rsidRPr="00795E3C">
        <w:rPr>
          <w:noProof/>
        </w:rPr>
        <w:t xml:space="preserve">), HP </w:t>
      </w:r>
    </w:p>
    <w:p w14:paraId="06AFB113" w14:textId="77777777" w:rsidR="002D57C4" w:rsidRPr="00795E3C" w:rsidRDefault="002D57C4" w:rsidP="002D57C4">
      <w:pPr>
        <w:pStyle w:val="Abstract"/>
        <w:spacing w:before="80"/>
        <w:rPr>
          <w:noProof/>
        </w:rPr>
      </w:pPr>
      <w:r w:rsidRPr="00795E3C">
        <w:rPr>
          <w:rStyle w:val="Strong"/>
          <w:noProof/>
        </w:rPr>
        <w:t>Vahid Hashemian</w:t>
      </w:r>
      <w:r w:rsidRPr="00795E3C">
        <w:rPr>
          <w:noProof/>
        </w:rPr>
        <w:t xml:space="preserve"> (</w:t>
      </w:r>
      <w:hyperlink r:id="rId145" w:history="1">
        <w:r w:rsidRPr="00795E3C">
          <w:rPr>
            <w:rStyle w:val="Hyperlink"/>
            <w:noProof/>
          </w:rPr>
          <w:t>vahidhashemian@us.ibm.com</w:t>
        </w:r>
      </w:hyperlink>
      <w:r w:rsidRPr="00795E3C">
        <w:rPr>
          <w:noProof/>
        </w:rPr>
        <w:t>), IBM</w:t>
      </w:r>
    </w:p>
    <w:p w14:paraId="1D28DA21" w14:textId="77777777" w:rsidR="002D57C4" w:rsidRPr="00795E3C" w:rsidRDefault="002D57C4" w:rsidP="002D57C4">
      <w:pPr>
        <w:pStyle w:val="Abstract"/>
        <w:spacing w:before="80"/>
        <w:rPr>
          <w:noProof/>
        </w:rPr>
      </w:pPr>
      <w:r w:rsidRPr="00795E3C">
        <w:rPr>
          <w:noProof/>
        </w:rPr>
        <w:t>Wayne Witzel (</w:t>
      </w:r>
      <w:hyperlink r:id="rId146" w:history="1">
        <w:r w:rsidRPr="00795E3C">
          <w:rPr>
            <w:rStyle w:val="Hyperlink"/>
            <w:noProof/>
          </w:rPr>
          <w:t>wayne.witzel@canonical.com</w:t>
        </w:r>
      </w:hyperlink>
      <w:r w:rsidRPr="00795E3C">
        <w:rPr>
          <w:noProof/>
        </w:rPr>
        <w:t>), Canonical</w:t>
      </w:r>
    </w:p>
    <w:p w14:paraId="4344EE9E" w14:textId="77777777" w:rsidR="002D57C4" w:rsidRPr="00795E3C" w:rsidRDefault="002D57C4" w:rsidP="002D57C4">
      <w:pPr>
        <w:pStyle w:val="Abstract"/>
        <w:spacing w:before="80"/>
        <w:rPr>
          <w:noProof/>
        </w:rPr>
      </w:pPr>
      <w:bookmarkStart w:id="768" w:name="_Toc85472898"/>
      <w:bookmarkStart w:id="769" w:name="_Toc287332014"/>
      <w:bookmarkStart w:id="770" w:name="_Toc379800453"/>
      <w:bookmarkStart w:id="771" w:name="_Toc379455187"/>
      <w:bookmarkStart w:id="772" w:name="_Toc373867901"/>
      <w:r w:rsidRPr="00795E3C">
        <w:rPr>
          <w:noProof/>
        </w:rPr>
        <w:t>Yaron Parasol (</w:t>
      </w:r>
      <w:hyperlink r:id="rId147" w:history="1">
        <w:r w:rsidRPr="00795E3C">
          <w:rPr>
            <w:rStyle w:val="Hyperlink"/>
            <w:noProof/>
          </w:rPr>
          <w:t>yaronpa@gigaspaces.com</w:t>
        </w:r>
      </w:hyperlink>
      <w:r w:rsidRPr="00795E3C">
        <w:rPr>
          <w:noProof/>
        </w:rPr>
        <w:t>), Gigaspaces</w:t>
      </w:r>
    </w:p>
    <w:p w14:paraId="4682F9F1" w14:textId="77777777" w:rsidR="002D57C4" w:rsidRDefault="002D57C4" w:rsidP="002D57C4">
      <w:pPr>
        <w:pStyle w:val="AppendixHeading1"/>
        <w:numPr>
          <w:ilvl w:val="0"/>
          <w:numId w:val="7"/>
        </w:numPr>
      </w:pPr>
      <w:bookmarkStart w:id="773" w:name="_Toc397688837"/>
      <w:bookmarkStart w:id="774" w:name="_Toc302251752"/>
      <w:bookmarkStart w:id="775" w:name="_Toc445238306"/>
      <w:r>
        <w:lastRenderedPageBreak/>
        <w:t>Revision History</w:t>
      </w:r>
      <w:bookmarkEnd w:id="768"/>
      <w:bookmarkEnd w:id="769"/>
      <w:bookmarkEnd w:id="770"/>
      <w:bookmarkEnd w:id="773"/>
      <w:bookmarkEnd w:id="774"/>
      <w:bookmarkEnd w:id="7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9"/>
        <w:gridCol w:w="1289"/>
        <w:gridCol w:w="1800"/>
        <w:gridCol w:w="5958"/>
      </w:tblGrid>
      <w:tr w:rsidR="002D57C4" w14:paraId="017BB299" w14:textId="77777777" w:rsidTr="00502E57">
        <w:tc>
          <w:tcPr>
            <w:tcW w:w="1249" w:type="dxa"/>
          </w:tcPr>
          <w:p w14:paraId="29BB6486" w14:textId="77777777" w:rsidR="002D57C4" w:rsidRPr="00C7321D" w:rsidRDefault="002D57C4" w:rsidP="00502E57">
            <w:pPr>
              <w:rPr>
                <w:b/>
              </w:rPr>
            </w:pPr>
            <w:r w:rsidRPr="00C7321D">
              <w:rPr>
                <w:b/>
              </w:rPr>
              <w:t>Revision</w:t>
            </w:r>
          </w:p>
        </w:tc>
        <w:tc>
          <w:tcPr>
            <w:tcW w:w="1289" w:type="dxa"/>
          </w:tcPr>
          <w:p w14:paraId="150C3795" w14:textId="77777777" w:rsidR="002D57C4" w:rsidRPr="00C7321D" w:rsidRDefault="002D57C4" w:rsidP="00502E57">
            <w:pPr>
              <w:rPr>
                <w:b/>
              </w:rPr>
            </w:pPr>
            <w:r w:rsidRPr="00C7321D">
              <w:rPr>
                <w:b/>
              </w:rPr>
              <w:t>Date</w:t>
            </w:r>
          </w:p>
        </w:tc>
        <w:tc>
          <w:tcPr>
            <w:tcW w:w="1800" w:type="dxa"/>
          </w:tcPr>
          <w:p w14:paraId="10BD0CDF" w14:textId="77777777" w:rsidR="002D57C4" w:rsidRPr="00C7321D" w:rsidRDefault="002D57C4" w:rsidP="00502E57">
            <w:pPr>
              <w:rPr>
                <w:b/>
              </w:rPr>
            </w:pPr>
            <w:r w:rsidRPr="00C7321D">
              <w:rPr>
                <w:b/>
              </w:rPr>
              <w:t>Editor</w:t>
            </w:r>
          </w:p>
        </w:tc>
        <w:tc>
          <w:tcPr>
            <w:tcW w:w="5958" w:type="dxa"/>
          </w:tcPr>
          <w:p w14:paraId="3FA39443" w14:textId="77777777" w:rsidR="002D57C4" w:rsidRPr="00C7321D" w:rsidRDefault="002D57C4" w:rsidP="00502E57">
            <w:pPr>
              <w:rPr>
                <w:b/>
              </w:rPr>
            </w:pPr>
            <w:r w:rsidRPr="00C7321D">
              <w:rPr>
                <w:b/>
              </w:rPr>
              <w:t>Changes Made</w:t>
            </w:r>
          </w:p>
        </w:tc>
      </w:tr>
      <w:tr w:rsidR="002D57C4" w14:paraId="71E2B366" w14:textId="77777777" w:rsidTr="00502E57">
        <w:tc>
          <w:tcPr>
            <w:tcW w:w="1249" w:type="dxa"/>
          </w:tcPr>
          <w:p w14:paraId="017F4C69" w14:textId="77777777" w:rsidR="002D57C4" w:rsidRDefault="002D57C4" w:rsidP="00502E57">
            <w:pPr>
              <w:pStyle w:val="TableText"/>
            </w:pPr>
            <w:r>
              <w:t>WD06, Rev01</w:t>
            </w:r>
          </w:p>
        </w:tc>
        <w:tc>
          <w:tcPr>
            <w:tcW w:w="1289" w:type="dxa"/>
          </w:tcPr>
          <w:p w14:paraId="0BA30DCC" w14:textId="77777777" w:rsidR="002D57C4" w:rsidRDefault="002D57C4" w:rsidP="00502E57">
            <w:pPr>
              <w:pStyle w:val="TableText"/>
            </w:pPr>
            <w:r>
              <w:t>2015-06-02</w:t>
            </w:r>
          </w:p>
        </w:tc>
        <w:tc>
          <w:tcPr>
            <w:tcW w:w="1800" w:type="dxa"/>
          </w:tcPr>
          <w:p w14:paraId="09550C30" w14:textId="77777777" w:rsidR="002D57C4" w:rsidRDefault="002D57C4" w:rsidP="00502E57">
            <w:pPr>
              <w:pStyle w:val="TableText"/>
            </w:pPr>
            <w:r>
              <w:t>Matt Rutkowski, IBM</w:t>
            </w:r>
          </w:p>
        </w:tc>
        <w:tc>
          <w:tcPr>
            <w:tcW w:w="5958" w:type="dxa"/>
          </w:tcPr>
          <w:p w14:paraId="1EC133B3" w14:textId="77777777" w:rsidR="002D57C4" w:rsidRDefault="002D57C4" w:rsidP="00502E57">
            <w:pPr>
              <w:pStyle w:val="TableTextBullet1"/>
            </w:pPr>
            <w:r>
              <w:t>Initial WD06, Revision 01 baseline.</w:t>
            </w:r>
          </w:p>
          <w:p w14:paraId="74E9257D" w14:textId="77777777" w:rsidR="002D57C4" w:rsidRDefault="002D57C4" w:rsidP="00502E57">
            <w:pPr>
              <w:pStyle w:val="TableTextBullet1"/>
            </w:pPr>
            <w:r>
              <w:t>Ch. 3: Changed Hello World example to use 512 MB instead of 4 MB which was not a realistic value.</w:t>
            </w:r>
          </w:p>
          <w:p w14:paraId="2F501220" w14:textId="77777777" w:rsidR="002D57C4" w:rsidRDefault="002D57C4" w:rsidP="00502E57">
            <w:pPr>
              <w:pStyle w:val="TableTextBullet1"/>
            </w:pPr>
            <w:r>
              <w:t xml:space="preserve">C.8.4: Fixed incorrect Heading number (indent) </w:t>
            </w:r>
          </w:p>
          <w:p w14:paraId="2DD43276" w14:textId="77777777" w:rsidR="002D57C4" w:rsidRDefault="002D57C4" w:rsidP="00502E57">
            <w:pPr>
              <w:pStyle w:val="TableTextBullet1"/>
            </w:pPr>
            <w:r>
              <w:t>C.8.1: added “version” property to tosca.artifacts.Root to allow template authors the ability to declare the artifact’s version (i.e., the file itself and its contents).</w:t>
            </w:r>
          </w:p>
          <w:p w14:paraId="40A0B4BB" w14:textId="77777777" w:rsidR="002D57C4" w:rsidRDefault="002D57C4" w:rsidP="00502E57">
            <w:pPr>
              <w:pStyle w:val="TableTextBullet1"/>
            </w:pPr>
            <w:r>
              <w:t>H.1.2: Adjusted description of Compute 1 use case to be more accurate</w:t>
            </w:r>
          </w:p>
          <w:p w14:paraId="704237EE" w14:textId="77777777" w:rsidR="002D57C4" w:rsidRDefault="002D57C4" w:rsidP="00502E57">
            <w:pPr>
              <w:pStyle w:val="TableTextBullet1"/>
            </w:pPr>
            <w:r>
              <w:t>H.1.3: Added new SoftwareComponent use case to show how an existing VM image can be used as a deployment artifact.</w:t>
            </w:r>
          </w:p>
          <w:p w14:paraId="3768A909" w14:textId="77777777" w:rsidR="002D57C4" w:rsidRDefault="002D57C4" w:rsidP="00502E57">
            <w:pPr>
              <w:pStyle w:val="TableTextBullet1"/>
            </w:pPr>
            <w:r>
              <w:t>H.1.19: Container 1: Fixed incorrect YAML which did not use the artifact definition grammar correctly</w:t>
            </w:r>
          </w:p>
          <w:p w14:paraId="4529969C" w14:textId="77777777" w:rsidR="002D57C4" w:rsidRDefault="002D57C4" w:rsidP="00502E57">
            <w:pPr>
              <w:pStyle w:val="TableTextBullet1"/>
            </w:pPr>
            <w:r>
              <w:t>A.5.5: Artifact def.: Added missing “repository” keyname to grammar and renamed “implementation” keyname to “file” to simplify and to not confuse template authors since this keyname is also used for deployment artifacts.</w:t>
            </w:r>
          </w:p>
          <w:p w14:paraId="6783BE6E" w14:textId="77777777" w:rsidR="002D57C4" w:rsidRDefault="002D57C4" w:rsidP="00502E57">
            <w:pPr>
              <w:pStyle w:val="TableTextBullet1"/>
            </w:pPr>
            <w:r>
              <w:t>C.2.1: Added tosca.datatypes.Root that all TOSCA complex datatypes derive from</w:t>
            </w:r>
          </w:p>
          <w:p w14:paraId="442D610C" w14:textId="77777777" w:rsidR="002D57C4" w:rsidRDefault="002D57C4" w:rsidP="00502E57">
            <w:pPr>
              <w:pStyle w:val="TableTextBullet1"/>
            </w:pPr>
            <w:r>
              <w:t>C.2.2, C.2.3, C.2.4, C.2.6: Credential, NetworkInfo, PortInfo, PortSpec now derive from tosca.datatypes.Root.</w:t>
            </w:r>
          </w:p>
          <w:p w14:paraId="1BF0D018" w14:textId="77777777" w:rsidR="002D57C4" w:rsidRDefault="002D57C4" w:rsidP="00502E57">
            <w:pPr>
              <w:pStyle w:val="TableTextBullet1"/>
            </w:pPr>
            <w:r>
              <w:t>A.6.3, A.6.4, A.6.5, A.6.6, A.6.8, A.6.9: Added optional “version” keyname to all TOSCA type grammars (i.e., Artifact, Interface, Data, Capability, Node and Relationship).</w:t>
            </w:r>
          </w:p>
          <w:p w14:paraId="006BEE2E" w14:textId="77777777" w:rsidR="002D57C4" w:rsidRDefault="002D57C4" w:rsidP="00502E57">
            <w:pPr>
              <w:pStyle w:val="TableTextBullet1"/>
            </w:pPr>
            <w:r>
              <w:t>A.6.4: Interface Type: Added optional “description” keyname.</w:t>
            </w:r>
          </w:p>
          <w:p w14:paraId="479D1CCC" w14:textId="77777777" w:rsidR="002D57C4" w:rsidRDefault="002D57C4" w:rsidP="00502E57">
            <w:pPr>
              <w:pStyle w:val="TableTextBullet1"/>
            </w:pPr>
            <w:r>
              <w:t>A.1.1, A.1.2: Added Namespace prefix, Namespacing in TOSCA Service Templates sections.</w:t>
            </w:r>
          </w:p>
          <w:p w14:paraId="71669FE4" w14:textId="77777777" w:rsidR="002D57C4" w:rsidRDefault="002D57C4" w:rsidP="00502E57">
            <w:pPr>
              <w:pStyle w:val="TableTextBullet1"/>
            </w:pPr>
            <w:r>
              <w:t>A.1.1.3: Updated namespace requirements/rules.</w:t>
            </w:r>
          </w:p>
          <w:p w14:paraId="0910D4B5" w14:textId="77777777" w:rsidR="002D57C4" w:rsidRDefault="002D57C4" w:rsidP="00502E57">
            <w:pPr>
              <w:pStyle w:val="TableTextBullet1"/>
            </w:pPr>
            <w:r>
              <w:t>A.9.1: Removed keyname “tosca_default_namespace” since it was redundant to the one indicated by the “tosca_definitions_version” keyname.</w:t>
            </w:r>
          </w:p>
          <w:p w14:paraId="65BCE65D" w14:textId="77777777" w:rsidR="002D57C4" w:rsidRDefault="002D57C4" w:rsidP="00502E57">
            <w:pPr>
              <w:pStyle w:val="TableTextBullet1"/>
            </w:pPr>
            <w:r>
              <w:t>A.9.3.1: Fixed namespace errors in Service Template examples.</w:t>
            </w:r>
          </w:p>
          <w:p w14:paraId="1ADE69FC" w14:textId="77777777" w:rsidR="002D57C4" w:rsidRDefault="002D57C4" w:rsidP="00502E57">
            <w:pPr>
              <w:pStyle w:val="TableTextBullet1"/>
            </w:pPr>
            <w:r>
              <w:t>A.7.4: Removed “alias” keyname from Relationship Template as we had no use cases for it.  Also, fixed copy to be a “string” type.</w:t>
            </w:r>
          </w:p>
          <w:p w14:paraId="6194A71C" w14:textId="77777777" w:rsidR="002D57C4" w:rsidRDefault="002D57C4" w:rsidP="00502E57">
            <w:pPr>
              <w:pStyle w:val="TableTextBullet1"/>
            </w:pPr>
            <w:r>
              <w:t>A.5.7: Added “import definition” section with keynames, grammars and example.</w:t>
            </w:r>
          </w:p>
          <w:p w14:paraId="1EDBD0B7" w14:textId="77777777" w:rsidR="002D57C4" w:rsidRDefault="002D57C4" w:rsidP="00502E57">
            <w:pPr>
              <w:pStyle w:val="TableTextBullet1"/>
            </w:pPr>
            <w:r>
              <w:t>A.9: Service Template: Fixed “imports” grammar and example.</w:t>
            </w:r>
          </w:p>
        </w:tc>
      </w:tr>
      <w:tr w:rsidR="002D57C4" w14:paraId="6AC032A7" w14:textId="77777777" w:rsidTr="00502E57">
        <w:tc>
          <w:tcPr>
            <w:tcW w:w="1249" w:type="dxa"/>
          </w:tcPr>
          <w:p w14:paraId="210955BB" w14:textId="77777777" w:rsidR="002D57C4" w:rsidRDefault="002D57C4" w:rsidP="00502E57">
            <w:pPr>
              <w:pStyle w:val="TableText"/>
            </w:pPr>
            <w:r>
              <w:t>WD06, Rev02</w:t>
            </w:r>
          </w:p>
        </w:tc>
        <w:tc>
          <w:tcPr>
            <w:tcW w:w="1289" w:type="dxa"/>
          </w:tcPr>
          <w:p w14:paraId="7E2A9C34" w14:textId="77777777" w:rsidR="002D57C4" w:rsidRDefault="002D57C4" w:rsidP="00502E57">
            <w:pPr>
              <w:pStyle w:val="TableText"/>
            </w:pPr>
            <w:r>
              <w:t>2015-06-02</w:t>
            </w:r>
          </w:p>
        </w:tc>
        <w:tc>
          <w:tcPr>
            <w:tcW w:w="1800" w:type="dxa"/>
          </w:tcPr>
          <w:p w14:paraId="43B77CB6" w14:textId="77777777" w:rsidR="002D57C4" w:rsidRDefault="002D57C4" w:rsidP="00502E57">
            <w:pPr>
              <w:pStyle w:val="TableText"/>
            </w:pPr>
            <w:r>
              <w:t>Matt Rutkowski, IBM</w:t>
            </w:r>
          </w:p>
        </w:tc>
        <w:tc>
          <w:tcPr>
            <w:tcW w:w="5958" w:type="dxa"/>
          </w:tcPr>
          <w:p w14:paraId="71383BD7" w14:textId="77777777" w:rsidR="002D57C4" w:rsidRDefault="002D57C4" w:rsidP="00502E57">
            <w:pPr>
              <w:pStyle w:val="TableTextBullet1"/>
            </w:pPr>
            <w:r>
              <w:t>D.1.3: Added QCOW2 as non-normative VM image format</w:t>
            </w:r>
          </w:p>
          <w:p w14:paraId="155C8C43" w14:textId="77777777" w:rsidR="002D57C4" w:rsidRDefault="002D57C4" w:rsidP="00502E57">
            <w:pPr>
              <w:pStyle w:val="TableTextBullet1"/>
            </w:pPr>
            <w:r>
              <w:t>D.1.2, D.1.3: Added “mime_type” and “file_ext” values to the ISO and QCOW2 non-normative artifact types.</w:t>
            </w:r>
          </w:p>
          <w:p w14:paraId="1A7DA236" w14:textId="77777777" w:rsidR="002D57C4" w:rsidRDefault="002D57C4" w:rsidP="00502E57">
            <w:pPr>
              <w:pStyle w:val="TableTextBullet1"/>
            </w:pPr>
            <w:r>
              <w:t>H.1.3: Changed use case example to use QCOW2 (which is testable on various hypervisors such as XEN and KVM).</w:t>
            </w:r>
          </w:p>
          <w:p w14:paraId="60C4AA1D" w14:textId="77777777" w:rsidR="002D57C4" w:rsidRDefault="002D57C4" w:rsidP="00502E57">
            <w:pPr>
              <w:pStyle w:val="TableTextBullet1"/>
            </w:pPr>
            <w:r>
              <w:t>H.1.3: Added assumptions to the use case to assure that this is qualified as a non-bare metal use case and that VM management services (including hypervisors) are in place that support the VM image format.</w:t>
            </w:r>
          </w:p>
          <w:p w14:paraId="73BEF2B9" w14:textId="77777777" w:rsidR="002D57C4" w:rsidRDefault="002D57C4" w:rsidP="00502E57">
            <w:pPr>
              <w:pStyle w:val="TableTextBullet1"/>
            </w:pPr>
            <w:r>
              <w:t>Fixed all hyperlinks to any tosca.capabilities.Endpoint.* capability definitions.</w:t>
            </w:r>
          </w:p>
          <w:p w14:paraId="7F729B63" w14:textId="77777777" w:rsidR="002D57C4" w:rsidRDefault="002D57C4" w:rsidP="00502E57">
            <w:pPr>
              <w:pStyle w:val="TableTextBullet1"/>
            </w:pPr>
            <w:r>
              <w:t>C.8.3, C.8.4: Added “Additional Requirements” to allow orchestrators to throw an error if they encounter non-normative deployment or implementation artifacts they cannot process.</w:t>
            </w:r>
          </w:p>
        </w:tc>
      </w:tr>
      <w:tr w:rsidR="002D57C4" w14:paraId="4D01255B" w14:textId="77777777" w:rsidTr="00502E57">
        <w:tc>
          <w:tcPr>
            <w:tcW w:w="1249" w:type="dxa"/>
          </w:tcPr>
          <w:p w14:paraId="6A641D16" w14:textId="77777777" w:rsidR="002D57C4" w:rsidRDefault="002D57C4" w:rsidP="00502E57">
            <w:pPr>
              <w:pStyle w:val="TableText"/>
            </w:pPr>
            <w:r>
              <w:t>WD06, Rev03</w:t>
            </w:r>
          </w:p>
        </w:tc>
        <w:tc>
          <w:tcPr>
            <w:tcW w:w="1289" w:type="dxa"/>
          </w:tcPr>
          <w:p w14:paraId="1DBCCED4" w14:textId="77777777" w:rsidR="002D57C4" w:rsidRDefault="002D57C4" w:rsidP="00502E57">
            <w:pPr>
              <w:pStyle w:val="TableText"/>
            </w:pPr>
            <w:r>
              <w:t>2015-06-22</w:t>
            </w:r>
          </w:p>
        </w:tc>
        <w:tc>
          <w:tcPr>
            <w:tcW w:w="1800" w:type="dxa"/>
          </w:tcPr>
          <w:p w14:paraId="6F575BD3" w14:textId="77777777" w:rsidR="002D57C4" w:rsidRDefault="002D57C4" w:rsidP="00502E57">
            <w:pPr>
              <w:pStyle w:val="TableText"/>
            </w:pPr>
            <w:r>
              <w:t>Matt Rutkowski, IBM</w:t>
            </w:r>
          </w:p>
        </w:tc>
        <w:tc>
          <w:tcPr>
            <w:tcW w:w="5958" w:type="dxa"/>
          </w:tcPr>
          <w:p w14:paraId="056AB26E" w14:textId="77777777" w:rsidR="002D57C4" w:rsidRDefault="002D57C4" w:rsidP="00502E57">
            <w:pPr>
              <w:pStyle w:val="TableTextBullet1"/>
            </w:pPr>
            <w:r>
              <w:t>A.5.7.4: import def.: fixed example to have real sample values for repository, namespace URI and namespace prefix.</w:t>
            </w:r>
          </w:p>
          <w:p w14:paraId="694BD457" w14:textId="77777777" w:rsidR="002D57C4" w:rsidRDefault="002D57C4" w:rsidP="00502E57">
            <w:pPr>
              <w:pStyle w:val="TableTextBullet1"/>
            </w:pPr>
            <w:r>
              <w:t>A.6.10: Added Group Type definition, grammar and example</w:t>
            </w:r>
          </w:p>
          <w:p w14:paraId="1D1DF828" w14:textId="77777777" w:rsidR="002D57C4" w:rsidRDefault="002D57C4" w:rsidP="00502E57">
            <w:pPr>
              <w:pStyle w:val="TableTextBullet1"/>
            </w:pPr>
            <w:r>
              <w:t>A.7.5: Added Group Definition and example</w:t>
            </w:r>
          </w:p>
          <w:p w14:paraId="21C5D540" w14:textId="77777777" w:rsidR="002D57C4" w:rsidRDefault="002D57C4" w:rsidP="00502E57">
            <w:pPr>
              <w:pStyle w:val="TableTextBullet1"/>
            </w:pPr>
            <w:r>
              <w:t>14: Fixed example in group chapter to use latest grammar.</w:t>
            </w:r>
          </w:p>
          <w:p w14:paraId="3D92AD00" w14:textId="77777777" w:rsidR="002D57C4" w:rsidRDefault="002D57C4" w:rsidP="00502E57">
            <w:pPr>
              <w:pStyle w:val="TableTextBullet1"/>
            </w:pPr>
            <w:r>
              <w:t>A.7.4: Added missing Relationship Def. example</w:t>
            </w:r>
          </w:p>
          <w:p w14:paraId="3F03AE0B" w14:textId="77777777" w:rsidR="002D57C4" w:rsidRDefault="002D57C4" w:rsidP="00502E57">
            <w:pPr>
              <w:pStyle w:val="TableTextBullet1"/>
            </w:pPr>
            <w:r>
              <w:t>C.8: Artifact Type: Fixed description to be more accurate</w:t>
            </w:r>
          </w:p>
          <w:p w14:paraId="0B38BC0F" w14:textId="77777777" w:rsidR="002D57C4" w:rsidRDefault="002D57C4" w:rsidP="00502E57">
            <w:pPr>
              <w:pStyle w:val="TableTextBullet1"/>
            </w:pPr>
            <w:r>
              <w:lastRenderedPageBreak/>
              <w:t>11.3: Included example of how to reference an abstract database without a node filter (to show alternative using an abstract node template in the topology).</w:t>
            </w:r>
          </w:p>
          <w:p w14:paraId="1A9339AF" w14:textId="77777777" w:rsidR="002D57C4" w:rsidRDefault="002D57C4" w:rsidP="00502E57">
            <w:pPr>
              <w:pStyle w:val="TableTextBullet1"/>
            </w:pPr>
            <w:r>
              <w:t>A.5: removed redundant word “recognized” from all keyname table introductions.</w:t>
            </w:r>
          </w:p>
          <w:p w14:paraId="1D18A4D3" w14:textId="77777777" w:rsidR="002D57C4" w:rsidRDefault="002D57C4" w:rsidP="00502E57">
            <w:pPr>
              <w:pStyle w:val="TableTextBullet1"/>
            </w:pPr>
            <w:r>
              <w:t>A.8: Adjusted topology definition to reference new Group definition grammar.</w:t>
            </w:r>
          </w:p>
          <w:p w14:paraId="5577F99C" w14:textId="77777777" w:rsidR="002D57C4" w:rsidRDefault="002D57C4" w:rsidP="00502E57">
            <w:pPr>
              <w:pStyle w:val="TableTextBullet1"/>
            </w:pPr>
            <w:r>
              <w:t>A.9: Service Template: Added support for “group_types” element and listing Group Type definitions.</w:t>
            </w:r>
          </w:p>
          <w:p w14:paraId="76AFB008" w14:textId="77777777" w:rsidR="002D57C4" w:rsidRDefault="002D57C4" w:rsidP="00502E57">
            <w:pPr>
              <w:pStyle w:val="TableTextBullet1"/>
            </w:pPr>
            <w:r>
              <w:t>Appendix I: Policies: Added official prologue on TOSCA’s declarative approach stated the areas of policy we acknowledge include Access Control, Governance (placement) and Quality-of-Service (QoS).</w:t>
            </w:r>
          </w:p>
        </w:tc>
      </w:tr>
      <w:tr w:rsidR="002D57C4" w14:paraId="3EB09AEC" w14:textId="77777777" w:rsidTr="00502E57">
        <w:tc>
          <w:tcPr>
            <w:tcW w:w="1249" w:type="dxa"/>
          </w:tcPr>
          <w:p w14:paraId="4002F70A" w14:textId="77777777" w:rsidR="002D57C4" w:rsidRDefault="002D57C4" w:rsidP="00502E57">
            <w:pPr>
              <w:pStyle w:val="TableText"/>
            </w:pPr>
            <w:r>
              <w:lastRenderedPageBreak/>
              <w:t>WD06, Rev04</w:t>
            </w:r>
          </w:p>
        </w:tc>
        <w:tc>
          <w:tcPr>
            <w:tcW w:w="1289" w:type="dxa"/>
          </w:tcPr>
          <w:p w14:paraId="4CCC1273" w14:textId="77777777" w:rsidR="002D57C4" w:rsidRDefault="002D57C4" w:rsidP="00502E57">
            <w:pPr>
              <w:pStyle w:val="TableText"/>
            </w:pPr>
            <w:r>
              <w:t>2015-07-01</w:t>
            </w:r>
          </w:p>
        </w:tc>
        <w:tc>
          <w:tcPr>
            <w:tcW w:w="1800" w:type="dxa"/>
          </w:tcPr>
          <w:p w14:paraId="4BEC9B1F" w14:textId="77777777" w:rsidR="002D57C4" w:rsidRDefault="002D57C4" w:rsidP="00502E57">
            <w:pPr>
              <w:pStyle w:val="TableText"/>
            </w:pPr>
            <w:r>
              <w:t>Matt Rutkowski, IBM</w:t>
            </w:r>
          </w:p>
        </w:tc>
        <w:tc>
          <w:tcPr>
            <w:tcW w:w="5958" w:type="dxa"/>
          </w:tcPr>
          <w:p w14:paraId="4F07C9D4" w14:textId="77777777" w:rsidR="002D57C4" w:rsidRDefault="002D57C4" w:rsidP="00502E57">
            <w:pPr>
              <w:pStyle w:val="TableTextBullet1"/>
            </w:pPr>
            <w:r>
              <w:t>A.6.10: Group Type: Added up-front discussion of the distinction between a group and a node In TOSCA.</w:t>
            </w:r>
          </w:p>
          <w:p w14:paraId="78D6B47C" w14:textId="77777777" w:rsidR="002D57C4" w:rsidRDefault="002D57C4" w:rsidP="00502E57">
            <w:pPr>
              <w:pStyle w:val="TableTextBullet1"/>
            </w:pPr>
            <w:r>
              <w:t xml:space="preserve">A.6.10, A.7.5: Group Type, Group definition: Added “interfaces” </w:t>
            </w:r>
          </w:p>
          <w:p w14:paraId="5FD6FD85" w14:textId="77777777" w:rsidR="002D57C4" w:rsidRDefault="002D57C4" w:rsidP="00502E57">
            <w:pPr>
              <w:pStyle w:val="TableTextBullet1"/>
            </w:pPr>
            <w:r>
              <w:t>C.9: Developed the normative Group Type section more.</w:t>
            </w:r>
          </w:p>
          <w:p w14:paraId="55C8B68D" w14:textId="77777777" w:rsidR="002D57C4" w:rsidRDefault="002D57C4" w:rsidP="00502E57">
            <w:pPr>
              <w:pStyle w:val="TableTextBullet1"/>
            </w:pPr>
            <w:r>
              <w:t>C.9: Added Standard interface to tosca.groups.Root Type.</w:t>
            </w:r>
          </w:p>
          <w:p w14:paraId="101013E5" w14:textId="77777777" w:rsidR="002D57C4" w:rsidRDefault="002D57C4" w:rsidP="00502E57">
            <w:pPr>
              <w:pStyle w:val="TableTextBullet1"/>
            </w:pPr>
            <w:r>
              <w:t>I3: Lots of prose to discuss types of policies and considerations (and overlap).</w:t>
            </w:r>
          </w:p>
          <w:p w14:paraId="53D7F568" w14:textId="77777777" w:rsidR="002D57C4" w:rsidRDefault="002D57C4" w:rsidP="00502E57">
            <w:pPr>
              <w:pStyle w:val="TableTextBullet1"/>
            </w:pPr>
            <w:r>
              <w:t>I.5: Policy Use Cases: Added use cases section and started to organize our policy use cases by policy type (e.g., placement, QoS, scaling, etc.)</w:t>
            </w:r>
          </w:p>
          <w:p w14:paraId="1EEE7FFC" w14:textId="77777777" w:rsidR="002D57C4" w:rsidRDefault="002D57C4" w:rsidP="00502E57">
            <w:pPr>
              <w:pStyle w:val="TableTextBullet1"/>
            </w:pPr>
            <w:r>
              <w:t>I.5.1, I.5.2: Worked on separating out individual Placement and scaling use cases for policies.</w:t>
            </w:r>
          </w:p>
        </w:tc>
      </w:tr>
      <w:tr w:rsidR="002D57C4" w14:paraId="08509619" w14:textId="77777777" w:rsidTr="00502E57">
        <w:tc>
          <w:tcPr>
            <w:tcW w:w="1249" w:type="dxa"/>
          </w:tcPr>
          <w:p w14:paraId="1834284D" w14:textId="77777777" w:rsidR="002D57C4" w:rsidRDefault="002D57C4" w:rsidP="00502E57">
            <w:pPr>
              <w:pStyle w:val="TableText"/>
            </w:pPr>
            <w:r>
              <w:t>WD06, Rev05</w:t>
            </w:r>
          </w:p>
        </w:tc>
        <w:tc>
          <w:tcPr>
            <w:tcW w:w="1289" w:type="dxa"/>
          </w:tcPr>
          <w:p w14:paraId="23FAE046" w14:textId="77777777" w:rsidR="002D57C4" w:rsidRDefault="002D57C4" w:rsidP="00502E57">
            <w:pPr>
              <w:pStyle w:val="TableText"/>
            </w:pPr>
            <w:r>
              <w:t>2015-07-08</w:t>
            </w:r>
          </w:p>
        </w:tc>
        <w:tc>
          <w:tcPr>
            <w:tcW w:w="1800" w:type="dxa"/>
          </w:tcPr>
          <w:p w14:paraId="6A7AB026" w14:textId="77777777" w:rsidR="002D57C4" w:rsidRDefault="002D57C4" w:rsidP="00502E57">
            <w:pPr>
              <w:pStyle w:val="TableText"/>
            </w:pPr>
            <w:r>
              <w:t>Matt Rutkowski, IBM</w:t>
            </w:r>
          </w:p>
        </w:tc>
        <w:tc>
          <w:tcPr>
            <w:tcW w:w="5958" w:type="dxa"/>
          </w:tcPr>
          <w:p w14:paraId="7FC49005" w14:textId="77777777" w:rsidR="002D57C4" w:rsidRDefault="002D57C4" w:rsidP="00502E57">
            <w:pPr>
              <w:pStyle w:val="TableTextBullet1"/>
            </w:pPr>
            <w:r>
              <w:t>11.2: Simple Profile WG agreed to add back the “node_filter” keyword and ordered lists for capabilities for “abstract” nodes; otherwise, ordering was lost for requirement fulfillment. Additionally, we agreed that the grammar needs to support “constraints” wherever they appear on abstract nodes.</w:t>
            </w:r>
          </w:p>
          <w:p w14:paraId="32D61770" w14:textId="77777777" w:rsidR="002D57C4" w:rsidRDefault="002D57C4" w:rsidP="00502E57">
            <w:pPr>
              <w:pStyle w:val="TableTextBullet1"/>
            </w:pPr>
            <w:r>
              <w:t xml:space="preserve">A.5.4.5: Removed the portion of the example that hinted at the use of a capability “decorator” in the form of requesting encryption in the CPU. We kept the removed capability as a comment to address in v1.1. </w:t>
            </w:r>
          </w:p>
          <w:p w14:paraId="5A4DF4D5" w14:textId="77777777" w:rsidR="002D57C4" w:rsidRDefault="002D57C4" w:rsidP="00502E57">
            <w:pPr>
              <w:pStyle w:val="TableTextBullet1"/>
            </w:pPr>
            <w:r>
              <w:t>D.3.1.2: Database.MySQL: does not need “root_password” property.  This was likely a copy/paste error from DBMS type that no one caught until now.</w:t>
            </w:r>
          </w:p>
          <w:p w14:paraId="7BB684B7" w14:textId="77777777" w:rsidR="002D57C4" w:rsidRDefault="002D57C4" w:rsidP="00502E57">
            <w:pPr>
              <w:pStyle w:val="TableTextBullet1"/>
            </w:pPr>
            <w:r>
              <w:t>A.5.5.1 Artifact def. – prose in table still used old “implementation” keyname; change it to current keyname of “file”.</w:t>
            </w:r>
          </w:p>
          <w:p w14:paraId="240E4B8E" w14:textId="77777777" w:rsidR="002D57C4" w:rsidRDefault="002D57C4" w:rsidP="00502E57">
            <w:pPr>
              <w:pStyle w:val="TableTextBullet1"/>
            </w:pPr>
            <w:r>
              <w:t>Ch. 6: Changed artifact definition example to use “file” keyname to match grammar.</w:t>
            </w:r>
          </w:p>
          <w:p w14:paraId="53754FCA" w14:textId="77777777" w:rsidR="002D57C4" w:rsidRDefault="002D57C4" w:rsidP="00502E57">
            <w:pPr>
              <w:pStyle w:val="TableTextBullet1"/>
            </w:pPr>
            <w:r>
              <w:t>A.5.12: Added comment to Operation Def. to discuss using “file” keyname instead of “implementation” which would be simpler.</w:t>
            </w:r>
          </w:p>
          <w:p w14:paraId="5682E3FB" w14:textId="77777777" w:rsidR="002D57C4" w:rsidRDefault="002D57C4" w:rsidP="00502E57">
            <w:pPr>
              <w:pStyle w:val="TableTextBullet1"/>
            </w:pPr>
            <w:r>
              <w:t>A.5.12.2.3: Fixed Operation Def. grammar when multiple files are needed to implement the operation (i.e., “implementation” keyname has its own map of keynames).</w:t>
            </w:r>
          </w:p>
          <w:p w14:paraId="7670E7BA" w14:textId="77777777" w:rsidR="002D57C4" w:rsidRDefault="002D57C4" w:rsidP="00502E57">
            <w:pPr>
              <w:pStyle w:val="TableTextBullet1"/>
            </w:pPr>
            <w:r>
              <w:t>11.1: Missing colon after “host” capability</w:t>
            </w:r>
          </w:p>
          <w:p w14:paraId="6476B8B7" w14:textId="77777777" w:rsidR="002D57C4" w:rsidRDefault="002D57C4" w:rsidP="00502E57">
            <w:pPr>
              <w:pStyle w:val="TableTextBullet1"/>
            </w:pPr>
            <w:r>
              <w:t xml:space="preserve">11.3: Missing colon after “my_abstract_database” </w:t>
            </w:r>
          </w:p>
          <w:p w14:paraId="39991EEB" w14:textId="77777777" w:rsidR="002D57C4" w:rsidRDefault="002D57C4" w:rsidP="00502E57">
            <w:pPr>
              <w:pStyle w:val="TableTextBullet1"/>
            </w:pPr>
            <w:r>
              <w:t>14: Removed “policies” from “group” example as this is not specified and will not be how we associate policies with groups.</w:t>
            </w:r>
          </w:p>
          <w:p w14:paraId="4244006D" w14:textId="77777777" w:rsidR="002D57C4" w:rsidRDefault="002D57C4" w:rsidP="00502E57">
            <w:pPr>
              <w:pStyle w:val="TableTextBullet1"/>
            </w:pPr>
            <w:r>
              <w:t>A.2.4.2: typo on constraint in example.</w:t>
            </w:r>
          </w:p>
          <w:p w14:paraId="45D13462" w14:textId="77777777" w:rsidR="002D57C4" w:rsidRDefault="002D57C4" w:rsidP="00502E57">
            <w:pPr>
              <w:pStyle w:val="TableTextBullet1"/>
            </w:pPr>
            <w:r>
              <w:t>A.5.5: Artifact def. – “file” is now a required keyname, resolves issue TOSCA-249.</w:t>
            </w:r>
          </w:p>
          <w:p w14:paraId="05D364D4" w14:textId="77777777" w:rsidR="002D57C4" w:rsidRDefault="002D57C4" w:rsidP="00502E57">
            <w:pPr>
              <w:pStyle w:val="TableTextBullet1"/>
            </w:pPr>
            <w:r>
              <w:t>A.5.5.2: Fixed typos for repository definition and fixed font as well.</w:t>
            </w:r>
          </w:p>
          <w:p w14:paraId="19CFC899" w14:textId="77777777" w:rsidR="002D57C4" w:rsidRDefault="002D57C4" w:rsidP="00502E57">
            <w:pPr>
              <w:pStyle w:val="TableTextBullet1"/>
            </w:pPr>
            <w:r>
              <w:t>A.5.12.4.1: Fixed single-line example for start operation def.</w:t>
            </w:r>
          </w:p>
          <w:p w14:paraId="534F562B" w14:textId="77777777" w:rsidR="002D57C4" w:rsidRDefault="002D57C4" w:rsidP="00502E57">
            <w:pPr>
              <w:pStyle w:val="TableTextBullet1"/>
            </w:pPr>
            <w:r>
              <w:t>A.5.12.4.2: Fixed example so that secondary artifacts are in a valid YAML ordered list format.</w:t>
            </w:r>
          </w:p>
          <w:p w14:paraId="25A99F7E" w14:textId="77777777" w:rsidR="002D57C4" w:rsidRDefault="002D57C4" w:rsidP="00502E57">
            <w:pPr>
              <w:pStyle w:val="TableTextBullet1"/>
            </w:pPr>
            <w:r>
              <w:t>A.6.3: Fixed description for Artifact Type to be coherent.</w:t>
            </w:r>
          </w:p>
          <w:p w14:paraId="77585F84" w14:textId="77777777" w:rsidR="002D57C4" w:rsidRDefault="002D57C4" w:rsidP="00502E57">
            <w:pPr>
              <w:pStyle w:val="TableTextBullet1"/>
            </w:pPr>
            <w:r>
              <w:t>A.6.8.2: Fixed copy/paste error for artifact def. description below grammar.</w:t>
            </w:r>
          </w:p>
          <w:p w14:paraId="14553461" w14:textId="77777777" w:rsidR="002D57C4" w:rsidRDefault="002D57C4" w:rsidP="00502E57">
            <w:pPr>
              <w:pStyle w:val="TableTextBullet1"/>
            </w:pPr>
            <w:r>
              <w:t>A.6.10, A.7.5: Added “properties” keyname to Group Type and Group definition along with their respective property definitions and assignments.</w:t>
            </w:r>
          </w:p>
          <w:p w14:paraId="23C73698" w14:textId="77777777" w:rsidR="002D57C4" w:rsidRDefault="002D57C4" w:rsidP="00502E57">
            <w:pPr>
              <w:pStyle w:val="TableTextBullet1"/>
            </w:pPr>
            <w:r>
              <w:t>A.8: Topology Template: formalized grammar so it is like all other definitions.  Clarified use of groups within topology. Comments to create a new parameter definition for inputs and outputs.</w:t>
            </w:r>
          </w:p>
          <w:p w14:paraId="2C863864" w14:textId="77777777" w:rsidR="002D57C4" w:rsidRDefault="002D57C4" w:rsidP="00502E57">
            <w:pPr>
              <w:pStyle w:val="TableTextBullet1"/>
            </w:pPr>
            <w:r>
              <w:t>A.9.3: Added subsections under Service Template to describe “group_types”, “artifact_types”, “relationships” and “interface_types”.</w:t>
            </w:r>
          </w:p>
          <w:p w14:paraId="342E1FA2" w14:textId="77777777" w:rsidR="002D57C4" w:rsidRDefault="002D57C4" w:rsidP="00502E57">
            <w:pPr>
              <w:pStyle w:val="TableTextBullet1"/>
            </w:pPr>
            <w:r>
              <w:lastRenderedPageBreak/>
              <w:t>A.9.10: Renamed “datatype_definitions” to “data_types”</w:t>
            </w:r>
          </w:p>
          <w:p w14:paraId="68805261" w14:textId="77777777" w:rsidR="002D57C4" w:rsidRDefault="002D57C4" w:rsidP="00502E57">
            <w:pPr>
              <w:pStyle w:val="TableTextBullet1"/>
            </w:pPr>
            <w:r>
              <w:t>A.9.1: Changed Service Template grammar to use the new Import Definition (no longer only a list of simple strings).</w:t>
            </w:r>
          </w:p>
          <w:p w14:paraId="1DE54CD9" w14:textId="77777777" w:rsidR="002D57C4" w:rsidRDefault="002D57C4" w:rsidP="00502E57">
            <w:pPr>
              <w:pStyle w:val="TableTextBullet1"/>
            </w:pPr>
            <w:r>
              <w:t>C.2.2: Credential: Table had listed the “protocol” as required property which it is not.</w:t>
            </w:r>
          </w:p>
          <w:p w14:paraId="00C1F31C" w14:textId="77777777" w:rsidR="002D57C4" w:rsidRDefault="002D57C4" w:rsidP="00502E57">
            <w:pPr>
              <w:pStyle w:val="TableTextBullet1"/>
            </w:pPr>
            <w:r>
              <w:t>C.2.2: Credential: Fixed examples to remove “type” and “properties” keys that are not valid for a property assignment (only property def.).</w:t>
            </w:r>
          </w:p>
          <w:p w14:paraId="2B981738" w14:textId="77777777" w:rsidR="002D57C4" w:rsidRDefault="002D57C4" w:rsidP="00502E57">
            <w:pPr>
              <w:pStyle w:val="TableTextBullet1"/>
            </w:pPr>
            <w:r>
              <w:t>C.2.5.2: Missing colon from example for “in_range” constraint</w:t>
            </w:r>
          </w:p>
          <w:p w14:paraId="04BF92F8" w14:textId="77777777" w:rsidR="002D57C4" w:rsidRDefault="002D57C4" w:rsidP="00502E57">
            <w:pPr>
              <w:pStyle w:val="TableTextBullet1"/>
            </w:pPr>
            <w:r>
              <w:t>C.2.6: PortSpec: “target” and “source” grammars are not maps but a single PortDef.</w:t>
            </w:r>
          </w:p>
          <w:p w14:paraId="4475E7FB" w14:textId="77777777" w:rsidR="002D57C4" w:rsidRDefault="002D57C4" w:rsidP="00502E57">
            <w:pPr>
              <w:pStyle w:val="TableTextBullet1"/>
            </w:pPr>
            <w:r>
              <w:t>C.8.1: tosca.artifacts.Root: Does not need a version property as it is now part of the metamodel.</w:t>
            </w:r>
          </w:p>
          <w:p w14:paraId="7A516CFF" w14:textId="77777777" w:rsidR="002D57C4" w:rsidRDefault="002D57C4" w:rsidP="00502E57">
            <w:pPr>
              <w:pStyle w:val="TableTextBullet1"/>
            </w:pPr>
            <w:r>
              <w:t>C.9.1: tosca.groups.Root: Does not need a version property as it is now part of the metamodel.</w:t>
            </w:r>
          </w:p>
          <w:p w14:paraId="20CF6EDF" w14:textId="77777777" w:rsidR="002D57C4" w:rsidRDefault="002D57C4" w:rsidP="00502E57">
            <w:pPr>
              <w:pStyle w:val="TableTextBullet1"/>
            </w:pPr>
            <w:r>
              <w:t>D.1.3: QCOW2 artifact type had “ISO” in type name; a cut/paste error.</w:t>
            </w:r>
          </w:p>
          <w:p w14:paraId="50DD1AC8" w14:textId="77777777" w:rsidR="002D57C4" w:rsidRDefault="002D57C4" w:rsidP="00502E57">
            <w:pPr>
              <w:pStyle w:val="TableTextBullet1"/>
            </w:pPr>
            <w:r>
              <w:t>H.1.3.5:  Use case YAML had an artifact as an ordered list; and “host” requirement was not ordered list.  Fixed both.</w:t>
            </w:r>
          </w:p>
          <w:p w14:paraId="4D594638" w14:textId="77777777" w:rsidR="002D57C4" w:rsidRDefault="002D57C4" w:rsidP="00502E57">
            <w:pPr>
              <w:pStyle w:val="TableTextBullet1"/>
            </w:pPr>
            <w:r>
              <w:t>G.1.4, H.1.4, H.1.5, H.1.7, H.1.8, and H.1.9: BlockStorage use cases should use “local_storage” requirement already pre-defined in the Compute node not “attachment” which is not normative.</w:t>
            </w:r>
          </w:p>
          <w:p w14:paraId="74E7AAD5" w14:textId="77777777" w:rsidR="002D57C4" w:rsidRDefault="002D57C4" w:rsidP="00502E57">
            <w:pPr>
              <w:pStyle w:val="TableTextBullet1"/>
            </w:pPr>
            <w:r>
              <w:t>H.1.5, H.1.6: Compute node needs to reference “my_storage” node.</w:t>
            </w:r>
          </w:p>
          <w:p w14:paraId="76919B12" w14:textId="77777777" w:rsidR="002D57C4" w:rsidRDefault="002D57C4" w:rsidP="00502E57">
            <w:pPr>
              <w:pStyle w:val="TableTextBullet1"/>
            </w:pPr>
            <w:r>
              <w:t>H.1.6: Indentation error on one of the output parameters.</w:t>
            </w:r>
          </w:p>
          <w:p w14:paraId="4AF6FEBE" w14:textId="77777777" w:rsidR="002D57C4" w:rsidRDefault="002D57C4" w:rsidP="00502E57">
            <w:pPr>
              <w:pStyle w:val="TableTextBullet1"/>
            </w:pPr>
            <w:r>
              <w:t>H.1.9: Incorrect YAML on “local_storage” relationship, AttachesTo type needs to be indented on a new line with “type” from Extended Grammar as explained in section A.7.2.</w:t>
            </w:r>
          </w:p>
          <w:p w14:paraId="0097ACF3" w14:textId="77777777" w:rsidR="002D57C4" w:rsidRDefault="002D57C4" w:rsidP="00502E57">
            <w:pPr>
              <w:pStyle w:val="TableTextBullet1"/>
            </w:pPr>
            <w:r>
              <w:t>H.1.12: Added “host” capability and moved its properties that were directly under Compute node (old grammar) to be under “host”.  Also added units to property values.</w:t>
            </w:r>
          </w:p>
          <w:p w14:paraId="55D2854C" w14:textId="77777777" w:rsidR="002D57C4" w:rsidRDefault="002D57C4" w:rsidP="00502E57">
            <w:pPr>
              <w:pStyle w:val="TableTextBullet1"/>
            </w:pPr>
            <w:r>
              <w:t>H.1.19: “inputs” definitions were not inside topology template (old grammar).  Fixed that the image artifacts were defined as ordered lists, normal unordered list now. Also, only need interface name “Standard” not redeclared the normative type definition.</w:t>
            </w:r>
          </w:p>
        </w:tc>
      </w:tr>
      <w:tr w:rsidR="002D57C4" w14:paraId="3C72CD85" w14:textId="77777777" w:rsidTr="00502E57">
        <w:trPr>
          <w:trHeight w:val="63"/>
        </w:trPr>
        <w:tc>
          <w:tcPr>
            <w:tcW w:w="1249" w:type="dxa"/>
          </w:tcPr>
          <w:p w14:paraId="169AE1BA" w14:textId="77777777" w:rsidR="002D57C4" w:rsidRDefault="002D57C4" w:rsidP="00502E57">
            <w:pPr>
              <w:pStyle w:val="TableText"/>
            </w:pPr>
            <w:r>
              <w:lastRenderedPageBreak/>
              <w:t>WD06, Rev06</w:t>
            </w:r>
          </w:p>
        </w:tc>
        <w:tc>
          <w:tcPr>
            <w:tcW w:w="1289" w:type="dxa"/>
          </w:tcPr>
          <w:p w14:paraId="4ED2493A" w14:textId="77777777" w:rsidR="002D57C4" w:rsidRDefault="002D57C4" w:rsidP="00502E57">
            <w:pPr>
              <w:pStyle w:val="TableText"/>
            </w:pPr>
            <w:r>
              <w:t>2015-07-28</w:t>
            </w:r>
          </w:p>
        </w:tc>
        <w:tc>
          <w:tcPr>
            <w:tcW w:w="1800" w:type="dxa"/>
          </w:tcPr>
          <w:p w14:paraId="745019CC" w14:textId="77777777" w:rsidR="002D57C4" w:rsidRDefault="002D57C4" w:rsidP="00502E57">
            <w:pPr>
              <w:pStyle w:val="TableText"/>
            </w:pPr>
            <w:r>
              <w:t>Matt Rutkowski, IBM</w:t>
            </w:r>
          </w:p>
        </w:tc>
        <w:tc>
          <w:tcPr>
            <w:tcW w:w="5958" w:type="dxa"/>
          </w:tcPr>
          <w:p w14:paraId="3FFA9E3F" w14:textId="77777777" w:rsidR="002D57C4" w:rsidRDefault="002D57C4" w:rsidP="00502E57">
            <w:pPr>
              <w:pStyle w:val="TableTextBullet1"/>
            </w:pPr>
            <w:r>
              <w:t>Changed all examples to use a host container mem_size of either 512 MB (i.e., “tiny”) or 4096 MB (i.e., medium) to be more realistic to typical production public cloud values.</w:t>
            </w:r>
          </w:p>
          <w:p w14:paraId="0C95A989" w14:textId="77777777" w:rsidR="002D57C4" w:rsidRDefault="002D57C4" w:rsidP="00502E57">
            <w:pPr>
              <w:pStyle w:val="TableTextBullet1"/>
            </w:pPr>
            <w:r>
              <w:t>A.5.12:  Added Parameter def. which is used by Input and Output parameters for the topology template and Inputs for Interfaces</w:t>
            </w:r>
          </w:p>
          <w:p w14:paraId="6495ADA8" w14:textId="77777777" w:rsidR="002D57C4" w:rsidRDefault="002D57C4" w:rsidP="00502E57">
            <w:pPr>
              <w:pStyle w:val="TableTextBullet1"/>
            </w:pPr>
            <w:r>
              <w:t>A.6.10: Added Policy Type section, grammar and examples</w:t>
            </w:r>
          </w:p>
          <w:p w14:paraId="5D33EB68" w14:textId="77777777" w:rsidR="002D57C4" w:rsidRDefault="002D57C4" w:rsidP="00502E57">
            <w:pPr>
              <w:pStyle w:val="TableTextBullet1"/>
            </w:pPr>
            <w:r>
              <w:t>A.7.6: Added Policy Def. section, grammar and examples</w:t>
            </w:r>
          </w:p>
          <w:p w14:paraId="2BDAEBC5" w14:textId="77777777" w:rsidR="002D57C4" w:rsidRDefault="002D57C4" w:rsidP="00502E57">
            <w:pPr>
              <w:pStyle w:val="TableTextBullet1"/>
            </w:pPr>
            <w:r>
              <w:t>C.10 Policy Types: Added normative policy type (families) which will be expanded in future versions.  The goal in v1.0 was to establish the type families acknowledged in Appendix I.  These include Root, Placement, Scaling, Performance and Update.</w:t>
            </w:r>
          </w:p>
          <w:p w14:paraId="0893A921" w14:textId="77777777" w:rsidR="002D57C4" w:rsidRDefault="002D57C4" w:rsidP="00502E57">
            <w:pPr>
              <w:pStyle w:val="TableTextBullet1"/>
            </w:pPr>
            <w:r>
              <w:t>C.6.6: RoutesTo relationship type: Removed empty grammar and example sections.</w:t>
            </w:r>
          </w:p>
          <w:p w14:paraId="23CC122F" w14:textId="77777777" w:rsidR="002D57C4" w:rsidRDefault="002D57C4" w:rsidP="00502E57">
            <w:pPr>
              <w:pStyle w:val="TableTextBullet1"/>
            </w:pPr>
            <w:r>
              <w:t>A.8.2: Topology Template: Fixed grammar issues with group definitions.  Added policy definitions to grammar. Changed grammar to reference Parameter def. for both Inputs and Outputs.</w:t>
            </w:r>
          </w:p>
          <w:p w14:paraId="66E25B94" w14:textId="77777777" w:rsidR="002D57C4" w:rsidRDefault="002D57C4" w:rsidP="00502E57">
            <w:pPr>
              <w:pStyle w:val="TableTextBullet1"/>
            </w:pPr>
            <w:r>
              <w:t>A.8.2.1: Topology Template: Changed Inputs section to reference Parameter def.</w:t>
            </w:r>
          </w:p>
          <w:p w14:paraId="14E03A0C" w14:textId="77777777" w:rsidR="002D57C4" w:rsidRDefault="002D57C4" w:rsidP="00502E57">
            <w:pPr>
              <w:pStyle w:val="TableTextBullet1"/>
            </w:pPr>
            <w:r>
              <w:t>A.8.2.4: Topology Template: Changed Outputs section to reference Parameter def.</w:t>
            </w:r>
          </w:p>
          <w:p w14:paraId="791FACCE" w14:textId="77777777" w:rsidR="002D57C4" w:rsidRDefault="002D57C4" w:rsidP="00502E57">
            <w:pPr>
              <w:pStyle w:val="TableTextBullet1"/>
            </w:pPr>
            <w:r>
              <w:t>A.8.2.6: Topology Template: Added policies section.</w:t>
            </w:r>
          </w:p>
          <w:p w14:paraId="4F3561DB" w14:textId="77777777" w:rsidR="002D57C4" w:rsidRDefault="002D57C4" w:rsidP="00502E57">
            <w:pPr>
              <w:pStyle w:val="TableTextBullet1"/>
            </w:pPr>
            <w:r>
              <w:t>A.9.1: Service Template: Added “policies” keyname section to allow policy types to be declared.</w:t>
            </w:r>
          </w:p>
          <w:p w14:paraId="4DF7F4AF" w14:textId="77777777" w:rsidR="002D57C4" w:rsidRDefault="002D57C4" w:rsidP="00502E57">
            <w:pPr>
              <w:pStyle w:val="TableTextBullet1"/>
            </w:pPr>
            <w:r>
              <w:t>H.1.15.4.3: Changed legacy “postconfigure” operations to current “configure” operation.</w:t>
            </w:r>
          </w:p>
        </w:tc>
      </w:tr>
      <w:tr w:rsidR="002D57C4" w14:paraId="1E02876C" w14:textId="77777777" w:rsidTr="00502E57">
        <w:trPr>
          <w:trHeight w:val="63"/>
        </w:trPr>
        <w:tc>
          <w:tcPr>
            <w:tcW w:w="1249" w:type="dxa"/>
          </w:tcPr>
          <w:p w14:paraId="1B432908" w14:textId="77777777" w:rsidR="002D57C4" w:rsidRDefault="002D57C4" w:rsidP="00502E57">
            <w:pPr>
              <w:pStyle w:val="TableText"/>
            </w:pPr>
            <w:r>
              <w:t>WD06, Rev07</w:t>
            </w:r>
          </w:p>
        </w:tc>
        <w:tc>
          <w:tcPr>
            <w:tcW w:w="1289" w:type="dxa"/>
          </w:tcPr>
          <w:p w14:paraId="7A89D6D8" w14:textId="77777777" w:rsidR="002D57C4" w:rsidRDefault="002D57C4" w:rsidP="00502E57">
            <w:pPr>
              <w:pStyle w:val="TableText"/>
            </w:pPr>
            <w:r>
              <w:t>2015-08-20</w:t>
            </w:r>
          </w:p>
        </w:tc>
        <w:tc>
          <w:tcPr>
            <w:tcW w:w="1800" w:type="dxa"/>
          </w:tcPr>
          <w:p w14:paraId="15040C7D" w14:textId="77777777" w:rsidR="002D57C4" w:rsidRDefault="002D57C4" w:rsidP="00502E57">
            <w:pPr>
              <w:pStyle w:val="TableText"/>
            </w:pPr>
            <w:r>
              <w:t>Matt Rutkowski, IBM</w:t>
            </w:r>
          </w:p>
        </w:tc>
        <w:tc>
          <w:tcPr>
            <w:tcW w:w="5958" w:type="dxa"/>
          </w:tcPr>
          <w:p w14:paraId="575FE02A" w14:textId="77777777" w:rsidR="002D57C4" w:rsidRDefault="002D57C4" w:rsidP="00502E57">
            <w:pPr>
              <w:pStyle w:val="TableTextBullet1"/>
            </w:pPr>
            <w:r>
              <w:t>A.9.1: Service Template: Added metadata keyname “mime_type” to declare the type of TOSCA file’s Mime Type string (i.e. grammar, information) the .yaml file holds.</w:t>
            </w:r>
          </w:p>
          <w:p w14:paraId="14279369" w14:textId="77777777" w:rsidR="002D57C4" w:rsidRDefault="002D57C4" w:rsidP="00502E57">
            <w:pPr>
              <w:pStyle w:val="TableTextBullet1"/>
            </w:pPr>
            <w:r>
              <w:t xml:space="preserve">A.6.10, A.6.11: Added the keyname “targets” to both Group Type and Policy </w:t>
            </w:r>
            <w:r>
              <w:lastRenderedPageBreak/>
              <w:t>Type as a new “shortcut” for describing a relationship between a logical entity (i.e. a Group or Policy) and concrete entities in TOSCA models (i.e., ones that are part of the actual application topology and deployment such as Nodes).</w:t>
            </w:r>
          </w:p>
          <w:p w14:paraId="4D4EE90D" w14:textId="77777777" w:rsidR="002D57C4" w:rsidRDefault="002D57C4" w:rsidP="00502E57">
            <w:pPr>
              <w:pStyle w:val="TableTextBullet1"/>
            </w:pPr>
            <w:r>
              <w:t>I.3.2.1: Placement policy: corrected incomplete sentence.</w:t>
            </w:r>
          </w:p>
          <w:p w14:paraId="674F839E" w14:textId="77777777" w:rsidR="002D57C4" w:rsidRDefault="002D57C4" w:rsidP="00502E57">
            <w:pPr>
              <w:pStyle w:val="TableTextBullet1"/>
            </w:pPr>
            <w:r>
              <w:t xml:space="preserve">C.6.1: Relationship Types: added “state” attribute to Root type </w:t>
            </w:r>
          </w:p>
          <w:p w14:paraId="707933D0" w14:textId="77777777" w:rsidR="002D57C4" w:rsidRDefault="002D57C4" w:rsidP="00502E57">
            <w:pPr>
              <w:pStyle w:val="TableTextBullet1"/>
            </w:pPr>
            <w:r>
              <w:t>A.3.2, C.6.1: Relationship States: Placeholder created to define states once TOSCA-272  is addressed.</w:t>
            </w:r>
          </w:p>
          <w:p w14:paraId="74C5B695" w14:textId="77777777" w:rsidR="002D57C4" w:rsidRDefault="002D57C4" w:rsidP="00502E57">
            <w:pPr>
              <w:pStyle w:val="TableTextBullet1"/>
            </w:pPr>
            <w:r>
              <w:t>I.5.1.3: Filled out “co-locate” placement policy use case removing TBD placeholders.</w:t>
            </w:r>
          </w:p>
          <w:p w14:paraId="5FFA746D" w14:textId="77777777" w:rsidR="002D57C4" w:rsidRDefault="002D57C4" w:rsidP="00502E57">
            <w:pPr>
              <w:pStyle w:val="TableTextBullet1"/>
            </w:pPr>
            <w:r>
              <w:t>D.3: Non-normative Node Types: Added text to clearly state these are non-normative for use in examples and use cases and any Attributes, properties, requirements or capabilities they introduce are also non-normative.  Fixed Properties tables to show “N/A” and opened TOSCA-273 if in the future we wish to document non-normative properties.</w:t>
            </w:r>
          </w:p>
          <w:p w14:paraId="26517502" w14:textId="77777777" w:rsidR="002D57C4" w:rsidRDefault="002D57C4" w:rsidP="00502E57">
            <w:pPr>
              <w:pStyle w:val="TableTextBullet1"/>
            </w:pPr>
            <w:r>
              <w:t xml:space="preserve">H.1, H.1.16: Removed the placeholder for the WebServer-DBMS 2 use case (will renumber use case WebServer-DBMS 3 to be 2) As it was a legacy AWS Cloud formation (CFN) </w:t>
            </w:r>
            <w:r>
              <w:rPr>
                <w:rStyle w:val="Refterm"/>
              </w:rPr>
              <w:t>[</w:t>
            </w:r>
            <w:hyperlink w:anchor="REF_AWS_CFN" w:history="1">
              <w:r w:rsidRPr="005F1F6F">
                <w:rPr>
                  <w:rStyle w:val="Hyperlink"/>
                </w:rPr>
                <w:t>AWS-CFN</w:t>
              </w:r>
            </w:hyperlink>
            <w:r>
              <w:rPr>
                <w:rStyle w:val="Refterm"/>
              </w:rPr>
              <w:t xml:space="preserve">] </w:t>
            </w:r>
            <w:r>
              <w:t xml:space="preserve">use case that used explicit Floating IPs which is not the approach we use in TOSCA. </w:t>
            </w:r>
          </w:p>
        </w:tc>
      </w:tr>
      <w:tr w:rsidR="002D57C4" w14:paraId="0160047E" w14:textId="77777777" w:rsidTr="00502E57">
        <w:trPr>
          <w:trHeight w:val="63"/>
        </w:trPr>
        <w:tc>
          <w:tcPr>
            <w:tcW w:w="1249" w:type="dxa"/>
          </w:tcPr>
          <w:p w14:paraId="62120ED4" w14:textId="77777777" w:rsidR="002D57C4" w:rsidRDefault="002D57C4" w:rsidP="00502E57">
            <w:pPr>
              <w:pStyle w:val="TableText"/>
            </w:pPr>
            <w:r>
              <w:lastRenderedPageBreak/>
              <w:t>WD06, Rev08</w:t>
            </w:r>
          </w:p>
        </w:tc>
        <w:tc>
          <w:tcPr>
            <w:tcW w:w="1289" w:type="dxa"/>
          </w:tcPr>
          <w:p w14:paraId="69CFB7A0" w14:textId="77777777" w:rsidR="002D57C4" w:rsidRDefault="002D57C4" w:rsidP="00502E57">
            <w:pPr>
              <w:pStyle w:val="TableText"/>
            </w:pPr>
            <w:r>
              <w:t>2015-08-26</w:t>
            </w:r>
          </w:p>
        </w:tc>
        <w:tc>
          <w:tcPr>
            <w:tcW w:w="1800" w:type="dxa"/>
          </w:tcPr>
          <w:p w14:paraId="60C46272" w14:textId="77777777" w:rsidR="002D57C4" w:rsidRDefault="002D57C4" w:rsidP="00502E57">
            <w:pPr>
              <w:pStyle w:val="TableText"/>
            </w:pPr>
            <w:r>
              <w:t>Matt Rutkowski, IBM</w:t>
            </w:r>
          </w:p>
          <w:p w14:paraId="690189C7" w14:textId="77777777" w:rsidR="002D57C4" w:rsidRDefault="002D57C4" w:rsidP="00502E57">
            <w:pPr>
              <w:pStyle w:val="TableText"/>
            </w:pPr>
            <w:r>
              <w:t>Jacques Durand, Fujitsu</w:t>
            </w:r>
          </w:p>
        </w:tc>
        <w:tc>
          <w:tcPr>
            <w:tcW w:w="5958" w:type="dxa"/>
          </w:tcPr>
          <w:p w14:paraId="7B0F7360" w14:textId="77777777" w:rsidR="002D57C4" w:rsidRDefault="002D57C4" w:rsidP="00502E57">
            <w:pPr>
              <w:pStyle w:val="TableTextBullet1"/>
            </w:pPr>
            <w:r>
              <w:t>Reorganization of chapters and appendices to conform to OASIS staff directions and to accommodate addition of a new Conformance section.</w:t>
            </w:r>
          </w:p>
          <w:p w14:paraId="1ACA3325" w14:textId="77777777" w:rsidR="002D57C4" w:rsidRDefault="002D57C4" w:rsidP="002D57C4">
            <w:pPr>
              <w:pStyle w:val="TableTextBullet1"/>
              <w:numPr>
                <w:ilvl w:val="1"/>
                <w:numId w:val="11"/>
              </w:numPr>
              <w:ind w:left="342" w:hanging="180"/>
            </w:pPr>
            <w:r>
              <w:t xml:space="preserve">Created new Chapter 1 “Introduction”.  </w:t>
            </w:r>
          </w:p>
          <w:p w14:paraId="5A18E34A" w14:textId="77777777" w:rsidR="002D57C4" w:rsidRDefault="002D57C4" w:rsidP="002D57C4">
            <w:pPr>
              <w:pStyle w:val="TableTextBullet1"/>
              <w:numPr>
                <w:ilvl w:val="2"/>
                <w:numId w:val="11"/>
              </w:numPr>
              <w:ind w:left="612" w:hanging="180"/>
            </w:pPr>
            <w:r>
              <w:t>Moved former Chapter 1 “Objective” to Chapter 1.1.</w:t>
            </w:r>
          </w:p>
          <w:p w14:paraId="07D4675A" w14:textId="77777777" w:rsidR="002D57C4" w:rsidRDefault="002D57C4" w:rsidP="002D57C4">
            <w:pPr>
              <w:pStyle w:val="TableTextBullet1"/>
              <w:numPr>
                <w:ilvl w:val="2"/>
                <w:numId w:val="11"/>
              </w:numPr>
              <w:ind w:left="612" w:hanging="180"/>
            </w:pPr>
            <w:r>
              <w:t>Moved former Chapter 2 “Summary of key TOSCA Concepts” to Chapter 1.2.</w:t>
            </w:r>
          </w:p>
          <w:p w14:paraId="7A8D9686" w14:textId="77777777" w:rsidR="002D57C4" w:rsidRDefault="002D57C4" w:rsidP="002D57C4">
            <w:pPr>
              <w:pStyle w:val="TableTextBullet1"/>
              <w:numPr>
                <w:ilvl w:val="2"/>
                <w:numId w:val="11"/>
              </w:numPr>
              <w:ind w:left="612" w:hanging="180"/>
            </w:pPr>
            <w:r>
              <w:t>Created Chapter 1.3 “Implementations” to introduce key terms used to identify conformance targets for the new Conformance Chapter (12).</w:t>
            </w:r>
          </w:p>
          <w:p w14:paraId="24D480AD" w14:textId="77777777" w:rsidR="002D57C4" w:rsidRDefault="002D57C4" w:rsidP="002D57C4">
            <w:pPr>
              <w:pStyle w:val="TableTextBullet1"/>
              <w:numPr>
                <w:ilvl w:val="2"/>
                <w:numId w:val="11"/>
              </w:numPr>
              <w:ind w:left="612" w:hanging="180"/>
            </w:pPr>
            <w:r>
              <w:t>Moved former Appendix J.2 “Terminology” to Chapter 1.4.</w:t>
            </w:r>
          </w:p>
          <w:p w14:paraId="07593934" w14:textId="77777777" w:rsidR="002D57C4" w:rsidRDefault="002D57C4" w:rsidP="002D57C4">
            <w:pPr>
              <w:pStyle w:val="TableTextBullet1"/>
              <w:numPr>
                <w:ilvl w:val="2"/>
                <w:numId w:val="11"/>
              </w:numPr>
              <w:ind w:left="612" w:hanging="180"/>
            </w:pPr>
            <w:r>
              <w:t>Moved RFC 2119 text formerly under Appendix J.2 under a new Chapter 1.5 “Notational Conventions” adding a normative reference to RFC 2119.</w:t>
            </w:r>
          </w:p>
          <w:p w14:paraId="04F436E4" w14:textId="77777777" w:rsidR="002D57C4" w:rsidRDefault="002D57C4" w:rsidP="002D57C4">
            <w:pPr>
              <w:pStyle w:val="TableTextBullet1"/>
              <w:numPr>
                <w:ilvl w:val="2"/>
                <w:numId w:val="11"/>
              </w:numPr>
              <w:ind w:left="612" w:hanging="180"/>
            </w:pPr>
            <w:r>
              <w:t>Moved former Appendix J.3, J.4 “Normative References” and “Non-normative References” to Chapters 1.6 and 1.7 respectively.</w:t>
            </w:r>
          </w:p>
          <w:p w14:paraId="27EA88BE" w14:textId="77777777" w:rsidR="002D57C4" w:rsidRDefault="002D57C4" w:rsidP="002D57C4">
            <w:pPr>
              <w:pStyle w:val="TableTextBullet1"/>
              <w:numPr>
                <w:ilvl w:val="2"/>
                <w:numId w:val="11"/>
              </w:numPr>
              <w:ind w:left="612" w:hanging="180"/>
            </w:pPr>
            <w:r>
              <w:t>Moved former Appendix J.5 “Glossary” to Chapter 1.8.</w:t>
            </w:r>
          </w:p>
          <w:p w14:paraId="6B8CB88A" w14:textId="77777777" w:rsidR="002D57C4" w:rsidRDefault="002D57C4" w:rsidP="002D57C4">
            <w:pPr>
              <w:pStyle w:val="TableTextBullet1"/>
              <w:numPr>
                <w:ilvl w:val="1"/>
                <w:numId w:val="11"/>
              </w:numPr>
              <w:ind w:left="342" w:hanging="180"/>
            </w:pPr>
            <w:r>
              <w:t>Created new Chapter 2 “TOSCA by example”.</w:t>
            </w:r>
          </w:p>
          <w:p w14:paraId="109065F8" w14:textId="77777777" w:rsidR="002D57C4" w:rsidRDefault="002D57C4" w:rsidP="002D57C4">
            <w:pPr>
              <w:pStyle w:val="TableTextBullet1"/>
              <w:numPr>
                <w:ilvl w:val="2"/>
                <w:numId w:val="11"/>
              </w:numPr>
              <w:ind w:left="612" w:hanging="180"/>
            </w:pPr>
            <w:r>
              <w:t>Moved former Chapters 3 through 18 under new Chapter 2.  This effectively made these chapters subchapters/subsections under the new chapter (which demotes all former Header levels by one decimal point).  For example former Chapter 3 ‘A “hello world” template for TOSCA’ became Chapter 2.1 ‘A “hello world” template for TOSCA’ and so on.</w:t>
            </w:r>
          </w:p>
          <w:p w14:paraId="0EA49ADC" w14:textId="77777777" w:rsidR="002D57C4" w:rsidRDefault="002D57C4" w:rsidP="002D57C4">
            <w:pPr>
              <w:pStyle w:val="TableTextBullet1"/>
              <w:numPr>
                <w:ilvl w:val="1"/>
                <w:numId w:val="11"/>
              </w:numPr>
              <w:ind w:left="342" w:hanging="180"/>
            </w:pPr>
            <w:r>
              <w:t>Renumbered  former Appendix A “TOSCA Simple Profile definitions in YAML” to now be Chapter 3.</w:t>
            </w:r>
          </w:p>
          <w:p w14:paraId="5BD5B380" w14:textId="77777777" w:rsidR="002D57C4" w:rsidRDefault="002D57C4" w:rsidP="002D57C4">
            <w:pPr>
              <w:pStyle w:val="TableTextBullet1"/>
              <w:numPr>
                <w:ilvl w:val="2"/>
                <w:numId w:val="11"/>
              </w:numPr>
              <w:ind w:left="612" w:hanging="180"/>
            </w:pPr>
            <w:r>
              <w:t>Note: This chapter begins the group of normative chapters.</w:t>
            </w:r>
          </w:p>
          <w:p w14:paraId="30541D94" w14:textId="77777777" w:rsidR="002D57C4" w:rsidRDefault="002D57C4" w:rsidP="002D57C4">
            <w:pPr>
              <w:pStyle w:val="TableTextBullet1"/>
              <w:numPr>
                <w:ilvl w:val="1"/>
                <w:numId w:val="11"/>
              </w:numPr>
              <w:ind w:left="342" w:hanging="180"/>
            </w:pPr>
            <w:r>
              <w:t xml:space="preserve">Renumbered  former Appendix B “Functions” to now be Chapter 4.  </w:t>
            </w:r>
          </w:p>
          <w:p w14:paraId="25FF75B5" w14:textId="77777777" w:rsidR="002D57C4" w:rsidRDefault="002D57C4" w:rsidP="002D57C4">
            <w:pPr>
              <w:pStyle w:val="TableTextBullet1"/>
              <w:numPr>
                <w:ilvl w:val="2"/>
                <w:numId w:val="11"/>
              </w:numPr>
              <w:ind w:left="612" w:hanging="180"/>
            </w:pPr>
            <w:r>
              <w:t>Changed title to “TOSCA functions” for consistency.</w:t>
            </w:r>
          </w:p>
          <w:p w14:paraId="54536A68" w14:textId="77777777" w:rsidR="002D57C4" w:rsidRDefault="002D57C4" w:rsidP="002D57C4">
            <w:pPr>
              <w:pStyle w:val="TableTextBullet1"/>
              <w:numPr>
                <w:ilvl w:val="1"/>
                <w:numId w:val="11"/>
              </w:numPr>
              <w:ind w:left="342" w:hanging="180"/>
            </w:pPr>
            <w:r>
              <w:t xml:space="preserve">Renumbered  former Appendix C “TOSCA normative type definitions” to now be Chapter 5.  </w:t>
            </w:r>
          </w:p>
          <w:p w14:paraId="1F2606D4" w14:textId="77777777" w:rsidR="002D57C4" w:rsidRDefault="002D57C4" w:rsidP="002D57C4">
            <w:pPr>
              <w:pStyle w:val="TableTextBullet1"/>
              <w:numPr>
                <w:ilvl w:val="1"/>
                <w:numId w:val="11"/>
              </w:numPr>
              <w:ind w:left="342" w:hanging="180"/>
            </w:pPr>
            <w:r>
              <w:t xml:space="preserve">Renumbered  former Appendix D “Non-normative type definitions” to now be Chapter 8.  </w:t>
            </w:r>
          </w:p>
          <w:p w14:paraId="10E0ADD6" w14:textId="77777777" w:rsidR="002D57C4" w:rsidRDefault="002D57C4" w:rsidP="002D57C4">
            <w:pPr>
              <w:pStyle w:val="TableTextBullet1"/>
              <w:numPr>
                <w:ilvl w:val="2"/>
                <w:numId w:val="11"/>
              </w:numPr>
              <w:ind w:left="612" w:hanging="180"/>
            </w:pPr>
            <w:r>
              <w:t>Note: This new Chapter 8 locates  (groups) this section with the other sections that are non-normative.  This was done to accommodate the new “Conformance” section (Chapter 12) and its referential contents.</w:t>
            </w:r>
          </w:p>
          <w:p w14:paraId="1679B4C6" w14:textId="77777777" w:rsidR="002D57C4" w:rsidRDefault="002D57C4" w:rsidP="002D57C4">
            <w:pPr>
              <w:pStyle w:val="TableTextBullet1"/>
              <w:numPr>
                <w:ilvl w:val="1"/>
                <w:numId w:val="11"/>
              </w:numPr>
              <w:ind w:left="342" w:hanging="180"/>
            </w:pPr>
            <w:r>
              <w:t xml:space="preserve">Renumbered  former Appendix E “TOSCA Cloud Service Archive (CSAR)” to now be Chapter 6.  </w:t>
            </w:r>
          </w:p>
          <w:p w14:paraId="5618D516" w14:textId="77777777" w:rsidR="002D57C4" w:rsidRDefault="002D57C4" w:rsidP="002D57C4">
            <w:pPr>
              <w:pStyle w:val="TableTextBullet1"/>
              <w:numPr>
                <w:ilvl w:val="1"/>
                <w:numId w:val="11"/>
              </w:numPr>
              <w:ind w:left="342" w:hanging="180"/>
            </w:pPr>
            <w:r>
              <w:t xml:space="preserve">Renumbered  former Appendix F “Networking” to now be Chapter 7.  </w:t>
            </w:r>
          </w:p>
          <w:p w14:paraId="11B39FEF" w14:textId="77777777" w:rsidR="002D57C4" w:rsidRDefault="002D57C4" w:rsidP="002D57C4">
            <w:pPr>
              <w:pStyle w:val="TableTextBullet1"/>
              <w:numPr>
                <w:ilvl w:val="2"/>
                <w:numId w:val="11"/>
              </w:numPr>
              <w:ind w:left="612" w:hanging="180"/>
            </w:pPr>
            <w:r>
              <w:t>Changed title to “TOSCA networking” for consistency.</w:t>
            </w:r>
          </w:p>
          <w:p w14:paraId="330B5FBA" w14:textId="77777777" w:rsidR="002D57C4" w:rsidRDefault="002D57C4" w:rsidP="002D57C4">
            <w:pPr>
              <w:pStyle w:val="TableTextBullet1"/>
              <w:numPr>
                <w:ilvl w:val="1"/>
                <w:numId w:val="11"/>
              </w:numPr>
              <w:ind w:left="342" w:hanging="180"/>
            </w:pPr>
            <w:r>
              <w:t xml:space="preserve">Renumbered  former Appendix G “Component modeling use cases” to now be Chapter 9.  </w:t>
            </w:r>
          </w:p>
          <w:p w14:paraId="56643C7C" w14:textId="77777777" w:rsidR="002D57C4" w:rsidRDefault="002D57C4" w:rsidP="002D57C4">
            <w:pPr>
              <w:pStyle w:val="TableTextBullet1"/>
              <w:numPr>
                <w:ilvl w:val="2"/>
                <w:numId w:val="11"/>
              </w:numPr>
              <w:ind w:left="612" w:hanging="180"/>
            </w:pPr>
            <w:r>
              <w:t>Note: This chapter begins the group of non-normative chapters.</w:t>
            </w:r>
          </w:p>
          <w:p w14:paraId="5E7139AF" w14:textId="77777777" w:rsidR="002D57C4" w:rsidRDefault="002D57C4" w:rsidP="002D57C4">
            <w:pPr>
              <w:pStyle w:val="TableTextBullet1"/>
              <w:numPr>
                <w:ilvl w:val="1"/>
                <w:numId w:val="11"/>
              </w:numPr>
              <w:ind w:left="342" w:hanging="180"/>
            </w:pPr>
            <w:r>
              <w:t xml:space="preserve">Renumbered  former Appendix H “Complete application modeling use </w:t>
            </w:r>
            <w:r>
              <w:lastRenderedPageBreak/>
              <w:t xml:space="preserve">cases” to now be Chapter 10.  </w:t>
            </w:r>
          </w:p>
          <w:p w14:paraId="38BEEA35" w14:textId="77777777" w:rsidR="002D57C4" w:rsidRDefault="002D57C4" w:rsidP="002D57C4">
            <w:pPr>
              <w:pStyle w:val="TableTextBullet1"/>
              <w:numPr>
                <w:ilvl w:val="2"/>
                <w:numId w:val="11"/>
              </w:numPr>
              <w:ind w:left="612" w:hanging="180"/>
            </w:pPr>
            <w:r>
              <w:t>Changed title to “Application modeling use cases” for consistency.</w:t>
            </w:r>
          </w:p>
          <w:p w14:paraId="0F2BC1DB" w14:textId="77777777" w:rsidR="002D57C4" w:rsidRDefault="002D57C4" w:rsidP="002D57C4">
            <w:pPr>
              <w:pStyle w:val="TableTextBullet1"/>
              <w:numPr>
                <w:ilvl w:val="1"/>
                <w:numId w:val="11"/>
              </w:numPr>
              <w:ind w:left="342" w:hanging="180"/>
            </w:pPr>
            <w:r>
              <w:t xml:space="preserve">Renumbered  former Appendix I “TOSCA Policies” to now be Chapter 11.  </w:t>
            </w:r>
          </w:p>
          <w:p w14:paraId="1CB8B6CB" w14:textId="77777777" w:rsidR="002D57C4" w:rsidRDefault="002D57C4" w:rsidP="002D57C4">
            <w:pPr>
              <w:pStyle w:val="TableTextBullet1"/>
              <w:numPr>
                <w:ilvl w:val="1"/>
                <w:numId w:val="11"/>
              </w:numPr>
              <w:ind w:left="342" w:hanging="180"/>
            </w:pPr>
            <w:r>
              <w:t>Moved contents of former Appendix J.1 “Known extensions to TOSCA v1.0” to now be Appendix A contents.</w:t>
            </w:r>
          </w:p>
          <w:p w14:paraId="7549411D" w14:textId="77777777" w:rsidR="002D57C4" w:rsidRDefault="002D57C4" w:rsidP="002D57C4">
            <w:pPr>
              <w:pStyle w:val="TableTextBullet1"/>
              <w:numPr>
                <w:ilvl w:val="1"/>
                <w:numId w:val="11"/>
              </w:numPr>
              <w:ind w:left="342" w:hanging="180"/>
            </w:pPr>
            <w:r>
              <w:t>Former Appendix K “Issues list” was removed by consensus as it was outdated and should not appear in the final CSD 04 contents and be carried as the spec. is taken through the OASIS standards track process.</w:t>
            </w:r>
          </w:p>
          <w:p w14:paraId="1653FEA8" w14:textId="77777777" w:rsidR="002D57C4" w:rsidRDefault="002D57C4" w:rsidP="002D57C4">
            <w:pPr>
              <w:pStyle w:val="TableTextBullet1"/>
              <w:numPr>
                <w:ilvl w:val="2"/>
                <w:numId w:val="11"/>
              </w:numPr>
              <w:ind w:left="612" w:hanging="180"/>
            </w:pPr>
            <w:r>
              <w:t>Note: The “Issues List” will be added back for the first working draft of v1.1 of Simple Profile and updated to reflect the TOSCA JIRA status of issues against this work product.</w:t>
            </w:r>
          </w:p>
          <w:p w14:paraId="2F5D3618" w14:textId="77777777" w:rsidR="002D57C4" w:rsidRDefault="002D57C4" w:rsidP="002D57C4">
            <w:pPr>
              <w:pStyle w:val="TableTextBullet1"/>
              <w:numPr>
                <w:ilvl w:val="1"/>
                <w:numId w:val="11"/>
              </w:numPr>
              <w:ind w:left="342" w:hanging="180"/>
            </w:pPr>
            <w:r>
              <w:t>Former Appendix L “Acknowledgments” was automatically renumbered to be Appendix B.</w:t>
            </w:r>
          </w:p>
          <w:p w14:paraId="25F10000" w14:textId="77777777" w:rsidR="002D57C4" w:rsidRDefault="002D57C4" w:rsidP="002D57C4">
            <w:pPr>
              <w:pStyle w:val="TableTextBullet1"/>
              <w:numPr>
                <w:ilvl w:val="1"/>
                <w:numId w:val="11"/>
              </w:numPr>
              <w:ind w:left="342" w:hanging="180"/>
            </w:pPr>
            <w:r>
              <w:t>Former Appendix M “Revision history” was automatically renumbered to be Appendix C.</w:t>
            </w:r>
          </w:p>
          <w:p w14:paraId="2999CC34" w14:textId="77777777" w:rsidR="002D57C4" w:rsidRDefault="002D57C4" w:rsidP="00502E57">
            <w:pPr>
              <w:pStyle w:val="TableTextBullet1"/>
            </w:pPr>
            <w:r>
              <w:t>Chapter 1.4:  Jacques authored “Implementations” section to reflect terms we use later in the Conformance section</w:t>
            </w:r>
          </w:p>
          <w:p w14:paraId="0C3BB651" w14:textId="77777777" w:rsidR="002D57C4" w:rsidRDefault="002D57C4" w:rsidP="00502E57">
            <w:pPr>
              <w:pStyle w:val="TableTextBullet1"/>
            </w:pPr>
            <w:r>
              <w:t>Chapter 1.5: Authored “Terminology” introductory paragraph to explain the domain of TOSCA.</w:t>
            </w:r>
          </w:p>
          <w:p w14:paraId="69CE0994" w14:textId="77777777" w:rsidR="002D57C4" w:rsidRDefault="002D57C4" w:rsidP="00502E57">
            <w:pPr>
              <w:pStyle w:val="TableTextBullet1"/>
            </w:pPr>
            <w:r>
              <w:t>Chapter 12: “Conformance”: Jacques authored this section which is a new OASIS requirement for standards-track documents.  It establishes the Simple Profile in YAML conformance clauses relative to the Terms established in Section 1.5 and also by referencing the Chapters’ contents.</w:t>
            </w:r>
          </w:p>
          <w:p w14:paraId="20526FE6" w14:textId="77777777" w:rsidR="002D57C4" w:rsidRDefault="002D57C4" w:rsidP="00502E57">
            <w:pPr>
              <w:pStyle w:val="TableTextBullet1"/>
            </w:pPr>
            <w:r>
              <w:t>Added a sentence at the top (i.e., first sentence) of every Chapter stating whether to Chapter contents was “normative” or “non-normative”.</w:t>
            </w:r>
          </w:p>
          <w:p w14:paraId="159B8B12" w14:textId="77777777" w:rsidR="002D57C4" w:rsidRDefault="002D57C4" w:rsidP="00502E57">
            <w:pPr>
              <w:pStyle w:val="TableTextBullet1"/>
            </w:pPr>
            <w:r>
              <w:t xml:space="preserve">Section 10.1.18: Container-1 example: Fixed requirements and capability for “linking” Docker containers.  </w:t>
            </w:r>
          </w:p>
          <w:p w14:paraId="0B32F414" w14:textId="77777777" w:rsidR="002D57C4" w:rsidRDefault="002D57C4" w:rsidP="002D57C4">
            <w:pPr>
              <w:pStyle w:val="TableTextBullet1"/>
              <w:numPr>
                <w:ilvl w:val="1"/>
                <w:numId w:val="11"/>
              </w:numPr>
              <w:ind w:left="342" w:hanging="180"/>
            </w:pPr>
            <w:r>
              <w:t>Added logical diagram.</w:t>
            </w:r>
          </w:p>
          <w:p w14:paraId="3CCA6222" w14:textId="77777777" w:rsidR="002D57C4" w:rsidRDefault="002D57C4" w:rsidP="00502E57">
            <w:pPr>
              <w:pStyle w:val="TableTextBullet1"/>
            </w:pPr>
            <w:r>
              <w:t>Section 3: Assured all Examples had captions (and that they appear in Table of Figures).</w:t>
            </w:r>
          </w:p>
          <w:p w14:paraId="3B23750A" w14:textId="77777777" w:rsidR="002D57C4" w:rsidRDefault="002D57C4" w:rsidP="00502E57">
            <w:pPr>
              <w:pStyle w:val="TableTextBullet1"/>
            </w:pPr>
            <w:r>
              <w:t>Section 4.4.2.3: Added get_property with TARGET parameter.</w:t>
            </w:r>
          </w:p>
          <w:p w14:paraId="5A4DCD6F" w14:textId="77777777" w:rsidR="002D57C4" w:rsidRDefault="002D57C4" w:rsidP="00502E57">
            <w:pPr>
              <w:pStyle w:val="TableTextBullet1"/>
            </w:pPr>
            <w:r>
              <w:t>Section 2.10.3: Changed ‘SHOULD’ to ‘should’.</w:t>
            </w:r>
          </w:p>
          <w:p w14:paraId="75CEFC21" w14:textId="77777777" w:rsidR="002D57C4" w:rsidRDefault="002D57C4" w:rsidP="00502E57">
            <w:pPr>
              <w:pStyle w:val="TableTextBullet1"/>
            </w:pPr>
            <w:r>
              <w:t>Section 3.8.2: Topology template: Policies should be a sequenced list.</w:t>
            </w:r>
          </w:p>
          <w:p w14:paraId="20AB71E8" w14:textId="77777777" w:rsidR="002D57C4" w:rsidRDefault="002D57C4" w:rsidP="00502E57">
            <w:pPr>
              <w:pStyle w:val="TableTextBullet1"/>
            </w:pPr>
            <w:r>
              <w:t>Section 3.5.13.2: Operation def.: Fixed extended grammar which was missing ‘primary’ keyword.</w:t>
            </w:r>
          </w:p>
          <w:p w14:paraId="6C3D84C1" w14:textId="77777777" w:rsidR="002D57C4" w:rsidRDefault="002D57C4" w:rsidP="00502E57">
            <w:pPr>
              <w:pStyle w:val="TableTextBullet1"/>
            </w:pPr>
            <w:r>
              <w:t>Section 3.6.10.3: Group Type: Fixed example to use ‘targets’.</w:t>
            </w:r>
          </w:p>
          <w:p w14:paraId="0F1AD827" w14:textId="77777777" w:rsidR="002D57C4" w:rsidRDefault="002D57C4" w:rsidP="00502E57">
            <w:pPr>
              <w:pStyle w:val="TableTextBullet1"/>
            </w:pPr>
            <w:r>
              <w:t>Section 3.6.11: Policy Type: Updated description for ‘target’ keyname to include Group types.</w:t>
            </w:r>
          </w:p>
          <w:p w14:paraId="13E30359" w14:textId="77777777" w:rsidR="002D57C4" w:rsidRPr="005777AE" w:rsidRDefault="002D57C4" w:rsidP="00502E57">
            <w:pPr>
              <w:pStyle w:val="TableTextBullet1"/>
              <w:rPr>
                <w:bCs w:val="0"/>
                <w:strike/>
                <w:szCs w:val="18"/>
              </w:rPr>
            </w:pPr>
            <w:r w:rsidRPr="005777AE">
              <w:rPr>
                <w:bCs w:val="0"/>
                <w:strike/>
                <w:szCs w:val="18"/>
              </w:rPr>
              <w:t>Section 3.7.5: Group def.: Changed ‘members’ to ‘targets’ as agreed by work group.</w:t>
            </w:r>
          </w:p>
          <w:p w14:paraId="07042322" w14:textId="77777777" w:rsidR="002D57C4" w:rsidRDefault="002D57C4" w:rsidP="00502E57">
            <w:pPr>
              <w:pStyle w:val="TableTextBullet1"/>
            </w:pPr>
            <w:r>
              <w:t>Section 2.12: Example 21: Fixed group example to adhere to latest grammar.</w:t>
            </w:r>
          </w:p>
          <w:p w14:paraId="44C492DD" w14:textId="77777777" w:rsidR="002D57C4" w:rsidRDefault="002D57C4" w:rsidP="00502E57">
            <w:pPr>
              <w:pStyle w:val="TableTextBullet1"/>
            </w:pPr>
            <w:r>
              <w:t>Section 3.7.6: Policy def.: Added ‘targets’ keyname as agreed by work group.</w:t>
            </w:r>
          </w:p>
          <w:p w14:paraId="4442F503" w14:textId="77777777" w:rsidR="002D57C4" w:rsidRDefault="002D57C4" w:rsidP="00502E57">
            <w:pPr>
              <w:pStyle w:val="TableTextBullet1"/>
            </w:pPr>
            <w:r>
              <w:t>Section 3.8.1: Topology Template: Fixed description for ‘inputs’ and ‘output’ to reference parameter def.  instead of property def.</w:t>
            </w:r>
          </w:p>
          <w:p w14:paraId="57BE4DEE" w14:textId="77777777" w:rsidR="002D57C4" w:rsidRDefault="002D57C4" w:rsidP="00502E57">
            <w:pPr>
              <w:pStyle w:val="TableTextBullet1"/>
            </w:pPr>
            <w:r>
              <w:t>Section 3.8.2.5.2: Topology Template: Fixed example to adhere to latest Group def. grammar.</w:t>
            </w:r>
          </w:p>
          <w:p w14:paraId="3AC07522" w14:textId="77777777" w:rsidR="002D57C4" w:rsidRDefault="002D57C4" w:rsidP="00502E57">
            <w:pPr>
              <w:pStyle w:val="TableTextBullet1"/>
            </w:pPr>
            <w:r>
              <w:t>Section 3.9.3.17: Added missing Policy Type definitions from Service Template definition grammar.</w:t>
            </w:r>
          </w:p>
          <w:p w14:paraId="045A72BF" w14:textId="77777777" w:rsidR="002D57C4" w:rsidRDefault="002D57C4" w:rsidP="00502E57">
            <w:pPr>
              <w:pStyle w:val="TableTextBullet1"/>
            </w:pPr>
            <w:r>
              <w:t>Fixed hyperlinks throughout document</w:t>
            </w:r>
          </w:p>
          <w:p w14:paraId="1CF0B140" w14:textId="77777777" w:rsidR="002D57C4" w:rsidRDefault="002D57C4" w:rsidP="00502E57">
            <w:pPr>
              <w:pStyle w:val="TableTextBullet1"/>
            </w:pPr>
            <w:r>
              <w:t>Chapter H.1:Filled in missing links to BlockStorage use cases. Fixed Table width to be 100% not 115%.</w:t>
            </w:r>
          </w:p>
          <w:p w14:paraId="58CCB000" w14:textId="77777777" w:rsidR="002D57C4" w:rsidRDefault="002D57C4" w:rsidP="00502E57">
            <w:pPr>
              <w:pStyle w:val="TableTextBullet1"/>
            </w:pPr>
            <w:r>
              <w:t>Incorporated several copy/paste errors, typos and such reported by Luc B.</w:t>
            </w:r>
          </w:p>
          <w:p w14:paraId="3F88E257" w14:textId="77777777" w:rsidR="002D57C4" w:rsidRDefault="002D57C4" w:rsidP="00502E57">
            <w:pPr>
              <w:pStyle w:val="TableTextBullet1"/>
            </w:pPr>
            <w:r>
              <w:t>5.4.5.1, 5.4.6.2: Luc B. provided fixes for errors in how the PUBLIC network_name was being set as the only allowed value.  Similarly, the “secure” boolean was not defined properly to ensure it was the only allowed value.</w:t>
            </w:r>
          </w:p>
        </w:tc>
      </w:tr>
      <w:bookmarkEnd w:id="771"/>
      <w:bookmarkEnd w:id="772"/>
    </w:tbl>
    <w:p w14:paraId="7667400C" w14:textId="60016804" w:rsidR="00427622" w:rsidRDefault="00427622" w:rsidP="00427622"/>
    <w:sectPr w:rsidR="00427622" w:rsidSect="00924DA5">
      <w:pgSz w:w="12240" w:h="15840" w:code="1"/>
      <w:pgMar w:top="81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030BC0" w14:textId="77777777" w:rsidR="00D37E2A" w:rsidRDefault="00D37E2A" w:rsidP="008C100C">
      <w:r>
        <w:separator/>
      </w:r>
    </w:p>
    <w:p w14:paraId="02E6868B" w14:textId="77777777" w:rsidR="00D37E2A" w:rsidRDefault="00D37E2A" w:rsidP="008C100C"/>
    <w:p w14:paraId="60C4220A" w14:textId="77777777" w:rsidR="00D37E2A" w:rsidRDefault="00D37E2A" w:rsidP="008C100C"/>
    <w:p w14:paraId="5F5AC588" w14:textId="77777777" w:rsidR="00D37E2A" w:rsidRDefault="00D37E2A" w:rsidP="008C100C"/>
    <w:p w14:paraId="3858D277" w14:textId="77777777" w:rsidR="00D37E2A" w:rsidRDefault="00D37E2A" w:rsidP="008C100C"/>
    <w:p w14:paraId="428EF3D3" w14:textId="77777777" w:rsidR="00D37E2A" w:rsidRDefault="00D37E2A" w:rsidP="008C100C"/>
    <w:p w14:paraId="012CC245" w14:textId="77777777" w:rsidR="00D37E2A" w:rsidRDefault="00D37E2A" w:rsidP="008C100C"/>
  </w:endnote>
  <w:endnote w:type="continuationSeparator" w:id="0">
    <w:p w14:paraId="10863AC3" w14:textId="77777777" w:rsidR="00D37E2A" w:rsidRDefault="00D37E2A" w:rsidP="008C100C">
      <w:r>
        <w:continuationSeparator/>
      </w:r>
    </w:p>
    <w:p w14:paraId="08890C12" w14:textId="77777777" w:rsidR="00D37E2A" w:rsidRDefault="00D37E2A" w:rsidP="008C100C"/>
    <w:p w14:paraId="0CA0B35F" w14:textId="77777777" w:rsidR="00D37E2A" w:rsidRDefault="00D37E2A" w:rsidP="008C100C"/>
    <w:p w14:paraId="0C0DEE69" w14:textId="77777777" w:rsidR="00D37E2A" w:rsidRDefault="00D37E2A" w:rsidP="008C100C"/>
    <w:p w14:paraId="0D7FF865" w14:textId="77777777" w:rsidR="00D37E2A" w:rsidRDefault="00D37E2A" w:rsidP="008C100C"/>
    <w:p w14:paraId="0168E60B" w14:textId="77777777" w:rsidR="00D37E2A" w:rsidRDefault="00D37E2A" w:rsidP="008C100C"/>
    <w:p w14:paraId="304DD753" w14:textId="77777777" w:rsidR="00D37E2A" w:rsidRDefault="00D37E2A" w:rsidP="008C1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0477D" w14:textId="798C38F1" w:rsidR="00502E57" w:rsidRDefault="00502E57" w:rsidP="00560795">
    <w:pPr>
      <w:pStyle w:val="Footer"/>
      <w:tabs>
        <w:tab w:val="clear" w:pos="4320"/>
        <w:tab w:val="clear" w:pos="8640"/>
        <w:tab w:val="center" w:pos="4680"/>
        <w:tab w:val="right" w:pos="9360"/>
      </w:tabs>
      <w:spacing w:after="0"/>
      <w:rPr>
        <w:sz w:val="16"/>
        <w:szCs w:val="16"/>
      </w:rPr>
    </w:pPr>
    <w:r>
      <w:rPr>
        <w:sz w:val="16"/>
        <w:szCs w:val="16"/>
      </w:rPr>
      <w:t>TOSCA-Simple-Profile-YAML-v1.0-</w:t>
    </w:r>
    <w:r w:rsidR="00DB43A9">
      <w:rPr>
        <w:sz w:val="16"/>
        <w:szCs w:val="16"/>
      </w:rPr>
      <w:t>cs01</w:t>
    </w:r>
    <w:r>
      <w:rPr>
        <w:sz w:val="16"/>
        <w:szCs w:val="16"/>
      </w:rPr>
      <w:tab/>
    </w:r>
    <w:r>
      <w:rPr>
        <w:sz w:val="16"/>
        <w:szCs w:val="16"/>
      </w:rPr>
      <w:tab/>
    </w:r>
    <w:r w:rsidR="00DB43A9">
      <w:rPr>
        <w:sz w:val="16"/>
        <w:szCs w:val="16"/>
      </w:rPr>
      <w:t>12 June</w:t>
    </w:r>
    <w:r>
      <w:rPr>
        <w:sz w:val="16"/>
        <w:szCs w:val="16"/>
      </w:rPr>
      <w:t xml:space="preserve"> 2016</w:t>
    </w:r>
  </w:p>
  <w:p w14:paraId="22F366B2" w14:textId="77777777" w:rsidR="00502E57" w:rsidRPr="00F50E2C" w:rsidRDefault="00502E57" w:rsidP="00560795">
    <w:pPr>
      <w:pStyle w:val="Footer"/>
      <w:tabs>
        <w:tab w:val="clear" w:pos="4320"/>
        <w:tab w:val="clear" w:pos="8640"/>
        <w:tab w:val="center" w:pos="4680"/>
        <w:tab w:val="right" w:pos="9360"/>
      </w:tabs>
      <w:spacing w:before="0" w:after="0"/>
      <w:rPr>
        <w:sz w:val="16"/>
        <w:szCs w:val="16"/>
      </w:rPr>
    </w:pPr>
    <w:r w:rsidRPr="00F50E2C">
      <w:rPr>
        <w:sz w:val="16"/>
        <w:szCs w:val="16"/>
      </w:rPr>
      <w:t>Standards Track Work Product</w:t>
    </w:r>
    <w:r>
      <w:rPr>
        <w:sz w:val="16"/>
        <w:szCs w:val="16"/>
      </w:rPr>
      <w:tab/>
      <w:t xml:space="preserve">Copyright </w:t>
    </w:r>
    <w:r>
      <w:rPr>
        <w:rFonts w:cs="Arial"/>
        <w:sz w:val="16"/>
        <w:szCs w:val="16"/>
      </w:rPr>
      <w:t>©</w:t>
    </w:r>
    <w:r w:rsidRPr="000E28CA">
      <w:rPr>
        <w:sz w:val="16"/>
        <w:szCs w:val="16"/>
      </w:rPr>
      <w:t xml:space="preserve"> O</w:t>
    </w:r>
    <w:r>
      <w:rPr>
        <w:sz w:val="16"/>
        <w:szCs w:val="16"/>
      </w:rPr>
      <w:t>ASIS Open 2016</w:t>
    </w:r>
    <w:r w:rsidRPr="00852E10">
      <w:rPr>
        <w:sz w:val="16"/>
        <w:szCs w:val="16"/>
      </w:rPr>
      <w:t>. All Rights Reserved.</w:t>
    </w:r>
    <w:r>
      <w:rPr>
        <w:sz w:val="16"/>
        <w:szCs w:val="16"/>
      </w:rPr>
      <w:tab/>
    </w:r>
    <w:r w:rsidRPr="0051640A">
      <w:rPr>
        <w:sz w:val="16"/>
        <w:szCs w:val="16"/>
      </w:rPr>
      <w:t xml:space="preserve">Page </w:t>
    </w:r>
    <w:r w:rsidRPr="0051640A">
      <w:rPr>
        <w:rStyle w:val="PageNumber"/>
        <w:sz w:val="16"/>
        <w:szCs w:val="16"/>
      </w:rPr>
      <w:fldChar w:fldCharType="begin"/>
    </w:r>
    <w:r w:rsidRPr="0051640A">
      <w:rPr>
        <w:rStyle w:val="PageNumber"/>
        <w:sz w:val="16"/>
        <w:szCs w:val="16"/>
      </w:rPr>
      <w:instrText xml:space="preserve"> PAGE </w:instrText>
    </w:r>
    <w:r w:rsidRPr="0051640A">
      <w:rPr>
        <w:rStyle w:val="PageNumber"/>
        <w:sz w:val="16"/>
        <w:szCs w:val="16"/>
      </w:rPr>
      <w:fldChar w:fldCharType="separate"/>
    </w:r>
    <w:r w:rsidR="008C123E">
      <w:rPr>
        <w:rStyle w:val="PageNumber"/>
        <w:noProof/>
        <w:sz w:val="16"/>
        <w:szCs w:val="16"/>
      </w:rPr>
      <w:t>28</w:t>
    </w:r>
    <w:r w:rsidRPr="0051640A">
      <w:rPr>
        <w:rStyle w:val="PageNumber"/>
        <w:sz w:val="16"/>
        <w:szCs w:val="16"/>
      </w:rPr>
      <w:fldChar w:fldCharType="end"/>
    </w:r>
    <w:r w:rsidRPr="0051640A">
      <w:rPr>
        <w:rStyle w:val="PageNumber"/>
        <w:sz w:val="16"/>
        <w:szCs w:val="16"/>
      </w:rPr>
      <w:t xml:space="preserve"> of </w:t>
    </w:r>
    <w:r w:rsidRPr="0051640A">
      <w:rPr>
        <w:rStyle w:val="PageNumber"/>
        <w:sz w:val="16"/>
        <w:szCs w:val="16"/>
      </w:rPr>
      <w:fldChar w:fldCharType="begin"/>
    </w:r>
    <w:r w:rsidRPr="0051640A">
      <w:rPr>
        <w:rStyle w:val="PageNumber"/>
        <w:sz w:val="16"/>
        <w:szCs w:val="16"/>
      </w:rPr>
      <w:instrText xml:space="preserve"> NUMPAGES </w:instrText>
    </w:r>
    <w:r w:rsidRPr="0051640A">
      <w:rPr>
        <w:rStyle w:val="PageNumber"/>
        <w:sz w:val="16"/>
        <w:szCs w:val="16"/>
      </w:rPr>
      <w:fldChar w:fldCharType="separate"/>
    </w:r>
    <w:r w:rsidR="008C123E">
      <w:rPr>
        <w:rStyle w:val="PageNumber"/>
        <w:noProof/>
        <w:sz w:val="16"/>
        <w:szCs w:val="16"/>
      </w:rPr>
      <w:t>28</w:t>
    </w:r>
    <w:r w:rsidRPr="0051640A">
      <w:rPr>
        <w:rStyle w:val="PageNumbe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1F1B9" w14:textId="77777777" w:rsidR="00502E57" w:rsidRPr="007611CD" w:rsidRDefault="00502E57" w:rsidP="007611CD">
    <w:pPr>
      <w:pStyle w:val="Footer"/>
      <w:tabs>
        <w:tab w:val="clear" w:pos="8640"/>
        <w:tab w:val="right" w:pos="9180"/>
      </w:tabs>
      <w:rPr>
        <w:sz w:val="16"/>
        <w:szCs w:val="16"/>
      </w:rPr>
    </w:pPr>
    <w:r>
      <w:rPr>
        <w:sz w:val="16"/>
        <w:szCs w:val="16"/>
      </w:rPr>
      <w:fldChar w:fldCharType="begin"/>
    </w:r>
    <w:r>
      <w:rPr>
        <w:sz w:val="16"/>
        <w:szCs w:val="16"/>
      </w:rPr>
      <w:instrText xml:space="preserve"> MACROBUTTON  NoMacro [document identifier] </w:instrText>
    </w:r>
    <w:r>
      <w:rPr>
        <w:sz w:val="16"/>
        <w:szCs w:val="16"/>
      </w:rPr>
      <w:fldChar w:fldCharType="end"/>
    </w:r>
    <w:r>
      <w:rPr>
        <w:sz w:val="16"/>
        <w:szCs w:val="16"/>
      </w:rPr>
      <w:tab/>
    </w:r>
    <w:r>
      <w:rPr>
        <w:sz w:val="16"/>
        <w:szCs w:val="16"/>
      </w:rPr>
      <w:tab/>
    </w:r>
    <w:r>
      <w:rPr>
        <w:sz w:val="16"/>
        <w:szCs w:val="16"/>
      </w:rPr>
      <w:fldChar w:fldCharType="begin"/>
    </w:r>
    <w:r>
      <w:rPr>
        <w:sz w:val="16"/>
        <w:szCs w:val="16"/>
      </w:rPr>
      <w:instrText xml:space="preserve"> MACROBUTTON NoMacro [specification date] </w:instrText>
    </w:r>
    <w:r>
      <w:rPr>
        <w:sz w:val="16"/>
        <w:szCs w:val="16"/>
      </w:rPr>
      <w:fldChar w:fldCharType="end"/>
    </w:r>
  </w:p>
  <w:p w14:paraId="18830E5E" w14:textId="77777777" w:rsidR="00502E57" w:rsidRPr="007611CD" w:rsidRDefault="00502E57" w:rsidP="007611CD">
    <w:pPr>
      <w:pStyle w:val="Footer"/>
      <w:tabs>
        <w:tab w:val="clear" w:pos="8640"/>
        <w:tab w:val="right" w:pos="9180"/>
      </w:tabs>
      <w:rPr>
        <w:sz w:val="16"/>
        <w:szCs w:val="16"/>
      </w:rPr>
    </w:pPr>
    <w:r w:rsidRPr="007611CD">
      <w:rPr>
        <w:sz w:val="16"/>
        <w:szCs w:val="16"/>
      </w:rPr>
      <w:t xml:space="preserve">Copyright </w:t>
    </w:r>
    <w:r w:rsidRPr="007611CD">
      <w:rPr>
        <w:rFonts w:cs="Arial"/>
        <w:sz w:val="16"/>
        <w:szCs w:val="16"/>
      </w:rPr>
      <w:t>©</w:t>
    </w:r>
    <w:r w:rsidRPr="007611CD">
      <w:rPr>
        <w:sz w:val="16"/>
        <w:szCs w:val="16"/>
      </w:rPr>
      <w:t xml:space="preserve"> OASIS Open 2004.All Rights Reserved. </w:t>
    </w:r>
    <w:r>
      <w:rPr>
        <w:sz w:val="16"/>
        <w:szCs w:val="16"/>
      </w:rPr>
      <w:tab/>
    </w:r>
    <w:r w:rsidRPr="007611CD">
      <w:rPr>
        <w:rStyle w:val="PageNumber"/>
        <w:sz w:val="16"/>
        <w:szCs w:val="16"/>
      </w:rPr>
      <w:tab/>
      <w:t xml:space="preserve">Page </w:t>
    </w:r>
    <w:r w:rsidRPr="007611CD">
      <w:rPr>
        <w:rStyle w:val="PageNumber"/>
        <w:sz w:val="16"/>
        <w:szCs w:val="16"/>
      </w:rPr>
      <w:fldChar w:fldCharType="begin"/>
    </w:r>
    <w:r w:rsidRPr="007611CD">
      <w:rPr>
        <w:rStyle w:val="PageNumber"/>
        <w:sz w:val="16"/>
        <w:szCs w:val="16"/>
      </w:rPr>
      <w:instrText xml:space="preserve"> PAGE </w:instrText>
    </w:r>
    <w:r w:rsidRPr="007611CD">
      <w:rPr>
        <w:rStyle w:val="PageNumber"/>
        <w:sz w:val="16"/>
        <w:szCs w:val="16"/>
      </w:rPr>
      <w:fldChar w:fldCharType="separate"/>
    </w:r>
    <w:r>
      <w:rPr>
        <w:rStyle w:val="PageNumber"/>
        <w:noProof/>
        <w:sz w:val="16"/>
        <w:szCs w:val="16"/>
      </w:rPr>
      <w:t>5</w:t>
    </w:r>
    <w:r w:rsidRPr="007611CD">
      <w:rPr>
        <w:rStyle w:val="PageNumber"/>
        <w:sz w:val="16"/>
        <w:szCs w:val="16"/>
      </w:rPr>
      <w:fldChar w:fldCharType="end"/>
    </w:r>
    <w:r w:rsidRPr="007611CD">
      <w:rPr>
        <w:rStyle w:val="PageNumber"/>
        <w:sz w:val="16"/>
        <w:szCs w:val="16"/>
      </w:rPr>
      <w:t xml:space="preserve"> of </w:t>
    </w:r>
    <w:r w:rsidRPr="007611CD">
      <w:rPr>
        <w:rStyle w:val="PageNumber"/>
        <w:sz w:val="16"/>
        <w:szCs w:val="16"/>
      </w:rPr>
      <w:fldChar w:fldCharType="begin"/>
    </w:r>
    <w:r w:rsidRPr="007611CD">
      <w:rPr>
        <w:rStyle w:val="PageNumber"/>
        <w:sz w:val="16"/>
        <w:szCs w:val="16"/>
      </w:rPr>
      <w:instrText xml:space="preserve"> NUMPAGES </w:instrText>
    </w:r>
    <w:r w:rsidRPr="007611CD">
      <w:rPr>
        <w:rStyle w:val="PageNumber"/>
        <w:sz w:val="16"/>
        <w:szCs w:val="16"/>
      </w:rPr>
      <w:fldChar w:fldCharType="separate"/>
    </w:r>
    <w:r w:rsidR="008C123E">
      <w:rPr>
        <w:rStyle w:val="PageNumber"/>
        <w:noProof/>
        <w:sz w:val="16"/>
        <w:szCs w:val="16"/>
      </w:rPr>
      <w:t>267</w:t>
    </w:r>
    <w:r w:rsidRPr="007611CD">
      <w:rPr>
        <w:rStyle w:val="PageNumbe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FCE256" w14:textId="77777777" w:rsidR="00D37E2A" w:rsidRDefault="00D37E2A" w:rsidP="008C100C">
      <w:r>
        <w:separator/>
      </w:r>
    </w:p>
    <w:p w14:paraId="0383E52C" w14:textId="77777777" w:rsidR="00D37E2A" w:rsidRDefault="00D37E2A" w:rsidP="008C100C"/>
  </w:footnote>
  <w:footnote w:type="continuationSeparator" w:id="0">
    <w:p w14:paraId="4B83B0CE" w14:textId="77777777" w:rsidR="00D37E2A" w:rsidRDefault="00D37E2A" w:rsidP="008C100C">
      <w:r>
        <w:continuationSeparator/>
      </w:r>
    </w:p>
    <w:p w14:paraId="1622BD35" w14:textId="77777777" w:rsidR="00D37E2A" w:rsidRDefault="00D37E2A" w:rsidP="008C100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CC8319" w14:textId="77777777" w:rsidR="00502E57" w:rsidRDefault="00502E57" w:rsidP="008C100C"/>
  <w:p w14:paraId="32CE1C84" w14:textId="77777777" w:rsidR="00502E57" w:rsidRDefault="00502E57" w:rsidP="008C100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1">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2187448"/>
    <w:multiLevelType w:val="hybridMultilevel"/>
    <w:tmpl w:val="C71034F6"/>
    <w:lvl w:ilvl="0" w:tplc="55923E4A">
      <w:start w:val="1"/>
      <w:numFmt w:val="bullet"/>
      <w:pStyle w:val="ListBullet3"/>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1D506A"/>
    <w:multiLevelType w:val="hybridMultilevel"/>
    <w:tmpl w:val="1C8C8FAC"/>
    <w:lvl w:ilvl="0" w:tplc="C9985A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795AC3"/>
    <w:multiLevelType w:val="hybridMultilevel"/>
    <w:tmpl w:val="398AB4D8"/>
    <w:lvl w:ilvl="0" w:tplc="280013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1D28F9"/>
    <w:multiLevelType w:val="hybridMultilevel"/>
    <w:tmpl w:val="4112C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4D5678"/>
    <w:multiLevelType w:val="hybridMultilevel"/>
    <w:tmpl w:val="0A14E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99662C"/>
    <w:multiLevelType w:val="hybridMultilevel"/>
    <w:tmpl w:val="DC646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103FAC"/>
    <w:multiLevelType w:val="hybridMultilevel"/>
    <w:tmpl w:val="F9467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BD67CA"/>
    <w:multiLevelType w:val="hybridMultilevel"/>
    <w:tmpl w:val="0212D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FF296D"/>
    <w:multiLevelType w:val="hybridMultilevel"/>
    <w:tmpl w:val="ED0EB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E509B8"/>
    <w:multiLevelType w:val="hybridMultilevel"/>
    <w:tmpl w:val="03CC2C84"/>
    <w:lvl w:ilvl="0" w:tplc="04090001">
      <w:start w:val="1"/>
      <w:numFmt w:val="bullet"/>
      <w:lvlText w:val=""/>
      <w:lvlJc w:val="left"/>
      <w:pPr>
        <w:ind w:left="720" w:hanging="360"/>
      </w:pPr>
      <w:rPr>
        <w:rFonts w:ascii="Symbol" w:hAnsi="Symbol" w:hint="default"/>
      </w:rPr>
    </w:lvl>
    <w:lvl w:ilvl="1" w:tplc="7EAC058A">
      <w:numFmt w:val="bullet"/>
      <w:lvlText w:val="-"/>
      <w:lvlJc w:val="left"/>
      <w:pPr>
        <w:ind w:left="1440" w:hanging="360"/>
      </w:pPr>
      <w:rPr>
        <w:rFonts w:ascii="Calibri" w:eastAsia="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F01A3C"/>
    <w:multiLevelType w:val="hybridMultilevel"/>
    <w:tmpl w:val="B1547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D04990"/>
    <w:multiLevelType w:val="hybridMultilevel"/>
    <w:tmpl w:val="7DCA3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C1169E"/>
    <w:multiLevelType w:val="hybridMultilevel"/>
    <w:tmpl w:val="59D24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93130B"/>
    <w:multiLevelType w:val="hybridMultilevel"/>
    <w:tmpl w:val="97FAD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B03F57"/>
    <w:multiLevelType w:val="hybridMultilevel"/>
    <w:tmpl w:val="6F3C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B24867"/>
    <w:multiLevelType w:val="hybridMultilevel"/>
    <w:tmpl w:val="D7463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B94C6C"/>
    <w:multiLevelType w:val="hybridMultilevel"/>
    <w:tmpl w:val="3B520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2B5B37"/>
    <w:multiLevelType w:val="hybridMultilevel"/>
    <w:tmpl w:val="084CB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34F4664"/>
    <w:multiLevelType w:val="hybridMultilevel"/>
    <w:tmpl w:val="392227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1">
    <w:nsid w:val="242440BF"/>
    <w:multiLevelType w:val="hybridMultilevel"/>
    <w:tmpl w:val="2FF88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5667B3D"/>
    <w:multiLevelType w:val="hybridMultilevel"/>
    <w:tmpl w:val="7C684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ACCEEF2">
      <w:numFmt w:val="bullet"/>
      <w:lvlText w:val="•"/>
      <w:lvlJc w:val="left"/>
      <w:pPr>
        <w:ind w:left="2520" w:hanging="720"/>
      </w:pPr>
      <w:rPr>
        <w:rFonts w:ascii="Calibri" w:eastAsiaTheme="minorHAnsi" w:hAnsi="Calibri" w:cstheme="minorBidi"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631566F"/>
    <w:multiLevelType w:val="hybridMultilevel"/>
    <w:tmpl w:val="4C36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648521F"/>
    <w:multiLevelType w:val="hybridMultilevel"/>
    <w:tmpl w:val="587E6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17D528D"/>
    <w:multiLevelType w:val="hybridMultilevel"/>
    <w:tmpl w:val="46B858D0"/>
    <w:lvl w:ilvl="0" w:tplc="F90AA9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1931BAD"/>
    <w:multiLevelType w:val="hybridMultilevel"/>
    <w:tmpl w:val="678CC212"/>
    <w:lvl w:ilvl="0" w:tplc="B284F784">
      <w:start w:val="1"/>
      <w:numFmt w:val="decimalZero"/>
      <w:pStyle w:val="NumberedCode"/>
      <w:lvlText w:val="%1"/>
      <w:lvlJc w:val="left"/>
      <w:pPr>
        <w:tabs>
          <w:tab w:val="num" w:pos="360"/>
        </w:tabs>
        <w:ind w:left="360" w:hanging="360"/>
      </w:pPr>
      <w:rPr>
        <w:rFonts w:cs="Times New Roman" w:hint="default"/>
        <w:i w:val="0"/>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7">
    <w:nsid w:val="33ED3F0F"/>
    <w:multiLevelType w:val="multilevel"/>
    <w:tmpl w:val="3162D9F2"/>
    <w:lvl w:ilvl="0">
      <w:start w:val="1"/>
      <w:numFmt w:val="upperLetter"/>
      <w:pStyle w:val="AppendixHeading1"/>
      <w:suff w:val="space"/>
      <w:lvlText w:val="Appendix %1."/>
      <w:lvlJc w:val="left"/>
      <w:pPr>
        <w:ind w:left="360" w:hanging="360"/>
      </w:pPr>
      <w:rPr>
        <w:rFonts w:hint="default"/>
      </w:rPr>
    </w:lvl>
    <w:lvl w:ilvl="1">
      <w:start w:val="1"/>
      <w:numFmt w:val="decimal"/>
      <w:pStyle w:val="AppendixHeading2"/>
      <w:suff w:val="space"/>
      <w:lvlText w:val="%1.%2"/>
      <w:lvlJc w:val="left"/>
      <w:pPr>
        <w:ind w:left="1026" w:hanging="576"/>
      </w:pPr>
      <w:rPr>
        <w:rFonts w:hint="default"/>
      </w:rPr>
    </w:lvl>
    <w:lvl w:ilvl="2">
      <w:start w:val="1"/>
      <w:numFmt w:val="decimal"/>
      <w:pStyle w:val="AppendixHeading3"/>
      <w:suff w:val="space"/>
      <w:lvlText w:val="%1.%2.%3"/>
      <w:lvlJc w:val="left"/>
      <w:pPr>
        <w:ind w:left="360" w:hanging="360"/>
      </w:pPr>
      <w:rPr>
        <w:rFonts w:hint="default"/>
      </w:rPr>
    </w:lvl>
    <w:lvl w:ilvl="3">
      <w:start w:val="1"/>
      <w:numFmt w:val="decimal"/>
      <w:pStyle w:val="AppendixHeading4"/>
      <w:suff w:val="space"/>
      <w:lvlText w:val="%1.%2.%3.%4"/>
      <w:lvlJc w:val="left"/>
      <w:pPr>
        <w:ind w:left="810" w:hanging="360"/>
      </w:pPr>
      <w:rPr>
        <w:rFonts w:hint="default"/>
      </w:rPr>
    </w:lvl>
    <w:lvl w:ilvl="4">
      <w:start w:val="1"/>
      <w:numFmt w:val="decimal"/>
      <w:pStyle w:val="AppendixHeading5"/>
      <w:suff w:val="space"/>
      <w:lvlText w:val="%1.%2.%3.%4.%5"/>
      <w:lvlJc w:val="left"/>
      <w:pPr>
        <w:ind w:left="1008" w:hanging="1008"/>
      </w:pPr>
      <w:rPr>
        <w:rFonts w:hint="default"/>
        <w:b/>
        <w:bCs w:val="0"/>
        <w:i/>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351F2399"/>
    <w:multiLevelType w:val="hybridMultilevel"/>
    <w:tmpl w:val="DBF26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78E7851"/>
    <w:multiLevelType w:val="hybridMultilevel"/>
    <w:tmpl w:val="0D5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9C61EBF"/>
    <w:multiLevelType w:val="hybridMultilevel"/>
    <w:tmpl w:val="6F70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C91554E"/>
    <w:multiLevelType w:val="hybridMultilevel"/>
    <w:tmpl w:val="9E26A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CAA782D"/>
    <w:multiLevelType w:val="hybridMultilevel"/>
    <w:tmpl w:val="52305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E591A54"/>
    <w:multiLevelType w:val="hybridMultilevel"/>
    <w:tmpl w:val="F1F87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EC84CBF"/>
    <w:multiLevelType w:val="hybridMultilevel"/>
    <w:tmpl w:val="8EFCD4BC"/>
    <w:lvl w:ilvl="0" w:tplc="7F125B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FC82D50"/>
    <w:multiLevelType w:val="hybridMultilevel"/>
    <w:tmpl w:val="48905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0EF5CA4"/>
    <w:multiLevelType w:val="hybridMultilevel"/>
    <w:tmpl w:val="16AE5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3DD2687"/>
    <w:multiLevelType w:val="hybridMultilevel"/>
    <w:tmpl w:val="6B946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42032A6"/>
    <w:multiLevelType w:val="hybridMultilevel"/>
    <w:tmpl w:val="A2D44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49538A7"/>
    <w:multiLevelType w:val="hybridMultilevel"/>
    <w:tmpl w:val="BD701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4D67A92"/>
    <w:multiLevelType w:val="hybridMultilevel"/>
    <w:tmpl w:val="F58EE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51B5094"/>
    <w:multiLevelType w:val="hybridMultilevel"/>
    <w:tmpl w:val="423C8E1C"/>
    <w:lvl w:ilvl="0" w:tplc="65E46088">
      <w:start w:val="1"/>
      <w:numFmt w:val="bullet"/>
      <w:pStyle w:val="TableTextBullet1"/>
      <w:lvlText w:val=""/>
      <w:lvlJc w:val="left"/>
      <w:pPr>
        <w:ind w:left="518"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70431AB"/>
    <w:multiLevelType w:val="hybridMultilevel"/>
    <w:tmpl w:val="3E26B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D46311E"/>
    <w:multiLevelType w:val="hybridMultilevel"/>
    <w:tmpl w:val="0166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0B31777"/>
    <w:multiLevelType w:val="hybridMultilevel"/>
    <w:tmpl w:val="5AC00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12714B0"/>
    <w:multiLevelType w:val="hybridMultilevel"/>
    <w:tmpl w:val="A08CA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2D5089C"/>
    <w:multiLevelType w:val="hybridMultilevel"/>
    <w:tmpl w:val="D9923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3AE7518"/>
    <w:multiLevelType w:val="hybridMultilevel"/>
    <w:tmpl w:val="D5D4A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712253A"/>
    <w:multiLevelType w:val="hybridMultilevel"/>
    <w:tmpl w:val="B5A4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7872E43"/>
    <w:multiLevelType w:val="hybridMultilevel"/>
    <w:tmpl w:val="59EC3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8D11C73"/>
    <w:multiLevelType w:val="hybridMultilevel"/>
    <w:tmpl w:val="F9B8C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AC17333"/>
    <w:multiLevelType w:val="hybridMultilevel"/>
    <w:tmpl w:val="6652D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B7A332B"/>
    <w:multiLevelType w:val="hybridMultilevel"/>
    <w:tmpl w:val="70307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EFB057E"/>
    <w:multiLevelType w:val="hybridMultilevel"/>
    <w:tmpl w:val="BD0AA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F7F437D"/>
    <w:multiLevelType w:val="hybridMultilevel"/>
    <w:tmpl w:val="984AC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FB31357"/>
    <w:multiLevelType w:val="multilevel"/>
    <w:tmpl w:val="9FEA42FE"/>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6">
    <w:nsid w:val="605A3183"/>
    <w:multiLevelType w:val="hybridMultilevel"/>
    <w:tmpl w:val="61C42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10C4517"/>
    <w:multiLevelType w:val="hybridMultilevel"/>
    <w:tmpl w:val="6FBE3EC0"/>
    <w:lvl w:ilvl="0" w:tplc="04090001">
      <w:start w:val="1"/>
      <w:numFmt w:val="bullet"/>
      <w:lvlText w:val=""/>
      <w:lvlJc w:val="left"/>
      <w:pPr>
        <w:ind w:left="388" w:hanging="360"/>
      </w:pPr>
      <w:rPr>
        <w:rFonts w:ascii="Symbol" w:hAnsi="Symbol" w:hint="default"/>
      </w:rPr>
    </w:lvl>
    <w:lvl w:ilvl="1" w:tplc="04090003" w:tentative="1">
      <w:start w:val="1"/>
      <w:numFmt w:val="bullet"/>
      <w:lvlText w:val="o"/>
      <w:lvlJc w:val="left"/>
      <w:pPr>
        <w:ind w:left="1108" w:hanging="360"/>
      </w:pPr>
      <w:rPr>
        <w:rFonts w:ascii="Courier New" w:hAnsi="Courier New" w:cs="Courier New" w:hint="default"/>
      </w:rPr>
    </w:lvl>
    <w:lvl w:ilvl="2" w:tplc="04090005" w:tentative="1">
      <w:start w:val="1"/>
      <w:numFmt w:val="bullet"/>
      <w:lvlText w:val=""/>
      <w:lvlJc w:val="left"/>
      <w:pPr>
        <w:ind w:left="1828" w:hanging="360"/>
      </w:pPr>
      <w:rPr>
        <w:rFonts w:ascii="Wingdings" w:hAnsi="Wingdings" w:hint="default"/>
      </w:rPr>
    </w:lvl>
    <w:lvl w:ilvl="3" w:tplc="04090001" w:tentative="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58">
    <w:nsid w:val="613902B7"/>
    <w:multiLevelType w:val="hybridMultilevel"/>
    <w:tmpl w:val="AC444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2E408CF"/>
    <w:multiLevelType w:val="hybridMultilevel"/>
    <w:tmpl w:val="3A8A2B08"/>
    <w:lvl w:ilvl="0" w:tplc="915289F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599772E"/>
    <w:multiLevelType w:val="hybridMultilevel"/>
    <w:tmpl w:val="E7568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6B505B4"/>
    <w:multiLevelType w:val="multilevel"/>
    <w:tmpl w:val="3E7C65A2"/>
    <w:lvl w:ilvl="0">
      <w:start w:val="1"/>
      <w:numFmt w:val="decimal"/>
      <w:pStyle w:val="TableBullet2"/>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2">
    <w:nsid w:val="69E9696D"/>
    <w:multiLevelType w:val="hybridMultilevel"/>
    <w:tmpl w:val="9A785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CC80D85"/>
    <w:multiLevelType w:val="hybridMultilevel"/>
    <w:tmpl w:val="A896F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D0B1A96"/>
    <w:multiLevelType w:val="hybridMultilevel"/>
    <w:tmpl w:val="20024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D552B51"/>
    <w:multiLevelType w:val="hybridMultilevel"/>
    <w:tmpl w:val="EDA8E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DA82289"/>
    <w:multiLevelType w:val="hybridMultilevel"/>
    <w:tmpl w:val="3914433E"/>
    <w:lvl w:ilvl="0" w:tplc="915289F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E493557"/>
    <w:multiLevelType w:val="hybridMultilevel"/>
    <w:tmpl w:val="FBD6E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EAC01D2"/>
    <w:multiLevelType w:val="hybridMultilevel"/>
    <w:tmpl w:val="07709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ED77FAF"/>
    <w:multiLevelType w:val="hybridMultilevel"/>
    <w:tmpl w:val="572A4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EE80862"/>
    <w:multiLevelType w:val="hybridMultilevel"/>
    <w:tmpl w:val="F04A0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06C3594"/>
    <w:multiLevelType w:val="hybridMultilevel"/>
    <w:tmpl w:val="009CC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0DD0FE6"/>
    <w:multiLevelType w:val="hybridMultilevel"/>
    <w:tmpl w:val="3FD2BBD0"/>
    <w:lvl w:ilvl="0" w:tplc="7D7CA2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54A5642"/>
    <w:multiLevelType w:val="hybridMultilevel"/>
    <w:tmpl w:val="DE781EEE"/>
    <w:lvl w:ilvl="0" w:tplc="AE2C74EC">
      <w:start w:val="1"/>
      <w:numFmt w:val="bullet"/>
      <w:pStyle w:val="RelatedWork"/>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4">
    <w:nsid w:val="7B431164"/>
    <w:multiLevelType w:val="hybridMultilevel"/>
    <w:tmpl w:val="AB2A1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CE93796"/>
    <w:multiLevelType w:val="hybridMultilevel"/>
    <w:tmpl w:val="8DE4D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1"/>
  </w:num>
  <w:num w:numId="2">
    <w:abstractNumId w:val="1"/>
  </w:num>
  <w:num w:numId="3">
    <w:abstractNumId w:val="55"/>
  </w:num>
  <w:num w:numId="4">
    <w:abstractNumId w:val="55"/>
  </w:num>
  <w:num w:numId="5">
    <w:abstractNumId w:val="0"/>
  </w:num>
  <w:num w:numId="6">
    <w:abstractNumId w:val="73"/>
  </w:num>
  <w:num w:numId="7">
    <w:abstractNumId w:val="27"/>
  </w:num>
  <w:num w:numId="8">
    <w:abstractNumId w:val="27"/>
  </w:num>
  <w:num w:numId="9">
    <w:abstractNumId w:val="70"/>
  </w:num>
  <w:num w:numId="10">
    <w:abstractNumId w:val="31"/>
  </w:num>
  <w:num w:numId="11">
    <w:abstractNumId w:val="41"/>
  </w:num>
  <w:num w:numId="12">
    <w:abstractNumId w:val="59"/>
  </w:num>
  <w:num w:numId="13">
    <w:abstractNumId w:val="66"/>
  </w:num>
  <w:num w:numId="14">
    <w:abstractNumId w:val="26"/>
  </w:num>
  <w:num w:numId="15">
    <w:abstractNumId w:val="49"/>
  </w:num>
  <w:num w:numId="16">
    <w:abstractNumId w:val="56"/>
  </w:num>
  <w:num w:numId="17">
    <w:abstractNumId w:val="54"/>
  </w:num>
  <w:num w:numId="18">
    <w:abstractNumId w:val="71"/>
  </w:num>
  <w:num w:numId="19">
    <w:abstractNumId w:val="2"/>
  </w:num>
  <w:num w:numId="20">
    <w:abstractNumId w:val="14"/>
  </w:num>
  <w:num w:numId="21">
    <w:abstractNumId w:val="12"/>
  </w:num>
  <w:num w:numId="22">
    <w:abstractNumId w:val="38"/>
  </w:num>
  <w:num w:numId="23">
    <w:abstractNumId w:val="40"/>
  </w:num>
  <w:num w:numId="24">
    <w:abstractNumId w:val="17"/>
  </w:num>
  <w:num w:numId="25">
    <w:abstractNumId w:val="22"/>
  </w:num>
  <w:num w:numId="26">
    <w:abstractNumId w:val="44"/>
  </w:num>
  <w:num w:numId="27">
    <w:abstractNumId w:val="20"/>
  </w:num>
  <w:num w:numId="28">
    <w:abstractNumId w:val="43"/>
  </w:num>
  <w:num w:numId="29">
    <w:abstractNumId w:val="75"/>
  </w:num>
  <w:num w:numId="30">
    <w:abstractNumId w:val="8"/>
  </w:num>
  <w:num w:numId="31">
    <w:abstractNumId w:val="36"/>
  </w:num>
  <w:num w:numId="32">
    <w:abstractNumId w:val="46"/>
  </w:num>
  <w:num w:numId="33">
    <w:abstractNumId w:val="19"/>
  </w:num>
  <w:num w:numId="34">
    <w:abstractNumId w:val="18"/>
  </w:num>
  <w:num w:numId="35">
    <w:abstractNumId w:val="13"/>
  </w:num>
  <w:num w:numId="36">
    <w:abstractNumId w:val="67"/>
  </w:num>
  <w:num w:numId="37">
    <w:abstractNumId w:val="57"/>
  </w:num>
  <w:num w:numId="38">
    <w:abstractNumId w:val="68"/>
  </w:num>
  <w:num w:numId="39">
    <w:abstractNumId w:val="60"/>
  </w:num>
  <w:num w:numId="40">
    <w:abstractNumId w:val="50"/>
  </w:num>
  <w:num w:numId="41">
    <w:abstractNumId w:val="47"/>
  </w:num>
  <w:num w:numId="42">
    <w:abstractNumId w:val="6"/>
  </w:num>
  <w:num w:numId="43">
    <w:abstractNumId w:val="39"/>
  </w:num>
  <w:num w:numId="44">
    <w:abstractNumId w:val="7"/>
  </w:num>
  <w:num w:numId="45">
    <w:abstractNumId w:val="9"/>
  </w:num>
  <w:num w:numId="46">
    <w:abstractNumId w:val="51"/>
  </w:num>
  <w:num w:numId="47">
    <w:abstractNumId w:val="35"/>
  </w:num>
  <w:num w:numId="48">
    <w:abstractNumId w:val="63"/>
  </w:num>
  <w:num w:numId="49">
    <w:abstractNumId w:val="37"/>
  </w:num>
  <w:num w:numId="50">
    <w:abstractNumId w:val="65"/>
  </w:num>
  <w:num w:numId="51">
    <w:abstractNumId w:val="45"/>
  </w:num>
  <w:num w:numId="52">
    <w:abstractNumId w:val="21"/>
  </w:num>
  <w:num w:numId="53">
    <w:abstractNumId w:val="11"/>
  </w:num>
  <w:num w:numId="54">
    <w:abstractNumId w:val="30"/>
  </w:num>
  <w:num w:numId="55">
    <w:abstractNumId w:val="74"/>
  </w:num>
  <w:num w:numId="56">
    <w:abstractNumId w:val="28"/>
  </w:num>
  <w:num w:numId="57">
    <w:abstractNumId w:val="16"/>
  </w:num>
  <w:num w:numId="58">
    <w:abstractNumId w:val="23"/>
  </w:num>
  <w:num w:numId="59">
    <w:abstractNumId w:val="42"/>
  </w:num>
  <w:num w:numId="60">
    <w:abstractNumId w:val="32"/>
  </w:num>
  <w:num w:numId="61">
    <w:abstractNumId w:val="69"/>
  </w:num>
  <w:num w:numId="62">
    <w:abstractNumId w:val="64"/>
  </w:num>
  <w:num w:numId="63">
    <w:abstractNumId w:val="15"/>
  </w:num>
  <w:num w:numId="64">
    <w:abstractNumId w:val="48"/>
  </w:num>
  <w:num w:numId="65">
    <w:abstractNumId w:val="53"/>
  </w:num>
  <w:num w:numId="66">
    <w:abstractNumId w:val="29"/>
  </w:num>
  <w:num w:numId="67">
    <w:abstractNumId w:val="52"/>
  </w:num>
  <w:num w:numId="68">
    <w:abstractNumId w:val="10"/>
  </w:num>
  <w:num w:numId="69">
    <w:abstractNumId w:val="33"/>
  </w:num>
  <w:num w:numId="70">
    <w:abstractNumId w:val="5"/>
  </w:num>
  <w:num w:numId="71">
    <w:abstractNumId w:val="24"/>
  </w:num>
  <w:num w:numId="72">
    <w:abstractNumId w:val="62"/>
  </w:num>
  <w:num w:numId="73">
    <w:abstractNumId w:val="4"/>
  </w:num>
  <w:num w:numId="74">
    <w:abstractNumId w:val="3"/>
  </w:num>
  <w:num w:numId="75">
    <w:abstractNumId w:val="34"/>
  </w:num>
  <w:num w:numId="76">
    <w:abstractNumId w:val="25"/>
  </w:num>
  <w:num w:numId="77">
    <w:abstractNumId w:val="72"/>
  </w:num>
  <w:num w:numId="78">
    <w:abstractNumId w:val="5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9AF"/>
    <w:rsid w:val="0000336A"/>
    <w:rsid w:val="00005F1F"/>
    <w:rsid w:val="00006B3A"/>
    <w:rsid w:val="00014AA1"/>
    <w:rsid w:val="00016978"/>
    <w:rsid w:val="00023528"/>
    <w:rsid w:val="00024C43"/>
    <w:rsid w:val="00030624"/>
    <w:rsid w:val="00031018"/>
    <w:rsid w:val="00033041"/>
    <w:rsid w:val="00034345"/>
    <w:rsid w:val="00043925"/>
    <w:rsid w:val="000449B0"/>
    <w:rsid w:val="000549BD"/>
    <w:rsid w:val="00060BBB"/>
    <w:rsid w:val="0006408F"/>
    <w:rsid w:val="0007308D"/>
    <w:rsid w:val="00076EFC"/>
    <w:rsid w:val="00082C02"/>
    <w:rsid w:val="00085F7C"/>
    <w:rsid w:val="00096E2D"/>
    <w:rsid w:val="000A02CD"/>
    <w:rsid w:val="000A6E00"/>
    <w:rsid w:val="000C11FC"/>
    <w:rsid w:val="000D208F"/>
    <w:rsid w:val="000E28CA"/>
    <w:rsid w:val="000E5705"/>
    <w:rsid w:val="00101D6D"/>
    <w:rsid w:val="0012194D"/>
    <w:rsid w:val="00123F2F"/>
    <w:rsid w:val="00125531"/>
    <w:rsid w:val="001344A1"/>
    <w:rsid w:val="00147F63"/>
    <w:rsid w:val="00160F5D"/>
    <w:rsid w:val="00167A16"/>
    <w:rsid w:val="00177DED"/>
    <w:rsid w:val="001832F8"/>
    <w:rsid w:val="00192563"/>
    <w:rsid w:val="001C1D5A"/>
    <w:rsid w:val="001C782B"/>
    <w:rsid w:val="001D1D6C"/>
    <w:rsid w:val="001E34B8"/>
    <w:rsid w:val="001E46CF"/>
    <w:rsid w:val="001E4B99"/>
    <w:rsid w:val="001F05E0"/>
    <w:rsid w:val="001F51AB"/>
    <w:rsid w:val="002153A1"/>
    <w:rsid w:val="00223C24"/>
    <w:rsid w:val="00231710"/>
    <w:rsid w:val="00232273"/>
    <w:rsid w:val="002432EB"/>
    <w:rsid w:val="00255718"/>
    <w:rsid w:val="002659E9"/>
    <w:rsid w:val="002714A2"/>
    <w:rsid w:val="00277205"/>
    <w:rsid w:val="00286EC7"/>
    <w:rsid w:val="002A2B33"/>
    <w:rsid w:val="002B197B"/>
    <w:rsid w:val="002B261C"/>
    <w:rsid w:val="002B267E"/>
    <w:rsid w:val="002B7E99"/>
    <w:rsid w:val="002C0868"/>
    <w:rsid w:val="002D3559"/>
    <w:rsid w:val="002D57C4"/>
    <w:rsid w:val="002F10B8"/>
    <w:rsid w:val="0030202A"/>
    <w:rsid w:val="00303110"/>
    <w:rsid w:val="003129C6"/>
    <w:rsid w:val="00316300"/>
    <w:rsid w:val="0031788B"/>
    <w:rsid w:val="00333C17"/>
    <w:rsid w:val="00342831"/>
    <w:rsid w:val="00343109"/>
    <w:rsid w:val="00362160"/>
    <w:rsid w:val="00366C20"/>
    <w:rsid w:val="003707E2"/>
    <w:rsid w:val="00373F41"/>
    <w:rsid w:val="00374FFE"/>
    <w:rsid w:val="003A0D47"/>
    <w:rsid w:val="003A41CB"/>
    <w:rsid w:val="003B0E37"/>
    <w:rsid w:val="003B1F5B"/>
    <w:rsid w:val="003C18EF"/>
    <w:rsid w:val="003C20A1"/>
    <w:rsid w:val="003C61EA"/>
    <w:rsid w:val="003D15AE"/>
    <w:rsid w:val="003D1945"/>
    <w:rsid w:val="003D5C65"/>
    <w:rsid w:val="003E6731"/>
    <w:rsid w:val="003F1567"/>
    <w:rsid w:val="00402E3A"/>
    <w:rsid w:val="00412A4B"/>
    <w:rsid w:val="004226B7"/>
    <w:rsid w:val="0042272F"/>
    <w:rsid w:val="00427622"/>
    <w:rsid w:val="0043023F"/>
    <w:rsid w:val="00430C66"/>
    <w:rsid w:val="00453E33"/>
    <w:rsid w:val="00462FBF"/>
    <w:rsid w:val="00481838"/>
    <w:rsid w:val="004904F9"/>
    <w:rsid w:val="004925B5"/>
    <w:rsid w:val="00494EE0"/>
    <w:rsid w:val="00496C41"/>
    <w:rsid w:val="004A4186"/>
    <w:rsid w:val="004A5BBB"/>
    <w:rsid w:val="004B203E"/>
    <w:rsid w:val="004B2AA0"/>
    <w:rsid w:val="004B5131"/>
    <w:rsid w:val="004C4D7C"/>
    <w:rsid w:val="004D0E5E"/>
    <w:rsid w:val="004E374A"/>
    <w:rsid w:val="004F390D"/>
    <w:rsid w:val="004F5BEF"/>
    <w:rsid w:val="00502E57"/>
    <w:rsid w:val="005126F2"/>
    <w:rsid w:val="00514964"/>
    <w:rsid w:val="0051640A"/>
    <w:rsid w:val="0052099F"/>
    <w:rsid w:val="00527ED7"/>
    <w:rsid w:val="00536316"/>
    <w:rsid w:val="00542191"/>
    <w:rsid w:val="00547D8B"/>
    <w:rsid w:val="00547E3B"/>
    <w:rsid w:val="00554D3F"/>
    <w:rsid w:val="005558A2"/>
    <w:rsid w:val="00560795"/>
    <w:rsid w:val="00572BC4"/>
    <w:rsid w:val="00590FE3"/>
    <w:rsid w:val="00591B31"/>
    <w:rsid w:val="00596B92"/>
    <w:rsid w:val="005A293B"/>
    <w:rsid w:val="005A5E41"/>
    <w:rsid w:val="005B4F68"/>
    <w:rsid w:val="005B5688"/>
    <w:rsid w:val="005B7BBE"/>
    <w:rsid w:val="005C4A13"/>
    <w:rsid w:val="005D2EE1"/>
    <w:rsid w:val="005F4F93"/>
    <w:rsid w:val="0060033A"/>
    <w:rsid w:val="006047D8"/>
    <w:rsid w:val="006107FC"/>
    <w:rsid w:val="00635370"/>
    <w:rsid w:val="006468C1"/>
    <w:rsid w:val="00672596"/>
    <w:rsid w:val="006852B0"/>
    <w:rsid w:val="00686FE6"/>
    <w:rsid w:val="006A0100"/>
    <w:rsid w:val="006A315E"/>
    <w:rsid w:val="006A3443"/>
    <w:rsid w:val="006B08E4"/>
    <w:rsid w:val="006B2C49"/>
    <w:rsid w:val="006C7EFD"/>
    <w:rsid w:val="006D31DB"/>
    <w:rsid w:val="006F11AC"/>
    <w:rsid w:val="006F2371"/>
    <w:rsid w:val="006F2C2B"/>
    <w:rsid w:val="007001D7"/>
    <w:rsid w:val="00704663"/>
    <w:rsid w:val="007057F1"/>
    <w:rsid w:val="0071217C"/>
    <w:rsid w:val="007132C1"/>
    <w:rsid w:val="007139E9"/>
    <w:rsid w:val="007165BD"/>
    <w:rsid w:val="007167BB"/>
    <w:rsid w:val="00726A8D"/>
    <w:rsid w:val="00727F08"/>
    <w:rsid w:val="007402C5"/>
    <w:rsid w:val="0074463C"/>
    <w:rsid w:val="00745446"/>
    <w:rsid w:val="00746D5A"/>
    <w:rsid w:val="00754545"/>
    <w:rsid w:val="007611CD"/>
    <w:rsid w:val="00763A94"/>
    <w:rsid w:val="00765130"/>
    <w:rsid w:val="00765F2F"/>
    <w:rsid w:val="0077006B"/>
    <w:rsid w:val="0077347A"/>
    <w:rsid w:val="007816D7"/>
    <w:rsid w:val="007824D4"/>
    <w:rsid w:val="007902D4"/>
    <w:rsid w:val="00790B4C"/>
    <w:rsid w:val="007A1064"/>
    <w:rsid w:val="007A1FCD"/>
    <w:rsid w:val="007A5948"/>
    <w:rsid w:val="007A63CE"/>
    <w:rsid w:val="007B7988"/>
    <w:rsid w:val="007C625D"/>
    <w:rsid w:val="007E3373"/>
    <w:rsid w:val="008012F5"/>
    <w:rsid w:val="008020C7"/>
    <w:rsid w:val="00806704"/>
    <w:rsid w:val="008235D3"/>
    <w:rsid w:val="00827AD0"/>
    <w:rsid w:val="00831022"/>
    <w:rsid w:val="008356A1"/>
    <w:rsid w:val="00851329"/>
    <w:rsid w:val="00852E10"/>
    <w:rsid w:val="008546B3"/>
    <w:rsid w:val="00860008"/>
    <w:rsid w:val="008677C6"/>
    <w:rsid w:val="00875F61"/>
    <w:rsid w:val="00876B32"/>
    <w:rsid w:val="00882FC4"/>
    <w:rsid w:val="0088339A"/>
    <w:rsid w:val="00885BC6"/>
    <w:rsid w:val="00890065"/>
    <w:rsid w:val="008A31C5"/>
    <w:rsid w:val="008A68CC"/>
    <w:rsid w:val="008B35FC"/>
    <w:rsid w:val="008C100C"/>
    <w:rsid w:val="008C123E"/>
    <w:rsid w:val="008C7396"/>
    <w:rsid w:val="008D23C9"/>
    <w:rsid w:val="008D464F"/>
    <w:rsid w:val="008D603F"/>
    <w:rsid w:val="008F1EDA"/>
    <w:rsid w:val="008F4458"/>
    <w:rsid w:val="00924DA5"/>
    <w:rsid w:val="00930197"/>
    <w:rsid w:val="00930A73"/>
    <w:rsid w:val="00930E31"/>
    <w:rsid w:val="00950197"/>
    <w:rsid w:val="00951C02"/>
    <w:rsid w:val="009523EF"/>
    <w:rsid w:val="00960A34"/>
    <w:rsid w:val="00962F1F"/>
    <w:rsid w:val="00982437"/>
    <w:rsid w:val="0099403E"/>
    <w:rsid w:val="00995224"/>
    <w:rsid w:val="00995E1B"/>
    <w:rsid w:val="009A2E52"/>
    <w:rsid w:val="009A44D0"/>
    <w:rsid w:val="009B28A5"/>
    <w:rsid w:val="009C3825"/>
    <w:rsid w:val="009C4CD6"/>
    <w:rsid w:val="009C5E4D"/>
    <w:rsid w:val="009C7DCE"/>
    <w:rsid w:val="009D1CDA"/>
    <w:rsid w:val="009F04EF"/>
    <w:rsid w:val="00A05FDF"/>
    <w:rsid w:val="00A12DC9"/>
    <w:rsid w:val="00A24D95"/>
    <w:rsid w:val="00A31FB9"/>
    <w:rsid w:val="00A34900"/>
    <w:rsid w:val="00A44E81"/>
    <w:rsid w:val="00A471E7"/>
    <w:rsid w:val="00A50716"/>
    <w:rsid w:val="00A55556"/>
    <w:rsid w:val="00A60820"/>
    <w:rsid w:val="00A710C8"/>
    <w:rsid w:val="00A74011"/>
    <w:rsid w:val="00A83CAA"/>
    <w:rsid w:val="00A9135E"/>
    <w:rsid w:val="00A9241B"/>
    <w:rsid w:val="00A93A73"/>
    <w:rsid w:val="00A9675F"/>
    <w:rsid w:val="00AA0D5A"/>
    <w:rsid w:val="00AA2F0A"/>
    <w:rsid w:val="00AB75A9"/>
    <w:rsid w:val="00AC0AAD"/>
    <w:rsid w:val="00AC5012"/>
    <w:rsid w:val="00AD0665"/>
    <w:rsid w:val="00AD0F45"/>
    <w:rsid w:val="00AD4630"/>
    <w:rsid w:val="00AE0702"/>
    <w:rsid w:val="00AF5D5F"/>
    <w:rsid w:val="00AF5EEC"/>
    <w:rsid w:val="00B03FBA"/>
    <w:rsid w:val="00B07128"/>
    <w:rsid w:val="00B103B8"/>
    <w:rsid w:val="00B12364"/>
    <w:rsid w:val="00B12A5A"/>
    <w:rsid w:val="00B16092"/>
    <w:rsid w:val="00B23535"/>
    <w:rsid w:val="00B2415D"/>
    <w:rsid w:val="00B311CC"/>
    <w:rsid w:val="00B569DB"/>
    <w:rsid w:val="00B573DB"/>
    <w:rsid w:val="00B638C0"/>
    <w:rsid w:val="00B809FD"/>
    <w:rsid w:val="00B80CDB"/>
    <w:rsid w:val="00BA2083"/>
    <w:rsid w:val="00BB79DE"/>
    <w:rsid w:val="00BC5AF2"/>
    <w:rsid w:val="00BE1CE0"/>
    <w:rsid w:val="00C02DEC"/>
    <w:rsid w:val="00C04BCD"/>
    <w:rsid w:val="00C217E0"/>
    <w:rsid w:val="00C2337F"/>
    <w:rsid w:val="00C23558"/>
    <w:rsid w:val="00C304DB"/>
    <w:rsid w:val="00C32606"/>
    <w:rsid w:val="00C44407"/>
    <w:rsid w:val="00C451D7"/>
    <w:rsid w:val="00C52EFC"/>
    <w:rsid w:val="00C5515D"/>
    <w:rsid w:val="00C64777"/>
    <w:rsid w:val="00C65AD9"/>
    <w:rsid w:val="00C71349"/>
    <w:rsid w:val="00C72362"/>
    <w:rsid w:val="00C7321D"/>
    <w:rsid w:val="00C76CAA"/>
    <w:rsid w:val="00C76CCB"/>
    <w:rsid w:val="00C77916"/>
    <w:rsid w:val="00C836B6"/>
    <w:rsid w:val="00C86459"/>
    <w:rsid w:val="00C9139F"/>
    <w:rsid w:val="00C926F1"/>
    <w:rsid w:val="00C964B1"/>
    <w:rsid w:val="00CA1215"/>
    <w:rsid w:val="00CA2698"/>
    <w:rsid w:val="00CC28F5"/>
    <w:rsid w:val="00CC2F1E"/>
    <w:rsid w:val="00CC5EC1"/>
    <w:rsid w:val="00CC6472"/>
    <w:rsid w:val="00CD33CA"/>
    <w:rsid w:val="00CE2CD5"/>
    <w:rsid w:val="00CE48E3"/>
    <w:rsid w:val="00CE59AF"/>
    <w:rsid w:val="00CF5335"/>
    <w:rsid w:val="00CF629C"/>
    <w:rsid w:val="00D00DF9"/>
    <w:rsid w:val="00D04A7F"/>
    <w:rsid w:val="00D06C3A"/>
    <w:rsid w:val="00D14266"/>
    <w:rsid w:val="00D27CAB"/>
    <w:rsid w:val="00D303F1"/>
    <w:rsid w:val="00D35CE0"/>
    <w:rsid w:val="00D37E2A"/>
    <w:rsid w:val="00D43CB9"/>
    <w:rsid w:val="00D5207A"/>
    <w:rsid w:val="00D54431"/>
    <w:rsid w:val="00D54A1C"/>
    <w:rsid w:val="00D55330"/>
    <w:rsid w:val="00D56E36"/>
    <w:rsid w:val="00D57FAD"/>
    <w:rsid w:val="00D61DB1"/>
    <w:rsid w:val="00D61FFC"/>
    <w:rsid w:val="00D65C25"/>
    <w:rsid w:val="00D75ED0"/>
    <w:rsid w:val="00D7619D"/>
    <w:rsid w:val="00D8216B"/>
    <w:rsid w:val="00D844BE"/>
    <w:rsid w:val="00D852A1"/>
    <w:rsid w:val="00D861BB"/>
    <w:rsid w:val="00DA5475"/>
    <w:rsid w:val="00DB27A1"/>
    <w:rsid w:val="00DB43A9"/>
    <w:rsid w:val="00DB7C3C"/>
    <w:rsid w:val="00DC2EB1"/>
    <w:rsid w:val="00DD0D58"/>
    <w:rsid w:val="00DE105D"/>
    <w:rsid w:val="00DE6F0E"/>
    <w:rsid w:val="00DF1F29"/>
    <w:rsid w:val="00DF3A4F"/>
    <w:rsid w:val="00DF5EAF"/>
    <w:rsid w:val="00E06267"/>
    <w:rsid w:val="00E10711"/>
    <w:rsid w:val="00E21636"/>
    <w:rsid w:val="00E230BA"/>
    <w:rsid w:val="00E30DE0"/>
    <w:rsid w:val="00E31A55"/>
    <w:rsid w:val="00E33995"/>
    <w:rsid w:val="00E36FE1"/>
    <w:rsid w:val="00E4299F"/>
    <w:rsid w:val="00E5513E"/>
    <w:rsid w:val="00E7674F"/>
    <w:rsid w:val="00E82191"/>
    <w:rsid w:val="00E83D98"/>
    <w:rsid w:val="00EA5FB6"/>
    <w:rsid w:val="00EB7A3C"/>
    <w:rsid w:val="00EC42BE"/>
    <w:rsid w:val="00ED456B"/>
    <w:rsid w:val="00EE0FF4"/>
    <w:rsid w:val="00EE32B1"/>
    <w:rsid w:val="00EE3786"/>
    <w:rsid w:val="00EE3BEF"/>
    <w:rsid w:val="00EF4464"/>
    <w:rsid w:val="00EF63FB"/>
    <w:rsid w:val="00F102AA"/>
    <w:rsid w:val="00F1108A"/>
    <w:rsid w:val="00F11820"/>
    <w:rsid w:val="00F275C1"/>
    <w:rsid w:val="00F275CE"/>
    <w:rsid w:val="00F316B4"/>
    <w:rsid w:val="00F3464C"/>
    <w:rsid w:val="00F42CC9"/>
    <w:rsid w:val="00F442F9"/>
    <w:rsid w:val="00F50E2C"/>
    <w:rsid w:val="00F9240B"/>
    <w:rsid w:val="00F92FF4"/>
    <w:rsid w:val="00FA361D"/>
    <w:rsid w:val="00FB384A"/>
    <w:rsid w:val="00FB3A75"/>
    <w:rsid w:val="00FC0217"/>
    <w:rsid w:val="00FC06F0"/>
    <w:rsid w:val="00FC3563"/>
    <w:rsid w:val="00FC6559"/>
    <w:rsid w:val="00FE5628"/>
    <w:rsid w:val="00FE5C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4C0E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uiPriority="35" w:qFormat="1"/>
    <w:lsdException w:name="table of figures" w:uiPriority="99"/>
    <w:lsdException w:name="annotation reference" w:uiPriority="99"/>
    <w:lsdException w:name="List Bullet" w:uiPriority="99"/>
    <w:lsdException w:name="List Number" w:uiPriority="99"/>
    <w:lsdException w:name="List Bullet 2" w:uiPriority="99"/>
    <w:lsdException w:name="List Bullet 3" w:uiPriority="99"/>
    <w:lsdException w:name="List Bullet 4" w:uiPriority="99"/>
    <w:lsdException w:name="List Bullet 5" w:uiPriority="99"/>
    <w:lsdException w:name="List Number 2" w:uiPriority="99"/>
    <w:lsdException w:name="Title" w:qFormat="1"/>
    <w:lsdException w:name="List Continue" w:uiPriority="99"/>
    <w:lsdException w:name="List Continue 2" w:uiPriority="99"/>
    <w:lsdException w:name="List Continue 3" w:uiPriority="99"/>
    <w:lsdException w:name="Subtitle" w:qFormat="1"/>
    <w:lsdException w:name="Hyperlink" w:uiPriority="99"/>
    <w:lsdException w:name="FollowedHyperlink" w:uiPriority="99"/>
    <w:lsdException w:name="Strong" w:uiPriority="22" w:qFormat="1"/>
    <w:lsdException w:name="Emphasis" w:uiPriority="20" w:qFormat="1"/>
    <w:lsdException w:name="Document Map" w:uiPriority="99"/>
    <w:lsdException w:name="Normal (Web)" w:uiPriority="99"/>
    <w:lsdException w:name="HTML Code"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link w:val="Heading1Char"/>
    <w:qFormat/>
    <w:rsid w:val="00B2415D"/>
    <w:pPr>
      <w:keepNext/>
      <w:pageBreakBefore/>
      <w:numPr>
        <w:numId w:val="4"/>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link w:val="Heading2Char"/>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qFormat/>
    <w:pPr>
      <w:numPr>
        <w:ilvl w:val="2"/>
      </w:numPr>
      <w:outlineLvl w:val="2"/>
    </w:pPr>
    <w:rPr>
      <w:bCs/>
      <w:sz w:val="26"/>
      <w:szCs w:val="26"/>
    </w:rPr>
  </w:style>
  <w:style w:type="paragraph" w:styleId="Heading4">
    <w:name w:val="heading 4"/>
    <w:aliases w:val="H4"/>
    <w:basedOn w:val="Heading3"/>
    <w:next w:val="Normal"/>
    <w:link w:val="Heading4Char"/>
    <w:qFormat/>
    <w:pPr>
      <w:numPr>
        <w:ilvl w:val="3"/>
      </w:numPr>
      <w:outlineLvl w:val="3"/>
    </w:pPr>
    <w:rPr>
      <w:bCs w:val="0"/>
      <w:sz w:val="24"/>
      <w:szCs w:val="28"/>
    </w:rPr>
  </w:style>
  <w:style w:type="paragraph" w:styleId="Heading5">
    <w:name w:val="heading 5"/>
    <w:basedOn w:val="Heading4"/>
    <w:next w:val="Normal"/>
    <w:link w:val="Heading5Char"/>
    <w:qFormat/>
    <w:pPr>
      <w:numPr>
        <w:ilvl w:val="4"/>
      </w:numPr>
      <w:outlineLvl w:val="4"/>
    </w:pPr>
    <w:rPr>
      <w:bCs/>
      <w:iCs w:val="0"/>
      <w:szCs w:val="26"/>
    </w:rPr>
  </w:style>
  <w:style w:type="paragraph" w:styleId="Heading6">
    <w:name w:val="heading 6"/>
    <w:basedOn w:val="Heading5"/>
    <w:next w:val="Normal"/>
    <w:link w:val="Heading6Char"/>
    <w:qFormat/>
    <w:pPr>
      <w:numPr>
        <w:ilvl w:val="5"/>
      </w:numPr>
      <w:outlineLvl w:val="5"/>
    </w:pPr>
    <w:rPr>
      <w:bCs w:val="0"/>
      <w:sz w:val="22"/>
      <w:szCs w:val="22"/>
    </w:rPr>
  </w:style>
  <w:style w:type="paragraph" w:styleId="Heading7">
    <w:name w:val="heading 7"/>
    <w:basedOn w:val="Heading6"/>
    <w:next w:val="Normal"/>
    <w:link w:val="Heading7Char"/>
    <w:qFormat/>
    <w:pPr>
      <w:numPr>
        <w:ilvl w:val="6"/>
      </w:numPr>
      <w:outlineLvl w:val="6"/>
    </w:pPr>
  </w:style>
  <w:style w:type="paragraph" w:styleId="Heading8">
    <w:name w:val="heading 8"/>
    <w:basedOn w:val="Heading7"/>
    <w:next w:val="Normal"/>
    <w:link w:val="Heading8Char"/>
    <w:qFormat/>
    <w:pPr>
      <w:numPr>
        <w:ilvl w:val="7"/>
      </w:numPr>
      <w:outlineLvl w:val="7"/>
    </w:pPr>
    <w:rPr>
      <w:i/>
      <w:iCs/>
    </w:r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link w:val="SubtitleChar"/>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60" w:after="60"/>
    </w:pPr>
  </w:style>
  <w:style w:type="paragraph" w:styleId="TOC2">
    <w:name w:val="toc 2"/>
    <w:basedOn w:val="Normal"/>
    <w:next w:val="Normal"/>
    <w:autoRedefine/>
    <w:uiPriority w:val="39"/>
    <w:pPr>
      <w:spacing w:before="60" w:after="60"/>
      <w:ind w:left="240"/>
    </w:pPr>
  </w:style>
  <w:style w:type="paragraph" w:styleId="TOC3">
    <w:name w:val="toc 3"/>
    <w:basedOn w:val="Normal"/>
    <w:next w:val="Normal"/>
    <w:autoRedefine/>
    <w:uiPriority w:val="39"/>
    <w:pPr>
      <w:spacing w:before="60" w:after="60"/>
      <w:ind w:left="480"/>
    </w:pPr>
  </w:style>
  <w:style w:type="paragraph" w:customStyle="1" w:styleId="Code">
    <w:name w:val="Code"/>
    <w:basedOn w:val="Normal"/>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427622"/>
    <w:pPr>
      <w:numPr>
        <w:numId w:val="8"/>
      </w:numPr>
      <w:ind w:left="576"/>
    </w:pPr>
  </w:style>
  <w:style w:type="character" w:styleId="FollowedHyperlink">
    <w:name w:val="FollowedHyperlink"/>
    <w:uiPriority w:val="99"/>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Emphasis">
    <w:name w:val="Emphasis"/>
    <w:uiPriority w:val="20"/>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link w:val="NoteHeadingChar"/>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AE0702"/>
    <w:pPr>
      <w:spacing w:before="40" w:after="40"/>
      <w:ind w:left="2160" w:hanging="1800"/>
    </w:pPr>
    <w:rPr>
      <w:bCs/>
      <w:color w:val="000000"/>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customStyle="1" w:styleId="AppendixHeading1">
    <w:name w:val="AppendixHeading1"/>
    <w:basedOn w:val="Heading1"/>
    <w:next w:val="Normal"/>
    <w:rsid w:val="004E374A"/>
    <w:pPr>
      <w:numPr>
        <w:numId w:val="8"/>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uiPriority w:val="39"/>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uiPriority w:val="99"/>
    <w:pPr>
      <w:numPr>
        <w:numId w:val="2"/>
      </w:numPr>
    </w:pPr>
  </w:style>
  <w:style w:type="paragraph" w:styleId="TOC4">
    <w:name w:val="toc 4"/>
    <w:basedOn w:val="TOC3"/>
    <w:next w:val="Normal"/>
    <w:autoRedefine/>
    <w:uiPriority w:val="39"/>
    <w:pPr>
      <w:ind w:left="720"/>
    </w:pPr>
    <w:rPr>
      <w:sz w:val="18"/>
    </w:rPr>
  </w:style>
  <w:style w:type="character" w:customStyle="1" w:styleId="Variable">
    <w:name w:val="Variable"/>
    <w:rPr>
      <w:i/>
    </w:rPr>
  </w:style>
  <w:style w:type="paragraph" w:styleId="TOC5">
    <w:name w:val="toc 5"/>
    <w:basedOn w:val="TOC4"/>
    <w:next w:val="Normal"/>
    <w:autoRedefine/>
    <w:uiPriority w:val="39"/>
    <w:pPr>
      <w:ind w:left="960"/>
    </w:pPr>
  </w:style>
  <w:style w:type="paragraph" w:styleId="TOC6">
    <w:name w:val="toc 6"/>
    <w:basedOn w:val="Normal"/>
    <w:next w:val="Normal"/>
    <w:autoRedefine/>
    <w:uiPriority w:val="39"/>
    <w:pPr>
      <w:ind w:left="1200"/>
    </w:pPr>
    <w:rPr>
      <w:sz w:val="18"/>
    </w:rPr>
  </w:style>
  <w:style w:type="paragraph" w:styleId="FootnoteText">
    <w:name w:val="footnote text"/>
    <w:basedOn w:val="Normal"/>
    <w:link w:val="FootnoteTextChar"/>
    <w:rsid w:val="00A9241B"/>
    <w:rPr>
      <w:szCs w:val="20"/>
    </w:rPr>
  </w:style>
  <w:style w:type="character" w:customStyle="1" w:styleId="FootnoteTextChar">
    <w:name w:val="Footnote Text Char"/>
    <w:link w:val="FootnoteText"/>
    <w:rsid w:val="00A9241B"/>
    <w:rPr>
      <w:rFonts w:ascii="Arial" w:hAnsi="Arial"/>
    </w:rPr>
  </w:style>
  <w:style w:type="paragraph" w:styleId="Caption">
    <w:name w:val="caption"/>
    <w:basedOn w:val="Normal"/>
    <w:next w:val="Normal"/>
    <w:autoRedefine/>
    <w:uiPriority w:val="35"/>
    <w:qFormat/>
    <w:pPr>
      <w:spacing w:before="120" w:after="120"/>
    </w:pPr>
    <w:rPr>
      <w:bCs/>
      <w:i/>
      <w:sz w:val="18"/>
      <w:szCs w:val="20"/>
    </w:rPr>
  </w:style>
  <w:style w:type="paragraph" w:styleId="ListBullet2">
    <w:name w:val="List Bullet 2"/>
    <w:basedOn w:val="Normal"/>
    <w:uiPriority w:val="99"/>
    <w:pPr>
      <w:numPr>
        <w:numId w:val="5"/>
      </w:numPr>
    </w:pPr>
  </w:style>
  <w:style w:type="paragraph" w:customStyle="1" w:styleId="RelatedWork">
    <w:name w:val="Related Work"/>
    <w:basedOn w:val="Titlepageinfodescription"/>
    <w:rsid w:val="004C4D7C"/>
    <w:pPr>
      <w:numPr>
        <w:numId w:val="6"/>
      </w:numPr>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uiPriority w:val="59"/>
    <w:rsid w:val="008C100C"/>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3">
    <w:name w:val="AppendixHeading3"/>
    <w:basedOn w:val="Heading3"/>
    <w:next w:val="Normal"/>
    <w:rsid w:val="00B2415D"/>
    <w:pPr>
      <w:numPr>
        <w:numId w:val="8"/>
      </w:numPr>
    </w:pPr>
  </w:style>
  <w:style w:type="character" w:styleId="FootnoteReference">
    <w:name w:val="footnote reference"/>
    <w:rsid w:val="00A9241B"/>
    <w:rPr>
      <w:vertAlign w:val="superscript"/>
    </w:rPr>
  </w:style>
  <w:style w:type="paragraph" w:styleId="EndnoteText">
    <w:name w:val="endnote text"/>
    <w:basedOn w:val="Normal"/>
    <w:link w:val="EndnoteTextChar"/>
    <w:rsid w:val="00982437"/>
    <w:rPr>
      <w:szCs w:val="20"/>
    </w:rPr>
  </w:style>
  <w:style w:type="character" w:customStyle="1" w:styleId="EndnoteTextChar">
    <w:name w:val="Endnote Text Char"/>
    <w:link w:val="EndnoteText"/>
    <w:rsid w:val="00982437"/>
    <w:rPr>
      <w:rFonts w:ascii="Arial" w:hAnsi="Arial"/>
    </w:rPr>
  </w:style>
  <w:style w:type="character" w:styleId="EndnoteReference">
    <w:name w:val="endnote reference"/>
    <w:rsid w:val="00982437"/>
    <w:rPr>
      <w:vertAlign w:val="superscript"/>
    </w:rPr>
  </w:style>
  <w:style w:type="paragraph" w:customStyle="1" w:styleId="AppendixHeading4">
    <w:name w:val="AppendixHeading4"/>
    <w:basedOn w:val="AppendixHeading3"/>
    <w:next w:val="Normal"/>
    <w:rsid w:val="00427622"/>
    <w:pPr>
      <w:numPr>
        <w:ilvl w:val="3"/>
      </w:numPr>
      <w:ind w:left="360"/>
      <w:outlineLvl w:val="3"/>
    </w:pPr>
    <w:rPr>
      <w:iCs w:val="0"/>
      <w:sz w:val="24"/>
    </w:rPr>
  </w:style>
  <w:style w:type="paragraph" w:customStyle="1" w:styleId="AppendixHeading5">
    <w:name w:val="AppendixHeading5"/>
    <w:basedOn w:val="AppendixHeading4"/>
    <w:next w:val="Normal"/>
    <w:rsid w:val="00427622"/>
    <w:pPr>
      <w:numPr>
        <w:ilvl w:val="4"/>
      </w:numPr>
      <w:spacing w:before="200"/>
      <w:outlineLvl w:val="4"/>
    </w:pPr>
    <w:rPr>
      <w:i/>
      <w:sz w:val="20"/>
    </w:rPr>
  </w:style>
  <w:style w:type="character" w:customStyle="1" w:styleId="Heading1Char">
    <w:name w:val="Heading 1 Char"/>
    <w:basedOn w:val="DefaultParagraphFont"/>
    <w:link w:val="Heading1"/>
    <w:rsid w:val="002D57C4"/>
    <w:rPr>
      <w:rFonts w:ascii="Arial" w:hAnsi="Arial" w:cs="Arial"/>
      <w:b/>
      <w:bCs/>
      <w:color w:val="3B006F"/>
      <w:kern w:val="32"/>
      <w:sz w:val="36"/>
      <w:szCs w:val="36"/>
    </w:rPr>
  </w:style>
  <w:style w:type="character" w:customStyle="1" w:styleId="Heading2Char">
    <w:name w:val="Heading 2 Char"/>
    <w:aliases w:val="H2 Char"/>
    <w:basedOn w:val="DefaultParagraphFont"/>
    <w:link w:val="Heading2"/>
    <w:rsid w:val="002D57C4"/>
    <w:rPr>
      <w:rFonts w:ascii="Arial" w:hAnsi="Arial" w:cs="Arial"/>
      <w:b/>
      <w:iCs/>
      <w:color w:val="3B006F"/>
      <w:kern w:val="32"/>
      <w:sz w:val="28"/>
      <w:szCs w:val="28"/>
    </w:rPr>
  </w:style>
  <w:style w:type="character" w:customStyle="1" w:styleId="Heading3Char">
    <w:name w:val="Heading 3 Char"/>
    <w:aliases w:val="H3 Char"/>
    <w:basedOn w:val="DefaultParagraphFont"/>
    <w:link w:val="Heading3"/>
    <w:rsid w:val="002D57C4"/>
    <w:rPr>
      <w:rFonts w:ascii="Arial" w:hAnsi="Arial" w:cs="Arial"/>
      <w:b/>
      <w:bCs/>
      <w:iCs/>
      <w:color w:val="3B006F"/>
      <w:kern w:val="32"/>
      <w:sz w:val="26"/>
      <w:szCs w:val="26"/>
    </w:rPr>
  </w:style>
  <w:style w:type="character" w:customStyle="1" w:styleId="Heading4Char">
    <w:name w:val="Heading 4 Char"/>
    <w:aliases w:val="H4 Char"/>
    <w:basedOn w:val="DefaultParagraphFont"/>
    <w:link w:val="Heading4"/>
    <w:rsid w:val="002D57C4"/>
    <w:rPr>
      <w:rFonts w:ascii="Arial" w:hAnsi="Arial" w:cs="Arial"/>
      <w:b/>
      <w:iCs/>
      <w:color w:val="3B006F"/>
      <w:kern w:val="32"/>
      <w:sz w:val="24"/>
      <w:szCs w:val="28"/>
    </w:rPr>
  </w:style>
  <w:style w:type="character" w:customStyle="1" w:styleId="Heading5Char">
    <w:name w:val="Heading 5 Char"/>
    <w:basedOn w:val="DefaultParagraphFont"/>
    <w:link w:val="Heading5"/>
    <w:rsid w:val="002D57C4"/>
    <w:rPr>
      <w:rFonts w:ascii="Arial" w:hAnsi="Arial" w:cs="Arial"/>
      <w:b/>
      <w:bCs/>
      <w:color w:val="3B006F"/>
      <w:kern w:val="32"/>
      <w:sz w:val="24"/>
      <w:szCs w:val="26"/>
    </w:rPr>
  </w:style>
  <w:style w:type="character" w:customStyle="1" w:styleId="Heading6Char">
    <w:name w:val="Heading 6 Char"/>
    <w:basedOn w:val="DefaultParagraphFont"/>
    <w:link w:val="Heading6"/>
    <w:rsid w:val="002D57C4"/>
    <w:rPr>
      <w:rFonts w:ascii="Arial" w:hAnsi="Arial" w:cs="Arial"/>
      <w:b/>
      <w:color w:val="3B006F"/>
      <w:kern w:val="32"/>
      <w:sz w:val="22"/>
      <w:szCs w:val="22"/>
    </w:rPr>
  </w:style>
  <w:style w:type="character" w:customStyle="1" w:styleId="Heading7Char">
    <w:name w:val="Heading 7 Char"/>
    <w:basedOn w:val="DefaultParagraphFont"/>
    <w:link w:val="Heading7"/>
    <w:rsid w:val="002D57C4"/>
    <w:rPr>
      <w:rFonts w:ascii="Arial" w:hAnsi="Arial" w:cs="Arial"/>
      <w:b/>
      <w:color w:val="3B006F"/>
      <w:kern w:val="32"/>
      <w:sz w:val="22"/>
      <w:szCs w:val="22"/>
    </w:rPr>
  </w:style>
  <w:style w:type="character" w:customStyle="1" w:styleId="Heading8Char">
    <w:name w:val="Heading 8 Char"/>
    <w:basedOn w:val="DefaultParagraphFont"/>
    <w:link w:val="Heading8"/>
    <w:rsid w:val="002D57C4"/>
    <w:rPr>
      <w:rFonts w:ascii="Arial" w:hAnsi="Arial" w:cs="Arial"/>
      <w:b/>
      <w:i/>
      <w:iCs/>
      <w:color w:val="3B006F"/>
      <w:kern w:val="32"/>
      <w:sz w:val="22"/>
      <w:szCs w:val="22"/>
    </w:rPr>
  </w:style>
  <w:style w:type="character" w:customStyle="1" w:styleId="Heading9Char">
    <w:name w:val="Heading 9 Char"/>
    <w:basedOn w:val="DefaultParagraphFont"/>
    <w:link w:val="Heading9"/>
    <w:rsid w:val="002D57C4"/>
    <w:rPr>
      <w:rFonts w:ascii="Arial" w:hAnsi="Arial" w:cs="Arial"/>
      <w:b/>
      <w:i/>
      <w:iCs/>
      <w:color w:val="3B006F"/>
      <w:kern w:val="32"/>
      <w:sz w:val="22"/>
      <w:szCs w:val="22"/>
    </w:rPr>
  </w:style>
  <w:style w:type="character" w:styleId="CommentReference">
    <w:name w:val="annotation reference"/>
    <w:basedOn w:val="DefaultParagraphFont"/>
    <w:uiPriority w:val="99"/>
    <w:unhideWhenUsed/>
    <w:rsid w:val="002D57C4"/>
    <w:rPr>
      <w:sz w:val="16"/>
      <w:szCs w:val="16"/>
    </w:rPr>
  </w:style>
  <w:style w:type="paragraph" w:styleId="CommentText">
    <w:name w:val="annotation text"/>
    <w:basedOn w:val="Normal"/>
    <w:link w:val="CommentTextChar"/>
    <w:uiPriority w:val="99"/>
    <w:unhideWhenUsed/>
    <w:rsid w:val="002D57C4"/>
    <w:pPr>
      <w:spacing w:before="0" w:after="0"/>
    </w:pPr>
    <w:rPr>
      <w:rFonts w:asciiTheme="minorHAnsi" w:eastAsiaTheme="minorHAnsi" w:hAnsiTheme="minorHAnsi" w:cstheme="minorBidi"/>
      <w:szCs w:val="20"/>
    </w:rPr>
  </w:style>
  <w:style w:type="character" w:customStyle="1" w:styleId="CommentTextChar">
    <w:name w:val="Comment Text Char"/>
    <w:basedOn w:val="DefaultParagraphFont"/>
    <w:link w:val="CommentText"/>
    <w:uiPriority w:val="99"/>
    <w:rsid w:val="002D57C4"/>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unhideWhenUsed/>
    <w:rsid w:val="002D57C4"/>
    <w:rPr>
      <w:b/>
      <w:bCs/>
    </w:rPr>
  </w:style>
  <w:style w:type="character" w:customStyle="1" w:styleId="CommentSubjectChar">
    <w:name w:val="Comment Subject Char"/>
    <w:basedOn w:val="CommentTextChar"/>
    <w:link w:val="CommentSubject"/>
    <w:uiPriority w:val="99"/>
    <w:rsid w:val="002D57C4"/>
    <w:rPr>
      <w:rFonts w:asciiTheme="minorHAnsi" w:eastAsiaTheme="minorHAnsi" w:hAnsiTheme="minorHAnsi" w:cstheme="minorBidi"/>
      <w:b/>
      <w:bCs/>
    </w:rPr>
  </w:style>
  <w:style w:type="paragraph" w:styleId="BalloonText">
    <w:name w:val="Balloon Text"/>
    <w:basedOn w:val="Normal"/>
    <w:link w:val="BalloonTextChar"/>
    <w:uiPriority w:val="99"/>
    <w:unhideWhenUsed/>
    <w:rsid w:val="002D57C4"/>
    <w:pPr>
      <w:spacing w:before="0" w:after="0"/>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2D57C4"/>
    <w:rPr>
      <w:rFonts w:ascii="Tahoma" w:eastAsiaTheme="minorHAnsi" w:hAnsi="Tahoma" w:cs="Tahoma"/>
      <w:sz w:val="16"/>
      <w:szCs w:val="16"/>
    </w:rPr>
  </w:style>
  <w:style w:type="paragraph" w:styleId="ListParagraph">
    <w:name w:val="List Paragraph"/>
    <w:basedOn w:val="Normal"/>
    <w:uiPriority w:val="34"/>
    <w:qFormat/>
    <w:rsid w:val="002D57C4"/>
    <w:pPr>
      <w:spacing w:before="0" w:after="0" w:line="276" w:lineRule="auto"/>
      <w:ind w:left="720"/>
      <w:contextualSpacing/>
    </w:pPr>
    <w:rPr>
      <w:rFonts w:asciiTheme="minorHAnsi" w:eastAsiaTheme="minorHAnsi" w:hAnsiTheme="minorHAnsi" w:cstheme="minorBidi"/>
      <w:sz w:val="22"/>
      <w:szCs w:val="22"/>
    </w:rPr>
  </w:style>
  <w:style w:type="character" w:customStyle="1" w:styleId="TitleChar">
    <w:name w:val="Title Char"/>
    <w:basedOn w:val="DefaultParagraphFont"/>
    <w:link w:val="Title"/>
    <w:rsid w:val="002D57C4"/>
    <w:rPr>
      <w:rFonts w:ascii="Arial" w:hAnsi="Arial" w:cs="Arial"/>
      <w:b/>
      <w:bCs/>
      <w:color w:val="3B006F"/>
      <w:kern w:val="28"/>
      <w:sz w:val="48"/>
      <w:szCs w:val="48"/>
    </w:rPr>
  </w:style>
  <w:style w:type="character" w:customStyle="1" w:styleId="SubtitleChar">
    <w:name w:val="Subtitle Char"/>
    <w:basedOn w:val="DefaultParagraphFont"/>
    <w:link w:val="Subtitle"/>
    <w:rsid w:val="002D57C4"/>
    <w:rPr>
      <w:rFonts w:ascii="Arial" w:hAnsi="Arial" w:cs="Arial"/>
      <w:b/>
      <w:bCs/>
      <w:color w:val="3B006F"/>
      <w:kern w:val="28"/>
      <w:sz w:val="36"/>
      <w:szCs w:val="36"/>
    </w:rPr>
  </w:style>
  <w:style w:type="paragraph" w:styleId="ListContinue2">
    <w:name w:val="List Continue 2"/>
    <w:basedOn w:val="Normal"/>
    <w:uiPriority w:val="99"/>
    <w:unhideWhenUsed/>
    <w:rsid w:val="002D57C4"/>
    <w:pPr>
      <w:spacing w:before="120" w:after="120" w:line="276" w:lineRule="auto"/>
      <w:ind w:left="720"/>
    </w:pPr>
    <w:rPr>
      <w:rFonts w:asciiTheme="minorHAnsi" w:eastAsiaTheme="minorHAnsi" w:hAnsiTheme="minorHAnsi" w:cstheme="minorBidi"/>
      <w:sz w:val="22"/>
      <w:szCs w:val="22"/>
    </w:rPr>
  </w:style>
  <w:style w:type="paragraph" w:styleId="ListContinue">
    <w:name w:val="List Continue"/>
    <w:basedOn w:val="Normal"/>
    <w:uiPriority w:val="99"/>
    <w:unhideWhenUsed/>
    <w:rsid w:val="002D57C4"/>
    <w:pPr>
      <w:spacing w:before="120" w:after="0" w:line="276" w:lineRule="auto"/>
      <w:ind w:left="360"/>
    </w:pPr>
    <w:rPr>
      <w:rFonts w:asciiTheme="minorHAnsi" w:eastAsiaTheme="minorHAnsi" w:hAnsiTheme="minorHAnsi" w:cstheme="minorBidi"/>
      <w:sz w:val="22"/>
      <w:szCs w:val="22"/>
    </w:rPr>
  </w:style>
  <w:style w:type="paragraph" w:styleId="ListNumber2">
    <w:name w:val="List Number 2"/>
    <w:basedOn w:val="Normal"/>
    <w:uiPriority w:val="99"/>
    <w:unhideWhenUsed/>
    <w:rsid w:val="002D57C4"/>
    <w:pPr>
      <w:spacing w:before="120" w:after="0"/>
      <w:ind w:left="720" w:hanging="360"/>
    </w:pPr>
    <w:rPr>
      <w:rFonts w:asciiTheme="minorHAnsi" w:eastAsiaTheme="minorHAnsi" w:hAnsiTheme="minorHAnsi" w:cstheme="minorBidi"/>
      <w:sz w:val="22"/>
      <w:szCs w:val="22"/>
    </w:rPr>
  </w:style>
  <w:style w:type="paragraph" w:styleId="ListBullet3">
    <w:name w:val="List Bullet 3"/>
    <w:basedOn w:val="Normal"/>
    <w:uiPriority w:val="99"/>
    <w:unhideWhenUsed/>
    <w:rsid w:val="002D57C4"/>
    <w:pPr>
      <w:numPr>
        <w:numId w:val="19"/>
      </w:numPr>
      <w:spacing w:before="0" w:after="0"/>
    </w:pPr>
    <w:rPr>
      <w:rFonts w:asciiTheme="minorHAnsi" w:eastAsiaTheme="minorHAnsi" w:hAnsiTheme="minorHAnsi" w:cstheme="minorBidi"/>
      <w:sz w:val="22"/>
      <w:szCs w:val="22"/>
    </w:rPr>
  </w:style>
  <w:style w:type="paragraph" w:styleId="ListNumber">
    <w:name w:val="List Number"/>
    <w:basedOn w:val="Normal"/>
    <w:uiPriority w:val="99"/>
    <w:unhideWhenUsed/>
    <w:rsid w:val="002D57C4"/>
    <w:pPr>
      <w:spacing w:before="120" w:after="120" w:line="276" w:lineRule="auto"/>
    </w:pPr>
    <w:rPr>
      <w:rFonts w:asciiTheme="minorHAnsi" w:eastAsiaTheme="minorHAnsi" w:hAnsiTheme="minorHAnsi" w:cstheme="minorBidi"/>
      <w:sz w:val="22"/>
      <w:szCs w:val="22"/>
    </w:rPr>
  </w:style>
  <w:style w:type="paragraph" w:styleId="ListContinue3">
    <w:name w:val="List Continue 3"/>
    <w:basedOn w:val="Normal"/>
    <w:uiPriority w:val="99"/>
    <w:unhideWhenUsed/>
    <w:rsid w:val="002D57C4"/>
    <w:pPr>
      <w:spacing w:before="120" w:after="0" w:line="276" w:lineRule="auto"/>
      <w:ind w:left="1080"/>
    </w:pPr>
    <w:rPr>
      <w:rFonts w:asciiTheme="minorHAnsi" w:eastAsiaTheme="minorHAnsi" w:hAnsiTheme="minorHAnsi" w:cstheme="minorBidi"/>
      <w:sz w:val="22"/>
      <w:szCs w:val="22"/>
    </w:rPr>
  </w:style>
  <w:style w:type="paragraph" w:styleId="ListBullet4">
    <w:name w:val="List Bullet 4"/>
    <w:basedOn w:val="Normal"/>
    <w:uiPriority w:val="99"/>
    <w:unhideWhenUsed/>
    <w:rsid w:val="002D57C4"/>
    <w:pPr>
      <w:spacing w:before="120" w:after="0" w:line="276" w:lineRule="auto"/>
      <w:ind w:left="1440" w:hanging="360"/>
    </w:pPr>
    <w:rPr>
      <w:rFonts w:asciiTheme="minorHAnsi" w:eastAsiaTheme="minorHAnsi" w:hAnsiTheme="minorHAnsi" w:cstheme="minorBidi"/>
      <w:sz w:val="22"/>
      <w:szCs w:val="22"/>
    </w:rPr>
  </w:style>
  <w:style w:type="paragraph" w:styleId="ListBullet5">
    <w:name w:val="List Bullet 5"/>
    <w:basedOn w:val="Normal"/>
    <w:uiPriority w:val="99"/>
    <w:unhideWhenUsed/>
    <w:rsid w:val="002D57C4"/>
    <w:pPr>
      <w:tabs>
        <w:tab w:val="num" w:pos="1800"/>
      </w:tabs>
      <w:spacing w:before="0" w:after="0" w:line="276" w:lineRule="auto"/>
      <w:ind w:left="1800" w:hanging="360"/>
      <w:contextualSpacing/>
    </w:pPr>
    <w:rPr>
      <w:rFonts w:asciiTheme="minorHAnsi" w:eastAsiaTheme="minorHAnsi" w:hAnsiTheme="minorHAnsi" w:cstheme="minorBidi"/>
      <w:sz w:val="22"/>
      <w:szCs w:val="22"/>
    </w:rPr>
  </w:style>
  <w:style w:type="table" w:styleId="LightList-Accent1">
    <w:name w:val="Light List Accent 1"/>
    <w:basedOn w:val="TableNormal"/>
    <w:uiPriority w:val="61"/>
    <w:rsid w:val="002D57C4"/>
    <w:rPr>
      <w:rFonts w:asciiTheme="majorHAnsi" w:eastAsiaTheme="minorHAnsi" w:hAnsiTheme="maj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Caption">
    <w:name w:val="Table Caption"/>
    <w:basedOn w:val="Normal"/>
    <w:rsid w:val="002D57C4"/>
    <w:pPr>
      <w:keepNext/>
      <w:spacing w:before="240" w:after="0"/>
    </w:pPr>
    <w:rPr>
      <w:rFonts w:asciiTheme="minorHAnsi" w:eastAsiaTheme="minorHAnsi" w:hAnsiTheme="minorHAnsi" w:cstheme="minorBidi"/>
      <w:b/>
      <w:bCs/>
      <w:sz w:val="22"/>
      <w:szCs w:val="18"/>
    </w:rPr>
  </w:style>
  <w:style w:type="paragraph" w:customStyle="1" w:styleId="TableTextBullet1">
    <w:name w:val="Table Text Bullet 1"/>
    <w:basedOn w:val="Normal"/>
    <w:rsid w:val="002D57C4"/>
    <w:pPr>
      <w:numPr>
        <w:numId w:val="11"/>
      </w:numPr>
      <w:spacing w:before="0" w:after="0"/>
      <w:ind w:left="130" w:hanging="130"/>
    </w:pPr>
    <w:rPr>
      <w:rFonts w:asciiTheme="minorHAnsi" w:eastAsiaTheme="minorHAnsi" w:hAnsiTheme="minorHAnsi" w:cstheme="minorBidi"/>
      <w:bCs/>
      <w:sz w:val="18"/>
      <w:szCs w:val="22"/>
    </w:rPr>
  </w:style>
  <w:style w:type="paragraph" w:customStyle="1" w:styleId="TableTextNumber1">
    <w:name w:val="Table Text Number 1"/>
    <w:basedOn w:val="Normal"/>
    <w:qFormat/>
    <w:rsid w:val="002D57C4"/>
    <w:pPr>
      <w:spacing w:before="0" w:after="0"/>
    </w:pPr>
    <w:rPr>
      <w:rFonts w:asciiTheme="minorHAnsi" w:eastAsiaTheme="minorHAnsi" w:hAnsiTheme="minorHAnsi" w:cstheme="minorBidi"/>
      <w:bCs/>
      <w:sz w:val="22"/>
      <w:szCs w:val="22"/>
    </w:rPr>
  </w:style>
  <w:style w:type="paragraph" w:customStyle="1" w:styleId="TableBullet2">
    <w:name w:val="Table Bullet 2"/>
    <w:basedOn w:val="ListBullet2"/>
    <w:rsid w:val="002D57C4"/>
    <w:pPr>
      <w:numPr>
        <w:numId w:val="1"/>
      </w:numPr>
      <w:spacing w:before="120" w:after="0"/>
      <w:contextualSpacing/>
    </w:pPr>
    <w:rPr>
      <w:rFonts w:asciiTheme="minorHAnsi" w:eastAsiaTheme="minorHAnsi" w:hAnsiTheme="minorHAnsi" w:cstheme="minorBidi"/>
      <w:sz w:val="22"/>
      <w:szCs w:val="22"/>
    </w:rPr>
  </w:style>
  <w:style w:type="paragraph" w:customStyle="1" w:styleId="TableTextBullet2">
    <w:name w:val="Table Text Bullet 2"/>
    <w:basedOn w:val="TableTextBullet1"/>
    <w:autoRedefine/>
    <w:rsid w:val="002D57C4"/>
    <w:pPr>
      <w:numPr>
        <w:numId w:val="0"/>
      </w:numPr>
      <w:ind w:left="785" w:hanging="360"/>
    </w:pPr>
    <w:rPr>
      <w:i/>
    </w:rPr>
  </w:style>
  <w:style w:type="character" w:customStyle="1" w:styleId="CodeSnippetHighlight">
    <w:name w:val="Code Snippet Highlight"/>
    <w:basedOn w:val="CodeSnippet"/>
    <w:uiPriority w:val="1"/>
    <w:qFormat/>
    <w:rsid w:val="002D57C4"/>
    <w:rPr>
      <w:rFonts w:ascii="Consolas" w:hAnsi="Consolas"/>
      <w:b/>
      <w:sz w:val="20"/>
    </w:rPr>
  </w:style>
  <w:style w:type="character" w:customStyle="1" w:styleId="CodeSnippet">
    <w:name w:val="Code Snippet"/>
    <w:basedOn w:val="DefaultParagraphFont"/>
    <w:qFormat/>
    <w:rsid w:val="002D57C4"/>
    <w:rPr>
      <w:rFonts w:ascii="Consolas" w:hAnsi="Consolas"/>
      <w:sz w:val="20"/>
    </w:rPr>
  </w:style>
  <w:style w:type="character" w:customStyle="1" w:styleId="HTMLPreformattedChar">
    <w:name w:val="HTML Preformatted Char"/>
    <w:basedOn w:val="DefaultParagraphFont"/>
    <w:link w:val="HTMLPreformatted"/>
    <w:uiPriority w:val="99"/>
    <w:rsid w:val="002D57C4"/>
    <w:rPr>
      <w:rFonts w:ascii="Arial Unicode MS" w:eastAsia="Arial Unicode MS" w:hAnsi="Arial Unicode MS" w:cs="Arial Unicode MS"/>
    </w:rPr>
  </w:style>
  <w:style w:type="paragraph" w:customStyle="1" w:styleId="Heading1-NoNumber">
    <w:name w:val="Heading 1 - No Number"/>
    <w:basedOn w:val="Heading1"/>
    <w:next w:val="Normal"/>
    <w:rsid w:val="002D57C4"/>
    <w:pPr>
      <w:numPr>
        <w:numId w:val="0"/>
      </w:numPr>
      <w:outlineLvl w:val="9"/>
    </w:pPr>
    <w:rPr>
      <w:rFonts w:asciiTheme="minorHAnsi" w:hAnsiTheme="minorHAnsi"/>
      <w:sz w:val="32"/>
    </w:rPr>
  </w:style>
  <w:style w:type="paragraph" w:customStyle="1" w:styleId="TableText">
    <w:name w:val="Table Text"/>
    <w:link w:val="TableTextCharChar"/>
    <w:rsid w:val="002D57C4"/>
    <w:rPr>
      <w:rFonts w:asciiTheme="minorHAnsi" w:hAnsiTheme="minorHAnsi"/>
      <w:sz w:val="18"/>
    </w:rPr>
  </w:style>
  <w:style w:type="character" w:customStyle="1" w:styleId="TableTextCharChar">
    <w:name w:val="Table Text Char Char"/>
    <w:link w:val="TableText"/>
    <w:rsid w:val="002D57C4"/>
    <w:rPr>
      <w:rFonts w:asciiTheme="minorHAnsi" w:hAnsiTheme="minorHAnsi"/>
      <w:sz w:val="18"/>
    </w:rPr>
  </w:style>
  <w:style w:type="paragraph" w:customStyle="1" w:styleId="TableText-Heading">
    <w:name w:val="Table Text - Heading"/>
    <w:basedOn w:val="Normal"/>
    <w:rsid w:val="002D57C4"/>
    <w:pPr>
      <w:keepNext/>
      <w:widowControl w:val="0"/>
      <w:suppressLineNumbers/>
      <w:suppressAutoHyphens/>
      <w:spacing w:before="0" w:after="0"/>
    </w:pPr>
    <w:rPr>
      <w:rFonts w:asciiTheme="minorHAnsi" w:hAnsiTheme="minorHAnsi"/>
      <w:b/>
      <w:color w:val="000000"/>
      <w:kern w:val="2"/>
      <w:szCs w:val="20"/>
      <w:lang w:eastAsia="ja-JP"/>
    </w:rPr>
  </w:style>
  <w:style w:type="paragraph" w:styleId="Revision">
    <w:name w:val="Revision"/>
    <w:hidden/>
    <w:uiPriority w:val="99"/>
    <w:semiHidden/>
    <w:rsid w:val="002D57C4"/>
    <w:rPr>
      <w:rFonts w:asciiTheme="majorHAnsi" w:eastAsiaTheme="minorHAnsi" w:hAnsiTheme="majorHAnsi" w:cstheme="minorBidi"/>
      <w:sz w:val="22"/>
      <w:szCs w:val="22"/>
    </w:rPr>
  </w:style>
  <w:style w:type="paragraph" w:styleId="TableofFigures">
    <w:name w:val="table of figures"/>
    <w:basedOn w:val="Normal"/>
    <w:next w:val="Normal"/>
    <w:uiPriority w:val="99"/>
    <w:unhideWhenUsed/>
    <w:rsid w:val="002D57C4"/>
    <w:pPr>
      <w:spacing w:before="0" w:after="0" w:line="276" w:lineRule="auto"/>
    </w:pPr>
    <w:rPr>
      <w:rFonts w:asciiTheme="minorHAnsi" w:eastAsiaTheme="minorHAnsi" w:hAnsiTheme="minorHAnsi" w:cstheme="minorBidi"/>
      <w:sz w:val="22"/>
      <w:szCs w:val="22"/>
    </w:rPr>
  </w:style>
  <w:style w:type="character" w:customStyle="1" w:styleId="HeaderChar">
    <w:name w:val="Header Char"/>
    <w:basedOn w:val="DefaultParagraphFont"/>
    <w:link w:val="Header"/>
    <w:rsid w:val="002D57C4"/>
    <w:rPr>
      <w:rFonts w:ascii="Arial" w:hAnsi="Arial"/>
      <w:szCs w:val="24"/>
    </w:rPr>
  </w:style>
  <w:style w:type="paragraph" w:styleId="TOC8">
    <w:name w:val="toc 8"/>
    <w:basedOn w:val="Normal"/>
    <w:next w:val="Normal"/>
    <w:autoRedefine/>
    <w:uiPriority w:val="39"/>
    <w:unhideWhenUsed/>
    <w:rsid w:val="002D57C4"/>
    <w:pPr>
      <w:spacing w:before="0" w:after="100" w:line="276" w:lineRule="auto"/>
      <w:ind w:left="1540"/>
    </w:pPr>
    <w:rPr>
      <w:rFonts w:asciiTheme="minorHAnsi" w:hAnsiTheme="minorHAnsi"/>
      <w:szCs w:val="22"/>
    </w:rPr>
  </w:style>
  <w:style w:type="paragraph" w:styleId="TOC9">
    <w:name w:val="toc 9"/>
    <w:basedOn w:val="Normal"/>
    <w:next w:val="Normal"/>
    <w:autoRedefine/>
    <w:uiPriority w:val="39"/>
    <w:unhideWhenUsed/>
    <w:rsid w:val="002D57C4"/>
    <w:pPr>
      <w:spacing w:before="0" w:after="100" w:line="276" w:lineRule="auto"/>
      <w:ind w:left="1760"/>
    </w:pPr>
    <w:rPr>
      <w:rFonts w:ascii="Calibri" w:hAnsi="Calibri"/>
      <w:szCs w:val="22"/>
    </w:rPr>
  </w:style>
  <w:style w:type="character" w:customStyle="1" w:styleId="FooterChar">
    <w:name w:val="Footer Char"/>
    <w:link w:val="Footer"/>
    <w:rsid w:val="002D57C4"/>
    <w:rPr>
      <w:rFonts w:ascii="Arial" w:hAnsi="Arial"/>
      <w:szCs w:val="24"/>
    </w:rPr>
  </w:style>
  <w:style w:type="character" w:customStyle="1" w:styleId="NoteHeadingChar">
    <w:name w:val="Note Heading Char"/>
    <w:basedOn w:val="DefaultParagraphFont"/>
    <w:link w:val="NoteHeading"/>
    <w:rsid w:val="002D57C4"/>
    <w:rPr>
      <w:rFonts w:ascii="Arial" w:hAnsi="Arial"/>
      <w:szCs w:val="24"/>
    </w:rPr>
  </w:style>
  <w:style w:type="character" w:styleId="HTMLCode">
    <w:name w:val="HTML Code"/>
    <w:basedOn w:val="DefaultParagraphFont"/>
    <w:uiPriority w:val="99"/>
    <w:unhideWhenUsed/>
    <w:rsid w:val="002D57C4"/>
    <w:rPr>
      <w:rFonts w:ascii="Courier New" w:eastAsia="Times New Roman" w:hAnsi="Courier New" w:cs="Courier New"/>
      <w:sz w:val="20"/>
      <w:szCs w:val="20"/>
    </w:rPr>
  </w:style>
  <w:style w:type="paragraph" w:customStyle="1" w:styleId="NumberedCode">
    <w:name w:val="NumberedCode"/>
    <w:basedOn w:val="Normal"/>
    <w:autoRedefine/>
    <w:uiPriority w:val="99"/>
    <w:rsid w:val="002D57C4"/>
    <w:pPr>
      <w:numPr>
        <w:numId w:val="14"/>
      </w:numPr>
      <w:shd w:val="clear" w:color="auto" w:fill="EAEAEA"/>
      <w:spacing w:before="0" w:after="0"/>
    </w:pPr>
    <w:rPr>
      <w:rFonts w:ascii="Courier New" w:hAnsi="Courier New" w:cs="Courier New"/>
      <w:bCs/>
      <w:szCs w:val="20"/>
    </w:rPr>
  </w:style>
  <w:style w:type="paragraph" w:customStyle="1" w:styleId="Notenooffset">
    <w:name w:val="Note no offset"/>
    <w:basedOn w:val="Normal"/>
    <w:rsid w:val="002D57C4"/>
    <w:pPr>
      <w:spacing w:before="180" w:after="0"/>
      <w:ind w:left="14" w:right="144"/>
    </w:pPr>
    <w:rPr>
      <w:i/>
      <w:sz w:val="18"/>
      <w:szCs w:val="20"/>
    </w:rPr>
  </w:style>
  <w:style w:type="table" w:customStyle="1" w:styleId="TableGrid1">
    <w:name w:val="Table Grid1"/>
    <w:basedOn w:val="TableNormal"/>
    <w:next w:val="TableGrid"/>
    <w:uiPriority w:val="59"/>
    <w:rsid w:val="002D57C4"/>
    <w:rPr>
      <w:rFonts w:asciiTheme="majorHAnsi" w:eastAsiaTheme="minorHAnsi"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oundTable">
    <w:name w:val="Normal around Table"/>
    <w:basedOn w:val="TableofFigures"/>
    <w:next w:val="Normal"/>
    <w:rsid w:val="002D57C4"/>
    <w:pPr>
      <w:spacing w:before="120" w:after="120"/>
    </w:pPr>
  </w:style>
  <w:style w:type="table" w:styleId="LightShading-Accent1">
    <w:name w:val="Light Shading Accent 1"/>
    <w:basedOn w:val="TableNormal"/>
    <w:uiPriority w:val="60"/>
    <w:rsid w:val="002D57C4"/>
    <w:rPr>
      <w:rFonts w:asciiTheme="majorHAnsi" w:eastAsiaTheme="minorHAnsi" w:hAnsiTheme="maj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2D57C4"/>
    <w:rPr>
      <w:rFonts w:asciiTheme="majorHAnsi" w:eastAsiaTheme="minorHAnsi" w:hAnsiTheme="maj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efault">
    <w:name w:val="Default"/>
    <w:rsid w:val="002D57C4"/>
    <w:pPr>
      <w:autoSpaceDE w:val="0"/>
      <w:autoSpaceDN w:val="0"/>
      <w:adjustRightInd w:val="0"/>
    </w:pPr>
    <w:rPr>
      <w:rFonts w:ascii="Courier New" w:eastAsiaTheme="minorHAnsi" w:hAnsi="Courier New" w:cs="Courier New"/>
      <w:color w:val="000000"/>
      <w:sz w:val="24"/>
      <w:szCs w:val="24"/>
    </w:rPr>
  </w:style>
  <w:style w:type="paragraph" w:styleId="DocumentMap">
    <w:name w:val="Document Map"/>
    <w:basedOn w:val="Normal"/>
    <w:link w:val="DocumentMapChar"/>
    <w:uiPriority w:val="99"/>
    <w:unhideWhenUsed/>
    <w:rsid w:val="002D57C4"/>
    <w:pPr>
      <w:spacing w:before="0" w:after="0"/>
    </w:pPr>
    <w:rPr>
      <w:rFonts w:ascii="Lucida Grande" w:eastAsiaTheme="minorHAnsi" w:hAnsi="Lucida Grande" w:cs="Lucida Grande"/>
      <w:sz w:val="24"/>
    </w:rPr>
  </w:style>
  <w:style w:type="character" w:customStyle="1" w:styleId="DocumentMapChar">
    <w:name w:val="Document Map Char"/>
    <w:basedOn w:val="DefaultParagraphFont"/>
    <w:link w:val="DocumentMap"/>
    <w:uiPriority w:val="99"/>
    <w:rsid w:val="002D57C4"/>
    <w:rPr>
      <w:rFonts w:ascii="Lucida Grande" w:eastAsiaTheme="minorHAnsi" w:hAnsi="Lucida Grande" w:cs="Lucida Grande"/>
      <w:sz w:val="24"/>
      <w:szCs w:val="24"/>
    </w:rPr>
  </w:style>
  <w:style w:type="table" w:customStyle="1" w:styleId="TableGrid11">
    <w:name w:val="Table Grid11"/>
    <w:basedOn w:val="TableNormal"/>
    <w:next w:val="TableGrid"/>
    <w:uiPriority w:val="59"/>
    <w:rsid w:val="002D57C4"/>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scalar-plain">
    <w:name w:val="l-scalar-plain"/>
    <w:basedOn w:val="DefaultParagraphFont"/>
    <w:rsid w:val="002D57C4"/>
  </w:style>
  <w:style w:type="paragraph" w:styleId="NoSpacing">
    <w:name w:val="No Spacing"/>
    <w:uiPriority w:val="1"/>
    <w:qFormat/>
    <w:rsid w:val="002D57C4"/>
    <w:rPr>
      <w:rFonts w:ascii="Calibri" w:eastAsia="Calibri" w:hAnsi="Calibri"/>
      <w:sz w:val="22"/>
      <w:szCs w:val="22"/>
    </w:rPr>
  </w:style>
  <w:style w:type="character" w:customStyle="1" w:styleId="pl-s1">
    <w:name w:val="pl-s1"/>
    <w:basedOn w:val="DefaultParagraphFont"/>
    <w:rsid w:val="002D57C4"/>
  </w:style>
  <w:style w:type="character" w:customStyle="1" w:styleId="pl-pds">
    <w:name w:val="pl-pds"/>
    <w:basedOn w:val="DefaultParagraphFont"/>
    <w:rsid w:val="002D57C4"/>
  </w:style>
  <w:style w:type="character" w:customStyle="1" w:styleId="pl-vpf">
    <w:name w:val="pl-vpf"/>
    <w:basedOn w:val="DefaultParagraphFont"/>
    <w:rsid w:val="002D57C4"/>
  </w:style>
  <w:style w:type="character" w:customStyle="1" w:styleId="pl-k">
    <w:name w:val="pl-k"/>
    <w:basedOn w:val="DefaultParagraphFont"/>
    <w:rsid w:val="002D57C4"/>
  </w:style>
  <w:style w:type="character" w:styleId="Strong">
    <w:name w:val="Strong"/>
    <w:basedOn w:val="DefaultParagraphFont"/>
    <w:uiPriority w:val="22"/>
    <w:qFormat/>
    <w:rsid w:val="002D57C4"/>
    <w:rPr>
      <w:b/>
      <w:bCs/>
    </w:rPr>
  </w:style>
  <w:style w:type="character" w:customStyle="1" w:styleId="pun">
    <w:name w:val="pun"/>
    <w:basedOn w:val="DefaultParagraphFont"/>
    <w:rsid w:val="002D57C4"/>
  </w:style>
  <w:style w:type="character" w:customStyle="1" w:styleId="pln">
    <w:name w:val="pln"/>
    <w:basedOn w:val="DefaultParagraphFont"/>
    <w:rsid w:val="002D57C4"/>
  </w:style>
  <w:style w:type="character" w:customStyle="1" w:styleId="typ">
    <w:name w:val="typ"/>
    <w:basedOn w:val="DefaultParagraphFont"/>
    <w:rsid w:val="002D57C4"/>
  </w:style>
  <w:style w:type="character" w:customStyle="1" w:styleId="kwd">
    <w:name w:val="kwd"/>
    <w:basedOn w:val="DefaultParagraphFont"/>
    <w:rsid w:val="002D57C4"/>
  </w:style>
  <w:style w:type="character" w:customStyle="1" w:styleId="str">
    <w:name w:val="str"/>
    <w:basedOn w:val="DefaultParagraphFont"/>
    <w:rsid w:val="002D57C4"/>
  </w:style>
  <w:style w:type="character" w:customStyle="1" w:styleId="css-truncate">
    <w:name w:val="css-truncate"/>
    <w:basedOn w:val="DefaultParagraphFont"/>
    <w:rsid w:val="002D57C4"/>
  </w:style>
  <w:style w:type="character" w:customStyle="1" w:styleId="left">
    <w:name w:val="left"/>
    <w:basedOn w:val="DefaultParagraphFont"/>
    <w:rsid w:val="002D57C4"/>
  </w:style>
  <w:style w:type="character" w:customStyle="1" w:styleId="user-hover">
    <w:name w:val="user-hover"/>
    <w:basedOn w:val="DefaultParagraphFont"/>
    <w:rsid w:val="002D57C4"/>
  </w:style>
  <w:style w:type="character" w:styleId="BookTitle">
    <w:name w:val="Book Title"/>
    <w:basedOn w:val="DefaultParagraphFont"/>
    <w:uiPriority w:val="33"/>
    <w:rsid w:val="002D57C4"/>
    <w:rPr>
      <w:b/>
      <w:bCs/>
      <w:smallCaps/>
      <w:spacing w:val="5"/>
    </w:rPr>
  </w:style>
  <w:style w:type="character" w:customStyle="1" w:styleId="pl-s">
    <w:name w:val="pl-s"/>
    <w:basedOn w:val="DefaultParagraphFont"/>
    <w:rsid w:val="002D57C4"/>
  </w:style>
  <w:style w:type="character" w:customStyle="1" w:styleId="pl-ent">
    <w:name w:val="pl-ent"/>
    <w:basedOn w:val="DefaultParagraphFont"/>
    <w:rsid w:val="002D57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uiPriority="35" w:qFormat="1"/>
    <w:lsdException w:name="table of figures" w:uiPriority="99"/>
    <w:lsdException w:name="annotation reference" w:uiPriority="99"/>
    <w:lsdException w:name="List Bullet" w:uiPriority="99"/>
    <w:lsdException w:name="List Number" w:uiPriority="99"/>
    <w:lsdException w:name="List Bullet 2" w:uiPriority="99"/>
    <w:lsdException w:name="List Bullet 3" w:uiPriority="99"/>
    <w:lsdException w:name="List Bullet 4" w:uiPriority="99"/>
    <w:lsdException w:name="List Bullet 5" w:uiPriority="99"/>
    <w:lsdException w:name="List Number 2" w:uiPriority="99"/>
    <w:lsdException w:name="Title" w:qFormat="1"/>
    <w:lsdException w:name="List Continue" w:uiPriority="99"/>
    <w:lsdException w:name="List Continue 2" w:uiPriority="99"/>
    <w:lsdException w:name="List Continue 3" w:uiPriority="99"/>
    <w:lsdException w:name="Subtitle" w:qFormat="1"/>
    <w:lsdException w:name="Hyperlink" w:uiPriority="99"/>
    <w:lsdException w:name="FollowedHyperlink" w:uiPriority="99"/>
    <w:lsdException w:name="Strong" w:uiPriority="22" w:qFormat="1"/>
    <w:lsdException w:name="Emphasis" w:uiPriority="20" w:qFormat="1"/>
    <w:lsdException w:name="Document Map" w:uiPriority="99"/>
    <w:lsdException w:name="Normal (Web)" w:uiPriority="99"/>
    <w:lsdException w:name="HTML Code"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link w:val="Heading1Char"/>
    <w:qFormat/>
    <w:rsid w:val="00B2415D"/>
    <w:pPr>
      <w:keepNext/>
      <w:pageBreakBefore/>
      <w:numPr>
        <w:numId w:val="4"/>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link w:val="Heading2Char"/>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qFormat/>
    <w:pPr>
      <w:numPr>
        <w:ilvl w:val="2"/>
      </w:numPr>
      <w:outlineLvl w:val="2"/>
    </w:pPr>
    <w:rPr>
      <w:bCs/>
      <w:sz w:val="26"/>
      <w:szCs w:val="26"/>
    </w:rPr>
  </w:style>
  <w:style w:type="paragraph" w:styleId="Heading4">
    <w:name w:val="heading 4"/>
    <w:aliases w:val="H4"/>
    <w:basedOn w:val="Heading3"/>
    <w:next w:val="Normal"/>
    <w:link w:val="Heading4Char"/>
    <w:qFormat/>
    <w:pPr>
      <w:numPr>
        <w:ilvl w:val="3"/>
      </w:numPr>
      <w:outlineLvl w:val="3"/>
    </w:pPr>
    <w:rPr>
      <w:bCs w:val="0"/>
      <w:sz w:val="24"/>
      <w:szCs w:val="28"/>
    </w:rPr>
  </w:style>
  <w:style w:type="paragraph" w:styleId="Heading5">
    <w:name w:val="heading 5"/>
    <w:basedOn w:val="Heading4"/>
    <w:next w:val="Normal"/>
    <w:link w:val="Heading5Char"/>
    <w:qFormat/>
    <w:pPr>
      <w:numPr>
        <w:ilvl w:val="4"/>
      </w:numPr>
      <w:outlineLvl w:val="4"/>
    </w:pPr>
    <w:rPr>
      <w:bCs/>
      <w:iCs w:val="0"/>
      <w:szCs w:val="26"/>
    </w:rPr>
  </w:style>
  <w:style w:type="paragraph" w:styleId="Heading6">
    <w:name w:val="heading 6"/>
    <w:basedOn w:val="Heading5"/>
    <w:next w:val="Normal"/>
    <w:link w:val="Heading6Char"/>
    <w:qFormat/>
    <w:pPr>
      <w:numPr>
        <w:ilvl w:val="5"/>
      </w:numPr>
      <w:outlineLvl w:val="5"/>
    </w:pPr>
    <w:rPr>
      <w:bCs w:val="0"/>
      <w:sz w:val="22"/>
      <w:szCs w:val="22"/>
    </w:rPr>
  </w:style>
  <w:style w:type="paragraph" w:styleId="Heading7">
    <w:name w:val="heading 7"/>
    <w:basedOn w:val="Heading6"/>
    <w:next w:val="Normal"/>
    <w:link w:val="Heading7Char"/>
    <w:qFormat/>
    <w:pPr>
      <w:numPr>
        <w:ilvl w:val="6"/>
      </w:numPr>
      <w:outlineLvl w:val="6"/>
    </w:pPr>
  </w:style>
  <w:style w:type="paragraph" w:styleId="Heading8">
    <w:name w:val="heading 8"/>
    <w:basedOn w:val="Heading7"/>
    <w:next w:val="Normal"/>
    <w:link w:val="Heading8Char"/>
    <w:qFormat/>
    <w:pPr>
      <w:numPr>
        <w:ilvl w:val="7"/>
      </w:numPr>
      <w:outlineLvl w:val="7"/>
    </w:pPr>
    <w:rPr>
      <w:i/>
      <w:iCs/>
    </w:r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link w:val="SubtitleChar"/>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60" w:after="60"/>
    </w:pPr>
  </w:style>
  <w:style w:type="paragraph" w:styleId="TOC2">
    <w:name w:val="toc 2"/>
    <w:basedOn w:val="Normal"/>
    <w:next w:val="Normal"/>
    <w:autoRedefine/>
    <w:uiPriority w:val="39"/>
    <w:pPr>
      <w:spacing w:before="60" w:after="60"/>
      <w:ind w:left="240"/>
    </w:pPr>
  </w:style>
  <w:style w:type="paragraph" w:styleId="TOC3">
    <w:name w:val="toc 3"/>
    <w:basedOn w:val="Normal"/>
    <w:next w:val="Normal"/>
    <w:autoRedefine/>
    <w:uiPriority w:val="39"/>
    <w:pPr>
      <w:spacing w:before="60" w:after="60"/>
      <w:ind w:left="480"/>
    </w:pPr>
  </w:style>
  <w:style w:type="paragraph" w:customStyle="1" w:styleId="Code">
    <w:name w:val="Code"/>
    <w:basedOn w:val="Normal"/>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427622"/>
    <w:pPr>
      <w:numPr>
        <w:numId w:val="8"/>
      </w:numPr>
      <w:ind w:left="576"/>
    </w:pPr>
  </w:style>
  <w:style w:type="character" w:styleId="FollowedHyperlink">
    <w:name w:val="FollowedHyperlink"/>
    <w:uiPriority w:val="99"/>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Emphasis">
    <w:name w:val="Emphasis"/>
    <w:uiPriority w:val="20"/>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link w:val="NoteHeadingChar"/>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AE0702"/>
    <w:pPr>
      <w:spacing w:before="40" w:after="40"/>
      <w:ind w:left="2160" w:hanging="1800"/>
    </w:pPr>
    <w:rPr>
      <w:bCs/>
      <w:color w:val="000000"/>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customStyle="1" w:styleId="AppendixHeading1">
    <w:name w:val="AppendixHeading1"/>
    <w:basedOn w:val="Heading1"/>
    <w:next w:val="Normal"/>
    <w:rsid w:val="004E374A"/>
    <w:pPr>
      <w:numPr>
        <w:numId w:val="8"/>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uiPriority w:val="39"/>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uiPriority w:val="99"/>
    <w:pPr>
      <w:numPr>
        <w:numId w:val="2"/>
      </w:numPr>
    </w:pPr>
  </w:style>
  <w:style w:type="paragraph" w:styleId="TOC4">
    <w:name w:val="toc 4"/>
    <w:basedOn w:val="TOC3"/>
    <w:next w:val="Normal"/>
    <w:autoRedefine/>
    <w:uiPriority w:val="39"/>
    <w:pPr>
      <w:ind w:left="720"/>
    </w:pPr>
    <w:rPr>
      <w:sz w:val="18"/>
    </w:rPr>
  </w:style>
  <w:style w:type="character" w:customStyle="1" w:styleId="Variable">
    <w:name w:val="Variable"/>
    <w:rPr>
      <w:i/>
    </w:rPr>
  </w:style>
  <w:style w:type="paragraph" w:styleId="TOC5">
    <w:name w:val="toc 5"/>
    <w:basedOn w:val="TOC4"/>
    <w:next w:val="Normal"/>
    <w:autoRedefine/>
    <w:uiPriority w:val="39"/>
    <w:pPr>
      <w:ind w:left="960"/>
    </w:pPr>
  </w:style>
  <w:style w:type="paragraph" w:styleId="TOC6">
    <w:name w:val="toc 6"/>
    <w:basedOn w:val="Normal"/>
    <w:next w:val="Normal"/>
    <w:autoRedefine/>
    <w:uiPriority w:val="39"/>
    <w:pPr>
      <w:ind w:left="1200"/>
    </w:pPr>
    <w:rPr>
      <w:sz w:val="18"/>
    </w:rPr>
  </w:style>
  <w:style w:type="paragraph" w:styleId="FootnoteText">
    <w:name w:val="footnote text"/>
    <w:basedOn w:val="Normal"/>
    <w:link w:val="FootnoteTextChar"/>
    <w:rsid w:val="00A9241B"/>
    <w:rPr>
      <w:szCs w:val="20"/>
    </w:rPr>
  </w:style>
  <w:style w:type="character" w:customStyle="1" w:styleId="FootnoteTextChar">
    <w:name w:val="Footnote Text Char"/>
    <w:link w:val="FootnoteText"/>
    <w:rsid w:val="00A9241B"/>
    <w:rPr>
      <w:rFonts w:ascii="Arial" w:hAnsi="Arial"/>
    </w:rPr>
  </w:style>
  <w:style w:type="paragraph" w:styleId="Caption">
    <w:name w:val="caption"/>
    <w:basedOn w:val="Normal"/>
    <w:next w:val="Normal"/>
    <w:autoRedefine/>
    <w:uiPriority w:val="35"/>
    <w:qFormat/>
    <w:pPr>
      <w:spacing w:before="120" w:after="120"/>
    </w:pPr>
    <w:rPr>
      <w:bCs/>
      <w:i/>
      <w:sz w:val="18"/>
      <w:szCs w:val="20"/>
    </w:rPr>
  </w:style>
  <w:style w:type="paragraph" w:styleId="ListBullet2">
    <w:name w:val="List Bullet 2"/>
    <w:basedOn w:val="Normal"/>
    <w:uiPriority w:val="99"/>
    <w:pPr>
      <w:numPr>
        <w:numId w:val="5"/>
      </w:numPr>
    </w:pPr>
  </w:style>
  <w:style w:type="paragraph" w:customStyle="1" w:styleId="RelatedWork">
    <w:name w:val="Related Work"/>
    <w:basedOn w:val="Titlepageinfodescription"/>
    <w:rsid w:val="004C4D7C"/>
    <w:pPr>
      <w:numPr>
        <w:numId w:val="6"/>
      </w:numPr>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uiPriority w:val="59"/>
    <w:rsid w:val="008C100C"/>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3">
    <w:name w:val="AppendixHeading3"/>
    <w:basedOn w:val="Heading3"/>
    <w:next w:val="Normal"/>
    <w:rsid w:val="00B2415D"/>
    <w:pPr>
      <w:numPr>
        <w:numId w:val="8"/>
      </w:numPr>
    </w:pPr>
  </w:style>
  <w:style w:type="character" w:styleId="FootnoteReference">
    <w:name w:val="footnote reference"/>
    <w:rsid w:val="00A9241B"/>
    <w:rPr>
      <w:vertAlign w:val="superscript"/>
    </w:rPr>
  </w:style>
  <w:style w:type="paragraph" w:styleId="EndnoteText">
    <w:name w:val="endnote text"/>
    <w:basedOn w:val="Normal"/>
    <w:link w:val="EndnoteTextChar"/>
    <w:rsid w:val="00982437"/>
    <w:rPr>
      <w:szCs w:val="20"/>
    </w:rPr>
  </w:style>
  <w:style w:type="character" w:customStyle="1" w:styleId="EndnoteTextChar">
    <w:name w:val="Endnote Text Char"/>
    <w:link w:val="EndnoteText"/>
    <w:rsid w:val="00982437"/>
    <w:rPr>
      <w:rFonts w:ascii="Arial" w:hAnsi="Arial"/>
    </w:rPr>
  </w:style>
  <w:style w:type="character" w:styleId="EndnoteReference">
    <w:name w:val="endnote reference"/>
    <w:rsid w:val="00982437"/>
    <w:rPr>
      <w:vertAlign w:val="superscript"/>
    </w:rPr>
  </w:style>
  <w:style w:type="paragraph" w:customStyle="1" w:styleId="AppendixHeading4">
    <w:name w:val="AppendixHeading4"/>
    <w:basedOn w:val="AppendixHeading3"/>
    <w:next w:val="Normal"/>
    <w:rsid w:val="00427622"/>
    <w:pPr>
      <w:numPr>
        <w:ilvl w:val="3"/>
      </w:numPr>
      <w:ind w:left="360"/>
      <w:outlineLvl w:val="3"/>
    </w:pPr>
    <w:rPr>
      <w:iCs w:val="0"/>
      <w:sz w:val="24"/>
    </w:rPr>
  </w:style>
  <w:style w:type="paragraph" w:customStyle="1" w:styleId="AppendixHeading5">
    <w:name w:val="AppendixHeading5"/>
    <w:basedOn w:val="AppendixHeading4"/>
    <w:next w:val="Normal"/>
    <w:rsid w:val="00427622"/>
    <w:pPr>
      <w:numPr>
        <w:ilvl w:val="4"/>
      </w:numPr>
      <w:spacing w:before="200"/>
      <w:outlineLvl w:val="4"/>
    </w:pPr>
    <w:rPr>
      <w:i/>
      <w:sz w:val="20"/>
    </w:rPr>
  </w:style>
  <w:style w:type="character" w:customStyle="1" w:styleId="Heading1Char">
    <w:name w:val="Heading 1 Char"/>
    <w:basedOn w:val="DefaultParagraphFont"/>
    <w:link w:val="Heading1"/>
    <w:rsid w:val="002D57C4"/>
    <w:rPr>
      <w:rFonts w:ascii="Arial" w:hAnsi="Arial" w:cs="Arial"/>
      <w:b/>
      <w:bCs/>
      <w:color w:val="3B006F"/>
      <w:kern w:val="32"/>
      <w:sz w:val="36"/>
      <w:szCs w:val="36"/>
    </w:rPr>
  </w:style>
  <w:style w:type="character" w:customStyle="1" w:styleId="Heading2Char">
    <w:name w:val="Heading 2 Char"/>
    <w:aliases w:val="H2 Char"/>
    <w:basedOn w:val="DefaultParagraphFont"/>
    <w:link w:val="Heading2"/>
    <w:rsid w:val="002D57C4"/>
    <w:rPr>
      <w:rFonts w:ascii="Arial" w:hAnsi="Arial" w:cs="Arial"/>
      <w:b/>
      <w:iCs/>
      <w:color w:val="3B006F"/>
      <w:kern w:val="32"/>
      <w:sz w:val="28"/>
      <w:szCs w:val="28"/>
    </w:rPr>
  </w:style>
  <w:style w:type="character" w:customStyle="1" w:styleId="Heading3Char">
    <w:name w:val="Heading 3 Char"/>
    <w:aliases w:val="H3 Char"/>
    <w:basedOn w:val="DefaultParagraphFont"/>
    <w:link w:val="Heading3"/>
    <w:rsid w:val="002D57C4"/>
    <w:rPr>
      <w:rFonts w:ascii="Arial" w:hAnsi="Arial" w:cs="Arial"/>
      <w:b/>
      <w:bCs/>
      <w:iCs/>
      <w:color w:val="3B006F"/>
      <w:kern w:val="32"/>
      <w:sz w:val="26"/>
      <w:szCs w:val="26"/>
    </w:rPr>
  </w:style>
  <w:style w:type="character" w:customStyle="1" w:styleId="Heading4Char">
    <w:name w:val="Heading 4 Char"/>
    <w:aliases w:val="H4 Char"/>
    <w:basedOn w:val="DefaultParagraphFont"/>
    <w:link w:val="Heading4"/>
    <w:rsid w:val="002D57C4"/>
    <w:rPr>
      <w:rFonts w:ascii="Arial" w:hAnsi="Arial" w:cs="Arial"/>
      <w:b/>
      <w:iCs/>
      <w:color w:val="3B006F"/>
      <w:kern w:val="32"/>
      <w:sz w:val="24"/>
      <w:szCs w:val="28"/>
    </w:rPr>
  </w:style>
  <w:style w:type="character" w:customStyle="1" w:styleId="Heading5Char">
    <w:name w:val="Heading 5 Char"/>
    <w:basedOn w:val="DefaultParagraphFont"/>
    <w:link w:val="Heading5"/>
    <w:rsid w:val="002D57C4"/>
    <w:rPr>
      <w:rFonts w:ascii="Arial" w:hAnsi="Arial" w:cs="Arial"/>
      <w:b/>
      <w:bCs/>
      <w:color w:val="3B006F"/>
      <w:kern w:val="32"/>
      <w:sz w:val="24"/>
      <w:szCs w:val="26"/>
    </w:rPr>
  </w:style>
  <w:style w:type="character" w:customStyle="1" w:styleId="Heading6Char">
    <w:name w:val="Heading 6 Char"/>
    <w:basedOn w:val="DefaultParagraphFont"/>
    <w:link w:val="Heading6"/>
    <w:rsid w:val="002D57C4"/>
    <w:rPr>
      <w:rFonts w:ascii="Arial" w:hAnsi="Arial" w:cs="Arial"/>
      <w:b/>
      <w:color w:val="3B006F"/>
      <w:kern w:val="32"/>
      <w:sz w:val="22"/>
      <w:szCs w:val="22"/>
    </w:rPr>
  </w:style>
  <w:style w:type="character" w:customStyle="1" w:styleId="Heading7Char">
    <w:name w:val="Heading 7 Char"/>
    <w:basedOn w:val="DefaultParagraphFont"/>
    <w:link w:val="Heading7"/>
    <w:rsid w:val="002D57C4"/>
    <w:rPr>
      <w:rFonts w:ascii="Arial" w:hAnsi="Arial" w:cs="Arial"/>
      <w:b/>
      <w:color w:val="3B006F"/>
      <w:kern w:val="32"/>
      <w:sz w:val="22"/>
      <w:szCs w:val="22"/>
    </w:rPr>
  </w:style>
  <w:style w:type="character" w:customStyle="1" w:styleId="Heading8Char">
    <w:name w:val="Heading 8 Char"/>
    <w:basedOn w:val="DefaultParagraphFont"/>
    <w:link w:val="Heading8"/>
    <w:rsid w:val="002D57C4"/>
    <w:rPr>
      <w:rFonts w:ascii="Arial" w:hAnsi="Arial" w:cs="Arial"/>
      <w:b/>
      <w:i/>
      <w:iCs/>
      <w:color w:val="3B006F"/>
      <w:kern w:val="32"/>
      <w:sz w:val="22"/>
      <w:szCs w:val="22"/>
    </w:rPr>
  </w:style>
  <w:style w:type="character" w:customStyle="1" w:styleId="Heading9Char">
    <w:name w:val="Heading 9 Char"/>
    <w:basedOn w:val="DefaultParagraphFont"/>
    <w:link w:val="Heading9"/>
    <w:rsid w:val="002D57C4"/>
    <w:rPr>
      <w:rFonts w:ascii="Arial" w:hAnsi="Arial" w:cs="Arial"/>
      <w:b/>
      <w:i/>
      <w:iCs/>
      <w:color w:val="3B006F"/>
      <w:kern w:val="32"/>
      <w:sz w:val="22"/>
      <w:szCs w:val="22"/>
    </w:rPr>
  </w:style>
  <w:style w:type="character" w:styleId="CommentReference">
    <w:name w:val="annotation reference"/>
    <w:basedOn w:val="DefaultParagraphFont"/>
    <w:uiPriority w:val="99"/>
    <w:unhideWhenUsed/>
    <w:rsid w:val="002D57C4"/>
    <w:rPr>
      <w:sz w:val="16"/>
      <w:szCs w:val="16"/>
    </w:rPr>
  </w:style>
  <w:style w:type="paragraph" w:styleId="CommentText">
    <w:name w:val="annotation text"/>
    <w:basedOn w:val="Normal"/>
    <w:link w:val="CommentTextChar"/>
    <w:uiPriority w:val="99"/>
    <w:unhideWhenUsed/>
    <w:rsid w:val="002D57C4"/>
    <w:pPr>
      <w:spacing w:before="0" w:after="0"/>
    </w:pPr>
    <w:rPr>
      <w:rFonts w:asciiTheme="minorHAnsi" w:eastAsiaTheme="minorHAnsi" w:hAnsiTheme="minorHAnsi" w:cstheme="minorBidi"/>
      <w:szCs w:val="20"/>
    </w:rPr>
  </w:style>
  <w:style w:type="character" w:customStyle="1" w:styleId="CommentTextChar">
    <w:name w:val="Comment Text Char"/>
    <w:basedOn w:val="DefaultParagraphFont"/>
    <w:link w:val="CommentText"/>
    <w:uiPriority w:val="99"/>
    <w:rsid w:val="002D57C4"/>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unhideWhenUsed/>
    <w:rsid w:val="002D57C4"/>
    <w:rPr>
      <w:b/>
      <w:bCs/>
    </w:rPr>
  </w:style>
  <w:style w:type="character" w:customStyle="1" w:styleId="CommentSubjectChar">
    <w:name w:val="Comment Subject Char"/>
    <w:basedOn w:val="CommentTextChar"/>
    <w:link w:val="CommentSubject"/>
    <w:uiPriority w:val="99"/>
    <w:rsid w:val="002D57C4"/>
    <w:rPr>
      <w:rFonts w:asciiTheme="minorHAnsi" w:eastAsiaTheme="minorHAnsi" w:hAnsiTheme="minorHAnsi" w:cstheme="minorBidi"/>
      <w:b/>
      <w:bCs/>
    </w:rPr>
  </w:style>
  <w:style w:type="paragraph" w:styleId="BalloonText">
    <w:name w:val="Balloon Text"/>
    <w:basedOn w:val="Normal"/>
    <w:link w:val="BalloonTextChar"/>
    <w:uiPriority w:val="99"/>
    <w:unhideWhenUsed/>
    <w:rsid w:val="002D57C4"/>
    <w:pPr>
      <w:spacing w:before="0" w:after="0"/>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2D57C4"/>
    <w:rPr>
      <w:rFonts w:ascii="Tahoma" w:eastAsiaTheme="minorHAnsi" w:hAnsi="Tahoma" w:cs="Tahoma"/>
      <w:sz w:val="16"/>
      <w:szCs w:val="16"/>
    </w:rPr>
  </w:style>
  <w:style w:type="paragraph" w:styleId="ListParagraph">
    <w:name w:val="List Paragraph"/>
    <w:basedOn w:val="Normal"/>
    <w:uiPriority w:val="34"/>
    <w:qFormat/>
    <w:rsid w:val="002D57C4"/>
    <w:pPr>
      <w:spacing w:before="0" w:after="0" w:line="276" w:lineRule="auto"/>
      <w:ind w:left="720"/>
      <w:contextualSpacing/>
    </w:pPr>
    <w:rPr>
      <w:rFonts w:asciiTheme="minorHAnsi" w:eastAsiaTheme="minorHAnsi" w:hAnsiTheme="minorHAnsi" w:cstheme="minorBidi"/>
      <w:sz w:val="22"/>
      <w:szCs w:val="22"/>
    </w:rPr>
  </w:style>
  <w:style w:type="character" w:customStyle="1" w:styleId="TitleChar">
    <w:name w:val="Title Char"/>
    <w:basedOn w:val="DefaultParagraphFont"/>
    <w:link w:val="Title"/>
    <w:rsid w:val="002D57C4"/>
    <w:rPr>
      <w:rFonts w:ascii="Arial" w:hAnsi="Arial" w:cs="Arial"/>
      <w:b/>
      <w:bCs/>
      <w:color w:val="3B006F"/>
      <w:kern w:val="28"/>
      <w:sz w:val="48"/>
      <w:szCs w:val="48"/>
    </w:rPr>
  </w:style>
  <w:style w:type="character" w:customStyle="1" w:styleId="SubtitleChar">
    <w:name w:val="Subtitle Char"/>
    <w:basedOn w:val="DefaultParagraphFont"/>
    <w:link w:val="Subtitle"/>
    <w:rsid w:val="002D57C4"/>
    <w:rPr>
      <w:rFonts w:ascii="Arial" w:hAnsi="Arial" w:cs="Arial"/>
      <w:b/>
      <w:bCs/>
      <w:color w:val="3B006F"/>
      <w:kern w:val="28"/>
      <w:sz w:val="36"/>
      <w:szCs w:val="36"/>
    </w:rPr>
  </w:style>
  <w:style w:type="paragraph" w:styleId="ListContinue2">
    <w:name w:val="List Continue 2"/>
    <w:basedOn w:val="Normal"/>
    <w:uiPriority w:val="99"/>
    <w:unhideWhenUsed/>
    <w:rsid w:val="002D57C4"/>
    <w:pPr>
      <w:spacing w:before="120" w:after="120" w:line="276" w:lineRule="auto"/>
      <w:ind w:left="720"/>
    </w:pPr>
    <w:rPr>
      <w:rFonts w:asciiTheme="minorHAnsi" w:eastAsiaTheme="minorHAnsi" w:hAnsiTheme="minorHAnsi" w:cstheme="minorBidi"/>
      <w:sz w:val="22"/>
      <w:szCs w:val="22"/>
    </w:rPr>
  </w:style>
  <w:style w:type="paragraph" w:styleId="ListContinue">
    <w:name w:val="List Continue"/>
    <w:basedOn w:val="Normal"/>
    <w:uiPriority w:val="99"/>
    <w:unhideWhenUsed/>
    <w:rsid w:val="002D57C4"/>
    <w:pPr>
      <w:spacing w:before="120" w:after="0" w:line="276" w:lineRule="auto"/>
      <w:ind w:left="360"/>
    </w:pPr>
    <w:rPr>
      <w:rFonts w:asciiTheme="minorHAnsi" w:eastAsiaTheme="minorHAnsi" w:hAnsiTheme="minorHAnsi" w:cstheme="minorBidi"/>
      <w:sz w:val="22"/>
      <w:szCs w:val="22"/>
    </w:rPr>
  </w:style>
  <w:style w:type="paragraph" w:styleId="ListNumber2">
    <w:name w:val="List Number 2"/>
    <w:basedOn w:val="Normal"/>
    <w:uiPriority w:val="99"/>
    <w:unhideWhenUsed/>
    <w:rsid w:val="002D57C4"/>
    <w:pPr>
      <w:spacing w:before="120" w:after="0"/>
      <w:ind w:left="720" w:hanging="360"/>
    </w:pPr>
    <w:rPr>
      <w:rFonts w:asciiTheme="minorHAnsi" w:eastAsiaTheme="minorHAnsi" w:hAnsiTheme="minorHAnsi" w:cstheme="minorBidi"/>
      <w:sz w:val="22"/>
      <w:szCs w:val="22"/>
    </w:rPr>
  </w:style>
  <w:style w:type="paragraph" w:styleId="ListBullet3">
    <w:name w:val="List Bullet 3"/>
    <w:basedOn w:val="Normal"/>
    <w:uiPriority w:val="99"/>
    <w:unhideWhenUsed/>
    <w:rsid w:val="002D57C4"/>
    <w:pPr>
      <w:numPr>
        <w:numId w:val="19"/>
      </w:numPr>
      <w:spacing w:before="0" w:after="0"/>
    </w:pPr>
    <w:rPr>
      <w:rFonts w:asciiTheme="minorHAnsi" w:eastAsiaTheme="minorHAnsi" w:hAnsiTheme="minorHAnsi" w:cstheme="minorBidi"/>
      <w:sz w:val="22"/>
      <w:szCs w:val="22"/>
    </w:rPr>
  </w:style>
  <w:style w:type="paragraph" w:styleId="ListNumber">
    <w:name w:val="List Number"/>
    <w:basedOn w:val="Normal"/>
    <w:uiPriority w:val="99"/>
    <w:unhideWhenUsed/>
    <w:rsid w:val="002D57C4"/>
    <w:pPr>
      <w:spacing w:before="120" w:after="120" w:line="276" w:lineRule="auto"/>
    </w:pPr>
    <w:rPr>
      <w:rFonts w:asciiTheme="minorHAnsi" w:eastAsiaTheme="minorHAnsi" w:hAnsiTheme="minorHAnsi" w:cstheme="minorBidi"/>
      <w:sz w:val="22"/>
      <w:szCs w:val="22"/>
    </w:rPr>
  </w:style>
  <w:style w:type="paragraph" w:styleId="ListContinue3">
    <w:name w:val="List Continue 3"/>
    <w:basedOn w:val="Normal"/>
    <w:uiPriority w:val="99"/>
    <w:unhideWhenUsed/>
    <w:rsid w:val="002D57C4"/>
    <w:pPr>
      <w:spacing w:before="120" w:after="0" w:line="276" w:lineRule="auto"/>
      <w:ind w:left="1080"/>
    </w:pPr>
    <w:rPr>
      <w:rFonts w:asciiTheme="minorHAnsi" w:eastAsiaTheme="minorHAnsi" w:hAnsiTheme="minorHAnsi" w:cstheme="minorBidi"/>
      <w:sz w:val="22"/>
      <w:szCs w:val="22"/>
    </w:rPr>
  </w:style>
  <w:style w:type="paragraph" w:styleId="ListBullet4">
    <w:name w:val="List Bullet 4"/>
    <w:basedOn w:val="Normal"/>
    <w:uiPriority w:val="99"/>
    <w:unhideWhenUsed/>
    <w:rsid w:val="002D57C4"/>
    <w:pPr>
      <w:spacing w:before="120" w:after="0" w:line="276" w:lineRule="auto"/>
      <w:ind w:left="1440" w:hanging="360"/>
    </w:pPr>
    <w:rPr>
      <w:rFonts w:asciiTheme="minorHAnsi" w:eastAsiaTheme="minorHAnsi" w:hAnsiTheme="minorHAnsi" w:cstheme="minorBidi"/>
      <w:sz w:val="22"/>
      <w:szCs w:val="22"/>
    </w:rPr>
  </w:style>
  <w:style w:type="paragraph" w:styleId="ListBullet5">
    <w:name w:val="List Bullet 5"/>
    <w:basedOn w:val="Normal"/>
    <w:uiPriority w:val="99"/>
    <w:unhideWhenUsed/>
    <w:rsid w:val="002D57C4"/>
    <w:pPr>
      <w:tabs>
        <w:tab w:val="num" w:pos="1800"/>
      </w:tabs>
      <w:spacing w:before="0" w:after="0" w:line="276" w:lineRule="auto"/>
      <w:ind w:left="1800" w:hanging="360"/>
      <w:contextualSpacing/>
    </w:pPr>
    <w:rPr>
      <w:rFonts w:asciiTheme="minorHAnsi" w:eastAsiaTheme="minorHAnsi" w:hAnsiTheme="minorHAnsi" w:cstheme="minorBidi"/>
      <w:sz w:val="22"/>
      <w:szCs w:val="22"/>
    </w:rPr>
  </w:style>
  <w:style w:type="table" w:styleId="LightList-Accent1">
    <w:name w:val="Light List Accent 1"/>
    <w:basedOn w:val="TableNormal"/>
    <w:uiPriority w:val="61"/>
    <w:rsid w:val="002D57C4"/>
    <w:rPr>
      <w:rFonts w:asciiTheme="majorHAnsi" w:eastAsiaTheme="minorHAnsi" w:hAnsiTheme="maj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Caption">
    <w:name w:val="Table Caption"/>
    <w:basedOn w:val="Normal"/>
    <w:rsid w:val="002D57C4"/>
    <w:pPr>
      <w:keepNext/>
      <w:spacing w:before="240" w:after="0"/>
    </w:pPr>
    <w:rPr>
      <w:rFonts w:asciiTheme="minorHAnsi" w:eastAsiaTheme="minorHAnsi" w:hAnsiTheme="minorHAnsi" w:cstheme="minorBidi"/>
      <w:b/>
      <w:bCs/>
      <w:sz w:val="22"/>
      <w:szCs w:val="18"/>
    </w:rPr>
  </w:style>
  <w:style w:type="paragraph" w:customStyle="1" w:styleId="TableTextBullet1">
    <w:name w:val="Table Text Bullet 1"/>
    <w:basedOn w:val="Normal"/>
    <w:rsid w:val="002D57C4"/>
    <w:pPr>
      <w:numPr>
        <w:numId w:val="11"/>
      </w:numPr>
      <w:spacing w:before="0" w:after="0"/>
      <w:ind w:left="130" w:hanging="130"/>
    </w:pPr>
    <w:rPr>
      <w:rFonts w:asciiTheme="minorHAnsi" w:eastAsiaTheme="minorHAnsi" w:hAnsiTheme="minorHAnsi" w:cstheme="minorBidi"/>
      <w:bCs/>
      <w:sz w:val="18"/>
      <w:szCs w:val="22"/>
    </w:rPr>
  </w:style>
  <w:style w:type="paragraph" w:customStyle="1" w:styleId="TableTextNumber1">
    <w:name w:val="Table Text Number 1"/>
    <w:basedOn w:val="Normal"/>
    <w:qFormat/>
    <w:rsid w:val="002D57C4"/>
    <w:pPr>
      <w:spacing w:before="0" w:after="0"/>
    </w:pPr>
    <w:rPr>
      <w:rFonts w:asciiTheme="minorHAnsi" w:eastAsiaTheme="minorHAnsi" w:hAnsiTheme="minorHAnsi" w:cstheme="minorBidi"/>
      <w:bCs/>
      <w:sz w:val="22"/>
      <w:szCs w:val="22"/>
    </w:rPr>
  </w:style>
  <w:style w:type="paragraph" w:customStyle="1" w:styleId="TableBullet2">
    <w:name w:val="Table Bullet 2"/>
    <w:basedOn w:val="ListBullet2"/>
    <w:rsid w:val="002D57C4"/>
    <w:pPr>
      <w:numPr>
        <w:numId w:val="1"/>
      </w:numPr>
      <w:spacing w:before="120" w:after="0"/>
      <w:contextualSpacing/>
    </w:pPr>
    <w:rPr>
      <w:rFonts w:asciiTheme="minorHAnsi" w:eastAsiaTheme="minorHAnsi" w:hAnsiTheme="minorHAnsi" w:cstheme="minorBidi"/>
      <w:sz w:val="22"/>
      <w:szCs w:val="22"/>
    </w:rPr>
  </w:style>
  <w:style w:type="paragraph" w:customStyle="1" w:styleId="TableTextBullet2">
    <w:name w:val="Table Text Bullet 2"/>
    <w:basedOn w:val="TableTextBullet1"/>
    <w:autoRedefine/>
    <w:rsid w:val="002D57C4"/>
    <w:pPr>
      <w:numPr>
        <w:numId w:val="0"/>
      </w:numPr>
      <w:ind w:left="785" w:hanging="360"/>
    </w:pPr>
    <w:rPr>
      <w:i/>
    </w:rPr>
  </w:style>
  <w:style w:type="character" w:customStyle="1" w:styleId="CodeSnippetHighlight">
    <w:name w:val="Code Snippet Highlight"/>
    <w:basedOn w:val="CodeSnippet"/>
    <w:uiPriority w:val="1"/>
    <w:qFormat/>
    <w:rsid w:val="002D57C4"/>
    <w:rPr>
      <w:rFonts w:ascii="Consolas" w:hAnsi="Consolas"/>
      <w:b/>
      <w:sz w:val="20"/>
    </w:rPr>
  </w:style>
  <w:style w:type="character" w:customStyle="1" w:styleId="CodeSnippet">
    <w:name w:val="Code Snippet"/>
    <w:basedOn w:val="DefaultParagraphFont"/>
    <w:qFormat/>
    <w:rsid w:val="002D57C4"/>
    <w:rPr>
      <w:rFonts w:ascii="Consolas" w:hAnsi="Consolas"/>
      <w:sz w:val="20"/>
    </w:rPr>
  </w:style>
  <w:style w:type="character" w:customStyle="1" w:styleId="HTMLPreformattedChar">
    <w:name w:val="HTML Preformatted Char"/>
    <w:basedOn w:val="DefaultParagraphFont"/>
    <w:link w:val="HTMLPreformatted"/>
    <w:uiPriority w:val="99"/>
    <w:rsid w:val="002D57C4"/>
    <w:rPr>
      <w:rFonts w:ascii="Arial Unicode MS" w:eastAsia="Arial Unicode MS" w:hAnsi="Arial Unicode MS" w:cs="Arial Unicode MS"/>
    </w:rPr>
  </w:style>
  <w:style w:type="paragraph" w:customStyle="1" w:styleId="Heading1-NoNumber">
    <w:name w:val="Heading 1 - No Number"/>
    <w:basedOn w:val="Heading1"/>
    <w:next w:val="Normal"/>
    <w:rsid w:val="002D57C4"/>
    <w:pPr>
      <w:numPr>
        <w:numId w:val="0"/>
      </w:numPr>
      <w:outlineLvl w:val="9"/>
    </w:pPr>
    <w:rPr>
      <w:rFonts w:asciiTheme="minorHAnsi" w:hAnsiTheme="minorHAnsi"/>
      <w:sz w:val="32"/>
    </w:rPr>
  </w:style>
  <w:style w:type="paragraph" w:customStyle="1" w:styleId="TableText">
    <w:name w:val="Table Text"/>
    <w:link w:val="TableTextCharChar"/>
    <w:rsid w:val="002D57C4"/>
    <w:rPr>
      <w:rFonts w:asciiTheme="minorHAnsi" w:hAnsiTheme="minorHAnsi"/>
      <w:sz w:val="18"/>
    </w:rPr>
  </w:style>
  <w:style w:type="character" w:customStyle="1" w:styleId="TableTextCharChar">
    <w:name w:val="Table Text Char Char"/>
    <w:link w:val="TableText"/>
    <w:rsid w:val="002D57C4"/>
    <w:rPr>
      <w:rFonts w:asciiTheme="minorHAnsi" w:hAnsiTheme="minorHAnsi"/>
      <w:sz w:val="18"/>
    </w:rPr>
  </w:style>
  <w:style w:type="paragraph" w:customStyle="1" w:styleId="TableText-Heading">
    <w:name w:val="Table Text - Heading"/>
    <w:basedOn w:val="Normal"/>
    <w:rsid w:val="002D57C4"/>
    <w:pPr>
      <w:keepNext/>
      <w:widowControl w:val="0"/>
      <w:suppressLineNumbers/>
      <w:suppressAutoHyphens/>
      <w:spacing w:before="0" w:after="0"/>
    </w:pPr>
    <w:rPr>
      <w:rFonts w:asciiTheme="minorHAnsi" w:hAnsiTheme="minorHAnsi"/>
      <w:b/>
      <w:color w:val="000000"/>
      <w:kern w:val="2"/>
      <w:szCs w:val="20"/>
      <w:lang w:eastAsia="ja-JP"/>
    </w:rPr>
  </w:style>
  <w:style w:type="paragraph" w:styleId="Revision">
    <w:name w:val="Revision"/>
    <w:hidden/>
    <w:uiPriority w:val="99"/>
    <w:semiHidden/>
    <w:rsid w:val="002D57C4"/>
    <w:rPr>
      <w:rFonts w:asciiTheme="majorHAnsi" w:eastAsiaTheme="minorHAnsi" w:hAnsiTheme="majorHAnsi" w:cstheme="minorBidi"/>
      <w:sz w:val="22"/>
      <w:szCs w:val="22"/>
    </w:rPr>
  </w:style>
  <w:style w:type="paragraph" w:styleId="TableofFigures">
    <w:name w:val="table of figures"/>
    <w:basedOn w:val="Normal"/>
    <w:next w:val="Normal"/>
    <w:uiPriority w:val="99"/>
    <w:unhideWhenUsed/>
    <w:rsid w:val="002D57C4"/>
    <w:pPr>
      <w:spacing w:before="0" w:after="0" w:line="276" w:lineRule="auto"/>
    </w:pPr>
    <w:rPr>
      <w:rFonts w:asciiTheme="minorHAnsi" w:eastAsiaTheme="minorHAnsi" w:hAnsiTheme="minorHAnsi" w:cstheme="minorBidi"/>
      <w:sz w:val="22"/>
      <w:szCs w:val="22"/>
    </w:rPr>
  </w:style>
  <w:style w:type="character" w:customStyle="1" w:styleId="HeaderChar">
    <w:name w:val="Header Char"/>
    <w:basedOn w:val="DefaultParagraphFont"/>
    <w:link w:val="Header"/>
    <w:rsid w:val="002D57C4"/>
    <w:rPr>
      <w:rFonts w:ascii="Arial" w:hAnsi="Arial"/>
      <w:szCs w:val="24"/>
    </w:rPr>
  </w:style>
  <w:style w:type="paragraph" w:styleId="TOC8">
    <w:name w:val="toc 8"/>
    <w:basedOn w:val="Normal"/>
    <w:next w:val="Normal"/>
    <w:autoRedefine/>
    <w:uiPriority w:val="39"/>
    <w:unhideWhenUsed/>
    <w:rsid w:val="002D57C4"/>
    <w:pPr>
      <w:spacing w:before="0" w:after="100" w:line="276" w:lineRule="auto"/>
      <w:ind w:left="1540"/>
    </w:pPr>
    <w:rPr>
      <w:rFonts w:asciiTheme="minorHAnsi" w:hAnsiTheme="minorHAnsi"/>
      <w:szCs w:val="22"/>
    </w:rPr>
  </w:style>
  <w:style w:type="paragraph" w:styleId="TOC9">
    <w:name w:val="toc 9"/>
    <w:basedOn w:val="Normal"/>
    <w:next w:val="Normal"/>
    <w:autoRedefine/>
    <w:uiPriority w:val="39"/>
    <w:unhideWhenUsed/>
    <w:rsid w:val="002D57C4"/>
    <w:pPr>
      <w:spacing w:before="0" w:after="100" w:line="276" w:lineRule="auto"/>
      <w:ind w:left="1760"/>
    </w:pPr>
    <w:rPr>
      <w:rFonts w:ascii="Calibri" w:hAnsi="Calibri"/>
      <w:szCs w:val="22"/>
    </w:rPr>
  </w:style>
  <w:style w:type="character" w:customStyle="1" w:styleId="FooterChar">
    <w:name w:val="Footer Char"/>
    <w:link w:val="Footer"/>
    <w:rsid w:val="002D57C4"/>
    <w:rPr>
      <w:rFonts w:ascii="Arial" w:hAnsi="Arial"/>
      <w:szCs w:val="24"/>
    </w:rPr>
  </w:style>
  <w:style w:type="character" w:customStyle="1" w:styleId="NoteHeadingChar">
    <w:name w:val="Note Heading Char"/>
    <w:basedOn w:val="DefaultParagraphFont"/>
    <w:link w:val="NoteHeading"/>
    <w:rsid w:val="002D57C4"/>
    <w:rPr>
      <w:rFonts w:ascii="Arial" w:hAnsi="Arial"/>
      <w:szCs w:val="24"/>
    </w:rPr>
  </w:style>
  <w:style w:type="character" w:styleId="HTMLCode">
    <w:name w:val="HTML Code"/>
    <w:basedOn w:val="DefaultParagraphFont"/>
    <w:uiPriority w:val="99"/>
    <w:unhideWhenUsed/>
    <w:rsid w:val="002D57C4"/>
    <w:rPr>
      <w:rFonts w:ascii="Courier New" w:eastAsia="Times New Roman" w:hAnsi="Courier New" w:cs="Courier New"/>
      <w:sz w:val="20"/>
      <w:szCs w:val="20"/>
    </w:rPr>
  </w:style>
  <w:style w:type="paragraph" w:customStyle="1" w:styleId="NumberedCode">
    <w:name w:val="NumberedCode"/>
    <w:basedOn w:val="Normal"/>
    <w:autoRedefine/>
    <w:uiPriority w:val="99"/>
    <w:rsid w:val="002D57C4"/>
    <w:pPr>
      <w:numPr>
        <w:numId w:val="14"/>
      </w:numPr>
      <w:shd w:val="clear" w:color="auto" w:fill="EAEAEA"/>
      <w:spacing w:before="0" w:after="0"/>
    </w:pPr>
    <w:rPr>
      <w:rFonts w:ascii="Courier New" w:hAnsi="Courier New" w:cs="Courier New"/>
      <w:bCs/>
      <w:szCs w:val="20"/>
    </w:rPr>
  </w:style>
  <w:style w:type="paragraph" w:customStyle="1" w:styleId="Notenooffset">
    <w:name w:val="Note no offset"/>
    <w:basedOn w:val="Normal"/>
    <w:rsid w:val="002D57C4"/>
    <w:pPr>
      <w:spacing w:before="180" w:after="0"/>
      <w:ind w:left="14" w:right="144"/>
    </w:pPr>
    <w:rPr>
      <w:i/>
      <w:sz w:val="18"/>
      <w:szCs w:val="20"/>
    </w:rPr>
  </w:style>
  <w:style w:type="table" w:customStyle="1" w:styleId="TableGrid1">
    <w:name w:val="Table Grid1"/>
    <w:basedOn w:val="TableNormal"/>
    <w:next w:val="TableGrid"/>
    <w:uiPriority w:val="59"/>
    <w:rsid w:val="002D57C4"/>
    <w:rPr>
      <w:rFonts w:asciiTheme="majorHAnsi" w:eastAsiaTheme="minorHAnsi"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oundTable">
    <w:name w:val="Normal around Table"/>
    <w:basedOn w:val="TableofFigures"/>
    <w:next w:val="Normal"/>
    <w:rsid w:val="002D57C4"/>
    <w:pPr>
      <w:spacing w:before="120" w:after="120"/>
    </w:pPr>
  </w:style>
  <w:style w:type="table" w:styleId="LightShading-Accent1">
    <w:name w:val="Light Shading Accent 1"/>
    <w:basedOn w:val="TableNormal"/>
    <w:uiPriority w:val="60"/>
    <w:rsid w:val="002D57C4"/>
    <w:rPr>
      <w:rFonts w:asciiTheme="majorHAnsi" w:eastAsiaTheme="minorHAnsi" w:hAnsiTheme="maj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2D57C4"/>
    <w:rPr>
      <w:rFonts w:asciiTheme="majorHAnsi" w:eastAsiaTheme="minorHAnsi" w:hAnsiTheme="maj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efault">
    <w:name w:val="Default"/>
    <w:rsid w:val="002D57C4"/>
    <w:pPr>
      <w:autoSpaceDE w:val="0"/>
      <w:autoSpaceDN w:val="0"/>
      <w:adjustRightInd w:val="0"/>
    </w:pPr>
    <w:rPr>
      <w:rFonts w:ascii="Courier New" w:eastAsiaTheme="minorHAnsi" w:hAnsi="Courier New" w:cs="Courier New"/>
      <w:color w:val="000000"/>
      <w:sz w:val="24"/>
      <w:szCs w:val="24"/>
    </w:rPr>
  </w:style>
  <w:style w:type="paragraph" w:styleId="DocumentMap">
    <w:name w:val="Document Map"/>
    <w:basedOn w:val="Normal"/>
    <w:link w:val="DocumentMapChar"/>
    <w:uiPriority w:val="99"/>
    <w:unhideWhenUsed/>
    <w:rsid w:val="002D57C4"/>
    <w:pPr>
      <w:spacing w:before="0" w:after="0"/>
    </w:pPr>
    <w:rPr>
      <w:rFonts w:ascii="Lucida Grande" w:eastAsiaTheme="minorHAnsi" w:hAnsi="Lucida Grande" w:cs="Lucida Grande"/>
      <w:sz w:val="24"/>
    </w:rPr>
  </w:style>
  <w:style w:type="character" w:customStyle="1" w:styleId="DocumentMapChar">
    <w:name w:val="Document Map Char"/>
    <w:basedOn w:val="DefaultParagraphFont"/>
    <w:link w:val="DocumentMap"/>
    <w:uiPriority w:val="99"/>
    <w:rsid w:val="002D57C4"/>
    <w:rPr>
      <w:rFonts w:ascii="Lucida Grande" w:eastAsiaTheme="minorHAnsi" w:hAnsi="Lucida Grande" w:cs="Lucida Grande"/>
      <w:sz w:val="24"/>
      <w:szCs w:val="24"/>
    </w:rPr>
  </w:style>
  <w:style w:type="table" w:customStyle="1" w:styleId="TableGrid11">
    <w:name w:val="Table Grid11"/>
    <w:basedOn w:val="TableNormal"/>
    <w:next w:val="TableGrid"/>
    <w:uiPriority w:val="59"/>
    <w:rsid w:val="002D57C4"/>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scalar-plain">
    <w:name w:val="l-scalar-plain"/>
    <w:basedOn w:val="DefaultParagraphFont"/>
    <w:rsid w:val="002D57C4"/>
  </w:style>
  <w:style w:type="paragraph" w:styleId="NoSpacing">
    <w:name w:val="No Spacing"/>
    <w:uiPriority w:val="1"/>
    <w:qFormat/>
    <w:rsid w:val="002D57C4"/>
    <w:rPr>
      <w:rFonts w:ascii="Calibri" w:eastAsia="Calibri" w:hAnsi="Calibri"/>
      <w:sz w:val="22"/>
      <w:szCs w:val="22"/>
    </w:rPr>
  </w:style>
  <w:style w:type="character" w:customStyle="1" w:styleId="pl-s1">
    <w:name w:val="pl-s1"/>
    <w:basedOn w:val="DefaultParagraphFont"/>
    <w:rsid w:val="002D57C4"/>
  </w:style>
  <w:style w:type="character" w:customStyle="1" w:styleId="pl-pds">
    <w:name w:val="pl-pds"/>
    <w:basedOn w:val="DefaultParagraphFont"/>
    <w:rsid w:val="002D57C4"/>
  </w:style>
  <w:style w:type="character" w:customStyle="1" w:styleId="pl-vpf">
    <w:name w:val="pl-vpf"/>
    <w:basedOn w:val="DefaultParagraphFont"/>
    <w:rsid w:val="002D57C4"/>
  </w:style>
  <w:style w:type="character" w:customStyle="1" w:styleId="pl-k">
    <w:name w:val="pl-k"/>
    <w:basedOn w:val="DefaultParagraphFont"/>
    <w:rsid w:val="002D57C4"/>
  </w:style>
  <w:style w:type="character" w:styleId="Strong">
    <w:name w:val="Strong"/>
    <w:basedOn w:val="DefaultParagraphFont"/>
    <w:uiPriority w:val="22"/>
    <w:qFormat/>
    <w:rsid w:val="002D57C4"/>
    <w:rPr>
      <w:b/>
      <w:bCs/>
    </w:rPr>
  </w:style>
  <w:style w:type="character" w:customStyle="1" w:styleId="pun">
    <w:name w:val="pun"/>
    <w:basedOn w:val="DefaultParagraphFont"/>
    <w:rsid w:val="002D57C4"/>
  </w:style>
  <w:style w:type="character" w:customStyle="1" w:styleId="pln">
    <w:name w:val="pln"/>
    <w:basedOn w:val="DefaultParagraphFont"/>
    <w:rsid w:val="002D57C4"/>
  </w:style>
  <w:style w:type="character" w:customStyle="1" w:styleId="typ">
    <w:name w:val="typ"/>
    <w:basedOn w:val="DefaultParagraphFont"/>
    <w:rsid w:val="002D57C4"/>
  </w:style>
  <w:style w:type="character" w:customStyle="1" w:styleId="kwd">
    <w:name w:val="kwd"/>
    <w:basedOn w:val="DefaultParagraphFont"/>
    <w:rsid w:val="002D57C4"/>
  </w:style>
  <w:style w:type="character" w:customStyle="1" w:styleId="str">
    <w:name w:val="str"/>
    <w:basedOn w:val="DefaultParagraphFont"/>
    <w:rsid w:val="002D57C4"/>
  </w:style>
  <w:style w:type="character" w:customStyle="1" w:styleId="css-truncate">
    <w:name w:val="css-truncate"/>
    <w:basedOn w:val="DefaultParagraphFont"/>
    <w:rsid w:val="002D57C4"/>
  </w:style>
  <w:style w:type="character" w:customStyle="1" w:styleId="left">
    <w:name w:val="left"/>
    <w:basedOn w:val="DefaultParagraphFont"/>
    <w:rsid w:val="002D57C4"/>
  </w:style>
  <w:style w:type="character" w:customStyle="1" w:styleId="user-hover">
    <w:name w:val="user-hover"/>
    <w:basedOn w:val="DefaultParagraphFont"/>
    <w:rsid w:val="002D57C4"/>
  </w:style>
  <w:style w:type="character" w:styleId="BookTitle">
    <w:name w:val="Book Title"/>
    <w:basedOn w:val="DefaultParagraphFont"/>
    <w:uiPriority w:val="33"/>
    <w:rsid w:val="002D57C4"/>
    <w:rPr>
      <w:b/>
      <w:bCs/>
      <w:smallCaps/>
      <w:spacing w:val="5"/>
    </w:rPr>
  </w:style>
  <w:style w:type="character" w:customStyle="1" w:styleId="pl-s">
    <w:name w:val="pl-s"/>
    <w:basedOn w:val="DefaultParagraphFont"/>
    <w:rsid w:val="002D57C4"/>
  </w:style>
  <w:style w:type="character" w:customStyle="1" w:styleId="pl-ent">
    <w:name w:val="pl-ent"/>
    <w:basedOn w:val="DefaultParagraphFont"/>
    <w:rsid w:val="002D57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391701">
      <w:bodyDiv w:val="1"/>
      <w:marLeft w:val="0"/>
      <w:marRight w:val="0"/>
      <w:marTop w:val="0"/>
      <w:marBottom w:val="0"/>
      <w:divBdr>
        <w:top w:val="none" w:sz="0" w:space="0" w:color="auto"/>
        <w:left w:val="none" w:sz="0" w:space="0" w:color="auto"/>
        <w:bottom w:val="none" w:sz="0" w:space="0" w:color="auto"/>
        <w:right w:val="none" w:sz="0" w:space="0" w:color="auto"/>
      </w:divBdr>
      <w:divsChild>
        <w:div w:id="39091311">
          <w:blockQuote w:val="1"/>
          <w:marLeft w:val="720"/>
          <w:marRight w:val="720"/>
          <w:marTop w:val="86"/>
          <w:marBottom w:val="100"/>
          <w:divBdr>
            <w:top w:val="none" w:sz="0" w:space="0" w:color="auto"/>
            <w:left w:val="none" w:sz="0" w:space="0" w:color="auto"/>
            <w:bottom w:val="none" w:sz="0" w:space="0" w:color="auto"/>
            <w:right w:val="none" w:sz="0" w:space="0" w:color="auto"/>
          </w:divBdr>
        </w:div>
        <w:div w:id="78791658">
          <w:blockQuote w:val="1"/>
          <w:marLeft w:val="720"/>
          <w:marRight w:val="720"/>
          <w:marTop w:val="86"/>
          <w:marBottom w:val="100"/>
          <w:divBdr>
            <w:top w:val="none" w:sz="0" w:space="0" w:color="auto"/>
            <w:left w:val="none" w:sz="0" w:space="0" w:color="auto"/>
            <w:bottom w:val="none" w:sz="0" w:space="0" w:color="auto"/>
            <w:right w:val="none" w:sz="0" w:space="0" w:color="auto"/>
          </w:divBdr>
        </w:div>
        <w:div w:id="482627936">
          <w:blockQuote w:val="1"/>
          <w:marLeft w:val="720"/>
          <w:marRight w:val="720"/>
          <w:marTop w:val="86"/>
          <w:marBottom w:val="100"/>
          <w:divBdr>
            <w:top w:val="none" w:sz="0" w:space="0" w:color="auto"/>
            <w:left w:val="none" w:sz="0" w:space="0" w:color="auto"/>
            <w:bottom w:val="none" w:sz="0" w:space="0" w:color="auto"/>
            <w:right w:val="none" w:sz="0" w:space="0" w:color="auto"/>
          </w:divBdr>
        </w:div>
        <w:div w:id="1146894887">
          <w:blockQuote w:val="1"/>
          <w:marLeft w:val="720"/>
          <w:marRight w:val="720"/>
          <w:marTop w:val="86"/>
          <w:marBottom w:val="100"/>
          <w:divBdr>
            <w:top w:val="none" w:sz="0" w:space="0" w:color="auto"/>
            <w:left w:val="none" w:sz="0" w:space="0" w:color="auto"/>
            <w:bottom w:val="none" w:sz="0" w:space="0" w:color="auto"/>
            <w:right w:val="none" w:sz="0" w:space="0" w:color="auto"/>
          </w:divBdr>
        </w:div>
        <w:div w:id="1409039306">
          <w:blockQuote w:val="1"/>
          <w:marLeft w:val="720"/>
          <w:marRight w:val="720"/>
          <w:marTop w:val="86"/>
          <w:marBottom w:val="100"/>
          <w:divBdr>
            <w:top w:val="none" w:sz="0" w:space="0" w:color="auto"/>
            <w:left w:val="none" w:sz="0" w:space="0" w:color="auto"/>
            <w:bottom w:val="none" w:sz="0" w:space="0" w:color="auto"/>
            <w:right w:val="none" w:sz="0" w:space="0" w:color="auto"/>
          </w:divBdr>
        </w:div>
        <w:div w:id="1571235596">
          <w:blockQuote w:val="1"/>
          <w:marLeft w:val="720"/>
          <w:marRight w:val="720"/>
          <w:marTop w:val="86"/>
          <w:marBottom w:val="100"/>
          <w:divBdr>
            <w:top w:val="none" w:sz="0" w:space="0" w:color="auto"/>
            <w:left w:val="none" w:sz="0" w:space="0" w:color="auto"/>
            <w:bottom w:val="none" w:sz="0" w:space="0" w:color="auto"/>
            <w:right w:val="none" w:sz="0" w:space="0" w:color="auto"/>
          </w:divBdr>
        </w:div>
        <w:div w:id="1934511894">
          <w:blockQuote w:val="1"/>
          <w:marLeft w:val="720"/>
          <w:marRight w:val="720"/>
          <w:marTop w:val="86"/>
          <w:marBottom w:val="100"/>
          <w:divBdr>
            <w:top w:val="none" w:sz="0" w:space="0" w:color="auto"/>
            <w:left w:val="none" w:sz="0" w:space="0" w:color="auto"/>
            <w:bottom w:val="none" w:sz="0" w:space="0" w:color="auto"/>
            <w:right w:val="none" w:sz="0" w:space="0" w:color="auto"/>
          </w:divBdr>
        </w:div>
        <w:div w:id="1953051118">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590970467">
      <w:bodyDiv w:val="1"/>
      <w:marLeft w:val="0"/>
      <w:marRight w:val="0"/>
      <w:marTop w:val="0"/>
      <w:marBottom w:val="0"/>
      <w:divBdr>
        <w:top w:val="none" w:sz="0" w:space="0" w:color="auto"/>
        <w:left w:val="none" w:sz="0" w:space="0" w:color="auto"/>
        <w:bottom w:val="none" w:sz="0" w:space="0" w:color="auto"/>
        <w:right w:val="none" w:sz="0" w:space="0" w:color="auto"/>
      </w:divBdr>
    </w:div>
    <w:div w:id="700475616">
      <w:bodyDiv w:val="1"/>
      <w:marLeft w:val="0"/>
      <w:marRight w:val="0"/>
      <w:marTop w:val="0"/>
      <w:marBottom w:val="0"/>
      <w:divBdr>
        <w:top w:val="none" w:sz="0" w:space="0" w:color="auto"/>
        <w:left w:val="none" w:sz="0" w:space="0" w:color="auto"/>
        <w:bottom w:val="none" w:sz="0" w:space="0" w:color="auto"/>
        <w:right w:val="none" w:sz="0" w:space="0" w:color="auto"/>
      </w:divBdr>
    </w:div>
    <w:div w:id="810639259">
      <w:bodyDiv w:val="1"/>
      <w:marLeft w:val="0"/>
      <w:marRight w:val="0"/>
      <w:marTop w:val="0"/>
      <w:marBottom w:val="0"/>
      <w:divBdr>
        <w:top w:val="none" w:sz="0" w:space="0" w:color="auto"/>
        <w:left w:val="none" w:sz="0" w:space="0" w:color="auto"/>
        <w:bottom w:val="none" w:sz="0" w:space="0" w:color="auto"/>
        <w:right w:val="none" w:sz="0" w:space="0" w:color="auto"/>
      </w:divBdr>
      <w:divsChild>
        <w:div w:id="16124502">
          <w:blockQuote w:val="1"/>
          <w:marLeft w:val="720"/>
          <w:marRight w:val="720"/>
          <w:marTop w:val="86"/>
          <w:marBottom w:val="100"/>
          <w:divBdr>
            <w:top w:val="none" w:sz="0" w:space="0" w:color="auto"/>
            <w:left w:val="none" w:sz="0" w:space="0" w:color="auto"/>
            <w:bottom w:val="none" w:sz="0" w:space="0" w:color="auto"/>
            <w:right w:val="none" w:sz="0" w:space="0" w:color="auto"/>
          </w:divBdr>
        </w:div>
        <w:div w:id="169490777">
          <w:blockQuote w:val="1"/>
          <w:marLeft w:val="720"/>
          <w:marRight w:val="720"/>
          <w:marTop w:val="86"/>
          <w:marBottom w:val="100"/>
          <w:divBdr>
            <w:top w:val="none" w:sz="0" w:space="0" w:color="auto"/>
            <w:left w:val="none" w:sz="0" w:space="0" w:color="auto"/>
            <w:bottom w:val="none" w:sz="0" w:space="0" w:color="auto"/>
            <w:right w:val="none" w:sz="0" w:space="0" w:color="auto"/>
          </w:divBdr>
        </w:div>
        <w:div w:id="1003556952">
          <w:blockQuote w:val="1"/>
          <w:marLeft w:val="720"/>
          <w:marRight w:val="720"/>
          <w:marTop w:val="86"/>
          <w:marBottom w:val="100"/>
          <w:divBdr>
            <w:top w:val="none" w:sz="0" w:space="0" w:color="auto"/>
            <w:left w:val="none" w:sz="0" w:space="0" w:color="auto"/>
            <w:bottom w:val="none" w:sz="0" w:space="0" w:color="auto"/>
            <w:right w:val="none" w:sz="0" w:space="0" w:color="auto"/>
          </w:divBdr>
        </w:div>
        <w:div w:id="1150248586">
          <w:blockQuote w:val="1"/>
          <w:marLeft w:val="720"/>
          <w:marRight w:val="720"/>
          <w:marTop w:val="86"/>
          <w:marBottom w:val="100"/>
          <w:divBdr>
            <w:top w:val="none" w:sz="0" w:space="0" w:color="auto"/>
            <w:left w:val="none" w:sz="0" w:space="0" w:color="auto"/>
            <w:bottom w:val="none" w:sz="0" w:space="0" w:color="auto"/>
            <w:right w:val="none" w:sz="0" w:space="0" w:color="auto"/>
          </w:divBdr>
        </w:div>
        <w:div w:id="1213074541">
          <w:blockQuote w:val="1"/>
          <w:marLeft w:val="720"/>
          <w:marRight w:val="720"/>
          <w:marTop w:val="86"/>
          <w:marBottom w:val="100"/>
          <w:divBdr>
            <w:top w:val="none" w:sz="0" w:space="0" w:color="auto"/>
            <w:left w:val="none" w:sz="0" w:space="0" w:color="auto"/>
            <w:bottom w:val="none" w:sz="0" w:space="0" w:color="auto"/>
            <w:right w:val="none" w:sz="0" w:space="0" w:color="auto"/>
          </w:divBdr>
        </w:div>
        <w:div w:id="1236470533">
          <w:blockQuote w:val="1"/>
          <w:marLeft w:val="720"/>
          <w:marRight w:val="720"/>
          <w:marTop w:val="86"/>
          <w:marBottom w:val="100"/>
          <w:divBdr>
            <w:top w:val="none" w:sz="0" w:space="0" w:color="auto"/>
            <w:left w:val="none" w:sz="0" w:space="0" w:color="auto"/>
            <w:bottom w:val="none" w:sz="0" w:space="0" w:color="auto"/>
            <w:right w:val="none" w:sz="0" w:space="0" w:color="auto"/>
          </w:divBdr>
        </w:div>
        <w:div w:id="1638946580">
          <w:blockQuote w:val="1"/>
          <w:marLeft w:val="720"/>
          <w:marRight w:val="720"/>
          <w:marTop w:val="86"/>
          <w:marBottom w:val="100"/>
          <w:divBdr>
            <w:top w:val="none" w:sz="0" w:space="0" w:color="auto"/>
            <w:left w:val="none" w:sz="0" w:space="0" w:color="auto"/>
            <w:bottom w:val="none" w:sz="0" w:space="0" w:color="auto"/>
            <w:right w:val="none" w:sz="0" w:space="0" w:color="auto"/>
          </w:divBdr>
        </w:div>
        <w:div w:id="1934434389">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1026448532">
      <w:bodyDiv w:val="1"/>
      <w:marLeft w:val="0"/>
      <w:marRight w:val="0"/>
      <w:marTop w:val="0"/>
      <w:marBottom w:val="0"/>
      <w:divBdr>
        <w:top w:val="none" w:sz="0" w:space="0" w:color="auto"/>
        <w:left w:val="none" w:sz="0" w:space="0" w:color="auto"/>
        <w:bottom w:val="none" w:sz="0" w:space="0" w:color="auto"/>
        <w:right w:val="none" w:sz="0" w:space="0" w:color="auto"/>
      </w:divBdr>
    </w:div>
    <w:div w:id="1064181971">
      <w:bodyDiv w:val="1"/>
      <w:marLeft w:val="0"/>
      <w:marRight w:val="0"/>
      <w:marTop w:val="0"/>
      <w:marBottom w:val="0"/>
      <w:divBdr>
        <w:top w:val="none" w:sz="0" w:space="0" w:color="auto"/>
        <w:left w:val="none" w:sz="0" w:space="0" w:color="auto"/>
        <w:bottom w:val="none" w:sz="0" w:space="0" w:color="auto"/>
        <w:right w:val="none" w:sz="0" w:space="0" w:color="auto"/>
      </w:divBdr>
    </w:div>
    <w:div w:id="1124468946">
      <w:bodyDiv w:val="1"/>
      <w:marLeft w:val="0"/>
      <w:marRight w:val="0"/>
      <w:marTop w:val="0"/>
      <w:marBottom w:val="0"/>
      <w:divBdr>
        <w:top w:val="none" w:sz="0" w:space="0" w:color="auto"/>
        <w:left w:val="none" w:sz="0" w:space="0" w:color="auto"/>
        <w:bottom w:val="none" w:sz="0" w:space="0" w:color="auto"/>
        <w:right w:val="none" w:sz="0" w:space="0" w:color="auto"/>
      </w:divBdr>
    </w:div>
    <w:div w:id="1585216214">
      <w:bodyDiv w:val="1"/>
      <w:marLeft w:val="0"/>
      <w:marRight w:val="0"/>
      <w:marTop w:val="0"/>
      <w:marBottom w:val="0"/>
      <w:divBdr>
        <w:top w:val="none" w:sz="0" w:space="0" w:color="auto"/>
        <w:left w:val="none" w:sz="0" w:space="0" w:color="auto"/>
        <w:bottom w:val="none" w:sz="0" w:space="0" w:color="auto"/>
        <w:right w:val="none" w:sz="0" w:space="0" w:color="auto"/>
      </w:divBdr>
    </w:div>
    <w:div w:id="1601909851">
      <w:bodyDiv w:val="1"/>
      <w:marLeft w:val="0"/>
      <w:marRight w:val="0"/>
      <w:marTop w:val="0"/>
      <w:marBottom w:val="0"/>
      <w:divBdr>
        <w:top w:val="none" w:sz="0" w:space="0" w:color="auto"/>
        <w:left w:val="none" w:sz="0" w:space="0" w:color="auto"/>
        <w:bottom w:val="none" w:sz="0" w:space="0" w:color="auto"/>
        <w:right w:val="none" w:sz="0" w:space="0" w:color="auto"/>
      </w:divBdr>
    </w:div>
    <w:div w:id="1956474539">
      <w:bodyDiv w:val="1"/>
      <w:marLeft w:val="0"/>
      <w:marRight w:val="0"/>
      <w:marTop w:val="0"/>
      <w:marBottom w:val="0"/>
      <w:divBdr>
        <w:top w:val="none" w:sz="0" w:space="0" w:color="auto"/>
        <w:left w:val="none" w:sz="0" w:space="0" w:color="auto"/>
        <w:bottom w:val="none" w:sz="0" w:space="0" w:color="auto"/>
        <w:right w:val="none" w:sz="0" w:space="0" w:color="auto"/>
      </w:divBdr>
    </w:div>
    <w:div w:id="2050105519">
      <w:bodyDiv w:val="1"/>
      <w:marLeft w:val="0"/>
      <w:marRight w:val="0"/>
      <w:marTop w:val="0"/>
      <w:marBottom w:val="0"/>
      <w:divBdr>
        <w:top w:val="none" w:sz="0" w:space="0" w:color="auto"/>
        <w:left w:val="none" w:sz="0" w:space="0" w:color="auto"/>
        <w:bottom w:val="none" w:sz="0" w:space="0" w:color="auto"/>
        <w:right w:val="none" w:sz="0" w:space="0" w:color="auto"/>
      </w:divBdr>
    </w:div>
    <w:div w:id="212592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hyperlink" Target="http://www.vnomic.com/" TargetMode="External"/><Relationship Id="rId117" Type="http://schemas.openxmlformats.org/officeDocument/2006/relationships/hyperlink" Target="mailto:avi.vachnis@alcatel-lucent.com" TargetMode="External"/><Relationship Id="rId21" Type="http://schemas.openxmlformats.org/officeDocument/2006/relationships/hyperlink" Target="mailto:paul.lipton@ca.com" TargetMode="External"/><Relationship Id="rId42" Type="http://schemas.openxmlformats.org/officeDocument/2006/relationships/header" Target="header1.xml"/><Relationship Id="rId47" Type="http://schemas.openxmlformats.org/officeDocument/2006/relationships/hyperlink" Target="http://docs.oasis-open.org/tosca/TOSCA/v1.0/os/TOSCA-v1.0-os.pdf" TargetMode="External"/><Relationship Id="rId63" Type="http://schemas.openxmlformats.org/officeDocument/2006/relationships/image" Target="media/image8.png"/><Relationship Id="rId68" Type="http://schemas.openxmlformats.org/officeDocument/2006/relationships/hyperlink" Target="http://www.ewh.ieee.org/soc/ias/pub-dept/abbreviation.pdf" TargetMode="External"/><Relationship Id="rId84" Type="http://schemas.openxmlformats.org/officeDocument/2006/relationships/image" Target="media/image16.emf"/><Relationship Id="rId89" Type="http://schemas.openxmlformats.org/officeDocument/2006/relationships/image" Target="media/image21.png"/><Relationship Id="rId112" Type="http://schemas.openxmlformats.org/officeDocument/2006/relationships/image" Target="media/image39.png"/><Relationship Id="rId133" Type="http://schemas.openxmlformats.org/officeDocument/2006/relationships/hyperlink" Target="mailto:mrutkows@us.ibm.com" TargetMode="External"/><Relationship Id="rId138" Type="http://schemas.openxmlformats.org/officeDocument/2006/relationships/hyperlink" Target="mailto:spzala@us.ibm.com" TargetMode="External"/><Relationship Id="rId16" Type="http://schemas.openxmlformats.org/officeDocument/2006/relationships/hyperlink" Target="http://docs.oasis-open.org/tosca/TOSCA-Simple-Profile-YAML/v1.0/csprd01/TOSCA-Simple-Profile-YAML-v1.0-csprd01.docx" TargetMode="External"/><Relationship Id="rId107" Type="http://schemas.openxmlformats.org/officeDocument/2006/relationships/image" Target="media/image34.png"/><Relationship Id="rId11" Type="http://schemas.openxmlformats.org/officeDocument/2006/relationships/hyperlink" Target="http://docs.oasis-open.org/tosca/TOSCA-Simple-Profile-YAML/v1.0/cs01/TOSCA-Simple-Profile-YAML-v1.0-cs01.pdf" TargetMode="External"/><Relationship Id="rId32" Type="http://schemas.openxmlformats.org/officeDocument/2006/relationships/hyperlink" Target="http://docs.oasis-open.org/tosca/ns/simple/yaml/1.0" TargetMode="External"/><Relationship Id="rId37" Type="http://schemas.openxmlformats.org/officeDocument/2006/relationships/hyperlink" Target="http://docs.oasis-open.org/tosca/TOSCA-Simple-Profile-YAML/v1.0/cs01/TOSCA-Simple-Profile-YAML-v1.0-cs01.html" TargetMode="External"/><Relationship Id="rId53" Type="http://schemas.openxmlformats.org/officeDocument/2006/relationships/hyperlink" Target="http://puppetlabs.com/" TargetMode="External"/><Relationship Id="rId58" Type="http://schemas.openxmlformats.org/officeDocument/2006/relationships/image" Target="media/image4.png"/><Relationship Id="rId74" Type="http://schemas.openxmlformats.org/officeDocument/2006/relationships/hyperlink" Target="file:///\\home\user\wordpress.zip" TargetMode="External"/><Relationship Id="rId79" Type="http://schemas.openxmlformats.org/officeDocument/2006/relationships/image" Target="media/image11.png"/><Relationship Id="rId102" Type="http://schemas.openxmlformats.org/officeDocument/2006/relationships/image" Target="media/image28.png"/><Relationship Id="rId123" Type="http://schemas.openxmlformats.org/officeDocument/2006/relationships/hyperlink" Target="mailto:ifat.afek@alcatel-lucent.com" TargetMode="External"/><Relationship Id="rId128" Type="http://schemas.openxmlformats.org/officeDocument/2006/relationships/hyperlink" Target="file:///C:\Users\IBM_ADMIN\Documents\IBM\SWG\Standards\SDOs\OASIS\TOSCA\Interop%20SC\YAML\kapil.thangavelu@canonical.com" TargetMode="External"/><Relationship Id="rId144" Type="http://schemas.openxmlformats.org/officeDocument/2006/relationships/hyperlink" Target="mailto:travis.tripp@hp.com" TargetMode="External"/><Relationship Id="rId149"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22.emf"/><Relationship Id="rId95" Type="http://schemas.openxmlformats.org/officeDocument/2006/relationships/image" Target="media/image24.png"/><Relationship Id="rId22" Type="http://schemas.openxmlformats.org/officeDocument/2006/relationships/hyperlink" Target="http://www.ca.com/" TargetMode="External"/><Relationship Id="rId27" Type="http://schemas.openxmlformats.org/officeDocument/2006/relationships/hyperlink" Target="mailto:mrutkows@us.ibm.com" TargetMode="External"/><Relationship Id="rId43" Type="http://schemas.openxmlformats.org/officeDocument/2006/relationships/footer" Target="footer1.xml"/><Relationship Id="rId48" Type="http://schemas.openxmlformats.org/officeDocument/2006/relationships/hyperlink" Target="http://www.yaml.org/spec/1.2/spec.html" TargetMode="External"/><Relationship Id="rId64" Type="http://schemas.openxmlformats.org/officeDocument/2006/relationships/hyperlink" Target="http://yaml.org/spec/1.2/spec.html" TargetMode="External"/><Relationship Id="rId69" Type="http://schemas.openxmlformats.org/officeDocument/2006/relationships/hyperlink" Target="http://www.bipm.org/en/publications/si-brochure/" TargetMode="External"/><Relationship Id="rId113" Type="http://schemas.openxmlformats.org/officeDocument/2006/relationships/image" Target="media/image40.png"/><Relationship Id="rId118" Type="http://schemas.openxmlformats.org/officeDocument/2006/relationships/hyperlink" Target="mailto:lauwers@ubicity.com" TargetMode="External"/><Relationship Id="rId134" Type="http://schemas.openxmlformats.org/officeDocument/2006/relationships/hyperlink" Target="mailto:moshe.elisha@alcatel-lucent.com" TargetMode="External"/><Relationship Id="rId139" Type="http://schemas.openxmlformats.org/officeDocument/2006/relationships/hyperlink" Target="mailto:lishitao@huawei.com" TargetMode="External"/><Relationship Id="rId80" Type="http://schemas.openxmlformats.org/officeDocument/2006/relationships/image" Target="media/image12.png"/><Relationship Id="rId85" Type="http://schemas.openxmlformats.org/officeDocument/2006/relationships/image" Target="media/image17.emf"/><Relationship Id="rId3" Type="http://schemas.openxmlformats.org/officeDocument/2006/relationships/styles" Target="styles.xml"/><Relationship Id="rId12" Type="http://schemas.openxmlformats.org/officeDocument/2006/relationships/hyperlink" Target="http://docs.oasis-open.org/tosca/TOSCA-Simple-Profile-YAML/v1.0/cs01/TOSCA-Simple-Profile-YAML-v1.0-cs01.html" TargetMode="External"/><Relationship Id="rId17" Type="http://schemas.openxmlformats.org/officeDocument/2006/relationships/hyperlink" Target="http://docs.oasis-open.org/tosca/TOSCA-Simple-Profile-YAML/v1.0/TOSCA-Simple-Profile-YAML-v1.0.pdf" TargetMode="External"/><Relationship Id="rId25" Type="http://schemas.openxmlformats.org/officeDocument/2006/relationships/hyperlink" Target="mailto:dpalma@vnomic.com" TargetMode="External"/><Relationship Id="rId33" Type="http://schemas.openxmlformats.org/officeDocument/2006/relationships/hyperlink" Target="https://www.oasis-open.org/committees/tc_home.php?wg_abbrev=tosca" TargetMode="External"/><Relationship Id="rId38" Type="http://schemas.openxmlformats.org/officeDocument/2006/relationships/hyperlink" Target="http://docs.oasis-open.org/tosca/TOSCA-Simple-Profile-YAML/v1.0/TOSCA-Simple-Profile-YAML-v1.0.html" TargetMode="External"/><Relationship Id="rId46" Type="http://schemas.openxmlformats.org/officeDocument/2006/relationships/hyperlink" Target="http://www.ietf.org/rfc/rfc2119.txt" TargetMode="External"/><Relationship Id="rId59" Type="http://schemas.openxmlformats.org/officeDocument/2006/relationships/hyperlink" Target="hello_world" TargetMode="External"/><Relationship Id="rId67" Type="http://schemas.openxmlformats.org/officeDocument/2006/relationships/hyperlink" Target="http://www.gnu.org/software/parted/manual/html_node/unit.html" TargetMode="External"/><Relationship Id="rId103" Type="http://schemas.openxmlformats.org/officeDocument/2006/relationships/image" Target="media/image30.png"/><Relationship Id="rId108" Type="http://schemas.openxmlformats.org/officeDocument/2006/relationships/image" Target="media/image35.png"/><Relationship Id="rId116" Type="http://schemas.openxmlformats.org/officeDocument/2006/relationships/image" Target="media/image43.png"/><Relationship Id="rId124" Type="http://schemas.openxmlformats.org/officeDocument/2006/relationships/hyperlink" Target="mailto:idan@gigaspaces.com" TargetMode="External"/><Relationship Id="rId129" Type="http://schemas.openxmlformats.org/officeDocument/2006/relationships/hyperlink" Target="mailto:karsten.beins@ts.fujitsu.com" TargetMode="External"/><Relationship Id="rId137" Type="http://schemas.openxmlformats.org/officeDocument/2006/relationships/hyperlink" Target="file:///C:\Users\IBM_ADMIN\Documents\IBM\SWG\Standards\SDOs\OASIS\TOSCA\Interop%20SC\YAML\richard.probst@sap.com" TargetMode="External"/><Relationship Id="rId20" Type="http://schemas.openxmlformats.org/officeDocument/2006/relationships/hyperlink" Target="https://www.oasis-open.org/committees/tosca/" TargetMode="External"/><Relationship Id="rId41" Type="http://schemas.openxmlformats.org/officeDocument/2006/relationships/hyperlink" Target="https://www.oasis-open.org/policies-guidelines/trademark" TargetMode="External"/><Relationship Id="rId54" Type="http://schemas.openxmlformats.org/officeDocument/2006/relationships/hyperlink" Target="https://wordpress.org/" TargetMode="External"/><Relationship Id="rId62" Type="http://schemas.openxmlformats.org/officeDocument/2006/relationships/image" Target="media/image7.png"/><Relationship Id="rId70" Type="http://schemas.openxmlformats.org/officeDocument/2006/relationships/hyperlink" Target="file:///C:\Users\IBM_ADMIN\Documents\IBM\SWG\Standards\SDOs\OASIS\TOSCA\Interop%20SC\YAML\TOSCA-Simple-Profile-YAML-v1.0-wd04-Rev04.docx" TargetMode="External"/><Relationship Id="rId75" Type="http://schemas.openxmlformats.org/officeDocument/2006/relationships/hyperlink" Target="http://cloudrepo:80/files/wordpress.zip" TargetMode="External"/><Relationship Id="rId83" Type="http://schemas.openxmlformats.org/officeDocument/2006/relationships/image" Target="media/image15.emf"/><Relationship Id="rId88" Type="http://schemas.openxmlformats.org/officeDocument/2006/relationships/image" Target="media/image20.emf"/><Relationship Id="rId91" Type="http://schemas.openxmlformats.org/officeDocument/2006/relationships/image" Target="media/image22.png"/><Relationship Id="rId96" Type="http://schemas.openxmlformats.org/officeDocument/2006/relationships/image" Target="media/image25.emf"/><Relationship Id="rId111" Type="http://schemas.openxmlformats.org/officeDocument/2006/relationships/image" Target="media/image38.png"/><Relationship Id="rId132" Type="http://schemas.openxmlformats.org/officeDocument/2006/relationships/hyperlink" Target="mailto:luc.boutier@fastconnect.fr" TargetMode="External"/><Relationship Id="rId140" Type="http://schemas.openxmlformats.org/officeDocument/2006/relationships/hyperlink" Target="mailto:sdmonov@us.ibm.com" TargetMode="External"/><Relationship Id="rId145" Type="http://schemas.openxmlformats.org/officeDocument/2006/relationships/hyperlink" Target="mailto:vahidhashemian@us.ibm.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docs.oasis-open.org/tosca/TOSCA-Simple-Profile-YAML/v1.0/csprd01/TOSCA-Simple-Profile-YAML-v1.0-csprd01.html" TargetMode="External"/><Relationship Id="rId23" Type="http://schemas.openxmlformats.org/officeDocument/2006/relationships/hyperlink" Target="mailto:smoser@de.ibm.com" TargetMode="External"/><Relationship Id="rId28" Type="http://schemas.openxmlformats.org/officeDocument/2006/relationships/hyperlink" Target="http://www.ibm.com/" TargetMode="External"/><Relationship Id="rId36" Type="http://schemas.openxmlformats.org/officeDocument/2006/relationships/hyperlink" Target="https://www.oasis-open.org/committees/tosca/ipr.php" TargetMode="External"/><Relationship Id="rId49" Type="http://schemas.openxmlformats.org/officeDocument/2006/relationships/hyperlink" Target="http://yaml.org/type/timestamp.html" TargetMode="External"/><Relationship Id="rId57" Type="http://schemas.openxmlformats.org/officeDocument/2006/relationships/image" Target="media/image3.png"/><Relationship Id="rId106" Type="http://schemas.openxmlformats.org/officeDocument/2006/relationships/image" Target="media/image33.png"/><Relationship Id="rId114" Type="http://schemas.openxmlformats.org/officeDocument/2006/relationships/image" Target="media/image41.png"/><Relationship Id="rId119" Type="http://schemas.openxmlformats.org/officeDocument/2006/relationships/hyperlink" Target="mailto:dpalma@vnomic.com" TargetMode="External"/><Relationship Id="rId127" Type="http://schemas.openxmlformats.org/officeDocument/2006/relationships/hyperlink" Target="mailto:juergen.meynert@ts.fujitsu.com" TargetMode="External"/><Relationship Id="rId10" Type="http://schemas.openxmlformats.org/officeDocument/2006/relationships/image" Target="media/image1.png"/><Relationship Id="rId31" Type="http://schemas.openxmlformats.org/officeDocument/2006/relationships/hyperlink" Target="http://docs.oasis-open.org/tosca/TOSCA/v1.0/os/TOSCA-v1.0-os.html" TargetMode="External"/><Relationship Id="rId44" Type="http://schemas.openxmlformats.org/officeDocument/2006/relationships/footer" Target="footer2.xml"/><Relationship Id="rId52" Type="http://schemas.openxmlformats.org/officeDocument/2006/relationships/hyperlink" Target="https://nodejs.org/" TargetMode="External"/><Relationship Id="rId60" Type="http://schemas.openxmlformats.org/officeDocument/2006/relationships/image" Target="media/image5.png"/><Relationship Id="rId65" Type="http://schemas.openxmlformats.org/officeDocument/2006/relationships/hyperlink" Target="http://docs.oasis-open.org/tosca/ns/simple/yaml/1.0" TargetMode="External"/><Relationship Id="rId73" Type="http://schemas.openxmlformats.org/officeDocument/2006/relationships/hyperlink" Target="file:///C:\Users\IBM_AD~1\AppData\Local\Temp\TOSCA_get_artifact_proposal-1.docx" TargetMode="External"/><Relationship Id="rId78" Type="http://schemas.openxmlformats.org/officeDocument/2006/relationships/image" Target="media/image10.png"/><Relationship Id="rId81" Type="http://schemas.openxmlformats.org/officeDocument/2006/relationships/image" Target="media/image13.png"/><Relationship Id="rId86" Type="http://schemas.openxmlformats.org/officeDocument/2006/relationships/image" Target="media/image18.emf"/><Relationship Id="rId94" Type="http://schemas.openxmlformats.org/officeDocument/2006/relationships/image" Target="media/image26.emf"/><Relationship Id="rId99" Type="http://schemas.openxmlformats.org/officeDocument/2006/relationships/hyperlink" Target="https://github.com/openstack/heat-translator/tree/master/translator/tests/data" TargetMode="External"/><Relationship Id="rId101" Type="http://schemas.openxmlformats.org/officeDocument/2006/relationships/image" Target="media/image27.png"/><Relationship Id="rId122" Type="http://schemas.openxmlformats.org/officeDocument/2006/relationships/hyperlink" Target="mailto:hsurti@cisco.com" TargetMode="External"/><Relationship Id="rId130" Type="http://schemas.openxmlformats.org/officeDocument/2006/relationships/hyperlink" Target="mailto:kevin.l.wilson@hp.com" TargetMode="External"/><Relationship Id="rId135" Type="http://schemas.openxmlformats.org/officeDocument/2006/relationships/hyperlink" Target="mailto:nate.finch@canonical.com" TargetMode="External"/><Relationship Id="rId143" Type="http://schemas.openxmlformats.org/officeDocument/2006/relationships/hyperlink" Target="mailto:ton@us.ibm.com" TargetMode="External"/><Relationship Id="rId14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oasis-open.org/" TargetMode="External"/><Relationship Id="rId13" Type="http://schemas.openxmlformats.org/officeDocument/2006/relationships/hyperlink" Target="http://docs.oasis-open.org/tosca/TOSCA-Simple-Profile-YAML/v1.0/cs01/TOSCA-Simple-Profile-YAML-v1.0-cs01.docx" TargetMode="External"/><Relationship Id="rId18" Type="http://schemas.openxmlformats.org/officeDocument/2006/relationships/hyperlink" Target="http://docs.oasis-open.org/tosca/TOSCA-Simple-Profile-YAML/v1.0/TOSCA-Simple-Profile-YAML-v1.0.html" TargetMode="External"/><Relationship Id="rId39" Type="http://schemas.openxmlformats.org/officeDocument/2006/relationships/hyperlink" Target="https://www.oasis-open.org/policies-guidelines/ipr" TargetMode="External"/><Relationship Id="rId109" Type="http://schemas.openxmlformats.org/officeDocument/2006/relationships/image" Target="media/image36.png"/><Relationship Id="rId34" Type="http://schemas.openxmlformats.org/officeDocument/2006/relationships/hyperlink" Target="https://www.oasis-open.org/committees/comments/index.php?wg_abbrev=tosca" TargetMode="External"/><Relationship Id="rId50" Type="http://schemas.openxmlformats.org/officeDocument/2006/relationships/hyperlink" Target="https://httpd.apache.org/" TargetMode="External"/><Relationship Id="rId55" Type="http://schemas.openxmlformats.org/officeDocument/2006/relationships/hyperlink" Target="https://cwiki.apache.org/confluence/display/MAVEN/Version+number+policy" TargetMode="External"/><Relationship Id="rId76" Type="http://schemas.openxmlformats.org/officeDocument/2006/relationships/hyperlink" Target="file:///\\home\user\wordpress.zip" TargetMode="External"/><Relationship Id="rId97" Type="http://schemas.openxmlformats.org/officeDocument/2006/relationships/image" Target="media/image29.png"/><Relationship Id="rId104" Type="http://schemas.openxmlformats.org/officeDocument/2006/relationships/image" Target="media/image31.png"/><Relationship Id="rId120" Type="http://schemas.openxmlformats.org/officeDocument/2006/relationships/hyperlink" Target="file:///C:\Users\IBM_ADMIN\Documents\IBM\SWG\Standards\SDOs\OASIS\TOSCA\Interop%20SC\YAML\Frank.Leymann@informatik.uni-stuttgart.de" TargetMode="External"/><Relationship Id="rId125" Type="http://schemas.openxmlformats.org/officeDocument/2006/relationships/hyperlink" Target="mailto:jdurand@us.fujitsu.com" TargetMode="External"/><Relationship Id="rId141" Type="http://schemas.openxmlformats.org/officeDocument/2006/relationships/hyperlink" Target="mailto:stephane.maes@hp.com" TargetMode="External"/><Relationship Id="rId146" Type="http://schemas.openxmlformats.org/officeDocument/2006/relationships/hyperlink" Target="mailto:wayne.witzel@canonical.com" TargetMode="External"/><Relationship Id="rId7" Type="http://schemas.openxmlformats.org/officeDocument/2006/relationships/footnotes" Target="footnotes.xml"/><Relationship Id="rId71" Type="http://schemas.openxmlformats.org/officeDocument/2006/relationships/hyperlink" Target="http://docs.oasis-open.org/tosca/ns/simple/yaml/1.0" TargetMode="External"/><Relationship Id="rId92" Type="http://schemas.openxmlformats.org/officeDocument/2006/relationships/image" Target="media/image23.emf"/><Relationship Id="rId2" Type="http://schemas.openxmlformats.org/officeDocument/2006/relationships/numbering" Target="numbering.xml"/><Relationship Id="rId29" Type="http://schemas.openxmlformats.org/officeDocument/2006/relationships/hyperlink" Target="mailto:thomas.spatzier@de.ibm.com" TargetMode="External"/><Relationship Id="rId24" Type="http://schemas.openxmlformats.org/officeDocument/2006/relationships/hyperlink" Target="http://www.ibm.com/" TargetMode="External"/><Relationship Id="rId40" Type="http://schemas.openxmlformats.org/officeDocument/2006/relationships/hyperlink" Target="https://www.oasis-open.org/" TargetMode="External"/><Relationship Id="rId45" Type="http://schemas.openxmlformats.org/officeDocument/2006/relationships/hyperlink" Target="http://yaml.org/" TargetMode="External"/><Relationship Id="rId66" Type="http://schemas.openxmlformats.org/officeDocument/2006/relationships/hyperlink" Target="http://www.yaml.org/spec/1.2/spec.html" TargetMode="External"/><Relationship Id="rId87" Type="http://schemas.openxmlformats.org/officeDocument/2006/relationships/image" Target="media/image19.png"/><Relationship Id="rId110" Type="http://schemas.openxmlformats.org/officeDocument/2006/relationships/image" Target="media/image37.png"/><Relationship Id="rId115" Type="http://schemas.openxmlformats.org/officeDocument/2006/relationships/image" Target="media/image42.png"/><Relationship Id="rId131" Type="http://schemas.openxmlformats.org/officeDocument/2006/relationships/hyperlink" Target="file:///C:\Users\IBM_ADMIN\Documents\IBM\SWG\Standards\SDOs\OASIS\TOSCA\Interop%20SC\YAML\kraman@redhat.com" TargetMode="External"/><Relationship Id="rId136" Type="http://schemas.openxmlformats.org/officeDocument/2006/relationships/hyperlink" Target="file:///C:\Users\IBM_ADMIN\Documents\IBM\SWG\Standards\SDOs\OASIS\TOSCA\Interop%20SC\YAML\nnemani@vmware.com" TargetMode="External"/><Relationship Id="rId61" Type="http://schemas.openxmlformats.org/officeDocument/2006/relationships/image" Target="media/image6.png"/><Relationship Id="rId82" Type="http://schemas.openxmlformats.org/officeDocument/2006/relationships/image" Target="media/image14.png"/><Relationship Id="rId19" Type="http://schemas.openxmlformats.org/officeDocument/2006/relationships/hyperlink" Target="http://docs.oasis-open.org/tosca/TOSCA-Simple-Profile-YAML/v1.0/TOSCA-Simple-Profile-YAML-v1.0.docx" TargetMode="External"/><Relationship Id="rId14" Type="http://schemas.openxmlformats.org/officeDocument/2006/relationships/hyperlink" Target="http://docs.oasis-open.org/tosca/TOSCA-Simple-Profile-YAML/v1.0/csprd01/TOSCA-Simple-Profile-YAML-v1.0-csprd01.pdf" TargetMode="External"/><Relationship Id="rId30" Type="http://schemas.openxmlformats.org/officeDocument/2006/relationships/hyperlink" Target="http://www.ibm.com/" TargetMode="External"/><Relationship Id="rId35" Type="http://schemas.openxmlformats.org/officeDocument/2006/relationships/hyperlink" Target="https://www.oasis-open.org/committees/tosca/" TargetMode="External"/><Relationship Id="rId56" Type="http://schemas.openxmlformats.org/officeDocument/2006/relationships/image" Target="media/image2.png"/><Relationship Id="rId77" Type="http://schemas.openxmlformats.org/officeDocument/2006/relationships/image" Target="media/image9.png"/><Relationship Id="rId100" Type="http://schemas.openxmlformats.org/officeDocument/2006/relationships/image" Target="media/image26.png"/><Relationship Id="rId105" Type="http://schemas.openxmlformats.org/officeDocument/2006/relationships/image" Target="media/image32.png"/><Relationship Id="rId126" Type="http://schemas.openxmlformats.org/officeDocument/2006/relationships/hyperlink" Target="mailto:chin.qinjin@huawei.com" TargetMode="External"/><Relationship Id="rId147" Type="http://schemas.openxmlformats.org/officeDocument/2006/relationships/hyperlink" Target="mailto:yaronpa@gigaspaces.com" TargetMode="External"/><Relationship Id="rId8" Type="http://schemas.openxmlformats.org/officeDocument/2006/relationships/endnotes" Target="endnotes.xml"/><Relationship Id="rId51" Type="http://schemas.openxmlformats.org/officeDocument/2006/relationships/hyperlink" Target="https://wiki.opscode.com/display/chef/Home" TargetMode="External"/><Relationship Id="rId72" Type="http://schemas.openxmlformats.org/officeDocument/2006/relationships/hyperlink" Target="file:///C:\Users\IBM_AD~1\AppData\Local\Temp\TOSCA_get_artifact_proposal-1.docx" TargetMode="External"/><Relationship Id="rId93" Type="http://schemas.openxmlformats.org/officeDocument/2006/relationships/image" Target="media/image25.png"/><Relationship Id="rId98" Type="http://schemas.openxmlformats.org/officeDocument/2006/relationships/image" Target="media/image30.emf"/><Relationship Id="rId121" Type="http://schemas.openxmlformats.org/officeDocument/2006/relationships/hyperlink" Target="mailto:gbreiter@de.ibm.com" TargetMode="External"/><Relationship Id="rId142" Type="http://schemas.openxmlformats.org/officeDocument/2006/relationships/hyperlink" Target="mailto:thomas.spatzier@de.ibm.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o\tcadmin\templatess\rcc\StandardsTrackFrontMatter-kim-feb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DCB2AD-AC27-415A-A493-F2C8C0838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StandardsTrackFrontMatter-kim-feb3</Template>
  <TotalTime>12</TotalTime>
  <Pages>29</Pages>
  <Words>75792</Words>
  <Characters>432015</Characters>
  <Application>Microsoft Office Word</Application>
  <DocSecurity>0</DocSecurity>
  <Lines>3600</Lines>
  <Paragraphs>1013</Paragraphs>
  <ScaleCrop>false</ScaleCrop>
  <HeadingPairs>
    <vt:vector size="2" baseType="variant">
      <vt:variant>
        <vt:lpstr>Title</vt:lpstr>
      </vt:variant>
      <vt:variant>
        <vt:i4>1</vt:i4>
      </vt:variant>
    </vt:vector>
  </HeadingPairs>
  <TitlesOfParts>
    <vt:vector size="1" baseType="lpstr">
      <vt:lpstr>TOSCA Simple Profile in YAML Version 1.0</vt:lpstr>
    </vt:vector>
  </TitlesOfParts>
  <Company/>
  <LinksUpToDate>false</LinksUpToDate>
  <CharactersWithSpaces>506794</CharactersWithSpaces>
  <SharedDoc>false</SharedDoc>
  <HyperlinkBase/>
  <HLinks>
    <vt:vector size="216" baseType="variant">
      <vt:variant>
        <vt:i4>1310778</vt:i4>
      </vt:variant>
      <vt:variant>
        <vt:i4>128</vt:i4>
      </vt:variant>
      <vt:variant>
        <vt:i4>0</vt:i4>
      </vt:variant>
      <vt:variant>
        <vt:i4>5</vt:i4>
      </vt:variant>
      <vt:variant>
        <vt:lpwstr/>
      </vt:variant>
      <vt:variant>
        <vt:lpwstr>_Toc409436413</vt:lpwstr>
      </vt:variant>
      <vt:variant>
        <vt:i4>1310778</vt:i4>
      </vt:variant>
      <vt:variant>
        <vt:i4>122</vt:i4>
      </vt:variant>
      <vt:variant>
        <vt:i4>0</vt:i4>
      </vt:variant>
      <vt:variant>
        <vt:i4>5</vt:i4>
      </vt:variant>
      <vt:variant>
        <vt:lpwstr/>
      </vt:variant>
      <vt:variant>
        <vt:lpwstr>_Toc409436412</vt:lpwstr>
      </vt:variant>
      <vt:variant>
        <vt:i4>1310778</vt:i4>
      </vt:variant>
      <vt:variant>
        <vt:i4>116</vt:i4>
      </vt:variant>
      <vt:variant>
        <vt:i4>0</vt:i4>
      </vt:variant>
      <vt:variant>
        <vt:i4>5</vt:i4>
      </vt:variant>
      <vt:variant>
        <vt:lpwstr/>
      </vt:variant>
      <vt:variant>
        <vt:lpwstr>_Toc409436411</vt:lpwstr>
      </vt:variant>
      <vt:variant>
        <vt:i4>1310778</vt:i4>
      </vt:variant>
      <vt:variant>
        <vt:i4>110</vt:i4>
      </vt:variant>
      <vt:variant>
        <vt:i4>0</vt:i4>
      </vt:variant>
      <vt:variant>
        <vt:i4>5</vt:i4>
      </vt:variant>
      <vt:variant>
        <vt:lpwstr/>
      </vt:variant>
      <vt:variant>
        <vt:lpwstr>_Toc409436410</vt:lpwstr>
      </vt:variant>
      <vt:variant>
        <vt:i4>1376314</vt:i4>
      </vt:variant>
      <vt:variant>
        <vt:i4>104</vt:i4>
      </vt:variant>
      <vt:variant>
        <vt:i4>0</vt:i4>
      </vt:variant>
      <vt:variant>
        <vt:i4>5</vt:i4>
      </vt:variant>
      <vt:variant>
        <vt:lpwstr/>
      </vt:variant>
      <vt:variant>
        <vt:lpwstr>_Toc409436409</vt:lpwstr>
      </vt:variant>
      <vt:variant>
        <vt:i4>1376314</vt:i4>
      </vt:variant>
      <vt:variant>
        <vt:i4>98</vt:i4>
      </vt:variant>
      <vt:variant>
        <vt:i4>0</vt:i4>
      </vt:variant>
      <vt:variant>
        <vt:i4>5</vt:i4>
      </vt:variant>
      <vt:variant>
        <vt:lpwstr/>
      </vt:variant>
      <vt:variant>
        <vt:lpwstr>_Toc409436408</vt:lpwstr>
      </vt:variant>
      <vt:variant>
        <vt:i4>1376314</vt:i4>
      </vt:variant>
      <vt:variant>
        <vt:i4>92</vt:i4>
      </vt:variant>
      <vt:variant>
        <vt:i4>0</vt:i4>
      </vt:variant>
      <vt:variant>
        <vt:i4>5</vt:i4>
      </vt:variant>
      <vt:variant>
        <vt:lpwstr/>
      </vt:variant>
      <vt:variant>
        <vt:lpwstr>_Toc409436407</vt:lpwstr>
      </vt:variant>
      <vt:variant>
        <vt:i4>1376314</vt:i4>
      </vt:variant>
      <vt:variant>
        <vt:i4>86</vt:i4>
      </vt:variant>
      <vt:variant>
        <vt:i4>0</vt:i4>
      </vt:variant>
      <vt:variant>
        <vt:i4>5</vt:i4>
      </vt:variant>
      <vt:variant>
        <vt:lpwstr/>
      </vt:variant>
      <vt:variant>
        <vt:lpwstr>_Toc409436406</vt:lpwstr>
      </vt:variant>
      <vt:variant>
        <vt:i4>5636107</vt:i4>
      </vt:variant>
      <vt:variant>
        <vt:i4>81</vt:i4>
      </vt:variant>
      <vt:variant>
        <vt:i4>0</vt:i4>
      </vt:variant>
      <vt:variant>
        <vt:i4>5</vt:i4>
      </vt:variant>
      <vt:variant>
        <vt:lpwstr>https://www.oasis-open.org/policies-guidelines/trademark</vt:lpwstr>
      </vt:variant>
      <vt:variant>
        <vt:lpwstr/>
      </vt:variant>
      <vt:variant>
        <vt:i4>8061049</vt:i4>
      </vt:variant>
      <vt:variant>
        <vt:i4>78</vt:i4>
      </vt:variant>
      <vt:variant>
        <vt:i4>0</vt:i4>
      </vt:variant>
      <vt:variant>
        <vt:i4>5</vt:i4>
      </vt:variant>
      <vt:variant>
        <vt:lpwstr>https://www.oasis-open.org/</vt:lpwstr>
      </vt:variant>
      <vt:variant>
        <vt:lpwstr/>
      </vt:variant>
      <vt:variant>
        <vt:i4>3604594</vt:i4>
      </vt:variant>
      <vt:variant>
        <vt:i4>75</vt:i4>
      </vt:variant>
      <vt:variant>
        <vt:i4>0</vt:i4>
      </vt:variant>
      <vt:variant>
        <vt:i4>5</vt:i4>
      </vt:variant>
      <vt:variant>
        <vt:lpwstr>https://www.oasis-open.org/policies-guidelines/ipr</vt:lpwstr>
      </vt:variant>
      <vt:variant>
        <vt:lpwstr/>
      </vt:variant>
      <vt:variant>
        <vt:i4>2818155</vt:i4>
      </vt:variant>
      <vt:variant>
        <vt:i4>72</vt:i4>
      </vt:variant>
      <vt:variant>
        <vt:i4>0</vt:i4>
      </vt:variant>
      <vt:variant>
        <vt:i4>5</vt:i4>
      </vt:variant>
      <vt:variant>
        <vt:lpwstr>http://docs.oasis-open.org/specGuidelines/ndr/namingDirectives.html</vt:lpwstr>
      </vt:variant>
      <vt:variant>
        <vt:lpwstr>this-version</vt:lpwstr>
      </vt:variant>
      <vt:variant>
        <vt:i4>3670074</vt:i4>
      </vt:variant>
      <vt:variant>
        <vt:i4>69</vt:i4>
      </vt:variant>
      <vt:variant>
        <vt:i4>0</vt:i4>
      </vt:variant>
      <vt:variant>
        <vt:i4>5</vt:i4>
      </vt:variant>
      <vt:variant>
        <vt:lpwstr>http://docs.oasis-open.org/specGuidelines/ndr/namingDirectives.html</vt:lpwstr>
      </vt:variant>
      <vt:variant>
        <vt:lpwstr>revision</vt:lpwstr>
      </vt:variant>
      <vt:variant>
        <vt:i4>2097200</vt:i4>
      </vt:variant>
      <vt:variant>
        <vt:i4>66</vt:i4>
      </vt:variant>
      <vt:variant>
        <vt:i4>0</vt:i4>
      </vt:variant>
      <vt:variant>
        <vt:i4>5</vt:i4>
      </vt:variant>
      <vt:variant>
        <vt:lpwstr>http://docs.oasis-open.org/specGuidelines/ndr/namingDirectives.html</vt:lpwstr>
      </vt:variant>
      <vt:variant>
        <vt:lpwstr>stage</vt:lpwstr>
      </vt:variant>
      <vt:variant>
        <vt:i4>4259928</vt:i4>
      </vt:variant>
      <vt:variant>
        <vt:i4>63</vt:i4>
      </vt:variant>
      <vt:variant>
        <vt:i4>0</vt:i4>
      </vt:variant>
      <vt:variant>
        <vt:i4>5</vt:i4>
      </vt:variant>
      <vt:variant>
        <vt:lpwstr>http://docs.oasis-open.org/specGuidelines/ndr/namingDirectives.html</vt:lpwstr>
      </vt:variant>
      <vt:variant>
        <vt:lpwstr>workProductName</vt:lpwstr>
      </vt:variant>
      <vt:variant>
        <vt:i4>5373961</vt:i4>
      </vt:variant>
      <vt:variant>
        <vt:i4>60</vt:i4>
      </vt:variant>
      <vt:variant>
        <vt:i4>0</vt:i4>
      </vt:variant>
      <vt:variant>
        <vt:i4>5</vt:i4>
      </vt:variant>
      <vt:variant>
        <vt:lpwstr>http://docs.oasis-open.org/office/v1.2/OpenDocument-v1.2.html</vt:lpwstr>
      </vt:variant>
      <vt:variant>
        <vt:lpwstr/>
      </vt:variant>
      <vt:variant>
        <vt:i4>5373963</vt:i4>
      </vt:variant>
      <vt:variant>
        <vt:i4>57</vt:i4>
      </vt:variant>
      <vt:variant>
        <vt:i4>0</vt:i4>
      </vt:variant>
      <vt:variant>
        <vt:i4>5</vt:i4>
      </vt:variant>
      <vt:variant>
        <vt:lpwstr>http://docs.oasis-open.org/office/v1.2/csd07/OpenDocument-v1.2-csd07.html</vt:lpwstr>
      </vt:variant>
      <vt:variant>
        <vt:lpwstr/>
      </vt:variant>
      <vt:variant>
        <vt:i4>3342391</vt:i4>
      </vt:variant>
      <vt:variant>
        <vt:i4>54</vt:i4>
      </vt:variant>
      <vt:variant>
        <vt:i4>0</vt:i4>
      </vt:variant>
      <vt:variant>
        <vt:i4>5</vt:i4>
      </vt:variant>
      <vt:variant>
        <vt:lpwstr>https://www.oasis-open.org/committees/TC-short-name/ipr.php</vt:lpwstr>
      </vt:variant>
      <vt:variant>
        <vt:lpwstr/>
      </vt:variant>
      <vt:variant>
        <vt:i4>327772</vt:i4>
      </vt:variant>
      <vt:variant>
        <vt:i4>51</vt:i4>
      </vt:variant>
      <vt:variant>
        <vt:i4>0</vt:i4>
      </vt:variant>
      <vt:variant>
        <vt:i4>5</vt:i4>
      </vt:variant>
      <vt:variant>
        <vt:lpwstr>https://www.oasis-open.org/committees/TC-short-name/</vt:lpwstr>
      </vt:variant>
      <vt:variant>
        <vt:lpwstr/>
      </vt:variant>
      <vt:variant>
        <vt:i4>7077952</vt:i4>
      </vt:variant>
      <vt:variant>
        <vt:i4>48</vt:i4>
      </vt:variant>
      <vt:variant>
        <vt:i4>0</vt:i4>
      </vt:variant>
      <vt:variant>
        <vt:i4>5</vt:i4>
      </vt:variant>
      <vt:variant>
        <vt:lpwstr>https://www.oasis-open.org/committees/comments/index.php?wg_abbrev=TC-short-name</vt:lpwstr>
      </vt:variant>
      <vt:variant>
        <vt:lpwstr/>
      </vt:variant>
      <vt:variant>
        <vt:i4>786508</vt:i4>
      </vt:variant>
      <vt:variant>
        <vt:i4>45</vt:i4>
      </vt:variant>
      <vt:variant>
        <vt:i4>0</vt:i4>
      </vt:variant>
      <vt:variant>
        <vt:i4>5</vt:i4>
      </vt:variant>
      <vt:variant>
        <vt:lpwstr>https://www.oasis-open.org/committees/tc_home.php?wg_abbrev=TC-short-name</vt:lpwstr>
      </vt:variant>
      <vt:variant>
        <vt:lpwstr>technical</vt:lpwstr>
      </vt:variant>
      <vt:variant>
        <vt:i4>1966088</vt:i4>
      </vt:variant>
      <vt:variant>
        <vt:i4>42</vt:i4>
      </vt:variant>
      <vt:variant>
        <vt:i4>0</vt:i4>
      </vt:variant>
      <vt:variant>
        <vt:i4>5</vt:i4>
      </vt:variant>
      <vt:variant>
        <vt:lpwstr>http://docs.oasis-open.org/tc-short-name/WP-abbrev/version/csdXX/schemas/</vt:lpwstr>
      </vt:variant>
      <vt:variant>
        <vt:lpwstr/>
      </vt:variant>
      <vt:variant>
        <vt:i4>3407976</vt:i4>
      </vt:variant>
      <vt:variant>
        <vt:i4>39</vt:i4>
      </vt:variant>
      <vt:variant>
        <vt:i4>0</vt:i4>
      </vt:variant>
      <vt:variant>
        <vt:i4>5</vt:i4>
      </vt:variant>
      <vt:variant>
        <vt:lpwstr>http://www.example.com/</vt:lpwstr>
      </vt:variant>
      <vt:variant>
        <vt:lpwstr/>
      </vt:variant>
      <vt:variant>
        <vt:i4>3407955</vt:i4>
      </vt:variant>
      <vt:variant>
        <vt:i4>36</vt:i4>
      </vt:variant>
      <vt:variant>
        <vt:i4>0</vt:i4>
      </vt:variant>
      <vt:variant>
        <vt:i4>5</vt:i4>
      </vt:variant>
      <vt:variant>
        <vt:lpwstr>mailto:Editor.Name@example.com</vt:lpwstr>
      </vt:variant>
      <vt:variant>
        <vt:lpwstr/>
      </vt:variant>
      <vt:variant>
        <vt:i4>3407976</vt:i4>
      </vt:variant>
      <vt:variant>
        <vt:i4>33</vt:i4>
      </vt:variant>
      <vt:variant>
        <vt:i4>0</vt:i4>
      </vt:variant>
      <vt:variant>
        <vt:i4>5</vt:i4>
      </vt:variant>
      <vt:variant>
        <vt:lpwstr>http://www.example.com/</vt:lpwstr>
      </vt:variant>
      <vt:variant>
        <vt:lpwstr/>
      </vt:variant>
      <vt:variant>
        <vt:i4>6881299</vt:i4>
      </vt:variant>
      <vt:variant>
        <vt:i4>30</vt:i4>
      </vt:variant>
      <vt:variant>
        <vt:i4>0</vt:i4>
      </vt:variant>
      <vt:variant>
        <vt:i4>5</vt:i4>
      </vt:variant>
      <vt:variant>
        <vt:lpwstr>mailto:Chair.Name@example.com</vt:lpwstr>
      </vt:variant>
      <vt:variant>
        <vt:lpwstr/>
      </vt:variant>
      <vt:variant>
        <vt:i4>327772</vt:i4>
      </vt:variant>
      <vt:variant>
        <vt:i4>27</vt:i4>
      </vt:variant>
      <vt:variant>
        <vt:i4>0</vt:i4>
      </vt:variant>
      <vt:variant>
        <vt:i4>5</vt:i4>
      </vt:variant>
      <vt:variant>
        <vt:lpwstr>https://www.oasis-open.org/committees/TC-short-name/</vt:lpwstr>
      </vt:variant>
      <vt:variant>
        <vt:lpwstr/>
      </vt:variant>
      <vt:variant>
        <vt:i4>3604599</vt:i4>
      </vt:variant>
      <vt:variant>
        <vt:i4>24</vt:i4>
      </vt:variant>
      <vt:variant>
        <vt:i4>0</vt:i4>
      </vt:variant>
      <vt:variant>
        <vt:i4>5</vt:i4>
      </vt:variant>
      <vt:variant>
        <vt:lpwstr>http://docs.oasis-open.org/etc/</vt:lpwstr>
      </vt:variant>
      <vt:variant>
        <vt:lpwstr/>
      </vt:variant>
      <vt:variant>
        <vt:i4>3604599</vt:i4>
      </vt:variant>
      <vt:variant>
        <vt:i4>21</vt:i4>
      </vt:variant>
      <vt:variant>
        <vt:i4>0</vt:i4>
      </vt:variant>
      <vt:variant>
        <vt:i4>5</vt:i4>
      </vt:variant>
      <vt:variant>
        <vt:lpwstr>http://docs.oasis-open.org/etc/</vt:lpwstr>
      </vt:variant>
      <vt:variant>
        <vt:lpwstr/>
      </vt:variant>
      <vt:variant>
        <vt:i4>3604599</vt:i4>
      </vt:variant>
      <vt:variant>
        <vt:i4>18</vt:i4>
      </vt:variant>
      <vt:variant>
        <vt:i4>0</vt:i4>
      </vt:variant>
      <vt:variant>
        <vt:i4>5</vt:i4>
      </vt:variant>
      <vt:variant>
        <vt:lpwstr>http://docs.oasis-open.org/etc/</vt:lpwstr>
      </vt:variant>
      <vt:variant>
        <vt:lpwstr/>
      </vt:variant>
      <vt:variant>
        <vt:i4>3604599</vt:i4>
      </vt:variant>
      <vt:variant>
        <vt:i4>15</vt:i4>
      </vt:variant>
      <vt:variant>
        <vt:i4>0</vt:i4>
      </vt:variant>
      <vt:variant>
        <vt:i4>5</vt:i4>
      </vt:variant>
      <vt:variant>
        <vt:lpwstr>http://docs.oasis-open.org/etc/</vt:lpwstr>
      </vt:variant>
      <vt:variant>
        <vt:lpwstr/>
      </vt:variant>
      <vt:variant>
        <vt:i4>3604599</vt:i4>
      </vt:variant>
      <vt:variant>
        <vt:i4>12</vt:i4>
      </vt:variant>
      <vt:variant>
        <vt:i4>0</vt:i4>
      </vt:variant>
      <vt:variant>
        <vt:i4>5</vt:i4>
      </vt:variant>
      <vt:variant>
        <vt:lpwstr>http://docs.oasis-open.org/etc/</vt:lpwstr>
      </vt:variant>
      <vt:variant>
        <vt:lpwstr/>
      </vt:variant>
      <vt:variant>
        <vt:i4>3604599</vt:i4>
      </vt:variant>
      <vt:variant>
        <vt:i4>9</vt:i4>
      </vt:variant>
      <vt:variant>
        <vt:i4>0</vt:i4>
      </vt:variant>
      <vt:variant>
        <vt:i4>5</vt:i4>
      </vt:variant>
      <vt:variant>
        <vt:lpwstr>http://docs.oasis-open.org/etc/</vt:lpwstr>
      </vt:variant>
      <vt:variant>
        <vt:lpwstr/>
      </vt:variant>
      <vt:variant>
        <vt:i4>3604599</vt:i4>
      </vt:variant>
      <vt:variant>
        <vt:i4>6</vt:i4>
      </vt:variant>
      <vt:variant>
        <vt:i4>0</vt:i4>
      </vt:variant>
      <vt:variant>
        <vt:i4>5</vt:i4>
      </vt:variant>
      <vt:variant>
        <vt:lpwstr>http://docs.oasis-open.org/etc/</vt:lpwstr>
      </vt:variant>
      <vt:variant>
        <vt:lpwstr/>
      </vt:variant>
      <vt:variant>
        <vt:i4>3604599</vt:i4>
      </vt:variant>
      <vt:variant>
        <vt:i4>3</vt:i4>
      </vt:variant>
      <vt:variant>
        <vt:i4>0</vt:i4>
      </vt:variant>
      <vt:variant>
        <vt:i4>5</vt:i4>
      </vt:variant>
      <vt:variant>
        <vt:lpwstr>http://docs.oasis-open.org/etc/</vt:lpwstr>
      </vt:variant>
      <vt:variant>
        <vt:lpwstr/>
      </vt:variant>
      <vt:variant>
        <vt:i4>3604599</vt:i4>
      </vt:variant>
      <vt:variant>
        <vt:i4>0</vt:i4>
      </vt:variant>
      <vt:variant>
        <vt:i4>0</vt:i4>
      </vt:variant>
      <vt:variant>
        <vt:i4>5</vt:i4>
      </vt:variant>
      <vt:variant>
        <vt:lpwstr>http://docs.oasis-open.org/etc/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TOSCA Simple Profile in YAML Version 1.0</dc:title>
  <dc:creator>OASIS Topology and Orchestration Specification for Cloud Applications (TOSCA) TC</dc:creator>
  <dc:description>This document defines a simplified profile of the TOSCA version 1.0 specification in a YAML rendering which is intended to simplify the authoring of TOSCA service templates.</dc:description>
  <cp:lastModifiedBy>Chet Ensign</cp:lastModifiedBy>
  <cp:revision>11</cp:revision>
  <cp:lastPrinted>2016-06-22T19:24:00Z</cp:lastPrinted>
  <dcterms:created xsi:type="dcterms:W3CDTF">2016-03-03T21:37:00Z</dcterms:created>
  <dcterms:modified xsi:type="dcterms:W3CDTF">2016-06-22T19:24:00Z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OASIS TC</vt:lpwstr>
  </property>
  <property fmtid="{D5CDD505-2E9C-101B-9397-08002B2CF9AE}" pid="3" name="WP abbreviation">
    <vt:lpwstr>Work Product abbreviation without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namespace">
    <vt:lpwstr>namespace</vt:lpwstr>
  </property>
</Properties>
</file>